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547BA" w14:textId="2E10F8AD" w:rsidR="00E9480D" w:rsidRPr="00E9480D" w:rsidRDefault="00E9480D" w:rsidP="00E9480D">
      <w:pPr>
        <w:pStyle w:val="CoverPageSubtitle"/>
        <w:rPr>
          <w:rFonts w:ascii="Arial" w:hAnsi="Arial"/>
          <w:color w:val="1F144A" w:themeColor="text1"/>
          <w:sz w:val="48"/>
          <w:szCs w:val="48"/>
        </w:rPr>
      </w:pPr>
      <w:r w:rsidRPr="00E9480D">
        <w:rPr>
          <w:rFonts w:ascii="Arial" w:hAnsi="Arial"/>
          <w:color w:val="1F144A" w:themeColor="text1"/>
          <w:sz w:val="48"/>
          <w:szCs w:val="48"/>
        </w:rPr>
        <w:t>SEC Modification Proposal, SECMP01</w:t>
      </w:r>
      <w:r w:rsidR="00D614AA">
        <w:rPr>
          <w:rFonts w:ascii="Arial" w:hAnsi="Arial"/>
          <w:color w:val="1F144A" w:themeColor="text1"/>
          <w:sz w:val="48"/>
          <w:szCs w:val="48"/>
        </w:rPr>
        <w:t>9</w:t>
      </w:r>
      <w:r w:rsidRPr="00E9480D">
        <w:rPr>
          <w:rFonts w:ascii="Arial" w:hAnsi="Arial"/>
          <w:color w:val="1F144A" w:themeColor="text1"/>
          <w:sz w:val="48"/>
          <w:szCs w:val="48"/>
        </w:rPr>
        <w:t>2, DCC CR44</w:t>
      </w:r>
      <w:r w:rsidR="00D614AA">
        <w:rPr>
          <w:rFonts w:ascii="Arial" w:hAnsi="Arial"/>
          <w:color w:val="1F144A" w:themeColor="text1"/>
          <w:sz w:val="48"/>
          <w:szCs w:val="48"/>
        </w:rPr>
        <w:t>43</w:t>
      </w:r>
    </w:p>
    <w:p w14:paraId="4E37A324" w14:textId="4C748093" w:rsidR="003964FE" w:rsidRPr="004B11E7" w:rsidRDefault="00D614AA" w:rsidP="00E9480D">
      <w:pPr>
        <w:pStyle w:val="CoverPageSubtitle"/>
        <w:rPr>
          <w:color w:val="auto"/>
          <w:szCs w:val="36"/>
        </w:rPr>
      </w:pPr>
      <w:r w:rsidRPr="00D614AA">
        <w:rPr>
          <w:rFonts w:ascii="Arial" w:hAnsi="Arial"/>
          <w:color w:val="1F144A" w:themeColor="text1"/>
          <w:sz w:val="40"/>
          <w:szCs w:val="40"/>
        </w:rPr>
        <w:t>Extend Scheduled Services for SMETS1 Devices</w:t>
      </w:r>
    </w:p>
    <w:p w14:paraId="22817F88" w14:textId="381F9F16" w:rsidR="00E63EFE" w:rsidRPr="003964FE" w:rsidRDefault="003964FE" w:rsidP="003964FE">
      <w:pPr>
        <w:pStyle w:val="CoverPageSubtitle"/>
        <w:rPr>
          <w:color w:val="auto"/>
          <w:sz w:val="40"/>
          <w:szCs w:val="40"/>
        </w:rPr>
      </w:pPr>
      <w:r w:rsidRPr="003964FE">
        <w:rPr>
          <w:rFonts w:ascii="Arial" w:hAnsi="Arial"/>
          <w:color w:val="auto"/>
          <w:sz w:val="40"/>
          <w:szCs w:val="40"/>
        </w:rPr>
        <w:t>Full</w:t>
      </w:r>
      <w:r w:rsidR="00945C7A" w:rsidRPr="003964FE">
        <w:rPr>
          <w:rFonts w:ascii="Arial" w:hAnsi="Arial"/>
          <w:color w:val="auto"/>
          <w:sz w:val="40"/>
          <w:szCs w:val="40"/>
        </w:rPr>
        <w:t xml:space="preserve"> Impact Assessment (</w:t>
      </w:r>
      <w:r w:rsidRPr="003964FE">
        <w:rPr>
          <w:rFonts w:ascii="Arial" w:hAnsi="Arial"/>
          <w:color w:val="auto"/>
          <w:sz w:val="40"/>
          <w:szCs w:val="40"/>
        </w:rPr>
        <w:t>F</w:t>
      </w:r>
      <w:r w:rsidR="00945C7A" w:rsidRPr="003964FE">
        <w:rPr>
          <w:rFonts w:ascii="Arial" w:hAnsi="Arial"/>
          <w:color w:val="auto"/>
          <w:sz w:val="40"/>
          <w:szCs w:val="40"/>
        </w:rPr>
        <w:t>IA)</w:t>
      </w:r>
      <w:r w:rsidR="0079251B">
        <w:rPr>
          <w:rFonts w:ascii="Arial" w:hAnsi="Arial"/>
          <w:color w:val="auto"/>
          <w:sz w:val="40"/>
          <w:szCs w:val="40"/>
        </w:rPr>
        <w:t xml:space="preserve"> _DRAFT Version</w:t>
      </w: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F92BC6" w:rsidRPr="00FE6E1F" w14:paraId="0BC9952B" w14:textId="77777777" w:rsidTr="00E41CAA">
        <w:trPr>
          <w:trHeight w:val="340"/>
        </w:trPr>
        <w:tc>
          <w:tcPr>
            <w:tcW w:w="3369" w:type="dxa"/>
            <w:vAlign w:val="center"/>
          </w:tcPr>
          <w:p w14:paraId="5D065B9F" w14:textId="77777777" w:rsidR="00F92BC6" w:rsidRPr="00FE6E1F" w:rsidRDefault="00F92BC6" w:rsidP="00F92BC6">
            <w:pPr>
              <w:pStyle w:val="CoverPageSubtext"/>
            </w:pPr>
            <w:r w:rsidRPr="00FE6E1F">
              <w:t>Version:</w:t>
            </w:r>
          </w:p>
        </w:tc>
        <w:tc>
          <w:tcPr>
            <w:tcW w:w="4715" w:type="dxa"/>
            <w:vAlign w:val="center"/>
          </w:tcPr>
          <w:p w14:paraId="57F5CD15" w14:textId="5E7D1389" w:rsidR="00F92BC6" w:rsidRPr="00FE6E1F" w:rsidRDefault="003B3501" w:rsidP="00E8517C">
            <w:pPr>
              <w:pStyle w:val="CoverPageSubtext"/>
            </w:pPr>
            <w:r>
              <w:t>0</w:t>
            </w:r>
            <w:r w:rsidR="004143DF">
              <w:t>.</w:t>
            </w:r>
            <w:r w:rsidR="0079251B">
              <w:t>2</w:t>
            </w:r>
          </w:p>
        </w:tc>
      </w:tr>
      <w:tr w:rsidR="00E610F4" w:rsidRPr="00FE6E1F" w14:paraId="514E539A" w14:textId="77777777" w:rsidTr="00E41CAA">
        <w:trPr>
          <w:trHeight w:val="340"/>
        </w:trPr>
        <w:tc>
          <w:tcPr>
            <w:tcW w:w="3369" w:type="dxa"/>
            <w:vAlign w:val="center"/>
          </w:tcPr>
          <w:p w14:paraId="4F6C53BC" w14:textId="77777777" w:rsidR="00E610F4" w:rsidRPr="00FE6E1F" w:rsidRDefault="00E610F4" w:rsidP="00E610F4">
            <w:pPr>
              <w:pStyle w:val="CoverPageSubtext"/>
            </w:pPr>
            <w:r w:rsidRPr="00FE6E1F">
              <w:t>Date:</w:t>
            </w:r>
          </w:p>
        </w:tc>
        <w:tc>
          <w:tcPr>
            <w:tcW w:w="4715" w:type="dxa"/>
            <w:vAlign w:val="center"/>
          </w:tcPr>
          <w:p w14:paraId="09D52738" w14:textId="1660D903" w:rsidR="00E610F4" w:rsidRPr="00FE6E1F" w:rsidRDefault="006814C8" w:rsidP="00B63768">
            <w:pPr>
              <w:pStyle w:val="CoverPageSubtext"/>
            </w:pPr>
            <w:r>
              <w:t>22</w:t>
            </w:r>
            <w:r>
              <w:rPr>
                <w:vertAlign w:val="superscript"/>
              </w:rPr>
              <w:t>nd</w:t>
            </w:r>
            <w:r w:rsidR="007003AE">
              <w:t xml:space="preserve"> </w:t>
            </w:r>
            <w:r w:rsidR="00645233">
              <w:t>Febr</w:t>
            </w:r>
            <w:r w:rsidR="00A2557E">
              <w:t>uary</w:t>
            </w:r>
            <w:r w:rsidR="00983921">
              <w:t>, 202</w:t>
            </w:r>
            <w:r w:rsidR="00A2557E">
              <w:t>2</w:t>
            </w:r>
          </w:p>
        </w:tc>
      </w:tr>
      <w:tr w:rsidR="0059261F" w:rsidRPr="00FE6E1F" w14:paraId="5EC4C71F" w14:textId="77777777" w:rsidTr="00E41CAA">
        <w:trPr>
          <w:trHeight w:val="340"/>
        </w:trPr>
        <w:tc>
          <w:tcPr>
            <w:tcW w:w="3369" w:type="dxa"/>
            <w:vAlign w:val="center"/>
          </w:tcPr>
          <w:p w14:paraId="44EA26FE" w14:textId="77777777" w:rsidR="0059261F" w:rsidRPr="00FE6E1F" w:rsidRDefault="0059261F" w:rsidP="0059261F">
            <w:pPr>
              <w:pStyle w:val="CoverPageSubtext"/>
            </w:pPr>
            <w:r w:rsidRPr="00FE6E1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65E6B543" w14:textId="77777777" w:rsidR="0059261F" w:rsidRPr="00FE6E1F" w:rsidRDefault="00314B44" w:rsidP="0059261F">
                <w:pPr>
                  <w:pStyle w:val="CoverPageSubtext"/>
                </w:pPr>
                <w:r w:rsidRPr="00FE6E1F">
                  <w:t>DCC</w:t>
                </w:r>
              </w:p>
            </w:tc>
          </w:sdtContent>
        </w:sdt>
      </w:tr>
      <w:tr w:rsidR="00F92BC6" w:rsidRPr="00FE6E1F" w14:paraId="74045159" w14:textId="77777777" w:rsidTr="00D2025C">
        <w:trPr>
          <w:trHeight w:val="340"/>
        </w:trPr>
        <w:tc>
          <w:tcPr>
            <w:tcW w:w="3369" w:type="dxa"/>
            <w:vAlign w:val="center"/>
          </w:tcPr>
          <w:p w14:paraId="3E17CCCC" w14:textId="77777777" w:rsidR="00F92BC6" w:rsidRPr="00FE6E1F" w:rsidRDefault="00F92BC6" w:rsidP="00F92BC6">
            <w:pPr>
              <w:pStyle w:val="CoverPageSubtext"/>
            </w:pPr>
            <w:r w:rsidRPr="00FE6E1F">
              <w:t>Classification:</w:t>
            </w:r>
          </w:p>
        </w:tc>
        <w:tc>
          <w:tcPr>
            <w:tcW w:w="4715" w:type="dxa"/>
            <w:vAlign w:val="center"/>
          </w:tcPr>
          <w:p w14:paraId="32189476" w14:textId="2F054946" w:rsidR="00F92BC6" w:rsidRPr="00AB0898" w:rsidRDefault="00C45961" w:rsidP="005368DA">
            <w:pPr>
              <w:pStyle w:val="CoverPageSubtext"/>
              <w:rPr>
                <w:sz w:val="32"/>
                <w:szCs w:val="32"/>
              </w:rPr>
            </w:pPr>
            <w:r w:rsidRPr="00C45961">
              <w:t>Public</w:t>
            </w:r>
          </w:p>
        </w:tc>
      </w:tr>
    </w:tbl>
    <w:p w14:paraId="64B1C568" w14:textId="77777777" w:rsidR="00A54E45" w:rsidRPr="00FE6E1F" w:rsidRDefault="006B560D" w:rsidP="006B560D">
      <w:pPr>
        <w:pStyle w:val="BodyTextNormal"/>
        <w:ind w:left="0"/>
      </w:pPr>
      <w:r w:rsidRPr="00FE6E1F">
        <w:t xml:space="preserve"> </w:t>
      </w:r>
    </w:p>
    <w:p w14:paraId="12EF0D36" w14:textId="77777777" w:rsidR="001653A5" w:rsidRPr="00FE6E1F" w:rsidRDefault="001653A5" w:rsidP="006B560D">
      <w:pPr>
        <w:pStyle w:val="BodyTextNormal"/>
        <w:ind w:left="0"/>
        <w:sectPr w:rsidR="001653A5" w:rsidRPr="00FE6E1F" w:rsidSect="0093598C">
          <w:headerReference w:type="even" r:id="rId14"/>
          <w:headerReference w:type="default" r:id="rId15"/>
          <w:footerReference w:type="even" r:id="rId16"/>
          <w:footerReference w:type="default" r:id="rId17"/>
          <w:headerReference w:type="first" r:id="rId18"/>
          <w:footerReference w:type="first" r:id="rId19"/>
          <w:pgSz w:w="11900" w:h="16840"/>
          <w:pgMar w:top="4536" w:right="1134" w:bottom="1440" w:left="1134" w:header="284" w:footer="709" w:gutter="0"/>
          <w:pgNumType w:start="1"/>
          <w:cols w:space="708"/>
          <w:titlePg/>
          <w:docGrid w:linePitch="299"/>
        </w:sectPr>
      </w:pPr>
    </w:p>
    <w:bookmarkStart w:id="0" w:name="_Toc464280785" w:displacedByCustomXml="next"/>
    <w:sdt>
      <w:sdtPr>
        <w:rPr>
          <w:rFonts w:eastAsiaTheme="minorEastAsia" w:cs="Times New Roman"/>
          <w:b w:val="0"/>
          <w:bCs w:val="0"/>
          <w:color w:val="auto"/>
          <w:sz w:val="22"/>
          <w:szCs w:val="24"/>
        </w:rPr>
        <w:id w:val="-1381082252"/>
        <w:docPartObj>
          <w:docPartGallery w:val="Table of Contents"/>
          <w:docPartUnique/>
        </w:docPartObj>
      </w:sdtPr>
      <w:sdtEndPr>
        <w:rPr>
          <w:noProof/>
        </w:rPr>
      </w:sdtEndPr>
      <w:sdtContent>
        <w:p w14:paraId="2761E9ED" w14:textId="38E225FA" w:rsidR="003650D6" w:rsidRDefault="003650D6">
          <w:pPr>
            <w:pStyle w:val="TOCHeading"/>
          </w:pPr>
          <w:r>
            <w:t>Contents</w:t>
          </w:r>
        </w:p>
        <w:p w14:paraId="7A9BE119" w14:textId="6EE860C1" w:rsidR="0079251B" w:rsidRDefault="003650D6">
          <w:pPr>
            <w:pStyle w:val="TOC1"/>
            <w:rPr>
              <w:rFonts w:cstheme="minorBidi"/>
              <w:b w:val="0"/>
              <w:color w:val="auto"/>
              <w:sz w:val="22"/>
              <w:szCs w:val="22"/>
              <w:lang w:eastAsia="en-GB"/>
            </w:rPr>
          </w:pPr>
          <w:r>
            <w:fldChar w:fldCharType="begin"/>
          </w:r>
          <w:r>
            <w:instrText xml:space="preserve"> TOC \o "1-3" \h \z \u </w:instrText>
          </w:r>
          <w:r>
            <w:fldChar w:fldCharType="separate"/>
          </w:r>
          <w:hyperlink w:anchor="_Toc96424969" w:history="1">
            <w:r w:rsidR="0079251B" w:rsidRPr="00872D66">
              <w:rPr>
                <w:rStyle w:val="Hyperlink"/>
              </w:rPr>
              <w:t>1</w:t>
            </w:r>
            <w:r w:rsidR="0079251B">
              <w:rPr>
                <w:rFonts w:cstheme="minorBidi"/>
                <w:b w:val="0"/>
                <w:color w:val="auto"/>
                <w:sz w:val="22"/>
                <w:szCs w:val="22"/>
                <w:lang w:eastAsia="en-GB"/>
              </w:rPr>
              <w:tab/>
            </w:r>
            <w:r w:rsidR="0079251B" w:rsidRPr="00872D66">
              <w:rPr>
                <w:rStyle w:val="Hyperlink"/>
              </w:rPr>
              <w:t>Executive Summary</w:t>
            </w:r>
            <w:r w:rsidR="0079251B">
              <w:rPr>
                <w:webHidden/>
              </w:rPr>
              <w:tab/>
            </w:r>
            <w:r w:rsidR="0079251B">
              <w:rPr>
                <w:webHidden/>
              </w:rPr>
              <w:fldChar w:fldCharType="begin"/>
            </w:r>
            <w:r w:rsidR="0079251B">
              <w:rPr>
                <w:webHidden/>
              </w:rPr>
              <w:instrText xml:space="preserve"> PAGEREF _Toc96424969 \h </w:instrText>
            </w:r>
            <w:r w:rsidR="0079251B">
              <w:rPr>
                <w:webHidden/>
              </w:rPr>
            </w:r>
            <w:r w:rsidR="0079251B">
              <w:rPr>
                <w:webHidden/>
              </w:rPr>
              <w:fldChar w:fldCharType="separate"/>
            </w:r>
            <w:r w:rsidR="0079251B">
              <w:rPr>
                <w:webHidden/>
              </w:rPr>
              <w:t>4</w:t>
            </w:r>
            <w:r w:rsidR="0079251B">
              <w:rPr>
                <w:webHidden/>
              </w:rPr>
              <w:fldChar w:fldCharType="end"/>
            </w:r>
          </w:hyperlink>
        </w:p>
        <w:p w14:paraId="49177697" w14:textId="779DEF28" w:rsidR="0079251B" w:rsidRDefault="00E649A1">
          <w:pPr>
            <w:pStyle w:val="TOC1"/>
            <w:rPr>
              <w:rFonts w:cstheme="minorBidi"/>
              <w:b w:val="0"/>
              <w:color w:val="auto"/>
              <w:sz w:val="22"/>
              <w:szCs w:val="22"/>
              <w:lang w:eastAsia="en-GB"/>
            </w:rPr>
          </w:pPr>
          <w:hyperlink w:anchor="_Toc96424970" w:history="1">
            <w:r w:rsidR="0079251B" w:rsidRPr="00872D66">
              <w:rPr>
                <w:rStyle w:val="Hyperlink"/>
              </w:rPr>
              <w:t>2</w:t>
            </w:r>
            <w:r w:rsidR="0079251B">
              <w:rPr>
                <w:rFonts w:cstheme="minorBidi"/>
                <w:b w:val="0"/>
                <w:color w:val="auto"/>
                <w:sz w:val="22"/>
                <w:szCs w:val="22"/>
                <w:lang w:eastAsia="en-GB"/>
              </w:rPr>
              <w:tab/>
            </w:r>
            <w:r w:rsidR="0079251B" w:rsidRPr="00872D66">
              <w:rPr>
                <w:rStyle w:val="Hyperlink"/>
              </w:rPr>
              <w:t>Document History</w:t>
            </w:r>
            <w:r w:rsidR="0079251B">
              <w:rPr>
                <w:webHidden/>
              </w:rPr>
              <w:tab/>
            </w:r>
            <w:r w:rsidR="0079251B">
              <w:rPr>
                <w:webHidden/>
              </w:rPr>
              <w:fldChar w:fldCharType="begin"/>
            </w:r>
            <w:r w:rsidR="0079251B">
              <w:rPr>
                <w:webHidden/>
              </w:rPr>
              <w:instrText xml:space="preserve"> PAGEREF _Toc96424970 \h </w:instrText>
            </w:r>
            <w:r w:rsidR="0079251B">
              <w:rPr>
                <w:webHidden/>
              </w:rPr>
            </w:r>
            <w:r w:rsidR="0079251B">
              <w:rPr>
                <w:webHidden/>
              </w:rPr>
              <w:fldChar w:fldCharType="separate"/>
            </w:r>
            <w:r w:rsidR="0079251B">
              <w:rPr>
                <w:webHidden/>
              </w:rPr>
              <w:t>5</w:t>
            </w:r>
            <w:r w:rsidR="0079251B">
              <w:rPr>
                <w:webHidden/>
              </w:rPr>
              <w:fldChar w:fldCharType="end"/>
            </w:r>
          </w:hyperlink>
        </w:p>
        <w:p w14:paraId="242D5819" w14:textId="72A0E915" w:rsidR="0079251B" w:rsidRDefault="00E649A1">
          <w:pPr>
            <w:pStyle w:val="TOC2"/>
            <w:rPr>
              <w:rFonts w:cstheme="minorBidi"/>
              <w:color w:val="auto"/>
              <w:lang w:eastAsia="en-GB"/>
            </w:rPr>
          </w:pPr>
          <w:hyperlink w:anchor="_Toc96424971" w:history="1">
            <w:r w:rsidR="0079251B" w:rsidRPr="00872D66">
              <w:rPr>
                <w:rStyle w:val="Hyperlink"/>
              </w:rPr>
              <w:t>2.1</w:t>
            </w:r>
            <w:r w:rsidR="0079251B">
              <w:rPr>
                <w:rFonts w:cstheme="minorBidi"/>
                <w:color w:val="auto"/>
                <w:lang w:eastAsia="en-GB"/>
              </w:rPr>
              <w:tab/>
            </w:r>
            <w:r w:rsidR="0079251B" w:rsidRPr="00872D66">
              <w:rPr>
                <w:rStyle w:val="Hyperlink"/>
              </w:rPr>
              <w:t>Revision History</w:t>
            </w:r>
            <w:r w:rsidR="0079251B">
              <w:rPr>
                <w:webHidden/>
              </w:rPr>
              <w:tab/>
            </w:r>
            <w:r w:rsidR="0079251B">
              <w:rPr>
                <w:webHidden/>
              </w:rPr>
              <w:fldChar w:fldCharType="begin"/>
            </w:r>
            <w:r w:rsidR="0079251B">
              <w:rPr>
                <w:webHidden/>
              </w:rPr>
              <w:instrText xml:space="preserve"> PAGEREF _Toc96424971 \h </w:instrText>
            </w:r>
            <w:r w:rsidR="0079251B">
              <w:rPr>
                <w:webHidden/>
              </w:rPr>
            </w:r>
            <w:r w:rsidR="0079251B">
              <w:rPr>
                <w:webHidden/>
              </w:rPr>
              <w:fldChar w:fldCharType="separate"/>
            </w:r>
            <w:r w:rsidR="0079251B">
              <w:rPr>
                <w:webHidden/>
              </w:rPr>
              <w:t>5</w:t>
            </w:r>
            <w:r w:rsidR="0079251B">
              <w:rPr>
                <w:webHidden/>
              </w:rPr>
              <w:fldChar w:fldCharType="end"/>
            </w:r>
          </w:hyperlink>
        </w:p>
        <w:p w14:paraId="7A99775E" w14:textId="3FDF8F13" w:rsidR="0079251B" w:rsidRDefault="00E649A1">
          <w:pPr>
            <w:pStyle w:val="TOC2"/>
            <w:rPr>
              <w:rFonts w:cstheme="minorBidi"/>
              <w:color w:val="auto"/>
              <w:lang w:eastAsia="en-GB"/>
            </w:rPr>
          </w:pPr>
          <w:hyperlink w:anchor="_Toc96424972" w:history="1">
            <w:r w:rsidR="0079251B" w:rsidRPr="00872D66">
              <w:rPr>
                <w:rStyle w:val="Hyperlink"/>
              </w:rPr>
              <w:t>2.2</w:t>
            </w:r>
            <w:r w:rsidR="0079251B">
              <w:rPr>
                <w:rFonts w:cstheme="minorBidi"/>
                <w:color w:val="auto"/>
                <w:lang w:eastAsia="en-GB"/>
              </w:rPr>
              <w:tab/>
            </w:r>
            <w:r w:rsidR="0079251B" w:rsidRPr="00872D66">
              <w:rPr>
                <w:rStyle w:val="Hyperlink"/>
              </w:rPr>
              <w:t>Associated Documents</w:t>
            </w:r>
            <w:r w:rsidR="0079251B">
              <w:rPr>
                <w:webHidden/>
              </w:rPr>
              <w:tab/>
            </w:r>
            <w:r w:rsidR="0079251B">
              <w:rPr>
                <w:webHidden/>
              </w:rPr>
              <w:fldChar w:fldCharType="begin"/>
            </w:r>
            <w:r w:rsidR="0079251B">
              <w:rPr>
                <w:webHidden/>
              </w:rPr>
              <w:instrText xml:space="preserve"> PAGEREF _Toc96424972 \h </w:instrText>
            </w:r>
            <w:r w:rsidR="0079251B">
              <w:rPr>
                <w:webHidden/>
              </w:rPr>
            </w:r>
            <w:r w:rsidR="0079251B">
              <w:rPr>
                <w:webHidden/>
              </w:rPr>
              <w:fldChar w:fldCharType="separate"/>
            </w:r>
            <w:r w:rsidR="0079251B">
              <w:rPr>
                <w:webHidden/>
              </w:rPr>
              <w:t>5</w:t>
            </w:r>
            <w:r w:rsidR="0079251B">
              <w:rPr>
                <w:webHidden/>
              </w:rPr>
              <w:fldChar w:fldCharType="end"/>
            </w:r>
          </w:hyperlink>
        </w:p>
        <w:p w14:paraId="6C854B81" w14:textId="41B1C3CA" w:rsidR="0079251B" w:rsidRDefault="00E649A1">
          <w:pPr>
            <w:pStyle w:val="TOC2"/>
            <w:rPr>
              <w:rFonts w:cstheme="minorBidi"/>
              <w:color w:val="auto"/>
              <w:lang w:eastAsia="en-GB"/>
            </w:rPr>
          </w:pPr>
          <w:hyperlink w:anchor="_Toc96424973" w:history="1">
            <w:r w:rsidR="0079251B" w:rsidRPr="00872D66">
              <w:rPr>
                <w:rStyle w:val="Hyperlink"/>
              </w:rPr>
              <w:t>2.3</w:t>
            </w:r>
            <w:r w:rsidR="0079251B">
              <w:rPr>
                <w:rFonts w:cstheme="minorBidi"/>
                <w:color w:val="auto"/>
                <w:lang w:eastAsia="en-GB"/>
              </w:rPr>
              <w:tab/>
            </w:r>
            <w:r w:rsidR="0079251B" w:rsidRPr="00872D66">
              <w:rPr>
                <w:rStyle w:val="Hyperlink"/>
              </w:rPr>
              <w:t>Document Information</w:t>
            </w:r>
            <w:r w:rsidR="0079251B">
              <w:rPr>
                <w:webHidden/>
              </w:rPr>
              <w:tab/>
            </w:r>
            <w:r w:rsidR="0079251B">
              <w:rPr>
                <w:webHidden/>
              </w:rPr>
              <w:fldChar w:fldCharType="begin"/>
            </w:r>
            <w:r w:rsidR="0079251B">
              <w:rPr>
                <w:webHidden/>
              </w:rPr>
              <w:instrText xml:space="preserve"> PAGEREF _Toc96424973 \h </w:instrText>
            </w:r>
            <w:r w:rsidR="0079251B">
              <w:rPr>
                <w:webHidden/>
              </w:rPr>
            </w:r>
            <w:r w:rsidR="0079251B">
              <w:rPr>
                <w:webHidden/>
              </w:rPr>
              <w:fldChar w:fldCharType="separate"/>
            </w:r>
            <w:r w:rsidR="0079251B">
              <w:rPr>
                <w:webHidden/>
              </w:rPr>
              <w:t>5</w:t>
            </w:r>
            <w:r w:rsidR="0079251B">
              <w:rPr>
                <w:webHidden/>
              </w:rPr>
              <w:fldChar w:fldCharType="end"/>
            </w:r>
          </w:hyperlink>
        </w:p>
        <w:p w14:paraId="50AE8587" w14:textId="0921A7B1" w:rsidR="0079251B" w:rsidRDefault="00E649A1">
          <w:pPr>
            <w:pStyle w:val="TOC1"/>
            <w:rPr>
              <w:rFonts w:cstheme="minorBidi"/>
              <w:b w:val="0"/>
              <w:color w:val="auto"/>
              <w:sz w:val="22"/>
              <w:szCs w:val="22"/>
              <w:lang w:eastAsia="en-GB"/>
            </w:rPr>
          </w:pPr>
          <w:hyperlink w:anchor="_Toc96424974" w:history="1">
            <w:r w:rsidR="0079251B" w:rsidRPr="00872D66">
              <w:rPr>
                <w:rStyle w:val="Hyperlink"/>
              </w:rPr>
              <w:t>3</w:t>
            </w:r>
            <w:r w:rsidR="0079251B">
              <w:rPr>
                <w:rFonts w:cstheme="minorBidi"/>
                <w:b w:val="0"/>
                <w:color w:val="auto"/>
                <w:sz w:val="22"/>
                <w:szCs w:val="22"/>
                <w:lang w:eastAsia="en-GB"/>
              </w:rPr>
              <w:tab/>
            </w:r>
            <w:r w:rsidR="0079251B" w:rsidRPr="00872D66">
              <w:rPr>
                <w:rStyle w:val="Hyperlink"/>
              </w:rPr>
              <w:t>Solution Requirements and Overview</w:t>
            </w:r>
            <w:r w:rsidR="0079251B">
              <w:rPr>
                <w:webHidden/>
              </w:rPr>
              <w:tab/>
            </w:r>
            <w:r w:rsidR="0079251B">
              <w:rPr>
                <w:webHidden/>
              </w:rPr>
              <w:fldChar w:fldCharType="begin"/>
            </w:r>
            <w:r w:rsidR="0079251B">
              <w:rPr>
                <w:webHidden/>
              </w:rPr>
              <w:instrText xml:space="preserve"> PAGEREF _Toc96424974 \h </w:instrText>
            </w:r>
            <w:r w:rsidR="0079251B">
              <w:rPr>
                <w:webHidden/>
              </w:rPr>
            </w:r>
            <w:r w:rsidR="0079251B">
              <w:rPr>
                <w:webHidden/>
              </w:rPr>
              <w:fldChar w:fldCharType="separate"/>
            </w:r>
            <w:r w:rsidR="0079251B">
              <w:rPr>
                <w:webHidden/>
              </w:rPr>
              <w:t>6</w:t>
            </w:r>
            <w:r w:rsidR="0079251B">
              <w:rPr>
                <w:webHidden/>
              </w:rPr>
              <w:fldChar w:fldCharType="end"/>
            </w:r>
          </w:hyperlink>
        </w:p>
        <w:p w14:paraId="52457B03" w14:textId="2100A83D" w:rsidR="0079251B" w:rsidRDefault="00E649A1">
          <w:pPr>
            <w:pStyle w:val="TOC2"/>
            <w:rPr>
              <w:rFonts w:cstheme="minorBidi"/>
              <w:color w:val="auto"/>
              <w:lang w:eastAsia="en-GB"/>
            </w:rPr>
          </w:pPr>
          <w:hyperlink w:anchor="_Toc96424975" w:history="1">
            <w:r w:rsidR="0079251B" w:rsidRPr="00872D66">
              <w:rPr>
                <w:rStyle w:val="Hyperlink"/>
              </w:rPr>
              <w:t>3.1</w:t>
            </w:r>
            <w:r w:rsidR="0079251B">
              <w:rPr>
                <w:rFonts w:cstheme="minorBidi"/>
                <w:color w:val="auto"/>
                <w:lang w:eastAsia="en-GB"/>
              </w:rPr>
              <w:tab/>
            </w:r>
            <w:r w:rsidR="0079251B" w:rsidRPr="00872D66">
              <w:rPr>
                <w:rStyle w:val="Hyperlink"/>
              </w:rPr>
              <w:t>Context</w:t>
            </w:r>
            <w:r w:rsidR="0079251B">
              <w:rPr>
                <w:webHidden/>
              </w:rPr>
              <w:tab/>
            </w:r>
            <w:r w:rsidR="0079251B">
              <w:rPr>
                <w:webHidden/>
              </w:rPr>
              <w:fldChar w:fldCharType="begin"/>
            </w:r>
            <w:r w:rsidR="0079251B">
              <w:rPr>
                <w:webHidden/>
              </w:rPr>
              <w:instrText xml:space="preserve"> PAGEREF _Toc96424975 \h </w:instrText>
            </w:r>
            <w:r w:rsidR="0079251B">
              <w:rPr>
                <w:webHidden/>
              </w:rPr>
            </w:r>
            <w:r w:rsidR="0079251B">
              <w:rPr>
                <w:webHidden/>
              </w:rPr>
              <w:fldChar w:fldCharType="separate"/>
            </w:r>
            <w:r w:rsidR="0079251B">
              <w:rPr>
                <w:webHidden/>
              </w:rPr>
              <w:t>6</w:t>
            </w:r>
            <w:r w:rsidR="0079251B">
              <w:rPr>
                <w:webHidden/>
              </w:rPr>
              <w:fldChar w:fldCharType="end"/>
            </w:r>
          </w:hyperlink>
        </w:p>
        <w:p w14:paraId="4E8CFC4E" w14:textId="58FEE256" w:rsidR="0079251B" w:rsidRDefault="00E649A1">
          <w:pPr>
            <w:pStyle w:val="TOC2"/>
            <w:rPr>
              <w:rFonts w:cstheme="minorBidi"/>
              <w:color w:val="auto"/>
              <w:lang w:eastAsia="en-GB"/>
            </w:rPr>
          </w:pPr>
          <w:hyperlink w:anchor="_Toc96424976" w:history="1">
            <w:r w:rsidR="0079251B" w:rsidRPr="00872D66">
              <w:rPr>
                <w:rStyle w:val="Hyperlink"/>
              </w:rPr>
              <w:t>3.2</w:t>
            </w:r>
            <w:r w:rsidR="0079251B">
              <w:rPr>
                <w:rFonts w:cstheme="minorBidi"/>
                <w:color w:val="auto"/>
                <w:lang w:eastAsia="en-GB"/>
              </w:rPr>
              <w:tab/>
            </w:r>
            <w:r w:rsidR="0079251B" w:rsidRPr="00872D66">
              <w:rPr>
                <w:rStyle w:val="Hyperlink"/>
              </w:rPr>
              <w:t>Problem Statement</w:t>
            </w:r>
            <w:r w:rsidR="0079251B">
              <w:rPr>
                <w:webHidden/>
              </w:rPr>
              <w:tab/>
            </w:r>
            <w:r w:rsidR="0079251B">
              <w:rPr>
                <w:webHidden/>
              </w:rPr>
              <w:fldChar w:fldCharType="begin"/>
            </w:r>
            <w:r w:rsidR="0079251B">
              <w:rPr>
                <w:webHidden/>
              </w:rPr>
              <w:instrText xml:space="preserve"> PAGEREF _Toc96424976 \h </w:instrText>
            </w:r>
            <w:r w:rsidR="0079251B">
              <w:rPr>
                <w:webHidden/>
              </w:rPr>
            </w:r>
            <w:r w:rsidR="0079251B">
              <w:rPr>
                <w:webHidden/>
              </w:rPr>
              <w:fldChar w:fldCharType="separate"/>
            </w:r>
            <w:r w:rsidR="0079251B">
              <w:rPr>
                <w:webHidden/>
              </w:rPr>
              <w:t>6</w:t>
            </w:r>
            <w:r w:rsidR="0079251B">
              <w:rPr>
                <w:webHidden/>
              </w:rPr>
              <w:fldChar w:fldCharType="end"/>
            </w:r>
          </w:hyperlink>
        </w:p>
        <w:p w14:paraId="11B80A7D" w14:textId="4166D877" w:rsidR="0079251B" w:rsidRDefault="00E649A1">
          <w:pPr>
            <w:pStyle w:val="TOC2"/>
            <w:rPr>
              <w:rFonts w:cstheme="minorBidi"/>
              <w:color w:val="auto"/>
              <w:lang w:eastAsia="en-GB"/>
            </w:rPr>
          </w:pPr>
          <w:hyperlink w:anchor="_Toc96424977" w:history="1">
            <w:r w:rsidR="0079251B" w:rsidRPr="00872D66">
              <w:rPr>
                <w:rStyle w:val="Hyperlink"/>
              </w:rPr>
              <w:t>3.3</w:t>
            </w:r>
            <w:r w:rsidR="0079251B">
              <w:rPr>
                <w:rFonts w:cstheme="minorBidi"/>
                <w:color w:val="auto"/>
                <w:lang w:eastAsia="en-GB"/>
              </w:rPr>
              <w:tab/>
            </w:r>
            <w:r w:rsidR="0079251B" w:rsidRPr="00872D66">
              <w:rPr>
                <w:rStyle w:val="Hyperlink"/>
              </w:rPr>
              <w:t>Solution Options</w:t>
            </w:r>
            <w:r w:rsidR="0079251B">
              <w:rPr>
                <w:webHidden/>
              </w:rPr>
              <w:tab/>
            </w:r>
            <w:r w:rsidR="0079251B">
              <w:rPr>
                <w:webHidden/>
              </w:rPr>
              <w:fldChar w:fldCharType="begin"/>
            </w:r>
            <w:r w:rsidR="0079251B">
              <w:rPr>
                <w:webHidden/>
              </w:rPr>
              <w:instrText xml:space="preserve"> PAGEREF _Toc96424977 \h </w:instrText>
            </w:r>
            <w:r w:rsidR="0079251B">
              <w:rPr>
                <w:webHidden/>
              </w:rPr>
            </w:r>
            <w:r w:rsidR="0079251B">
              <w:rPr>
                <w:webHidden/>
              </w:rPr>
              <w:fldChar w:fldCharType="separate"/>
            </w:r>
            <w:r w:rsidR="0079251B">
              <w:rPr>
                <w:webHidden/>
              </w:rPr>
              <w:t>7</w:t>
            </w:r>
            <w:r w:rsidR="0079251B">
              <w:rPr>
                <w:webHidden/>
              </w:rPr>
              <w:fldChar w:fldCharType="end"/>
            </w:r>
          </w:hyperlink>
        </w:p>
        <w:p w14:paraId="5C772231" w14:textId="54111545" w:rsidR="0079251B" w:rsidRDefault="00E649A1">
          <w:pPr>
            <w:pStyle w:val="TOC2"/>
            <w:rPr>
              <w:rFonts w:cstheme="minorBidi"/>
              <w:color w:val="auto"/>
              <w:lang w:eastAsia="en-GB"/>
            </w:rPr>
          </w:pPr>
          <w:hyperlink w:anchor="_Toc96424978" w:history="1">
            <w:r w:rsidR="0079251B" w:rsidRPr="00872D66">
              <w:rPr>
                <w:rStyle w:val="Hyperlink"/>
              </w:rPr>
              <w:t>3.4</w:t>
            </w:r>
            <w:r w:rsidR="0079251B">
              <w:rPr>
                <w:rFonts w:cstheme="minorBidi"/>
                <w:color w:val="auto"/>
                <w:lang w:eastAsia="en-GB"/>
              </w:rPr>
              <w:tab/>
            </w:r>
            <w:r w:rsidR="0079251B" w:rsidRPr="00872D66">
              <w:rPr>
                <w:rStyle w:val="Hyperlink"/>
              </w:rPr>
              <w:t>Business Requirement</w:t>
            </w:r>
            <w:r w:rsidR="0079251B">
              <w:rPr>
                <w:webHidden/>
              </w:rPr>
              <w:tab/>
            </w:r>
            <w:r w:rsidR="0079251B">
              <w:rPr>
                <w:webHidden/>
              </w:rPr>
              <w:fldChar w:fldCharType="begin"/>
            </w:r>
            <w:r w:rsidR="0079251B">
              <w:rPr>
                <w:webHidden/>
              </w:rPr>
              <w:instrText xml:space="preserve"> PAGEREF _Toc96424978 \h </w:instrText>
            </w:r>
            <w:r w:rsidR="0079251B">
              <w:rPr>
                <w:webHidden/>
              </w:rPr>
            </w:r>
            <w:r w:rsidR="0079251B">
              <w:rPr>
                <w:webHidden/>
              </w:rPr>
              <w:fldChar w:fldCharType="separate"/>
            </w:r>
            <w:r w:rsidR="0079251B">
              <w:rPr>
                <w:webHidden/>
              </w:rPr>
              <w:t>7</w:t>
            </w:r>
            <w:r w:rsidR="0079251B">
              <w:rPr>
                <w:webHidden/>
              </w:rPr>
              <w:fldChar w:fldCharType="end"/>
            </w:r>
          </w:hyperlink>
        </w:p>
        <w:p w14:paraId="6167A843" w14:textId="3B422544" w:rsidR="0079251B" w:rsidRDefault="00E649A1">
          <w:pPr>
            <w:pStyle w:val="TOC1"/>
            <w:rPr>
              <w:rFonts w:cstheme="minorBidi"/>
              <w:b w:val="0"/>
              <w:color w:val="auto"/>
              <w:sz w:val="22"/>
              <w:szCs w:val="22"/>
              <w:lang w:eastAsia="en-GB"/>
            </w:rPr>
          </w:pPr>
          <w:hyperlink w:anchor="_Toc96424979" w:history="1">
            <w:r w:rsidR="0079251B" w:rsidRPr="00872D66">
              <w:rPr>
                <w:rStyle w:val="Hyperlink"/>
              </w:rPr>
              <w:t>4</w:t>
            </w:r>
            <w:r w:rsidR="0079251B">
              <w:rPr>
                <w:rFonts w:cstheme="minorBidi"/>
                <w:b w:val="0"/>
                <w:color w:val="auto"/>
                <w:sz w:val="22"/>
                <w:szCs w:val="22"/>
                <w:lang w:eastAsia="en-GB"/>
              </w:rPr>
              <w:tab/>
            </w:r>
            <w:r w:rsidR="0079251B" w:rsidRPr="00872D66">
              <w:rPr>
                <w:rStyle w:val="Hyperlink"/>
              </w:rPr>
              <w:t>Solution Overview</w:t>
            </w:r>
            <w:r w:rsidR="0079251B">
              <w:rPr>
                <w:webHidden/>
              </w:rPr>
              <w:tab/>
            </w:r>
            <w:r w:rsidR="0079251B">
              <w:rPr>
                <w:webHidden/>
              </w:rPr>
              <w:fldChar w:fldCharType="begin"/>
            </w:r>
            <w:r w:rsidR="0079251B">
              <w:rPr>
                <w:webHidden/>
              </w:rPr>
              <w:instrText xml:space="preserve"> PAGEREF _Toc96424979 \h </w:instrText>
            </w:r>
            <w:r w:rsidR="0079251B">
              <w:rPr>
                <w:webHidden/>
              </w:rPr>
            </w:r>
            <w:r w:rsidR="0079251B">
              <w:rPr>
                <w:webHidden/>
              </w:rPr>
              <w:fldChar w:fldCharType="separate"/>
            </w:r>
            <w:r w:rsidR="0079251B">
              <w:rPr>
                <w:webHidden/>
              </w:rPr>
              <w:t>8</w:t>
            </w:r>
            <w:r w:rsidR="0079251B">
              <w:rPr>
                <w:webHidden/>
              </w:rPr>
              <w:fldChar w:fldCharType="end"/>
            </w:r>
          </w:hyperlink>
        </w:p>
        <w:p w14:paraId="60AEF2D9" w14:textId="4FF97CA5" w:rsidR="0079251B" w:rsidRDefault="00E649A1">
          <w:pPr>
            <w:pStyle w:val="TOC2"/>
            <w:rPr>
              <w:rFonts w:cstheme="minorBidi"/>
              <w:color w:val="auto"/>
              <w:lang w:eastAsia="en-GB"/>
            </w:rPr>
          </w:pPr>
          <w:hyperlink w:anchor="_Toc96424980" w:history="1">
            <w:r w:rsidR="0079251B" w:rsidRPr="00872D66">
              <w:rPr>
                <w:rStyle w:val="Hyperlink"/>
              </w:rPr>
              <w:t>4.1</w:t>
            </w:r>
            <w:r w:rsidR="0079251B">
              <w:rPr>
                <w:rFonts w:cstheme="minorBidi"/>
                <w:color w:val="auto"/>
                <w:lang w:eastAsia="en-GB"/>
              </w:rPr>
              <w:tab/>
            </w:r>
            <w:r w:rsidR="0079251B" w:rsidRPr="00872D66">
              <w:rPr>
                <w:rStyle w:val="Hyperlink"/>
              </w:rPr>
              <w:t>The "Do Nothing" Approach</w:t>
            </w:r>
            <w:r w:rsidR="0079251B">
              <w:rPr>
                <w:webHidden/>
              </w:rPr>
              <w:tab/>
            </w:r>
            <w:r w:rsidR="0079251B">
              <w:rPr>
                <w:webHidden/>
              </w:rPr>
              <w:fldChar w:fldCharType="begin"/>
            </w:r>
            <w:r w:rsidR="0079251B">
              <w:rPr>
                <w:webHidden/>
              </w:rPr>
              <w:instrText xml:space="preserve"> PAGEREF _Toc96424980 \h </w:instrText>
            </w:r>
            <w:r w:rsidR="0079251B">
              <w:rPr>
                <w:webHidden/>
              </w:rPr>
            </w:r>
            <w:r w:rsidR="0079251B">
              <w:rPr>
                <w:webHidden/>
              </w:rPr>
              <w:fldChar w:fldCharType="separate"/>
            </w:r>
            <w:r w:rsidR="0079251B">
              <w:rPr>
                <w:webHidden/>
              </w:rPr>
              <w:t>8</w:t>
            </w:r>
            <w:r w:rsidR="0079251B">
              <w:rPr>
                <w:webHidden/>
              </w:rPr>
              <w:fldChar w:fldCharType="end"/>
            </w:r>
          </w:hyperlink>
        </w:p>
        <w:p w14:paraId="32A746E0" w14:textId="5E27AE9A" w:rsidR="0079251B" w:rsidRDefault="00E649A1">
          <w:pPr>
            <w:pStyle w:val="TOC2"/>
            <w:rPr>
              <w:rFonts w:cstheme="minorBidi"/>
              <w:color w:val="auto"/>
              <w:lang w:eastAsia="en-GB"/>
            </w:rPr>
          </w:pPr>
          <w:hyperlink w:anchor="_Toc96424981" w:history="1">
            <w:r w:rsidR="0079251B" w:rsidRPr="00872D66">
              <w:rPr>
                <w:rStyle w:val="Hyperlink"/>
              </w:rPr>
              <w:t>4.2</w:t>
            </w:r>
            <w:r w:rsidR="0079251B">
              <w:rPr>
                <w:rFonts w:cstheme="minorBidi"/>
                <w:color w:val="auto"/>
                <w:lang w:eastAsia="en-GB"/>
              </w:rPr>
              <w:tab/>
            </w:r>
            <w:r w:rsidR="0079251B" w:rsidRPr="00872D66">
              <w:rPr>
                <w:rStyle w:val="Hyperlink"/>
              </w:rPr>
              <w:t>DSP Changes</w:t>
            </w:r>
            <w:r w:rsidR="0079251B">
              <w:rPr>
                <w:webHidden/>
              </w:rPr>
              <w:tab/>
            </w:r>
            <w:r w:rsidR="0079251B">
              <w:rPr>
                <w:webHidden/>
              </w:rPr>
              <w:fldChar w:fldCharType="begin"/>
            </w:r>
            <w:r w:rsidR="0079251B">
              <w:rPr>
                <w:webHidden/>
              </w:rPr>
              <w:instrText xml:space="preserve"> PAGEREF _Toc96424981 \h </w:instrText>
            </w:r>
            <w:r w:rsidR="0079251B">
              <w:rPr>
                <w:webHidden/>
              </w:rPr>
            </w:r>
            <w:r w:rsidR="0079251B">
              <w:rPr>
                <w:webHidden/>
              </w:rPr>
              <w:fldChar w:fldCharType="separate"/>
            </w:r>
            <w:r w:rsidR="0079251B">
              <w:rPr>
                <w:webHidden/>
              </w:rPr>
              <w:t>8</w:t>
            </w:r>
            <w:r w:rsidR="0079251B">
              <w:rPr>
                <w:webHidden/>
              </w:rPr>
              <w:fldChar w:fldCharType="end"/>
            </w:r>
          </w:hyperlink>
        </w:p>
        <w:p w14:paraId="5656C342" w14:textId="561D79BA" w:rsidR="0079251B" w:rsidRDefault="00E649A1">
          <w:pPr>
            <w:pStyle w:val="TOC3"/>
            <w:rPr>
              <w:rFonts w:cstheme="minorBidi"/>
              <w:bCs w:val="0"/>
              <w:noProof/>
              <w:color w:val="auto"/>
              <w:szCs w:val="22"/>
              <w:lang w:eastAsia="en-GB"/>
            </w:rPr>
          </w:pPr>
          <w:hyperlink w:anchor="_Toc96424982" w:history="1">
            <w:r w:rsidR="0079251B" w:rsidRPr="00872D66">
              <w:rPr>
                <w:rStyle w:val="Hyperlink"/>
                <w:noProof/>
              </w:rPr>
              <w:t>4.2.1</w:t>
            </w:r>
            <w:r w:rsidR="0079251B">
              <w:rPr>
                <w:rFonts w:cstheme="minorBidi"/>
                <w:bCs w:val="0"/>
                <w:noProof/>
                <w:color w:val="auto"/>
                <w:szCs w:val="22"/>
                <w:lang w:eastAsia="en-GB"/>
              </w:rPr>
              <w:tab/>
            </w:r>
            <w:r w:rsidR="0079251B" w:rsidRPr="00872D66">
              <w:rPr>
                <w:rStyle w:val="Hyperlink"/>
                <w:noProof/>
              </w:rPr>
              <w:t>Technical Specifications, DUIS and DUGIDS</w:t>
            </w:r>
            <w:r w:rsidR="0079251B">
              <w:rPr>
                <w:noProof/>
                <w:webHidden/>
              </w:rPr>
              <w:tab/>
            </w:r>
            <w:r w:rsidR="0079251B">
              <w:rPr>
                <w:noProof/>
                <w:webHidden/>
              </w:rPr>
              <w:fldChar w:fldCharType="begin"/>
            </w:r>
            <w:r w:rsidR="0079251B">
              <w:rPr>
                <w:noProof/>
                <w:webHidden/>
              </w:rPr>
              <w:instrText xml:space="preserve"> PAGEREF _Toc96424982 \h </w:instrText>
            </w:r>
            <w:r w:rsidR="0079251B">
              <w:rPr>
                <w:noProof/>
                <w:webHidden/>
              </w:rPr>
            </w:r>
            <w:r w:rsidR="0079251B">
              <w:rPr>
                <w:noProof/>
                <w:webHidden/>
              </w:rPr>
              <w:fldChar w:fldCharType="separate"/>
            </w:r>
            <w:r w:rsidR="0079251B">
              <w:rPr>
                <w:noProof/>
                <w:webHidden/>
              </w:rPr>
              <w:t>8</w:t>
            </w:r>
            <w:r w:rsidR="0079251B">
              <w:rPr>
                <w:noProof/>
                <w:webHidden/>
              </w:rPr>
              <w:fldChar w:fldCharType="end"/>
            </w:r>
          </w:hyperlink>
        </w:p>
        <w:p w14:paraId="598DAA8B" w14:textId="29788C76" w:rsidR="0079251B" w:rsidRDefault="00E649A1">
          <w:pPr>
            <w:pStyle w:val="TOC3"/>
            <w:rPr>
              <w:rFonts w:cstheme="minorBidi"/>
              <w:bCs w:val="0"/>
              <w:noProof/>
              <w:color w:val="auto"/>
              <w:szCs w:val="22"/>
              <w:lang w:eastAsia="en-GB"/>
            </w:rPr>
          </w:pPr>
          <w:hyperlink w:anchor="_Toc96424983" w:history="1">
            <w:r w:rsidR="0079251B" w:rsidRPr="00872D66">
              <w:rPr>
                <w:rStyle w:val="Hyperlink"/>
                <w:noProof/>
              </w:rPr>
              <w:t>4.2.2</w:t>
            </w:r>
            <w:r w:rsidR="0079251B">
              <w:rPr>
                <w:rFonts w:cstheme="minorBidi"/>
                <w:bCs w:val="0"/>
                <w:noProof/>
                <w:color w:val="auto"/>
                <w:szCs w:val="22"/>
                <w:lang w:eastAsia="en-GB"/>
              </w:rPr>
              <w:tab/>
            </w:r>
            <w:r w:rsidR="0079251B" w:rsidRPr="00872D66">
              <w:rPr>
                <w:rStyle w:val="Hyperlink"/>
                <w:noProof/>
              </w:rPr>
              <w:t>Request Management</w:t>
            </w:r>
            <w:r w:rsidR="0079251B">
              <w:rPr>
                <w:noProof/>
                <w:webHidden/>
              </w:rPr>
              <w:tab/>
            </w:r>
            <w:r w:rsidR="0079251B">
              <w:rPr>
                <w:noProof/>
                <w:webHidden/>
              </w:rPr>
              <w:fldChar w:fldCharType="begin"/>
            </w:r>
            <w:r w:rsidR="0079251B">
              <w:rPr>
                <w:noProof/>
                <w:webHidden/>
              </w:rPr>
              <w:instrText xml:space="preserve"> PAGEREF _Toc96424983 \h </w:instrText>
            </w:r>
            <w:r w:rsidR="0079251B">
              <w:rPr>
                <w:noProof/>
                <w:webHidden/>
              </w:rPr>
            </w:r>
            <w:r w:rsidR="0079251B">
              <w:rPr>
                <w:noProof/>
                <w:webHidden/>
              </w:rPr>
              <w:fldChar w:fldCharType="separate"/>
            </w:r>
            <w:r w:rsidR="0079251B">
              <w:rPr>
                <w:noProof/>
                <w:webHidden/>
              </w:rPr>
              <w:t>9</w:t>
            </w:r>
            <w:r w:rsidR="0079251B">
              <w:rPr>
                <w:noProof/>
                <w:webHidden/>
              </w:rPr>
              <w:fldChar w:fldCharType="end"/>
            </w:r>
          </w:hyperlink>
        </w:p>
        <w:p w14:paraId="2AD48218" w14:textId="13ABA204" w:rsidR="0079251B" w:rsidRDefault="00E649A1">
          <w:pPr>
            <w:pStyle w:val="TOC3"/>
            <w:rPr>
              <w:rFonts w:cstheme="minorBidi"/>
              <w:bCs w:val="0"/>
              <w:noProof/>
              <w:color w:val="auto"/>
              <w:szCs w:val="22"/>
              <w:lang w:eastAsia="en-GB"/>
            </w:rPr>
          </w:pPr>
          <w:hyperlink w:anchor="_Toc96424984" w:history="1">
            <w:r w:rsidR="0079251B" w:rsidRPr="00872D66">
              <w:rPr>
                <w:rStyle w:val="Hyperlink"/>
                <w:noProof/>
              </w:rPr>
              <w:t>4.2.3</w:t>
            </w:r>
            <w:r w:rsidR="0079251B">
              <w:rPr>
                <w:rFonts w:cstheme="minorBidi"/>
                <w:bCs w:val="0"/>
                <w:noProof/>
                <w:color w:val="auto"/>
                <w:szCs w:val="22"/>
                <w:lang w:eastAsia="en-GB"/>
              </w:rPr>
              <w:tab/>
            </w:r>
            <w:r w:rsidR="0079251B" w:rsidRPr="00872D66">
              <w:rPr>
                <w:rStyle w:val="Hyperlink"/>
                <w:noProof/>
              </w:rPr>
              <w:t>Data Management</w:t>
            </w:r>
            <w:r w:rsidR="0079251B">
              <w:rPr>
                <w:noProof/>
                <w:webHidden/>
              </w:rPr>
              <w:tab/>
            </w:r>
            <w:r w:rsidR="0079251B">
              <w:rPr>
                <w:noProof/>
                <w:webHidden/>
              </w:rPr>
              <w:fldChar w:fldCharType="begin"/>
            </w:r>
            <w:r w:rsidR="0079251B">
              <w:rPr>
                <w:noProof/>
                <w:webHidden/>
              </w:rPr>
              <w:instrText xml:space="preserve"> PAGEREF _Toc96424984 \h </w:instrText>
            </w:r>
            <w:r w:rsidR="0079251B">
              <w:rPr>
                <w:noProof/>
                <w:webHidden/>
              </w:rPr>
            </w:r>
            <w:r w:rsidR="0079251B">
              <w:rPr>
                <w:noProof/>
                <w:webHidden/>
              </w:rPr>
              <w:fldChar w:fldCharType="separate"/>
            </w:r>
            <w:r w:rsidR="0079251B">
              <w:rPr>
                <w:noProof/>
                <w:webHidden/>
              </w:rPr>
              <w:t>9</w:t>
            </w:r>
            <w:r w:rsidR="0079251B">
              <w:rPr>
                <w:noProof/>
                <w:webHidden/>
              </w:rPr>
              <w:fldChar w:fldCharType="end"/>
            </w:r>
          </w:hyperlink>
        </w:p>
        <w:p w14:paraId="358FA644" w14:textId="62B4A443" w:rsidR="0079251B" w:rsidRDefault="00E649A1">
          <w:pPr>
            <w:pStyle w:val="TOC3"/>
            <w:rPr>
              <w:rFonts w:cstheme="minorBidi"/>
              <w:bCs w:val="0"/>
              <w:noProof/>
              <w:color w:val="auto"/>
              <w:szCs w:val="22"/>
              <w:lang w:eastAsia="en-GB"/>
            </w:rPr>
          </w:pPr>
          <w:hyperlink w:anchor="_Toc96424985" w:history="1">
            <w:r w:rsidR="0079251B" w:rsidRPr="00872D66">
              <w:rPr>
                <w:rStyle w:val="Hyperlink"/>
                <w:noProof/>
              </w:rPr>
              <w:t>4.2.4</w:t>
            </w:r>
            <w:r w:rsidR="0079251B">
              <w:rPr>
                <w:rFonts w:cstheme="minorBidi"/>
                <w:bCs w:val="0"/>
                <w:noProof/>
                <w:color w:val="auto"/>
                <w:szCs w:val="22"/>
                <w:lang w:eastAsia="en-GB"/>
              </w:rPr>
              <w:tab/>
            </w:r>
            <w:r w:rsidR="0079251B" w:rsidRPr="00872D66">
              <w:rPr>
                <w:rStyle w:val="Hyperlink"/>
                <w:noProof/>
              </w:rPr>
              <w:t>S1SP Interface</w:t>
            </w:r>
            <w:r w:rsidR="0079251B">
              <w:rPr>
                <w:noProof/>
                <w:webHidden/>
              </w:rPr>
              <w:tab/>
            </w:r>
            <w:r w:rsidR="0079251B">
              <w:rPr>
                <w:noProof/>
                <w:webHidden/>
              </w:rPr>
              <w:fldChar w:fldCharType="begin"/>
            </w:r>
            <w:r w:rsidR="0079251B">
              <w:rPr>
                <w:noProof/>
                <w:webHidden/>
              </w:rPr>
              <w:instrText xml:space="preserve"> PAGEREF _Toc96424985 \h </w:instrText>
            </w:r>
            <w:r w:rsidR="0079251B">
              <w:rPr>
                <w:noProof/>
                <w:webHidden/>
              </w:rPr>
            </w:r>
            <w:r w:rsidR="0079251B">
              <w:rPr>
                <w:noProof/>
                <w:webHidden/>
              </w:rPr>
              <w:fldChar w:fldCharType="separate"/>
            </w:r>
            <w:r w:rsidR="0079251B">
              <w:rPr>
                <w:noProof/>
                <w:webHidden/>
              </w:rPr>
              <w:t>9</w:t>
            </w:r>
            <w:r w:rsidR="0079251B">
              <w:rPr>
                <w:noProof/>
                <w:webHidden/>
              </w:rPr>
              <w:fldChar w:fldCharType="end"/>
            </w:r>
          </w:hyperlink>
        </w:p>
        <w:p w14:paraId="62EA467C" w14:textId="13966CA2" w:rsidR="0079251B" w:rsidRDefault="00E649A1">
          <w:pPr>
            <w:pStyle w:val="TOC3"/>
            <w:rPr>
              <w:rFonts w:cstheme="minorBidi"/>
              <w:bCs w:val="0"/>
              <w:noProof/>
              <w:color w:val="auto"/>
              <w:szCs w:val="22"/>
              <w:lang w:eastAsia="en-GB"/>
            </w:rPr>
          </w:pPr>
          <w:hyperlink w:anchor="_Toc96424986" w:history="1">
            <w:r w:rsidR="0079251B" w:rsidRPr="00872D66">
              <w:rPr>
                <w:rStyle w:val="Hyperlink"/>
                <w:noProof/>
              </w:rPr>
              <w:t>4.2.5</w:t>
            </w:r>
            <w:r w:rsidR="0079251B">
              <w:rPr>
                <w:rFonts w:cstheme="minorBidi"/>
                <w:bCs w:val="0"/>
                <w:noProof/>
                <w:color w:val="auto"/>
                <w:szCs w:val="22"/>
                <w:lang w:eastAsia="en-GB"/>
              </w:rPr>
              <w:tab/>
            </w:r>
            <w:r w:rsidR="0079251B" w:rsidRPr="00872D66">
              <w:rPr>
                <w:rStyle w:val="Hyperlink"/>
                <w:noProof/>
              </w:rPr>
              <w:t>Security Impact</w:t>
            </w:r>
            <w:r w:rsidR="0079251B">
              <w:rPr>
                <w:noProof/>
                <w:webHidden/>
              </w:rPr>
              <w:tab/>
            </w:r>
            <w:r w:rsidR="0079251B">
              <w:rPr>
                <w:noProof/>
                <w:webHidden/>
              </w:rPr>
              <w:fldChar w:fldCharType="begin"/>
            </w:r>
            <w:r w:rsidR="0079251B">
              <w:rPr>
                <w:noProof/>
                <w:webHidden/>
              </w:rPr>
              <w:instrText xml:space="preserve"> PAGEREF _Toc96424986 \h </w:instrText>
            </w:r>
            <w:r w:rsidR="0079251B">
              <w:rPr>
                <w:noProof/>
                <w:webHidden/>
              </w:rPr>
            </w:r>
            <w:r w:rsidR="0079251B">
              <w:rPr>
                <w:noProof/>
                <w:webHidden/>
              </w:rPr>
              <w:fldChar w:fldCharType="separate"/>
            </w:r>
            <w:r w:rsidR="0079251B">
              <w:rPr>
                <w:noProof/>
                <w:webHidden/>
              </w:rPr>
              <w:t>9</w:t>
            </w:r>
            <w:r w:rsidR="0079251B">
              <w:rPr>
                <w:noProof/>
                <w:webHidden/>
              </w:rPr>
              <w:fldChar w:fldCharType="end"/>
            </w:r>
          </w:hyperlink>
        </w:p>
        <w:p w14:paraId="509EDD56" w14:textId="134F6495" w:rsidR="0079251B" w:rsidRDefault="00E649A1">
          <w:pPr>
            <w:pStyle w:val="TOC3"/>
            <w:rPr>
              <w:rFonts w:cstheme="minorBidi"/>
              <w:bCs w:val="0"/>
              <w:noProof/>
              <w:color w:val="auto"/>
              <w:szCs w:val="22"/>
              <w:lang w:eastAsia="en-GB"/>
            </w:rPr>
          </w:pPr>
          <w:hyperlink w:anchor="_Toc96424987" w:history="1">
            <w:r w:rsidR="0079251B" w:rsidRPr="00872D66">
              <w:rPr>
                <w:rStyle w:val="Hyperlink"/>
                <w:noProof/>
              </w:rPr>
              <w:t>4.2.6</w:t>
            </w:r>
            <w:r w:rsidR="0079251B">
              <w:rPr>
                <w:rFonts w:cstheme="minorBidi"/>
                <w:bCs w:val="0"/>
                <w:noProof/>
                <w:color w:val="auto"/>
                <w:szCs w:val="22"/>
                <w:lang w:eastAsia="en-GB"/>
              </w:rPr>
              <w:tab/>
            </w:r>
            <w:r w:rsidR="0079251B" w:rsidRPr="00872D66">
              <w:rPr>
                <w:rStyle w:val="Hyperlink"/>
                <w:noProof/>
              </w:rPr>
              <w:t>Infrastructure Components</w:t>
            </w:r>
            <w:r w:rsidR="0079251B">
              <w:rPr>
                <w:noProof/>
                <w:webHidden/>
              </w:rPr>
              <w:tab/>
            </w:r>
            <w:r w:rsidR="0079251B">
              <w:rPr>
                <w:noProof/>
                <w:webHidden/>
              </w:rPr>
              <w:fldChar w:fldCharType="begin"/>
            </w:r>
            <w:r w:rsidR="0079251B">
              <w:rPr>
                <w:noProof/>
                <w:webHidden/>
              </w:rPr>
              <w:instrText xml:space="preserve"> PAGEREF _Toc96424987 \h </w:instrText>
            </w:r>
            <w:r w:rsidR="0079251B">
              <w:rPr>
                <w:noProof/>
                <w:webHidden/>
              </w:rPr>
            </w:r>
            <w:r w:rsidR="0079251B">
              <w:rPr>
                <w:noProof/>
                <w:webHidden/>
              </w:rPr>
              <w:fldChar w:fldCharType="separate"/>
            </w:r>
            <w:r w:rsidR="0079251B">
              <w:rPr>
                <w:noProof/>
                <w:webHidden/>
              </w:rPr>
              <w:t>9</w:t>
            </w:r>
            <w:r w:rsidR="0079251B">
              <w:rPr>
                <w:noProof/>
                <w:webHidden/>
              </w:rPr>
              <w:fldChar w:fldCharType="end"/>
            </w:r>
          </w:hyperlink>
        </w:p>
        <w:p w14:paraId="799E015C" w14:textId="359B79F9" w:rsidR="0079251B" w:rsidRDefault="00E649A1">
          <w:pPr>
            <w:pStyle w:val="TOC3"/>
            <w:rPr>
              <w:rFonts w:cstheme="minorBidi"/>
              <w:bCs w:val="0"/>
              <w:noProof/>
              <w:color w:val="auto"/>
              <w:szCs w:val="22"/>
              <w:lang w:eastAsia="en-GB"/>
            </w:rPr>
          </w:pPr>
          <w:hyperlink w:anchor="_Toc96424988" w:history="1">
            <w:r w:rsidR="0079251B" w:rsidRPr="00872D66">
              <w:rPr>
                <w:rStyle w:val="Hyperlink"/>
                <w:noProof/>
              </w:rPr>
              <w:t>4.2.7</w:t>
            </w:r>
            <w:r w:rsidR="0079251B">
              <w:rPr>
                <w:rFonts w:cstheme="minorBidi"/>
                <w:bCs w:val="0"/>
                <w:noProof/>
                <w:color w:val="auto"/>
                <w:szCs w:val="22"/>
                <w:lang w:eastAsia="en-GB"/>
              </w:rPr>
              <w:tab/>
            </w:r>
            <w:r w:rsidR="0079251B" w:rsidRPr="00872D66">
              <w:rPr>
                <w:rStyle w:val="Hyperlink"/>
                <w:noProof/>
              </w:rPr>
              <w:t>Non-Functional impacts</w:t>
            </w:r>
            <w:r w:rsidR="0079251B">
              <w:rPr>
                <w:noProof/>
                <w:webHidden/>
              </w:rPr>
              <w:tab/>
            </w:r>
            <w:r w:rsidR="0079251B">
              <w:rPr>
                <w:noProof/>
                <w:webHidden/>
              </w:rPr>
              <w:fldChar w:fldCharType="begin"/>
            </w:r>
            <w:r w:rsidR="0079251B">
              <w:rPr>
                <w:noProof/>
                <w:webHidden/>
              </w:rPr>
              <w:instrText xml:space="preserve"> PAGEREF _Toc96424988 \h </w:instrText>
            </w:r>
            <w:r w:rsidR="0079251B">
              <w:rPr>
                <w:noProof/>
                <w:webHidden/>
              </w:rPr>
            </w:r>
            <w:r w:rsidR="0079251B">
              <w:rPr>
                <w:noProof/>
                <w:webHidden/>
              </w:rPr>
              <w:fldChar w:fldCharType="separate"/>
            </w:r>
            <w:r w:rsidR="0079251B">
              <w:rPr>
                <w:noProof/>
                <w:webHidden/>
              </w:rPr>
              <w:t>9</w:t>
            </w:r>
            <w:r w:rsidR="0079251B">
              <w:rPr>
                <w:noProof/>
                <w:webHidden/>
              </w:rPr>
              <w:fldChar w:fldCharType="end"/>
            </w:r>
          </w:hyperlink>
        </w:p>
        <w:p w14:paraId="3DA70D73" w14:textId="3D17E02E" w:rsidR="0079251B" w:rsidRDefault="00E649A1">
          <w:pPr>
            <w:pStyle w:val="TOC2"/>
            <w:rPr>
              <w:rFonts w:cstheme="minorBidi"/>
              <w:color w:val="auto"/>
              <w:lang w:eastAsia="en-GB"/>
            </w:rPr>
          </w:pPr>
          <w:hyperlink w:anchor="_Toc96424989" w:history="1">
            <w:r w:rsidR="0079251B" w:rsidRPr="00872D66">
              <w:rPr>
                <w:rStyle w:val="Hyperlink"/>
              </w:rPr>
              <w:t>4.3</w:t>
            </w:r>
            <w:r w:rsidR="0079251B">
              <w:rPr>
                <w:rFonts w:cstheme="minorBidi"/>
                <w:color w:val="auto"/>
                <w:lang w:eastAsia="en-GB"/>
              </w:rPr>
              <w:tab/>
            </w:r>
            <w:r w:rsidR="0079251B" w:rsidRPr="00872D66">
              <w:rPr>
                <w:rStyle w:val="Hyperlink"/>
              </w:rPr>
              <w:t>Critical Software</w:t>
            </w:r>
            <w:r w:rsidR="0079251B">
              <w:rPr>
                <w:webHidden/>
              </w:rPr>
              <w:tab/>
            </w:r>
            <w:r w:rsidR="0079251B">
              <w:rPr>
                <w:webHidden/>
              </w:rPr>
              <w:fldChar w:fldCharType="begin"/>
            </w:r>
            <w:r w:rsidR="0079251B">
              <w:rPr>
                <w:webHidden/>
              </w:rPr>
              <w:instrText xml:space="preserve"> PAGEREF _Toc96424989 \h </w:instrText>
            </w:r>
            <w:r w:rsidR="0079251B">
              <w:rPr>
                <w:webHidden/>
              </w:rPr>
            </w:r>
            <w:r w:rsidR="0079251B">
              <w:rPr>
                <w:webHidden/>
              </w:rPr>
              <w:fldChar w:fldCharType="separate"/>
            </w:r>
            <w:r w:rsidR="0079251B">
              <w:rPr>
                <w:webHidden/>
              </w:rPr>
              <w:t>9</w:t>
            </w:r>
            <w:r w:rsidR="0079251B">
              <w:rPr>
                <w:webHidden/>
              </w:rPr>
              <w:fldChar w:fldCharType="end"/>
            </w:r>
          </w:hyperlink>
        </w:p>
        <w:p w14:paraId="4CBBC553" w14:textId="06A2F3F9" w:rsidR="0079251B" w:rsidRDefault="00E649A1">
          <w:pPr>
            <w:pStyle w:val="TOC2"/>
            <w:rPr>
              <w:rFonts w:cstheme="minorBidi"/>
              <w:color w:val="auto"/>
              <w:lang w:eastAsia="en-GB"/>
            </w:rPr>
          </w:pPr>
          <w:hyperlink w:anchor="_Toc96424990" w:history="1">
            <w:r w:rsidR="0079251B" w:rsidRPr="00872D66">
              <w:rPr>
                <w:rStyle w:val="Hyperlink"/>
              </w:rPr>
              <w:t>4.4</w:t>
            </w:r>
            <w:r w:rsidR="0079251B">
              <w:rPr>
                <w:rFonts w:cstheme="minorBidi"/>
                <w:color w:val="auto"/>
                <w:lang w:eastAsia="en-GB"/>
              </w:rPr>
              <w:tab/>
            </w:r>
            <w:r w:rsidR="0079251B" w:rsidRPr="00872D66">
              <w:rPr>
                <w:rStyle w:val="Hyperlink"/>
              </w:rPr>
              <w:t>CGI Instant Energy (CGI IE)</w:t>
            </w:r>
            <w:r w:rsidR="0079251B">
              <w:rPr>
                <w:webHidden/>
              </w:rPr>
              <w:tab/>
            </w:r>
            <w:r w:rsidR="0079251B">
              <w:rPr>
                <w:webHidden/>
              </w:rPr>
              <w:fldChar w:fldCharType="begin"/>
            </w:r>
            <w:r w:rsidR="0079251B">
              <w:rPr>
                <w:webHidden/>
              </w:rPr>
              <w:instrText xml:space="preserve"> PAGEREF _Toc96424990 \h </w:instrText>
            </w:r>
            <w:r w:rsidR="0079251B">
              <w:rPr>
                <w:webHidden/>
              </w:rPr>
            </w:r>
            <w:r w:rsidR="0079251B">
              <w:rPr>
                <w:webHidden/>
              </w:rPr>
              <w:fldChar w:fldCharType="separate"/>
            </w:r>
            <w:r w:rsidR="0079251B">
              <w:rPr>
                <w:webHidden/>
              </w:rPr>
              <w:t>10</w:t>
            </w:r>
            <w:r w:rsidR="0079251B">
              <w:rPr>
                <w:webHidden/>
              </w:rPr>
              <w:fldChar w:fldCharType="end"/>
            </w:r>
          </w:hyperlink>
        </w:p>
        <w:p w14:paraId="5A8DE51B" w14:textId="08253B22" w:rsidR="0079251B" w:rsidRDefault="00E649A1">
          <w:pPr>
            <w:pStyle w:val="TOC2"/>
            <w:rPr>
              <w:rFonts w:cstheme="minorBidi"/>
              <w:color w:val="auto"/>
              <w:lang w:eastAsia="en-GB"/>
            </w:rPr>
          </w:pPr>
          <w:hyperlink w:anchor="_Toc96424991" w:history="1">
            <w:r w:rsidR="0079251B" w:rsidRPr="00872D66">
              <w:rPr>
                <w:rStyle w:val="Hyperlink"/>
              </w:rPr>
              <w:t>4.5</w:t>
            </w:r>
            <w:r w:rsidR="0079251B">
              <w:rPr>
                <w:rFonts w:cstheme="minorBidi"/>
                <w:color w:val="auto"/>
                <w:lang w:eastAsia="en-GB"/>
              </w:rPr>
              <w:tab/>
            </w:r>
            <w:r w:rsidR="0079251B" w:rsidRPr="00872D66">
              <w:rPr>
                <w:rStyle w:val="Hyperlink"/>
              </w:rPr>
              <w:t>Capgemini</w:t>
            </w:r>
            <w:r w:rsidR="0079251B">
              <w:rPr>
                <w:webHidden/>
              </w:rPr>
              <w:tab/>
            </w:r>
            <w:r w:rsidR="0079251B">
              <w:rPr>
                <w:webHidden/>
              </w:rPr>
              <w:fldChar w:fldCharType="begin"/>
            </w:r>
            <w:r w:rsidR="0079251B">
              <w:rPr>
                <w:webHidden/>
              </w:rPr>
              <w:instrText xml:space="preserve"> PAGEREF _Toc96424991 \h </w:instrText>
            </w:r>
            <w:r w:rsidR="0079251B">
              <w:rPr>
                <w:webHidden/>
              </w:rPr>
            </w:r>
            <w:r w:rsidR="0079251B">
              <w:rPr>
                <w:webHidden/>
              </w:rPr>
              <w:fldChar w:fldCharType="separate"/>
            </w:r>
            <w:r w:rsidR="0079251B">
              <w:rPr>
                <w:webHidden/>
              </w:rPr>
              <w:t>10</w:t>
            </w:r>
            <w:r w:rsidR="0079251B">
              <w:rPr>
                <w:webHidden/>
              </w:rPr>
              <w:fldChar w:fldCharType="end"/>
            </w:r>
          </w:hyperlink>
        </w:p>
        <w:p w14:paraId="109B227D" w14:textId="44539670" w:rsidR="0079251B" w:rsidRDefault="00E649A1">
          <w:pPr>
            <w:pStyle w:val="TOC2"/>
            <w:rPr>
              <w:rFonts w:cstheme="minorBidi"/>
              <w:color w:val="auto"/>
              <w:lang w:eastAsia="en-GB"/>
            </w:rPr>
          </w:pPr>
          <w:hyperlink w:anchor="_Toc96424992" w:history="1">
            <w:r w:rsidR="0079251B" w:rsidRPr="00872D66">
              <w:rPr>
                <w:rStyle w:val="Hyperlink"/>
              </w:rPr>
              <w:t>4.6</w:t>
            </w:r>
            <w:r w:rsidR="0079251B">
              <w:rPr>
                <w:rFonts w:cstheme="minorBidi"/>
                <w:color w:val="auto"/>
                <w:lang w:eastAsia="en-GB"/>
              </w:rPr>
              <w:tab/>
            </w:r>
            <w:r w:rsidR="0079251B" w:rsidRPr="00872D66">
              <w:rPr>
                <w:rStyle w:val="Hyperlink"/>
              </w:rPr>
              <w:t>Secure</w:t>
            </w:r>
            <w:r w:rsidR="0079251B">
              <w:rPr>
                <w:webHidden/>
              </w:rPr>
              <w:tab/>
            </w:r>
            <w:r w:rsidR="0079251B">
              <w:rPr>
                <w:webHidden/>
              </w:rPr>
              <w:fldChar w:fldCharType="begin"/>
            </w:r>
            <w:r w:rsidR="0079251B">
              <w:rPr>
                <w:webHidden/>
              </w:rPr>
              <w:instrText xml:space="preserve"> PAGEREF _Toc96424992 \h </w:instrText>
            </w:r>
            <w:r w:rsidR="0079251B">
              <w:rPr>
                <w:webHidden/>
              </w:rPr>
            </w:r>
            <w:r w:rsidR="0079251B">
              <w:rPr>
                <w:webHidden/>
              </w:rPr>
              <w:fldChar w:fldCharType="separate"/>
            </w:r>
            <w:r w:rsidR="0079251B">
              <w:rPr>
                <w:webHidden/>
              </w:rPr>
              <w:t>10</w:t>
            </w:r>
            <w:r w:rsidR="0079251B">
              <w:rPr>
                <w:webHidden/>
              </w:rPr>
              <w:fldChar w:fldCharType="end"/>
            </w:r>
          </w:hyperlink>
        </w:p>
        <w:p w14:paraId="2A86DB8B" w14:textId="7411AFC9" w:rsidR="0079251B" w:rsidRDefault="00E649A1">
          <w:pPr>
            <w:pStyle w:val="TOC2"/>
            <w:rPr>
              <w:rFonts w:cstheme="minorBidi"/>
              <w:color w:val="auto"/>
              <w:lang w:eastAsia="en-GB"/>
            </w:rPr>
          </w:pPr>
          <w:hyperlink w:anchor="_Toc96424993" w:history="1">
            <w:r w:rsidR="0079251B" w:rsidRPr="00872D66">
              <w:rPr>
                <w:rStyle w:val="Hyperlink"/>
              </w:rPr>
              <w:t>4.7</w:t>
            </w:r>
            <w:r w:rsidR="0079251B">
              <w:rPr>
                <w:rFonts w:cstheme="minorBidi"/>
                <w:color w:val="auto"/>
                <w:lang w:eastAsia="en-GB"/>
              </w:rPr>
              <w:tab/>
            </w:r>
            <w:r w:rsidR="0079251B" w:rsidRPr="00872D66">
              <w:rPr>
                <w:rStyle w:val="Hyperlink"/>
              </w:rPr>
              <w:t>Trilliant</w:t>
            </w:r>
            <w:r w:rsidR="0079251B">
              <w:rPr>
                <w:webHidden/>
              </w:rPr>
              <w:tab/>
            </w:r>
            <w:r w:rsidR="0079251B">
              <w:rPr>
                <w:webHidden/>
              </w:rPr>
              <w:fldChar w:fldCharType="begin"/>
            </w:r>
            <w:r w:rsidR="0079251B">
              <w:rPr>
                <w:webHidden/>
              </w:rPr>
              <w:instrText xml:space="preserve"> PAGEREF _Toc96424993 \h </w:instrText>
            </w:r>
            <w:r w:rsidR="0079251B">
              <w:rPr>
                <w:webHidden/>
              </w:rPr>
            </w:r>
            <w:r w:rsidR="0079251B">
              <w:rPr>
                <w:webHidden/>
              </w:rPr>
              <w:fldChar w:fldCharType="separate"/>
            </w:r>
            <w:r w:rsidR="0079251B">
              <w:rPr>
                <w:webHidden/>
              </w:rPr>
              <w:t>11</w:t>
            </w:r>
            <w:r w:rsidR="0079251B">
              <w:rPr>
                <w:webHidden/>
              </w:rPr>
              <w:fldChar w:fldCharType="end"/>
            </w:r>
          </w:hyperlink>
        </w:p>
        <w:p w14:paraId="12A13DF0" w14:textId="206A0CF5" w:rsidR="0079251B" w:rsidRDefault="00E649A1">
          <w:pPr>
            <w:pStyle w:val="TOC1"/>
            <w:rPr>
              <w:rFonts w:cstheme="minorBidi"/>
              <w:b w:val="0"/>
              <w:color w:val="auto"/>
              <w:sz w:val="22"/>
              <w:szCs w:val="22"/>
              <w:lang w:eastAsia="en-GB"/>
            </w:rPr>
          </w:pPr>
          <w:hyperlink w:anchor="_Toc96424994" w:history="1">
            <w:r w:rsidR="0079251B" w:rsidRPr="00872D66">
              <w:rPr>
                <w:rStyle w:val="Hyperlink"/>
              </w:rPr>
              <w:t>5</w:t>
            </w:r>
            <w:r w:rsidR="0079251B">
              <w:rPr>
                <w:rFonts w:cstheme="minorBidi"/>
                <w:b w:val="0"/>
                <w:color w:val="auto"/>
                <w:sz w:val="22"/>
                <w:szCs w:val="22"/>
                <w:lang w:eastAsia="en-GB"/>
              </w:rPr>
              <w:tab/>
            </w:r>
            <w:r w:rsidR="0079251B" w:rsidRPr="00872D66">
              <w:rPr>
                <w:rStyle w:val="Hyperlink"/>
              </w:rPr>
              <w:t>Testing Considerations</w:t>
            </w:r>
            <w:r w:rsidR="0079251B">
              <w:rPr>
                <w:webHidden/>
              </w:rPr>
              <w:tab/>
            </w:r>
            <w:r w:rsidR="0079251B">
              <w:rPr>
                <w:webHidden/>
              </w:rPr>
              <w:fldChar w:fldCharType="begin"/>
            </w:r>
            <w:r w:rsidR="0079251B">
              <w:rPr>
                <w:webHidden/>
              </w:rPr>
              <w:instrText xml:space="preserve"> PAGEREF _Toc96424994 \h </w:instrText>
            </w:r>
            <w:r w:rsidR="0079251B">
              <w:rPr>
                <w:webHidden/>
              </w:rPr>
            </w:r>
            <w:r w:rsidR="0079251B">
              <w:rPr>
                <w:webHidden/>
              </w:rPr>
              <w:fldChar w:fldCharType="separate"/>
            </w:r>
            <w:r w:rsidR="0079251B">
              <w:rPr>
                <w:webHidden/>
              </w:rPr>
              <w:t>11</w:t>
            </w:r>
            <w:r w:rsidR="0079251B">
              <w:rPr>
                <w:webHidden/>
              </w:rPr>
              <w:fldChar w:fldCharType="end"/>
            </w:r>
          </w:hyperlink>
        </w:p>
        <w:p w14:paraId="4ED1DCE1" w14:textId="72182C99" w:rsidR="0079251B" w:rsidRDefault="00E649A1">
          <w:pPr>
            <w:pStyle w:val="TOC2"/>
            <w:rPr>
              <w:rFonts w:cstheme="minorBidi"/>
              <w:color w:val="auto"/>
              <w:lang w:eastAsia="en-GB"/>
            </w:rPr>
          </w:pPr>
          <w:hyperlink w:anchor="_Toc96424995" w:history="1">
            <w:r w:rsidR="0079251B" w:rsidRPr="00872D66">
              <w:rPr>
                <w:rStyle w:val="Hyperlink"/>
              </w:rPr>
              <w:t>5.1</w:t>
            </w:r>
            <w:r w:rsidR="0079251B">
              <w:rPr>
                <w:rFonts w:cstheme="minorBidi"/>
                <w:color w:val="auto"/>
                <w:lang w:eastAsia="en-GB"/>
              </w:rPr>
              <w:tab/>
            </w:r>
            <w:r w:rsidR="0079251B" w:rsidRPr="00872D66">
              <w:rPr>
                <w:rStyle w:val="Hyperlink"/>
              </w:rPr>
              <w:t>Pre-Integration Testing</w:t>
            </w:r>
            <w:r w:rsidR="0079251B">
              <w:rPr>
                <w:webHidden/>
              </w:rPr>
              <w:tab/>
            </w:r>
            <w:r w:rsidR="0079251B">
              <w:rPr>
                <w:webHidden/>
              </w:rPr>
              <w:fldChar w:fldCharType="begin"/>
            </w:r>
            <w:r w:rsidR="0079251B">
              <w:rPr>
                <w:webHidden/>
              </w:rPr>
              <w:instrText xml:space="preserve"> PAGEREF _Toc96424995 \h </w:instrText>
            </w:r>
            <w:r w:rsidR="0079251B">
              <w:rPr>
                <w:webHidden/>
              </w:rPr>
            </w:r>
            <w:r w:rsidR="0079251B">
              <w:rPr>
                <w:webHidden/>
              </w:rPr>
              <w:fldChar w:fldCharType="separate"/>
            </w:r>
            <w:r w:rsidR="0079251B">
              <w:rPr>
                <w:webHidden/>
              </w:rPr>
              <w:t>11</w:t>
            </w:r>
            <w:r w:rsidR="0079251B">
              <w:rPr>
                <w:webHidden/>
              </w:rPr>
              <w:fldChar w:fldCharType="end"/>
            </w:r>
          </w:hyperlink>
        </w:p>
        <w:p w14:paraId="64138285" w14:textId="6C3E4226" w:rsidR="0079251B" w:rsidRDefault="00E649A1">
          <w:pPr>
            <w:pStyle w:val="TOC2"/>
            <w:rPr>
              <w:rFonts w:cstheme="minorBidi"/>
              <w:color w:val="auto"/>
              <w:lang w:eastAsia="en-GB"/>
            </w:rPr>
          </w:pPr>
          <w:hyperlink w:anchor="_Toc96424996" w:history="1">
            <w:r w:rsidR="0079251B" w:rsidRPr="00872D66">
              <w:rPr>
                <w:rStyle w:val="Hyperlink"/>
              </w:rPr>
              <w:t>5.2</w:t>
            </w:r>
            <w:r w:rsidR="0079251B">
              <w:rPr>
                <w:rFonts w:cstheme="minorBidi"/>
                <w:color w:val="auto"/>
                <w:lang w:eastAsia="en-GB"/>
              </w:rPr>
              <w:tab/>
            </w:r>
            <w:r w:rsidR="0079251B" w:rsidRPr="00872D66">
              <w:rPr>
                <w:rStyle w:val="Hyperlink"/>
              </w:rPr>
              <w:t>System Integration Testing (SIT)</w:t>
            </w:r>
            <w:r w:rsidR="0079251B">
              <w:rPr>
                <w:webHidden/>
              </w:rPr>
              <w:tab/>
            </w:r>
            <w:r w:rsidR="0079251B">
              <w:rPr>
                <w:webHidden/>
              </w:rPr>
              <w:fldChar w:fldCharType="begin"/>
            </w:r>
            <w:r w:rsidR="0079251B">
              <w:rPr>
                <w:webHidden/>
              </w:rPr>
              <w:instrText xml:space="preserve"> PAGEREF _Toc96424996 \h </w:instrText>
            </w:r>
            <w:r w:rsidR="0079251B">
              <w:rPr>
                <w:webHidden/>
              </w:rPr>
            </w:r>
            <w:r w:rsidR="0079251B">
              <w:rPr>
                <w:webHidden/>
              </w:rPr>
              <w:fldChar w:fldCharType="separate"/>
            </w:r>
            <w:r w:rsidR="0079251B">
              <w:rPr>
                <w:webHidden/>
              </w:rPr>
              <w:t>11</w:t>
            </w:r>
            <w:r w:rsidR="0079251B">
              <w:rPr>
                <w:webHidden/>
              </w:rPr>
              <w:fldChar w:fldCharType="end"/>
            </w:r>
          </w:hyperlink>
        </w:p>
        <w:p w14:paraId="5B831FE7" w14:textId="03C96354" w:rsidR="0079251B" w:rsidRDefault="00E649A1">
          <w:pPr>
            <w:pStyle w:val="TOC2"/>
            <w:rPr>
              <w:rFonts w:cstheme="minorBidi"/>
              <w:color w:val="auto"/>
              <w:lang w:eastAsia="en-GB"/>
            </w:rPr>
          </w:pPr>
          <w:hyperlink w:anchor="_Toc96424997" w:history="1">
            <w:r w:rsidR="0079251B" w:rsidRPr="00872D66">
              <w:rPr>
                <w:rStyle w:val="Hyperlink"/>
              </w:rPr>
              <w:t>5.3</w:t>
            </w:r>
            <w:r w:rsidR="0079251B">
              <w:rPr>
                <w:rFonts w:cstheme="minorBidi"/>
                <w:color w:val="auto"/>
                <w:lang w:eastAsia="en-GB"/>
              </w:rPr>
              <w:tab/>
            </w:r>
            <w:r w:rsidR="0079251B" w:rsidRPr="00872D66">
              <w:rPr>
                <w:rStyle w:val="Hyperlink"/>
              </w:rPr>
              <w:t>User Integration Testing (UIT)</w:t>
            </w:r>
            <w:r w:rsidR="0079251B">
              <w:rPr>
                <w:webHidden/>
              </w:rPr>
              <w:tab/>
            </w:r>
            <w:r w:rsidR="0079251B">
              <w:rPr>
                <w:webHidden/>
              </w:rPr>
              <w:fldChar w:fldCharType="begin"/>
            </w:r>
            <w:r w:rsidR="0079251B">
              <w:rPr>
                <w:webHidden/>
              </w:rPr>
              <w:instrText xml:space="preserve"> PAGEREF _Toc96424997 \h </w:instrText>
            </w:r>
            <w:r w:rsidR="0079251B">
              <w:rPr>
                <w:webHidden/>
              </w:rPr>
            </w:r>
            <w:r w:rsidR="0079251B">
              <w:rPr>
                <w:webHidden/>
              </w:rPr>
              <w:fldChar w:fldCharType="separate"/>
            </w:r>
            <w:r w:rsidR="0079251B">
              <w:rPr>
                <w:webHidden/>
              </w:rPr>
              <w:t>12</w:t>
            </w:r>
            <w:r w:rsidR="0079251B">
              <w:rPr>
                <w:webHidden/>
              </w:rPr>
              <w:fldChar w:fldCharType="end"/>
            </w:r>
          </w:hyperlink>
        </w:p>
        <w:p w14:paraId="506BB6DC" w14:textId="2F52CCA5" w:rsidR="0079251B" w:rsidRDefault="00E649A1">
          <w:pPr>
            <w:pStyle w:val="TOC2"/>
            <w:rPr>
              <w:rFonts w:cstheme="minorBidi"/>
              <w:color w:val="auto"/>
              <w:lang w:eastAsia="en-GB"/>
            </w:rPr>
          </w:pPr>
          <w:hyperlink w:anchor="_Toc96424998" w:history="1">
            <w:r w:rsidR="0079251B" w:rsidRPr="00872D66">
              <w:rPr>
                <w:rStyle w:val="Hyperlink"/>
              </w:rPr>
              <w:t>5.4</w:t>
            </w:r>
            <w:r w:rsidR="0079251B">
              <w:rPr>
                <w:rFonts w:cstheme="minorBidi"/>
                <w:color w:val="auto"/>
                <w:lang w:eastAsia="en-GB"/>
              </w:rPr>
              <w:tab/>
            </w:r>
            <w:r w:rsidR="0079251B" w:rsidRPr="00872D66">
              <w:rPr>
                <w:rStyle w:val="Hyperlink"/>
              </w:rPr>
              <w:t>CGI System Integrator</w:t>
            </w:r>
            <w:r w:rsidR="0079251B">
              <w:rPr>
                <w:webHidden/>
              </w:rPr>
              <w:tab/>
            </w:r>
            <w:r w:rsidR="0079251B">
              <w:rPr>
                <w:webHidden/>
              </w:rPr>
              <w:fldChar w:fldCharType="begin"/>
            </w:r>
            <w:r w:rsidR="0079251B">
              <w:rPr>
                <w:webHidden/>
              </w:rPr>
              <w:instrText xml:space="preserve"> PAGEREF _Toc96424998 \h </w:instrText>
            </w:r>
            <w:r w:rsidR="0079251B">
              <w:rPr>
                <w:webHidden/>
              </w:rPr>
            </w:r>
            <w:r w:rsidR="0079251B">
              <w:rPr>
                <w:webHidden/>
              </w:rPr>
              <w:fldChar w:fldCharType="separate"/>
            </w:r>
            <w:r w:rsidR="0079251B">
              <w:rPr>
                <w:webHidden/>
              </w:rPr>
              <w:t>12</w:t>
            </w:r>
            <w:r w:rsidR="0079251B">
              <w:rPr>
                <w:webHidden/>
              </w:rPr>
              <w:fldChar w:fldCharType="end"/>
            </w:r>
          </w:hyperlink>
        </w:p>
        <w:p w14:paraId="4F52FCDF" w14:textId="33F63310" w:rsidR="0079251B" w:rsidRDefault="00E649A1">
          <w:pPr>
            <w:pStyle w:val="TOC1"/>
            <w:rPr>
              <w:rFonts w:cstheme="minorBidi"/>
              <w:b w:val="0"/>
              <w:color w:val="auto"/>
              <w:sz w:val="22"/>
              <w:szCs w:val="22"/>
              <w:lang w:eastAsia="en-GB"/>
            </w:rPr>
          </w:pPr>
          <w:hyperlink w:anchor="_Toc96424999" w:history="1">
            <w:r w:rsidR="0079251B" w:rsidRPr="00872D66">
              <w:rPr>
                <w:rStyle w:val="Hyperlink"/>
              </w:rPr>
              <w:t>6</w:t>
            </w:r>
            <w:r w:rsidR="0079251B">
              <w:rPr>
                <w:rFonts w:cstheme="minorBidi"/>
                <w:b w:val="0"/>
                <w:color w:val="auto"/>
                <w:sz w:val="22"/>
                <w:szCs w:val="22"/>
                <w:lang w:eastAsia="en-GB"/>
              </w:rPr>
              <w:tab/>
            </w:r>
            <w:r w:rsidR="0079251B" w:rsidRPr="00872D66">
              <w:rPr>
                <w:rStyle w:val="Hyperlink"/>
              </w:rPr>
              <w:t>Implementation Timescales and Releases</w:t>
            </w:r>
            <w:r w:rsidR="0079251B">
              <w:rPr>
                <w:webHidden/>
              </w:rPr>
              <w:tab/>
            </w:r>
            <w:r w:rsidR="0079251B">
              <w:rPr>
                <w:webHidden/>
              </w:rPr>
              <w:fldChar w:fldCharType="begin"/>
            </w:r>
            <w:r w:rsidR="0079251B">
              <w:rPr>
                <w:webHidden/>
              </w:rPr>
              <w:instrText xml:space="preserve"> PAGEREF _Toc96424999 \h </w:instrText>
            </w:r>
            <w:r w:rsidR="0079251B">
              <w:rPr>
                <w:webHidden/>
              </w:rPr>
            </w:r>
            <w:r w:rsidR="0079251B">
              <w:rPr>
                <w:webHidden/>
              </w:rPr>
              <w:fldChar w:fldCharType="separate"/>
            </w:r>
            <w:r w:rsidR="0079251B">
              <w:rPr>
                <w:webHidden/>
              </w:rPr>
              <w:t>13</w:t>
            </w:r>
            <w:r w:rsidR="0079251B">
              <w:rPr>
                <w:webHidden/>
              </w:rPr>
              <w:fldChar w:fldCharType="end"/>
            </w:r>
          </w:hyperlink>
        </w:p>
        <w:p w14:paraId="3DBBE6E1" w14:textId="4D3E3AE4" w:rsidR="0079251B" w:rsidRDefault="00E649A1">
          <w:pPr>
            <w:pStyle w:val="TOC2"/>
            <w:rPr>
              <w:rFonts w:cstheme="minorBidi"/>
              <w:color w:val="auto"/>
              <w:lang w:eastAsia="en-GB"/>
            </w:rPr>
          </w:pPr>
          <w:hyperlink w:anchor="_Toc96425000" w:history="1">
            <w:r w:rsidR="0079251B" w:rsidRPr="00872D66">
              <w:rPr>
                <w:rStyle w:val="Hyperlink"/>
              </w:rPr>
              <w:t>6.1</w:t>
            </w:r>
            <w:r w:rsidR="0079251B">
              <w:rPr>
                <w:rFonts w:cstheme="minorBidi"/>
                <w:color w:val="auto"/>
                <w:lang w:eastAsia="en-GB"/>
              </w:rPr>
              <w:tab/>
            </w:r>
            <w:r w:rsidR="0079251B" w:rsidRPr="00872D66">
              <w:rPr>
                <w:rStyle w:val="Hyperlink"/>
              </w:rPr>
              <w:t>Change Lead Times and Timelines</w:t>
            </w:r>
            <w:r w:rsidR="0079251B">
              <w:rPr>
                <w:webHidden/>
              </w:rPr>
              <w:tab/>
            </w:r>
            <w:r w:rsidR="0079251B">
              <w:rPr>
                <w:webHidden/>
              </w:rPr>
              <w:fldChar w:fldCharType="begin"/>
            </w:r>
            <w:r w:rsidR="0079251B">
              <w:rPr>
                <w:webHidden/>
              </w:rPr>
              <w:instrText xml:space="preserve"> PAGEREF _Toc96425000 \h </w:instrText>
            </w:r>
            <w:r w:rsidR="0079251B">
              <w:rPr>
                <w:webHidden/>
              </w:rPr>
            </w:r>
            <w:r w:rsidR="0079251B">
              <w:rPr>
                <w:webHidden/>
              </w:rPr>
              <w:fldChar w:fldCharType="separate"/>
            </w:r>
            <w:r w:rsidR="0079251B">
              <w:rPr>
                <w:webHidden/>
              </w:rPr>
              <w:t>13</w:t>
            </w:r>
            <w:r w:rsidR="0079251B">
              <w:rPr>
                <w:webHidden/>
              </w:rPr>
              <w:fldChar w:fldCharType="end"/>
            </w:r>
          </w:hyperlink>
        </w:p>
        <w:p w14:paraId="6C9526D8" w14:textId="5EAAEDD3" w:rsidR="0079251B" w:rsidRDefault="00E649A1">
          <w:pPr>
            <w:pStyle w:val="TOC2"/>
            <w:rPr>
              <w:rFonts w:cstheme="minorBidi"/>
              <w:color w:val="auto"/>
              <w:lang w:eastAsia="en-GB"/>
            </w:rPr>
          </w:pPr>
          <w:hyperlink w:anchor="_Toc96425001" w:history="1">
            <w:r w:rsidR="0079251B" w:rsidRPr="00872D66">
              <w:rPr>
                <w:rStyle w:val="Hyperlink"/>
              </w:rPr>
              <w:t>6.2</w:t>
            </w:r>
            <w:r w:rsidR="0079251B">
              <w:rPr>
                <w:rFonts w:cstheme="minorBidi"/>
                <w:color w:val="auto"/>
                <w:lang w:eastAsia="en-GB"/>
              </w:rPr>
              <w:tab/>
            </w:r>
            <w:r w:rsidR="0079251B" w:rsidRPr="00872D66">
              <w:rPr>
                <w:rStyle w:val="Hyperlink"/>
              </w:rPr>
              <w:t>SEC Release Allocation and Other Code Impacts</w:t>
            </w:r>
            <w:r w:rsidR="0079251B">
              <w:rPr>
                <w:webHidden/>
              </w:rPr>
              <w:tab/>
            </w:r>
            <w:r w:rsidR="0079251B">
              <w:rPr>
                <w:webHidden/>
              </w:rPr>
              <w:fldChar w:fldCharType="begin"/>
            </w:r>
            <w:r w:rsidR="0079251B">
              <w:rPr>
                <w:webHidden/>
              </w:rPr>
              <w:instrText xml:space="preserve"> PAGEREF _Toc96425001 \h </w:instrText>
            </w:r>
            <w:r w:rsidR="0079251B">
              <w:rPr>
                <w:webHidden/>
              </w:rPr>
            </w:r>
            <w:r w:rsidR="0079251B">
              <w:rPr>
                <w:webHidden/>
              </w:rPr>
              <w:fldChar w:fldCharType="separate"/>
            </w:r>
            <w:r w:rsidR="0079251B">
              <w:rPr>
                <w:webHidden/>
              </w:rPr>
              <w:t>13</w:t>
            </w:r>
            <w:r w:rsidR="0079251B">
              <w:rPr>
                <w:webHidden/>
              </w:rPr>
              <w:fldChar w:fldCharType="end"/>
            </w:r>
          </w:hyperlink>
        </w:p>
        <w:p w14:paraId="310015E5" w14:textId="140B3F3E" w:rsidR="0079251B" w:rsidRDefault="00E649A1">
          <w:pPr>
            <w:pStyle w:val="TOC2"/>
            <w:rPr>
              <w:rFonts w:cstheme="minorBidi"/>
              <w:color w:val="auto"/>
              <w:lang w:eastAsia="en-GB"/>
            </w:rPr>
          </w:pPr>
          <w:hyperlink w:anchor="_Toc96425002" w:history="1">
            <w:r w:rsidR="0079251B" w:rsidRPr="00872D66">
              <w:rPr>
                <w:rStyle w:val="Hyperlink"/>
              </w:rPr>
              <w:t>6.3</w:t>
            </w:r>
            <w:r w:rsidR="0079251B">
              <w:rPr>
                <w:rFonts w:cstheme="minorBidi"/>
                <w:color w:val="auto"/>
                <w:lang w:eastAsia="en-GB"/>
              </w:rPr>
              <w:tab/>
            </w:r>
            <w:r w:rsidR="0079251B" w:rsidRPr="00872D66">
              <w:rPr>
                <w:rStyle w:val="Hyperlink"/>
              </w:rPr>
              <w:t>Costs and Charges</w:t>
            </w:r>
            <w:r w:rsidR="0079251B">
              <w:rPr>
                <w:webHidden/>
              </w:rPr>
              <w:tab/>
            </w:r>
            <w:r w:rsidR="0079251B">
              <w:rPr>
                <w:webHidden/>
              </w:rPr>
              <w:fldChar w:fldCharType="begin"/>
            </w:r>
            <w:r w:rsidR="0079251B">
              <w:rPr>
                <w:webHidden/>
              </w:rPr>
              <w:instrText xml:space="preserve"> PAGEREF _Toc96425002 \h </w:instrText>
            </w:r>
            <w:r w:rsidR="0079251B">
              <w:rPr>
                <w:webHidden/>
              </w:rPr>
            </w:r>
            <w:r w:rsidR="0079251B">
              <w:rPr>
                <w:webHidden/>
              </w:rPr>
              <w:fldChar w:fldCharType="separate"/>
            </w:r>
            <w:r w:rsidR="0079251B">
              <w:rPr>
                <w:webHidden/>
              </w:rPr>
              <w:t>14</w:t>
            </w:r>
            <w:r w:rsidR="0079251B">
              <w:rPr>
                <w:webHidden/>
              </w:rPr>
              <w:fldChar w:fldCharType="end"/>
            </w:r>
          </w:hyperlink>
        </w:p>
        <w:p w14:paraId="6B54BB8B" w14:textId="344D1DB6" w:rsidR="0079251B" w:rsidRDefault="00E649A1">
          <w:pPr>
            <w:pStyle w:val="TOC3"/>
            <w:rPr>
              <w:rFonts w:cstheme="minorBidi"/>
              <w:bCs w:val="0"/>
              <w:noProof/>
              <w:color w:val="auto"/>
              <w:szCs w:val="22"/>
              <w:lang w:eastAsia="en-GB"/>
            </w:rPr>
          </w:pPr>
          <w:hyperlink w:anchor="_Toc96425003" w:history="1">
            <w:r w:rsidR="0079251B" w:rsidRPr="00872D66">
              <w:rPr>
                <w:rStyle w:val="Hyperlink"/>
                <w:noProof/>
              </w:rPr>
              <w:t>6.3.1</w:t>
            </w:r>
            <w:r w:rsidR="0079251B">
              <w:rPr>
                <w:rFonts w:cstheme="minorBidi"/>
                <w:bCs w:val="0"/>
                <w:noProof/>
                <w:color w:val="auto"/>
                <w:szCs w:val="22"/>
                <w:lang w:eastAsia="en-GB"/>
              </w:rPr>
              <w:tab/>
            </w:r>
            <w:r w:rsidR="0079251B" w:rsidRPr="00872D66">
              <w:rPr>
                <w:rStyle w:val="Hyperlink"/>
                <w:noProof/>
              </w:rPr>
              <w:t>Application Support Costs</w:t>
            </w:r>
            <w:r w:rsidR="0079251B">
              <w:rPr>
                <w:noProof/>
                <w:webHidden/>
              </w:rPr>
              <w:tab/>
            </w:r>
            <w:r w:rsidR="0079251B">
              <w:rPr>
                <w:noProof/>
                <w:webHidden/>
              </w:rPr>
              <w:fldChar w:fldCharType="begin"/>
            </w:r>
            <w:r w:rsidR="0079251B">
              <w:rPr>
                <w:noProof/>
                <w:webHidden/>
              </w:rPr>
              <w:instrText xml:space="preserve"> PAGEREF _Toc96425003 \h </w:instrText>
            </w:r>
            <w:r w:rsidR="0079251B">
              <w:rPr>
                <w:noProof/>
                <w:webHidden/>
              </w:rPr>
            </w:r>
            <w:r w:rsidR="0079251B">
              <w:rPr>
                <w:noProof/>
                <w:webHidden/>
              </w:rPr>
              <w:fldChar w:fldCharType="separate"/>
            </w:r>
            <w:r w:rsidR="0079251B">
              <w:rPr>
                <w:noProof/>
                <w:webHidden/>
              </w:rPr>
              <w:t>15</w:t>
            </w:r>
            <w:r w:rsidR="0079251B">
              <w:rPr>
                <w:noProof/>
                <w:webHidden/>
              </w:rPr>
              <w:fldChar w:fldCharType="end"/>
            </w:r>
          </w:hyperlink>
        </w:p>
        <w:p w14:paraId="2CABBD08" w14:textId="57B888AE" w:rsidR="0079251B" w:rsidRDefault="00E649A1">
          <w:pPr>
            <w:pStyle w:val="TOC3"/>
            <w:rPr>
              <w:rFonts w:cstheme="minorBidi"/>
              <w:bCs w:val="0"/>
              <w:noProof/>
              <w:color w:val="auto"/>
              <w:szCs w:val="22"/>
              <w:lang w:eastAsia="en-GB"/>
            </w:rPr>
          </w:pPr>
          <w:hyperlink w:anchor="_Toc96425004" w:history="1">
            <w:r w:rsidR="0079251B" w:rsidRPr="00872D66">
              <w:rPr>
                <w:rStyle w:val="Hyperlink"/>
                <w:noProof/>
              </w:rPr>
              <w:t>6.3.2</w:t>
            </w:r>
            <w:r w:rsidR="0079251B">
              <w:rPr>
                <w:rFonts w:cstheme="minorBidi"/>
                <w:bCs w:val="0"/>
                <w:noProof/>
                <w:color w:val="auto"/>
                <w:szCs w:val="22"/>
                <w:lang w:eastAsia="en-GB"/>
              </w:rPr>
              <w:tab/>
            </w:r>
            <w:r w:rsidR="0079251B" w:rsidRPr="00872D66">
              <w:rPr>
                <w:rStyle w:val="Hyperlink"/>
                <w:noProof/>
              </w:rPr>
              <w:t>Changes to the DSP Contract</w:t>
            </w:r>
            <w:r w:rsidR="0079251B">
              <w:rPr>
                <w:noProof/>
                <w:webHidden/>
              </w:rPr>
              <w:tab/>
            </w:r>
            <w:r w:rsidR="0079251B">
              <w:rPr>
                <w:noProof/>
                <w:webHidden/>
              </w:rPr>
              <w:fldChar w:fldCharType="begin"/>
            </w:r>
            <w:r w:rsidR="0079251B">
              <w:rPr>
                <w:noProof/>
                <w:webHidden/>
              </w:rPr>
              <w:instrText xml:space="preserve"> PAGEREF _Toc96425004 \h </w:instrText>
            </w:r>
            <w:r w:rsidR="0079251B">
              <w:rPr>
                <w:noProof/>
                <w:webHidden/>
              </w:rPr>
            </w:r>
            <w:r w:rsidR="0079251B">
              <w:rPr>
                <w:noProof/>
                <w:webHidden/>
              </w:rPr>
              <w:fldChar w:fldCharType="separate"/>
            </w:r>
            <w:r w:rsidR="0079251B">
              <w:rPr>
                <w:noProof/>
                <w:webHidden/>
              </w:rPr>
              <w:t>15</w:t>
            </w:r>
            <w:r w:rsidR="0079251B">
              <w:rPr>
                <w:noProof/>
                <w:webHidden/>
              </w:rPr>
              <w:fldChar w:fldCharType="end"/>
            </w:r>
          </w:hyperlink>
        </w:p>
        <w:p w14:paraId="537FA75C" w14:textId="4E4CDD24" w:rsidR="0079251B" w:rsidRDefault="00E649A1">
          <w:pPr>
            <w:pStyle w:val="TOC1"/>
            <w:rPr>
              <w:rFonts w:cstheme="minorBidi"/>
              <w:b w:val="0"/>
              <w:color w:val="auto"/>
              <w:sz w:val="22"/>
              <w:szCs w:val="22"/>
              <w:lang w:eastAsia="en-GB"/>
            </w:rPr>
          </w:pPr>
          <w:hyperlink w:anchor="_Toc96425005" w:history="1">
            <w:r w:rsidR="0079251B" w:rsidRPr="00872D66">
              <w:rPr>
                <w:rStyle w:val="Hyperlink"/>
              </w:rPr>
              <w:t>Appendix A: Risks, Assumptions, Issues, and Dependencies</w:t>
            </w:r>
            <w:r w:rsidR="0079251B">
              <w:rPr>
                <w:webHidden/>
              </w:rPr>
              <w:tab/>
            </w:r>
            <w:r w:rsidR="0079251B">
              <w:rPr>
                <w:webHidden/>
              </w:rPr>
              <w:fldChar w:fldCharType="begin"/>
            </w:r>
            <w:r w:rsidR="0079251B">
              <w:rPr>
                <w:webHidden/>
              </w:rPr>
              <w:instrText xml:space="preserve"> PAGEREF _Toc96425005 \h </w:instrText>
            </w:r>
            <w:r w:rsidR="0079251B">
              <w:rPr>
                <w:webHidden/>
              </w:rPr>
            </w:r>
            <w:r w:rsidR="0079251B">
              <w:rPr>
                <w:webHidden/>
              </w:rPr>
              <w:fldChar w:fldCharType="separate"/>
            </w:r>
            <w:r w:rsidR="0079251B">
              <w:rPr>
                <w:webHidden/>
              </w:rPr>
              <w:t>16</w:t>
            </w:r>
            <w:r w:rsidR="0079251B">
              <w:rPr>
                <w:webHidden/>
              </w:rPr>
              <w:fldChar w:fldCharType="end"/>
            </w:r>
          </w:hyperlink>
        </w:p>
        <w:p w14:paraId="63444AE3" w14:textId="54FAC2CF" w:rsidR="0079251B" w:rsidRDefault="00E649A1" w:rsidP="0079251B">
          <w:pPr>
            <w:pStyle w:val="TOC2"/>
            <w:rPr>
              <w:rFonts w:cstheme="minorBidi"/>
              <w:color w:val="auto"/>
              <w:lang w:eastAsia="en-GB"/>
            </w:rPr>
          </w:pPr>
          <w:hyperlink w:anchor="_Toc96425006" w:history="1">
            <w:r w:rsidR="0079251B" w:rsidRPr="00872D66">
              <w:rPr>
                <w:rStyle w:val="Hyperlink"/>
              </w:rPr>
              <w:t>Risks</w:t>
            </w:r>
          </w:hyperlink>
          <w:r w:rsidR="0079251B">
            <w:rPr>
              <w:rStyle w:val="Hyperlink"/>
            </w:rPr>
            <w:tab/>
          </w:r>
          <w:r w:rsidR="0079251B">
            <w:rPr>
              <w:rStyle w:val="Hyperlink"/>
            </w:rPr>
            <w:tab/>
            <w:t>16</w:t>
          </w:r>
        </w:p>
        <w:p w14:paraId="4DF9D7D5" w14:textId="7A20AD53" w:rsidR="0079251B" w:rsidRDefault="00E649A1">
          <w:pPr>
            <w:pStyle w:val="TOC2"/>
            <w:rPr>
              <w:rFonts w:cstheme="minorBidi"/>
              <w:color w:val="auto"/>
              <w:lang w:eastAsia="en-GB"/>
            </w:rPr>
          </w:pPr>
          <w:hyperlink w:anchor="_Toc96425007" w:history="1">
            <w:r w:rsidR="0079251B" w:rsidRPr="00872D66">
              <w:rPr>
                <w:rStyle w:val="Hyperlink"/>
              </w:rPr>
              <w:t>Assumptions</w:t>
            </w:r>
            <w:r w:rsidR="0079251B">
              <w:rPr>
                <w:webHidden/>
              </w:rPr>
              <w:tab/>
            </w:r>
            <w:r w:rsidR="0079251B">
              <w:rPr>
                <w:webHidden/>
              </w:rPr>
              <w:fldChar w:fldCharType="begin"/>
            </w:r>
            <w:r w:rsidR="0079251B">
              <w:rPr>
                <w:webHidden/>
              </w:rPr>
              <w:instrText xml:space="preserve"> PAGEREF _Toc96425007 \h </w:instrText>
            </w:r>
            <w:r w:rsidR="0079251B">
              <w:rPr>
                <w:webHidden/>
              </w:rPr>
            </w:r>
            <w:r w:rsidR="0079251B">
              <w:rPr>
                <w:webHidden/>
              </w:rPr>
              <w:fldChar w:fldCharType="separate"/>
            </w:r>
            <w:r w:rsidR="0079251B">
              <w:rPr>
                <w:webHidden/>
              </w:rPr>
              <w:t>16</w:t>
            </w:r>
            <w:r w:rsidR="0079251B">
              <w:rPr>
                <w:webHidden/>
              </w:rPr>
              <w:fldChar w:fldCharType="end"/>
            </w:r>
          </w:hyperlink>
        </w:p>
        <w:p w14:paraId="04D9D967" w14:textId="0DFBF6D0" w:rsidR="0079251B" w:rsidRDefault="00E649A1">
          <w:pPr>
            <w:pStyle w:val="TOC2"/>
            <w:rPr>
              <w:rFonts w:cstheme="minorBidi"/>
              <w:color w:val="auto"/>
              <w:lang w:eastAsia="en-GB"/>
            </w:rPr>
          </w:pPr>
          <w:hyperlink w:anchor="_Toc96425008" w:history="1">
            <w:r w:rsidR="0079251B" w:rsidRPr="00872D66">
              <w:rPr>
                <w:rStyle w:val="Hyperlink"/>
              </w:rPr>
              <w:t>Issues</w:t>
            </w:r>
            <w:r w:rsidR="0079251B">
              <w:rPr>
                <w:webHidden/>
              </w:rPr>
              <w:tab/>
            </w:r>
            <w:r w:rsidR="0079251B">
              <w:rPr>
                <w:webHidden/>
              </w:rPr>
              <w:fldChar w:fldCharType="begin"/>
            </w:r>
            <w:r w:rsidR="0079251B">
              <w:rPr>
                <w:webHidden/>
              </w:rPr>
              <w:instrText xml:space="preserve"> PAGEREF _Toc96425008 \h </w:instrText>
            </w:r>
            <w:r w:rsidR="0079251B">
              <w:rPr>
                <w:webHidden/>
              </w:rPr>
            </w:r>
            <w:r w:rsidR="0079251B">
              <w:rPr>
                <w:webHidden/>
              </w:rPr>
              <w:fldChar w:fldCharType="separate"/>
            </w:r>
            <w:r w:rsidR="0079251B">
              <w:rPr>
                <w:webHidden/>
              </w:rPr>
              <w:t>16</w:t>
            </w:r>
            <w:r w:rsidR="0079251B">
              <w:rPr>
                <w:webHidden/>
              </w:rPr>
              <w:fldChar w:fldCharType="end"/>
            </w:r>
          </w:hyperlink>
        </w:p>
        <w:p w14:paraId="347601C9" w14:textId="42573255" w:rsidR="0079251B" w:rsidRDefault="00E649A1">
          <w:pPr>
            <w:pStyle w:val="TOC2"/>
            <w:rPr>
              <w:rFonts w:cstheme="minorBidi"/>
              <w:color w:val="auto"/>
              <w:lang w:eastAsia="en-GB"/>
            </w:rPr>
          </w:pPr>
          <w:hyperlink w:anchor="_Toc96425009" w:history="1">
            <w:r w:rsidR="0079251B" w:rsidRPr="00872D66">
              <w:rPr>
                <w:rStyle w:val="Hyperlink"/>
              </w:rPr>
              <w:t>Dependencies</w:t>
            </w:r>
            <w:r w:rsidR="0079251B">
              <w:rPr>
                <w:webHidden/>
              </w:rPr>
              <w:tab/>
            </w:r>
            <w:r w:rsidR="0079251B">
              <w:rPr>
                <w:webHidden/>
              </w:rPr>
              <w:fldChar w:fldCharType="begin"/>
            </w:r>
            <w:r w:rsidR="0079251B">
              <w:rPr>
                <w:webHidden/>
              </w:rPr>
              <w:instrText xml:space="preserve"> PAGEREF _Toc96425009 \h </w:instrText>
            </w:r>
            <w:r w:rsidR="0079251B">
              <w:rPr>
                <w:webHidden/>
              </w:rPr>
            </w:r>
            <w:r w:rsidR="0079251B">
              <w:rPr>
                <w:webHidden/>
              </w:rPr>
              <w:fldChar w:fldCharType="separate"/>
            </w:r>
            <w:r w:rsidR="0079251B">
              <w:rPr>
                <w:webHidden/>
              </w:rPr>
              <w:t>16</w:t>
            </w:r>
            <w:r w:rsidR="0079251B">
              <w:rPr>
                <w:webHidden/>
              </w:rPr>
              <w:fldChar w:fldCharType="end"/>
            </w:r>
          </w:hyperlink>
        </w:p>
        <w:p w14:paraId="2E2F4CCB" w14:textId="604E5C78" w:rsidR="0079251B" w:rsidRDefault="00E649A1">
          <w:pPr>
            <w:pStyle w:val="TOC1"/>
            <w:rPr>
              <w:rFonts w:cstheme="minorBidi"/>
              <w:b w:val="0"/>
              <w:color w:val="auto"/>
              <w:sz w:val="22"/>
              <w:szCs w:val="22"/>
              <w:lang w:eastAsia="en-GB"/>
            </w:rPr>
          </w:pPr>
          <w:hyperlink w:anchor="_Toc96425010" w:history="1">
            <w:r w:rsidR="0079251B" w:rsidRPr="00872D66">
              <w:rPr>
                <w:rStyle w:val="Hyperlink"/>
              </w:rPr>
              <w:t>Appendix B: Glossary</w:t>
            </w:r>
            <w:r w:rsidR="0079251B">
              <w:rPr>
                <w:webHidden/>
              </w:rPr>
              <w:tab/>
            </w:r>
            <w:r w:rsidR="0079251B">
              <w:rPr>
                <w:webHidden/>
              </w:rPr>
              <w:fldChar w:fldCharType="begin"/>
            </w:r>
            <w:r w:rsidR="0079251B">
              <w:rPr>
                <w:webHidden/>
              </w:rPr>
              <w:instrText xml:space="preserve"> PAGEREF _Toc96425010 \h </w:instrText>
            </w:r>
            <w:r w:rsidR="0079251B">
              <w:rPr>
                <w:webHidden/>
              </w:rPr>
            </w:r>
            <w:r w:rsidR="0079251B">
              <w:rPr>
                <w:webHidden/>
              </w:rPr>
              <w:fldChar w:fldCharType="separate"/>
            </w:r>
            <w:r w:rsidR="0079251B">
              <w:rPr>
                <w:webHidden/>
              </w:rPr>
              <w:t>18</w:t>
            </w:r>
            <w:r w:rsidR="0079251B">
              <w:rPr>
                <w:webHidden/>
              </w:rPr>
              <w:fldChar w:fldCharType="end"/>
            </w:r>
          </w:hyperlink>
        </w:p>
        <w:p w14:paraId="67A1DA3D" w14:textId="4A9F804E" w:rsidR="0079251B" w:rsidRDefault="00E649A1">
          <w:pPr>
            <w:pStyle w:val="TOC1"/>
            <w:rPr>
              <w:rFonts w:cstheme="minorBidi"/>
              <w:b w:val="0"/>
              <w:color w:val="auto"/>
              <w:sz w:val="22"/>
              <w:szCs w:val="22"/>
              <w:lang w:eastAsia="en-GB"/>
            </w:rPr>
          </w:pPr>
          <w:hyperlink w:anchor="_Toc96425011" w:history="1">
            <w:r w:rsidR="0079251B" w:rsidRPr="00872D66">
              <w:rPr>
                <w:rStyle w:val="Hyperlink"/>
              </w:rPr>
              <w:t>Appendix C: DUIS Changes</w:t>
            </w:r>
            <w:r w:rsidR="0079251B">
              <w:rPr>
                <w:webHidden/>
              </w:rPr>
              <w:tab/>
            </w:r>
            <w:r w:rsidR="0079251B">
              <w:rPr>
                <w:webHidden/>
              </w:rPr>
              <w:fldChar w:fldCharType="begin"/>
            </w:r>
            <w:r w:rsidR="0079251B">
              <w:rPr>
                <w:webHidden/>
              </w:rPr>
              <w:instrText xml:space="preserve"> PAGEREF _Toc96425011 \h </w:instrText>
            </w:r>
            <w:r w:rsidR="0079251B">
              <w:rPr>
                <w:webHidden/>
              </w:rPr>
            </w:r>
            <w:r w:rsidR="0079251B">
              <w:rPr>
                <w:webHidden/>
              </w:rPr>
              <w:fldChar w:fldCharType="separate"/>
            </w:r>
            <w:r w:rsidR="0079251B">
              <w:rPr>
                <w:webHidden/>
              </w:rPr>
              <w:t>18</w:t>
            </w:r>
            <w:r w:rsidR="0079251B">
              <w:rPr>
                <w:webHidden/>
              </w:rPr>
              <w:fldChar w:fldCharType="end"/>
            </w:r>
          </w:hyperlink>
        </w:p>
        <w:p w14:paraId="7257EEC7" w14:textId="473E55D6" w:rsidR="003650D6" w:rsidRDefault="003650D6">
          <w:r>
            <w:rPr>
              <w:b/>
              <w:bCs/>
              <w:noProof/>
            </w:rPr>
            <w:fldChar w:fldCharType="end"/>
          </w:r>
        </w:p>
      </w:sdtContent>
    </w:sdt>
    <w:p w14:paraId="79121ECE" w14:textId="076ACDB2" w:rsidR="005E7D4B" w:rsidRDefault="005E7D4B" w:rsidP="005B068D">
      <w:pPr>
        <w:pStyle w:val="TOCHeading"/>
        <w:rPr>
          <w:noProof/>
          <w:sz w:val="24"/>
        </w:rPr>
      </w:pPr>
      <w:r w:rsidRPr="00FE6E1F">
        <w:rPr>
          <w:noProof/>
          <w:sz w:val="24"/>
        </w:rPr>
        <w:br w:type="page"/>
      </w:r>
    </w:p>
    <w:p w14:paraId="037CB321" w14:textId="78EBE953" w:rsidR="002E729A" w:rsidRDefault="00A444FA" w:rsidP="00A444FA">
      <w:pPr>
        <w:pStyle w:val="Heading1"/>
      </w:pPr>
      <w:bookmarkStart w:id="1" w:name="_Toc372277105"/>
      <w:bookmarkStart w:id="2" w:name="_Toc514771909"/>
      <w:bookmarkStart w:id="3" w:name="_Toc96424969"/>
      <w:r>
        <w:lastRenderedPageBreak/>
        <w:t>Executive Summary</w:t>
      </w:r>
      <w:bookmarkEnd w:id="1"/>
      <w:bookmarkEnd w:id="2"/>
      <w:bookmarkEnd w:id="3"/>
    </w:p>
    <w:p w14:paraId="63CDE439" w14:textId="0D8AB637" w:rsidR="00782ACD" w:rsidRDefault="00782ACD" w:rsidP="00FE775B">
      <w:pPr>
        <w:pStyle w:val="BodyTextNormal"/>
        <w:ind w:left="360"/>
      </w:pPr>
      <w:r>
        <w:t>The Change Board are asked to approve:</w:t>
      </w:r>
    </w:p>
    <w:p w14:paraId="197E9BBD" w14:textId="71E6E74D" w:rsidR="00782ACD" w:rsidRDefault="00782ACD" w:rsidP="000864C1">
      <w:pPr>
        <w:pStyle w:val="BodyTextNormal"/>
        <w:numPr>
          <w:ilvl w:val="0"/>
          <w:numId w:val="26"/>
        </w:numPr>
        <w:ind w:left="1080"/>
      </w:pPr>
      <w:r>
        <w:t xml:space="preserve">Total cost to </w:t>
      </w:r>
      <w:r w:rsidR="00DC6F4D">
        <w:t>implement</w:t>
      </w:r>
      <w:r w:rsidR="00202BB8">
        <w:t xml:space="preserve"> SECMP0</w:t>
      </w:r>
      <w:r w:rsidR="001B0F92">
        <w:t>1</w:t>
      </w:r>
      <w:r w:rsidR="008C05AD">
        <w:t>9</w:t>
      </w:r>
      <w:r w:rsidR="00FE775B">
        <w:t>2</w:t>
      </w:r>
      <w:r>
        <w:t xml:space="preserve"> of</w:t>
      </w:r>
      <w:r w:rsidR="0045059B">
        <w:t xml:space="preserve"> </w:t>
      </w:r>
      <w:r w:rsidR="0045059B" w:rsidRPr="0045059B">
        <w:t>£</w:t>
      </w:r>
      <w:r w:rsidR="0079251B">
        <w:t>553,907</w:t>
      </w:r>
      <w:r w:rsidR="00202BB8">
        <w:t xml:space="preserve">, which comprises: </w:t>
      </w:r>
    </w:p>
    <w:p w14:paraId="6F0680B9" w14:textId="069FBB72" w:rsidR="00202BB8" w:rsidRDefault="0045059B" w:rsidP="000864C1">
      <w:pPr>
        <w:pStyle w:val="BodyTextNormal"/>
        <w:numPr>
          <w:ilvl w:val="1"/>
          <w:numId w:val="26"/>
        </w:numPr>
        <w:ind w:left="2651"/>
      </w:pPr>
      <w:r w:rsidRPr="0045059B">
        <w:t>£</w:t>
      </w:r>
      <w:r w:rsidR="0079251B">
        <w:t>391,890</w:t>
      </w:r>
      <w:r>
        <w:t xml:space="preserve"> </w:t>
      </w:r>
      <w:r w:rsidR="00C31064">
        <w:t>i</w:t>
      </w:r>
      <w:r w:rsidR="00202BB8">
        <w:t>n Design, Build and PIT costs</w:t>
      </w:r>
    </w:p>
    <w:p w14:paraId="6100C907" w14:textId="272A3194" w:rsidR="00202BB8" w:rsidRPr="00C31064" w:rsidRDefault="001A1810" w:rsidP="000864C1">
      <w:pPr>
        <w:pStyle w:val="BodyTextNormal"/>
        <w:numPr>
          <w:ilvl w:val="1"/>
          <w:numId w:val="26"/>
        </w:numPr>
        <w:ind w:left="2651"/>
      </w:pPr>
      <w:r>
        <w:t>£</w:t>
      </w:r>
      <w:r w:rsidR="0079251B">
        <w:t>162,017</w:t>
      </w:r>
      <w:r>
        <w:t xml:space="preserve"> </w:t>
      </w:r>
      <w:r w:rsidR="00202BB8" w:rsidRPr="00C31064">
        <w:t>in</w:t>
      </w:r>
      <w:r w:rsidR="00202BB8" w:rsidRPr="00C31064">
        <w:rPr>
          <w:rFonts w:eastAsia="Times New Roman"/>
        </w:rPr>
        <w:t xml:space="preserve"> release costs (SIT, UIT</w:t>
      </w:r>
      <w:r w:rsidR="00C31064" w:rsidRPr="00C31064">
        <w:rPr>
          <w:rFonts w:eastAsia="Times New Roman"/>
        </w:rPr>
        <w:t xml:space="preserve"> and</w:t>
      </w:r>
      <w:r w:rsidR="00202BB8" w:rsidRPr="00C31064">
        <w:rPr>
          <w:rFonts w:eastAsia="Times New Roman"/>
        </w:rPr>
        <w:t xml:space="preserve"> TTO)</w:t>
      </w:r>
    </w:p>
    <w:p w14:paraId="29296F83" w14:textId="63B7BA5C" w:rsidR="00782ACD" w:rsidRDefault="00782ACD" w:rsidP="000864C1">
      <w:pPr>
        <w:pStyle w:val="BodyTextNormal"/>
        <w:numPr>
          <w:ilvl w:val="0"/>
          <w:numId w:val="26"/>
        </w:numPr>
        <w:ind w:left="1080"/>
      </w:pPr>
      <w:r>
        <w:t xml:space="preserve">A timescale to complete the </w:t>
      </w:r>
      <w:r w:rsidR="00C31064">
        <w:t xml:space="preserve">implementation of </w:t>
      </w:r>
      <w:r w:rsidR="0079251B">
        <w:rPr>
          <w:b/>
          <w:bCs/>
        </w:rPr>
        <w:t>seven (7)</w:t>
      </w:r>
      <w:r w:rsidR="00C31064">
        <w:t xml:space="preserve"> months</w:t>
      </w:r>
    </w:p>
    <w:p w14:paraId="35A7C3DD" w14:textId="018FC43B" w:rsidR="00782ACD" w:rsidRDefault="00C31064" w:rsidP="000864C1">
      <w:pPr>
        <w:pStyle w:val="BodyTextNormal"/>
        <w:numPr>
          <w:ilvl w:val="0"/>
          <w:numId w:val="26"/>
        </w:numPr>
        <w:ind w:left="1080"/>
      </w:pPr>
      <w:r>
        <w:t>Include SECMP01</w:t>
      </w:r>
      <w:r w:rsidR="00D614AA">
        <w:t>9</w:t>
      </w:r>
      <w:r w:rsidR="00FE775B">
        <w:t>2</w:t>
      </w:r>
      <w:r>
        <w:t xml:space="preserve"> in the November 202</w:t>
      </w:r>
      <w:r w:rsidR="00D614AA">
        <w:t>2</w:t>
      </w:r>
      <w:r>
        <w:t xml:space="preserve"> SEC Release</w:t>
      </w:r>
    </w:p>
    <w:p w14:paraId="788453E6" w14:textId="77777777" w:rsidR="00FE775B" w:rsidRPr="00BC7B60" w:rsidRDefault="00FE775B" w:rsidP="00FE775B">
      <w:pPr>
        <w:pStyle w:val="BodyTextNormal"/>
        <w:ind w:left="360"/>
        <w:rPr>
          <w:b/>
          <w:bCs/>
          <w:szCs w:val="22"/>
        </w:rPr>
      </w:pPr>
      <w:r w:rsidRPr="00BC7B60">
        <w:rPr>
          <w:b/>
          <w:bCs/>
          <w:szCs w:val="22"/>
        </w:rPr>
        <w:t>Problem Statement</w:t>
      </w:r>
      <w:r>
        <w:rPr>
          <w:b/>
          <w:bCs/>
          <w:szCs w:val="22"/>
        </w:rPr>
        <w:t xml:space="preserve"> and Solution</w:t>
      </w:r>
    </w:p>
    <w:p w14:paraId="4D142447" w14:textId="77777777" w:rsidR="00D614AA" w:rsidRDefault="00D614AA" w:rsidP="00D614AA">
      <w:pPr>
        <w:pStyle w:val="BodyTextNormal"/>
        <w:ind w:left="360"/>
      </w:pPr>
      <w:r>
        <w:t xml:space="preserve">Service Request Variant (SRV) 4.3, Read Instantaneous Prepay Values, and SRV 4.4.3, Retrieve Billing Calendar Triggered Billing Data Log, can only be requested on an “On-Demand” service basis or as a “Future Dated” service. Eligible Users must send </w:t>
      </w:r>
      <w:proofErr w:type="gramStart"/>
      <w:r>
        <w:t>either SRV</w:t>
      </w:r>
      <w:proofErr w:type="gramEnd"/>
      <w:r>
        <w:t xml:space="preserve"> to DCC each time the data is required. With a Smart Metering Equipment Technical Specification (SMETS) 2 device in a prepayment scenario, Users have access to the Prepayment Daily Read Log and in a </w:t>
      </w:r>
      <w:proofErr w:type="gramStart"/>
      <w:r>
        <w:t>prepayment</w:t>
      </w:r>
      <w:proofErr w:type="gramEnd"/>
      <w:r>
        <w:t xml:space="preserve"> scenario can schedule daily retrieval of this data. There is no equivalent log in SMETS1 so to get accurate prepayment data on a regular basis, most Energy Suppliers have to send SRVs 4.3 and 4.4.3 as On Demand Service Requests on a frequent, repeated basis. </w:t>
      </w:r>
    </w:p>
    <w:p w14:paraId="18C09C20" w14:textId="77777777" w:rsidR="00D614AA" w:rsidRDefault="00D614AA" w:rsidP="00D614AA">
      <w:pPr>
        <w:pStyle w:val="BodyTextNormal"/>
        <w:ind w:left="360"/>
      </w:pPr>
      <w:r>
        <w:t>Running these SRVs using either the “On-Demand” or “Future-Dated” service is not practicable or efficient for both the DCC and many Users. High volumes of up to ~2.7million additional SRVs are expected, at the same time as the highest peak demand is on the DCC Total System, around midnight every night. This will require spending to support as infrastructure to execute the increased demand for these SRVs is not currently forecasted.</w:t>
      </w:r>
    </w:p>
    <w:p w14:paraId="1F6F0115" w14:textId="3E3D29B6" w:rsidR="00D614AA" w:rsidRDefault="00D614AA" w:rsidP="00D614AA">
      <w:pPr>
        <w:pStyle w:val="BodyTextNormal"/>
        <w:ind w:left="360"/>
      </w:pPr>
      <w:r>
        <w:t>If these SRVs are not changed to run as Scheduled Services, then DCC will need to invest in additional infrastructure capacity to fulfil an extra ~2.7m SRVs being sent to the DCC Total System every midnight by Users. Without a change, Users would also have to create their own scheduling mechanism for these SRVs within their own systems.</w:t>
      </w:r>
    </w:p>
    <w:p w14:paraId="588DB6B9" w14:textId="77777777" w:rsidR="00D614AA" w:rsidRPr="00D614AA" w:rsidRDefault="00D614AA" w:rsidP="00D614AA">
      <w:pPr>
        <w:ind w:left="360"/>
        <w:rPr>
          <w:b/>
          <w:bCs/>
        </w:rPr>
      </w:pPr>
      <w:r w:rsidRPr="00D614AA">
        <w:rPr>
          <w:b/>
          <w:bCs/>
        </w:rPr>
        <w:t>Modification Benefit</w:t>
      </w:r>
    </w:p>
    <w:p w14:paraId="6FEDCAE8" w14:textId="61186BC4" w:rsidR="00FE775B" w:rsidRDefault="00D614AA" w:rsidP="00D614AA">
      <w:pPr>
        <w:ind w:left="360"/>
      </w:pPr>
      <w:r>
        <w:t xml:space="preserve">Changing the schedule definition of these SRVs to a Scheduled Service would smooth Service Request processing volumes. A Scheduled Service is more appropriate for regular repeat collection activities and will avoid investment in infrastructure to cater for the increased demand during peak demand. </w:t>
      </w:r>
      <w:r w:rsidR="0079251B">
        <w:t>Without the Modification, i</w:t>
      </w:r>
      <w:r>
        <w:t>t is likely that any purchased infrastructure and capacity would remain unused outside peak hours.</w:t>
      </w:r>
    </w:p>
    <w:p w14:paraId="3715F879" w14:textId="4CE89FB5" w:rsidR="00A444FA" w:rsidRPr="00A444FA" w:rsidRDefault="00A444FA" w:rsidP="00A444FA">
      <w:pPr>
        <w:pStyle w:val="Heading1"/>
        <w:pageBreakBefore/>
        <w:ind w:left="851" w:hanging="851"/>
      </w:pPr>
      <w:bookmarkStart w:id="4" w:name="_Toc96424970"/>
      <w:r>
        <w:lastRenderedPageBreak/>
        <w:t>Document History</w:t>
      </w:r>
      <w:bookmarkEnd w:id="4"/>
    </w:p>
    <w:p w14:paraId="54851DB3" w14:textId="77777777" w:rsidR="002E729A" w:rsidRDefault="002E729A" w:rsidP="00A80FDA">
      <w:pPr>
        <w:pStyle w:val="Heading2"/>
      </w:pPr>
      <w:bookmarkStart w:id="5" w:name="_Toc298833584"/>
      <w:bookmarkStart w:id="6" w:name="_Toc371921492"/>
      <w:bookmarkStart w:id="7" w:name="_Toc372277108"/>
      <w:bookmarkStart w:id="8" w:name="_Toc96424971"/>
      <w:r>
        <w:t>Revision History</w:t>
      </w:r>
      <w:bookmarkEnd w:id="5"/>
      <w:bookmarkEnd w:id="6"/>
      <w:bookmarkEnd w:id="7"/>
      <w:bookmarkEnd w:id="8"/>
    </w:p>
    <w:tbl>
      <w:tblPr>
        <w:tblW w:w="8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61"/>
        <w:gridCol w:w="1040"/>
        <w:gridCol w:w="6475"/>
      </w:tblGrid>
      <w:tr w:rsidR="004B5693" w14:paraId="5D90D881" w14:textId="77777777" w:rsidTr="0019146B">
        <w:trPr>
          <w:cantSplit/>
          <w:tblHeader/>
        </w:trPr>
        <w:tc>
          <w:tcPr>
            <w:tcW w:w="1461" w:type="dxa"/>
            <w:shd w:val="clear" w:color="auto" w:fill="C0C0C0"/>
            <w:noWrap/>
          </w:tcPr>
          <w:p w14:paraId="11D1418F" w14:textId="77777777" w:rsidR="004B5693" w:rsidRPr="00573BD2" w:rsidRDefault="004B5693" w:rsidP="001049CB">
            <w:pPr>
              <w:pStyle w:val="StyleTablecolumnheadings9pt"/>
            </w:pPr>
            <w:r w:rsidRPr="00573BD2">
              <w:t>Revision Date</w:t>
            </w:r>
          </w:p>
        </w:tc>
        <w:tc>
          <w:tcPr>
            <w:tcW w:w="1040" w:type="dxa"/>
            <w:shd w:val="clear" w:color="auto" w:fill="C0C0C0"/>
            <w:noWrap/>
          </w:tcPr>
          <w:p w14:paraId="23CCC326" w14:textId="61BEF472" w:rsidR="004B5693" w:rsidRPr="00573BD2" w:rsidRDefault="004B5693" w:rsidP="004B5693">
            <w:pPr>
              <w:pStyle w:val="StyleTablecolumnheadings9pt"/>
            </w:pPr>
            <w:r w:rsidRPr="00573BD2">
              <w:t>Revision</w:t>
            </w:r>
          </w:p>
        </w:tc>
        <w:tc>
          <w:tcPr>
            <w:tcW w:w="6475" w:type="dxa"/>
            <w:shd w:val="clear" w:color="auto" w:fill="C0C0C0"/>
            <w:noWrap/>
          </w:tcPr>
          <w:p w14:paraId="01674520" w14:textId="77777777" w:rsidR="004B5693" w:rsidRPr="00573BD2" w:rsidRDefault="004B5693" w:rsidP="001049CB">
            <w:pPr>
              <w:pStyle w:val="StyleTablecolumnheadings9pt"/>
            </w:pPr>
            <w:r w:rsidRPr="00573BD2">
              <w:t>Summary of Changes</w:t>
            </w:r>
          </w:p>
        </w:tc>
      </w:tr>
      <w:tr w:rsidR="004B5693" w14:paraId="1B9E726F" w14:textId="77777777" w:rsidTr="0019146B">
        <w:trPr>
          <w:trHeight w:val="166"/>
        </w:trPr>
        <w:tc>
          <w:tcPr>
            <w:tcW w:w="1461" w:type="dxa"/>
            <w:noWrap/>
          </w:tcPr>
          <w:p w14:paraId="18CEAC8D" w14:textId="365EA74B" w:rsidR="004B5693" w:rsidRPr="003F35DA" w:rsidRDefault="00B83EAE" w:rsidP="00280AA6">
            <w:pPr>
              <w:pStyle w:val="TableContents"/>
              <w:ind w:left="0"/>
              <w:jc w:val="center"/>
              <w:rPr>
                <w:sz w:val="20"/>
              </w:rPr>
            </w:pPr>
            <w:r>
              <w:rPr>
                <w:sz w:val="20"/>
              </w:rPr>
              <w:t>15</w:t>
            </w:r>
            <w:r w:rsidR="004B5693" w:rsidRPr="003F35DA">
              <w:rPr>
                <w:sz w:val="20"/>
              </w:rPr>
              <w:t>/</w:t>
            </w:r>
            <w:r w:rsidR="00280AA6">
              <w:rPr>
                <w:sz w:val="20"/>
              </w:rPr>
              <w:t>0</w:t>
            </w:r>
            <w:r w:rsidR="00D4671F">
              <w:rPr>
                <w:sz w:val="20"/>
              </w:rPr>
              <w:t>2</w:t>
            </w:r>
            <w:r w:rsidR="004B5693" w:rsidRPr="003F35DA">
              <w:rPr>
                <w:sz w:val="20"/>
              </w:rPr>
              <w:t>/20</w:t>
            </w:r>
            <w:r w:rsidR="00A444FA" w:rsidRPr="003F35DA">
              <w:rPr>
                <w:sz w:val="20"/>
              </w:rPr>
              <w:t>2</w:t>
            </w:r>
            <w:r w:rsidR="00D4671F">
              <w:rPr>
                <w:sz w:val="20"/>
              </w:rPr>
              <w:t>2</w:t>
            </w:r>
          </w:p>
        </w:tc>
        <w:tc>
          <w:tcPr>
            <w:tcW w:w="1040" w:type="dxa"/>
            <w:noWrap/>
          </w:tcPr>
          <w:p w14:paraId="4BBE4EFA" w14:textId="4A177BDA" w:rsidR="004B5693" w:rsidRPr="003F35DA" w:rsidRDefault="004B5693" w:rsidP="00F928FB">
            <w:pPr>
              <w:pStyle w:val="TableContents"/>
              <w:ind w:left="0"/>
              <w:jc w:val="center"/>
              <w:rPr>
                <w:sz w:val="20"/>
              </w:rPr>
            </w:pPr>
            <w:r w:rsidRPr="003F35DA">
              <w:rPr>
                <w:sz w:val="20"/>
              </w:rPr>
              <w:t>0.1</w:t>
            </w:r>
          </w:p>
        </w:tc>
        <w:tc>
          <w:tcPr>
            <w:tcW w:w="6475" w:type="dxa"/>
            <w:noWrap/>
          </w:tcPr>
          <w:p w14:paraId="5EE897AC" w14:textId="373980A8" w:rsidR="004B5693" w:rsidRPr="003F35DA" w:rsidRDefault="004B5693" w:rsidP="003F35DA">
            <w:pPr>
              <w:pStyle w:val="TableContents"/>
              <w:ind w:left="0"/>
              <w:jc w:val="left"/>
              <w:rPr>
                <w:sz w:val="20"/>
              </w:rPr>
            </w:pPr>
            <w:r w:rsidRPr="003F35DA">
              <w:rPr>
                <w:sz w:val="20"/>
              </w:rPr>
              <w:t>Initial compilation</w:t>
            </w:r>
          </w:p>
        </w:tc>
      </w:tr>
      <w:tr w:rsidR="004B5693" w14:paraId="2FB4E7A6" w14:textId="77777777" w:rsidTr="0019146B">
        <w:trPr>
          <w:trHeight w:val="166"/>
        </w:trPr>
        <w:tc>
          <w:tcPr>
            <w:tcW w:w="1461" w:type="dxa"/>
            <w:noWrap/>
          </w:tcPr>
          <w:p w14:paraId="2898DC59" w14:textId="0A9148EF" w:rsidR="006558A2" w:rsidRPr="003F35DA" w:rsidRDefault="006814C8" w:rsidP="0038256D">
            <w:pPr>
              <w:pStyle w:val="TableContents"/>
              <w:ind w:left="0"/>
              <w:jc w:val="center"/>
              <w:rPr>
                <w:sz w:val="20"/>
              </w:rPr>
            </w:pPr>
            <w:r>
              <w:rPr>
                <w:sz w:val="20"/>
              </w:rPr>
              <w:t>22/02/2022</w:t>
            </w:r>
          </w:p>
        </w:tc>
        <w:tc>
          <w:tcPr>
            <w:tcW w:w="1040" w:type="dxa"/>
            <w:noWrap/>
          </w:tcPr>
          <w:p w14:paraId="0B4A1BE0" w14:textId="4666E9B8" w:rsidR="004B5693" w:rsidRPr="003F35DA" w:rsidRDefault="006814C8" w:rsidP="004133AD">
            <w:pPr>
              <w:pStyle w:val="TableContents"/>
              <w:ind w:left="0"/>
              <w:jc w:val="center"/>
              <w:rPr>
                <w:sz w:val="20"/>
              </w:rPr>
            </w:pPr>
            <w:r>
              <w:rPr>
                <w:sz w:val="20"/>
              </w:rPr>
              <w:t>0.2</w:t>
            </w:r>
          </w:p>
        </w:tc>
        <w:tc>
          <w:tcPr>
            <w:tcW w:w="6475" w:type="dxa"/>
            <w:noWrap/>
          </w:tcPr>
          <w:p w14:paraId="351C162D" w14:textId="22F88EDF" w:rsidR="004B5693" w:rsidRPr="003F35DA" w:rsidRDefault="006814C8" w:rsidP="003F35DA">
            <w:pPr>
              <w:pStyle w:val="TableContents"/>
              <w:ind w:left="0"/>
              <w:jc w:val="left"/>
              <w:rPr>
                <w:sz w:val="20"/>
              </w:rPr>
            </w:pPr>
            <w:r>
              <w:rPr>
                <w:sz w:val="20"/>
              </w:rPr>
              <w:t>Draft version released to SECAS</w:t>
            </w:r>
          </w:p>
        </w:tc>
      </w:tr>
    </w:tbl>
    <w:p w14:paraId="6B65890F" w14:textId="77777777" w:rsidR="002E729A" w:rsidRDefault="002E729A" w:rsidP="00A80FDA">
      <w:pPr>
        <w:pStyle w:val="Heading2"/>
      </w:pPr>
      <w:bookmarkStart w:id="9" w:name="_Toc298833585"/>
      <w:bookmarkStart w:id="10" w:name="_Toc371921493"/>
      <w:bookmarkStart w:id="11" w:name="_Toc372277109"/>
      <w:bookmarkStart w:id="12" w:name="_Toc96424972"/>
      <w:r>
        <w:t>Associated Documents</w:t>
      </w:r>
      <w:bookmarkEnd w:id="9"/>
      <w:bookmarkEnd w:id="10"/>
      <w:bookmarkEnd w:id="11"/>
      <w:bookmarkEnd w:id="12"/>
    </w:p>
    <w:p w14:paraId="3147FBD0" w14:textId="51616744" w:rsidR="002E729A" w:rsidRDefault="002E729A" w:rsidP="002E729A">
      <w:r>
        <w:t>This document is associated with the following documents:</w:t>
      </w:r>
    </w:p>
    <w:tbl>
      <w:tblPr>
        <w:tblStyle w:val="TableGrid"/>
        <w:tblW w:w="8921" w:type="dxa"/>
        <w:tblInd w:w="5" w:type="dxa"/>
        <w:tblLayout w:type="fixed"/>
        <w:tblLook w:val="04A0" w:firstRow="1" w:lastRow="0" w:firstColumn="1" w:lastColumn="0" w:noHBand="0" w:noVBand="1"/>
      </w:tblPr>
      <w:tblGrid>
        <w:gridCol w:w="399"/>
        <w:gridCol w:w="5970"/>
        <w:gridCol w:w="1134"/>
        <w:gridCol w:w="1418"/>
      </w:tblGrid>
      <w:tr w:rsidR="009833B0" w:rsidRPr="00A444FA" w14:paraId="1FCC523D" w14:textId="77777777" w:rsidTr="00923901">
        <w:tc>
          <w:tcPr>
            <w:tcW w:w="399" w:type="dxa"/>
          </w:tcPr>
          <w:p w14:paraId="0E65A04C" w14:textId="77777777" w:rsidR="009833B0" w:rsidRPr="00A444FA" w:rsidRDefault="009833B0" w:rsidP="0042604B">
            <w:pPr>
              <w:pStyle w:val="StyleTablecolumnheadings9pt"/>
              <w:ind w:left="0"/>
              <w:jc w:val="center"/>
              <w:rPr>
                <w:sz w:val="20"/>
              </w:rPr>
            </w:pPr>
            <w:r w:rsidRPr="00A444FA">
              <w:rPr>
                <w:sz w:val="20"/>
              </w:rPr>
              <w:t>#</w:t>
            </w:r>
          </w:p>
        </w:tc>
        <w:tc>
          <w:tcPr>
            <w:tcW w:w="5970" w:type="dxa"/>
          </w:tcPr>
          <w:p w14:paraId="6BC33E47" w14:textId="77777777" w:rsidR="009833B0" w:rsidRPr="00A444FA" w:rsidRDefault="009833B0" w:rsidP="0042604B">
            <w:pPr>
              <w:pStyle w:val="StyleTablecolumnheadings9pt"/>
              <w:ind w:left="0"/>
              <w:jc w:val="center"/>
              <w:rPr>
                <w:sz w:val="20"/>
              </w:rPr>
            </w:pPr>
            <w:r w:rsidRPr="00A444FA">
              <w:rPr>
                <w:sz w:val="20"/>
              </w:rPr>
              <w:t>Title and Originator’s Reference</w:t>
            </w:r>
          </w:p>
        </w:tc>
        <w:tc>
          <w:tcPr>
            <w:tcW w:w="1134" w:type="dxa"/>
          </w:tcPr>
          <w:p w14:paraId="3C390C40" w14:textId="77777777" w:rsidR="009833B0" w:rsidRPr="00A444FA" w:rsidRDefault="009833B0" w:rsidP="0042604B">
            <w:pPr>
              <w:pStyle w:val="StyleTablecolumnheadings9pt"/>
              <w:ind w:left="0"/>
              <w:jc w:val="center"/>
              <w:rPr>
                <w:sz w:val="20"/>
              </w:rPr>
            </w:pPr>
            <w:r w:rsidRPr="00A444FA">
              <w:rPr>
                <w:sz w:val="20"/>
              </w:rPr>
              <w:t>Source</w:t>
            </w:r>
          </w:p>
        </w:tc>
        <w:tc>
          <w:tcPr>
            <w:tcW w:w="1418" w:type="dxa"/>
          </w:tcPr>
          <w:p w14:paraId="7397C0CC" w14:textId="77777777" w:rsidR="009833B0" w:rsidRPr="00A444FA" w:rsidRDefault="009833B0" w:rsidP="0042604B">
            <w:pPr>
              <w:pStyle w:val="StyleTablecolumnheadings9pt"/>
              <w:ind w:left="0"/>
              <w:jc w:val="center"/>
              <w:rPr>
                <w:sz w:val="20"/>
              </w:rPr>
            </w:pPr>
            <w:r w:rsidRPr="00A444FA">
              <w:rPr>
                <w:sz w:val="20"/>
              </w:rPr>
              <w:t>Issue Date</w:t>
            </w:r>
          </w:p>
        </w:tc>
      </w:tr>
      <w:tr w:rsidR="00337F7B" w:rsidRPr="00A444FA" w14:paraId="53BB2A81" w14:textId="77777777" w:rsidTr="00923901">
        <w:tc>
          <w:tcPr>
            <w:tcW w:w="399" w:type="dxa"/>
          </w:tcPr>
          <w:p w14:paraId="38F15985" w14:textId="22BDBAEB" w:rsidR="00337F7B" w:rsidRPr="00A444FA" w:rsidRDefault="00337F7B" w:rsidP="009833B0">
            <w:pPr>
              <w:pStyle w:val="TableContents"/>
              <w:ind w:left="0"/>
              <w:jc w:val="left"/>
              <w:rPr>
                <w:sz w:val="20"/>
              </w:rPr>
            </w:pPr>
            <w:r>
              <w:rPr>
                <w:sz w:val="20"/>
              </w:rPr>
              <w:t>1</w:t>
            </w:r>
          </w:p>
        </w:tc>
        <w:tc>
          <w:tcPr>
            <w:tcW w:w="5970" w:type="dxa"/>
          </w:tcPr>
          <w:p w14:paraId="1E041045" w14:textId="617D74CC" w:rsidR="00337F7B" w:rsidRPr="003F35DA" w:rsidRDefault="000A6F40" w:rsidP="009833B0">
            <w:pPr>
              <w:pStyle w:val="TableContents"/>
              <w:ind w:left="0"/>
              <w:jc w:val="left"/>
              <w:rPr>
                <w:sz w:val="20"/>
              </w:rPr>
            </w:pPr>
            <w:r w:rsidRPr="000A6F40">
              <w:rPr>
                <w:sz w:val="20"/>
              </w:rPr>
              <w:t>MP192 Modification Report v0.1</w:t>
            </w:r>
          </w:p>
        </w:tc>
        <w:tc>
          <w:tcPr>
            <w:tcW w:w="1134" w:type="dxa"/>
          </w:tcPr>
          <w:p w14:paraId="1CF0EF73" w14:textId="25EA435F" w:rsidR="00337F7B" w:rsidRPr="00A444FA" w:rsidRDefault="00337F7B" w:rsidP="009833B0">
            <w:pPr>
              <w:pStyle w:val="TableContents"/>
              <w:ind w:left="0"/>
              <w:jc w:val="left"/>
              <w:rPr>
                <w:sz w:val="20"/>
              </w:rPr>
            </w:pPr>
            <w:r w:rsidRPr="00A444FA">
              <w:rPr>
                <w:sz w:val="20"/>
              </w:rPr>
              <w:t>SECAS</w:t>
            </w:r>
          </w:p>
        </w:tc>
        <w:tc>
          <w:tcPr>
            <w:tcW w:w="1418" w:type="dxa"/>
          </w:tcPr>
          <w:p w14:paraId="621ED416" w14:textId="3F1C924C" w:rsidR="00337F7B" w:rsidRDefault="00DC4176" w:rsidP="009833B0">
            <w:pPr>
              <w:pStyle w:val="TableContents"/>
              <w:ind w:left="0"/>
              <w:jc w:val="left"/>
              <w:rPr>
                <w:sz w:val="20"/>
              </w:rPr>
            </w:pPr>
            <w:r>
              <w:rPr>
                <w:sz w:val="20"/>
              </w:rPr>
              <w:t>6/12</w:t>
            </w:r>
            <w:r w:rsidR="00993180">
              <w:rPr>
                <w:sz w:val="20"/>
              </w:rPr>
              <w:t>/2021</w:t>
            </w:r>
          </w:p>
        </w:tc>
      </w:tr>
      <w:tr w:rsidR="000A6F40" w:rsidRPr="00A444FA" w14:paraId="00FC6B2C" w14:textId="77777777" w:rsidTr="00923901">
        <w:tc>
          <w:tcPr>
            <w:tcW w:w="399" w:type="dxa"/>
          </w:tcPr>
          <w:p w14:paraId="22271E63" w14:textId="6DB6ACC3" w:rsidR="000A6F40" w:rsidRDefault="000A6F40" w:rsidP="000A6F40">
            <w:pPr>
              <w:pStyle w:val="TableContents"/>
              <w:ind w:left="0"/>
              <w:jc w:val="left"/>
              <w:rPr>
                <w:sz w:val="20"/>
              </w:rPr>
            </w:pPr>
            <w:r>
              <w:rPr>
                <w:sz w:val="20"/>
              </w:rPr>
              <w:t>2</w:t>
            </w:r>
          </w:p>
        </w:tc>
        <w:tc>
          <w:tcPr>
            <w:tcW w:w="5970" w:type="dxa"/>
          </w:tcPr>
          <w:p w14:paraId="51C5792E" w14:textId="1BC81663" w:rsidR="000A6F40" w:rsidRPr="00337F7B" w:rsidRDefault="000A6F40" w:rsidP="000A6F40">
            <w:pPr>
              <w:pStyle w:val="TableContents"/>
              <w:ind w:left="0"/>
              <w:jc w:val="left"/>
              <w:rPr>
                <w:sz w:val="20"/>
              </w:rPr>
            </w:pPr>
            <w:r w:rsidRPr="00923901">
              <w:rPr>
                <w:sz w:val="20"/>
              </w:rPr>
              <w:t>SECMP0192 CR4443 - PIA - Extend Scheduled Services v1.0</w:t>
            </w:r>
          </w:p>
        </w:tc>
        <w:tc>
          <w:tcPr>
            <w:tcW w:w="1134" w:type="dxa"/>
          </w:tcPr>
          <w:p w14:paraId="1FC6C2EA" w14:textId="660F82F1" w:rsidR="000A6F40" w:rsidRPr="00A444FA" w:rsidRDefault="000A6F40" w:rsidP="000A6F40">
            <w:pPr>
              <w:pStyle w:val="TableContents"/>
              <w:ind w:left="0"/>
              <w:jc w:val="left"/>
              <w:rPr>
                <w:sz w:val="20"/>
              </w:rPr>
            </w:pPr>
            <w:r w:rsidRPr="00A444FA">
              <w:rPr>
                <w:sz w:val="20"/>
              </w:rPr>
              <w:t>DCC</w:t>
            </w:r>
          </w:p>
        </w:tc>
        <w:tc>
          <w:tcPr>
            <w:tcW w:w="1418" w:type="dxa"/>
          </w:tcPr>
          <w:p w14:paraId="27303F62" w14:textId="4C4DB66A" w:rsidR="000A6F40" w:rsidRDefault="000A6F40" w:rsidP="000A6F40">
            <w:pPr>
              <w:pStyle w:val="TableContents"/>
              <w:ind w:left="0"/>
              <w:jc w:val="left"/>
              <w:rPr>
                <w:sz w:val="20"/>
              </w:rPr>
            </w:pPr>
            <w:r>
              <w:rPr>
                <w:sz w:val="20"/>
              </w:rPr>
              <w:t>09/02/2022</w:t>
            </w:r>
          </w:p>
        </w:tc>
      </w:tr>
    </w:tbl>
    <w:p w14:paraId="5FF9B657" w14:textId="58796F78" w:rsidR="009833B0" w:rsidRDefault="009833B0" w:rsidP="009833B0">
      <w:pPr>
        <w:pStyle w:val="Heading2"/>
      </w:pPr>
      <w:bookmarkStart w:id="13" w:name="_Toc96424973"/>
      <w:r>
        <w:t>Document Information</w:t>
      </w:r>
      <w:bookmarkEnd w:id="13"/>
    </w:p>
    <w:p w14:paraId="329E3AB5" w14:textId="0B8C626A" w:rsidR="00B83EAE" w:rsidRDefault="00B83EAE" w:rsidP="00B83EAE">
      <w:bookmarkStart w:id="14" w:name="_Hlk24119943"/>
      <w:r>
        <w:t xml:space="preserve">This </w:t>
      </w:r>
      <w:r w:rsidR="00934213">
        <w:t xml:space="preserve">Full Impact Assessment (FIA) </w:t>
      </w:r>
      <w:r>
        <w:t xml:space="preserve">contains </w:t>
      </w:r>
      <w:r w:rsidR="00934213">
        <w:t>the design, testing</w:t>
      </w:r>
      <w:r>
        <w:t xml:space="preserve">, and costing information </w:t>
      </w:r>
      <w:r w:rsidR="00934213">
        <w:t>for this Modification</w:t>
      </w:r>
      <w:r>
        <w:t>.</w:t>
      </w:r>
    </w:p>
    <w:p w14:paraId="3975D6CE" w14:textId="22747748" w:rsidR="000A6F40" w:rsidRDefault="00934213" w:rsidP="00934213">
      <w:r>
        <w:t>The Proposer for this Modification is David Walsh of Smart DCC. The Modification was raised on 23</w:t>
      </w:r>
      <w:r w:rsidRPr="00934213">
        <w:rPr>
          <w:vertAlign w:val="superscript"/>
        </w:rPr>
        <w:t>rd</w:t>
      </w:r>
      <w:r>
        <w:t xml:space="preserve"> </w:t>
      </w:r>
      <w:proofErr w:type="gramStart"/>
      <w:r>
        <w:t>November,</w:t>
      </w:r>
      <w:proofErr w:type="gramEnd"/>
      <w:r>
        <w:t xml:space="preserve"> 2021. The Preliminary Impact Assessment request was accepted by DCC on 1st </w:t>
      </w:r>
      <w:proofErr w:type="gramStart"/>
      <w:r>
        <w:t>December,</w:t>
      </w:r>
      <w:proofErr w:type="gramEnd"/>
      <w:r>
        <w:t xml:space="preserve"> 2021, and submitted on 14</w:t>
      </w:r>
      <w:r w:rsidRPr="00934213">
        <w:rPr>
          <w:vertAlign w:val="superscript"/>
        </w:rPr>
        <w:t>th</w:t>
      </w:r>
      <w:r>
        <w:t xml:space="preserve"> December, 2021</w:t>
      </w:r>
      <w:r w:rsidR="000A6F40">
        <w:t>.</w:t>
      </w:r>
    </w:p>
    <w:p w14:paraId="6E158BDC" w14:textId="420C48A7" w:rsidR="004B11E7" w:rsidRDefault="00611CD8" w:rsidP="00611CD8">
      <w:pPr>
        <w:pStyle w:val="BodyTextNormal"/>
        <w:ind w:left="0"/>
      </w:pPr>
      <w:r>
        <w:t>A Full Impact Assessment request</w:t>
      </w:r>
      <w:r w:rsidR="00B83EAE">
        <w:t xml:space="preserve"> was accept</w:t>
      </w:r>
      <w:r>
        <w:t xml:space="preserve">ed </w:t>
      </w:r>
      <w:r w:rsidR="00B83EAE">
        <w:t xml:space="preserve">from SECAS </w:t>
      </w:r>
      <w:r>
        <w:t xml:space="preserve">on </w:t>
      </w:r>
      <w:r w:rsidR="00BF0558">
        <w:t>7</w:t>
      </w:r>
      <w:r w:rsidR="008D685D" w:rsidRPr="008D685D">
        <w:rPr>
          <w:vertAlign w:val="superscript"/>
        </w:rPr>
        <w:t>t</w:t>
      </w:r>
      <w:r w:rsidR="00BF0558">
        <w:rPr>
          <w:vertAlign w:val="superscript"/>
        </w:rPr>
        <w:t>h</w:t>
      </w:r>
      <w:r w:rsidR="008D685D">
        <w:t xml:space="preserve"> </w:t>
      </w:r>
      <w:proofErr w:type="gramStart"/>
      <w:r w:rsidR="00BF0558">
        <w:t>January</w:t>
      </w:r>
      <w:r w:rsidR="00571039">
        <w:t>,</w:t>
      </w:r>
      <w:proofErr w:type="gramEnd"/>
      <w:r w:rsidR="008D685D">
        <w:t xml:space="preserve"> 202</w:t>
      </w:r>
      <w:r w:rsidR="000A6F40">
        <w:t>2</w:t>
      </w:r>
      <w:r>
        <w:t>.</w:t>
      </w:r>
    </w:p>
    <w:p w14:paraId="4734BA79" w14:textId="13B54CD4" w:rsidR="003202F3" w:rsidRDefault="002C0C7C" w:rsidP="00EB58CC">
      <w:pPr>
        <w:pStyle w:val="Heading1"/>
        <w:pageBreakBefore/>
        <w:ind w:left="851" w:hanging="851"/>
      </w:pPr>
      <w:bookmarkStart w:id="15" w:name="_Toc15293035"/>
      <w:bookmarkStart w:id="16" w:name="_Toc21085130"/>
      <w:bookmarkStart w:id="17" w:name="_Toc96424974"/>
      <w:bookmarkEnd w:id="14"/>
      <w:bookmarkEnd w:id="0"/>
      <w:r w:rsidRPr="005A2E40">
        <w:lastRenderedPageBreak/>
        <w:t>Solution Requirements and Overview</w:t>
      </w:r>
      <w:bookmarkEnd w:id="15"/>
      <w:bookmarkEnd w:id="16"/>
      <w:bookmarkEnd w:id="17"/>
    </w:p>
    <w:p w14:paraId="5D6B9166" w14:textId="607A2227" w:rsidR="00FB62C0" w:rsidRDefault="00FB62C0" w:rsidP="00FB62C0">
      <w:pPr>
        <w:pStyle w:val="BodyTextNormal"/>
        <w:ind w:left="0"/>
      </w:pPr>
      <w:r>
        <w:t>In this section, the context of the Modification, assumptions, and the requirements are stated.</w:t>
      </w:r>
    </w:p>
    <w:p w14:paraId="03E2F0A1" w14:textId="43DBAFF3" w:rsidR="00493320" w:rsidRPr="00C50303" w:rsidRDefault="00BF0558" w:rsidP="00493320">
      <w:pPr>
        <w:pStyle w:val="BodyTextNormal"/>
        <w:ind w:left="0"/>
      </w:pPr>
      <w:r w:rsidRPr="00BF0558">
        <w:t>The requirements have been provided by SECAS, the Proposer, and the Working Group.</w:t>
      </w:r>
    </w:p>
    <w:p w14:paraId="03FCCD02" w14:textId="5DF9D970" w:rsidR="00493320" w:rsidRDefault="00493320" w:rsidP="00493320">
      <w:pPr>
        <w:pStyle w:val="Heading2"/>
      </w:pPr>
      <w:bookmarkStart w:id="18" w:name="_Toc96424976"/>
      <w:r>
        <w:t>Problem Statement</w:t>
      </w:r>
      <w:bookmarkEnd w:id="18"/>
    </w:p>
    <w:p w14:paraId="3041A346" w14:textId="46CD7809" w:rsidR="001C2792" w:rsidRDefault="001C2792" w:rsidP="001C2792">
      <w:pPr>
        <w:rPr>
          <w:rFonts w:ascii="Calibri" w:hAnsi="Calibri"/>
        </w:rPr>
      </w:pPr>
      <w:r>
        <w:t>For pre-payment meters, Energy Suppliers are required to carry out one read per day, essentially on the financial and consumption position of the customers. There isn't any billing associated with this, and the supplier obligation is for a read every; the read can be at any time, so long as there is a read every day. The reading is taken close to the time as the read is requested, and it is an instantaneous read – as there is no PPMID log.</w:t>
      </w:r>
    </w:p>
    <w:p w14:paraId="2A196950" w14:textId="77777777" w:rsidR="000864C1" w:rsidRPr="001C2792" w:rsidRDefault="000864C1" w:rsidP="001C2792">
      <w:r w:rsidRPr="001C2792">
        <w:t xml:space="preserve">SRV 4.3, Read Instantaneous Prepay Values, and SRV 4.4.3, Retrieve Billing Calendar Triggered Billing Data Log, can only be requested on an “On-Demand” service basis or as a “Future Dated” service. Eligible Users must send </w:t>
      </w:r>
      <w:proofErr w:type="gramStart"/>
      <w:r w:rsidRPr="001C2792">
        <w:t>either SRV</w:t>
      </w:r>
      <w:proofErr w:type="gramEnd"/>
      <w:r w:rsidRPr="001C2792">
        <w:t xml:space="preserve"> to DCC each time the data is required. These SRVs are not currently defined as eligible for Scheduled Services such that Users cannot use a single request to schedule SRVs 4.3 and 4.4.3 on a repeating frequency using SRV 5.1, Create Schedule. </w:t>
      </w:r>
    </w:p>
    <w:p w14:paraId="2BE9F708" w14:textId="77777777" w:rsidR="000864C1" w:rsidRPr="001C2792" w:rsidRDefault="000864C1" w:rsidP="001C2792">
      <w:r w:rsidRPr="001C2792">
        <w:t xml:space="preserve">With a SMETS2 device in a prepayment scenario, Users have access to the Prepayment Daily Read Log and in a </w:t>
      </w:r>
      <w:proofErr w:type="gramStart"/>
      <w:r w:rsidRPr="001C2792">
        <w:t>prepayment</w:t>
      </w:r>
      <w:proofErr w:type="gramEnd"/>
      <w:r w:rsidRPr="001C2792">
        <w:t xml:space="preserve"> scenario can schedule daily retrieval of this data. There is no equivalent log in SMETS1 so to get accurate prepayment data on a regular basis, most Energy Suppliers have to send SRVs 4.3 and 4.4.3 as On Demand Service Requests on a frequent, repeat basis. </w:t>
      </w:r>
    </w:p>
    <w:p w14:paraId="49B6C6FF" w14:textId="77777777" w:rsidR="000864C1" w:rsidRPr="001C2792" w:rsidRDefault="000864C1" w:rsidP="001C2792">
      <w:r w:rsidRPr="001C2792">
        <w:t>Running these SRVs using either the “On-Demand” or “Future-Dated” service is not practicable or most efficient for both the DCC and many Users. High volumes of up to ~2.7million additional SRVs are expected, at the same time as the highest peak demand is on the DCC Total System, around midnight every night. This will create inefficiencies within DCC Total System processing and require spending to support as infrastructure to execute the increased demand for these SRVs is not currently forecasted.</w:t>
      </w:r>
    </w:p>
    <w:p w14:paraId="7C8A7AD1" w14:textId="1B9041EF" w:rsidR="00DE4056" w:rsidRPr="001C2792" w:rsidRDefault="000864C1" w:rsidP="001C2792">
      <w:r w:rsidRPr="001C2792">
        <w:t>If these SRVs are not changed to run as Scheduled Services, then DCC will need to invest in additional infrastructure capacity to fulfil an extra ~2.7m SRVs being sent to the DCC Total System every midnight by Users. Without a change, Users would also have to create their own scheduling mechanism for these SRVs within their own systems.</w:t>
      </w:r>
    </w:p>
    <w:p w14:paraId="5876C562" w14:textId="05A9E2D9" w:rsidR="00DE4056" w:rsidRDefault="000864C1" w:rsidP="00B93679">
      <w:pPr>
        <w:pStyle w:val="Heading2"/>
      </w:pPr>
      <w:bookmarkStart w:id="19" w:name="_Toc96424977"/>
      <w:bookmarkStart w:id="20" w:name="_Ref437514892"/>
      <w:bookmarkStart w:id="21" w:name="_Toc48816468"/>
      <w:r>
        <w:t>Solution</w:t>
      </w:r>
      <w:r w:rsidR="001C2792">
        <w:t xml:space="preserve"> Options</w:t>
      </w:r>
      <w:bookmarkEnd w:id="19"/>
    </w:p>
    <w:p w14:paraId="0123F493" w14:textId="77777777" w:rsidR="000864C1" w:rsidRDefault="000864C1" w:rsidP="001C2792">
      <w:r>
        <w:t>To enable DCC to schedule these additional SRVs, a SEC change is required to the Service Request Matrix in the DCC User Interface Specification (DUIS) section 3.1 to define the SRVs as being able to be DCC Scheduled as an applicable Mode of Operation for SMETS1 Devices only:</w:t>
      </w:r>
    </w:p>
    <w:p w14:paraId="5B6A610D" w14:textId="752641B2" w:rsidR="000864C1" w:rsidRDefault="000864C1" w:rsidP="000864C1">
      <w:pPr>
        <w:pStyle w:val="BodyTextNormal"/>
        <w:numPr>
          <w:ilvl w:val="0"/>
          <w:numId w:val="29"/>
        </w:numPr>
      </w:pPr>
      <w:r>
        <w:t>SRV 4.3 - Read Instantaneous Prepay Values</w:t>
      </w:r>
    </w:p>
    <w:p w14:paraId="1B1A0BAA" w14:textId="2B4F0E03" w:rsidR="000864C1" w:rsidRDefault="000864C1" w:rsidP="000864C1">
      <w:pPr>
        <w:pStyle w:val="BodyTextNormal"/>
        <w:numPr>
          <w:ilvl w:val="0"/>
          <w:numId w:val="29"/>
        </w:numPr>
      </w:pPr>
      <w:r>
        <w:t>SRV 4.4.3 - Retrieve Billing Calendar Triggered Billing Data Log</w:t>
      </w:r>
    </w:p>
    <w:p w14:paraId="1AFC0D59" w14:textId="61704AF7" w:rsidR="00B73E7E" w:rsidRDefault="000864C1" w:rsidP="001C2792">
      <w:r>
        <w:t>Changing the Service definition of these SRVs would smooth Service Request processing volumes significantly if these SRVs could be requested by Users and processed by the DCC as a Scheduled Service. A Scheduled Service is more appropriate for regular repeat collection activities and will avoid investment in infrastructure to cater for the increased demand.</w:t>
      </w:r>
    </w:p>
    <w:p w14:paraId="541C3F30" w14:textId="34783C57" w:rsidR="00B93679" w:rsidRDefault="00DE4056" w:rsidP="007B64A8">
      <w:pPr>
        <w:pStyle w:val="Heading2"/>
      </w:pPr>
      <w:bookmarkStart w:id="22" w:name="_Toc96424978"/>
      <w:r>
        <w:lastRenderedPageBreak/>
        <w:t>Business</w:t>
      </w:r>
      <w:r w:rsidR="00142D4B">
        <w:t xml:space="preserve"> </w:t>
      </w:r>
      <w:r w:rsidR="00B93679" w:rsidRPr="009F06BA">
        <w:t>Requirement</w:t>
      </w:r>
      <w:bookmarkEnd w:id="20"/>
      <w:bookmarkEnd w:id="22"/>
    </w:p>
    <w:p w14:paraId="665C0D20" w14:textId="77777777" w:rsidR="008A6B1B" w:rsidRDefault="008A6B1B" w:rsidP="000D0707">
      <w:pPr>
        <w:pStyle w:val="BodyTextNormal"/>
        <w:ind w:left="0"/>
      </w:pPr>
      <w:r>
        <w:t>There is one Requirement for this Modification.</w:t>
      </w:r>
    </w:p>
    <w:p w14:paraId="5DE41C83" w14:textId="747066B4" w:rsidR="00EE1B71" w:rsidRDefault="008A6B1B" w:rsidP="000D0707">
      <w:pPr>
        <w:pStyle w:val="BodyTextNormal"/>
        <w:ind w:left="0"/>
      </w:pPr>
      <w:r w:rsidRPr="008A6B1B">
        <w:rPr>
          <w:b/>
          <w:bCs/>
        </w:rPr>
        <w:t>Requirement 1:</w:t>
      </w:r>
      <w:r>
        <w:t xml:space="preserve"> The DCC shall add DSP scheduling support for SRV 4.3 and SRV 4.4.3 for SMETS1 devices</w:t>
      </w:r>
    </w:p>
    <w:p w14:paraId="188D0C5B" w14:textId="68D9BDC9" w:rsidR="007A1FD1" w:rsidRDefault="007A1FD1" w:rsidP="00B16C86">
      <w:pPr>
        <w:pStyle w:val="Heading1"/>
        <w:keepNext w:val="0"/>
        <w:pageBreakBefore/>
        <w:ind w:left="851" w:hanging="851"/>
      </w:pPr>
      <w:bookmarkStart w:id="23" w:name="_Ref383517363"/>
      <w:bookmarkStart w:id="24" w:name="_Toc96424979"/>
      <w:bookmarkStart w:id="25" w:name="_Toc464280786"/>
      <w:bookmarkStart w:id="26" w:name="_Toc464280841"/>
      <w:bookmarkEnd w:id="21"/>
      <w:r w:rsidRPr="009F06BA">
        <w:lastRenderedPageBreak/>
        <w:t>Solution</w:t>
      </w:r>
      <w:bookmarkEnd w:id="23"/>
      <w:r w:rsidR="003964FE">
        <w:t xml:space="preserve"> Overview</w:t>
      </w:r>
      <w:bookmarkEnd w:id="24"/>
    </w:p>
    <w:p w14:paraId="33063F61" w14:textId="73435F92" w:rsidR="00AA4EDF" w:rsidRDefault="00FC26F2" w:rsidP="00AA4EDF">
      <w:pPr>
        <w:pStyle w:val="BodyTextNormal"/>
        <w:ind w:left="0"/>
      </w:pPr>
      <w:r w:rsidRPr="006B0BD1">
        <w:t>Changes to the DSP</w:t>
      </w:r>
      <w:r w:rsidR="00243959">
        <w:t xml:space="preserve"> and </w:t>
      </w:r>
      <w:r w:rsidR="00243959" w:rsidRPr="00243959">
        <w:t xml:space="preserve">the </w:t>
      </w:r>
      <w:r w:rsidR="007B64A8" w:rsidRPr="00243959">
        <w:t>SMETS1 S</w:t>
      </w:r>
      <w:r w:rsidR="00243959" w:rsidRPr="00243959">
        <w:t xml:space="preserve">ervice </w:t>
      </w:r>
      <w:r w:rsidR="007B64A8" w:rsidRPr="00243959">
        <w:t>P</w:t>
      </w:r>
      <w:r w:rsidR="00243959" w:rsidRPr="00243959">
        <w:t xml:space="preserve">roviders </w:t>
      </w:r>
      <w:r w:rsidR="00243959">
        <w:t>(</w:t>
      </w:r>
      <w:r w:rsidR="00243959" w:rsidRPr="00243959">
        <w:t>S1SPs</w:t>
      </w:r>
      <w:r w:rsidR="00243959">
        <w:t>)</w:t>
      </w:r>
      <w:r>
        <w:t xml:space="preserve"> </w:t>
      </w:r>
      <w:r w:rsidRPr="006B0BD1">
        <w:t xml:space="preserve">are required </w:t>
      </w:r>
      <w:r>
        <w:t>for this Modification solution</w:t>
      </w:r>
      <w:r w:rsidRPr="006B0BD1">
        <w:t>.</w:t>
      </w:r>
    </w:p>
    <w:p w14:paraId="4B5D2F25" w14:textId="2BA301A9" w:rsidR="00AC06C6" w:rsidRDefault="00AC06C6" w:rsidP="00AC06C6">
      <w:pPr>
        <w:pStyle w:val="Heading2"/>
      </w:pPr>
      <w:bookmarkStart w:id="27" w:name="_Toc96424980"/>
      <w:r>
        <w:t>The "Do Nothing" Approach</w:t>
      </w:r>
      <w:bookmarkEnd w:id="27"/>
    </w:p>
    <w:p w14:paraId="66C73C8A" w14:textId="778DCC4D" w:rsidR="00AC06C6" w:rsidRDefault="00AC06C6" w:rsidP="00AC06C6">
      <w:pPr>
        <w:rPr>
          <w:rFonts w:ascii="Calibri" w:hAnsi="Calibri"/>
        </w:rPr>
      </w:pPr>
      <w:r>
        <w:t xml:space="preserve">The alternative of a "Do Nothing" Option was briefly investigated. If </w:t>
      </w:r>
      <w:r w:rsidR="00B85AFF">
        <w:t xml:space="preserve">the Service Requests remained On Demand, it is possible </w:t>
      </w:r>
      <w:r>
        <w:t>Energy Suppliers would want to schedule them all at midnight</w:t>
      </w:r>
      <w:r w:rsidR="00B85AFF">
        <w:t>, and certainly within the current Peak demand window</w:t>
      </w:r>
      <w:r>
        <w:t xml:space="preserve">. This would translate to about 750 extra Transactions per Second (TPS), which equates to two extra DSP motorway lanes to carry the extra traffic. Those lanes would then sit unused for the rest of the day. The most recent ROM </w:t>
      </w:r>
      <w:r w:rsidR="00B85AFF">
        <w:t xml:space="preserve">for implementing a new motorway </w:t>
      </w:r>
      <w:r>
        <w:t>from the DSP is £350,000 per lane, giving a total of £700,000.</w:t>
      </w:r>
    </w:p>
    <w:p w14:paraId="03966A69" w14:textId="2DF809D7" w:rsidR="00AC06C6" w:rsidRDefault="00AC06C6" w:rsidP="00AC06C6">
      <w:r>
        <w:t xml:space="preserve">The costs for the downstream S1SPs are more difficult to calculate. The impacts would be greatest on the </w:t>
      </w:r>
      <w:r w:rsidR="00B85AFF">
        <w:t>Middle</w:t>
      </w:r>
      <w:r w:rsidR="00B85AFF" w:rsidRPr="00B85AFF">
        <w:t xml:space="preserve"> Operating Capability </w:t>
      </w:r>
      <w:r w:rsidR="00B85AFF">
        <w:t>(</w:t>
      </w:r>
      <w:r>
        <w:t>MOC</w:t>
      </w:r>
      <w:r w:rsidR="00B85AFF">
        <w:t>)</w:t>
      </w:r>
      <w:r>
        <w:t xml:space="preserve"> and </w:t>
      </w:r>
      <w:r w:rsidR="00B85AFF" w:rsidRPr="00B85AFF">
        <w:t xml:space="preserve">Final Operating Capability </w:t>
      </w:r>
      <w:r w:rsidR="00B85AFF">
        <w:t>(</w:t>
      </w:r>
      <w:r>
        <w:t>FOC</w:t>
      </w:r>
      <w:r w:rsidR="00B85AFF">
        <w:t>)</w:t>
      </w:r>
      <w:r>
        <w:t xml:space="preserve"> cohorts – which at the time of writing, both of which have a long way to go on their migrations. The expected increase would send both of them a long way over their contracted TPS rates, with significant changes required in processing capacity and infrastructure. There would also be a requirement for a DCO uplift and potentially a functional change which would be difficult to achieve especially while the migrations are ongoing, and very costly. As a ROM, that figure would start at £1.5million with a high tolerance and risk associated. This would probably even impact the SIM operators, Vodafone and </w:t>
      </w:r>
      <w:r w:rsidR="009F7DAB">
        <w:t>VMO2</w:t>
      </w:r>
      <w:r>
        <w:t xml:space="preserve">, as well, requiring SIM changes and </w:t>
      </w:r>
      <w:r w:rsidR="00B85AFF">
        <w:t>additional</w:t>
      </w:r>
      <w:r>
        <w:t xml:space="preserve"> network capacity.</w:t>
      </w:r>
    </w:p>
    <w:p w14:paraId="56CBF5DB" w14:textId="1C4A4CD1" w:rsidR="003A1029" w:rsidRPr="00305F60" w:rsidRDefault="00F455C3" w:rsidP="003A1029">
      <w:pPr>
        <w:pStyle w:val="Heading2"/>
      </w:pPr>
      <w:bookmarkStart w:id="28" w:name="_Toc96424981"/>
      <w:bookmarkStart w:id="29" w:name="_Toc464280788"/>
      <w:bookmarkStart w:id="30" w:name="_Toc464280845"/>
      <w:bookmarkStart w:id="31" w:name="_Toc514771913"/>
      <w:bookmarkEnd w:id="25"/>
      <w:bookmarkEnd w:id="26"/>
      <w:r w:rsidRPr="00F455C3">
        <w:t>DSP Changes</w:t>
      </w:r>
      <w:bookmarkEnd w:id="28"/>
    </w:p>
    <w:p w14:paraId="08C9A505" w14:textId="77777777" w:rsidR="009F7DAB" w:rsidRDefault="009F7DAB" w:rsidP="009F7DAB">
      <w:pPr>
        <w:pStyle w:val="BodyTextNormal"/>
        <w:ind w:left="0"/>
      </w:pPr>
      <w:r>
        <w:t>Scheduling of Service Requests is carried out by using SRV 5.1. In order for SRV 4.3 and SRV 4.4.3 to be able to be scheduled, the structure of SRV 5.1 will need to be changed to include SRV 4.3 and SRV 4.4.3. This requires changes to the DUIS schema.</w:t>
      </w:r>
    </w:p>
    <w:p w14:paraId="4E13A436" w14:textId="77777777" w:rsidR="009F7DAB" w:rsidRDefault="009F7DAB" w:rsidP="009F7DAB">
      <w:pPr>
        <w:pStyle w:val="BodyTextNormal"/>
        <w:ind w:left="0"/>
      </w:pPr>
      <w:r>
        <w:t>In addition to the changes to DUIS, the Contractor will need to amend the DCC Data System processing to enable creation of SRV 4.3 and SRV 4.4.3 for delivery to S1SPs after they have been scheduled using SRV 5.1. A new S1SP XML Schema that references the DUIS schema will need to be created.</w:t>
      </w:r>
    </w:p>
    <w:p w14:paraId="55E96480" w14:textId="375BA70A" w:rsidR="003A1029" w:rsidRDefault="009F7DAB" w:rsidP="009F7DAB">
      <w:pPr>
        <w:pStyle w:val="BodyTextNormal"/>
        <w:ind w:left="0"/>
      </w:pPr>
      <w:r>
        <w:t>The scheduling capability for SRV 4.3 and SRV 4.4.3 will be applicable only for SMETS1. If DCC Data Systems receives a request to schedule SRV 4.3 or SRV 4.4.3 for SMETS2, the request will be rejected using the new error code E050111.</w:t>
      </w:r>
    </w:p>
    <w:p w14:paraId="4BFA61C7" w14:textId="57792C19" w:rsidR="00B125B4" w:rsidRPr="00B20066" w:rsidRDefault="00B125B4" w:rsidP="00B20066">
      <w:pPr>
        <w:pStyle w:val="Heading3"/>
      </w:pPr>
      <w:bookmarkStart w:id="32" w:name="_Toc96424982"/>
      <w:r w:rsidRPr="00B20066">
        <w:t>Technical Specifications, DUIS and DUGIDS</w:t>
      </w:r>
      <w:bookmarkEnd w:id="32"/>
    </w:p>
    <w:p w14:paraId="5F85E10A" w14:textId="2ACDF7C1" w:rsidR="00B125B4" w:rsidRDefault="00B125B4" w:rsidP="00B125B4">
      <w:pPr>
        <w:pStyle w:val="BodyTextNormal"/>
      </w:pPr>
      <w:r>
        <w:t xml:space="preserve">DUIS and DUGIDS documentation will be updated to describe that DCC Data System scheduling will be supported for SRV 4.3 and SRV 4.4.3 for SMETS1. </w:t>
      </w:r>
      <w:r w:rsidR="000D0707">
        <w:t xml:space="preserve">The </w:t>
      </w:r>
      <w:r>
        <w:t>DUIS schema will need to be modified to add SRV 4.3 and SRV 4.4.3 to the list of Service Requests accepted by SRV 5.1 for scheduling. The new error code E050111 will also be made available in the new version of DUIS.</w:t>
      </w:r>
    </w:p>
    <w:p w14:paraId="66FEE73E" w14:textId="08C9AE88" w:rsidR="00F455C3" w:rsidRDefault="00B125B4" w:rsidP="00B125B4">
      <w:pPr>
        <w:pStyle w:val="BodyTextNormal"/>
      </w:pPr>
      <w:r>
        <w:t xml:space="preserve">A DUIS extract provided by the DSP is embedded in </w:t>
      </w:r>
      <w:r>
        <w:fldChar w:fldCharType="begin"/>
      </w:r>
      <w:r>
        <w:instrText xml:space="preserve"> REF _Ref95990555 \h </w:instrText>
      </w:r>
      <w:r>
        <w:fldChar w:fldCharType="separate"/>
      </w:r>
      <w:r>
        <w:t>Appendix C: DUIS Changes</w:t>
      </w:r>
      <w:r>
        <w:fldChar w:fldCharType="end"/>
      </w:r>
      <w:r>
        <w:t xml:space="preserve"> below.</w:t>
      </w:r>
    </w:p>
    <w:p w14:paraId="3C394FE7" w14:textId="00B5B9FE" w:rsidR="001B1299" w:rsidRDefault="001B1299" w:rsidP="00B125B4">
      <w:pPr>
        <w:pStyle w:val="BodyTextNormal"/>
      </w:pPr>
      <w:r>
        <w:t>Design documentation updates for the DSP will be carried out during the Detailed Design phase.</w:t>
      </w:r>
    </w:p>
    <w:p w14:paraId="4BEDDD8F" w14:textId="096EB57A" w:rsidR="00B20066" w:rsidRDefault="00B20066" w:rsidP="00B20066">
      <w:pPr>
        <w:pStyle w:val="Heading3"/>
      </w:pPr>
      <w:bookmarkStart w:id="33" w:name="_Toc96424983"/>
      <w:r>
        <w:lastRenderedPageBreak/>
        <w:t>Request Management</w:t>
      </w:r>
      <w:bookmarkEnd w:id="33"/>
    </w:p>
    <w:p w14:paraId="7734C017" w14:textId="19CDD753" w:rsidR="00B20066" w:rsidRDefault="00A8042D" w:rsidP="00B20066">
      <w:pPr>
        <w:pStyle w:val="BodyTextNormal"/>
      </w:pPr>
      <w:r w:rsidRPr="00A8042D">
        <w:t>Request Management will be amended to add support for creation of Service Requests on schedule activation of SRV 4.3 and SRV 4.4.3. The processing of SRV 5.1 will be modified to include a validation check to ensure that the scheduling of SRV 4.3 and SRV 4.4.3 is not supported for SMETS2</w:t>
      </w:r>
      <w:r>
        <w:t>.</w:t>
      </w:r>
    </w:p>
    <w:p w14:paraId="1CDE5332" w14:textId="4D387549" w:rsidR="00A8042D" w:rsidRDefault="00A8042D" w:rsidP="00277667">
      <w:pPr>
        <w:pStyle w:val="Heading3"/>
      </w:pPr>
      <w:bookmarkStart w:id="34" w:name="_Toc96424984"/>
      <w:r>
        <w:t>Data Management</w:t>
      </w:r>
      <w:bookmarkEnd w:id="34"/>
    </w:p>
    <w:p w14:paraId="08CA5137" w14:textId="182A79C3" w:rsidR="00A8042D" w:rsidRPr="00B20066" w:rsidRDefault="00A8042D" w:rsidP="00A8042D">
      <w:pPr>
        <w:pStyle w:val="BodyTextNormal"/>
      </w:pPr>
      <w:r>
        <w:t>Data Management will be updated to allow SRV 4.3 and SRV 4.4.3 to be scheduled</w:t>
      </w:r>
    </w:p>
    <w:p w14:paraId="1C6ADA77" w14:textId="234D71F8" w:rsidR="00243959" w:rsidRDefault="00243959" w:rsidP="009D0FA2">
      <w:pPr>
        <w:pStyle w:val="Heading3"/>
      </w:pPr>
      <w:bookmarkStart w:id="35" w:name="_Toc96424985"/>
      <w:bookmarkStart w:id="36" w:name="_Ref79049082"/>
      <w:r>
        <w:t>S1SP Interface</w:t>
      </w:r>
      <w:bookmarkEnd w:id="35"/>
    </w:p>
    <w:p w14:paraId="6D1A05C4" w14:textId="05297276" w:rsidR="001B1299" w:rsidRPr="001B1299" w:rsidRDefault="001B1299" w:rsidP="001B1299">
      <w:pPr>
        <w:pStyle w:val="BodyTextNormal"/>
      </w:pPr>
      <w:r w:rsidRPr="001B1299">
        <w:t>The S1SP XML schema used by the S1SP Interface will require uplifting as a result of the changes to SRV 5.1 within the main DUIS schema, since this Service Request is passed to the S1SPs for them to maintain details of DCC Data System Schedules for SMETS1 devices</w:t>
      </w:r>
      <w:r>
        <w:t>.</w:t>
      </w:r>
    </w:p>
    <w:p w14:paraId="30DA4B42" w14:textId="53B153E6" w:rsidR="00C86074" w:rsidRDefault="00C86074" w:rsidP="009D0FA2">
      <w:pPr>
        <w:pStyle w:val="Heading3"/>
      </w:pPr>
      <w:bookmarkStart w:id="37" w:name="_Toc96424986"/>
      <w:r>
        <w:t>Security Impact</w:t>
      </w:r>
      <w:bookmarkEnd w:id="37"/>
    </w:p>
    <w:p w14:paraId="7B71F760" w14:textId="77777777" w:rsidR="00670885" w:rsidRDefault="00670885" w:rsidP="001B1299">
      <w:pPr>
        <w:pStyle w:val="BodyTextNormal"/>
      </w:pPr>
      <w:r w:rsidRPr="00E61A31">
        <w:t xml:space="preserve">The DSP </w:t>
      </w:r>
      <w:r>
        <w:t>S</w:t>
      </w:r>
      <w:r w:rsidRPr="00E61A31">
        <w:t xml:space="preserve">ecurity </w:t>
      </w:r>
      <w:r>
        <w:t xml:space="preserve">Assurance </w:t>
      </w:r>
      <w:r w:rsidRPr="00E61A31">
        <w:t xml:space="preserve">team </w:t>
      </w:r>
      <w:r>
        <w:t xml:space="preserve">has </w:t>
      </w:r>
      <w:r w:rsidRPr="00E61A31">
        <w:t>reviewed this change</w:t>
      </w:r>
      <w:r>
        <w:t xml:space="preserve">. There is no material </w:t>
      </w:r>
      <w:r w:rsidRPr="00E61A31">
        <w:t xml:space="preserve">impact on </w:t>
      </w:r>
      <w:r>
        <w:t xml:space="preserve">the DSP </w:t>
      </w:r>
      <w:r w:rsidRPr="00E61A31">
        <w:t>security</w:t>
      </w:r>
      <w:r>
        <w:t xml:space="preserve"> implementation</w:t>
      </w:r>
      <w:r w:rsidRPr="00E61A31">
        <w:t xml:space="preserve">. The </w:t>
      </w:r>
      <w:r>
        <w:t xml:space="preserve">Security Assurance </w:t>
      </w:r>
      <w:r w:rsidRPr="00E61A31">
        <w:t xml:space="preserve">team will provide general security oversight of the </w:t>
      </w:r>
      <w:r>
        <w:t>implementation throughout, in accordance with DSP’s contractual requirements:</w:t>
      </w:r>
    </w:p>
    <w:p w14:paraId="3AC26A7B" w14:textId="7841ADF2" w:rsidR="00670885" w:rsidRPr="00443821" w:rsidRDefault="00670885" w:rsidP="001B1299">
      <w:pPr>
        <w:pStyle w:val="BodyTextNormal"/>
      </w:pPr>
      <w:r w:rsidRPr="00443821">
        <w:t xml:space="preserve">No additional Penetration Testing will take place as a result of this change </w:t>
      </w:r>
      <w:r w:rsidR="001B1299">
        <w:t>as</w:t>
      </w:r>
      <w:r w:rsidRPr="00443821">
        <w:t>:</w:t>
      </w:r>
    </w:p>
    <w:p w14:paraId="4F7BCBCC" w14:textId="4D680424" w:rsidR="00670885" w:rsidRPr="00443821" w:rsidRDefault="00670885" w:rsidP="000864C1">
      <w:pPr>
        <w:pStyle w:val="ListParagraph"/>
        <w:numPr>
          <w:ilvl w:val="0"/>
          <w:numId w:val="28"/>
        </w:numPr>
        <w:spacing w:before="0" w:after="0"/>
      </w:pPr>
      <w:r w:rsidRPr="00443821">
        <w:t xml:space="preserve">there are no material changes to </w:t>
      </w:r>
      <w:r>
        <w:t xml:space="preserve">DSP </w:t>
      </w:r>
      <w:r w:rsidRPr="00443821">
        <w:t>interfaces</w:t>
      </w:r>
    </w:p>
    <w:p w14:paraId="5B462627" w14:textId="2A73B88A" w:rsidR="00670885" w:rsidRPr="00443821" w:rsidRDefault="00670885" w:rsidP="000864C1">
      <w:pPr>
        <w:pStyle w:val="ListParagraph"/>
        <w:numPr>
          <w:ilvl w:val="0"/>
          <w:numId w:val="28"/>
        </w:numPr>
        <w:spacing w:before="0" w:after="0"/>
      </w:pPr>
      <w:r w:rsidRPr="00443821">
        <w:t xml:space="preserve">there </w:t>
      </w:r>
      <w:r>
        <w:t xml:space="preserve">are </w:t>
      </w:r>
      <w:r w:rsidRPr="00443821">
        <w:t>no material change</w:t>
      </w:r>
      <w:r>
        <w:t>s</w:t>
      </w:r>
      <w:r w:rsidRPr="00443821">
        <w:t xml:space="preserve"> to the security implementation</w:t>
      </w:r>
    </w:p>
    <w:p w14:paraId="2D32863A" w14:textId="347B4958" w:rsidR="00670885" w:rsidRPr="00443821" w:rsidRDefault="00670885" w:rsidP="000864C1">
      <w:pPr>
        <w:pStyle w:val="ListParagraph"/>
        <w:numPr>
          <w:ilvl w:val="0"/>
          <w:numId w:val="28"/>
        </w:numPr>
        <w:spacing w:before="0" w:after="0"/>
      </w:pPr>
      <w:r w:rsidRPr="00443821">
        <w:t xml:space="preserve">there </w:t>
      </w:r>
      <w:r>
        <w:t xml:space="preserve">is </w:t>
      </w:r>
      <w:r w:rsidRPr="00443821">
        <w:t>no new infrastructure being i</w:t>
      </w:r>
      <w:r>
        <w:t>ntroduced</w:t>
      </w:r>
    </w:p>
    <w:p w14:paraId="065433AB" w14:textId="39698F8A" w:rsidR="00670885" w:rsidRPr="00152C61" w:rsidRDefault="001B1299" w:rsidP="001B1299">
      <w:pPr>
        <w:ind w:left="848"/>
      </w:pPr>
      <w:r>
        <w:t>T</w:t>
      </w:r>
      <w:r w:rsidR="00670885">
        <w:t>here is no requirement to update the Protective Monitoring implementation.</w:t>
      </w:r>
    </w:p>
    <w:p w14:paraId="0D535A42" w14:textId="77777777" w:rsidR="003A1029" w:rsidRDefault="003A1029" w:rsidP="009D0FA2">
      <w:pPr>
        <w:pStyle w:val="Heading3"/>
      </w:pPr>
      <w:bookmarkStart w:id="38" w:name="_Toc96424987"/>
      <w:bookmarkEnd w:id="36"/>
      <w:r>
        <w:t>Infrastructure Components</w:t>
      </w:r>
      <w:bookmarkEnd w:id="38"/>
    </w:p>
    <w:p w14:paraId="51BA48DA" w14:textId="4F81375B" w:rsidR="003A1029" w:rsidRDefault="001B1299" w:rsidP="001B1299">
      <w:pPr>
        <w:ind w:left="848"/>
      </w:pPr>
      <w:r w:rsidRPr="001B1299">
        <w:t xml:space="preserve">New infrastructure components are not required for this CR. There will be a need for deployment of a new version of DUIS XML Schema to the Data Power appliance. Network configuration updates will be required at the S1SP Gateways and the incoming F5 controller will need to point to the appropriate DUIS version at the </w:t>
      </w:r>
      <w:proofErr w:type="spellStart"/>
      <w:r w:rsidRPr="001B1299">
        <w:t>Datapower</w:t>
      </w:r>
      <w:proofErr w:type="spellEnd"/>
      <w:r w:rsidR="003A1029">
        <w:t>.</w:t>
      </w:r>
    </w:p>
    <w:p w14:paraId="7592B508" w14:textId="4CBB8B97" w:rsidR="003B025A" w:rsidRPr="00CB6696" w:rsidRDefault="00FA14C1" w:rsidP="009D0FA2">
      <w:pPr>
        <w:pStyle w:val="Heading3"/>
      </w:pPr>
      <w:bookmarkStart w:id="39" w:name="_Toc96424988"/>
      <w:r>
        <w:t>Non-Functional impacts</w:t>
      </w:r>
      <w:bookmarkEnd w:id="39"/>
    </w:p>
    <w:p w14:paraId="27FA6EB7" w14:textId="40654F36" w:rsidR="00FA14C1" w:rsidRDefault="00FA14C1" w:rsidP="00FA14C1">
      <w:pPr>
        <w:pStyle w:val="BodyTextNormal"/>
      </w:pPr>
      <w:r>
        <w:t xml:space="preserve">There are no </w:t>
      </w:r>
      <w:proofErr w:type="gramStart"/>
      <w:r>
        <w:t>Non Functional</w:t>
      </w:r>
      <w:proofErr w:type="gramEnd"/>
      <w:r>
        <w:t xml:space="preserve"> Impacts associated with this Modification, including Performance, Resilience and Disaster Recovery.</w:t>
      </w:r>
    </w:p>
    <w:p w14:paraId="099CA6C8" w14:textId="1B81E5F6" w:rsidR="00784B69" w:rsidRDefault="00784B69" w:rsidP="00784B69">
      <w:pPr>
        <w:pStyle w:val="Heading2"/>
      </w:pPr>
      <w:bookmarkStart w:id="40" w:name="_Toc96424989"/>
      <w:r>
        <w:t>Critical Software</w:t>
      </w:r>
      <w:bookmarkEnd w:id="40"/>
    </w:p>
    <w:p w14:paraId="615FBD58" w14:textId="72A1ECE0" w:rsidR="00784B69" w:rsidRDefault="00784B69" w:rsidP="00784B69">
      <w:pPr>
        <w:pStyle w:val="BodyTextNormal"/>
        <w:ind w:left="0"/>
      </w:pPr>
      <w:r>
        <w:t xml:space="preserve">The SRVs are currently on-demand only Service Request and will be changed so they can also be scheduled. This change will lead to a new DUIS/MMC schema version, and therefore, a new version of RTDS, GFI, Parse and Correlate (P&amp;C) and DCC Boxed will need to be released. These products are often updated as part of a release, and any update costs are shared across the SEC Release. Note that DCC Boxed costs are already </w:t>
      </w:r>
      <w:proofErr w:type="gramStart"/>
      <w:r>
        <w:t>budgeted, and</w:t>
      </w:r>
      <w:proofErr w:type="gramEnd"/>
      <w:r>
        <w:t xml:space="preserve"> will not be charged as part of this Modification.</w:t>
      </w:r>
    </w:p>
    <w:p w14:paraId="4909366D" w14:textId="3DDEF2A9" w:rsidR="00C90420" w:rsidRDefault="00C90420" w:rsidP="00C90420">
      <w:pPr>
        <w:pStyle w:val="Heading2"/>
      </w:pPr>
      <w:bookmarkStart w:id="41" w:name="_Toc96424990"/>
      <w:r>
        <w:lastRenderedPageBreak/>
        <w:t>CGI Instant Energy (CGI IE)</w:t>
      </w:r>
      <w:bookmarkEnd w:id="41"/>
    </w:p>
    <w:p w14:paraId="0001BB1A" w14:textId="4C3B017E" w:rsidR="00C90420" w:rsidRDefault="00C90420" w:rsidP="00C90420">
      <w:pPr>
        <w:pStyle w:val="BodyTextNormal"/>
        <w:ind w:left="0"/>
      </w:pPr>
      <w:r>
        <w:t>On receipt of a DSP Scheduled Service Request, CGI IE carries out a validation check to ensure the Service Request Variant is applicable to Command Variant 9 and returns an S1SP Alert S1VE12 to the Service User if the combination is invalid.</w:t>
      </w:r>
    </w:p>
    <w:p w14:paraId="5D737FAD" w14:textId="0DE4958C" w:rsidR="00C90420" w:rsidRDefault="00C90420" w:rsidP="00C90420">
      <w:pPr>
        <w:pStyle w:val="BodyTextNormal"/>
        <w:ind w:left="0"/>
      </w:pPr>
      <w:r>
        <w:t>CGI IE will develop and test a database update script to add standing data to its “Security Module” component database, to allow SRV 4.3 and SRV 4.4.3 to be processed as DSP Scheduled Requests.</w:t>
      </w:r>
    </w:p>
    <w:p w14:paraId="34AC6F72" w14:textId="2D100C4C" w:rsidR="00C90420" w:rsidRDefault="00C90420" w:rsidP="00C90420">
      <w:pPr>
        <w:pStyle w:val="BodyTextNormal"/>
        <w:ind w:left="0"/>
      </w:pPr>
      <w:r>
        <w:t>CGI IE will also create a database table backup script in order to ensure any changes can be rolled back in the event of issues during implementation. The standing data will be added to the database using a SQL script and no restart of the environment(s) will be required as the relevant database data is not cached.</w:t>
      </w:r>
    </w:p>
    <w:p w14:paraId="5BB47D59" w14:textId="282BA675" w:rsidR="00C90420" w:rsidRDefault="00C90420" w:rsidP="00C90420">
      <w:pPr>
        <w:pStyle w:val="BodyTextNormal"/>
        <w:ind w:left="0"/>
      </w:pPr>
      <w:r>
        <w:t>No other impact on documentation, services, or functionality is anticipated.</w:t>
      </w:r>
    </w:p>
    <w:p w14:paraId="2D9DA016" w14:textId="52AA284B" w:rsidR="005708A0" w:rsidRDefault="005708A0" w:rsidP="005708A0">
      <w:pPr>
        <w:pStyle w:val="Heading2"/>
      </w:pPr>
      <w:bookmarkStart w:id="42" w:name="_Toc96424991"/>
      <w:r>
        <w:t>Capgemini</w:t>
      </w:r>
      <w:bookmarkEnd w:id="42"/>
    </w:p>
    <w:p w14:paraId="64D8A30E" w14:textId="0ADC1DD3" w:rsidR="005708A0" w:rsidRPr="005708A0" w:rsidRDefault="005708A0" w:rsidP="00D37ACD">
      <w:pPr>
        <w:pStyle w:val="BodyTextNormal"/>
        <w:ind w:left="0"/>
      </w:pPr>
      <w:r>
        <w:t>Any capacity increase will require upgrades t</w:t>
      </w:r>
      <w:r w:rsidR="00D37ACD">
        <w:t>o</w:t>
      </w:r>
      <w:r>
        <w:t xml:space="preserve"> the </w:t>
      </w:r>
      <w:r w:rsidR="00D37ACD">
        <w:t>Production and User Integration Testing (UIT) environments.</w:t>
      </w:r>
    </w:p>
    <w:p w14:paraId="4C1A54EB" w14:textId="2492B17C" w:rsidR="00104279" w:rsidRDefault="00501634" w:rsidP="00501634">
      <w:pPr>
        <w:pStyle w:val="Heading2"/>
      </w:pPr>
      <w:bookmarkStart w:id="43" w:name="_Toc96424992"/>
      <w:r>
        <w:t>Secure</w:t>
      </w:r>
      <w:bookmarkEnd w:id="43"/>
    </w:p>
    <w:p w14:paraId="65540670" w14:textId="3568F320" w:rsidR="00F90AE1" w:rsidRDefault="00F90AE1" w:rsidP="00F90AE1">
      <w:pPr>
        <w:pStyle w:val="BodyTextNormal"/>
        <w:ind w:left="0"/>
      </w:pPr>
      <w:r>
        <w:t>The proposed implementation is to schedule these two SRVs via SRV 5.1, which impacts the following components of the IP5b solution:</w:t>
      </w:r>
    </w:p>
    <w:p w14:paraId="6F4E7A92" w14:textId="23D70C1D" w:rsidR="00F90AE1" w:rsidRDefault="00F90AE1" w:rsidP="008C05AD">
      <w:pPr>
        <w:pStyle w:val="BodyTextNormal"/>
        <w:numPr>
          <w:ilvl w:val="0"/>
          <w:numId w:val="38"/>
        </w:numPr>
      </w:pPr>
      <w:r>
        <w:t>Request Manager Service: apply new agreed DUIS Schema to accommodate the changes around SRV 5.1.</w:t>
      </w:r>
    </w:p>
    <w:p w14:paraId="595CD732" w14:textId="0BF86F35" w:rsidR="00F90AE1" w:rsidRDefault="00F90AE1" w:rsidP="008C05AD">
      <w:pPr>
        <w:pStyle w:val="BodyTextNormal"/>
        <w:numPr>
          <w:ilvl w:val="0"/>
          <w:numId w:val="38"/>
        </w:numPr>
      </w:pPr>
      <w:r>
        <w:t>Validation Service: to populate the Schedule Id by adding the SRV 4.3 and 4.4.3 to the already existing list that’s part of that logic, and changes in the existing validations.</w:t>
      </w:r>
    </w:p>
    <w:p w14:paraId="08034084" w14:textId="54CF0058" w:rsidR="00F90AE1" w:rsidRDefault="00F90AE1" w:rsidP="005708A0">
      <w:pPr>
        <w:pStyle w:val="BodyTextNormal"/>
        <w:numPr>
          <w:ilvl w:val="0"/>
          <w:numId w:val="38"/>
        </w:numPr>
        <w:spacing w:before="0" w:after="120"/>
        <w:ind w:left="1304" w:hanging="584"/>
      </w:pPr>
      <w:r>
        <w:t xml:space="preserve">Scheduling Transform Service: </w:t>
      </w:r>
    </w:p>
    <w:p w14:paraId="5E890EDC" w14:textId="6E2D92F2" w:rsidR="00F90AE1" w:rsidRDefault="00F90AE1" w:rsidP="005708A0">
      <w:pPr>
        <w:pStyle w:val="BodyTextNormal"/>
        <w:numPr>
          <w:ilvl w:val="1"/>
          <w:numId w:val="35"/>
        </w:numPr>
        <w:spacing w:before="0"/>
        <w:ind w:left="2290" w:hanging="357"/>
      </w:pPr>
      <w:r>
        <w:t>In SRV 5.1, after the DUIS schema update, the new enumeration will allow the two SRVs to be added in the 5.1 switch case, and they will be correlated with the following schedule data type:</w:t>
      </w:r>
    </w:p>
    <w:tbl>
      <w:tblPr>
        <w:tblStyle w:val="TableGrid"/>
        <w:tblW w:w="0" w:type="auto"/>
        <w:tblInd w:w="2122" w:type="dxa"/>
        <w:tblLook w:val="04A0" w:firstRow="1" w:lastRow="0" w:firstColumn="1" w:lastColumn="0" w:noHBand="0" w:noVBand="1"/>
      </w:tblPr>
      <w:tblGrid>
        <w:gridCol w:w="1417"/>
        <w:gridCol w:w="1701"/>
        <w:gridCol w:w="2693"/>
      </w:tblGrid>
      <w:tr w:rsidR="00F90AE1" w:rsidRPr="008C05AD" w14:paraId="47CC3AE2" w14:textId="77777777" w:rsidTr="00F90AE1">
        <w:tc>
          <w:tcPr>
            <w:tcW w:w="1417" w:type="dxa"/>
          </w:tcPr>
          <w:p w14:paraId="7E390BC4" w14:textId="77777777" w:rsidR="00F90AE1" w:rsidRPr="008C05AD" w:rsidRDefault="00F90AE1" w:rsidP="008C05AD">
            <w:pPr>
              <w:pStyle w:val="BodyTextNormal"/>
              <w:spacing w:before="0" w:after="120"/>
              <w:ind w:left="0"/>
              <w:jc w:val="center"/>
              <w:rPr>
                <w:b/>
                <w:bCs/>
                <w:sz w:val="20"/>
                <w:szCs w:val="22"/>
              </w:rPr>
            </w:pPr>
            <w:r w:rsidRPr="008C05AD">
              <w:rPr>
                <w:b/>
                <w:bCs/>
                <w:sz w:val="20"/>
                <w:szCs w:val="22"/>
              </w:rPr>
              <w:t>SRV</w:t>
            </w:r>
          </w:p>
        </w:tc>
        <w:tc>
          <w:tcPr>
            <w:tcW w:w="1701" w:type="dxa"/>
          </w:tcPr>
          <w:p w14:paraId="6D855CC1" w14:textId="77777777" w:rsidR="00F90AE1" w:rsidRPr="008C05AD" w:rsidRDefault="00F90AE1" w:rsidP="008C05AD">
            <w:pPr>
              <w:pStyle w:val="BodyTextNormal"/>
              <w:spacing w:before="0" w:after="120"/>
              <w:ind w:left="0"/>
              <w:jc w:val="center"/>
              <w:rPr>
                <w:b/>
                <w:bCs/>
                <w:sz w:val="20"/>
                <w:szCs w:val="22"/>
              </w:rPr>
            </w:pPr>
            <w:r w:rsidRPr="008C05AD">
              <w:rPr>
                <w:b/>
                <w:bCs/>
                <w:sz w:val="20"/>
                <w:szCs w:val="22"/>
              </w:rPr>
              <w:t>Snapshot Type</w:t>
            </w:r>
          </w:p>
        </w:tc>
        <w:tc>
          <w:tcPr>
            <w:tcW w:w="2693" w:type="dxa"/>
          </w:tcPr>
          <w:p w14:paraId="30445060" w14:textId="77777777" w:rsidR="00F90AE1" w:rsidRPr="008C05AD" w:rsidRDefault="00F90AE1" w:rsidP="008C05AD">
            <w:pPr>
              <w:pStyle w:val="BodyTextNormal"/>
              <w:spacing w:before="0" w:after="120"/>
              <w:ind w:left="0"/>
              <w:jc w:val="center"/>
              <w:rPr>
                <w:b/>
                <w:bCs/>
                <w:sz w:val="20"/>
                <w:szCs w:val="22"/>
              </w:rPr>
            </w:pPr>
            <w:r w:rsidRPr="008C05AD">
              <w:rPr>
                <w:b/>
                <w:bCs/>
                <w:sz w:val="20"/>
                <w:szCs w:val="22"/>
              </w:rPr>
              <w:t>Schedule Data Type</w:t>
            </w:r>
          </w:p>
        </w:tc>
      </w:tr>
      <w:tr w:rsidR="00F90AE1" w:rsidRPr="008C05AD" w14:paraId="61D462BE" w14:textId="77777777" w:rsidTr="00F90AE1">
        <w:tc>
          <w:tcPr>
            <w:tcW w:w="1417" w:type="dxa"/>
          </w:tcPr>
          <w:p w14:paraId="00FBB8F0" w14:textId="77777777" w:rsidR="00F90AE1" w:rsidRPr="008C05AD" w:rsidRDefault="00F90AE1" w:rsidP="008C05AD">
            <w:pPr>
              <w:pStyle w:val="BodyTextNormal"/>
              <w:spacing w:before="0" w:after="120"/>
              <w:ind w:left="0"/>
              <w:rPr>
                <w:sz w:val="20"/>
                <w:szCs w:val="22"/>
              </w:rPr>
            </w:pPr>
            <w:r w:rsidRPr="008C05AD">
              <w:rPr>
                <w:sz w:val="20"/>
                <w:szCs w:val="22"/>
              </w:rPr>
              <w:t>4.3</w:t>
            </w:r>
          </w:p>
        </w:tc>
        <w:tc>
          <w:tcPr>
            <w:tcW w:w="1701" w:type="dxa"/>
          </w:tcPr>
          <w:p w14:paraId="53F27194" w14:textId="77777777" w:rsidR="00F90AE1" w:rsidRPr="008C05AD" w:rsidRDefault="00F90AE1" w:rsidP="008C05AD">
            <w:pPr>
              <w:pStyle w:val="BodyTextNormal"/>
              <w:spacing w:before="0" w:after="120"/>
              <w:ind w:left="0"/>
              <w:rPr>
                <w:sz w:val="20"/>
                <w:szCs w:val="22"/>
              </w:rPr>
            </w:pPr>
            <w:r w:rsidRPr="008C05AD">
              <w:rPr>
                <w:sz w:val="20"/>
                <w:szCs w:val="22"/>
              </w:rPr>
              <w:t>Current</w:t>
            </w:r>
          </w:p>
        </w:tc>
        <w:tc>
          <w:tcPr>
            <w:tcW w:w="2693" w:type="dxa"/>
          </w:tcPr>
          <w:p w14:paraId="16FC22EC" w14:textId="77777777" w:rsidR="00F90AE1" w:rsidRPr="008C05AD" w:rsidRDefault="00F90AE1" w:rsidP="008C05AD">
            <w:pPr>
              <w:pStyle w:val="BodyTextNormal"/>
              <w:spacing w:before="0" w:after="120"/>
              <w:ind w:left="0"/>
              <w:rPr>
                <w:sz w:val="20"/>
                <w:szCs w:val="22"/>
              </w:rPr>
            </w:pPr>
            <w:r w:rsidRPr="008C05AD">
              <w:rPr>
                <w:sz w:val="20"/>
                <w:szCs w:val="22"/>
              </w:rPr>
              <w:t>Last Midnight Snapshot</w:t>
            </w:r>
          </w:p>
        </w:tc>
      </w:tr>
      <w:tr w:rsidR="00F90AE1" w:rsidRPr="008C05AD" w14:paraId="1AA37F17" w14:textId="77777777" w:rsidTr="00F90AE1">
        <w:tc>
          <w:tcPr>
            <w:tcW w:w="1417" w:type="dxa"/>
          </w:tcPr>
          <w:p w14:paraId="2BDCF6E8" w14:textId="77777777" w:rsidR="00F90AE1" w:rsidRPr="008C05AD" w:rsidRDefault="00F90AE1" w:rsidP="008C05AD">
            <w:pPr>
              <w:pStyle w:val="BodyTextNormal"/>
              <w:spacing w:before="0" w:after="120"/>
              <w:ind w:left="0"/>
              <w:rPr>
                <w:sz w:val="20"/>
                <w:szCs w:val="22"/>
              </w:rPr>
            </w:pPr>
            <w:r w:rsidRPr="008C05AD">
              <w:rPr>
                <w:sz w:val="20"/>
                <w:szCs w:val="22"/>
              </w:rPr>
              <w:t>4.4.3</w:t>
            </w:r>
          </w:p>
        </w:tc>
        <w:tc>
          <w:tcPr>
            <w:tcW w:w="1701" w:type="dxa"/>
          </w:tcPr>
          <w:p w14:paraId="56F8DAA0" w14:textId="77777777" w:rsidR="00F90AE1" w:rsidRPr="008C05AD" w:rsidRDefault="00F90AE1" w:rsidP="008C05AD">
            <w:pPr>
              <w:pStyle w:val="BodyTextNormal"/>
              <w:spacing w:before="0" w:after="120"/>
              <w:ind w:left="0"/>
              <w:rPr>
                <w:sz w:val="20"/>
                <w:szCs w:val="22"/>
              </w:rPr>
            </w:pPr>
            <w:r w:rsidRPr="008C05AD">
              <w:rPr>
                <w:sz w:val="20"/>
                <w:szCs w:val="22"/>
              </w:rPr>
              <w:t xml:space="preserve">Billing </w:t>
            </w:r>
          </w:p>
        </w:tc>
        <w:tc>
          <w:tcPr>
            <w:tcW w:w="2693" w:type="dxa"/>
          </w:tcPr>
          <w:p w14:paraId="23E81CBF" w14:textId="77777777" w:rsidR="00F90AE1" w:rsidRPr="008C05AD" w:rsidRDefault="00F90AE1" w:rsidP="008C05AD">
            <w:pPr>
              <w:pStyle w:val="BodyTextNormal"/>
              <w:spacing w:before="0" w:after="120"/>
              <w:ind w:left="0"/>
              <w:rPr>
                <w:sz w:val="20"/>
                <w:szCs w:val="22"/>
              </w:rPr>
            </w:pPr>
            <w:r w:rsidRPr="008C05AD">
              <w:rPr>
                <w:sz w:val="20"/>
                <w:szCs w:val="22"/>
              </w:rPr>
              <w:t>Billing Snapshot</w:t>
            </w:r>
          </w:p>
        </w:tc>
      </w:tr>
    </w:tbl>
    <w:p w14:paraId="0A14E694" w14:textId="2BA05712" w:rsidR="00F90AE1" w:rsidRDefault="008C05AD" w:rsidP="00F90AE1">
      <w:pPr>
        <w:pStyle w:val="BodyTextNormal"/>
        <w:numPr>
          <w:ilvl w:val="1"/>
          <w:numId w:val="35"/>
        </w:numPr>
      </w:pPr>
      <w:r>
        <w:t>–</w:t>
      </w:r>
      <w:r w:rsidR="00F90AE1">
        <w:t xml:space="preserve"> </w:t>
      </w:r>
      <w:r>
        <w:t xml:space="preserve">For </w:t>
      </w:r>
      <w:r w:rsidR="00F90AE1">
        <w:t>SRV 5.3 no change is required.</w:t>
      </w:r>
    </w:p>
    <w:p w14:paraId="5177238E" w14:textId="656B3803" w:rsidR="00F90AE1" w:rsidRDefault="00F90AE1" w:rsidP="00BC42CB">
      <w:pPr>
        <w:pStyle w:val="BodyTextNormal"/>
        <w:numPr>
          <w:ilvl w:val="1"/>
          <w:numId w:val="35"/>
        </w:numPr>
      </w:pPr>
      <w:r>
        <w:t xml:space="preserve">- </w:t>
      </w:r>
      <w:r w:rsidR="008C05AD">
        <w:t>For</w:t>
      </w:r>
      <w:r>
        <w:t xml:space="preserve"> SRV 4.3 and 4.4.3, the respective classes should be updated to follow the same pattern already present in SRVs including 4.6.1, 4.8.1, 4.8.2 and 4.8.3. In this way the system can verify if the scheduling information is present and raise errors if not.</w:t>
      </w:r>
    </w:p>
    <w:p w14:paraId="7EAF3369" w14:textId="4B3EFD86" w:rsidR="00F90AE1" w:rsidRDefault="00F90AE1" w:rsidP="005708A0">
      <w:pPr>
        <w:pStyle w:val="BodyTextNormal"/>
        <w:numPr>
          <w:ilvl w:val="0"/>
          <w:numId w:val="38"/>
        </w:numPr>
        <w:spacing w:before="0" w:after="120"/>
        <w:ind w:left="1304" w:hanging="584"/>
      </w:pPr>
      <w:r>
        <w:t>Scheduling Request SCM Service:</w:t>
      </w:r>
      <w:r w:rsidR="00B70F41">
        <w:t xml:space="preserve"> SRVs 4</w:t>
      </w:r>
      <w:r>
        <w:t xml:space="preserve">.3 and 4.4.3 </w:t>
      </w:r>
      <w:r w:rsidR="00B70F41">
        <w:t>will</w:t>
      </w:r>
      <w:r>
        <w:t xml:space="preserve"> be added to the list that checks if an SRV is scheduled so they then</w:t>
      </w:r>
      <w:r w:rsidR="00B70F41">
        <w:t xml:space="preserve"> </w:t>
      </w:r>
      <w:r>
        <w:t>can be further processed.</w:t>
      </w:r>
    </w:p>
    <w:p w14:paraId="1C0FCD23" w14:textId="5D50ACB8" w:rsidR="00F90AE1" w:rsidRDefault="00F90AE1" w:rsidP="005708A0">
      <w:pPr>
        <w:pStyle w:val="BodyTextNormal"/>
        <w:numPr>
          <w:ilvl w:val="0"/>
          <w:numId w:val="38"/>
        </w:numPr>
        <w:spacing w:before="0" w:after="120"/>
        <w:ind w:left="1304" w:hanging="584"/>
      </w:pPr>
      <w:r>
        <w:lastRenderedPageBreak/>
        <w:t>Response Builder Service:</w:t>
      </w:r>
      <w:r w:rsidR="00B70F41">
        <w:t xml:space="preserve"> </w:t>
      </w:r>
      <w:r>
        <w:t xml:space="preserve">logic </w:t>
      </w:r>
      <w:r w:rsidR="00B70F41">
        <w:t>will</w:t>
      </w:r>
      <w:r>
        <w:t xml:space="preserve"> be updated so SRV 4.3 and 4.4.3 follow the same pattern defined for on-demand</w:t>
      </w:r>
      <w:r w:rsidR="00B70F41">
        <w:t xml:space="preserve"> </w:t>
      </w:r>
      <w:r>
        <w:t>scheduling requests</w:t>
      </w:r>
      <w:r w:rsidR="00B70F41">
        <w:t xml:space="preserve"> in the same way as the Scheduling </w:t>
      </w:r>
      <w:r>
        <w:t xml:space="preserve">Transform </w:t>
      </w:r>
      <w:r w:rsidR="00B70F41">
        <w:t>S</w:t>
      </w:r>
      <w:r>
        <w:t>ervice</w:t>
      </w:r>
      <w:r w:rsidR="005708A0">
        <w:t>. O</w:t>
      </w:r>
      <w:r>
        <w:t>n-demand scheduling SRVs (4.6.1, 4.8.1, 4.8.2</w:t>
      </w:r>
      <w:r w:rsidR="00B70F41">
        <w:t xml:space="preserve"> </w:t>
      </w:r>
      <w:r>
        <w:t>and 4.8.3) have scheduling logic applied.</w:t>
      </w:r>
    </w:p>
    <w:p w14:paraId="4470787E" w14:textId="593B84A4" w:rsidR="00F90AE1" w:rsidRDefault="00F90AE1" w:rsidP="005708A0">
      <w:pPr>
        <w:pStyle w:val="BodyTextNormal"/>
        <w:numPr>
          <w:ilvl w:val="0"/>
          <w:numId w:val="38"/>
        </w:numPr>
        <w:spacing w:before="0" w:after="120"/>
        <w:ind w:left="1304" w:hanging="584"/>
      </w:pPr>
      <w:r>
        <w:t>Schedule Manager Service:</w:t>
      </w:r>
      <w:r w:rsidR="00B70F41">
        <w:t xml:space="preserve"> </w:t>
      </w:r>
      <w:r>
        <w:t>new logic will be amended to add the new schedule data types.</w:t>
      </w:r>
    </w:p>
    <w:p w14:paraId="10F6786A" w14:textId="022356C5" w:rsidR="003D4160" w:rsidRDefault="00F90AE1" w:rsidP="005708A0">
      <w:pPr>
        <w:pStyle w:val="BodyTextNormal"/>
        <w:numPr>
          <w:ilvl w:val="0"/>
          <w:numId w:val="38"/>
        </w:numPr>
        <w:spacing w:before="0" w:after="120"/>
        <w:ind w:left="1304" w:hanging="584"/>
      </w:pPr>
      <w:r>
        <w:t>Database Component:</w:t>
      </w:r>
      <w:r w:rsidR="00B70F41">
        <w:t xml:space="preserve"> </w:t>
      </w:r>
      <w:r>
        <w:t>changes in the database columns and tables to store the new set of scheduled data being received</w:t>
      </w:r>
      <w:r w:rsidR="00B70F41">
        <w:t xml:space="preserve"> </w:t>
      </w:r>
      <w:r>
        <w:t>from the devices.</w:t>
      </w:r>
    </w:p>
    <w:p w14:paraId="7FC69D3A" w14:textId="79A09CAE" w:rsidR="003D4160" w:rsidRDefault="003D4160" w:rsidP="005708A0">
      <w:pPr>
        <w:pStyle w:val="BodyTextNormal"/>
        <w:numPr>
          <w:ilvl w:val="0"/>
          <w:numId w:val="38"/>
        </w:numPr>
        <w:spacing w:before="0" w:after="120"/>
        <w:ind w:left="1304" w:hanging="584"/>
      </w:pPr>
      <w:r>
        <w:t>Infrastructure Updates; additional database disk space</w:t>
      </w:r>
    </w:p>
    <w:p w14:paraId="21A7C9AE" w14:textId="45C83156" w:rsidR="003D4160" w:rsidRDefault="003D4160" w:rsidP="005708A0">
      <w:pPr>
        <w:pStyle w:val="BodyTextNormal"/>
        <w:numPr>
          <w:ilvl w:val="0"/>
          <w:numId w:val="38"/>
        </w:numPr>
        <w:spacing w:before="0" w:after="120"/>
        <w:ind w:left="1304" w:hanging="584"/>
      </w:pPr>
      <w:r>
        <w:t>Update design documentation</w:t>
      </w:r>
    </w:p>
    <w:p w14:paraId="2C197A7F" w14:textId="4428CC37" w:rsidR="00E16140" w:rsidRDefault="00E16140" w:rsidP="00E16140">
      <w:pPr>
        <w:pStyle w:val="Heading2"/>
      </w:pPr>
      <w:bookmarkStart w:id="44" w:name="_Toc96424993"/>
      <w:r>
        <w:t>Trilliant</w:t>
      </w:r>
      <w:bookmarkEnd w:id="44"/>
    </w:p>
    <w:p w14:paraId="6C2F4547" w14:textId="6E64367D" w:rsidR="00E16140" w:rsidRDefault="00E16140" w:rsidP="005708A0">
      <w:pPr>
        <w:pStyle w:val="BodyTextNormal"/>
        <w:spacing w:before="240"/>
        <w:ind w:left="0"/>
      </w:pPr>
      <w:r>
        <w:t>Trilliant will implement a change to update the dcc-</w:t>
      </w:r>
      <w:proofErr w:type="spellStart"/>
      <w:r>
        <w:t>smwan</w:t>
      </w:r>
      <w:proofErr w:type="spellEnd"/>
      <w:r>
        <w:t>-server DUIS schema to support the new scheduled SRV. A new retry config will be introduced on dcc-</w:t>
      </w:r>
      <w:proofErr w:type="spellStart"/>
      <w:r>
        <w:t>sref</w:t>
      </w:r>
      <w:proofErr w:type="spellEnd"/>
      <w:r>
        <w:t xml:space="preserve">-context to handle the specific scheduled </w:t>
      </w:r>
      <w:proofErr w:type="spellStart"/>
      <w:r>
        <w:t>srv</w:t>
      </w:r>
      <w:proofErr w:type="spellEnd"/>
      <w:r>
        <w:t xml:space="preserve"> retry process.</w:t>
      </w:r>
    </w:p>
    <w:p w14:paraId="466A0064" w14:textId="50010FDC" w:rsidR="00E16140" w:rsidRPr="00E16140" w:rsidRDefault="00E16140" w:rsidP="005708A0">
      <w:pPr>
        <w:pStyle w:val="BodyTextNormal"/>
        <w:ind w:left="0"/>
      </w:pPr>
      <w:r>
        <w:t>Documentation updates will be included in this work.</w:t>
      </w:r>
    </w:p>
    <w:p w14:paraId="6843B831" w14:textId="00D89C72" w:rsidR="00D35238" w:rsidRDefault="00D35238" w:rsidP="003D4160">
      <w:pPr>
        <w:pStyle w:val="Heading1"/>
      </w:pPr>
      <w:bookmarkStart w:id="45" w:name="_Toc96424994"/>
      <w:r w:rsidRPr="0093598C">
        <w:t>Testing Considerations</w:t>
      </w:r>
      <w:bookmarkEnd w:id="29"/>
      <w:bookmarkEnd w:id="30"/>
      <w:bookmarkEnd w:id="31"/>
      <w:bookmarkEnd w:id="45"/>
    </w:p>
    <w:p w14:paraId="746E8BAD" w14:textId="59FBCEA7" w:rsidR="00B9486F" w:rsidRDefault="00B9486F" w:rsidP="00B9486F">
      <w:pPr>
        <w:pStyle w:val="BodyTextNormal"/>
        <w:ind w:left="0"/>
      </w:pPr>
      <w:r w:rsidRPr="00C705D7">
        <w:t xml:space="preserve">This </w:t>
      </w:r>
      <w:r w:rsidR="008238E3" w:rsidRPr="00C705D7">
        <w:t xml:space="preserve">Full </w:t>
      </w:r>
      <w:r w:rsidRPr="00C705D7">
        <w:t>Impact Assessment include</w:t>
      </w:r>
      <w:r w:rsidR="008238E3" w:rsidRPr="00C705D7">
        <w:t>s</w:t>
      </w:r>
      <w:r w:rsidRPr="00C705D7">
        <w:t xml:space="preserve"> the cost to develop, fully test and deliver this SEC Modification</w:t>
      </w:r>
      <w:r w:rsidR="00B02165" w:rsidRPr="00C705D7">
        <w:t>.</w:t>
      </w:r>
      <w:r w:rsidR="008238E3" w:rsidRPr="00C705D7">
        <w:t xml:space="preserve"> </w:t>
      </w:r>
    </w:p>
    <w:p w14:paraId="2C33C4E5" w14:textId="0C6C171D" w:rsidR="00867732" w:rsidRPr="00C705D7" w:rsidRDefault="00867732" w:rsidP="00B9486F">
      <w:pPr>
        <w:pStyle w:val="BodyTextNormal"/>
        <w:ind w:left="0"/>
      </w:pPr>
      <w:r w:rsidRPr="00C33B59">
        <w:t xml:space="preserve">There are no requirements to performance test the functional changes </w:t>
      </w:r>
      <w:r>
        <w:t>in</w:t>
      </w:r>
      <w:r w:rsidRPr="00C33B59">
        <w:t xml:space="preserve"> this </w:t>
      </w:r>
      <w:r>
        <w:t>Modification.</w:t>
      </w:r>
    </w:p>
    <w:p w14:paraId="4268BD3E" w14:textId="288352B6" w:rsidR="00747314" w:rsidRPr="00376A66" w:rsidRDefault="00352209" w:rsidP="00352209">
      <w:pPr>
        <w:pStyle w:val="Heading2"/>
      </w:pPr>
      <w:bookmarkStart w:id="46" w:name="_Ref25652339"/>
      <w:bookmarkStart w:id="47" w:name="_Toc96424995"/>
      <w:r w:rsidRPr="00376A66">
        <w:t>P</w:t>
      </w:r>
      <w:r w:rsidR="00D521D1" w:rsidRPr="00376A66">
        <w:t>re-</w:t>
      </w:r>
      <w:r w:rsidRPr="00376A66">
        <w:t>I</w:t>
      </w:r>
      <w:r w:rsidR="00F3202E" w:rsidRPr="00376A66">
        <w:t xml:space="preserve">ntegration </w:t>
      </w:r>
      <w:r w:rsidRPr="00376A66">
        <w:t>T</w:t>
      </w:r>
      <w:r w:rsidR="00F3202E" w:rsidRPr="00376A66">
        <w:t>esting</w:t>
      </w:r>
      <w:bookmarkEnd w:id="46"/>
      <w:bookmarkEnd w:id="47"/>
    </w:p>
    <w:p w14:paraId="5B06469A" w14:textId="77777777" w:rsidR="002D61CC" w:rsidRDefault="00C14FA3" w:rsidP="002D61CC">
      <w:r w:rsidRPr="00376A66">
        <w:t>The DSP PIT team will design and implement the functional updates required to the DSP for the change.</w:t>
      </w:r>
      <w:r w:rsidR="002D61CC">
        <w:t xml:space="preserve"> </w:t>
      </w:r>
    </w:p>
    <w:p w14:paraId="48969DF2" w14:textId="24C78579" w:rsidR="003E4735" w:rsidRPr="00376A66" w:rsidRDefault="003E4735" w:rsidP="003E4735">
      <w:r>
        <w:t xml:space="preserve">DSP PIT will prove the functionality specified in the Design has been implemented against the agreed acceptance criteria. </w:t>
      </w:r>
      <w:r w:rsidR="00867732" w:rsidRPr="00C33B59">
        <w:t xml:space="preserve">PIT testing will include testing both existing updated DSP Use Cases, and new Use Cases development for the </w:t>
      </w:r>
      <w:r w:rsidR="00867732">
        <w:t>Modification</w:t>
      </w:r>
      <w:r w:rsidR="00867732" w:rsidRPr="00C33B59">
        <w:t>. A series of regression tests will also be run.</w:t>
      </w:r>
    </w:p>
    <w:p w14:paraId="4AE202A8" w14:textId="77777777" w:rsidR="00BD178E" w:rsidRDefault="00BD178E" w:rsidP="003E4735">
      <w:r>
        <w:t xml:space="preserve">Secure PIT Testing will consist of: </w:t>
      </w:r>
    </w:p>
    <w:p w14:paraId="067FF8BC" w14:textId="5A519BAC" w:rsidR="00BD178E" w:rsidRDefault="00BD178E" w:rsidP="00BD178E">
      <w:pPr>
        <w:pStyle w:val="ListParagraph"/>
        <w:numPr>
          <w:ilvl w:val="0"/>
          <w:numId w:val="29"/>
        </w:numPr>
      </w:pPr>
      <w:r>
        <w:t>Update the regression suite and test scripts</w:t>
      </w:r>
    </w:p>
    <w:p w14:paraId="4B12CA8A" w14:textId="5FFB8F29" w:rsidR="00BD178E" w:rsidRDefault="00BD178E" w:rsidP="00BD178E">
      <w:pPr>
        <w:pStyle w:val="ListParagraph"/>
        <w:numPr>
          <w:ilvl w:val="0"/>
          <w:numId w:val="29"/>
        </w:numPr>
      </w:pPr>
      <w:r>
        <w:t>Perform targeted and full regression testing</w:t>
      </w:r>
    </w:p>
    <w:p w14:paraId="470828BF" w14:textId="6AFA70EA" w:rsidR="00A0532B" w:rsidRDefault="00BD178E" w:rsidP="00BD178E">
      <w:pPr>
        <w:pStyle w:val="ListParagraph"/>
        <w:numPr>
          <w:ilvl w:val="0"/>
          <w:numId w:val="29"/>
        </w:numPr>
      </w:pPr>
      <w:r>
        <w:t>Perform one or more cycle of performance testing (subject to results and implementation).</w:t>
      </w:r>
    </w:p>
    <w:p w14:paraId="24CAB4A0" w14:textId="2416C65F" w:rsidR="00E16140" w:rsidRPr="00376A66" w:rsidRDefault="006814C8" w:rsidP="00E16140">
      <w:r>
        <w:t>Trilliant</w:t>
      </w:r>
      <w:r w:rsidR="00E16140">
        <w:t xml:space="preserve"> will add testing to cover SRV4.3 and SRV4.4.3 schedule SRV scenarios as well as SRV5.1/SRV5.3 scenarios with schedules for SRV4.3 and SRV4.4.3.</w:t>
      </w:r>
      <w:r w:rsidR="00BC1321">
        <w:t xml:space="preserve"> Costs associated with the Trilliant PIT environment will be shared with other CRs and other Modifications in the same SEC Release.</w:t>
      </w:r>
    </w:p>
    <w:p w14:paraId="143501FA" w14:textId="343228C5" w:rsidR="00152400" w:rsidRPr="00B25685" w:rsidRDefault="00A124D1" w:rsidP="00A124D1">
      <w:pPr>
        <w:pStyle w:val="Heading2"/>
      </w:pPr>
      <w:bookmarkStart w:id="48" w:name="_Toc96424996"/>
      <w:bookmarkStart w:id="49" w:name="_Ref61261013"/>
      <w:r w:rsidRPr="00B25685">
        <w:t>System Integration Testing</w:t>
      </w:r>
      <w:r w:rsidR="00765CC0" w:rsidRPr="00B25685">
        <w:t xml:space="preserve"> (SIT)</w:t>
      </w:r>
      <w:bookmarkEnd w:id="48"/>
    </w:p>
    <w:p w14:paraId="54A74A8C" w14:textId="77777777" w:rsidR="004568CB" w:rsidRDefault="00C25423" w:rsidP="004568CB">
      <w:r w:rsidRPr="00352EF8">
        <w:t xml:space="preserve">All testing is expected to be carried out as part of November 2022 SEC </w:t>
      </w:r>
      <w:r>
        <w:t>R</w:t>
      </w:r>
      <w:r w:rsidRPr="00352EF8">
        <w:t>elease testing on the DSP “B Stream” environments</w:t>
      </w:r>
      <w:r>
        <w:t>,</w:t>
      </w:r>
      <w:r w:rsidRPr="00352EF8">
        <w:t xml:space="preserve"> in accordance with existing practices for SEC </w:t>
      </w:r>
      <w:r w:rsidR="009274FE">
        <w:t>R</w:t>
      </w:r>
      <w:r w:rsidRPr="00352EF8">
        <w:t>eleases.</w:t>
      </w:r>
      <w:r w:rsidR="004568CB">
        <w:t xml:space="preserve"> The full scope of Solution Testing for CR4443 will consist of SIT Functional Testing only. As such, the </w:t>
      </w:r>
      <w:r w:rsidR="004568CB">
        <w:lastRenderedPageBreak/>
        <w:t>functional test scope includes a test using a single Device Model Combination from each of the three S1SPs.</w:t>
      </w:r>
    </w:p>
    <w:p w14:paraId="1C034C1F" w14:textId="6A3CE43C" w:rsidR="004568CB" w:rsidRDefault="004568CB" w:rsidP="004568CB">
      <w:r>
        <w:t>To test the new DUIS (SMETS2) error code a new negative test scenario will be developed and executed against a single Comms Hub variant from each of the two SMETS2 CSPs.</w:t>
      </w:r>
    </w:p>
    <w:p w14:paraId="27525026" w14:textId="77777777" w:rsidR="004568CB" w:rsidRDefault="004568CB" w:rsidP="004568CB">
      <w:r>
        <w:t>SIT Functional Testing will consist of:</w:t>
      </w:r>
    </w:p>
    <w:p w14:paraId="1BD997D3" w14:textId="252C8363" w:rsidR="004568CB" w:rsidRPr="00B36DB2" w:rsidRDefault="004568CB" w:rsidP="00B36DB2">
      <w:pPr>
        <w:ind w:left="720"/>
        <w:rPr>
          <w:b/>
          <w:bCs/>
        </w:rPr>
      </w:pPr>
      <w:r w:rsidRPr="00B36DB2">
        <w:rPr>
          <w:b/>
          <w:bCs/>
        </w:rPr>
        <w:t>SMETS1 devices</w:t>
      </w:r>
    </w:p>
    <w:p w14:paraId="05A24136" w14:textId="77777777" w:rsidR="004568CB" w:rsidRDefault="004568CB" w:rsidP="00B36DB2">
      <w:pPr>
        <w:pStyle w:val="ListParagraph"/>
        <w:numPr>
          <w:ilvl w:val="0"/>
          <w:numId w:val="33"/>
        </w:numPr>
      </w:pPr>
      <w:r>
        <w:t>SRV5.1 Create Schedule for SRV4.3 and SRV4.</w:t>
      </w:r>
      <w:proofErr w:type="gramStart"/>
      <w:r>
        <w:t>4.3;</w:t>
      </w:r>
      <w:proofErr w:type="gramEnd"/>
    </w:p>
    <w:p w14:paraId="3CAC7A00" w14:textId="77777777" w:rsidR="004568CB" w:rsidRDefault="004568CB" w:rsidP="00B36DB2">
      <w:pPr>
        <w:pStyle w:val="ListParagraph"/>
        <w:numPr>
          <w:ilvl w:val="0"/>
          <w:numId w:val="33"/>
        </w:numPr>
      </w:pPr>
      <w:r>
        <w:t>SRV5.2 Read Schedule for SRV4.3 and SRV4.</w:t>
      </w:r>
      <w:proofErr w:type="gramStart"/>
      <w:r>
        <w:t>4.3;</w:t>
      </w:r>
      <w:proofErr w:type="gramEnd"/>
    </w:p>
    <w:p w14:paraId="3FD1337B" w14:textId="77777777" w:rsidR="004568CB" w:rsidRDefault="004568CB" w:rsidP="00B36DB2">
      <w:pPr>
        <w:pStyle w:val="ListParagraph"/>
        <w:numPr>
          <w:ilvl w:val="0"/>
          <w:numId w:val="33"/>
        </w:numPr>
      </w:pPr>
      <w:r>
        <w:t xml:space="preserve">SRV5.3 Delete Schedule created as </w:t>
      </w:r>
      <w:proofErr w:type="gramStart"/>
      <w:r>
        <w:t>above;</w:t>
      </w:r>
      <w:proofErr w:type="gramEnd"/>
    </w:p>
    <w:p w14:paraId="57B0DB96" w14:textId="77777777" w:rsidR="004568CB" w:rsidRDefault="004568CB" w:rsidP="00B36DB2">
      <w:pPr>
        <w:pStyle w:val="ListParagraph"/>
        <w:numPr>
          <w:ilvl w:val="0"/>
          <w:numId w:val="33"/>
        </w:numPr>
      </w:pPr>
      <w:r>
        <w:t xml:space="preserve">Meter Reading Business </w:t>
      </w:r>
      <w:proofErr w:type="gramStart"/>
      <w:r>
        <w:t>Scenario;</w:t>
      </w:r>
      <w:proofErr w:type="gramEnd"/>
    </w:p>
    <w:p w14:paraId="36E4E488" w14:textId="77777777" w:rsidR="004568CB" w:rsidRDefault="004568CB" w:rsidP="00B36DB2">
      <w:pPr>
        <w:pStyle w:val="ListParagraph"/>
        <w:numPr>
          <w:ilvl w:val="0"/>
          <w:numId w:val="33"/>
        </w:numPr>
      </w:pPr>
      <w:r>
        <w:t xml:space="preserve">Change of Supplier Business </w:t>
      </w:r>
      <w:proofErr w:type="gramStart"/>
      <w:r>
        <w:t>Scenario;</w:t>
      </w:r>
      <w:proofErr w:type="gramEnd"/>
    </w:p>
    <w:p w14:paraId="0620037C" w14:textId="77777777" w:rsidR="004568CB" w:rsidRDefault="004568CB" w:rsidP="00B36DB2">
      <w:pPr>
        <w:pStyle w:val="ListParagraph"/>
        <w:numPr>
          <w:ilvl w:val="0"/>
          <w:numId w:val="33"/>
        </w:numPr>
      </w:pPr>
      <w:r>
        <w:t xml:space="preserve">Change of Mode Business </w:t>
      </w:r>
      <w:proofErr w:type="gramStart"/>
      <w:r>
        <w:t>Scenario;</w:t>
      </w:r>
      <w:proofErr w:type="gramEnd"/>
    </w:p>
    <w:p w14:paraId="153269DE" w14:textId="19B55E47" w:rsidR="004568CB" w:rsidRPr="00B36DB2" w:rsidRDefault="004568CB" w:rsidP="00B36DB2">
      <w:pPr>
        <w:ind w:left="720"/>
        <w:rPr>
          <w:b/>
          <w:bCs/>
        </w:rPr>
      </w:pPr>
      <w:r w:rsidRPr="00B36DB2">
        <w:rPr>
          <w:b/>
          <w:bCs/>
        </w:rPr>
        <w:t>SMETS2 devices</w:t>
      </w:r>
    </w:p>
    <w:p w14:paraId="4A141781" w14:textId="21229DD5" w:rsidR="004568CB" w:rsidRDefault="004568CB" w:rsidP="00B36DB2">
      <w:pPr>
        <w:pStyle w:val="ListParagraph"/>
        <w:numPr>
          <w:ilvl w:val="0"/>
          <w:numId w:val="33"/>
        </w:numPr>
      </w:pPr>
      <w:r>
        <w:t>SRV5.1 Create Schedule for SRV4.3 and SRV4.4.3 (Negative Scenario)</w:t>
      </w:r>
    </w:p>
    <w:p w14:paraId="4BF643E8" w14:textId="5D4CDAC1" w:rsidR="00A124D1" w:rsidRPr="00B25685" w:rsidRDefault="008D21D9" w:rsidP="00A124D1">
      <w:pPr>
        <w:pStyle w:val="Heading2"/>
      </w:pPr>
      <w:bookmarkStart w:id="50" w:name="_Toc96424997"/>
      <w:r w:rsidRPr="00B25685">
        <w:t>User Integration Testing</w:t>
      </w:r>
      <w:bookmarkEnd w:id="49"/>
      <w:r w:rsidR="00765CC0" w:rsidRPr="00B25685">
        <w:t xml:space="preserve"> (UIT)</w:t>
      </w:r>
      <w:bookmarkEnd w:id="50"/>
    </w:p>
    <w:p w14:paraId="41C38F6D" w14:textId="12E3F013" w:rsidR="00B36DB2" w:rsidRDefault="00B36DB2" w:rsidP="00B36DB2">
      <w:bookmarkStart w:id="51" w:name="_Toc514771914"/>
      <w:r>
        <w:t xml:space="preserve">Test execution for UIT will test the DSP scheduling of SRV4.3 and SRV4.4.3 via SRV5.1 and SRV5.3 by setting up schedules against one previously migrated SMETS1 meter set (a positive test) and one SMETS2 meter set (a negative test). </w:t>
      </w:r>
    </w:p>
    <w:p w14:paraId="0662255D" w14:textId="77777777" w:rsidR="00B36DB2" w:rsidRDefault="00B36DB2" w:rsidP="00B36DB2">
      <w:r>
        <w:t xml:space="preserve">SMETS1 testing will ensure that SRV4.3 and SRV4.4.3 can be successfully set up and deleted from a DSP schedule and that the Service Requests are successfully executed. </w:t>
      </w:r>
    </w:p>
    <w:p w14:paraId="7E400F50" w14:textId="77777777" w:rsidR="00B36DB2" w:rsidRDefault="00B36DB2" w:rsidP="00B36DB2">
      <w:r>
        <w:t>The SMETS2 testing will ensure that the new error code is returned to notify the validation failure. The testing will be conducted in the UIT-B test environment. Once all testing is complete the SMETS2 meter set will be decommissioned.</w:t>
      </w:r>
    </w:p>
    <w:p w14:paraId="17203855" w14:textId="373727EA" w:rsidR="00B25685" w:rsidRDefault="00B36DB2" w:rsidP="00B36DB2">
      <w:r>
        <w:t>All User Integration Testing will take place in the UIT-B test environment only.</w:t>
      </w:r>
    </w:p>
    <w:p w14:paraId="2E53D48C" w14:textId="550A6A20" w:rsidR="003E4735" w:rsidRDefault="003E4735" w:rsidP="003E4735">
      <w:pPr>
        <w:pStyle w:val="Heading2"/>
      </w:pPr>
      <w:bookmarkStart w:id="52" w:name="_Toc96424998"/>
      <w:r>
        <w:t>CGI System Integrator</w:t>
      </w:r>
      <w:bookmarkEnd w:id="52"/>
    </w:p>
    <w:p w14:paraId="0B963EC5" w14:textId="2A14E3C1" w:rsidR="003E4735" w:rsidRPr="003E4735" w:rsidRDefault="003E4735" w:rsidP="00D37ACD">
      <w:pPr>
        <w:pStyle w:val="BodyTextNormal"/>
        <w:ind w:left="0"/>
      </w:pPr>
      <w:r w:rsidRPr="003E4735">
        <w:t xml:space="preserve">Activities for the CGI System Integrator have already been defined for the November 2022 SEC Release. This Modification is not expected to </w:t>
      </w:r>
      <w:r w:rsidR="00BB3FC7">
        <w:t xml:space="preserve">significantly </w:t>
      </w:r>
      <w:r w:rsidRPr="003E4735">
        <w:t>increase the level of system integration to be carried out</w:t>
      </w:r>
      <w:r w:rsidR="00BB3FC7">
        <w:t xml:space="preserve">, although the involvement </w:t>
      </w:r>
      <w:r w:rsidR="006814C8">
        <w:t>o</w:t>
      </w:r>
      <w:r w:rsidR="00BB3FC7">
        <w:t>f the S1SPs will be included in the change</w:t>
      </w:r>
      <w:r w:rsidRPr="003E4735">
        <w:t>.</w:t>
      </w:r>
    </w:p>
    <w:p w14:paraId="3A24CFB8" w14:textId="760D5AB1" w:rsidR="00B46832" w:rsidRDefault="00B46832" w:rsidP="003964FE">
      <w:pPr>
        <w:pStyle w:val="Heading1"/>
        <w:pageBreakBefore/>
        <w:ind w:left="851" w:hanging="851"/>
      </w:pPr>
      <w:bookmarkStart w:id="53" w:name="_Toc96424999"/>
      <w:r w:rsidRPr="00FE6E1F">
        <w:lastRenderedPageBreak/>
        <w:t>Implementation Timescales and Releases</w:t>
      </w:r>
      <w:bookmarkEnd w:id="51"/>
      <w:bookmarkEnd w:id="53"/>
    </w:p>
    <w:p w14:paraId="54C1061F" w14:textId="51710657" w:rsidR="00FD4734" w:rsidRPr="00FD4734" w:rsidRDefault="00122C08" w:rsidP="00B438CC">
      <w:r>
        <w:t>Th</w:t>
      </w:r>
      <w:r w:rsidR="002B46EF">
        <w:t>is</w:t>
      </w:r>
      <w:r w:rsidR="006C40DF">
        <w:t xml:space="preserve"> </w:t>
      </w:r>
      <w:r>
        <w:t>Modification</w:t>
      </w:r>
      <w:r w:rsidR="00FD4734">
        <w:t xml:space="preserve"> </w:t>
      </w:r>
      <w:r w:rsidR="002B46EF">
        <w:t>i</w:t>
      </w:r>
      <w:r w:rsidR="00FD4734">
        <w:t xml:space="preserve">s expected to be included in a SEC </w:t>
      </w:r>
      <w:r w:rsidR="006C40DF">
        <w:t>R</w:t>
      </w:r>
      <w:r w:rsidR="00FD4734">
        <w:t>elease</w:t>
      </w:r>
      <w:r w:rsidR="0012346B">
        <w:t xml:space="preserve"> in </w:t>
      </w:r>
      <w:r w:rsidR="002B46EF">
        <w:t>November</w:t>
      </w:r>
      <w:r w:rsidR="0012346B">
        <w:t xml:space="preserve"> 202</w:t>
      </w:r>
      <w:r w:rsidR="00BD1058">
        <w:t>2</w:t>
      </w:r>
      <w:r w:rsidR="00FD4734">
        <w:t xml:space="preserve">. Implementation timescales will be </w:t>
      </w:r>
      <w:r w:rsidR="0012346B">
        <w:t xml:space="preserve">finalised </w:t>
      </w:r>
      <w:r w:rsidR="00FD4734">
        <w:t xml:space="preserve">as part of the relevant SEC </w:t>
      </w:r>
      <w:r w:rsidR="00A5063D">
        <w:t>R</w:t>
      </w:r>
      <w:r w:rsidR="00FD4734">
        <w:t xml:space="preserve">elease Change Request. </w:t>
      </w:r>
    </w:p>
    <w:p w14:paraId="3141A4EE" w14:textId="46CE4A81" w:rsidR="00B46832" w:rsidRPr="00FE6E1F" w:rsidRDefault="00B46832" w:rsidP="00A80FDA">
      <w:pPr>
        <w:pStyle w:val="Heading2"/>
      </w:pPr>
      <w:bookmarkStart w:id="54" w:name="_Ref25589952"/>
      <w:bookmarkStart w:id="55" w:name="_Toc96425000"/>
      <w:bookmarkStart w:id="56" w:name="_Hlk33108960"/>
      <w:r w:rsidRPr="00FE6E1F">
        <w:t>Change Lead Times</w:t>
      </w:r>
      <w:r w:rsidR="0072457D">
        <w:t xml:space="preserve"> and Timelines</w:t>
      </w:r>
      <w:bookmarkEnd w:id="54"/>
      <w:bookmarkEnd w:id="55"/>
    </w:p>
    <w:p w14:paraId="3E610532" w14:textId="7D3B0308" w:rsidR="00B46832" w:rsidRDefault="00B46832" w:rsidP="00B438CC">
      <w:pPr>
        <w:pStyle w:val="BodyTextItalic"/>
        <w:ind w:left="0"/>
        <w:rPr>
          <w:i w:val="0"/>
        </w:rPr>
      </w:pPr>
      <w:r w:rsidRPr="00FE6E1F">
        <w:rPr>
          <w:i w:val="0"/>
        </w:rPr>
        <w:t xml:space="preserve">From the date of approval (in accordance with Section D9 of the SEC), </w:t>
      </w:r>
      <w:r w:rsidR="00DD6D33" w:rsidRPr="00FE6E1F">
        <w:rPr>
          <w:i w:val="0"/>
        </w:rPr>
        <w:t>to</w:t>
      </w:r>
      <w:r w:rsidRPr="00FE6E1F">
        <w:rPr>
          <w:i w:val="0"/>
        </w:rPr>
        <w:t xml:space="preserve"> implement the changes proposed DCC requires a lead time of </w:t>
      </w:r>
      <w:r w:rsidR="00791BF5">
        <w:rPr>
          <w:i w:val="0"/>
        </w:rPr>
        <w:t xml:space="preserve">approximately </w:t>
      </w:r>
      <w:r w:rsidR="00BF5D7D">
        <w:rPr>
          <w:b/>
          <w:i w:val="0"/>
        </w:rPr>
        <w:t>nine</w:t>
      </w:r>
      <w:r w:rsidRPr="00CE29C2">
        <w:rPr>
          <w:b/>
          <w:i w:val="0"/>
        </w:rPr>
        <w:t xml:space="preserve"> months</w:t>
      </w:r>
      <w:r w:rsidRPr="00FE6E1F">
        <w:rPr>
          <w:i w:val="0"/>
        </w:rPr>
        <w:t>.</w:t>
      </w:r>
    </w:p>
    <w:p w14:paraId="46162715" w14:textId="66C55774" w:rsidR="00B9486F" w:rsidRDefault="00EE1502" w:rsidP="00B438CC">
      <w:pPr>
        <w:pStyle w:val="BodyTextItalic"/>
        <w:ind w:left="0"/>
        <w:rPr>
          <w:i w:val="0"/>
        </w:rPr>
      </w:pPr>
      <w:r>
        <w:rPr>
          <w:i w:val="0"/>
        </w:rPr>
        <w:t>The broad breakdown of the testing regime is shown in the following table</w:t>
      </w:r>
      <w:r w:rsidR="00E64A3C">
        <w:rPr>
          <w:i w:val="0"/>
        </w:rPr>
        <w:t xml:space="preserve"> in months after an approval decision date (D).</w:t>
      </w:r>
    </w:p>
    <w:tbl>
      <w:tblPr>
        <w:tblStyle w:val="TableGrid"/>
        <w:tblW w:w="0" w:type="auto"/>
        <w:jc w:val="center"/>
        <w:tblLook w:val="0420" w:firstRow="1" w:lastRow="0" w:firstColumn="0" w:lastColumn="0" w:noHBand="0" w:noVBand="1"/>
      </w:tblPr>
      <w:tblGrid>
        <w:gridCol w:w="4537"/>
        <w:gridCol w:w="3387"/>
      </w:tblGrid>
      <w:tr w:rsidR="00D418DF" w:rsidRPr="00262FEC" w14:paraId="5FACCF01" w14:textId="77777777" w:rsidTr="00DE37C6">
        <w:trPr>
          <w:jc w:val="center"/>
        </w:trPr>
        <w:tc>
          <w:tcPr>
            <w:tcW w:w="4537" w:type="dxa"/>
            <w:shd w:val="clear" w:color="auto" w:fill="auto"/>
          </w:tcPr>
          <w:p w14:paraId="636BB656" w14:textId="7F4FCC83" w:rsidR="00D418DF" w:rsidRPr="00262FEC" w:rsidRDefault="00D418DF" w:rsidP="00D418DF">
            <w:pPr>
              <w:spacing w:before="0" w:after="0"/>
              <w:jc w:val="center"/>
              <w:rPr>
                <w:b/>
                <w:bCs/>
              </w:rPr>
            </w:pPr>
            <w:r w:rsidRPr="00262FEC">
              <w:rPr>
                <w:b/>
                <w:bCs/>
              </w:rPr>
              <w:t>Phase</w:t>
            </w:r>
          </w:p>
        </w:tc>
        <w:tc>
          <w:tcPr>
            <w:tcW w:w="3387" w:type="dxa"/>
            <w:shd w:val="clear" w:color="auto" w:fill="auto"/>
          </w:tcPr>
          <w:p w14:paraId="363EE38D" w14:textId="188B88D6" w:rsidR="00D418DF" w:rsidRPr="00262FEC" w:rsidRDefault="00D418DF" w:rsidP="00AD1159">
            <w:pPr>
              <w:spacing w:before="0" w:after="0"/>
              <w:jc w:val="center"/>
              <w:rPr>
                <w:b/>
                <w:bCs/>
                <w:u w:val="single"/>
              </w:rPr>
            </w:pPr>
            <w:r>
              <w:rPr>
                <w:b/>
                <w:bCs/>
              </w:rPr>
              <w:t>Duration</w:t>
            </w:r>
          </w:p>
        </w:tc>
      </w:tr>
      <w:tr w:rsidR="002A0C69" w:rsidRPr="003F05C2" w14:paraId="6C094EBF" w14:textId="77777777" w:rsidTr="00DE37C6">
        <w:trPr>
          <w:jc w:val="center"/>
        </w:trPr>
        <w:tc>
          <w:tcPr>
            <w:tcW w:w="4537" w:type="dxa"/>
          </w:tcPr>
          <w:p w14:paraId="038E51ED" w14:textId="36BFD914" w:rsidR="002A0C69" w:rsidRDefault="002A0C69" w:rsidP="002A0C69">
            <w:pPr>
              <w:spacing w:before="0" w:after="0"/>
            </w:pPr>
            <w:r w:rsidRPr="00A31868">
              <w:t>SECAS agreement on scope of release</w:t>
            </w:r>
          </w:p>
        </w:tc>
        <w:tc>
          <w:tcPr>
            <w:tcW w:w="3387" w:type="dxa"/>
          </w:tcPr>
          <w:p w14:paraId="05E9AE8B" w14:textId="62BBA251" w:rsidR="002A0C69" w:rsidRPr="003F05C2" w:rsidRDefault="002A0C69" w:rsidP="002A0C69">
            <w:pPr>
              <w:spacing w:before="0" w:after="0"/>
              <w:jc w:val="center"/>
            </w:pPr>
          </w:p>
        </w:tc>
      </w:tr>
      <w:tr w:rsidR="002A0C69" w:rsidRPr="003F05C2" w14:paraId="20616971" w14:textId="77777777" w:rsidTr="00DE37C6">
        <w:trPr>
          <w:jc w:val="center"/>
        </w:trPr>
        <w:tc>
          <w:tcPr>
            <w:tcW w:w="4537" w:type="dxa"/>
          </w:tcPr>
          <w:p w14:paraId="3C1EF597" w14:textId="09DD66D3" w:rsidR="002A0C69" w:rsidRDefault="002A0C69" w:rsidP="002A0C69">
            <w:pPr>
              <w:spacing w:before="0" w:after="0"/>
            </w:pPr>
            <w:r w:rsidRPr="00A31868">
              <w:t>CAN signature</w:t>
            </w:r>
          </w:p>
        </w:tc>
        <w:tc>
          <w:tcPr>
            <w:tcW w:w="3387" w:type="dxa"/>
          </w:tcPr>
          <w:p w14:paraId="0AC0739B" w14:textId="7FF055E0" w:rsidR="002A0C69" w:rsidRDefault="002A0C69" w:rsidP="002A0C69">
            <w:pPr>
              <w:spacing w:before="0" w:after="0"/>
              <w:jc w:val="center"/>
            </w:pPr>
            <w:r>
              <w:t>D + 1 Month</w:t>
            </w:r>
          </w:p>
        </w:tc>
      </w:tr>
      <w:tr w:rsidR="002A0C69" w:rsidRPr="003F05C2" w14:paraId="4BD8ABF2" w14:textId="77777777" w:rsidTr="00DE37C6">
        <w:trPr>
          <w:jc w:val="center"/>
        </w:trPr>
        <w:tc>
          <w:tcPr>
            <w:tcW w:w="4537" w:type="dxa"/>
          </w:tcPr>
          <w:p w14:paraId="5416E02D" w14:textId="0DBE73C3" w:rsidR="002A0C69" w:rsidRPr="00B60273" w:rsidRDefault="002A0C69" w:rsidP="002A0C69">
            <w:pPr>
              <w:spacing w:before="0" w:after="0"/>
            </w:pPr>
            <w:r>
              <w:t xml:space="preserve">Design, Build and </w:t>
            </w:r>
            <w:r w:rsidRPr="00A31868">
              <w:t>PIT Phase</w:t>
            </w:r>
          </w:p>
        </w:tc>
        <w:tc>
          <w:tcPr>
            <w:tcW w:w="3387" w:type="dxa"/>
          </w:tcPr>
          <w:p w14:paraId="0CA30D2C" w14:textId="414FA964" w:rsidR="002A0C69" w:rsidRPr="003F05C2" w:rsidRDefault="00903AB6" w:rsidP="002A0C69">
            <w:pPr>
              <w:spacing w:before="0" w:after="0"/>
              <w:jc w:val="center"/>
            </w:pPr>
            <w:r>
              <w:t>3</w:t>
            </w:r>
            <w:r w:rsidR="002A0C69">
              <w:t xml:space="preserve"> Months</w:t>
            </w:r>
          </w:p>
        </w:tc>
      </w:tr>
      <w:tr w:rsidR="002A0C69" w:rsidRPr="003F05C2" w14:paraId="2106702F" w14:textId="77777777" w:rsidTr="00DE37C6">
        <w:trPr>
          <w:jc w:val="center"/>
        </w:trPr>
        <w:tc>
          <w:tcPr>
            <w:tcW w:w="4537" w:type="dxa"/>
          </w:tcPr>
          <w:p w14:paraId="52494D50" w14:textId="57760C4C" w:rsidR="002A0C69" w:rsidRPr="003B116B" w:rsidRDefault="002A0C69" w:rsidP="002A0C69">
            <w:pPr>
              <w:spacing w:before="0" w:after="0"/>
              <w:rPr>
                <w:b/>
              </w:rPr>
            </w:pPr>
            <w:r w:rsidRPr="00A31868">
              <w:t>SIT</w:t>
            </w:r>
            <w:r>
              <w:t xml:space="preserve"> and UIT</w:t>
            </w:r>
            <w:r w:rsidRPr="00A31868">
              <w:t xml:space="preserve"> Phase</w:t>
            </w:r>
            <w:r w:rsidR="009979A8">
              <w:t>,</w:t>
            </w:r>
            <w:r>
              <w:t xml:space="preserve"> aligned with Release Dates</w:t>
            </w:r>
          </w:p>
        </w:tc>
        <w:tc>
          <w:tcPr>
            <w:tcW w:w="3387" w:type="dxa"/>
          </w:tcPr>
          <w:p w14:paraId="6127CD34" w14:textId="155342E3" w:rsidR="002A0C69" w:rsidRPr="00674D1F" w:rsidRDefault="00F22088" w:rsidP="002A0C69">
            <w:pPr>
              <w:spacing w:before="0" w:after="0"/>
              <w:jc w:val="center"/>
              <w:rPr>
                <w:bCs/>
              </w:rPr>
            </w:pPr>
            <w:r>
              <w:rPr>
                <w:bCs/>
              </w:rPr>
              <w:t>4</w:t>
            </w:r>
            <w:r w:rsidR="002A0C69" w:rsidRPr="00674D1F">
              <w:rPr>
                <w:bCs/>
              </w:rPr>
              <w:t xml:space="preserve"> </w:t>
            </w:r>
            <w:r w:rsidR="001D0BBA">
              <w:rPr>
                <w:bCs/>
              </w:rPr>
              <w:t xml:space="preserve">– </w:t>
            </w:r>
            <w:r w:rsidR="000D0707">
              <w:rPr>
                <w:bCs/>
              </w:rPr>
              <w:t>6</w:t>
            </w:r>
            <w:r w:rsidR="001D0BBA">
              <w:rPr>
                <w:bCs/>
              </w:rPr>
              <w:t xml:space="preserve"> </w:t>
            </w:r>
            <w:r w:rsidR="002A0C69" w:rsidRPr="00674D1F">
              <w:rPr>
                <w:bCs/>
              </w:rPr>
              <w:t>Month</w:t>
            </w:r>
            <w:r w:rsidR="002A0C69">
              <w:rPr>
                <w:bCs/>
              </w:rPr>
              <w:t>s</w:t>
            </w:r>
          </w:p>
        </w:tc>
      </w:tr>
      <w:tr w:rsidR="002A0C69" w:rsidRPr="003F05C2" w14:paraId="0CFF727C" w14:textId="77777777" w:rsidTr="00DE37C6">
        <w:trPr>
          <w:jc w:val="center"/>
        </w:trPr>
        <w:tc>
          <w:tcPr>
            <w:tcW w:w="4537" w:type="dxa"/>
          </w:tcPr>
          <w:p w14:paraId="633CFBDE" w14:textId="7D4BF95E" w:rsidR="002A0C69" w:rsidRDefault="002A0C69" w:rsidP="002A0C69">
            <w:pPr>
              <w:spacing w:before="0" w:after="0"/>
              <w:rPr>
                <w:b/>
              </w:rPr>
            </w:pPr>
            <w:r w:rsidRPr="00A31868">
              <w:t>Transition to Operations and Go Live</w:t>
            </w:r>
          </w:p>
        </w:tc>
        <w:tc>
          <w:tcPr>
            <w:tcW w:w="3387" w:type="dxa"/>
          </w:tcPr>
          <w:p w14:paraId="35976B63" w14:textId="6012C936" w:rsidR="002A0C69" w:rsidRPr="003B7FEF" w:rsidRDefault="002A0C69" w:rsidP="002A0C69">
            <w:pPr>
              <w:spacing w:before="0" w:after="0"/>
              <w:jc w:val="center"/>
              <w:rPr>
                <w:bCs/>
              </w:rPr>
            </w:pPr>
            <w:r w:rsidRPr="003B7FEF">
              <w:rPr>
                <w:bCs/>
              </w:rPr>
              <w:t>D</w:t>
            </w:r>
            <w:r>
              <w:rPr>
                <w:bCs/>
              </w:rPr>
              <w:t xml:space="preserve"> </w:t>
            </w:r>
            <w:r w:rsidRPr="003B7FEF">
              <w:rPr>
                <w:bCs/>
              </w:rPr>
              <w:t>+</w:t>
            </w:r>
            <w:r>
              <w:rPr>
                <w:bCs/>
              </w:rPr>
              <w:t xml:space="preserve"> </w:t>
            </w:r>
            <w:r w:rsidR="000D0707">
              <w:rPr>
                <w:bCs/>
              </w:rPr>
              <w:t>7</w:t>
            </w:r>
            <w:r>
              <w:rPr>
                <w:bCs/>
              </w:rPr>
              <w:t xml:space="preserve"> Months</w:t>
            </w:r>
          </w:p>
        </w:tc>
      </w:tr>
    </w:tbl>
    <w:bookmarkEnd w:id="56"/>
    <w:p w14:paraId="61964F18" w14:textId="16161CD5" w:rsidR="00C90420" w:rsidRDefault="00C90420" w:rsidP="00B53993">
      <w:pPr>
        <w:pStyle w:val="BodyTextNormal"/>
        <w:ind w:left="0"/>
      </w:pPr>
      <w:r>
        <w:t xml:space="preserve">Note that the CGI IE changes could be aligned to the SEC </w:t>
      </w:r>
      <w:proofErr w:type="gramStart"/>
      <w:r>
        <w:t>Release, or</w:t>
      </w:r>
      <w:proofErr w:type="gramEnd"/>
      <w:r>
        <w:t xml:space="preserve"> </w:t>
      </w:r>
      <w:r w:rsidR="00BB3FC7">
        <w:t xml:space="preserve">implemented </w:t>
      </w:r>
      <w:r w:rsidR="00B53993">
        <w:t xml:space="preserve">either </w:t>
      </w:r>
      <w:r>
        <w:t>at a</w:t>
      </w:r>
      <w:r w:rsidR="00B53993">
        <w:t xml:space="preserve">n earlier or </w:t>
      </w:r>
      <w:r>
        <w:t>later date in a</w:t>
      </w:r>
      <w:r w:rsidR="00B53993">
        <w:t xml:space="preserve"> </w:t>
      </w:r>
      <w:r>
        <w:t>maintenance release.</w:t>
      </w:r>
    </w:p>
    <w:p w14:paraId="2B1114A0" w14:textId="7AE94202" w:rsidR="00B46832" w:rsidRPr="00BF4BB8" w:rsidRDefault="004F6BE5" w:rsidP="00A80FDA">
      <w:pPr>
        <w:pStyle w:val="Heading2"/>
      </w:pPr>
      <w:bookmarkStart w:id="57" w:name="_Toc96425001"/>
      <w:r w:rsidRPr="00BF4BB8">
        <w:t xml:space="preserve">SEC </w:t>
      </w:r>
      <w:r w:rsidR="00CB09A7" w:rsidRPr="00BF4BB8">
        <w:t xml:space="preserve">Release Allocation and </w:t>
      </w:r>
      <w:r w:rsidR="00B46832" w:rsidRPr="00BF4BB8">
        <w:t xml:space="preserve">Other </w:t>
      </w:r>
      <w:r w:rsidR="00A5063D" w:rsidRPr="00BF4BB8">
        <w:t>Code Impacts</w:t>
      </w:r>
      <w:bookmarkEnd w:id="57"/>
    </w:p>
    <w:p w14:paraId="49510036" w14:textId="2EEFB9D4" w:rsidR="00593E11" w:rsidRPr="00BF4BB8" w:rsidRDefault="00BF4BB8" w:rsidP="00B438CC">
      <w:pPr>
        <w:pStyle w:val="BodyTextNormal"/>
        <w:ind w:left="0"/>
      </w:pPr>
      <w:r>
        <w:t>This Modification is expected to be implemented as part of the November 2022 SEC Release, however t</w:t>
      </w:r>
      <w:r w:rsidR="00CB09A7" w:rsidRPr="00BF4BB8">
        <w:t>he allocation to a release may be dependent on other Modification timings and the suitability of a release.</w:t>
      </w:r>
      <w:r w:rsidR="004F6BE5" w:rsidRPr="00BF4BB8">
        <w:t xml:space="preserve"> No functionality overlap with other Modifications has </w:t>
      </w:r>
      <w:r>
        <w:t>b</w:t>
      </w:r>
      <w:r w:rsidR="004F6BE5" w:rsidRPr="00BF4BB8">
        <w:t>een identified</w:t>
      </w:r>
      <w:r>
        <w:t xml:space="preserve"> at the time of undertaking this Impact Assessment</w:t>
      </w:r>
      <w:r w:rsidR="004F6BE5" w:rsidRPr="00BF4BB8">
        <w:t>.</w:t>
      </w:r>
    </w:p>
    <w:p w14:paraId="5E915B25" w14:textId="5486D2DF" w:rsidR="006B6F23" w:rsidRPr="00887B94" w:rsidRDefault="00B46832" w:rsidP="00595D93">
      <w:pPr>
        <w:pStyle w:val="Heading2"/>
        <w:pageBreakBefore/>
      </w:pPr>
      <w:bookmarkStart w:id="58" w:name="_Toc514771915"/>
      <w:bookmarkStart w:id="59" w:name="_Toc96425002"/>
      <w:bookmarkStart w:id="60" w:name="_Toc464280789"/>
      <w:bookmarkStart w:id="61" w:name="_Toc464280850"/>
      <w:r w:rsidRPr="00887B94">
        <w:lastRenderedPageBreak/>
        <w:t>Costs and Charges</w:t>
      </w:r>
      <w:bookmarkEnd w:id="58"/>
      <w:bookmarkEnd w:id="59"/>
    </w:p>
    <w:p w14:paraId="638835E4" w14:textId="0C18F54C" w:rsidR="00D43812" w:rsidRPr="00F2266D" w:rsidRDefault="00E80045" w:rsidP="00D43812">
      <w:pPr>
        <w:pStyle w:val="BodyTextNormal"/>
        <w:ind w:left="0"/>
      </w:pPr>
      <w:bookmarkStart w:id="62" w:name="_Hlk32930736"/>
      <w:r w:rsidRPr="00887B94">
        <w:t xml:space="preserve">This section indicates the quote </w:t>
      </w:r>
      <w:r w:rsidR="007313A1" w:rsidRPr="00887B94">
        <w:t>for</w:t>
      </w:r>
      <w:r w:rsidRPr="00887B94">
        <w:t xml:space="preserve"> </w:t>
      </w:r>
      <w:r w:rsidR="00116322" w:rsidRPr="00887B94">
        <w:t xml:space="preserve">all phases of </w:t>
      </w:r>
      <w:r w:rsidRPr="00887B94">
        <w:t xml:space="preserve">application development stage for </w:t>
      </w:r>
      <w:r w:rsidR="004756A1" w:rsidRPr="00887B94">
        <w:t xml:space="preserve">this </w:t>
      </w:r>
      <w:r w:rsidRPr="00887B94">
        <w:t xml:space="preserve">Modification. Note these costs assume a release of just this SEC Modification without any other Modifications or Change Requests in the release, which is not truly reflective of what the </w:t>
      </w:r>
      <w:r w:rsidR="00144D2E" w:rsidRPr="00887B94">
        <w:t xml:space="preserve">post-PIT </w:t>
      </w:r>
      <w:r w:rsidRPr="00887B94">
        <w:t xml:space="preserve">test costs or programme duration will look like. </w:t>
      </w:r>
      <w:r w:rsidR="00D43812" w:rsidRPr="00887B94">
        <w:t xml:space="preserve">A calculation of those costs will be carried out when the contents of the future Release are finalised, and the post-PIT costs determined through a </w:t>
      </w:r>
      <w:r w:rsidR="00D43812" w:rsidRPr="00F2266D">
        <w:t>"Grouping CR" also referred to as a "Release CR".</w:t>
      </w:r>
    </w:p>
    <w:p w14:paraId="34871EE8" w14:textId="1BED4F8F" w:rsidR="00296418" w:rsidRPr="00F2266D" w:rsidRDefault="00296418" w:rsidP="00F2266D">
      <w:r w:rsidRPr="00F2266D">
        <w:t xml:space="preserve">It should </w:t>
      </w:r>
      <w:r w:rsidR="00FA017D" w:rsidRPr="00F2266D">
        <w:t xml:space="preserve">also </w:t>
      </w:r>
      <w:r w:rsidRPr="00F2266D">
        <w:t>be noted that</w:t>
      </w:r>
      <w:r w:rsidR="00916861" w:rsidRPr="00F2266D">
        <w:t xml:space="preserve"> the </w:t>
      </w:r>
      <w:proofErr w:type="gramStart"/>
      <w:r w:rsidR="00916861" w:rsidRPr="00F2266D">
        <w:t>Post-PIT</w:t>
      </w:r>
      <w:proofErr w:type="gramEnd"/>
      <w:r w:rsidR="00916861" w:rsidRPr="00F2266D">
        <w:t xml:space="preserve"> costs</w:t>
      </w:r>
      <w:r w:rsidRPr="00F2266D">
        <w:t xml:space="preserve"> </w:t>
      </w:r>
      <w:r w:rsidR="00FA017D" w:rsidRPr="00F2266D">
        <w:t xml:space="preserve">include </w:t>
      </w:r>
      <w:r w:rsidR="00635967" w:rsidRPr="00F2266D">
        <w:t xml:space="preserve">the </w:t>
      </w:r>
      <w:r w:rsidR="005F43B7" w:rsidRPr="00F2266D">
        <w:t>effort involved in</w:t>
      </w:r>
      <w:r w:rsidR="00177C9F" w:rsidRPr="00F2266D">
        <w:t xml:space="preserve"> the</w:t>
      </w:r>
      <w:r w:rsidR="005F43B7" w:rsidRPr="00F2266D">
        <w:t xml:space="preserve"> </w:t>
      </w:r>
      <w:r w:rsidR="00FA017D" w:rsidRPr="00F2266D">
        <w:t>Install</w:t>
      </w:r>
      <w:r w:rsidR="00177C9F" w:rsidRPr="00F2266D">
        <w:t>ation</w:t>
      </w:r>
      <w:r w:rsidR="00FA017D" w:rsidRPr="00F2266D">
        <w:t xml:space="preserve"> &amp; Commissioning</w:t>
      </w:r>
      <w:r w:rsidR="00177C9F" w:rsidRPr="00F2266D">
        <w:t xml:space="preserve"> (I&amp;C) of</w:t>
      </w:r>
      <w:r w:rsidR="00FA017D" w:rsidRPr="00F2266D">
        <w:t xml:space="preserve"> test Devices (SMETS2+) and Migration of SMETS1 test Devices</w:t>
      </w:r>
      <w:r w:rsidR="00635967" w:rsidRPr="00F2266D">
        <w:t xml:space="preserve"> </w:t>
      </w:r>
      <w:r w:rsidR="005F43B7" w:rsidRPr="00F2266D">
        <w:t xml:space="preserve">required to generate the </w:t>
      </w:r>
      <w:r w:rsidR="00177C9F" w:rsidRPr="00F2266D">
        <w:t>Service Audit Trail records necessary to validate the solution</w:t>
      </w:r>
      <w:r w:rsidRPr="00F2266D">
        <w:t xml:space="preserve">. If the SEC Release in which this Modification is deployed </w:t>
      </w:r>
      <w:r w:rsidR="00177C9F" w:rsidRPr="00F2266D">
        <w:t xml:space="preserve">contains other </w:t>
      </w:r>
      <w:r w:rsidRPr="00F2266D">
        <w:t>changes</w:t>
      </w:r>
      <w:r w:rsidR="00177C9F" w:rsidRPr="00F2266D">
        <w:t xml:space="preserve"> that require I&amp;C/ Migration </w:t>
      </w:r>
      <w:r w:rsidR="00DB3A0E" w:rsidRPr="00F2266D">
        <w:t>during Post-PIT testing</w:t>
      </w:r>
      <w:r w:rsidRPr="00F2266D">
        <w:t>, then</w:t>
      </w:r>
      <w:r w:rsidR="00DB3A0E" w:rsidRPr="00F2266D">
        <w:t xml:space="preserve"> costs for </w:t>
      </w:r>
      <w:r w:rsidR="00BF7BAE" w:rsidRPr="00F2266D">
        <w:t xml:space="preserve">that activity will be shared across the </w:t>
      </w:r>
      <w:r w:rsidR="00F2266D" w:rsidRPr="00F2266D">
        <w:t>Release.</w:t>
      </w:r>
    </w:p>
    <w:tbl>
      <w:tblPr>
        <w:tblStyle w:val="TableGrid"/>
        <w:tblW w:w="10348" w:type="dxa"/>
        <w:tblInd w:w="137" w:type="dxa"/>
        <w:tblLayout w:type="fixed"/>
        <w:tblLook w:val="04A0" w:firstRow="1" w:lastRow="0" w:firstColumn="1" w:lastColumn="0" w:noHBand="0" w:noVBand="1"/>
      </w:tblPr>
      <w:tblGrid>
        <w:gridCol w:w="1276"/>
        <w:gridCol w:w="1134"/>
        <w:gridCol w:w="1134"/>
        <w:gridCol w:w="1276"/>
        <w:gridCol w:w="2409"/>
        <w:gridCol w:w="993"/>
        <w:gridCol w:w="2126"/>
      </w:tblGrid>
      <w:tr w:rsidR="0079251B" w:rsidRPr="00887B94" w14:paraId="54CDA55D" w14:textId="77777777" w:rsidTr="0079251B">
        <w:tc>
          <w:tcPr>
            <w:tcW w:w="1276" w:type="dxa"/>
          </w:tcPr>
          <w:p w14:paraId="51DBDB85" w14:textId="77777777" w:rsidR="0079251B" w:rsidRPr="00887B94" w:rsidRDefault="0079251B" w:rsidP="00D82290">
            <w:pPr>
              <w:pStyle w:val="BodyTextNormal"/>
              <w:ind w:left="0"/>
              <w:jc w:val="center"/>
            </w:pPr>
            <w:r w:rsidRPr="00887B94">
              <w:t>£</w:t>
            </w:r>
          </w:p>
        </w:tc>
        <w:tc>
          <w:tcPr>
            <w:tcW w:w="1134" w:type="dxa"/>
          </w:tcPr>
          <w:p w14:paraId="55679405" w14:textId="6940BC0D" w:rsidR="0079251B" w:rsidRPr="00887B94" w:rsidRDefault="0079251B" w:rsidP="00D82290">
            <w:pPr>
              <w:pStyle w:val="BodyTextNormal"/>
              <w:ind w:left="0"/>
              <w:jc w:val="center"/>
            </w:pPr>
            <w:r>
              <w:t>Design</w:t>
            </w:r>
          </w:p>
        </w:tc>
        <w:tc>
          <w:tcPr>
            <w:tcW w:w="1134" w:type="dxa"/>
          </w:tcPr>
          <w:p w14:paraId="7A815D39" w14:textId="38B87E8C" w:rsidR="0079251B" w:rsidRPr="00887B94" w:rsidRDefault="0079251B" w:rsidP="00D82290">
            <w:pPr>
              <w:pStyle w:val="BodyTextNormal"/>
              <w:ind w:left="0"/>
              <w:jc w:val="center"/>
            </w:pPr>
            <w:r w:rsidRPr="00887B94">
              <w:t>Build</w:t>
            </w:r>
          </w:p>
        </w:tc>
        <w:tc>
          <w:tcPr>
            <w:tcW w:w="1276" w:type="dxa"/>
          </w:tcPr>
          <w:p w14:paraId="0E2E3265" w14:textId="3621BC2F" w:rsidR="0079251B" w:rsidRPr="00887B94" w:rsidRDefault="0079251B" w:rsidP="00D82290">
            <w:pPr>
              <w:pStyle w:val="BodyTextNormal"/>
              <w:ind w:left="0"/>
              <w:jc w:val="center"/>
            </w:pPr>
            <w:r>
              <w:t>PIT</w:t>
            </w:r>
          </w:p>
        </w:tc>
        <w:tc>
          <w:tcPr>
            <w:tcW w:w="2409" w:type="dxa"/>
          </w:tcPr>
          <w:p w14:paraId="6E281D22" w14:textId="1F36A394" w:rsidR="0079251B" w:rsidRPr="00887B94" w:rsidRDefault="0079251B" w:rsidP="00D82290">
            <w:pPr>
              <w:pStyle w:val="BodyTextNormal"/>
              <w:ind w:left="0"/>
              <w:jc w:val="center"/>
            </w:pPr>
            <w:r w:rsidRPr="00887B94">
              <w:t>Integration Testing, SIT and UIT</w:t>
            </w:r>
          </w:p>
        </w:tc>
        <w:tc>
          <w:tcPr>
            <w:tcW w:w="993" w:type="dxa"/>
          </w:tcPr>
          <w:p w14:paraId="13F280AA" w14:textId="77777777" w:rsidR="0079251B" w:rsidRPr="00887B94" w:rsidRDefault="0079251B" w:rsidP="00D82290">
            <w:pPr>
              <w:pStyle w:val="BodyTextNormal"/>
              <w:ind w:left="0"/>
              <w:jc w:val="center"/>
            </w:pPr>
            <w:r w:rsidRPr="00887B94">
              <w:t>TTO</w:t>
            </w:r>
          </w:p>
        </w:tc>
        <w:tc>
          <w:tcPr>
            <w:tcW w:w="2126" w:type="dxa"/>
          </w:tcPr>
          <w:p w14:paraId="593EAF08" w14:textId="0A9C0512" w:rsidR="0079251B" w:rsidRPr="00887B94" w:rsidRDefault="0079251B" w:rsidP="0079251B">
            <w:pPr>
              <w:pStyle w:val="BodyTextNormal"/>
              <w:ind w:left="0"/>
              <w:jc w:val="center"/>
            </w:pPr>
            <w:r w:rsidRPr="00887B94">
              <w:t>Total</w:t>
            </w:r>
          </w:p>
        </w:tc>
      </w:tr>
      <w:tr w:rsidR="0079251B" w:rsidRPr="00887B94" w14:paraId="2A9EE780" w14:textId="77777777" w:rsidTr="0079251B">
        <w:tc>
          <w:tcPr>
            <w:tcW w:w="1276" w:type="dxa"/>
          </w:tcPr>
          <w:p w14:paraId="704DCA5B" w14:textId="56846701" w:rsidR="0079251B" w:rsidRPr="00887B94" w:rsidRDefault="0079251B" w:rsidP="009169CA">
            <w:pPr>
              <w:pStyle w:val="BodyTextNormal"/>
              <w:ind w:left="0"/>
            </w:pPr>
            <w:r>
              <w:t>Service Provider Totals</w:t>
            </w:r>
          </w:p>
        </w:tc>
        <w:tc>
          <w:tcPr>
            <w:tcW w:w="1134" w:type="dxa"/>
          </w:tcPr>
          <w:p w14:paraId="59FE72CF" w14:textId="00E3955A" w:rsidR="0079251B" w:rsidRPr="00887B94" w:rsidRDefault="0079251B" w:rsidP="009169CA">
            <w:pPr>
              <w:pStyle w:val="BodyTextNormal"/>
              <w:ind w:left="0"/>
              <w:jc w:val="center"/>
              <w:rPr>
                <w:rFonts w:asciiTheme="minorHAnsi" w:hAnsiTheme="minorHAnsi" w:cstheme="minorHAnsi"/>
                <w:color w:val="000000"/>
                <w:szCs w:val="22"/>
              </w:rPr>
            </w:pPr>
            <w:r>
              <w:rPr>
                <w:rFonts w:asciiTheme="minorHAnsi" w:hAnsiTheme="minorHAnsi" w:cstheme="minorHAnsi"/>
                <w:color w:val="000000"/>
                <w:szCs w:val="22"/>
              </w:rPr>
              <w:t>63,591</w:t>
            </w:r>
          </w:p>
        </w:tc>
        <w:tc>
          <w:tcPr>
            <w:tcW w:w="1134" w:type="dxa"/>
          </w:tcPr>
          <w:p w14:paraId="735902A3" w14:textId="3C7F9188" w:rsidR="0079251B" w:rsidRPr="00887B94" w:rsidRDefault="0079251B" w:rsidP="0079251B">
            <w:pPr>
              <w:pStyle w:val="BodyTextNormal"/>
              <w:ind w:left="0"/>
              <w:jc w:val="center"/>
              <w:rPr>
                <w:rFonts w:asciiTheme="minorHAnsi" w:hAnsiTheme="minorHAnsi" w:cstheme="minorHAnsi"/>
                <w:color w:val="000000"/>
                <w:szCs w:val="22"/>
              </w:rPr>
            </w:pPr>
            <w:r>
              <w:rPr>
                <w:rFonts w:asciiTheme="minorHAnsi" w:hAnsiTheme="minorHAnsi" w:cstheme="minorHAnsi"/>
                <w:color w:val="000000"/>
                <w:szCs w:val="22"/>
              </w:rPr>
              <w:t>152,908</w:t>
            </w:r>
          </w:p>
        </w:tc>
        <w:tc>
          <w:tcPr>
            <w:tcW w:w="1276" w:type="dxa"/>
          </w:tcPr>
          <w:p w14:paraId="3FBCA718" w14:textId="08DC4CAE" w:rsidR="0079251B" w:rsidRDefault="0079251B" w:rsidP="009169CA">
            <w:pPr>
              <w:pStyle w:val="BodyTextNormal"/>
              <w:ind w:left="0"/>
              <w:jc w:val="center"/>
              <w:rPr>
                <w:rFonts w:asciiTheme="minorHAnsi" w:hAnsiTheme="minorHAnsi" w:cstheme="minorHAnsi"/>
                <w:color w:val="000000"/>
                <w:szCs w:val="22"/>
              </w:rPr>
            </w:pPr>
            <w:r>
              <w:rPr>
                <w:rFonts w:asciiTheme="minorHAnsi" w:hAnsiTheme="minorHAnsi" w:cstheme="minorHAnsi"/>
                <w:color w:val="000000"/>
                <w:szCs w:val="22"/>
              </w:rPr>
              <w:t>175,031</w:t>
            </w:r>
          </w:p>
        </w:tc>
        <w:tc>
          <w:tcPr>
            <w:tcW w:w="2409" w:type="dxa"/>
          </w:tcPr>
          <w:p w14:paraId="35488760" w14:textId="5BB16DD2" w:rsidR="0079251B" w:rsidRPr="00887B94" w:rsidRDefault="0079251B" w:rsidP="0079251B">
            <w:pPr>
              <w:pStyle w:val="BodyTextNormal"/>
              <w:ind w:left="0"/>
              <w:jc w:val="center"/>
              <w:rPr>
                <w:rFonts w:asciiTheme="minorHAnsi" w:hAnsiTheme="minorHAnsi" w:cstheme="minorHAnsi"/>
                <w:color w:val="000000"/>
                <w:szCs w:val="22"/>
              </w:rPr>
            </w:pPr>
            <w:r>
              <w:rPr>
                <w:rFonts w:asciiTheme="minorHAnsi" w:hAnsiTheme="minorHAnsi" w:cstheme="minorHAnsi"/>
                <w:color w:val="000000"/>
                <w:szCs w:val="22"/>
              </w:rPr>
              <w:t>136,726</w:t>
            </w:r>
          </w:p>
        </w:tc>
        <w:tc>
          <w:tcPr>
            <w:tcW w:w="993" w:type="dxa"/>
          </w:tcPr>
          <w:p w14:paraId="3A7E3283" w14:textId="2C617781" w:rsidR="0079251B" w:rsidRPr="00887B94" w:rsidRDefault="0079251B" w:rsidP="0079251B">
            <w:pPr>
              <w:pStyle w:val="BodyTextNormal"/>
              <w:ind w:left="0"/>
              <w:jc w:val="center"/>
              <w:rPr>
                <w:rFonts w:asciiTheme="minorHAnsi" w:hAnsiTheme="minorHAnsi" w:cstheme="minorHAnsi"/>
              </w:rPr>
            </w:pPr>
            <w:r>
              <w:rPr>
                <w:rFonts w:asciiTheme="minorHAnsi" w:hAnsiTheme="minorHAnsi" w:cstheme="minorHAnsi"/>
              </w:rPr>
              <w:t>25,291</w:t>
            </w:r>
          </w:p>
        </w:tc>
        <w:tc>
          <w:tcPr>
            <w:tcW w:w="2126" w:type="dxa"/>
          </w:tcPr>
          <w:p w14:paraId="16648DC1" w14:textId="4466874D" w:rsidR="0079251B" w:rsidRPr="00887B94" w:rsidRDefault="0079251B" w:rsidP="0079251B">
            <w:pPr>
              <w:pStyle w:val="BodyTextNormal"/>
              <w:ind w:left="0"/>
              <w:jc w:val="center"/>
              <w:rPr>
                <w:rFonts w:asciiTheme="minorHAnsi" w:hAnsiTheme="minorHAnsi" w:cstheme="minorHAnsi"/>
                <w:b/>
                <w:bCs/>
              </w:rPr>
            </w:pPr>
            <w:r>
              <w:rPr>
                <w:rFonts w:asciiTheme="minorHAnsi" w:hAnsiTheme="minorHAnsi" w:cstheme="minorHAnsi"/>
                <w:b/>
                <w:bCs/>
              </w:rPr>
              <w:t>£553,907</w:t>
            </w:r>
          </w:p>
        </w:tc>
      </w:tr>
    </w:tbl>
    <w:p w14:paraId="686F16B7" w14:textId="36FA46FA" w:rsidR="00BB20D0" w:rsidRPr="00064B8C" w:rsidRDefault="00BB20D0" w:rsidP="00D43812">
      <w:pPr>
        <w:pStyle w:val="BodyTextNormal"/>
        <w:ind w:left="0"/>
        <w:rPr>
          <w:highlight w:val="yellow"/>
        </w:rPr>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6958"/>
      </w:tblGrid>
      <w:tr w:rsidR="003B660B" w:rsidRPr="003423ED" w14:paraId="15160FD6" w14:textId="77777777" w:rsidTr="00433C7A">
        <w:tc>
          <w:tcPr>
            <w:tcW w:w="2398" w:type="dxa"/>
          </w:tcPr>
          <w:p w14:paraId="3D2E826A" w14:textId="77777777" w:rsidR="003B660B" w:rsidRPr="003423ED" w:rsidRDefault="003B660B" w:rsidP="00D82290">
            <w:pPr>
              <w:pStyle w:val="BodyTextItalic"/>
              <w:ind w:left="0"/>
              <w:rPr>
                <w:i w:val="0"/>
              </w:rPr>
            </w:pPr>
            <w:r w:rsidRPr="003423ED">
              <w:rPr>
                <w:i w:val="0"/>
              </w:rPr>
              <w:t>Design</w:t>
            </w:r>
          </w:p>
        </w:tc>
        <w:tc>
          <w:tcPr>
            <w:tcW w:w="6958" w:type="dxa"/>
          </w:tcPr>
          <w:p w14:paraId="3C4DF0A7" w14:textId="77777777" w:rsidR="003B660B" w:rsidRPr="003423ED" w:rsidRDefault="003B660B" w:rsidP="00D82290">
            <w:pPr>
              <w:pStyle w:val="BodyTextItalic"/>
              <w:ind w:left="0"/>
              <w:rPr>
                <w:i w:val="0"/>
              </w:rPr>
            </w:pPr>
            <w:r w:rsidRPr="003423ED">
              <w:rPr>
                <w:i w:val="0"/>
              </w:rPr>
              <w:t>The production of detailed System and Service designs to deliver all new requirements.</w:t>
            </w:r>
          </w:p>
        </w:tc>
      </w:tr>
      <w:tr w:rsidR="003B660B" w:rsidRPr="003423ED" w14:paraId="11F84C51" w14:textId="77777777" w:rsidTr="00433C7A">
        <w:tc>
          <w:tcPr>
            <w:tcW w:w="2398" w:type="dxa"/>
          </w:tcPr>
          <w:p w14:paraId="0A6A3E11" w14:textId="77777777" w:rsidR="003B660B" w:rsidRPr="003423ED" w:rsidRDefault="003B660B" w:rsidP="00D82290">
            <w:pPr>
              <w:pStyle w:val="BodyTextItalic"/>
              <w:ind w:left="0"/>
              <w:rPr>
                <w:i w:val="0"/>
              </w:rPr>
            </w:pPr>
            <w:r w:rsidRPr="003423ED">
              <w:rPr>
                <w:i w:val="0"/>
              </w:rPr>
              <w:t>Build</w:t>
            </w:r>
          </w:p>
        </w:tc>
        <w:tc>
          <w:tcPr>
            <w:tcW w:w="6958" w:type="dxa"/>
          </w:tcPr>
          <w:p w14:paraId="28DBC3EE" w14:textId="77777777" w:rsidR="003B660B" w:rsidRPr="003423ED" w:rsidRDefault="003B660B" w:rsidP="00D82290">
            <w:pPr>
              <w:pStyle w:val="BodyTextItalic"/>
              <w:ind w:left="0"/>
              <w:rPr>
                <w:i w:val="0"/>
              </w:rPr>
            </w:pPr>
            <w:r w:rsidRPr="003423ED">
              <w:rPr>
                <w:i w:val="0"/>
              </w:rPr>
              <w:t>The development of the designed Systems and Services to create a solution (</w:t>
            </w:r>
            <w:proofErr w:type="gramStart"/>
            <w:r w:rsidRPr="003423ED">
              <w:rPr>
                <w:i w:val="0"/>
              </w:rPr>
              <w:t>e.g.</w:t>
            </w:r>
            <w:proofErr w:type="gramEnd"/>
            <w:r w:rsidRPr="003423ED">
              <w:rPr>
                <w:i w:val="0"/>
              </w:rPr>
              <w:t xml:space="preserve"> code, systems, or products) that can be tested and implemented.</w:t>
            </w:r>
          </w:p>
        </w:tc>
      </w:tr>
      <w:tr w:rsidR="003B660B" w:rsidRPr="003423ED" w14:paraId="003383A1" w14:textId="77777777" w:rsidTr="00433C7A">
        <w:tc>
          <w:tcPr>
            <w:tcW w:w="2398" w:type="dxa"/>
          </w:tcPr>
          <w:p w14:paraId="7D948482" w14:textId="77777777" w:rsidR="003B660B" w:rsidRPr="003423ED" w:rsidRDefault="003B660B" w:rsidP="00D82290">
            <w:pPr>
              <w:pStyle w:val="BodyTextItalic"/>
              <w:ind w:left="0"/>
              <w:rPr>
                <w:i w:val="0"/>
              </w:rPr>
            </w:pPr>
            <w:r w:rsidRPr="003423ED">
              <w:rPr>
                <w:i w:val="0"/>
              </w:rPr>
              <w:t>Pre-Integration Testing (PIT)</w:t>
            </w:r>
          </w:p>
        </w:tc>
        <w:tc>
          <w:tcPr>
            <w:tcW w:w="6958" w:type="dxa"/>
          </w:tcPr>
          <w:p w14:paraId="45AC5B33" w14:textId="77777777" w:rsidR="003B660B" w:rsidRPr="003423ED" w:rsidRDefault="003B660B" w:rsidP="00D82290">
            <w:pPr>
              <w:pStyle w:val="BodyTextItalic"/>
              <w:ind w:left="0"/>
              <w:rPr>
                <w:i w:val="0"/>
              </w:rPr>
            </w:pPr>
            <w:r w:rsidRPr="003423ED">
              <w:rPr>
                <w:i w:val="0"/>
              </w:rPr>
              <w:t>Each Service Provider tests its own solution to agreed standards in isolation of other Service Providers. This is assured by DCC.</w:t>
            </w:r>
          </w:p>
        </w:tc>
      </w:tr>
      <w:tr w:rsidR="003B660B" w:rsidRPr="003423ED" w14:paraId="5D59C276" w14:textId="77777777" w:rsidTr="00433C7A">
        <w:tc>
          <w:tcPr>
            <w:tcW w:w="2398" w:type="dxa"/>
          </w:tcPr>
          <w:p w14:paraId="534D71A2" w14:textId="77777777" w:rsidR="003B660B" w:rsidRPr="003423ED" w:rsidRDefault="003B660B" w:rsidP="00D82290">
            <w:pPr>
              <w:pStyle w:val="BodyTextItalic"/>
              <w:ind w:left="0"/>
              <w:rPr>
                <w:i w:val="0"/>
              </w:rPr>
            </w:pPr>
            <w:r w:rsidRPr="003423ED">
              <w:rPr>
                <w:i w:val="0"/>
              </w:rPr>
              <w:t>Systems Integration Testing (SIT)</w:t>
            </w:r>
          </w:p>
        </w:tc>
        <w:tc>
          <w:tcPr>
            <w:tcW w:w="6958" w:type="dxa"/>
          </w:tcPr>
          <w:p w14:paraId="5D0D2BE4" w14:textId="77777777" w:rsidR="003B660B" w:rsidRPr="003423ED" w:rsidRDefault="003B660B" w:rsidP="00D82290">
            <w:pPr>
              <w:pStyle w:val="BodyTextItalic"/>
              <w:ind w:left="0"/>
              <w:rPr>
                <w:i w:val="0"/>
              </w:rPr>
            </w:pPr>
            <w:r w:rsidRPr="003423ED">
              <w:rPr>
                <w:i w:val="0"/>
              </w:rPr>
              <w:t>All the Service Provider's PIT-complete solutions are brought together and tested as an integrated solution, ensuring all SP solutions align and operate as an end-to-end solution.</w:t>
            </w:r>
          </w:p>
        </w:tc>
      </w:tr>
      <w:tr w:rsidR="003B660B" w:rsidRPr="003423ED" w14:paraId="6640C946" w14:textId="77777777" w:rsidTr="00433C7A">
        <w:tc>
          <w:tcPr>
            <w:tcW w:w="2398" w:type="dxa"/>
          </w:tcPr>
          <w:p w14:paraId="578613A4" w14:textId="77777777" w:rsidR="003B660B" w:rsidRPr="003423ED" w:rsidRDefault="003B660B" w:rsidP="00D82290">
            <w:pPr>
              <w:pStyle w:val="BodyTextItalic"/>
              <w:ind w:left="0"/>
              <w:rPr>
                <w:i w:val="0"/>
              </w:rPr>
            </w:pPr>
            <w:r w:rsidRPr="003423ED">
              <w:rPr>
                <w:i w:val="0"/>
              </w:rPr>
              <w:t>User Integration Testing (UIT)</w:t>
            </w:r>
          </w:p>
        </w:tc>
        <w:tc>
          <w:tcPr>
            <w:tcW w:w="6958" w:type="dxa"/>
          </w:tcPr>
          <w:p w14:paraId="4DAC4E33" w14:textId="77777777" w:rsidR="003B660B" w:rsidRPr="003423ED" w:rsidRDefault="003B660B" w:rsidP="00D82290">
            <w:pPr>
              <w:pStyle w:val="BodyTextItalic"/>
              <w:ind w:left="0"/>
              <w:rPr>
                <w:i w:val="0"/>
              </w:rPr>
            </w:pPr>
            <w:r w:rsidRPr="003423ED">
              <w:rPr>
                <w:i w:val="0"/>
              </w:rPr>
              <w:t>Users are provided with an opportunity to run a range of pre-specified tests in relation to the relevant change.</w:t>
            </w:r>
          </w:p>
        </w:tc>
      </w:tr>
      <w:tr w:rsidR="003B660B" w:rsidRPr="003423ED" w14:paraId="04B6736E" w14:textId="77777777" w:rsidTr="00433C7A">
        <w:tc>
          <w:tcPr>
            <w:tcW w:w="2398" w:type="dxa"/>
          </w:tcPr>
          <w:p w14:paraId="5E767EF5" w14:textId="77777777" w:rsidR="003B660B" w:rsidRPr="003423ED" w:rsidRDefault="003B660B" w:rsidP="00D82290">
            <w:pPr>
              <w:pStyle w:val="BodyTextItalic"/>
              <w:ind w:left="0"/>
              <w:rPr>
                <w:i w:val="0"/>
              </w:rPr>
            </w:pPr>
            <w:r w:rsidRPr="003423ED">
              <w:rPr>
                <w:i w:val="0"/>
              </w:rPr>
              <w:t>Implementation to Live (TTO)</w:t>
            </w:r>
          </w:p>
        </w:tc>
        <w:tc>
          <w:tcPr>
            <w:tcW w:w="6958" w:type="dxa"/>
          </w:tcPr>
          <w:p w14:paraId="02F178DD" w14:textId="77777777" w:rsidR="003B660B" w:rsidRPr="003423ED" w:rsidRDefault="003B660B" w:rsidP="00D82290">
            <w:pPr>
              <w:pStyle w:val="BodyTextItalic"/>
              <w:ind w:left="0"/>
              <w:rPr>
                <w:i w:val="0"/>
              </w:rPr>
            </w:pPr>
            <w:r w:rsidRPr="003423ED">
              <w:rPr>
                <w:i w:val="0"/>
              </w:rPr>
              <w:t xml:space="preserve">The solution is implemented into production environments and made ready for use by Users as part of a live service. </w:t>
            </w:r>
          </w:p>
        </w:tc>
      </w:tr>
    </w:tbl>
    <w:p w14:paraId="508FA45E" w14:textId="2F1F0276" w:rsidR="00FF47B7" w:rsidRPr="003423ED" w:rsidRDefault="00302257" w:rsidP="00FF47B7">
      <w:pPr>
        <w:pStyle w:val="BodyTextNormal"/>
        <w:ind w:left="0"/>
      </w:pPr>
      <w:bookmarkStart w:id="63" w:name="_Toc65757951"/>
      <w:r>
        <w:rPr>
          <w:lang w:eastAsia="en-GB"/>
        </w:rPr>
        <w:t>N</w:t>
      </w:r>
      <w:r w:rsidRPr="00A531EA">
        <w:rPr>
          <w:lang w:eastAsia="en-GB"/>
        </w:rPr>
        <w:t xml:space="preserve">ote that </w:t>
      </w:r>
      <w:r>
        <w:rPr>
          <w:lang w:eastAsia="en-GB"/>
        </w:rPr>
        <w:t>any</w:t>
      </w:r>
      <w:r w:rsidRPr="00A531EA">
        <w:rPr>
          <w:lang w:eastAsia="en-GB"/>
        </w:rPr>
        <w:t xml:space="preserve"> DUIS uplift charges </w:t>
      </w:r>
      <w:r>
        <w:rPr>
          <w:lang w:eastAsia="en-GB"/>
        </w:rPr>
        <w:t xml:space="preserve">is included in this Modification as a standalone change. </w:t>
      </w:r>
      <w:r w:rsidR="006C7CB0">
        <w:rPr>
          <w:lang w:eastAsia="en-GB"/>
        </w:rPr>
        <w:t>When</w:t>
      </w:r>
      <w:r>
        <w:rPr>
          <w:lang w:eastAsia="en-GB"/>
        </w:rPr>
        <w:t xml:space="preserve"> </w:t>
      </w:r>
      <w:r w:rsidRPr="00A531EA">
        <w:rPr>
          <w:lang w:eastAsia="en-GB"/>
        </w:rPr>
        <w:t xml:space="preserve">the contents of a </w:t>
      </w:r>
      <w:r>
        <w:rPr>
          <w:lang w:eastAsia="en-GB"/>
        </w:rPr>
        <w:t xml:space="preserve">SEC </w:t>
      </w:r>
      <w:r w:rsidRPr="00A531EA">
        <w:rPr>
          <w:lang w:eastAsia="en-GB"/>
        </w:rPr>
        <w:t xml:space="preserve">release become finalised, </w:t>
      </w:r>
      <w:r>
        <w:rPr>
          <w:lang w:eastAsia="en-GB"/>
        </w:rPr>
        <w:t xml:space="preserve">and </w:t>
      </w:r>
      <w:r w:rsidRPr="00A531EA">
        <w:rPr>
          <w:lang w:eastAsia="en-GB"/>
        </w:rPr>
        <w:t xml:space="preserve">if there is more than one </w:t>
      </w:r>
      <w:r w:rsidR="006C7CB0">
        <w:rPr>
          <w:lang w:eastAsia="en-GB"/>
        </w:rPr>
        <w:t xml:space="preserve">change in the </w:t>
      </w:r>
      <w:r w:rsidRPr="00A531EA">
        <w:rPr>
          <w:lang w:eastAsia="en-GB"/>
        </w:rPr>
        <w:t xml:space="preserve">release </w:t>
      </w:r>
      <w:r w:rsidR="006C7CB0">
        <w:rPr>
          <w:lang w:eastAsia="en-GB"/>
        </w:rPr>
        <w:t>with</w:t>
      </w:r>
      <w:r w:rsidRPr="00A531EA">
        <w:rPr>
          <w:lang w:eastAsia="en-GB"/>
        </w:rPr>
        <w:t xml:space="preserve"> DUIS charges, only </w:t>
      </w:r>
      <w:r w:rsidRPr="00A531EA">
        <w:rPr>
          <w:b/>
          <w:bCs/>
          <w:lang w:eastAsia="en-GB"/>
        </w:rPr>
        <w:t>one</w:t>
      </w:r>
      <w:r w:rsidRPr="00A531EA">
        <w:rPr>
          <w:lang w:eastAsia="en-GB"/>
        </w:rPr>
        <w:t xml:space="preserve"> set of charges will be payable, since the DUIS changes required for the individual CRs will be done</w:t>
      </w:r>
      <w:r>
        <w:rPr>
          <w:lang w:eastAsia="en-GB"/>
        </w:rPr>
        <w:t xml:space="preserve"> only</w:t>
      </w:r>
      <w:r w:rsidRPr="00A531EA">
        <w:rPr>
          <w:lang w:eastAsia="en-GB"/>
        </w:rPr>
        <w:t xml:space="preserve"> </w:t>
      </w:r>
      <w:r w:rsidRPr="00A531EA">
        <w:rPr>
          <w:b/>
          <w:bCs/>
          <w:lang w:eastAsia="en-GB"/>
        </w:rPr>
        <w:t>once</w:t>
      </w:r>
      <w:r w:rsidRPr="00A531EA">
        <w:rPr>
          <w:lang w:eastAsia="en-GB"/>
        </w:rPr>
        <w:t xml:space="preserve"> for the release.</w:t>
      </w:r>
      <w:r w:rsidR="00FF47B7" w:rsidRPr="003423ED">
        <w:t xml:space="preserve"> </w:t>
      </w:r>
    </w:p>
    <w:p w14:paraId="5CBB45C7" w14:textId="59D1CB93" w:rsidR="00356F28" w:rsidRPr="00562290" w:rsidRDefault="00356F28" w:rsidP="001B36D6">
      <w:pPr>
        <w:pStyle w:val="Heading3"/>
      </w:pPr>
      <w:bookmarkStart w:id="64" w:name="_Toc96425003"/>
      <w:r w:rsidRPr="00562290">
        <w:lastRenderedPageBreak/>
        <w:t>Application Support Costs</w:t>
      </w:r>
      <w:bookmarkEnd w:id="63"/>
      <w:bookmarkEnd w:id="64"/>
    </w:p>
    <w:p w14:paraId="286056FA" w14:textId="5A5A083F" w:rsidR="00433C7A" w:rsidRPr="00562290" w:rsidRDefault="00FA14C1" w:rsidP="006C5C70">
      <w:r>
        <w:t xml:space="preserve">No additional </w:t>
      </w:r>
      <w:r w:rsidR="00433C7A" w:rsidRPr="00562290">
        <w:t xml:space="preserve">Application Support costs </w:t>
      </w:r>
      <w:r>
        <w:t>are anticipated associated with this Modification</w:t>
      </w:r>
      <w:r w:rsidR="00433C7A" w:rsidRPr="00562290">
        <w:t>.</w:t>
      </w:r>
    </w:p>
    <w:p w14:paraId="57236390" w14:textId="4D9C6E79" w:rsidR="00BF2539" w:rsidRDefault="00BF2539" w:rsidP="00BF2539">
      <w:pPr>
        <w:pStyle w:val="Heading3"/>
      </w:pPr>
      <w:bookmarkStart w:id="65" w:name="_Toc96425004"/>
      <w:r>
        <w:t>Changes to the DSP Contract</w:t>
      </w:r>
      <w:bookmarkEnd w:id="65"/>
    </w:p>
    <w:p w14:paraId="03AF6707" w14:textId="0546E549" w:rsidR="00BF2539" w:rsidRDefault="00BF2539" w:rsidP="00BF2539">
      <w:pPr>
        <w:pStyle w:val="BodyTextNormal"/>
        <w:tabs>
          <w:tab w:val="left" w:pos="6751"/>
        </w:tabs>
        <w:ind w:left="0"/>
      </w:pPr>
      <w:r>
        <w:t>The contract updates will be detailed within the CAN and will impact the following schedules:</w:t>
      </w:r>
    </w:p>
    <w:p w14:paraId="0CBCE388" w14:textId="77777777" w:rsidR="00FA14C1" w:rsidRDefault="00FA14C1" w:rsidP="00FA14C1">
      <w:pPr>
        <w:pStyle w:val="BodyTextNormal"/>
        <w:numPr>
          <w:ilvl w:val="0"/>
          <w:numId w:val="25"/>
        </w:numPr>
        <w:tabs>
          <w:tab w:val="left" w:pos="6751"/>
        </w:tabs>
      </w:pPr>
      <w:r>
        <w:t xml:space="preserve">Schedule 2.1: Updated DCC Data System </w:t>
      </w:r>
      <w:proofErr w:type="gramStart"/>
      <w:r>
        <w:t>Requirements;</w:t>
      </w:r>
      <w:proofErr w:type="gramEnd"/>
    </w:p>
    <w:p w14:paraId="45718284" w14:textId="77777777" w:rsidR="00FA14C1" w:rsidRDefault="00FA14C1" w:rsidP="00FA14C1">
      <w:pPr>
        <w:pStyle w:val="BodyTextNormal"/>
        <w:numPr>
          <w:ilvl w:val="0"/>
          <w:numId w:val="25"/>
        </w:numPr>
        <w:tabs>
          <w:tab w:val="left" w:pos="6751"/>
        </w:tabs>
      </w:pPr>
      <w:r>
        <w:t xml:space="preserve">Schedule 3: DCC Obligations will require new obligations for the DCC to achieve the deliverables under this </w:t>
      </w:r>
      <w:proofErr w:type="gramStart"/>
      <w:r>
        <w:t>CR;</w:t>
      </w:r>
      <w:proofErr w:type="gramEnd"/>
    </w:p>
    <w:p w14:paraId="2EA8DEF1" w14:textId="77777777" w:rsidR="00FA14C1" w:rsidRDefault="00FA14C1" w:rsidP="00FA14C1">
      <w:pPr>
        <w:pStyle w:val="BodyTextNormal"/>
        <w:numPr>
          <w:ilvl w:val="0"/>
          <w:numId w:val="25"/>
        </w:numPr>
        <w:tabs>
          <w:tab w:val="left" w:pos="6751"/>
        </w:tabs>
      </w:pPr>
      <w:r>
        <w:t xml:space="preserve">Schedule 4.1: Solution Design documents will need to be updated as per section </w:t>
      </w:r>
      <w:proofErr w:type="gramStart"/>
      <w:r>
        <w:t>4.1;</w:t>
      </w:r>
      <w:proofErr w:type="gramEnd"/>
    </w:p>
    <w:p w14:paraId="1F7D86FD" w14:textId="77777777" w:rsidR="00FA14C1" w:rsidRDefault="00FA14C1" w:rsidP="00FA14C1">
      <w:pPr>
        <w:pStyle w:val="BodyTextNormal"/>
        <w:numPr>
          <w:ilvl w:val="0"/>
          <w:numId w:val="25"/>
        </w:numPr>
        <w:tabs>
          <w:tab w:val="left" w:pos="6751"/>
        </w:tabs>
      </w:pPr>
      <w:r>
        <w:t xml:space="preserve">Schedule 6.1: New Milestones as proposed in section 6.2 of this </w:t>
      </w:r>
      <w:proofErr w:type="gramStart"/>
      <w:r>
        <w:t>FIA;</w:t>
      </w:r>
      <w:proofErr w:type="gramEnd"/>
    </w:p>
    <w:p w14:paraId="2DB05DAB" w14:textId="77777777" w:rsidR="00FA14C1" w:rsidRDefault="00FA14C1" w:rsidP="00FA14C1">
      <w:pPr>
        <w:pStyle w:val="BodyTextNormal"/>
        <w:numPr>
          <w:ilvl w:val="0"/>
          <w:numId w:val="25"/>
        </w:numPr>
        <w:tabs>
          <w:tab w:val="left" w:pos="6751"/>
        </w:tabs>
      </w:pPr>
      <w:r>
        <w:t>Schedule 7.1: Values against the milestones.</w:t>
      </w:r>
    </w:p>
    <w:p w14:paraId="3B0CF34C" w14:textId="4DDDE864" w:rsidR="000B57C7" w:rsidRPr="00A00682" w:rsidRDefault="00FA14C1" w:rsidP="00FA14C1">
      <w:pPr>
        <w:pStyle w:val="BodyTextNormal"/>
        <w:tabs>
          <w:tab w:val="left" w:pos="6751"/>
        </w:tabs>
        <w:ind w:left="0"/>
      </w:pPr>
      <w:r>
        <w:t>There will be no updates to SLAs as a result of this change.</w:t>
      </w:r>
    </w:p>
    <w:p w14:paraId="268A2060" w14:textId="77777777" w:rsidR="00633E43" w:rsidRPr="008501CF" w:rsidRDefault="00633E43" w:rsidP="00633E43">
      <w:pPr>
        <w:pStyle w:val="Heading1"/>
        <w:pageBreakBefore/>
        <w:numPr>
          <w:ilvl w:val="0"/>
          <w:numId w:val="0"/>
        </w:numPr>
      </w:pPr>
      <w:bookmarkStart w:id="66" w:name="_Toc1040969"/>
      <w:bookmarkStart w:id="67" w:name="_Toc1983174"/>
      <w:bookmarkStart w:id="68" w:name="_Ref6472930"/>
      <w:bookmarkStart w:id="69" w:name="_Ref7448411"/>
      <w:bookmarkStart w:id="70" w:name="_Ref7448419"/>
      <w:bookmarkStart w:id="71" w:name="_Toc28342016"/>
      <w:bookmarkStart w:id="72" w:name="_Toc96425005"/>
      <w:bookmarkEnd w:id="60"/>
      <w:bookmarkEnd w:id="61"/>
      <w:bookmarkEnd w:id="62"/>
      <w:r>
        <w:lastRenderedPageBreak/>
        <w:t xml:space="preserve">Appendix A: </w:t>
      </w:r>
      <w:r w:rsidRPr="008501CF">
        <w:t>Risks, Assumptions, Issues, and Dependencies</w:t>
      </w:r>
      <w:bookmarkEnd w:id="66"/>
      <w:bookmarkEnd w:id="67"/>
      <w:bookmarkEnd w:id="68"/>
      <w:bookmarkEnd w:id="69"/>
      <w:bookmarkEnd w:id="70"/>
      <w:bookmarkEnd w:id="71"/>
      <w:bookmarkEnd w:id="72"/>
    </w:p>
    <w:p w14:paraId="4E0F03BD" w14:textId="4FA71348" w:rsidR="005C7A46" w:rsidRDefault="005C7A46" w:rsidP="00BE5833">
      <w:pPr>
        <w:rPr>
          <w:rFonts w:cs="Arial"/>
          <w:szCs w:val="22"/>
        </w:rPr>
      </w:pPr>
      <w:r w:rsidRPr="00BE5833">
        <w:rPr>
          <w:rFonts w:cs="Arial"/>
          <w:szCs w:val="22"/>
        </w:rPr>
        <w:t xml:space="preserve">The </w:t>
      </w:r>
      <w:r w:rsidR="008874E2">
        <w:rPr>
          <w:rFonts w:cs="Arial"/>
          <w:szCs w:val="22"/>
        </w:rPr>
        <w:t>tables</w:t>
      </w:r>
      <w:r w:rsidRPr="00BE5833">
        <w:rPr>
          <w:rFonts w:cs="Arial"/>
          <w:szCs w:val="22"/>
        </w:rPr>
        <w:t xml:space="preserve"> below provide a summary of the </w:t>
      </w:r>
      <w:r w:rsidR="0001569A" w:rsidRPr="00BE5833">
        <w:rPr>
          <w:rFonts w:cs="Arial"/>
          <w:szCs w:val="22"/>
        </w:rPr>
        <w:t>R</w:t>
      </w:r>
      <w:r w:rsidRPr="00BE5833">
        <w:rPr>
          <w:rFonts w:cs="Arial"/>
          <w:szCs w:val="22"/>
        </w:rPr>
        <w:t xml:space="preserve">isks, </w:t>
      </w:r>
      <w:r w:rsidR="0001569A" w:rsidRPr="00BE5833">
        <w:rPr>
          <w:rFonts w:cs="Arial"/>
          <w:szCs w:val="22"/>
        </w:rPr>
        <w:t>A</w:t>
      </w:r>
      <w:r w:rsidRPr="00BE5833">
        <w:rPr>
          <w:rFonts w:cs="Arial"/>
          <w:szCs w:val="22"/>
        </w:rPr>
        <w:t xml:space="preserve">ssumptions, </w:t>
      </w:r>
      <w:r w:rsidR="0001569A" w:rsidRPr="00BE5833">
        <w:rPr>
          <w:rFonts w:cs="Arial"/>
          <w:szCs w:val="22"/>
        </w:rPr>
        <w:t>I</w:t>
      </w:r>
      <w:r w:rsidRPr="00BE5833">
        <w:rPr>
          <w:rFonts w:cs="Arial"/>
          <w:szCs w:val="22"/>
        </w:rPr>
        <w:t xml:space="preserve">ssues, </w:t>
      </w:r>
      <w:r w:rsidR="008874E2">
        <w:rPr>
          <w:rFonts w:cs="Arial"/>
          <w:szCs w:val="22"/>
        </w:rPr>
        <w:t xml:space="preserve">and </w:t>
      </w:r>
      <w:r w:rsidR="0001569A" w:rsidRPr="00BE5833">
        <w:rPr>
          <w:rFonts w:cs="Arial"/>
          <w:szCs w:val="22"/>
        </w:rPr>
        <w:t>D</w:t>
      </w:r>
      <w:r w:rsidRPr="00BE5833">
        <w:rPr>
          <w:rFonts w:cs="Arial"/>
          <w:szCs w:val="22"/>
        </w:rPr>
        <w:t xml:space="preserve">ependencies </w:t>
      </w:r>
      <w:r w:rsidR="0001569A" w:rsidRPr="00BE5833">
        <w:rPr>
          <w:rFonts w:cs="Arial"/>
          <w:szCs w:val="22"/>
        </w:rPr>
        <w:t xml:space="preserve">(RAID) </w:t>
      </w:r>
      <w:r w:rsidRPr="00BE5833">
        <w:rPr>
          <w:rFonts w:cs="Arial"/>
          <w:szCs w:val="22"/>
        </w:rPr>
        <w:t xml:space="preserve">observed during the production of </w:t>
      </w:r>
      <w:r w:rsidR="00A66D44" w:rsidRPr="00BE5833">
        <w:rPr>
          <w:rFonts w:cs="Arial"/>
          <w:szCs w:val="22"/>
        </w:rPr>
        <w:t>the</w:t>
      </w:r>
      <w:r w:rsidRPr="00BE5833">
        <w:rPr>
          <w:rFonts w:cs="Arial"/>
          <w:szCs w:val="22"/>
        </w:rPr>
        <w:t xml:space="preserve"> </w:t>
      </w:r>
      <w:r w:rsidR="00A66D44" w:rsidRPr="00BE5833">
        <w:rPr>
          <w:rFonts w:cs="Arial"/>
          <w:szCs w:val="22"/>
        </w:rPr>
        <w:t>Full</w:t>
      </w:r>
      <w:r w:rsidRPr="00BE5833">
        <w:rPr>
          <w:rFonts w:cs="Arial"/>
          <w:szCs w:val="22"/>
        </w:rPr>
        <w:t xml:space="preserve"> Impact Assessment. DCC requests that the Work</w:t>
      </w:r>
      <w:r w:rsidR="00712CF2" w:rsidRPr="00BE5833">
        <w:rPr>
          <w:rFonts w:cs="Arial"/>
          <w:szCs w:val="22"/>
        </w:rPr>
        <w:t>ing</w:t>
      </w:r>
      <w:r w:rsidRPr="00BE5833">
        <w:rPr>
          <w:rFonts w:cs="Arial"/>
          <w:szCs w:val="22"/>
        </w:rPr>
        <w:t xml:space="preserve"> Group consider</w:t>
      </w:r>
      <w:r w:rsidR="00F75A64" w:rsidRPr="00BE5833">
        <w:rPr>
          <w:rFonts w:cs="Arial"/>
          <w:szCs w:val="22"/>
        </w:rPr>
        <w:t>s</w:t>
      </w:r>
      <w:r w:rsidRPr="00BE5833">
        <w:rPr>
          <w:rFonts w:cs="Arial"/>
          <w:szCs w:val="22"/>
        </w:rPr>
        <w:t xml:space="preserve"> this section and consider</w:t>
      </w:r>
      <w:r w:rsidR="00F75A64" w:rsidRPr="00BE5833">
        <w:rPr>
          <w:rFonts w:cs="Arial"/>
          <w:szCs w:val="22"/>
        </w:rPr>
        <w:t>s</w:t>
      </w:r>
      <w:r w:rsidRPr="00BE5833">
        <w:rPr>
          <w:rFonts w:cs="Arial"/>
          <w:szCs w:val="22"/>
        </w:rPr>
        <w:t xml:space="preserve"> any material matters that have been identified.</w:t>
      </w:r>
      <w:r w:rsidR="00D461E5" w:rsidRPr="00BE5833">
        <w:rPr>
          <w:rFonts w:cs="Arial"/>
          <w:szCs w:val="22"/>
        </w:rPr>
        <w:t xml:space="preserve"> </w:t>
      </w:r>
      <w:r w:rsidR="0001569A" w:rsidRPr="00BE5833">
        <w:rPr>
          <w:rFonts w:cs="Arial"/>
          <w:szCs w:val="22"/>
        </w:rPr>
        <w:t>C</w:t>
      </w:r>
      <w:r w:rsidR="00D461E5" w:rsidRPr="00BE5833">
        <w:rPr>
          <w:rFonts w:cs="Arial"/>
          <w:szCs w:val="22"/>
        </w:rPr>
        <w:t>hanges may impact the proposed solution, implementation costs and/or implementation timescales</w:t>
      </w:r>
      <w:r w:rsidR="001230BA">
        <w:rPr>
          <w:rFonts w:cs="Arial"/>
          <w:szCs w:val="22"/>
        </w:rPr>
        <w:t>, but any such changes will be progressed as a Change Request</w:t>
      </w:r>
      <w:r w:rsidR="00D461E5" w:rsidRPr="00BE5833">
        <w:rPr>
          <w:rFonts w:cs="Arial"/>
          <w:szCs w:val="22"/>
        </w:rPr>
        <w:t>.</w:t>
      </w:r>
    </w:p>
    <w:p w14:paraId="70F83970" w14:textId="137A2C14" w:rsidR="001230BA" w:rsidRPr="001230BA" w:rsidRDefault="001230BA" w:rsidP="001230BA">
      <w:pPr>
        <w:pStyle w:val="Heading2"/>
        <w:numPr>
          <w:ilvl w:val="0"/>
          <w:numId w:val="0"/>
        </w:numPr>
      </w:pPr>
      <w:bookmarkStart w:id="73" w:name="_Toc96425006"/>
      <w:r w:rsidRPr="001230BA">
        <w:t>Risks</w:t>
      </w:r>
      <w:bookmarkEnd w:id="73"/>
    </w:p>
    <w:p w14:paraId="36A5D8C7" w14:textId="09D40F65" w:rsidR="001230BA" w:rsidRDefault="001230BA" w:rsidP="00BE5833">
      <w:pPr>
        <w:rPr>
          <w:rFonts w:cs="Arial"/>
          <w:szCs w:val="22"/>
        </w:rPr>
      </w:pPr>
    </w:p>
    <w:tbl>
      <w:tblPr>
        <w:tblStyle w:val="TableGrid"/>
        <w:tblW w:w="9351" w:type="dxa"/>
        <w:tblLook w:val="04A0" w:firstRow="1" w:lastRow="0" w:firstColumn="1" w:lastColumn="0" w:noHBand="0" w:noVBand="1"/>
      </w:tblPr>
      <w:tblGrid>
        <w:gridCol w:w="1555"/>
        <w:gridCol w:w="5807"/>
        <w:gridCol w:w="1989"/>
      </w:tblGrid>
      <w:tr w:rsidR="001230BA" w:rsidRPr="007352D4" w14:paraId="371B16FE" w14:textId="77777777" w:rsidTr="001230BA">
        <w:tc>
          <w:tcPr>
            <w:tcW w:w="1555" w:type="dxa"/>
          </w:tcPr>
          <w:p w14:paraId="0E1C4192" w14:textId="77777777" w:rsidR="001230BA" w:rsidRPr="007352D4" w:rsidRDefault="001230BA" w:rsidP="00792E60">
            <w:pPr>
              <w:pStyle w:val="BodyTextBold"/>
              <w:spacing w:after="120"/>
              <w:ind w:left="0"/>
              <w:jc w:val="center"/>
            </w:pPr>
            <w:r w:rsidRPr="007352D4">
              <w:t>Ref</w:t>
            </w:r>
          </w:p>
        </w:tc>
        <w:tc>
          <w:tcPr>
            <w:tcW w:w="5807" w:type="dxa"/>
          </w:tcPr>
          <w:p w14:paraId="6D0C40F3" w14:textId="77777777" w:rsidR="001230BA" w:rsidRPr="007352D4" w:rsidRDefault="001230BA" w:rsidP="00792E60">
            <w:pPr>
              <w:pStyle w:val="BodyTextBold"/>
              <w:spacing w:after="120"/>
              <w:ind w:left="0"/>
              <w:jc w:val="center"/>
            </w:pPr>
            <w:r w:rsidRPr="007352D4">
              <w:t>Description</w:t>
            </w:r>
          </w:p>
        </w:tc>
        <w:tc>
          <w:tcPr>
            <w:tcW w:w="1989" w:type="dxa"/>
          </w:tcPr>
          <w:p w14:paraId="0A248BFD" w14:textId="77777777" w:rsidR="001230BA" w:rsidRPr="007352D4" w:rsidRDefault="001230BA" w:rsidP="00792E60">
            <w:pPr>
              <w:pStyle w:val="BodyTextBold"/>
              <w:spacing w:after="120"/>
              <w:ind w:left="0"/>
              <w:jc w:val="center"/>
            </w:pPr>
            <w:r w:rsidRPr="007352D4">
              <w:t>Status/Mitigation</w:t>
            </w:r>
          </w:p>
        </w:tc>
      </w:tr>
      <w:tr w:rsidR="001230BA" w:rsidRPr="00183F2A" w14:paraId="2E85BDF5" w14:textId="77777777" w:rsidTr="001230BA">
        <w:tc>
          <w:tcPr>
            <w:tcW w:w="1555" w:type="dxa"/>
          </w:tcPr>
          <w:p w14:paraId="254DDCF3" w14:textId="76789A0D" w:rsidR="001230BA" w:rsidRPr="00A461FC" w:rsidRDefault="001230BA" w:rsidP="001230BA">
            <w:pPr>
              <w:pStyle w:val="BodyTextNormal"/>
              <w:spacing w:before="60" w:after="60"/>
              <w:ind w:left="0"/>
              <w:rPr>
                <w:rFonts w:asciiTheme="minorHAnsi" w:hAnsiTheme="minorHAnsi" w:cstheme="minorHAnsi"/>
                <w:szCs w:val="22"/>
              </w:rPr>
            </w:pPr>
            <w:r>
              <w:t>MP192-DR1</w:t>
            </w:r>
          </w:p>
        </w:tc>
        <w:tc>
          <w:tcPr>
            <w:tcW w:w="5807" w:type="dxa"/>
            <w:vAlign w:val="center"/>
          </w:tcPr>
          <w:p w14:paraId="3722257A" w14:textId="308F0FAA" w:rsidR="001230BA" w:rsidRPr="00A461FC" w:rsidRDefault="001230BA" w:rsidP="001230BA">
            <w:pPr>
              <w:pStyle w:val="BodyTextNormal"/>
              <w:spacing w:before="60" w:after="60"/>
              <w:ind w:left="0"/>
              <w:rPr>
                <w:rFonts w:asciiTheme="minorHAnsi" w:hAnsiTheme="minorHAnsi" w:cstheme="minorHAnsi"/>
                <w:szCs w:val="22"/>
              </w:rPr>
            </w:pPr>
            <w:r>
              <w:t>There is no time contingency in the high-level plan and therefore, although reasonable efforts will be made to adhere to the plan, there is a risk to the planned dates.</w:t>
            </w:r>
          </w:p>
        </w:tc>
        <w:tc>
          <w:tcPr>
            <w:tcW w:w="1989" w:type="dxa"/>
          </w:tcPr>
          <w:p w14:paraId="340492F0" w14:textId="77777777" w:rsidR="001230BA" w:rsidRPr="00A461FC" w:rsidRDefault="001230BA" w:rsidP="001230BA">
            <w:pPr>
              <w:pStyle w:val="BodyTextNormal"/>
              <w:spacing w:before="60" w:after="60"/>
              <w:ind w:left="0"/>
              <w:rPr>
                <w:rFonts w:asciiTheme="minorHAnsi" w:hAnsiTheme="minorHAnsi" w:cstheme="minorHAnsi"/>
                <w:szCs w:val="22"/>
              </w:rPr>
            </w:pPr>
            <w:r>
              <w:rPr>
                <w:rFonts w:asciiTheme="minorHAnsi" w:hAnsiTheme="minorHAnsi" w:cstheme="minorHAnsi"/>
                <w:szCs w:val="22"/>
              </w:rPr>
              <w:t>Open</w:t>
            </w:r>
          </w:p>
        </w:tc>
      </w:tr>
      <w:tr w:rsidR="001230BA" w:rsidRPr="00183F2A" w14:paraId="7755853D" w14:textId="77777777" w:rsidTr="001230BA">
        <w:tc>
          <w:tcPr>
            <w:tcW w:w="1555" w:type="dxa"/>
          </w:tcPr>
          <w:p w14:paraId="5BD51F64" w14:textId="3131BE62" w:rsidR="001230BA" w:rsidRDefault="001230BA" w:rsidP="001230BA">
            <w:pPr>
              <w:pStyle w:val="BodyTextNormal"/>
              <w:spacing w:before="60" w:after="60"/>
              <w:ind w:left="0"/>
            </w:pPr>
          </w:p>
        </w:tc>
        <w:tc>
          <w:tcPr>
            <w:tcW w:w="5807" w:type="dxa"/>
            <w:vAlign w:val="center"/>
          </w:tcPr>
          <w:p w14:paraId="1A2232CC" w14:textId="4CECBD94" w:rsidR="001230BA" w:rsidRDefault="001230BA" w:rsidP="001230BA">
            <w:pPr>
              <w:pStyle w:val="BodyTextNormal"/>
              <w:spacing w:before="60" w:after="60"/>
              <w:ind w:left="0"/>
            </w:pPr>
          </w:p>
        </w:tc>
        <w:tc>
          <w:tcPr>
            <w:tcW w:w="1989" w:type="dxa"/>
          </w:tcPr>
          <w:p w14:paraId="2D036C11" w14:textId="06B0EFD0" w:rsidR="001230BA" w:rsidRDefault="001230BA" w:rsidP="001230BA">
            <w:pPr>
              <w:pStyle w:val="BodyTextNormal"/>
              <w:spacing w:before="60" w:after="60"/>
              <w:ind w:left="0"/>
              <w:rPr>
                <w:rFonts w:asciiTheme="minorHAnsi" w:hAnsiTheme="minorHAnsi" w:cstheme="minorHAnsi"/>
                <w:szCs w:val="22"/>
              </w:rPr>
            </w:pPr>
          </w:p>
        </w:tc>
      </w:tr>
      <w:tr w:rsidR="001230BA" w:rsidRPr="00183F2A" w14:paraId="0F36F60E" w14:textId="77777777" w:rsidTr="001230BA">
        <w:tc>
          <w:tcPr>
            <w:tcW w:w="1555" w:type="dxa"/>
          </w:tcPr>
          <w:p w14:paraId="26E576CA" w14:textId="56F57A33" w:rsidR="001230BA" w:rsidRPr="001D0ED6" w:rsidRDefault="001230BA" w:rsidP="00792E60">
            <w:pPr>
              <w:pStyle w:val="BodyTextNormal"/>
              <w:spacing w:before="60" w:after="60"/>
              <w:ind w:left="0"/>
            </w:pPr>
          </w:p>
        </w:tc>
        <w:tc>
          <w:tcPr>
            <w:tcW w:w="5807" w:type="dxa"/>
          </w:tcPr>
          <w:p w14:paraId="4C0AE026" w14:textId="24B1E045" w:rsidR="001230BA" w:rsidRPr="001D0ED6" w:rsidRDefault="001230BA" w:rsidP="00792E60">
            <w:pPr>
              <w:spacing w:before="0" w:after="0"/>
            </w:pPr>
          </w:p>
        </w:tc>
        <w:tc>
          <w:tcPr>
            <w:tcW w:w="1989" w:type="dxa"/>
          </w:tcPr>
          <w:p w14:paraId="5845F78E" w14:textId="5C61882C" w:rsidR="001230BA" w:rsidRPr="001D0ED6" w:rsidRDefault="001230BA" w:rsidP="00792E60">
            <w:pPr>
              <w:pStyle w:val="BodyTextNormal"/>
              <w:spacing w:before="60" w:after="60"/>
              <w:ind w:left="0"/>
              <w:rPr>
                <w:rFonts w:asciiTheme="minorHAnsi" w:hAnsiTheme="minorHAnsi" w:cstheme="minorHAnsi"/>
                <w:szCs w:val="22"/>
              </w:rPr>
            </w:pPr>
          </w:p>
        </w:tc>
      </w:tr>
    </w:tbl>
    <w:p w14:paraId="275F4D11" w14:textId="77777777" w:rsidR="001230BA" w:rsidRPr="00BE5833" w:rsidRDefault="001230BA" w:rsidP="00BE5833">
      <w:pPr>
        <w:rPr>
          <w:rFonts w:cs="Arial"/>
          <w:szCs w:val="22"/>
        </w:rPr>
      </w:pPr>
    </w:p>
    <w:p w14:paraId="35B8000E" w14:textId="388ECD8B" w:rsidR="00750289" w:rsidRPr="00FE6E1F" w:rsidRDefault="00750289" w:rsidP="006630AB">
      <w:pPr>
        <w:pStyle w:val="Heading2"/>
        <w:numPr>
          <w:ilvl w:val="0"/>
          <w:numId w:val="0"/>
        </w:numPr>
      </w:pPr>
      <w:bookmarkStart w:id="74" w:name="_Toc464280860"/>
      <w:bookmarkStart w:id="75" w:name="_Toc96425007"/>
      <w:r w:rsidRPr="00FE6E1F">
        <w:t>Assumptions</w:t>
      </w:r>
      <w:bookmarkStart w:id="76" w:name="_Hlk25149263"/>
      <w:bookmarkEnd w:id="74"/>
      <w:bookmarkEnd w:id="75"/>
    </w:p>
    <w:p w14:paraId="6EE6DFF7" w14:textId="7E7BDC1F" w:rsidR="005C7A46" w:rsidRDefault="005C7A46" w:rsidP="00B438CC">
      <w:pPr>
        <w:pStyle w:val="BodyTextBold"/>
        <w:ind w:left="0"/>
      </w:pPr>
      <w:r w:rsidRPr="00FE6E1F">
        <w:rPr>
          <w:b w:val="0"/>
        </w:rPr>
        <w:t xml:space="preserve">These assumptions have been used in the creation of this </w:t>
      </w:r>
      <w:r w:rsidR="009A0049">
        <w:rPr>
          <w:b w:val="0"/>
        </w:rPr>
        <w:t>Full</w:t>
      </w:r>
      <w:r w:rsidRPr="00FE6E1F">
        <w:rPr>
          <w:b w:val="0"/>
        </w:rPr>
        <w:t xml:space="preserve"> Impact Assessment. Any changes to the assumptions may require DCC to undertake further assessment, prior to the contracting and implementation of this change</w:t>
      </w:r>
      <w:r w:rsidRPr="00FE6E1F">
        <w:t>.</w:t>
      </w:r>
    </w:p>
    <w:tbl>
      <w:tblPr>
        <w:tblStyle w:val="TableGrid"/>
        <w:tblW w:w="9351" w:type="dxa"/>
        <w:tblLook w:val="04A0" w:firstRow="1" w:lastRow="0" w:firstColumn="1" w:lastColumn="0" w:noHBand="0" w:noVBand="1"/>
      </w:tblPr>
      <w:tblGrid>
        <w:gridCol w:w="1555"/>
        <w:gridCol w:w="5807"/>
        <w:gridCol w:w="1989"/>
      </w:tblGrid>
      <w:tr w:rsidR="007352D4" w:rsidRPr="007352D4" w14:paraId="534C1BD5" w14:textId="77777777" w:rsidTr="001230BA">
        <w:tc>
          <w:tcPr>
            <w:tcW w:w="1555" w:type="dxa"/>
          </w:tcPr>
          <w:p w14:paraId="44BC9975" w14:textId="77777777" w:rsidR="007352D4" w:rsidRPr="007352D4" w:rsidRDefault="007352D4" w:rsidP="00DA7F30">
            <w:pPr>
              <w:pStyle w:val="BodyTextBold"/>
              <w:spacing w:after="120"/>
              <w:ind w:left="0"/>
              <w:jc w:val="center"/>
            </w:pPr>
            <w:r w:rsidRPr="007352D4">
              <w:t>Ref</w:t>
            </w:r>
          </w:p>
        </w:tc>
        <w:tc>
          <w:tcPr>
            <w:tcW w:w="5807" w:type="dxa"/>
          </w:tcPr>
          <w:p w14:paraId="12580475" w14:textId="77777777" w:rsidR="007352D4" w:rsidRPr="007352D4" w:rsidRDefault="007352D4" w:rsidP="00DA7F30">
            <w:pPr>
              <w:pStyle w:val="BodyTextBold"/>
              <w:spacing w:after="120"/>
              <w:ind w:left="0"/>
              <w:jc w:val="center"/>
            </w:pPr>
            <w:r w:rsidRPr="007352D4">
              <w:t>Description</w:t>
            </w:r>
          </w:p>
        </w:tc>
        <w:tc>
          <w:tcPr>
            <w:tcW w:w="1989" w:type="dxa"/>
          </w:tcPr>
          <w:p w14:paraId="55AFC602" w14:textId="77777777" w:rsidR="007352D4" w:rsidRPr="007352D4" w:rsidRDefault="007352D4" w:rsidP="00DA7F30">
            <w:pPr>
              <w:pStyle w:val="BodyTextBold"/>
              <w:spacing w:after="120"/>
              <w:ind w:left="0"/>
              <w:jc w:val="center"/>
            </w:pPr>
            <w:r w:rsidRPr="007352D4">
              <w:t>Status/Mitigation</w:t>
            </w:r>
          </w:p>
        </w:tc>
      </w:tr>
      <w:tr w:rsidR="00257D39" w:rsidRPr="00183F2A" w14:paraId="5F39ADC8" w14:textId="77777777" w:rsidTr="001230BA">
        <w:tc>
          <w:tcPr>
            <w:tcW w:w="1555" w:type="dxa"/>
          </w:tcPr>
          <w:p w14:paraId="0F624E26" w14:textId="59C49673" w:rsidR="00257D39" w:rsidRPr="00A461FC" w:rsidRDefault="0008040B" w:rsidP="00257D39">
            <w:pPr>
              <w:pStyle w:val="BodyTextNormal"/>
              <w:spacing w:before="60" w:after="60"/>
              <w:ind w:left="0"/>
              <w:rPr>
                <w:rFonts w:asciiTheme="minorHAnsi" w:hAnsiTheme="minorHAnsi" w:cstheme="minorHAnsi"/>
                <w:szCs w:val="22"/>
              </w:rPr>
            </w:pPr>
            <w:r>
              <w:t>MP1</w:t>
            </w:r>
            <w:r w:rsidR="001230BA">
              <w:t>92</w:t>
            </w:r>
            <w:r>
              <w:t>-A</w:t>
            </w:r>
            <w:r w:rsidR="001230BA">
              <w:t>D</w:t>
            </w:r>
            <w:r>
              <w:t>1</w:t>
            </w:r>
          </w:p>
        </w:tc>
        <w:tc>
          <w:tcPr>
            <w:tcW w:w="5807" w:type="dxa"/>
          </w:tcPr>
          <w:p w14:paraId="495CBD14" w14:textId="088AF24D" w:rsidR="00257D39" w:rsidRPr="00A461FC" w:rsidRDefault="00257D39" w:rsidP="00257D39">
            <w:pPr>
              <w:pStyle w:val="BodyTextNormal"/>
              <w:spacing w:before="60" w:after="60"/>
              <w:ind w:left="0"/>
              <w:rPr>
                <w:rFonts w:asciiTheme="minorHAnsi" w:hAnsiTheme="minorHAnsi" w:cstheme="minorHAnsi"/>
                <w:szCs w:val="22"/>
              </w:rPr>
            </w:pPr>
            <w:r>
              <w:t>SECMP01</w:t>
            </w:r>
            <w:r w:rsidR="001230BA">
              <w:t>92</w:t>
            </w:r>
            <w:r>
              <w:t xml:space="preserve"> will be included in the November 2022 SEC Release. The price breakdown, and work start-date is based on the November 2022 Release.</w:t>
            </w:r>
          </w:p>
        </w:tc>
        <w:tc>
          <w:tcPr>
            <w:tcW w:w="1989" w:type="dxa"/>
          </w:tcPr>
          <w:p w14:paraId="05CE87BA" w14:textId="08C0EDBE" w:rsidR="00257D39" w:rsidRPr="00A461FC" w:rsidRDefault="001D0ED6" w:rsidP="00257D39">
            <w:pPr>
              <w:pStyle w:val="BodyTextNormal"/>
              <w:spacing w:before="60" w:after="60"/>
              <w:ind w:left="0"/>
              <w:rPr>
                <w:rFonts w:asciiTheme="minorHAnsi" w:hAnsiTheme="minorHAnsi" w:cstheme="minorHAnsi"/>
                <w:szCs w:val="22"/>
              </w:rPr>
            </w:pPr>
            <w:r>
              <w:rPr>
                <w:rFonts w:asciiTheme="minorHAnsi" w:hAnsiTheme="minorHAnsi" w:cstheme="minorHAnsi"/>
                <w:szCs w:val="22"/>
              </w:rPr>
              <w:t>Open</w:t>
            </w:r>
          </w:p>
        </w:tc>
      </w:tr>
      <w:tr w:rsidR="00F05BE0" w:rsidRPr="00183F2A" w14:paraId="507093E8" w14:textId="77777777" w:rsidTr="001230BA">
        <w:tc>
          <w:tcPr>
            <w:tcW w:w="1555" w:type="dxa"/>
          </w:tcPr>
          <w:p w14:paraId="19A25573" w14:textId="6876EF1E" w:rsidR="00F05BE0" w:rsidRDefault="0008765A" w:rsidP="00F05BE0">
            <w:pPr>
              <w:pStyle w:val="BodyTextNormal"/>
              <w:spacing w:before="60" w:after="60"/>
              <w:ind w:left="0"/>
            </w:pPr>
            <w:r>
              <w:t>MP192-AS2</w:t>
            </w:r>
          </w:p>
        </w:tc>
        <w:tc>
          <w:tcPr>
            <w:tcW w:w="5807" w:type="dxa"/>
          </w:tcPr>
          <w:p w14:paraId="03B4CB76" w14:textId="4E06D0EB" w:rsidR="00F05BE0" w:rsidRDefault="0008765A" w:rsidP="0008765A">
            <w:pPr>
              <w:pStyle w:val="BodyTextNormal"/>
              <w:spacing w:before="60" w:after="60"/>
              <w:ind w:left="0"/>
            </w:pPr>
            <w:r>
              <w:t>No additional validation against the corresponding SRV 5.1 in the Secure IP5B system is expected to check the frequencies align</w:t>
            </w:r>
          </w:p>
        </w:tc>
        <w:tc>
          <w:tcPr>
            <w:tcW w:w="1989" w:type="dxa"/>
          </w:tcPr>
          <w:p w14:paraId="49EE2790" w14:textId="2ED59189" w:rsidR="00F05BE0" w:rsidRDefault="0008765A" w:rsidP="00F05BE0">
            <w:pPr>
              <w:pStyle w:val="BodyTextNormal"/>
              <w:spacing w:before="60" w:after="60"/>
              <w:ind w:left="0"/>
              <w:rPr>
                <w:rFonts w:asciiTheme="minorHAnsi" w:hAnsiTheme="minorHAnsi" w:cstheme="minorHAnsi"/>
                <w:szCs w:val="22"/>
              </w:rPr>
            </w:pPr>
            <w:r>
              <w:rPr>
                <w:rFonts w:asciiTheme="minorHAnsi" w:hAnsiTheme="minorHAnsi" w:cstheme="minorHAnsi"/>
                <w:szCs w:val="22"/>
              </w:rPr>
              <w:t>Accepted</w:t>
            </w:r>
          </w:p>
        </w:tc>
      </w:tr>
      <w:tr w:rsidR="00F05BE0" w:rsidRPr="00183F2A" w14:paraId="2CC1B407" w14:textId="77777777" w:rsidTr="001230BA">
        <w:tc>
          <w:tcPr>
            <w:tcW w:w="1555" w:type="dxa"/>
          </w:tcPr>
          <w:p w14:paraId="50FFD30A" w14:textId="2D3D414C" w:rsidR="00F05BE0" w:rsidRPr="001D0ED6" w:rsidRDefault="0008765A" w:rsidP="00F05BE0">
            <w:pPr>
              <w:pStyle w:val="BodyTextNormal"/>
              <w:spacing w:before="60" w:after="60"/>
              <w:ind w:left="0"/>
            </w:pPr>
            <w:r>
              <w:t>MP192-AS3</w:t>
            </w:r>
          </w:p>
        </w:tc>
        <w:tc>
          <w:tcPr>
            <w:tcW w:w="5807" w:type="dxa"/>
          </w:tcPr>
          <w:p w14:paraId="01501023" w14:textId="7385FE7B" w:rsidR="00F05BE0" w:rsidRPr="001D0ED6" w:rsidRDefault="0008765A" w:rsidP="00F05BE0">
            <w:pPr>
              <w:spacing w:before="0" w:after="0"/>
            </w:pPr>
            <w:r>
              <w:t xml:space="preserve">There is no requirement to increase capacity </w:t>
            </w:r>
            <w:r w:rsidR="006814C8">
              <w:t>in</w:t>
            </w:r>
            <w:r>
              <w:t xml:space="preserve"> the Service Provider systems, beyond database storage.</w:t>
            </w:r>
          </w:p>
        </w:tc>
        <w:tc>
          <w:tcPr>
            <w:tcW w:w="1989" w:type="dxa"/>
          </w:tcPr>
          <w:p w14:paraId="7787B899" w14:textId="2C720F91" w:rsidR="00F05BE0" w:rsidRPr="001D0ED6" w:rsidRDefault="00F05BE0" w:rsidP="00F05BE0">
            <w:pPr>
              <w:pStyle w:val="BodyTextNormal"/>
              <w:spacing w:before="60" w:after="60"/>
              <w:ind w:left="0"/>
              <w:rPr>
                <w:rFonts w:asciiTheme="minorHAnsi" w:hAnsiTheme="minorHAnsi" w:cstheme="minorHAnsi"/>
                <w:szCs w:val="22"/>
              </w:rPr>
            </w:pPr>
          </w:p>
        </w:tc>
      </w:tr>
    </w:tbl>
    <w:p w14:paraId="74552739" w14:textId="77777777" w:rsidR="00A34A62" w:rsidRDefault="00AC32F4" w:rsidP="006630AB">
      <w:pPr>
        <w:pStyle w:val="Heading2"/>
        <w:numPr>
          <w:ilvl w:val="0"/>
          <w:numId w:val="0"/>
        </w:numPr>
      </w:pPr>
      <w:bookmarkStart w:id="77" w:name="_Toc464280861"/>
      <w:bookmarkStart w:id="78" w:name="_Toc96425008"/>
      <w:r w:rsidRPr="00FE6E1F">
        <w:t>Issues</w:t>
      </w:r>
      <w:bookmarkEnd w:id="77"/>
      <w:bookmarkEnd w:id="78"/>
    </w:p>
    <w:p w14:paraId="384D35DB" w14:textId="0517DF24" w:rsidR="0071178E" w:rsidRPr="0071178E" w:rsidRDefault="0071178E" w:rsidP="0071178E">
      <w:pPr>
        <w:pStyle w:val="BodyTextNormal"/>
        <w:ind w:left="0"/>
      </w:pPr>
      <w:r>
        <w:t>None at this time.</w:t>
      </w:r>
    </w:p>
    <w:p w14:paraId="3ABB36B9" w14:textId="768D7069" w:rsidR="00C45E5A" w:rsidRDefault="002B2D75" w:rsidP="006630AB">
      <w:pPr>
        <w:pStyle w:val="Heading2"/>
        <w:numPr>
          <w:ilvl w:val="0"/>
          <w:numId w:val="0"/>
        </w:numPr>
      </w:pPr>
      <w:bookmarkStart w:id="79" w:name="_Toc464280862"/>
      <w:bookmarkStart w:id="80" w:name="_Toc96425009"/>
      <w:r w:rsidRPr="00FE6E1F">
        <w:t>Dependencies</w:t>
      </w:r>
      <w:bookmarkEnd w:id="79"/>
      <w:bookmarkEnd w:id="80"/>
    </w:p>
    <w:p w14:paraId="47F61240" w14:textId="1C8A68FA" w:rsidR="001C49C5" w:rsidRDefault="001C49C5" w:rsidP="001C49C5">
      <w:pPr>
        <w:pStyle w:val="BodyTextNormal"/>
        <w:ind w:left="0"/>
      </w:pPr>
      <w:r>
        <w:t>None at this time.</w:t>
      </w:r>
    </w:p>
    <w:tbl>
      <w:tblPr>
        <w:tblStyle w:val="TableGrid"/>
        <w:tblW w:w="9351" w:type="dxa"/>
        <w:tblLook w:val="04A0" w:firstRow="1" w:lastRow="0" w:firstColumn="1" w:lastColumn="0" w:noHBand="0" w:noVBand="1"/>
      </w:tblPr>
      <w:tblGrid>
        <w:gridCol w:w="1555"/>
        <w:gridCol w:w="5807"/>
        <w:gridCol w:w="1989"/>
      </w:tblGrid>
      <w:tr w:rsidR="00A52B20" w:rsidRPr="007352D4" w14:paraId="3FDDF80A" w14:textId="77777777" w:rsidTr="00792E60">
        <w:tc>
          <w:tcPr>
            <w:tcW w:w="1555" w:type="dxa"/>
          </w:tcPr>
          <w:p w14:paraId="1E9F382C" w14:textId="77777777" w:rsidR="00A52B20" w:rsidRPr="007352D4" w:rsidRDefault="00A52B20" w:rsidP="00792E60">
            <w:pPr>
              <w:pStyle w:val="BodyTextBold"/>
              <w:spacing w:after="120"/>
              <w:ind w:left="0"/>
              <w:jc w:val="center"/>
            </w:pPr>
            <w:r w:rsidRPr="007352D4">
              <w:t>Ref</w:t>
            </w:r>
          </w:p>
        </w:tc>
        <w:tc>
          <w:tcPr>
            <w:tcW w:w="5807" w:type="dxa"/>
          </w:tcPr>
          <w:p w14:paraId="5D3AA688" w14:textId="77777777" w:rsidR="00A52B20" w:rsidRPr="007352D4" w:rsidRDefault="00A52B20" w:rsidP="00792E60">
            <w:pPr>
              <w:pStyle w:val="BodyTextBold"/>
              <w:spacing w:after="120"/>
              <w:ind w:left="0"/>
              <w:jc w:val="center"/>
            </w:pPr>
            <w:r w:rsidRPr="007352D4">
              <w:t>Description</w:t>
            </w:r>
          </w:p>
        </w:tc>
        <w:tc>
          <w:tcPr>
            <w:tcW w:w="1989" w:type="dxa"/>
          </w:tcPr>
          <w:p w14:paraId="2E13923D" w14:textId="77777777" w:rsidR="00A52B20" w:rsidRPr="007352D4" w:rsidRDefault="00A52B20" w:rsidP="00792E60">
            <w:pPr>
              <w:pStyle w:val="BodyTextBold"/>
              <w:spacing w:after="120"/>
              <w:ind w:left="0"/>
              <w:jc w:val="center"/>
            </w:pPr>
            <w:r w:rsidRPr="007352D4">
              <w:t>Status/Mitigation</w:t>
            </w:r>
          </w:p>
        </w:tc>
      </w:tr>
      <w:tr w:rsidR="00A52B20" w:rsidRPr="00A461FC" w14:paraId="15FDA51B" w14:textId="77777777" w:rsidTr="00792E60">
        <w:tc>
          <w:tcPr>
            <w:tcW w:w="1555" w:type="dxa"/>
          </w:tcPr>
          <w:p w14:paraId="41817538" w14:textId="0E7E87F1" w:rsidR="00A52B20" w:rsidRPr="00A461FC" w:rsidRDefault="00A52B20" w:rsidP="00792E60">
            <w:pPr>
              <w:pStyle w:val="BodyTextNormal"/>
              <w:spacing w:before="60" w:after="60"/>
              <w:ind w:left="0"/>
              <w:rPr>
                <w:rFonts w:asciiTheme="minorHAnsi" w:hAnsiTheme="minorHAnsi" w:cstheme="minorHAnsi"/>
                <w:szCs w:val="22"/>
              </w:rPr>
            </w:pPr>
            <w:r>
              <w:t>MP192-DC1</w:t>
            </w:r>
          </w:p>
        </w:tc>
        <w:tc>
          <w:tcPr>
            <w:tcW w:w="5807" w:type="dxa"/>
          </w:tcPr>
          <w:p w14:paraId="1E7ABA2A" w14:textId="1F8FDFF3" w:rsidR="00A52B20" w:rsidRPr="00A52B20" w:rsidRDefault="00A52B20" w:rsidP="00792E60">
            <w:pPr>
              <w:pStyle w:val="BodyTextNormal"/>
              <w:spacing w:before="60" w:after="60"/>
              <w:ind w:left="0"/>
            </w:pPr>
            <w:r>
              <w:t xml:space="preserve">RTDS and </w:t>
            </w:r>
            <w:proofErr w:type="spellStart"/>
            <w:r>
              <w:t>SMITEn</w:t>
            </w:r>
            <w:proofErr w:type="spellEnd"/>
            <w:r>
              <w:t xml:space="preserve">-Lite depends on an updated version of Parse and </w:t>
            </w:r>
            <w:proofErr w:type="gramStart"/>
            <w:r>
              <w:t>correlate .GFI</w:t>
            </w:r>
            <w:proofErr w:type="gramEnd"/>
            <w:r>
              <w:t xml:space="preserve"> depends on an updated </w:t>
            </w:r>
            <w:r>
              <w:lastRenderedPageBreak/>
              <w:t xml:space="preserve">version of </w:t>
            </w:r>
            <w:proofErr w:type="spellStart"/>
            <w:r>
              <w:t>SMITEn</w:t>
            </w:r>
            <w:proofErr w:type="spellEnd"/>
            <w:r>
              <w:t>-Lite. DCC Boxed depends on an updated P&amp;C.</w:t>
            </w:r>
          </w:p>
        </w:tc>
        <w:tc>
          <w:tcPr>
            <w:tcW w:w="1989" w:type="dxa"/>
          </w:tcPr>
          <w:p w14:paraId="6544A869" w14:textId="77777777" w:rsidR="00A52B20" w:rsidRPr="00A461FC" w:rsidRDefault="00A52B20" w:rsidP="00792E60">
            <w:pPr>
              <w:pStyle w:val="BodyTextNormal"/>
              <w:spacing w:before="60" w:after="60"/>
              <w:ind w:left="0"/>
              <w:rPr>
                <w:rFonts w:asciiTheme="minorHAnsi" w:hAnsiTheme="minorHAnsi" w:cstheme="minorHAnsi"/>
                <w:szCs w:val="22"/>
              </w:rPr>
            </w:pPr>
            <w:r>
              <w:rPr>
                <w:rFonts w:asciiTheme="minorHAnsi" w:hAnsiTheme="minorHAnsi" w:cstheme="minorHAnsi"/>
                <w:szCs w:val="22"/>
              </w:rPr>
              <w:lastRenderedPageBreak/>
              <w:t>Open</w:t>
            </w:r>
          </w:p>
        </w:tc>
      </w:tr>
      <w:tr w:rsidR="00A52B20" w14:paraId="7222997C" w14:textId="77777777" w:rsidTr="00792E60">
        <w:tc>
          <w:tcPr>
            <w:tcW w:w="1555" w:type="dxa"/>
          </w:tcPr>
          <w:p w14:paraId="3EB3B1EF" w14:textId="77777777" w:rsidR="00A52B20" w:rsidRDefault="00A52B20" w:rsidP="00792E60">
            <w:pPr>
              <w:pStyle w:val="BodyTextNormal"/>
              <w:spacing w:before="60" w:after="60"/>
              <w:ind w:left="0"/>
            </w:pPr>
          </w:p>
        </w:tc>
        <w:tc>
          <w:tcPr>
            <w:tcW w:w="5807" w:type="dxa"/>
          </w:tcPr>
          <w:p w14:paraId="0EBDEF59" w14:textId="77777777" w:rsidR="00A52B20" w:rsidRDefault="00A52B20" w:rsidP="00792E60">
            <w:pPr>
              <w:pStyle w:val="BodyTextNormal"/>
              <w:spacing w:before="60" w:after="60"/>
              <w:ind w:left="0"/>
            </w:pPr>
          </w:p>
        </w:tc>
        <w:tc>
          <w:tcPr>
            <w:tcW w:w="1989" w:type="dxa"/>
          </w:tcPr>
          <w:p w14:paraId="2793F4C9" w14:textId="77777777" w:rsidR="00A52B20" w:rsidRDefault="00A52B20" w:rsidP="00792E60">
            <w:pPr>
              <w:pStyle w:val="BodyTextNormal"/>
              <w:spacing w:before="60" w:after="60"/>
              <w:ind w:left="0"/>
              <w:rPr>
                <w:rFonts w:asciiTheme="minorHAnsi" w:hAnsiTheme="minorHAnsi" w:cstheme="minorHAnsi"/>
                <w:szCs w:val="22"/>
              </w:rPr>
            </w:pPr>
          </w:p>
        </w:tc>
      </w:tr>
    </w:tbl>
    <w:p w14:paraId="04E9F66C" w14:textId="77777777" w:rsidR="00A52B20" w:rsidRPr="0071178E" w:rsidRDefault="00A52B20" w:rsidP="001C49C5">
      <w:pPr>
        <w:pStyle w:val="BodyTextNormal"/>
        <w:ind w:left="0"/>
      </w:pPr>
    </w:p>
    <w:bookmarkEnd w:id="76"/>
    <w:p w14:paraId="57C3CD27" w14:textId="2FECE6D1" w:rsidR="00917079" w:rsidRPr="008501CF" w:rsidRDefault="00C914AA" w:rsidP="00872078">
      <w:pPr>
        <w:pStyle w:val="Heading1"/>
        <w:numPr>
          <w:ilvl w:val="0"/>
          <w:numId w:val="0"/>
        </w:numPr>
        <w:rPr>
          <w:b w:val="0"/>
          <w:bCs w:val="0"/>
        </w:rPr>
      </w:pPr>
      <w:r>
        <w:br w:type="page"/>
      </w:r>
      <w:bookmarkStart w:id="81" w:name="_Toc532221511"/>
      <w:bookmarkStart w:id="82" w:name="_Toc28342021"/>
      <w:bookmarkStart w:id="83" w:name="_Toc96425010"/>
      <w:r w:rsidR="00917079" w:rsidRPr="008501CF">
        <w:rPr>
          <w:b w:val="0"/>
          <w:bCs w:val="0"/>
        </w:rPr>
        <w:lastRenderedPageBreak/>
        <w:t>Appendix</w:t>
      </w:r>
      <w:r w:rsidR="00917079">
        <w:rPr>
          <w:b w:val="0"/>
          <w:bCs w:val="0"/>
        </w:rPr>
        <w:t xml:space="preserve"> </w:t>
      </w:r>
      <w:r w:rsidR="00872078">
        <w:rPr>
          <w:b w:val="0"/>
          <w:bCs w:val="0"/>
        </w:rPr>
        <w:t>B</w:t>
      </w:r>
      <w:r w:rsidR="00917079" w:rsidRPr="008501CF">
        <w:rPr>
          <w:b w:val="0"/>
          <w:bCs w:val="0"/>
        </w:rPr>
        <w:t>: Glossary</w:t>
      </w:r>
      <w:bookmarkEnd w:id="81"/>
      <w:bookmarkEnd w:id="82"/>
      <w:bookmarkEnd w:id="83"/>
    </w:p>
    <w:p w14:paraId="0DA22FF5" w14:textId="119B0D87" w:rsidR="00917079" w:rsidRDefault="00917079" w:rsidP="00917079">
      <w:r w:rsidRPr="008501CF">
        <w:t>The table below provides definitions of the terms used in this document.</w:t>
      </w:r>
    </w:p>
    <w:tbl>
      <w:tblPr>
        <w:tblW w:w="0" w:type="auto"/>
        <w:tblLook w:val="04A0" w:firstRow="1" w:lastRow="0" w:firstColumn="1" w:lastColumn="0" w:noHBand="0" w:noVBand="1"/>
      </w:tblPr>
      <w:tblGrid>
        <w:gridCol w:w="1843"/>
        <w:gridCol w:w="6521"/>
      </w:tblGrid>
      <w:tr w:rsidR="005B4CF6" w:rsidRPr="008501CF" w14:paraId="33CCEAC4" w14:textId="77777777" w:rsidTr="00830883">
        <w:tc>
          <w:tcPr>
            <w:tcW w:w="1843" w:type="dxa"/>
          </w:tcPr>
          <w:p w14:paraId="3A44873A" w14:textId="77777777" w:rsidR="005B4CF6" w:rsidRPr="008501CF" w:rsidRDefault="005B4CF6" w:rsidP="00830883">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Acronym</w:t>
            </w:r>
          </w:p>
        </w:tc>
        <w:tc>
          <w:tcPr>
            <w:tcW w:w="6521" w:type="dxa"/>
          </w:tcPr>
          <w:p w14:paraId="72048E1D" w14:textId="77777777" w:rsidR="005B4CF6" w:rsidRPr="008501CF" w:rsidRDefault="005B4CF6" w:rsidP="00830883">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5B4CF6" w:rsidRPr="008501CF" w14:paraId="4338C654" w14:textId="77777777" w:rsidTr="00830883">
        <w:tc>
          <w:tcPr>
            <w:tcW w:w="1843" w:type="dxa"/>
          </w:tcPr>
          <w:p w14:paraId="57574156"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6521" w:type="dxa"/>
          </w:tcPr>
          <w:p w14:paraId="49725BCE"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DCC Change Request</w:t>
            </w:r>
          </w:p>
        </w:tc>
      </w:tr>
      <w:tr w:rsidR="005B4CF6" w:rsidRPr="008501CF" w14:paraId="7681A667" w14:textId="77777777" w:rsidTr="00830883">
        <w:tc>
          <w:tcPr>
            <w:tcW w:w="1843" w:type="dxa"/>
          </w:tcPr>
          <w:p w14:paraId="741D4BD8"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6521" w:type="dxa"/>
          </w:tcPr>
          <w:p w14:paraId="22F39AAD"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5B4CF6" w:rsidRPr="008501CF" w14:paraId="5358A54E" w14:textId="77777777" w:rsidTr="00830883">
        <w:tc>
          <w:tcPr>
            <w:tcW w:w="1843" w:type="dxa"/>
          </w:tcPr>
          <w:p w14:paraId="66D9A92A"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6521" w:type="dxa"/>
          </w:tcPr>
          <w:p w14:paraId="473B91E4"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B125B4" w:rsidRPr="008501CF" w14:paraId="40817C3F" w14:textId="77777777" w:rsidTr="00830883">
        <w:tc>
          <w:tcPr>
            <w:tcW w:w="1843" w:type="dxa"/>
          </w:tcPr>
          <w:p w14:paraId="3D47E169" w14:textId="2B44DB27" w:rsidR="00B125B4" w:rsidRPr="008501CF" w:rsidRDefault="00B125B4"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DUIS</w:t>
            </w:r>
          </w:p>
        </w:tc>
        <w:tc>
          <w:tcPr>
            <w:tcW w:w="6521" w:type="dxa"/>
          </w:tcPr>
          <w:p w14:paraId="099F54B6" w14:textId="692E5B7B" w:rsidR="00B125B4" w:rsidRPr="008501CF" w:rsidRDefault="001230BA" w:rsidP="00830883">
            <w:pPr>
              <w:widowControl w:val="0"/>
              <w:suppressLineNumbers/>
              <w:suppressAutoHyphens/>
              <w:spacing w:before="60" w:after="40"/>
              <w:ind w:left="113" w:right="113"/>
              <w:jc w:val="both"/>
              <w:rPr>
                <w:rFonts w:eastAsia="HG Mincho Light J"/>
                <w:color w:val="000000"/>
                <w:sz w:val="20"/>
                <w:szCs w:val="20"/>
              </w:rPr>
            </w:pPr>
            <w:r w:rsidRPr="001230BA">
              <w:rPr>
                <w:rFonts w:eastAsia="HG Mincho Light J"/>
                <w:color w:val="000000"/>
                <w:sz w:val="20"/>
                <w:szCs w:val="20"/>
              </w:rPr>
              <w:t>DCC User Interface Specification</w:t>
            </w:r>
          </w:p>
        </w:tc>
      </w:tr>
      <w:tr w:rsidR="005B4CF6" w:rsidRPr="008501CF" w14:paraId="15779A7D" w14:textId="77777777" w:rsidTr="00830883">
        <w:tc>
          <w:tcPr>
            <w:tcW w:w="1843" w:type="dxa"/>
          </w:tcPr>
          <w:p w14:paraId="0ACA7423"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6521" w:type="dxa"/>
          </w:tcPr>
          <w:p w14:paraId="13D60B2E"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1230BA" w:rsidRPr="008501CF" w14:paraId="7C82B4A8" w14:textId="77777777" w:rsidTr="00830883">
        <w:tc>
          <w:tcPr>
            <w:tcW w:w="1843" w:type="dxa"/>
          </w:tcPr>
          <w:p w14:paraId="1D6879D0" w14:textId="2CFDC0F6" w:rsidR="001230BA" w:rsidRPr="008501CF" w:rsidRDefault="001230BA"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F5</w:t>
            </w:r>
          </w:p>
        </w:tc>
        <w:tc>
          <w:tcPr>
            <w:tcW w:w="6521" w:type="dxa"/>
          </w:tcPr>
          <w:p w14:paraId="4C15D46A" w14:textId="3B3B845F" w:rsidR="001230BA" w:rsidRPr="008501CF" w:rsidRDefault="001230BA"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DSP d</w:t>
            </w:r>
            <w:r w:rsidRPr="001230BA">
              <w:rPr>
                <w:rFonts w:eastAsia="HG Mincho Light J"/>
                <w:color w:val="000000"/>
                <w:sz w:val="20"/>
                <w:szCs w:val="20"/>
              </w:rPr>
              <w:t xml:space="preserve">evice </w:t>
            </w:r>
            <w:r>
              <w:rPr>
                <w:rFonts w:eastAsia="HG Mincho Light J"/>
                <w:color w:val="000000"/>
                <w:sz w:val="20"/>
                <w:szCs w:val="20"/>
              </w:rPr>
              <w:t>f</w:t>
            </w:r>
            <w:r w:rsidRPr="001230BA">
              <w:rPr>
                <w:rFonts w:eastAsia="HG Mincho Light J"/>
                <w:color w:val="000000"/>
                <w:sz w:val="20"/>
                <w:szCs w:val="20"/>
              </w:rPr>
              <w:t>or functions such as load balancing of network traffic</w:t>
            </w:r>
          </w:p>
        </w:tc>
      </w:tr>
      <w:tr w:rsidR="005B4CF6" w:rsidRPr="008501CF" w14:paraId="62D8D2BA" w14:textId="77777777" w:rsidTr="00830883">
        <w:tc>
          <w:tcPr>
            <w:tcW w:w="1843" w:type="dxa"/>
          </w:tcPr>
          <w:p w14:paraId="6670111E"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6521" w:type="dxa"/>
          </w:tcPr>
          <w:p w14:paraId="744DAC53"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5B4CF6" w:rsidRPr="008501CF" w14:paraId="566535EC" w14:textId="77777777" w:rsidTr="00830883">
        <w:tc>
          <w:tcPr>
            <w:tcW w:w="1843" w:type="dxa"/>
          </w:tcPr>
          <w:p w14:paraId="33191D09"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6521" w:type="dxa"/>
          </w:tcPr>
          <w:p w14:paraId="657BB896"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5B4CF6" w:rsidRPr="008501CF" w14:paraId="3D009B37" w14:textId="77777777" w:rsidTr="00830883">
        <w:tc>
          <w:tcPr>
            <w:tcW w:w="1843" w:type="dxa"/>
          </w:tcPr>
          <w:p w14:paraId="03D27A00"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ROM</w:t>
            </w:r>
          </w:p>
        </w:tc>
        <w:tc>
          <w:tcPr>
            <w:tcW w:w="6521" w:type="dxa"/>
          </w:tcPr>
          <w:p w14:paraId="3C9F0E9E"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Rough Order of Magnitude (cost)</w:t>
            </w:r>
          </w:p>
        </w:tc>
      </w:tr>
      <w:tr w:rsidR="005B4CF6" w:rsidRPr="008501CF" w14:paraId="1E428052" w14:textId="77777777" w:rsidTr="00830883">
        <w:tc>
          <w:tcPr>
            <w:tcW w:w="1843" w:type="dxa"/>
          </w:tcPr>
          <w:p w14:paraId="5B4F6253"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RSA</w:t>
            </w:r>
          </w:p>
        </w:tc>
        <w:tc>
          <w:tcPr>
            <w:tcW w:w="6521" w:type="dxa"/>
          </w:tcPr>
          <w:p w14:paraId="0F7BDFB9"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5B4CF6">
              <w:rPr>
                <w:rFonts w:eastAsia="HG Mincho Light J"/>
                <w:color w:val="000000"/>
                <w:sz w:val="20"/>
                <w:szCs w:val="20"/>
              </w:rPr>
              <w:t>Registered Supplier Agent</w:t>
            </w:r>
          </w:p>
        </w:tc>
      </w:tr>
      <w:tr w:rsidR="005B4CF6" w:rsidRPr="008501CF" w14:paraId="7224AF1B" w14:textId="77777777" w:rsidTr="00830883">
        <w:tc>
          <w:tcPr>
            <w:tcW w:w="1843" w:type="dxa"/>
          </w:tcPr>
          <w:p w14:paraId="78418188"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SAT</w:t>
            </w:r>
          </w:p>
        </w:tc>
        <w:tc>
          <w:tcPr>
            <w:tcW w:w="6521" w:type="dxa"/>
          </w:tcPr>
          <w:p w14:paraId="04134402"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Audit Trail</w:t>
            </w:r>
          </w:p>
        </w:tc>
      </w:tr>
      <w:tr w:rsidR="005B4CF6" w:rsidRPr="008501CF" w14:paraId="5449D291" w14:textId="77777777" w:rsidTr="00830883">
        <w:tc>
          <w:tcPr>
            <w:tcW w:w="1843" w:type="dxa"/>
          </w:tcPr>
          <w:p w14:paraId="045E895C"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6521" w:type="dxa"/>
          </w:tcPr>
          <w:p w14:paraId="39C84D4A"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5B4CF6" w:rsidRPr="008501CF" w14:paraId="0E958590" w14:textId="77777777" w:rsidTr="00830883">
        <w:tc>
          <w:tcPr>
            <w:tcW w:w="1843" w:type="dxa"/>
          </w:tcPr>
          <w:p w14:paraId="2F1FF7D8"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6521" w:type="dxa"/>
          </w:tcPr>
          <w:p w14:paraId="7873D3E9"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48468B">
              <w:rPr>
                <w:rFonts w:eastAsia="HG Mincho Light J"/>
                <w:color w:val="000000"/>
                <w:sz w:val="20"/>
                <w:szCs w:val="20"/>
              </w:rPr>
              <w:t>Smart Energy Code Administrator and Secretariat</w:t>
            </w:r>
          </w:p>
        </w:tc>
      </w:tr>
      <w:tr w:rsidR="001230BA" w:rsidRPr="008501CF" w14:paraId="24A7E8E1" w14:textId="77777777" w:rsidTr="00830883">
        <w:tc>
          <w:tcPr>
            <w:tcW w:w="1843" w:type="dxa"/>
          </w:tcPr>
          <w:p w14:paraId="566E8CEF" w14:textId="364FC6E0" w:rsidR="001230BA" w:rsidRDefault="001230BA"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SI</w:t>
            </w:r>
          </w:p>
        </w:tc>
        <w:tc>
          <w:tcPr>
            <w:tcW w:w="6521" w:type="dxa"/>
          </w:tcPr>
          <w:p w14:paraId="6A219040" w14:textId="45E1204A" w:rsidR="001230BA" w:rsidRPr="0048468B" w:rsidRDefault="001230BA"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Systems Integrator</w:t>
            </w:r>
          </w:p>
        </w:tc>
      </w:tr>
      <w:tr w:rsidR="005B4CF6" w:rsidRPr="008501CF" w14:paraId="2C48A57A" w14:textId="77777777" w:rsidTr="00830883">
        <w:tc>
          <w:tcPr>
            <w:tcW w:w="1843" w:type="dxa"/>
          </w:tcPr>
          <w:p w14:paraId="193198CA"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6521" w:type="dxa"/>
          </w:tcPr>
          <w:p w14:paraId="1EBF4F0F"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Systems Integration Testing</w:t>
            </w:r>
          </w:p>
        </w:tc>
      </w:tr>
      <w:tr w:rsidR="005B4CF6" w:rsidRPr="008501CF" w14:paraId="3FC6C016" w14:textId="77777777" w:rsidTr="00830883">
        <w:tc>
          <w:tcPr>
            <w:tcW w:w="1843" w:type="dxa"/>
          </w:tcPr>
          <w:p w14:paraId="7A01078B"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w:t>
            </w:r>
          </w:p>
        </w:tc>
        <w:tc>
          <w:tcPr>
            <w:tcW w:w="6521" w:type="dxa"/>
          </w:tcPr>
          <w:p w14:paraId="148B519D" w14:textId="77777777" w:rsidR="005B4CF6" w:rsidRPr="008501CF" w:rsidRDefault="005B4CF6" w:rsidP="00830883">
            <w:pPr>
              <w:widowControl w:val="0"/>
              <w:suppressLineNumbers/>
              <w:suppressAutoHyphens/>
              <w:spacing w:before="60" w:after="40"/>
              <w:ind w:left="113" w:right="113"/>
              <w:rPr>
                <w:rFonts w:eastAsia="HG Mincho Light J"/>
                <w:color w:val="000000"/>
                <w:sz w:val="20"/>
                <w:szCs w:val="20"/>
              </w:rPr>
            </w:pPr>
            <w:r w:rsidRPr="00531FA2">
              <w:rPr>
                <w:rFonts w:eastAsia="HG Mincho Light J"/>
                <w:color w:val="000000"/>
                <w:sz w:val="20"/>
                <w:szCs w:val="20"/>
              </w:rPr>
              <w:t>Smart Metering Equipment Technical Specification</w:t>
            </w:r>
          </w:p>
        </w:tc>
      </w:tr>
      <w:tr w:rsidR="005B4CF6" w:rsidRPr="008501CF" w14:paraId="36AC9BAB" w14:textId="77777777" w:rsidTr="00830883">
        <w:tc>
          <w:tcPr>
            <w:tcW w:w="1843" w:type="dxa"/>
          </w:tcPr>
          <w:p w14:paraId="46C3F3D8"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SRV</w:t>
            </w:r>
          </w:p>
        </w:tc>
        <w:tc>
          <w:tcPr>
            <w:tcW w:w="6521" w:type="dxa"/>
          </w:tcPr>
          <w:p w14:paraId="666E75DD"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 Variant</w:t>
            </w:r>
          </w:p>
        </w:tc>
      </w:tr>
      <w:tr w:rsidR="005B4CF6" w:rsidRPr="008501CF" w14:paraId="6BF906B3" w14:textId="77777777" w:rsidTr="00830883">
        <w:tc>
          <w:tcPr>
            <w:tcW w:w="1843" w:type="dxa"/>
          </w:tcPr>
          <w:p w14:paraId="16DCB6AE"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SSI</w:t>
            </w:r>
          </w:p>
        </w:tc>
        <w:tc>
          <w:tcPr>
            <w:tcW w:w="6521" w:type="dxa"/>
          </w:tcPr>
          <w:p w14:paraId="2C58F699"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6E5FAF">
              <w:rPr>
                <w:rFonts w:eastAsia="HG Mincho Light J"/>
                <w:color w:val="000000"/>
                <w:sz w:val="20"/>
                <w:szCs w:val="20"/>
              </w:rPr>
              <w:t>Self Service Interface</w:t>
            </w:r>
          </w:p>
        </w:tc>
      </w:tr>
      <w:tr w:rsidR="005B4CF6" w:rsidRPr="008501CF" w14:paraId="3712E393" w14:textId="77777777" w:rsidTr="00830883">
        <w:tc>
          <w:tcPr>
            <w:tcW w:w="1843" w:type="dxa"/>
          </w:tcPr>
          <w:p w14:paraId="4B82E6EE"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6521" w:type="dxa"/>
          </w:tcPr>
          <w:p w14:paraId="77E2137F" w14:textId="77777777" w:rsidR="005B4CF6" w:rsidRPr="008501CF" w:rsidRDefault="005B4CF6" w:rsidP="0083088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tbl>
    <w:p w14:paraId="109E77A3" w14:textId="77CA2431" w:rsidR="00175F0D" w:rsidRDefault="00B125B4" w:rsidP="00B125B4">
      <w:pPr>
        <w:pStyle w:val="Heading1"/>
        <w:numPr>
          <w:ilvl w:val="0"/>
          <w:numId w:val="0"/>
        </w:numPr>
      </w:pPr>
      <w:bookmarkStart w:id="84" w:name="_Ref95990555"/>
      <w:bookmarkStart w:id="85" w:name="_Toc96425011"/>
      <w:r>
        <w:t>Appendix C: DUIS Changes</w:t>
      </w:r>
      <w:bookmarkEnd w:id="84"/>
      <w:bookmarkEnd w:id="85"/>
    </w:p>
    <w:bookmarkStart w:id="86" w:name="_MON_1700421365"/>
    <w:bookmarkEnd w:id="86"/>
    <w:p w14:paraId="20DB7020" w14:textId="4D63A3E8" w:rsidR="00B125B4" w:rsidRPr="00B125B4" w:rsidRDefault="00B125B4" w:rsidP="00B125B4">
      <w:pPr>
        <w:pStyle w:val="BodyTextNormal"/>
      </w:pPr>
      <w:r>
        <w:object w:dxaOrig="1534" w:dyaOrig="997" w14:anchorId="6D7C1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0.4pt" o:ole="">
            <v:imagedata r:id="rId20" o:title=""/>
          </v:shape>
          <o:OLEObject Type="Embed" ProgID="Word.Document.12" ShapeID="_x0000_i1025" DrawAspect="Icon" ObjectID="_1707131785" r:id="rId21">
            <o:FieldCodes>\s</o:FieldCodes>
          </o:OLEObject>
        </w:object>
      </w:r>
    </w:p>
    <w:sectPr w:rsidR="00B125B4" w:rsidRPr="00B125B4" w:rsidSect="001F61CC">
      <w:footerReference w:type="default" r:id="rId22"/>
      <w:pgSz w:w="11900" w:h="16840" w:code="9"/>
      <w:pgMar w:top="1701" w:right="1134" w:bottom="1418" w:left="1134"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8DA63" w14:textId="77777777" w:rsidR="00830883" w:rsidRDefault="00830883" w:rsidP="00FA568E">
      <w:pPr>
        <w:spacing w:after="0"/>
      </w:pPr>
      <w:r>
        <w:separator/>
      </w:r>
    </w:p>
  </w:endnote>
  <w:endnote w:type="continuationSeparator" w:id="0">
    <w:p w14:paraId="1E035CE6" w14:textId="77777777" w:rsidR="00830883" w:rsidRDefault="00830883"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5094" w14:textId="77777777" w:rsidR="00830883" w:rsidRDefault="00830883"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7CAF43D" w14:textId="77777777" w:rsidR="00830883" w:rsidRDefault="00830883"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5F30" w14:textId="77777777" w:rsidR="00830883" w:rsidRDefault="00830883"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156238" w14:textId="77777777" w:rsidR="00830883" w:rsidRDefault="00830883"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425D" w14:textId="77777777" w:rsidR="00830883" w:rsidRDefault="00830883"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D13E" w14:textId="68B2FAAF" w:rsidR="00830883" w:rsidRPr="009E3890" w:rsidRDefault="00A2557E" w:rsidP="00823DE2">
    <w:pPr>
      <w:tabs>
        <w:tab w:val="right" w:pos="9178"/>
      </w:tabs>
    </w:pPr>
    <w:r>
      <w:rPr>
        <w:sz w:val="20"/>
        <w:szCs w:val="20"/>
      </w:rPr>
      <w:t>SECMP01</w:t>
    </w:r>
    <w:r w:rsidR="00D614AA">
      <w:rPr>
        <w:sz w:val="20"/>
        <w:szCs w:val="20"/>
      </w:rPr>
      <w:t>9</w:t>
    </w:r>
    <w:r w:rsidR="00645233">
      <w:rPr>
        <w:sz w:val="20"/>
        <w:szCs w:val="20"/>
      </w:rPr>
      <w:t>2</w:t>
    </w:r>
    <w:r>
      <w:rPr>
        <w:sz w:val="20"/>
        <w:szCs w:val="20"/>
      </w:rPr>
      <w:t xml:space="preserve"> </w:t>
    </w:r>
    <w:r w:rsidR="00D614AA">
      <w:rPr>
        <w:sz w:val="20"/>
        <w:szCs w:val="20"/>
      </w:rPr>
      <w:t>Extend Scheduled Services</w:t>
    </w:r>
    <w:r w:rsidR="00E9480D">
      <w:rPr>
        <w:sz w:val="20"/>
        <w:szCs w:val="20"/>
      </w:rPr>
      <w:t xml:space="preserve"> </w:t>
    </w:r>
    <w:r>
      <w:rPr>
        <w:sz w:val="20"/>
        <w:szCs w:val="20"/>
      </w:rPr>
      <w:t>FIA</w:t>
    </w:r>
    <w:r w:rsidR="00830883">
      <w:rPr>
        <w:sz w:val="20"/>
        <w:szCs w:val="20"/>
      </w:rPr>
      <w:tab/>
      <w:t xml:space="preserve">Page </w:t>
    </w:r>
    <w:r w:rsidR="00830883" w:rsidRPr="00B872D0">
      <w:rPr>
        <w:sz w:val="20"/>
        <w:szCs w:val="20"/>
      </w:rPr>
      <w:fldChar w:fldCharType="begin"/>
    </w:r>
    <w:r w:rsidR="00830883" w:rsidRPr="00B872D0">
      <w:rPr>
        <w:sz w:val="20"/>
        <w:szCs w:val="20"/>
      </w:rPr>
      <w:instrText xml:space="preserve"> PAGE   \* MERGEFORMAT </w:instrText>
    </w:r>
    <w:r w:rsidR="00830883" w:rsidRPr="00B872D0">
      <w:rPr>
        <w:sz w:val="20"/>
        <w:szCs w:val="20"/>
      </w:rPr>
      <w:fldChar w:fldCharType="separate"/>
    </w:r>
    <w:r w:rsidR="00830883">
      <w:rPr>
        <w:noProof/>
        <w:sz w:val="20"/>
        <w:szCs w:val="20"/>
      </w:rPr>
      <w:t>18</w:t>
    </w:r>
    <w:r w:rsidR="00830883" w:rsidRPr="00B872D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4B946" w14:textId="77777777" w:rsidR="00830883" w:rsidRDefault="00830883" w:rsidP="00FA568E">
      <w:pPr>
        <w:spacing w:after="0"/>
      </w:pPr>
      <w:r>
        <w:separator/>
      </w:r>
    </w:p>
  </w:footnote>
  <w:footnote w:type="continuationSeparator" w:id="0">
    <w:p w14:paraId="7E915A9B" w14:textId="77777777" w:rsidR="00830883" w:rsidRDefault="00830883"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CEB4" w14:textId="77777777" w:rsidR="00F55DE7" w:rsidRDefault="00F55D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8654" w14:textId="7329A2C7" w:rsidR="00830883" w:rsidRDefault="00E649A1" w:rsidP="00796E0C">
    <w:pPr>
      <w:ind w:hanging="1134"/>
    </w:pPr>
    <w:sdt>
      <w:sdtPr>
        <w:id w:val="1729722611"/>
        <w:docPartObj>
          <w:docPartGallery w:val="Watermarks"/>
          <w:docPartUnique/>
        </w:docPartObj>
      </w:sdtPr>
      <w:sdtEndPr/>
      <w:sdtContent>
        <w:r>
          <w:rPr>
            <w:noProof/>
          </w:rPr>
          <w:pict w14:anchorId="1BC13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481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30883">
      <w:rPr>
        <w:noProof/>
        <w:lang w:eastAsia="en-GB"/>
      </w:rPr>
      <mc:AlternateContent>
        <mc:Choice Requires="wpg">
          <w:drawing>
            <wp:anchor distT="0" distB="0" distL="114300" distR="114300" simplePos="0" relativeHeight="251658240" behindDoc="0" locked="0" layoutInCell="1" allowOverlap="1" wp14:anchorId="17FAC822" wp14:editId="0ADC7C73">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65430E1F" id="Group 23" o:spid="_x0000_s1026" style="position:absolute;margin-left:-11.55pt;margin-top:29.85pt;width:1188pt;height:54.45pt;z-index:251661824;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PAAAAAFJnaHRsb25nAAAKc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D5oAAAABAAAAoAAAADMAAAHg&#10;AABfoAAAD34AGAAB/9j/7QAMQWRvYmVfQ00AAf/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DTwpxAwER&#10;AAIRAQMRAf/dAAQBT//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Ef+FMWeyuF/k9/IqmxkksMe4t19F4HLSQllb+FP3Rg8rLG&#10;zpYhZJaSGNx9GVihuGI9jf27RX5rty34VkI+3w2H+XqyfF18uH3kl0/1737r3Xvfuvde9+6919Or&#10;/hLnncpl/wCUj1vj8hJK9Jtft/u7BYNZGJSHF1G8W3NNHACeFNbkaxyB/aZj9SfeOfuSipzTIy8W&#10;jjJ+3TT/AAAdMv8AF1sRewF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Kb39n8rurvfuvdGdklmzm5O2+x8/mZp2Lzy5XMbxrcjkZJmYkl2mk&#10;csSTz7y/sUWKyhjT4VRAPsCgDpSOgl9quvde9+691737r3W1D/wkVzuTof5j3cOCp5JTis78PN/T&#10;5OmBPh+4w/bux5cbXOtwNcXmmhQkGwmYW5uI0900U8vxOeKzrT80kqP9Xp1STh19Gv3AP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jT+cr8Tdy/Dn+Y58m+tMviqig2vuvsTcPcPVVa0EkdDmer+1c1U7r22+LncATLjnmqcHVSLx9&#10;3Q1Cf2feUvKW6R7ty/bXCmrKgjf1DoApr9uGHyYdPqajqr72JOrde9+691737r3W7t/wj8+LG44M&#10;38o/mhm8XUUO26nbuI+OXXeSnhdI9wVdVmaTsLs9qRpALxULY/bMXkTUryTSpcPA49w57rblGUtt&#10;oQ1aplYemCqftq/7B69NSHy63lvcM9N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T/zmezsz23/ADUPnfubOVU1&#10;XVYX5H9h9Y0jTOzeDDdM5Y9R4KliDfpSOjwkKqBx+fz7yn5RtkteWbKNBQGJX/OQaz/Nun1wo6rL&#10;9iLq3XvfuvdHg/lndiZfqn+Yd8I994WpmpqnD/KPpGmrDAzLJVYHPdg0G3d0Yy6kHTV42rq6Vx+V&#10;kINxx7JuYrdLrYbyB8gwyftCkg/kQD1o5HX2LPeJ/S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n8zn/t5P/MJ/wDF4vlj/wC/6z/vLDlz/lXrD/nng/6tL0oXgOiPeznr&#10;fXvfuvdGa+FH/ZZXxJ/8Wb6F/wDfqYr2Xbx/ySLr/mjL/wAcbrR4dfZy94j9J+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1P5nP/byf+YT/AOLxfLH/AN/1&#10;n/eWHLn/ACr1h/zzwf8AVpelC8B0R72c9b697917ozXwo/7LK+JP/izfQv8A79TFey7eP+SRdf8A&#10;NGX/AI43Wjw6+zl7xH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&#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f+YB/2Qd82f8AxUf5I/8Avm8z7NNj/wCS3Z/814v+ri9bHEdfGr95a9KOve/de697&#10;917q5j/hPf8A9vivhR/4dXZv/vit0+wlz3/yqd5/pU/6uJ1V/hPX1dPeMf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uT5p/307p6W+C208t5cF0ziI+5e2qWmn1QS9mb7xr0OwcNkYL&#10;+moxO3ZJ6+M2s0WcXklbCcPazZ/Bs5t6lHdMfDT/AEimrEfJnx9qdOxjFetOL3LPTnXvfuvde9+6&#10;919M/wD4TAfDz/Zb/wCXNi+4Nw4v7HsL5ebnm7ar5KiHxZCDrTDLJtnqTFSsBZ6eWlSu3DSNc+jL&#10;8kfpGO3uPu37w382kZrHajQPTWcuftrRT/pOmXNTTrY99x/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&#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n/Crr5p/wChX4Z7&#10;M+Ju1Mt9tvn5X7p826oqWbTV0XTHWNbS57PLMYT5If4rm3w1HGWIWoposjD6lEgEme2O0fWbu+6S&#10;jstV7fnI9QP95XUfkSp6vGM16+c97n3p7r3v3Xuve/de63Gv+Einw8/vl3h3r829zYvy4TprbsfT&#10;XWFXUw6oJOxuwqVclvjK46cC61OK2/HBRSgmxizf0J5WJvdPdvCs4NnjOZj4j/6RcKD8map+1Om5&#10;DinW/l7g/p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H/mAf9kHfNn/&#10;AMVH+SP/AL5vM+zTY/8Akt2f/NeL/q4vWxxHXxq/eWvSjr3v3Xuve/de6uY/4T3/APb4r4Uf+HV2&#10;b/74rdPsJc9/8qnef6VP+ridVf4T19XT3jH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m&#10;/wDnn/NP/Z4f5j3eG/cHlv4p1f1jXr0R09JDN56CbZHWldUUFZnsdKp0vBms3Ll83TvpDeGriRhd&#10;PeT/ACXtH7m5fhgcUkkHiSeupwDQ/NV0qfmD0+ooOqg/Yq6t1737r3XgCSABcngAckk/ge/de6+u&#10;R/Jp+HZ+D38un479NZfFfwrsPL7YXtXt6KWHw5Bezuzgu5s5isqBYNPhqeSj2/qA5joI+T+o4tc2&#10;7t++d/uLtDWMHRH6aEwCPkxq3+26YY1PVonsN9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eva/tz43/ACC6pxSh8p2d0j2v17jULKgev3psOv23RqXYgAGSpUXJAHtZ&#10;t062u4QXTcI5EY/YrA/5OvDBr18WeppqmiqaijrKeakq6SeWmqqWpieCopqmCQxT09RDKAyOjAq6&#10;sAQQQRf3l4CCKjIPSnrD7317r3v3Xur9f+EzXWGZ7C/m9dCZ7HUstRiuoNnd09m7pljQstHiH6ty&#10;fXONqZnsQinMbixcdz9S4UckH2B/cS5SDlWdGOZWjRft1hz/AMZRuqP8PX1F/eN3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v/ADoflRub4c/y1vk73Lsimy776k2fTdcbLyuIpqmV9qbk7Wy0HX9F&#10;vWqrIAVpFw65CTIU881o2qoqeA3aZVIl5Q2yPduYba0mpo1a2B/EEBbT89VKEDyJPl1ZRU9fI795&#10;SdP9e9+691737r3V+P8Awnq/ltZb52/NfbG/t5belqfjf8Ycxguze0cjW0pfDbp3Xjqv+IdcdWI0&#10;gMc75Kvp1rcnAVZP4ZS1UchR6in8gI575hXZdnaCFqXFyCiAcVU4d/lQGgP8RHoeqOaDr6jfvG3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p w14:paraId="644329BE" w14:textId="77777777" w:rsidR="00830883" w:rsidRDefault="008308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75E8" w14:textId="77777777" w:rsidR="00830883" w:rsidRDefault="00830883" w:rsidP="00796E0C">
    <w:r>
      <w:rPr>
        <w:noProof/>
        <w:lang w:eastAsia="en-GB"/>
      </w:rPr>
      <mc:AlternateContent>
        <mc:Choice Requires="wpg">
          <w:drawing>
            <wp:anchor distT="0" distB="0" distL="114300" distR="114300" simplePos="0" relativeHeight="251656192" behindDoc="1" locked="0" layoutInCell="1" allowOverlap="1" wp14:anchorId="479EEED1" wp14:editId="373C93C1">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08468588" id="Group 4" o:spid="_x0000_s1026" style="position:absolute;margin-left:-31.35pt;margin-top:20.6pt;width:1244pt;height:54.4pt;z-index:-251660800"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TwAAAABSZ2h0bG9uZwAACn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aAAAAAQAAAKAAAAAzAAAB4AAA&#10;X6AAAA9+ABgAAf/Y/+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kNFMzMxRUMzNDYyMDY4MTE4MjJBRkZCODNGMDZGRUYxIiBz&#10;dEV2dDp3aGVuPSIyMDE0LTAxLTE2VDEyOjMxOjA4Wi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C&#10;AQEBAQEBAgICAgICAgICAgICAgIDAwMDAwMDAwMDAwMDAwMBAQEBAQEBAgEBAgMCAgIDAwMDAwMD&#10;AwMDAwMDAwMDAwMDAwMDAwMDAwMDAwMDAwMDAwMDAwMDAwMDAwMDAwMDA//AABEIA08KcQMBEQAC&#10;EQEDEQH/3QAEAU//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&#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H/hTFnsrhf5PfyKpsZJLDHuLdfReBy0kJZW/hT90YPKyxs6W&#10;IWSWkhjcfRlYobhiPY39u0V+a7ct+FZCPt8Nh/l6snxdfLh95JdP9e9+691737r3XvfuvdfTq/4S&#10;553KZf8AlI9b4/ISSvSbX7f7uwWDWRiUhxdRvFtzTRwAnhTW5Gscgf2mY/Un3jn7koqc0yMvFo4y&#10;ft00/wAAHTL/ABdbEXsB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m9/Z/K7q737r3RnZJZs5uTtvsfP5madi88uVzG8a3I5GSZmJJdppHLE&#10;k8+8v7FFisoY0+FUQD7AoA6UjoJfarr3Xvfuvde9+691tQ/8JFc7k6H+Y93DgqeSU4rO/Dzf0+Tp&#10;gT4fuMP27seXG1zrcDXF5poUJBsJmFubiNPdNFPL8Tnis60/NJKj/V6dUk4dfRr9wD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0/nK/E3cvw5/mOfJvrTL4qooNr7r7E3D3D1VWtBJHQ5nq/tXNVO69tvi53AEy455qnB1Ui8fd0N&#10;Qn9n3lLyluke7cv21wpqyoI39Q6AKa/bhh8mHT6mo6q+9iTq3Xvfuvde9+691u7f8I/PixuODN/K&#10;P5oZvF1FDtup27iPjl13kp4XSPcFXVZmk7C7PakaQC8VC2P2zF5E1K8k0qXDwOPcOe625RlLbaEN&#10;WqZWHpgqn7av+wevTUh8ut5b3DP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&#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E/85ns7M9t/wA1D537mzlVNV1W&#10;F+R/YfWNI0zs3gw3TOWPUeCpYg36Ujo8JCqgcfn8+8p+UbZLXlmyjQUBiV/zkGs/zbp9cKOqy/Yi&#10;6t1737r3R4P5Z3YmX6p/mHfCPfeFqZqapw/yj6RpqwwMyyVWBz3YNBt3dGMupB01eNq6ulcflZCD&#10;cceybmK3S62G8gfIMMn7QpIP5EA9aOR19iz3if0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p/M5/7eT/zCf8AxeL5Y/8Av+s/7yw5c/5V6w/554P+rS9KF4Doj3s56317&#10;37r3RmvhR/2WV8Sf/Fm+hf8A36mK9l28f8ki6/5oy/8AHG60eHX2cveI/S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dT+Zz/28n/mE/wDi8Xyx/wDf9Z/3&#10;lhy5/wAq9Yf888H/AFaXpQvAdEe9nPW+ve/de6M18KP+yyviT/4s30L/AO/UxXsu3j/kkXX/ADRl&#10;/wCON1o8Ovs5e8R+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mAf9kHfNn/AMVH+SP/AL5vM+zTY/8Akt2f/NeL/q4vWxxHXxq/eWvSjr3v3Xuve/de&#10;6uY/4T3/APb4r4Uf+HV2b/74rdPsJc9/8qnef6VP+ridVf4T19XT3jH0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wrk+af99O6elvgttPLeXBdM4iPuXtqlpp9UEvZm+8a9DsHDZGC/pq&#10;MTt2SevjNrNFnF5JWwnD2s2fwbObepR3THw0/wBIpqxHyZ8fanTsYxXrTi9yz051737r3Xvfuvdf&#10;TP8A+EwHw8/2W/8AlzYvuDcOL+x7C+Xm55u2q+Soh8WQg60wyybZ6kxUrAWenlpUrtw0jXPoy/JH&#10;6Rjt7j7t+8N/NpGax2o0D01nLn7a0U/6TplzU062Pfcf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p/wq6+af8AoV+GezPi&#10;btTLfbb5+V+6fNuqKlm01dF0x1jW0uezyzGE+SH+K5t8NRxliFqKaLIw+pRIBJntjtH1m7vuko7L&#10;Ve35yPUD/eV1H5EqerxjNevnPe596e697917r3v3Xutxr/hIp8PP75d4d6/Nvc2L8uE6a27H011h&#10;V1MOqCTsbsKlXJb4yuOnAutTitvxwUUoJsYs39CeVib3T3bwrODZ4zmY+I/+kXCg/JmqftTpuQ4p&#10;1v5e4P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R/5gH/ZB3zZ/wDF&#10;R/kj/wC+bzPs02P/AJLdn/zXi/6uL1scR18av3lr0o697917r3v3XurmP+E9/wD2+K+FH/h1dm/+&#10;+K3T7CXPf/Kp3n+lT/q4nVX+E9fV094x9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v8A&#10;55/zT/2eH+Y93hv3B5b+KdX9Y169EdPSQzeegm2R1pXVFBWZ7HSqdLwZrNy5fN076Q3hq4kYXT3k&#10;/wAl7R+5uX4YHFJJB4knrqcA0PzVdKn5g9PqKDqoP2Kurde9+6914AkgAXJ4AHJJP4Hv3Xuvrkfy&#10;afh2fg9/Lp+O/TWXxX8K7Dy+2F7V7eilh8OQXs7s4LubOYrKgWDT4anko9v6gOY6CPk/qOLXNu7f&#10;vnf7i7Q1jB0R+mhMAj5Mat/tumGNT1aJ7D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r2v7c+N/wAguqcUofKdndI9r9e41CyoHr96bDr9t0al2IABkqVFyQB7WbdO&#10;truEF03CORGP2KwP+Trwwa9fFnqaapoqmoo6ynmpKuknlpqqlqYngqKapgkMU9PUQygMjowKurAE&#10;EEEX95eAgioyD0p6w+99e697917q/X/hM11hmewv5vXQmex1LLUYrqDZ3dPZu6ZY0LLR4h+rcn1z&#10;jamZ7EIpzG4sXHc/UuFHJB9gf3EuUg5VnRjmVo0X7dYc/wDGUbqj/D19Rf3jd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b/wA6H5Ubm+HP8tb5O9y7Ipsu++pNn03XGy8riKaplfam5O1stB1/Rb1q&#10;qyAFaRcOuQkyFPPNaNqqKngN2mVSJeUNsj3bmG2tJqaNWtgfxBAW0/PVShA8iT5dWUVPXyO/eUnT&#10;/Xvfuvde9+691fj/AMJ6v5bWW+dvzX2xv7eW3pan43/GHMYLs3tHI1tKXw26d146r/iHXHViNIDH&#10;O+Sr6da3JwFWT+GUtVHIUeop/ICOe+YV2XZ2ghalxcgogHFVOHf5UBoD/ER6Hqjmg6+o37xt6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p w14:paraId="1DFD43C3" w14:textId="77777777" w:rsidR="00830883" w:rsidRDefault="00830883" w:rsidP="00796E0C">
    <w:pPr>
      <w:ind w:hanging="1134"/>
    </w:pPr>
  </w:p>
  <w:p w14:paraId="181D5AB2" w14:textId="77777777" w:rsidR="00830883" w:rsidRPr="00796E0C" w:rsidRDefault="00830883" w:rsidP="00796E0C">
    <w:r>
      <w:rPr>
        <w:noProof/>
        <w:lang w:eastAsia="en-GB"/>
      </w:rPr>
      <w:drawing>
        <wp:anchor distT="0" distB="0" distL="114300" distR="114300" simplePos="0" relativeHeight="251657216" behindDoc="1" locked="0" layoutInCell="1" allowOverlap="1" wp14:anchorId="29FD2610" wp14:editId="6FA9EA35">
          <wp:simplePos x="0" y="0"/>
          <wp:positionH relativeFrom="column">
            <wp:posOffset>-1932750</wp:posOffset>
          </wp:positionH>
          <wp:positionV relativeFrom="paragraph">
            <wp:posOffset>4187190</wp:posOffset>
          </wp:positionV>
          <wp:extent cx="5270500" cy="5393690"/>
          <wp:effectExtent l="0" t="0" r="6350" b="0"/>
          <wp:wrapNone/>
          <wp:docPr id="1" name="Picture 1"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BBE7750"/>
    <w:lvl w:ilvl="0">
      <w:start w:val="1"/>
      <w:numFmt w:val="bullet"/>
      <w:pStyle w:val="Heading1NoPagebreak"/>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2" w15:restartNumberingAfterBreak="0">
    <w:nsid w:val="14536F5E"/>
    <w:multiLevelType w:val="hybridMultilevel"/>
    <w:tmpl w:val="76A4F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4"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0616DD6"/>
    <w:multiLevelType w:val="hybridMultilevel"/>
    <w:tmpl w:val="EB12B352"/>
    <w:lvl w:ilvl="0" w:tplc="3BC210FA">
      <w:numFmt w:val="bullet"/>
      <w:lvlText w:val="•"/>
      <w:lvlJc w:val="left"/>
      <w:pPr>
        <w:ind w:left="2287" w:hanging="585"/>
      </w:pPr>
      <w:rPr>
        <w:rFonts w:ascii="Arial" w:eastAsiaTheme="minorEastAsia"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7" w15:restartNumberingAfterBreak="0">
    <w:nsid w:val="2AF079F7"/>
    <w:multiLevelType w:val="hybridMultilevel"/>
    <w:tmpl w:val="B9EA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96EA3"/>
    <w:multiLevelType w:val="hybridMultilevel"/>
    <w:tmpl w:val="4C585A4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FF0AC7"/>
    <w:multiLevelType w:val="hybridMultilevel"/>
    <w:tmpl w:val="F404D864"/>
    <w:lvl w:ilvl="0" w:tplc="2586D718">
      <w:start w:val="1"/>
      <w:numFmt w:val="bullet"/>
      <w:pStyle w:val="Norm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4"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3F4E4A3A"/>
    <w:multiLevelType w:val="hybridMultilevel"/>
    <w:tmpl w:val="D118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357E3"/>
    <w:multiLevelType w:val="hybridMultilevel"/>
    <w:tmpl w:val="00868DB0"/>
    <w:lvl w:ilvl="0" w:tplc="95A0B30C">
      <w:numFmt w:val="bullet"/>
      <w:pStyle w:val="TableText-Bullets1"/>
      <w:lvlText w:val="-"/>
      <w:lvlJc w:val="left"/>
      <w:pPr>
        <w:ind w:left="530" w:hanging="360"/>
      </w:pPr>
      <w:rPr>
        <w:rFonts w:ascii="Arial" w:eastAsia="Times New Roman" w:hAnsi="Arial" w:cs="Aria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7"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8" w15:restartNumberingAfterBreak="0">
    <w:nsid w:val="42C65D5A"/>
    <w:multiLevelType w:val="multilevel"/>
    <w:tmpl w:val="D958B24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4"/>
        <w:szCs w:val="24"/>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9"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20" w15:restartNumberingAfterBreak="0">
    <w:nsid w:val="47265188"/>
    <w:multiLevelType w:val="hybridMultilevel"/>
    <w:tmpl w:val="61B49D8C"/>
    <w:lvl w:ilvl="0" w:tplc="08090015">
      <w:start w:val="1"/>
      <w:numFmt w:val="upperLetter"/>
      <w:lvlText w:val="%1."/>
      <w:lvlJc w:val="left"/>
      <w:pPr>
        <w:ind w:left="1571" w:hanging="360"/>
      </w:pPr>
    </w:lvl>
    <w:lvl w:ilvl="1" w:tplc="08090015">
      <w:start w:val="1"/>
      <w:numFmt w:val="upp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1" w15:restartNumberingAfterBreak="0">
    <w:nsid w:val="48953B76"/>
    <w:multiLevelType w:val="multilevel"/>
    <w:tmpl w:val="C87007FC"/>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sz w:val="22"/>
        <w:szCs w:val="22"/>
      </w:rPr>
    </w:lvl>
    <w:lvl w:ilvl="3">
      <w:start w:val="1"/>
      <w:numFmt w:val="lowerLetter"/>
      <w:pStyle w:val="BBSchedule3"/>
      <w:lvlText w:val="%4)"/>
      <w:lvlJc w:val="left"/>
      <w:pPr>
        <w:tabs>
          <w:tab w:val="num" w:pos="1440"/>
        </w:tabs>
        <w:ind w:left="1440" w:hanging="720"/>
      </w:pPr>
      <w:rPr>
        <w:rFonts w:ascii="Georgia" w:eastAsia="Times New Roman" w:hAnsi="Georgia" w:cs="Times New Roman"/>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2" w15:restartNumberingAfterBreak="0">
    <w:nsid w:val="51A03130"/>
    <w:multiLevelType w:val="hybridMultilevel"/>
    <w:tmpl w:val="462A09E0"/>
    <w:lvl w:ilvl="0" w:tplc="8814DC12">
      <w:start w:val="1"/>
      <w:numFmt w:val="decimal"/>
      <w:pStyle w:val="Figureannotation"/>
      <w:lvlText w:val="Figure %1."/>
      <w:lvlJc w:val="left"/>
      <w:pPr>
        <w:ind w:left="720" w:hanging="360"/>
      </w:pPr>
      <w:rPr>
        <w:rFonts w:hint="default"/>
        <w:b/>
        <w:i w:val="0"/>
        <w:color w:val="5C2071"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D9289F"/>
    <w:multiLevelType w:val="hybridMultilevel"/>
    <w:tmpl w:val="37841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25"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27" w15:restartNumberingAfterBreak="0">
    <w:nsid w:val="65623A14"/>
    <w:multiLevelType w:val="hybridMultilevel"/>
    <w:tmpl w:val="D016665E"/>
    <w:lvl w:ilvl="0" w:tplc="08090001">
      <w:start w:val="1"/>
      <w:numFmt w:val="bullet"/>
      <w:lvlText w:val=""/>
      <w:lvlJc w:val="left"/>
      <w:pPr>
        <w:ind w:left="1571" w:hanging="360"/>
      </w:pPr>
      <w:rPr>
        <w:rFonts w:ascii="Symbol" w:hAnsi="Symbol" w:hint="default"/>
      </w:rPr>
    </w:lvl>
    <w:lvl w:ilvl="1" w:tplc="BE4856E4">
      <w:numFmt w:val="bullet"/>
      <w:lvlText w:val="-"/>
      <w:lvlJc w:val="left"/>
      <w:pPr>
        <w:ind w:left="2291" w:hanging="360"/>
      </w:pPr>
      <w:rPr>
        <w:rFonts w:ascii="Arial" w:eastAsiaTheme="minorEastAsia"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68F66DBA"/>
    <w:multiLevelType w:val="multilevel"/>
    <w:tmpl w:val="0E24E72A"/>
    <w:lvl w:ilvl="0">
      <w:start w:val="1"/>
      <w:numFmt w:val="upperLetter"/>
      <w:pStyle w:val="AppendicesCaptions"/>
      <w:lvlText w:val="%1"/>
      <w:lvlJc w:val="left"/>
      <w:pPr>
        <w:tabs>
          <w:tab w:val="num" w:pos="431"/>
        </w:tabs>
        <w:ind w:left="431" w:hanging="431"/>
      </w:pPr>
      <w:rPr>
        <w:rFonts w:ascii="Arial" w:hAnsi="Arial" w:hint="default"/>
        <w:b/>
        <w:i w:val="0"/>
        <w:caps w:val="0"/>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B613DA7"/>
    <w:multiLevelType w:val="hybridMultilevel"/>
    <w:tmpl w:val="F356E8D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6EB4429C"/>
    <w:multiLevelType w:val="hybridMultilevel"/>
    <w:tmpl w:val="3D762944"/>
    <w:lvl w:ilvl="0" w:tplc="5A04B49A">
      <w:start w:val="1"/>
      <w:numFmt w:val="bullet"/>
      <w:pStyle w:val="Normal-Bullets1"/>
      <w:lvlText w:val=""/>
      <w:lvlJc w:val="left"/>
      <w:pPr>
        <w:ind w:left="2520" w:hanging="360"/>
      </w:pPr>
      <w:rPr>
        <w:rFonts w:ascii="Symbol" w:hAnsi="Symbol" w:hint="default"/>
      </w:rPr>
    </w:lvl>
    <w:lvl w:ilvl="1" w:tplc="310276D8">
      <w:start w:val="1"/>
      <w:numFmt w:val="bullet"/>
      <w:pStyle w:val="Normal-Bullets2"/>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31" w15:restartNumberingAfterBreak="0">
    <w:nsid w:val="703F7032"/>
    <w:multiLevelType w:val="hybridMultilevel"/>
    <w:tmpl w:val="1E748936"/>
    <w:lvl w:ilvl="0" w:tplc="08090001">
      <w:start w:val="1"/>
      <w:numFmt w:val="bullet"/>
      <w:lvlText w:val=""/>
      <w:lvlJc w:val="left"/>
      <w:pPr>
        <w:ind w:left="1305" w:hanging="585"/>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32"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24"/>
  </w:num>
  <w:num w:numId="4">
    <w:abstractNumId w:val="26"/>
  </w:num>
  <w:num w:numId="5">
    <w:abstractNumId w:val="11"/>
  </w:num>
  <w:num w:numId="6">
    <w:abstractNumId w:val="3"/>
  </w:num>
  <w:num w:numId="7">
    <w:abstractNumId w:val="6"/>
  </w:num>
  <w:num w:numId="8">
    <w:abstractNumId w:val="1"/>
  </w:num>
  <w:num w:numId="9">
    <w:abstractNumId w:val="9"/>
  </w:num>
  <w:num w:numId="10">
    <w:abstractNumId w:val="12"/>
  </w:num>
  <w:num w:numId="11">
    <w:abstractNumId w:val="17"/>
  </w:num>
  <w:num w:numId="12">
    <w:abstractNumId w:val="32"/>
  </w:num>
  <w:num w:numId="13">
    <w:abstractNumId w:val="22"/>
  </w:num>
  <w:num w:numId="14">
    <w:abstractNumId w:val="19"/>
  </w:num>
  <w:num w:numId="15">
    <w:abstractNumId w:val="13"/>
  </w:num>
  <w:num w:numId="16">
    <w:abstractNumId w:val="25"/>
  </w:num>
  <w:num w:numId="17">
    <w:abstractNumId w:val="21"/>
  </w:num>
  <w:num w:numId="18">
    <w:abstractNumId w:val="14"/>
  </w:num>
  <w:num w:numId="19">
    <w:abstractNumId w:val="33"/>
  </w:num>
  <w:num w:numId="20">
    <w:abstractNumId w:val="16"/>
  </w:num>
  <w:num w:numId="21">
    <w:abstractNumId w:val="28"/>
  </w:num>
  <w:num w:numId="22">
    <w:abstractNumId w:val="10"/>
  </w:num>
  <w:num w:numId="23">
    <w:abstractNumId w:val="30"/>
  </w:num>
  <w:num w:numId="24">
    <w:abstractNumId w:val="4"/>
  </w:num>
  <w:num w:numId="25">
    <w:abstractNumId w:val="15"/>
  </w:num>
  <w:num w:numId="26">
    <w:abstractNumId w:val="29"/>
  </w:num>
  <w:num w:numId="27">
    <w:abstractNumId w:val="2"/>
  </w:num>
  <w:num w:numId="28">
    <w:abstractNumId w:val="27"/>
  </w:num>
  <w:num w:numId="29">
    <w:abstractNumId w:val="5"/>
  </w:num>
  <w:num w:numId="30">
    <w:abstractNumId w:val="18"/>
  </w:num>
  <w:num w:numId="31">
    <w:abstractNumId w:val="18"/>
  </w:num>
  <w:num w:numId="32">
    <w:abstractNumId w:val="18"/>
  </w:num>
  <w:num w:numId="33">
    <w:abstractNumId w:val="23"/>
  </w:num>
  <w:num w:numId="34">
    <w:abstractNumId w:val="18"/>
  </w:num>
  <w:num w:numId="35">
    <w:abstractNumId w:val="20"/>
  </w:num>
  <w:num w:numId="36">
    <w:abstractNumId w:val="7"/>
  </w:num>
  <w:num w:numId="37">
    <w:abstractNumId w:val="8"/>
  </w:num>
  <w:num w:numId="38">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4818"/>
    <o:shapelayout v:ext="edit">
      <o:idmap v:ext="edit" data="3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052D"/>
    <w:rsid w:val="000013CD"/>
    <w:rsid w:val="0000148B"/>
    <w:rsid w:val="00001DCE"/>
    <w:rsid w:val="00002313"/>
    <w:rsid w:val="00002579"/>
    <w:rsid w:val="00002F4B"/>
    <w:rsid w:val="000031C9"/>
    <w:rsid w:val="000035AA"/>
    <w:rsid w:val="00003CB4"/>
    <w:rsid w:val="00003F8C"/>
    <w:rsid w:val="00004C0E"/>
    <w:rsid w:val="000055FD"/>
    <w:rsid w:val="000062C8"/>
    <w:rsid w:val="00007CED"/>
    <w:rsid w:val="000103BA"/>
    <w:rsid w:val="00010F4E"/>
    <w:rsid w:val="000116A4"/>
    <w:rsid w:val="0001184E"/>
    <w:rsid w:val="00011988"/>
    <w:rsid w:val="00012015"/>
    <w:rsid w:val="00012034"/>
    <w:rsid w:val="00012140"/>
    <w:rsid w:val="000124B8"/>
    <w:rsid w:val="000124F3"/>
    <w:rsid w:val="0001265F"/>
    <w:rsid w:val="00012EC5"/>
    <w:rsid w:val="00013048"/>
    <w:rsid w:val="000131AD"/>
    <w:rsid w:val="000131F3"/>
    <w:rsid w:val="000144E5"/>
    <w:rsid w:val="000146D9"/>
    <w:rsid w:val="00014DFC"/>
    <w:rsid w:val="00015244"/>
    <w:rsid w:val="000154AC"/>
    <w:rsid w:val="0001569A"/>
    <w:rsid w:val="00015A90"/>
    <w:rsid w:val="00016388"/>
    <w:rsid w:val="000163DC"/>
    <w:rsid w:val="00016D25"/>
    <w:rsid w:val="00017238"/>
    <w:rsid w:val="00017776"/>
    <w:rsid w:val="00017D35"/>
    <w:rsid w:val="00021138"/>
    <w:rsid w:val="000215D6"/>
    <w:rsid w:val="000222A2"/>
    <w:rsid w:val="000224EC"/>
    <w:rsid w:val="00022D04"/>
    <w:rsid w:val="00023BB5"/>
    <w:rsid w:val="00023F94"/>
    <w:rsid w:val="000243B4"/>
    <w:rsid w:val="00025B8D"/>
    <w:rsid w:val="00026206"/>
    <w:rsid w:val="00026288"/>
    <w:rsid w:val="000262B0"/>
    <w:rsid w:val="000272EA"/>
    <w:rsid w:val="00027689"/>
    <w:rsid w:val="00027A8C"/>
    <w:rsid w:val="00027A8F"/>
    <w:rsid w:val="00027B9D"/>
    <w:rsid w:val="000304D7"/>
    <w:rsid w:val="00030C98"/>
    <w:rsid w:val="000311CE"/>
    <w:rsid w:val="00031569"/>
    <w:rsid w:val="00031B2E"/>
    <w:rsid w:val="00031B6A"/>
    <w:rsid w:val="00032D97"/>
    <w:rsid w:val="00033649"/>
    <w:rsid w:val="00033BDE"/>
    <w:rsid w:val="00034948"/>
    <w:rsid w:val="00035C00"/>
    <w:rsid w:val="00035ED1"/>
    <w:rsid w:val="00035F4B"/>
    <w:rsid w:val="000360A3"/>
    <w:rsid w:val="00036C1F"/>
    <w:rsid w:val="00036CB0"/>
    <w:rsid w:val="000378FC"/>
    <w:rsid w:val="00037939"/>
    <w:rsid w:val="00037FE7"/>
    <w:rsid w:val="00040189"/>
    <w:rsid w:val="0004048E"/>
    <w:rsid w:val="000407B6"/>
    <w:rsid w:val="00040EC8"/>
    <w:rsid w:val="00040F03"/>
    <w:rsid w:val="00040F25"/>
    <w:rsid w:val="00041B0F"/>
    <w:rsid w:val="00041C3A"/>
    <w:rsid w:val="00042271"/>
    <w:rsid w:val="00042D23"/>
    <w:rsid w:val="00043350"/>
    <w:rsid w:val="0004353D"/>
    <w:rsid w:val="00043577"/>
    <w:rsid w:val="00043637"/>
    <w:rsid w:val="00043883"/>
    <w:rsid w:val="000438D3"/>
    <w:rsid w:val="00043976"/>
    <w:rsid w:val="00043ED9"/>
    <w:rsid w:val="0004474C"/>
    <w:rsid w:val="00044A05"/>
    <w:rsid w:val="00044C35"/>
    <w:rsid w:val="00044CA9"/>
    <w:rsid w:val="00044EE4"/>
    <w:rsid w:val="00045EB5"/>
    <w:rsid w:val="00046095"/>
    <w:rsid w:val="00046156"/>
    <w:rsid w:val="00047D50"/>
    <w:rsid w:val="00047FD2"/>
    <w:rsid w:val="00050550"/>
    <w:rsid w:val="00053800"/>
    <w:rsid w:val="00054191"/>
    <w:rsid w:val="0005468B"/>
    <w:rsid w:val="0005620C"/>
    <w:rsid w:val="0005644B"/>
    <w:rsid w:val="00057543"/>
    <w:rsid w:val="000578C9"/>
    <w:rsid w:val="00057A30"/>
    <w:rsid w:val="00060AAF"/>
    <w:rsid w:val="000620A2"/>
    <w:rsid w:val="00062455"/>
    <w:rsid w:val="00062493"/>
    <w:rsid w:val="000631C3"/>
    <w:rsid w:val="00064793"/>
    <w:rsid w:val="00064B8C"/>
    <w:rsid w:val="00064E23"/>
    <w:rsid w:val="00065362"/>
    <w:rsid w:val="0006551C"/>
    <w:rsid w:val="00066384"/>
    <w:rsid w:val="00066B3C"/>
    <w:rsid w:val="000676F6"/>
    <w:rsid w:val="00067754"/>
    <w:rsid w:val="00071E50"/>
    <w:rsid w:val="00071FAD"/>
    <w:rsid w:val="00072226"/>
    <w:rsid w:val="00072A04"/>
    <w:rsid w:val="00072B1B"/>
    <w:rsid w:val="00074E41"/>
    <w:rsid w:val="0007636A"/>
    <w:rsid w:val="000765FE"/>
    <w:rsid w:val="00076BD9"/>
    <w:rsid w:val="00077CC3"/>
    <w:rsid w:val="0008040B"/>
    <w:rsid w:val="00080A0C"/>
    <w:rsid w:val="00081481"/>
    <w:rsid w:val="00081ED3"/>
    <w:rsid w:val="0008208D"/>
    <w:rsid w:val="0008232D"/>
    <w:rsid w:val="00082E58"/>
    <w:rsid w:val="000843ED"/>
    <w:rsid w:val="00084E1A"/>
    <w:rsid w:val="00084E94"/>
    <w:rsid w:val="00084F2E"/>
    <w:rsid w:val="000854D7"/>
    <w:rsid w:val="00085892"/>
    <w:rsid w:val="00085D86"/>
    <w:rsid w:val="00086090"/>
    <w:rsid w:val="000864C1"/>
    <w:rsid w:val="0008765A"/>
    <w:rsid w:val="00087682"/>
    <w:rsid w:val="00087858"/>
    <w:rsid w:val="00087E8C"/>
    <w:rsid w:val="000902A6"/>
    <w:rsid w:val="00090FCE"/>
    <w:rsid w:val="000912A1"/>
    <w:rsid w:val="00091627"/>
    <w:rsid w:val="00091DCD"/>
    <w:rsid w:val="00092326"/>
    <w:rsid w:val="0009389D"/>
    <w:rsid w:val="00094E21"/>
    <w:rsid w:val="0009571E"/>
    <w:rsid w:val="000957F5"/>
    <w:rsid w:val="00096B4D"/>
    <w:rsid w:val="000A03FC"/>
    <w:rsid w:val="000A0652"/>
    <w:rsid w:val="000A084A"/>
    <w:rsid w:val="000A1192"/>
    <w:rsid w:val="000A1485"/>
    <w:rsid w:val="000A1867"/>
    <w:rsid w:val="000A1C2D"/>
    <w:rsid w:val="000A1DD6"/>
    <w:rsid w:val="000A2BAB"/>
    <w:rsid w:val="000A35D0"/>
    <w:rsid w:val="000A3806"/>
    <w:rsid w:val="000A41BB"/>
    <w:rsid w:val="000A4709"/>
    <w:rsid w:val="000A5021"/>
    <w:rsid w:val="000A63B0"/>
    <w:rsid w:val="000A6A94"/>
    <w:rsid w:val="000A6F40"/>
    <w:rsid w:val="000A7CEB"/>
    <w:rsid w:val="000B05C9"/>
    <w:rsid w:val="000B0787"/>
    <w:rsid w:val="000B16A9"/>
    <w:rsid w:val="000B1FCF"/>
    <w:rsid w:val="000B231F"/>
    <w:rsid w:val="000B2C65"/>
    <w:rsid w:val="000B2D16"/>
    <w:rsid w:val="000B3B47"/>
    <w:rsid w:val="000B57C7"/>
    <w:rsid w:val="000B5ACE"/>
    <w:rsid w:val="000B6206"/>
    <w:rsid w:val="000B73CC"/>
    <w:rsid w:val="000C0C5E"/>
    <w:rsid w:val="000C1750"/>
    <w:rsid w:val="000C420A"/>
    <w:rsid w:val="000C432C"/>
    <w:rsid w:val="000C491E"/>
    <w:rsid w:val="000C4ABA"/>
    <w:rsid w:val="000C4BF1"/>
    <w:rsid w:val="000C5DF2"/>
    <w:rsid w:val="000C6AA2"/>
    <w:rsid w:val="000D0707"/>
    <w:rsid w:val="000D0798"/>
    <w:rsid w:val="000D1A2C"/>
    <w:rsid w:val="000D2189"/>
    <w:rsid w:val="000D3046"/>
    <w:rsid w:val="000D30F6"/>
    <w:rsid w:val="000D31BE"/>
    <w:rsid w:val="000D39FB"/>
    <w:rsid w:val="000D410A"/>
    <w:rsid w:val="000D4236"/>
    <w:rsid w:val="000D47B8"/>
    <w:rsid w:val="000D4BC5"/>
    <w:rsid w:val="000D52F6"/>
    <w:rsid w:val="000D5407"/>
    <w:rsid w:val="000D55C2"/>
    <w:rsid w:val="000D5ACF"/>
    <w:rsid w:val="000D674B"/>
    <w:rsid w:val="000D6B02"/>
    <w:rsid w:val="000D7618"/>
    <w:rsid w:val="000D7D12"/>
    <w:rsid w:val="000E07E5"/>
    <w:rsid w:val="000E0ADD"/>
    <w:rsid w:val="000E0C0F"/>
    <w:rsid w:val="000E1389"/>
    <w:rsid w:val="000E1FBB"/>
    <w:rsid w:val="000E2AB7"/>
    <w:rsid w:val="000E2AD8"/>
    <w:rsid w:val="000E37EC"/>
    <w:rsid w:val="000E4DE4"/>
    <w:rsid w:val="000E51FA"/>
    <w:rsid w:val="000E59C5"/>
    <w:rsid w:val="000E5FF9"/>
    <w:rsid w:val="000E6EC6"/>
    <w:rsid w:val="000E7066"/>
    <w:rsid w:val="000E7F9E"/>
    <w:rsid w:val="000F0183"/>
    <w:rsid w:val="000F056D"/>
    <w:rsid w:val="000F226A"/>
    <w:rsid w:val="000F25F9"/>
    <w:rsid w:val="000F27DC"/>
    <w:rsid w:val="000F2EA7"/>
    <w:rsid w:val="000F2F99"/>
    <w:rsid w:val="000F30C8"/>
    <w:rsid w:val="000F4511"/>
    <w:rsid w:val="000F51F2"/>
    <w:rsid w:val="000F6124"/>
    <w:rsid w:val="000F618A"/>
    <w:rsid w:val="000F62BD"/>
    <w:rsid w:val="000F6F3F"/>
    <w:rsid w:val="000F73AE"/>
    <w:rsid w:val="000F78B1"/>
    <w:rsid w:val="000F7A6A"/>
    <w:rsid w:val="000F7D10"/>
    <w:rsid w:val="00100760"/>
    <w:rsid w:val="001013E8"/>
    <w:rsid w:val="001015D0"/>
    <w:rsid w:val="00102828"/>
    <w:rsid w:val="00102E97"/>
    <w:rsid w:val="00102F4F"/>
    <w:rsid w:val="00103918"/>
    <w:rsid w:val="00103C22"/>
    <w:rsid w:val="00104279"/>
    <w:rsid w:val="001049CB"/>
    <w:rsid w:val="00105B84"/>
    <w:rsid w:val="00105CE9"/>
    <w:rsid w:val="00106ACD"/>
    <w:rsid w:val="00107B61"/>
    <w:rsid w:val="00110637"/>
    <w:rsid w:val="001106F5"/>
    <w:rsid w:val="00111D61"/>
    <w:rsid w:val="00112F76"/>
    <w:rsid w:val="001136F4"/>
    <w:rsid w:val="00114651"/>
    <w:rsid w:val="001148E9"/>
    <w:rsid w:val="001159B7"/>
    <w:rsid w:val="00116322"/>
    <w:rsid w:val="001166AE"/>
    <w:rsid w:val="00116CD4"/>
    <w:rsid w:val="00116F35"/>
    <w:rsid w:val="00120690"/>
    <w:rsid w:val="00121B5E"/>
    <w:rsid w:val="001226C2"/>
    <w:rsid w:val="00122C08"/>
    <w:rsid w:val="001230BA"/>
    <w:rsid w:val="00123458"/>
    <w:rsid w:val="0012346B"/>
    <w:rsid w:val="0012490D"/>
    <w:rsid w:val="00124B52"/>
    <w:rsid w:val="0012528C"/>
    <w:rsid w:val="001257FF"/>
    <w:rsid w:val="00125EC4"/>
    <w:rsid w:val="00125EE3"/>
    <w:rsid w:val="001267C5"/>
    <w:rsid w:val="001267D4"/>
    <w:rsid w:val="00126934"/>
    <w:rsid w:val="0012743A"/>
    <w:rsid w:val="001305D4"/>
    <w:rsid w:val="0013164C"/>
    <w:rsid w:val="00131D73"/>
    <w:rsid w:val="00131D9E"/>
    <w:rsid w:val="001322C6"/>
    <w:rsid w:val="0013340C"/>
    <w:rsid w:val="001341E0"/>
    <w:rsid w:val="00135341"/>
    <w:rsid w:val="00135AF5"/>
    <w:rsid w:val="0013635C"/>
    <w:rsid w:val="001363E3"/>
    <w:rsid w:val="001366A9"/>
    <w:rsid w:val="00136906"/>
    <w:rsid w:val="00136A55"/>
    <w:rsid w:val="00137507"/>
    <w:rsid w:val="00140399"/>
    <w:rsid w:val="00140CD9"/>
    <w:rsid w:val="00141209"/>
    <w:rsid w:val="00141764"/>
    <w:rsid w:val="001417D9"/>
    <w:rsid w:val="00142D4B"/>
    <w:rsid w:val="00143EA7"/>
    <w:rsid w:val="00144D2E"/>
    <w:rsid w:val="00145701"/>
    <w:rsid w:val="00146F54"/>
    <w:rsid w:val="00147D6C"/>
    <w:rsid w:val="00147F53"/>
    <w:rsid w:val="00151B42"/>
    <w:rsid w:val="00152400"/>
    <w:rsid w:val="0015314E"/>
    <w:rsid w:val="00153D76"/>
    <w:rsid w:val="00154231"/>
    <w:rsid w:val="001562A3"/>
    <w:rsid w:val="00156655"/>
    <w:rsid w:val="001567AC"/>
    <w:rsid w:val="00156F91"/>
    <w:rsid w:val="00157115"/>
    <w:rsid w:val="00157161"/>
    <w:rsid w:val="00157B0E"/>
    <w:rsid w:val="001609D2"/>
    <w:rsid w:val="00160C53"/>
    <w:rsid w:val="00160D6E"/>
    <w:rsid w:val="00161C6B"/>
    <w:rsid w:val="00162F48"/>
    <w:rsid w:val="0016371A"/>
    <w:rsid w:val="001640BB"/>
    <w:rsid w:val="001653A5"/>
    <w:rsid w:val="00165BAD"/>
    <w:rsid w:val="001660E7"/>
    <w:rsid w:val="001665D1"/>
    <w:rsid w:val="001667A5"/>
    <w:rsid w:val="001703F5"/>
    <w:rsid w:val="00171800"/>
    <w:rsid w:val="00172BE6"/>
    <w:rsid w:val="001740AA"/>
    <w:rsid w:val="00174571"/>
    <w:rsid w:val="00174B05"/>
    <w:rsid w:val="00175F0D"/>
    <w:rsid w:val="001766C3"/>
    <w:rsid w:val="0017695A"/>
    <w:rsid w:val="00176DBE"/>
    <w:rsid w:val="00177C9F"/>
    <w:rsid w:val="00180403"/>
    <w:rsid w:val="00180537"/>
    <w:rsid w:val="0018314C"/>
    <w:rsid w:val="00183F2A"/>
    <w:rsid w:val="00184628"/>
    <w:rsid w:val="001848AA"/>
    <w:rsid w:val="0018689F"/>
    <w:rsid w:val="00186A76"/>
    <w:rsid w:val="001875F1"/>
    <w:rsid w:val="001876AD"/>
    <w:rsid w:val="00187746"/>
    <w:rsid w:val="00187980"/>
    <w:rsid w:val="00190563"/>
    <w:rsid w:val="00190807"/>
    <w:rsid w:val="00190968"/>
    <w:rsid w:val="001913FB"/>
    <w:rsid w:val="0019146B"/>
    <w:rsid w:val="001918B1"/>
    <w:rsid w:val="0019311B"/>
    <w:rsid w:val="001937A6"/>
    <w:rsid w:val="00194B7F"/>
    <w:rsid w:val="00195A5F"/>
    <w:rsid w:val="00195D01"/>
    <w:rsid w:val="00196339"/>
    <w:rsid w:val="0019673C"/>
    <w:rsid w:val="00196986"/>
    <w:rsid w:val="00196B2A"/>
    <w:rsid w:val="00196FEA"/>
    <w:rsid w:val="00197DCA"/>
    <w:rsid w:val="00197F3C"/>
    <w:rsid w:val="00197FB7"/>
    <w:rsid w:val="001A0EBB"/>
    <w:rsid w:val="001A1810"/>
    <w:rsid w:val="001A1D48"/>
    <w:rsid w:val="001A1E0C"/>
    <w:rsid w:val="001A209E"/>
    <w:rsid w:val="001A3245"/>
    <w:rsid w:val="001A34B4"/>
    <w:rsid w:val="001A3B7E"/>
    <w:rsid w:val="001A3F29"/>
    <w:rsid w:val="001A48F4"/>
    <w:rsid w:val="001A4A29"/>
    <w:rsid w:val="001A5351"/>
    <w:rsid w:val="001A55C8"/>
    <w:rsid w:val="001A5D28"/>
    <w:rsid w:val="001A6CFA"/>
    <w:rsid w:val="001A7BAD"/>
    <w:rsid w:val="001B09E3"/>
    <w:rsid w:val="001B0F67"/>
    <w:rsid w:val="001B0F92"/>
    <w:rsid w:val="001B1299"/>
    <w:rsid w:val="001B132A"/>
    <w:rsid w:val="001B29E4"/>
    <w:rsid w:val="001B2C29"/>
    <w:rsid w:val="001B2DC6"/>
    <w:rsid w:val="001B36D6"/>
    <w:rsid w:val="001B477B"/>
    <w:rsid w:val="001B53C6"/>
    <w:rsid w:val="001B6163"/>
    <w:rsid w:val="001B62FF"/>
    <w:rsid w:val="001C077D"/>
    <w:rsid w:val="001C0D89"/>
    <w:rsid w:val="001C10D4"/>
    <w:rsid w:val="001C1CFC"/>
    <w:rsid w:val="001C21FF"/>
    <w:rsid w:val="001C2792"/>
    <w:rsid w:val="001C2CF2"/>
    <w:rsid w:val="001C2F8E"/>
    <w:rsid w:val="001C3209"/>
    <w:rsid w:val="001C49C5"/>
    <w:rsid w:val="001C7C3B"/>
    <w:rsid w:val="001D07F3"/>
    <w:rsid w:val="001D0BBA"/>
    <w:rsid w:val="001D0ED6"/>
    <w:rsid w:val="001D1861"/>
    <w:rsid w:val="001D2041"/>
    <w:rsid w:val="001D3293"/>
    <w:rsid w:val="001D4F8A"/>
    <w:rsid w:val="001D5915"/>
    <w:rsid w:val="001D5D85"/>
    <w:rsid w:val="001D6750"/>
    <w:rsid w:val="001D6F3D"/>
    <w:rsid w:val="001E0020"/>
    <w:rsid w:val="001E015F"/>
    <w:rsid w:val="001E0993"/>
    <w:rsid w:val="001E102C"/>
    <w:rsid w:val="001E1564"/>
    <w:rsid w:val="001E1CAA"/>
    <w:rsid w:val="001E2A29"/>
    <w:rsid w:val="001E2E2F"/>
    <w:rsid w:val="001E3A6B"/>
    <w:rsid w:val="001E5E21"/>
    <w:rsid w:val="001E5E83"/>
    <w:rsid w:val="001E703C"/>
    <w:rsid w:val="001E7CCD"/>
    <w:rsid w:val="001F03AF"/>
    <w:rsid w:val="001F05FA"/>
    <w:rsid w:val="001F08BD"/>
    <w:rsid w:val="001F0A9B"/>
    <w:rsid w:val="001F1203"/>
    <w:rsid w:val="001F1BFF"/>
    <w:rsid w:val="001F1FE5"/>
    <w:rsid w:val="001F20A9"/>
    <w:rsid w:val="001F352A"/>
    <w:rsid w:val="001F3D9C"/>
    <w:rsid w:val="001F3DF9"/>
    <w:rsid w:val="001F4110"/>
    <w:rsid w:val="001F4AAC"/>
    <w:rsid w:val="001F4E8A"/>
    <w:rsid w:val="001F5CE8"/>
    <w:rsid w:val="001F5F4E"/>
    <w:rsid w:val="001F61CC"/>
    <w:rsid w:val="001F61FF"/>
    <w:rsid w:val="001F6236"/>
    <w:rsid w:val="001F730F"/>
    <w:rsid w:val="001F757A"/>
    <w:rsid w:val="001F77F6"/>
    <w:rsid w:val="001F7CA6"/>
    <w:rsid w:val="001F7E93"/>
    <w:rsid w:val="0020029C"/>
    <w:rsid w:val="002009A9"/>
    <w:rsid w:val="00200CB5"/>
    <w:rsid w:val="00200CC6"/>
    <w:rsid w:val="002010E0"/>
    <w:rsid w:val="00201B7A"/>
    <w:rsid w:val="00201D4E"/>
    <w:rsid w:val="0020231E"/>
    <w:rsid w:val="002023F9"/>
    <w:rsid w:val="00202775"/>
    <w:rsid w:val="00202A18"/>
    <w:rsid w:val="00202BB8"/>
    <w:rsid w:val="00202BBB"/>
    <w:rsid w:val="00203405"/>
    <w:rsid w:val="00203D87"/>
    <w:rsid w:val="00203DFE"/>
    <w:rsid w:val="0020688F"/>
    <w:rsid w:val="002100C7"/>
    <w:rsid w:val="00210125"/>
    <w:rsid w:val="002102AE"/>
    <w:rsid w:val="0021036C"/>
    <w:rsid w:val="00210BBD"/>
    <w:rsid w:val="00211566"/>
    <w:rsid w:val="002115FD"/>
    <w:rsid w:val="00212C6C"/>
    <w:rsid w:val="00212EB1"/>
    <w:rsid w:val="002135CF"/>
    <w:rsid w:val="00213EEE"/>
    <w:rsid w:val="002140A9"/>
    <w:rsid w:val="00214CD6"/>
    <w:rsid w:val="00215DA2"/>
    <w:rsid w:val="00216B94"/>
    <w:rsid w:val="00216E2E"/>
    <w:rsid w:val="00217AD9"/>
    <w:rsid w:val="00217BFA"/>
    <w:rsid w:val="00217FA3"/>
    <w:rsid w:val="002202CD"/>
    <w:rsid w:val="0022072F"/>
    <w:rsid w:val="00220C72"/>
    <w:rsid w:val="002212D2"/>
    <w:rsid w:val="00221593"/>
    <w:rsid w:val="0022363B"/>
    <w:rsid w:val="0022370A"/>
    <w:rsid w:val="00224A1F"/>
    <w:rsid w:val="0022553A"/>
    <w:rsid w:val="00226ED8"/>
    <w:rsid w:val="002273B4"/>
    <w:rsid w:val="0023059D"/>
    <w:rsid w:val="0023232D"/>
    <w:rsid w:val="002327B4"/>
    <w:rsid w:val="00232DC3"/>
    <w:rsid w:val="00232FC2"/>
    <w:rsid w:val="00233ED4"/>
    <w:rsid w:val="00233F76"/>
    <w:rsid w:val="0023437D"/>
    <w:rsid w:val="002346F6"/>
    <w:rsid w:val="00235961"/>
    <w:rsid w:val="00235C26"/>
    <w:rsid w:val="00235EE4"/>
    <w:rsid w:val="00236F6F"/>
    <w:rsid w:val="00236FD5"/>
    <w:rsid w:val="00237473"/>
    <w:rsid w:val="002374E1"/>
    <w:rsid w:val="00237571"/>
    <w:rsid w:val="002376DB"/>
    <w:rsid w:val="0024019F"/>
    <w:rsid w:val="00240344"/>
    <w:rsid w:val="002419BE"/>
    <w:rsid w:val="002425F0"/>
    <w:rsid w:val="002427F3"/>
    <w:rsid w:val="002437D4"/>
    <w:rsid w:val="00243959"/>
    <w:rsid w:val="00244A79"/>
    <w:rsid w:val="00244C34"/>
    <w:rsid w:val="00245DB5"/>
    <w:rsid w:val="00245F1E"/>
    <w:rsid w:val="0024641C"/>
    <w:rsid w:val="002466EA"/>
    <w:rsid w:val="0024680B"/>
    <w:rsid w:val="002474B7"/>
    <w:rsid w:val="00247523"/>
    <w:rsid w:val="0025074F"/>
    <w:rsid w:val="00250DD9"/>
    <w:rsid w:val="00250ED8"/>
    <w:rsid w:val="00250EFE"/>
    <w:rsid w:val="00251052"/>
    <w:rsid w:val="00251828"/>
    <w:rsid w:val="00251ACA"/>
    <w:rsid w:val="00251E9A"/>
    <w:rsid w:val="002528BB"/>
    <w:rsid w:val="00253186"/>
    <w:rsid w:val="00253329"/>
    <w:rsid w:val="00253703"/>
    <w:rsid w:val="00253BB5"/>
    <w:rsid w:val="00253C26"/>
    <w:rsid w:val="00253E55"/>
    <w:rsid w:val="002544E0"/>
    <w:rsid w:val="00254AB8"/>
    <w:rsid w:val="00255570"/>
    <w:rsid w:val="002555DA"/>
    <w:rsid w:val="00255600"/>
    <w:rsid w:val="00255F2B"/>
    <w:rsid w:val="002568B5"/>
    <w:rsid w:val="002575F5"/>
    <w:rsid w:val="00257D39"/>
    <w:rsid w:val="00257FB5"/>
    <w:rsid w:val="00260BA9"/>
    <w:rsid w:val="002613A9"/>
    <w:rsid w:val="002617DE"/>
    <w:rsid w:val="00261BB3"/>
    <w:rsid w:val="0026311B"/>
    <w:rsid w:val="0026342F"/>
    <w:rsid w:val="0026390F"/>
    <w:rsid w:val="002639E5"/>
    <w:rsid w:val="00265ADF"/>
    <w:rsid w:val="00265AF1"/>
    <w:rsid w:val="0026798C"/>
    <w:rsid w:val="00270CD4"/>
    <w:rsid w:val="0027118E"/>
    <w:rsid w:val="00271C86"/>
    <w:rsid w:val="00272528"/>
    <w:rsid w:val="00272F0E"/>
    <w:rsid w:val="00273640"/>
    <w:rsid w:val="00273DE7"/>
    <w:rsid w:val="002741F4"/>
    <w:rsid w:val="00274BAF"/>
    <w:rsid w:val="00274BC0"/>
    <w:rsid w:val="002755DB"/>
    <w:rsid w:val="00275BFD"/>
    <w:rsid w:val="00275FCE"/>
    <w:rsid w:val="002767D8"/>
    <w:rsid w:val="00276827"/>
    <w:rsid w:val="002769E9"/>
    <w:rsid w:val="00277667"/>
    <w:rsid w:val="00277D2F"/>
    <w:rsid w:val="002800D3"/>
    <w:rsid w:val="00280AA6"/>
    <w:rsid w:val="002816FD"/>
    <w:rsid w:val="00282A5F"/>
    <w:rsid w:val="00284FB4"/>
    <w:rsid w:val="00285C8F"/>
    <w:rsid w:val="00287475"/>
    <w:rsid w:val="00287ABB"/>
    <w:rsid w:val="00291192"/>
    <w:rsid w:val="00292B9C"/>
    <w:rsid w:val="00293492"/>
    <w:rsid w:val="0029443D"/>
    <w:rsid w:val="002946C5"/>
    <w:rsid w:val="00294DFF"/>
    <w:rsid w:val="00295DF3"/>
    <w:rsid w:val="00296418"/>
    <w:rsid w:val="00296ADD"/>
    <w:rsid w:val="00296D20"/>
    <w:rsid w:val="002A05BD"/>
    <w:rsid w:val="002A0632"/>
    <w:rsid w:val="002A09B3"/>
    <w:rsid w:val="002A0BEB"/>
    <w:rsid w:val="002A0C69"/>
    <w:rsid w:val="002A16A0"/>
    <w:rsid w:val="002A4198"/>
    <w:rsid w:val="002A533A"/>
    <w:rsid w:val="002A54CA"/>
    <w:rsid w:val="002A56A4"/>
    <w:rsid w:val="002A5DA5"/>
    <w:rsid w:val="002A689E"/>
    <w:rsid w:val="002A6943"/>
    <w:rsid w:val="002A6BAD"/>
    <w:rsid w:val="002A7D36"/>
    <w:rsid w:val="002B025D"/>
    <w:rsid w:val="002B0CD8"/>
    <w:rsid w:val="002B1323"/>
    <w:rsid w:val="002B13FE"/>
    <w:rsid w:val="002B1DDA"/>
    <w:rsid w:val="002B2D75"/>
    <w:rsid w:val="002B39E8"/>
    <w:rsid w:val="002B457D"/>
    <w:rsid w:val="002B46EF"/>
    <w:rsid w:val="002B5DEA"/>
    <w:rsid w:val="002B5DFC"/>
    <w:rsid w:val="002B61FE"/>
    <w:rsid w:val="002B6819"/>
    <w:rsid w:val="002B7053"/>
    <w:rsid w:val="002B7C69"/>
    <w:rsid w:val="002B7D79"/>
    <w:rsid w:val="002C0C7C"/>
    <w:rsid w:val="002C1861"/>
    <w:rsid w:val="002C18E6"/>
    <w:rsid w:val="002C20A1"/>
    <w:rsid w:val="002C23C8"/>
    <w:rsid w:val="002C26DF"/>
    <w:rsid w:val="002C2B61"/>
    <w:rsid w:val="002C2D10"/>
    <w:rsid w:val="002C339D"/>
    <w:rsid w:val="002C3686"/>
    <w:rsid w:val="002C3B3A"/>
    <w:rsid w:val="002C4122"/>
    <w:rsid w:val="002C4576"/>
    <w:rsid w:val="002C4682"/>
    <w:rsid w:val="002C4C22"/>
    <w:rsid w:val="002C52C7"/>
    <w:rsid w:val="002C5A96"/>
    <w:rsid w:val="002C7B26"/>
    <w:rsid w:val="002C7D7E"/>
    <w:rsid w:val="002D26AE"/>
    <w:rsid w:val="002D2AAD"/>
    <w:rsid w:val="002D30F9"/>
    <w:rsid w:val="002D362D"/>
    <w:rsid w:val="002D4805"/>
    <w:rsid w:val="002D4822"/>
    <w:rsid w:val="002D51A3"/>
    <w:rsid w:val="002D5C0E"/>
    <w:rsid w:val="002D5D15"/>
    <w:rsid w:val="002D6163"/>
    <w:rsid w:val="002D61CC"/>
    <w:rsid w:val="002D6454"/>
    <w:rsid w:val="002D6949"/>
    <w:rsid w:val="002E029D"/>
    <w:rsid w:val="002E07CD"/>
    <w:rsid w:val="002E0F30"/>
    <w:rsid w:val="002E13FC"/>
    <w:rsid w:val="002E162F"/>
    <w:rsid w:val="002E1F7A"/>
    <w:rsid w:val="002E252F"/>
    <w:rsid w:val="002E376A"/>
    <w:rsid w:val="002E3C15"/>
    <w:rsid w:val="002E4298"/>
    <w:rsid w:val="002E522D"/>
    <w:rsid w:val="002E5C59"/>
    <w:rsid w:val="002E6955"/>
    <w:rsid w:val="002E6B08"/>
    <w:rsid w:val="002E6EE8"/>
    <w:rsid w:val="002E70F5"/>
    <w:rsid w:val="002E729A"/>
    <w:rsid w:val="002F0D7D"/>
    <w:rsid w:val="002F208B"/>
    <w:rsid w:val="002F2BC4"/>
    <w:rsid w:val="002F3441"/>
    <w:rsid w:val="002F3BE1"/>
    <w:rsid w:val="002F3FC6"/>
    <w:rsid w:val="002F44F3"/>
    <w:rsid w:val="002F55B8"/>
    <w:rsid w:val="002F7176"/>
    <w:rsid w:val="002F7B34"/>
    <w:rsid w:val="002F7B65"/>
    <w:rsid w:val="002F7CB4"/>
    <w:rsid w:val="003001A7"/>
    <w:rsid w:val="00300940"/>
    <w:rsid w:val="0030140D"/>
    <w:rsid w:val="0030176F"/>
    <w:rsid w:val="003018DE"/>
    <w:rsid w:val="00301985"/>
    <w:rsid w:val="00301B13"/>
    <w:rsid w:val="00301D71"/>
    <w:rsid w:val="00301E12"/>
    <w:rsid w:val="00302257"/>
    <w:rsid w:val="003044EE"/>
    <w:rsid w:val="003049F9"/>
    <w:rsid w:val="00304DB1"/>
    <w:rsid w:val="00304E48"/>
    <w:rsid w:val="00306E5C"/>
    <w:rsid w:val="0030703F"/>
    <w:rsid w:val="00307795"/>
    <w:rsid w:val="0030780F"/>
    <w:rsid w:val="0031012F"/>
    <w:rsid w:val="0031113B"/>
    <w:rsid w:val="00311C13"/>
    <w:rsid w:val="003121B1"/>
    <w:rsid w:val="00312F7C"/>
    <w:rsid w:val="00314B44"/>
    <w:rsid w:val="00314BAC"/>
    <w:rsid w:val="0031513B"/>
    <w:rsid w:val="00315771"/>
    <w:rsid w:val="00316048"/>
    <w:rsid w:val="003161A1"/>
    <w:rsid w:val="0031633A"/>
    <w:rsid w:val="00316505"/>
    <w:rsid w:val="003167A9"/>
    <w:rsid w:val="00316BF6"/>
    <w:rsid w:val="003174B8"/>
    <w:rsid w:val="0031759C"/>
    <w:rsid w:val="00317F0C"/>
    <w:rsid w:val="00317F9A"/>
    <w:rsid w:val="003202F3"/>
    <w:rsid w:val="0032094D"/>
    <w:rsid w:val="00321DCF"/>
    <w:rsid w:val="0032249E"/>
    <w:rsid w:val="00322740"/>
    <w:rsid w:val="00322B55"/>
    <w:rsid w:val="00322F19"/>
    <w:rsid w:val="0032326F"/>
    <w:rsid w:val="00323ACC"/>
    <w:rsid w:val="00323C9B"/>
    <w:rsid w:val="00324DC2"/>
    <w:rsid w:val="00325447"/>
    <w:rsid w:val="0032595C"/>
    <w:rsid w:val="003277B7"/>
    <w:rsid w:val="00327885"/>
    <w:rsid w:val="003304D8"/>
    <w:rsid w:val="00330836"/>
    <w:rsid w:val="0033104A"/>
    <w:rsid w:val="00331377"/>
    <w:rsid w:val="00331684"/>
    <w:rsid w:val="003319C1"/>
    <w:rsid w:val="00331ED6"/>
    <w:rsid w:val="00332240"/>
    <w:rsid w:val="00332B5D"/>
    <w:rsid w:val="003338C3"/>
    <w:rsid w:val="003341B9"/>
    <w:rsid w:val="003348B9"/>
    <w:rsid w:val="003349D8"/>
    <w:rsid w:val="00335B86"/>
    <w:rsid w:val="003364EC"/>
    <w:rsid w:val="00336D82"/>
    <w:rsid w:val="00336D85"/>
    <w:rsid w:val="0033775A"/>
    <w:rsid w:val="00337F7B"/>
    <w:rsid w:val="00340470"/>
    <w:rsid w:val="00340593"/>
    <w:rsid w:val="00341B40"/>
    <w:rsid w:val="00341D41"/>
    <w:rsid w:val="00342101"/>
    <w:rsid w:val="003423AA"/>
    <w:rsid w:val="003423ED"/>
    <w:rsid w:val="003426FF"/>
    <w:rsid w:val="00343030"/>
    <w:rsid w:val="003432D8"/>
    <w:rsid w:val="003433D1"/>
    <w:rsid w:val="00343620"/>
    <w:rsid w:val="00343FD6"/>
    <w:rsid w:val="00343FED"/>
    <w:rsid w:val="00344617"/>
    <w:rsid w:val="00344653"/>
    <w:rsid w:val="00344A45"/>
    <w:rsid w:val="00345086"/>
    <w:rsid w:val="0034547F"/>
    <w:rsid w:val="00345BDA"/>
    <w:rsid w:val="00346775"/>
    <w:rsid w:val="00347A0E"/>
    <w:rsid w:val="00347A8F"/>
    <w:rsid w:val="00350FFC"/>
    <w:rsid w:val="003512F8"/>
    <w:rsid w:val="003514E4"/>
    <w:rsid w:val="00351AF0"/>
    <w:rsid w:val="00351C23"/>
    <w:rsid w:val="00352209"/>
    <w:rsid w:val="00353627"/>
    <w:rsid w:val="003536C2"/>
    <w:rsid w:val="00353712"/>
    <w:rsid w:val="00353A2D"/>
    <w:rsid w:val="003540C0"/>
    <w:rsid w:val="00355197"/>
    <w:rsid w:val="003559D4"/>
    <w:rsid w:val="003563A8"/>
    <w:rsid w:val="003568B8"/>
    <w:rsid w:val="00356F28"/>
    <w:rsid w:val="003578AF"/>
    <w:rsid w:val="00357CDF"/>
    <w:rsid w:val="00360B92"/>
    <w:rsid w:val="0036135C"/>
    <w:rsid w:val="003616B1"/>
    <w:rsid w:val="0036258D"/>
    <w:rsid w:val="00362C93"/>
    <w:rsid w:val="00363186"/>
    <w:rsid w:val="0036368D"/>
    <w:rsid w:val="003650D6"/>
    <w:rsid w:val="003653B4"/>
    <w:rsid w:val="003669CA"/>
    <w:rsid w:val="003671F2"/>
    <w:rsid w:val="003675CD"/>
    <w:rsid w:val="003676BD"/>
    <w:rsid w:val="00367C4B"/>
    <w:rsid w:val="00367F17"/>
    <w:rsid w:val="003701AD"/>
    <w:rsid w:val="00370914"/>
    <w:rsid w:val="00370C36"/>
    <w:rsid w:val="003712BE"/>
    <w:rsid w:val="003720BC"/>
    <w:rsid w:val="00372A7C"/>
    <w:rsid w:val="00372EBE"/>
    <w:rsid w:val="0037350B"/>
    <w:rsid w:val="003738CE"/>
    <w:rsid w:val="00375281"/>
    <w:rsid w:val="00376845"/>
    <w:rsid w:val="00376A66"/>
    <w:rsid w:val="0037716A"/>
    <w:rsid w:val="003802C5"/>
    <w:rsid w:val="00380CF5"/>
    <w:rsid w:val="00381972"/>
    <w:rsid w:val="00381D84"/>
    <w:rsid w:val="00382068"/>
    <w:rsid w:val="0038256D"/>
    <w:rsid w:val="00383744"/>
    <w:rsid w:val="0038374D"/>
    <w:rsid w:val="00383A6B"/>
    <w:rsid w:val="00383D48"/>
    <w:rsid w:val="00384139"/>
    <w:rsid w:val="003841FB"/>
    <w:rsid w:val="00384558"/>
    <w:rsid w:val="0038499D"/>
    <w:rsid w:val="00384AB1"/>
    <w:rsid w:val="00385868"/>
    <w:rsid w:val="00385BAD"/>
    <w:rsid w:val="00386F6F"/>
    <w:rsid w:val="003872BA"/>
    <w:rsid w:val="00390DEA"/>
    <w:rsid w:val="00390EAB"/>
    <w:rsid w:val="00391E5D"/>
    <w:rsid w:val="0039438E"/>
    <w:rsid w:val="0039562A"/>
    <w:rsid w:val="00395868"/>
    <w:rsid w:val="0039598E"/>
    <w:rsid w:val="00395DC8"/>
    <w:rsid w:val="0039622B"/>
    <w:rsid w:val="003964FE"/>
    <w:rsid w:val="00396DC9"/>
    <w:rsid w:val="003A02C4"/>
    <w:rsid w:val="003A06C1"/>
    <w:rsid w:val="003A0FF1"/>
    <w:rsid w:val="003A1029"/>
    <w:rsid w:val="003A1E08"/>
    <w:rsid w:val="003A2CD6"/>
    <w:rsid w:val="003A2F30"/>
    <w:rsid w:val="003A345A"/>
    <w:rsid w:val="003A417D"/>
    <w:rsid w:val="003A4A12"/>
    <w:rsid w:val="003A56C6"/>
    <w:rsid w:val="003A5FE2"/>
    <w:rsid w:val="003A707B"/>
    <w:rsid w:val="003A714D"/>
    <w:rsid w:val="003A71D4"/>
    <w:rsid w:val="003B025A"/>
    <w:rsid w:val="003B0AFD"/>
    <w:rsid w:val="003B11AA"/>
    <w:rsid w:val="003B165F"/>
    <w:rsid w:val="003B1FC1"/>
    <w:rsid w:val="003B2BB6"/>
    <w:rsid w:val="003B34F2"/>
    <w:rsid w:val="003B3501"/>
    <w:rsid w:val="003B45E0"/>
    <w:rsid w:val="003B5178"/>
    <w:rsid w:val="003B5E69"/>
    <w:rsid w:val="003B660B"/>
    <w:rsid w:val="003B7E48"/>
    <w:rsid w:val="003B7FEF"/>
    <w:rsid w:val="003C0431"/>
    <w:rsid w:val="003C05AA"/>
    <w:rsid w:val="003C0E8B"/>
    <w:rsid w:val="003C1302"/>
    <w:rsid w:val="003C13F7"/>
    <w:rsid w:val="003C152E"/>
    <w:rsid w:val="003C1915"/>
    <w:rsid w:val="003C25A3"/>
    <w:rsid w:val="003C25B0"/>
    <w:rsid w:val="003C264C"/>
    <w:rsid w:val="003C2B03"/>
    <w:rsid w:val="003C3B6F"/>
    <w:rsid w:val="003C3C2F"/>
    <w:rsid w:val="003C5000"/>
    <w:rsid w:val="003C5E49"/>
    <w:rsid w:val="003C6481"/>
    <w:rsid w:val="003C6A5B"/>
    <w:rsid w:val="003C6C0D"/>
    <w:rsid w:val="003C7069"/>
    <w:rsid w:val="003D0611"/>
    <w:rsid w:val="003D0B67"/>
    <w:rsid w:val="003D2B85"/>
    <w:rsid w:val="003D2BB9"/>
    <w:rsid w:val="003D31BE"/>
    <w:rsid w:val="003D3EA3"/>
    <w:rsid w:val="003D4083"/>
    <w:rsid w:val="003D4160"/>
    <w:rsid w:val="003D435E"/>
    <w:rsid w:val="003D44D4"/>
    <w:rsid w:val="003D470B"/>
    <w:rsid w:val="003D5A63"/>
    <w:rsid w:val="003D642A"/>
    <w:rsid w:val="003D6C41"/>
    <w:rsid w:val="003D7C86"/>
    <w:rsid w:val="003E03B1"/>
    <w:rsid w:val="003E0F7C"/>
    <w:rsid w:val="003E176C"/>
    <w:rsid w:val="003E1D9C"/>
    <w:rsid w:val="003E1FEE"/>
    <w:rsid w:val="003E20B0"/>
    <w:rsid w:val="003E297E"/>
    <w:rsid w:val="003E3783"/>
    <w:rsid w:val="003E3E96"/>
    <w:rsid w:val="003E4735"/>
    <w:rsid w:val="003E4C89"/>
    <w:rsid w:val="003E512F"/>
    <w:rsid w:val="003E5D62"/>
    <w:rsid w:val="003E5DB5"/>
    <w:rsid w:val="003E67C7"/>
    <w:rsid w:val="003E6AF7"/>
    <w:rsid w:val="003F0782"/>
    <w:rsid w:val="003F0AC1"/>
    <w:rsid w:val="003F109B"/>
    <w:rsid w:val="003F13E6"/>
    <w:rsid w:val="003F238B"/>
    <w:rsid w:val="003F27C9"/>
    <w:rsid w:val="003F35DA"/>
    <w:rsid w:val="003F376F"/>
    <w:rsid w:val="003F5F6E"/>
    <w:rsid w:val="003F63AE"/>
    <w:rsid w:val="003F6A3E"/>
    <w:rsid w:val="003F6F0E"/>
    <w:rsid w:val="003F7646"/>
    <w:rsid w:val="003F7A5D"/>
    <w:rsid w:val="003F7BD5"/>
    <w:rsid w:val="00400151"/>
    <w:rsid w:val="004009BA"/>
    <w:rsid w:val="00401ADC"/>
    <w:rsid w:val="00401C98"/>
    <w:rsid w:val="0040305E"/>
    <w:rsid w:val="004032B5"/>
    <w:rsid w:val="004032F7"/>
    <w:rsid w:val="00403637"/>
    <w:rsid w:val="00403C4F"/>
    <w:rsid w:val="00403F9A"/>
    <w:rsid w:val="00403FA9"/>
    <w:rsid w:val="00404910"/>
    <w:rsid w:val="0040496A"/>
    <w:rsid w:val="00405EEE"/>
    <w:rsid w:val="004063D3"/>
    <w:rsid w:val="0040721F"/>
    <w:rsid w:val="00407D8D"/>
    <w:rsid w:val="0041007B"/>
    <w:rsid w:val="0041050E"/>
    <w:rsid w:val="0041056A"/>
    <w:rsid w:val="00410E7A"/>
    <w:rsid w:val="004111A7"/>
    <w:rsid w:val="004113C9"/>
    <w:rsid w:val="0041187F"/>
    <w:rsid w:val="00411911"/>
    <w:rsid w:val="004119FB"/>
    <w:rsid w:val="00411D00"/>
    <w:rsid w:val="00412A9E"/>
    <w:rsid w:val="004133AD"/>
    <w:rsid w:val="004139BE"/>
    <w:rsid w:val="004143DF"/>
    <w:rsid w:val="004148CF"/>
    <w:rsid w:val="00415A3F"/>
    <w:rsid w:val="00416817"/>
    <w:rsid w:val="00417391"/>
    <w:rsid w:val="00417AEF"/>
    <w:rsid w:val="00420587"/>
    <w:rsid w:val="004209D8"/>
    <w:rsid w:val="00420D9B"/>
    <w:rsid w:val="00421C94"/>
    <w:rsid w:val="00421CD2"/>
    <w:rsid w:val="00421FB9"/>
    <w:rsid w:val="00424458"/>
    <w:rsid w:val="00424C27"/>
    <w:rsid w:val="00425A21"/>
    <w:rsid w:val="0042604B"/>
    <w:rsid w:val="004269A1"/>
    <w:rsid w:val="004274E0"/>
    <w:rsid w:val="00427547"/>
    <w:rsid w:val="00430012"/>
    <w:rsid w:val="0043072E"/>
    <w:rsid w:val="00430CAC"/>
    <w:rsid w:val="0043176C"/>
    <w:rsid w:val="00433C7A"/>
    <w:rsid w:val="00433CAF"/>
    <w:rsid w:val="0043434E"/>
    <w:rsid w:val="00434FDB"/>
    <w:rsid w:val="00435E79"/>
    <w:rsid w:val="00436765"/>
    <w:rsid w:val="00436AAD"/>
    <w:rsid w:val="00437799"/>
    <w:rsid w:val="00440FA8"/>
    <w:rsid w:val="00443E1B"/>
    <w:rsid w:val="00443F93"/>
    <w:rsid w:val="004441FC"/>
    <w:rsid w:val="004448B5"/>
    <w:rsid w:val="004457E9"/>
    <w:rsid w:val="00445A39"/>
    <w:rsid w:val="00447070"/>
    <w:rsid w:val="0045059B"/>
    <w:rsid w:val="0045080F"/>
    <w:rsid w:val="00450A11"/>
    <w:rsid w:val="00450D36"/>
    <w:rsid w:val="00451333"/>
    <w:rsid w:val="00451625"/>
    <w:rsid w:val="004519D8"/>
    <w:rsid w:val="004534D0"/>
    <w:rsid w:val="00453516"/>
    <w:rsid w:val="00453D8B"/>
    <w:rsid w:val="004554D3"/>
    <w:rsid w:val="00456349"/>
    <w:rsid w:val="004568CB"/>
    <w:rsid w:val="00456C77"/>
    <w:rsid w:val="00456EA6"/>
    <w:rsid w:val="00456F54"/>
    <w:rsid w:val="0045711E"/>
    <w:rsid w:val="00457514"/>
    <w:rsid w:val="00460136"/>
    <w:rsid w:val="004616E2"/>
    <w:rsid w:val="0046216F"/>
    <w:rsid w:val="00462831"/>
    <w:rsid w:val="004629BC"/>
    <w:rsid w:val="00462BFD"/>
    <w:rsid w:val="00463561"/>
    <w:rsid w:val="00464182"/>
    <w:rsid w:val="00464B35"/>
    <w:rsid w:val="00464B4D"/>
    <w:rsid w:val="00464B53"/>
    <w:rsid w:val="00465EC4"/>
    <w:rsid w:val="00466343"/>
    <w:rsid w:val="004670D1"/>
    <w:rsid w:val="0046779B"/>
    <w:rsid w:val="00471616"/>
    <w:rsid w:val="0047275E"/>
    <w:rsid w:val="004728B1"/>
    <w:rsid w:val="004734A3"/>
    <w:rsid w:val="0047472A"/>
    <w:rsid w:val="00474A17"/>
    <w:rsid w:val="004756A1"/>
    <w:rsid w:val="00476949"/>
    <w:rsid w:val="00476F8E"/>
    <w:rsid w:val="004773EA"/>
    <w:rsid w:val="004778F6"/>
    <w:rsid w:val="0048036F"/>
    <w:rsid w:val="00480DFA"/>
    <w:rsid w:val="00480FF5"/>
    <w:rsid w:val="00481784"/>
    <w:rsid w:val="00481C30"/>
    <w:rsid w:val="004824ED"/>
    <w:rsid w:val="00482B90"/>
    <w:rsid w:val="00482DC8"/>
    <w:rsid w:val="00483019"/>
    <w:rsid w:val="004831D7"/>
    <w:rsid w:val="00483F92"/>
    <w:rsid w:val="00484EF5"/>
    <w:rsid w:val="004851AF"/>
    <w:rsid w:val="0048670B"/>
    <w:rsid w:val="004867FA"/>
    <w:rsid w:val="004877B7"/>
    <w:rsid w:val="00490074"/>
    <w:rsid w:val="00491094"/>
    <w:rsid w:val="00491D8E"/>
    <w:rsid w:val="00492DF1"/>
    <w:rsid w:val="00493320"/>
    <w:rsid w:val="00493F32"/>
    <w:rsid w:val="00494C43"/>
    <w:rsid w:val="004950EC"/>
    <w:rsid w:val="00496641"/>
    <w:rsid w:val="0049682A"/>
    <w:rsid w:val="004968B3"/>
    <w:rsid w:val="0049748F"/>
    <w:rsid w:val="00497D4D"/>
    <w:rsid w:val="004A127F"/>
    <w:rsid w:val="004A2567"/>
    <w:rsid w:val="004A3226"/>
    <w:rsid w:val="004A356E"/>
    <w:rsid w:val="004A3888"/>
    <w:rsid w:val="004A3A20"/>
    <w:rsid w:val="004A3DD4"/>
    <w:rsid w:val="004A54A9"/>
    <w:rsid w:val="004A5F9F"/>
    <w:rsid w:val="004A6214"/>
    <w:rsid w:val="004A6CBB"/>
    <w:rsid w:val="004A71EA"/>
    <w:rsid w:val="004A78EE"/>
    <w:rsid w:val="004A7E3F"/>
    <w:rsid w:val="004A7F9D"/>
    <w:rsid w:val="004B0348"/>
    <w:rsid w:val="004B0E49"/>
    <w:rsid w:val="004B11E7"/>
    <w:rsid w:val="004B1BF7"/>
    <w:rsid w:val="004B2131"/>
    <w:rsid w:val="004B27EF"/>
    <w:rsid w:val="004B2B01"/>
    <w:rsid w:val="004B3502"/>
    <w:rsid w:val="004B52EC"/>
    <w:rsid w:val="004B5693"/>
    <w:rsid w:val="004B5A02"/>
    <w:rsid w:val="004B75F5"/>
    <w:rsid w:val="004B7FD7"/>
    <w:rsid w:val="004C1175"/>
    <w:rsid w:val="004C148F"/>
    <w:rsid w:val="004C18E9"/>
    <w:rsid w:val="004C24E8"/>
    <w:rsid w:val="004C309C"/>
    <w:rsid w:val="004C377F"/>
    <w:rsid w:val="004C4599"/>
    <w:rsid w:val="004C53CD"/>
    <w:rsid w:val="004C5618"/>
    <w:rsid w:val="004C56F0"/>
    <w:rsid w:val="004C58F6"/>
    <w:rsid w:val="004C5926"/>
    <w:rsid w:val="004C5B23"/>
    <w:rsid w:val="004C605E"/>
    <w:rsid w:val="004C6757"/>
    <w:rsid w:val="004C6FBB"/>
    <w:rsid w:val="004D1A6D"/>
    <w:rsid w:val="004D1B6A"/>
    <w:rsid w:val="004D1BE8"/>
    <w:rsid w:val="004D2A86"/>
    <w:rsid w:val="004D3B40"/>
    <w:rsid w:val="004D3ED6"/>
    <w:rsid w:val="004D4038"/>
    <w:rsid w:val="004D49C9"/>
    <w:rsid w:val="004D5915"/>
    <w:rsid w:val="004D6A4D"/>
    <w:rsid w:val="004D713D"/>
    <w:rsid w:val="004D7348"/>
    <w:rsid w:val="004D7CA4"/>
    <w:rsid w:val="004D7CDE"/>
    <w:rsid w:val="004D7D43"/>
    <w:rsid w:val="004D7F45"/>
    <w:rsid w:val="004E0236"/>
    <w:rsid w:val="004E03BB"/>
    <w:rsid w:val="004E0C41"/>
    <w:rsid w:val="004E1EDE"/>
    <w:rsid w:val="004E1FD6"/>
    <w:rsid w:val="004E204C"/>
    <w:rsid w:val="004E2BD0"/>
    <w:rsid w:val="004E2C90"/>
    <w:rsid w:val="004E3842"/>
    <w:rsid w:val="004E3991"/>
    <w:rsid w:val="004E3A09"/>
    <w:rsid w:val="004E4254"/>
    <w:rsid w:val="004E444C"/>
    <w:rsid w:val="004E4CD8"/>
    <w:rsid w:val="004F0BC3"/>
    <w:rsid w:val="004F1032"/>
    <w:rsid w:val="004F14CE"/>
    <w:rsid w:val="004F1CC1"/>
    <w:rsid w:val="004F283A"/>
    <w:rsid w:val="004F3503"/>
    <w:rsid w:val="004F3AAC"/>
    <w:rsid w:val="004F3DDC"/>
    <w:rsid w:val="004F3F18"/>
    <w:rsid w:val="004F5ABE"/>
    <w:rsid w:val="004F6BE5"/>
    <w:rsid w:val="004F71D9"/>
    <w:rsid w:val="004F75E4"/>
    <w:rsid w:val="004F7614"/>
    <w:rsid w:val="00500D18"/>
    <w:rsid w:val="0050152A"/>
    <w:rsid w:val="00501634"/>
    <w:rsid w:val="00501E83"/>
    <w:rsid w:val="00501F1F"/>
    <w:rsid w:val="00502E24"/>
    <w:rsid w:val="00503EE7"/>
    <w:rsid w:val="00505599"/>
    <w:rsid w:val="005055B4"/>
    <w:rsid w:val="005056D8"/>
    <w:rsid w:val="00505A4A"/>
    <w:rsid w:val="00505B48"/>
    <w:rsid w:val="0050626C"/>
    <w:rsid w:val="00506680"/>
    <w:rsid w:val="0050685B"/>
    <w:rsid w:val="005069DF"/>
    <w:rsid w:val="005072CB"/>
    <w:rsid w:val="0051153B"/>
    <w:rsid w:val="005126C9"/>
    <w:rsid w:val="005139D5"/>
    <w:rsid w:val="00513E75"/>
    <w:rsid w:val="0051404E"/>
    <w:rsid w:val="005141D9"/>
    <w:rsid w:val="005143BB"/>
    <w:rsid w:val="005143D1"/>
    <w:rsid w:val="00515909"/>
    <w:rsid w:val="00516AF6"/>
    <w:rsid w:val="005170AE"/>
    <w:rsid w:val="00517407"/>
    <w:rsid w:val="00517CD9"/>
    <w:rsid w:val="0052035F"/>
    <w:rsid w:val="00521EE0"/>
    <w:rsid w:val="0052319A"/>
    <w:rsid w:val="00523FFE"/>
    <w:rsid w:val="0052437D"/>
    <w:rsid w:val="00525C10"/>
    <w:rsid w:val="0052644A"/>
    <w:rsid w:val="00526E1D"/>
    <w:rsid w:val="00530022"/>
    <w:rsid w:val="00530A6E"/>
    <w:rsid w:val="00530FF3"/>
    <w:rsid w:val="00531170"/>
    <w:rsid w:val="005318EF"/>
    <w:rsid w:val="005320B6"/>
    <w:rsid w:val="0053379E"/>
    <w:rsid w:val="005337D8"/>
    <w:rsid w:val="005354FB"/>
    <w:rsid w:val="00536588"/>
    <w:rsid w:val="005365ED"/>
    <w:rsid w:val="00536730"/>
    <w:rsid w:val="005368DA"/>
    <w:rsid w:val="00537CDB"/>
    <w:rsid w:val="00540872"/>
    <w:rsid w:val="00540D6C"/>
    <w:rsid w:val="00541314"/>
    <w:rsid w:val="005415C5"/>
    <w:rsid w:val="005439DB"/>
    <w:rsid w:val="00545331"/>
    <w:rsid w:val="00545804"/>
    <w:rsid w:val="00546BDA"/>
    <w:rsid w:val="00550023"/>
    <w:rsid w:val="00550347"/>
    <w:rsid w:val="00550A8C"/>
    <w:rsid w:val="00550C79"/>
    <w:rsid w:val="00551253"/>
    <w:rsid w:val="0055137B"/>
    <w:rsid w:val="005518FF"/>
    <w:rsid w:val="005521D8"/>
    <w:rsid w:val="00552E0C"/>
    <w:rsid w:val="005530ED"/>
    <w:rsid w:val="00553176"/>
    <w:rsid w:val="005534F5"/>
    <w:rsid w:val="005535BA"/>
    <w:rsid w:val="0055486F"/>
    <w:rsid w:val="005552C6"/>
    <w:rsid w:val="005555DA"/>
    <w:rsid w:val="00555723"/>
    <w:rsid w:val="00555A91"/>
    <w:rsid w:val="00555E73"/>
    <w:rsid w:val="00556193"/>
    <w:rsid w:val="0056002F"/>
    <w:rsid w:val="00560E70"/>
    <w:rsid w:val="00560F0E"/>
    <w:rsid w:val="005617AC"/>
    <w:rsid w:val="00561ADD"/>
    <w:rsid w:val="00562290"/>
    <w:rsid w:val="00562406"/>
    <w:rsid w:val="005624B5"/>
    <w:rsid w:val="00564008"/>
    <w:rsid w:val="00564F13"/>
    <w:rsid w:val="0056574B"/>
    <w:rsid w:val="00566904"/>
    <w:rsid w:val="0056696D"/>
    <w:rsid w:val="00566C6B"/>
    <w:rsid w:val="005677CE"/>
    <w:rsid w:val="0056787F"/>
    <w:rsid w:val="005700AC"/>
    <w:rsid w:val="005705C2"/>
    <w:rsid w:val="005705FA"/>
    <w:rsid w:val="005708A0"/>
    <w:rsid w:val="00571039"/>
    <w:rsid w:val="00571FA1"/>
    <w:rsid w:val="005730AF"/>
    <w:rsid w:val="005730F9"/>
    <w:rsid w:val="005733F2"/>
    <w:rsid w:val="00573577"/>
    <w:rsid w:val="005736C2"/>
    <w:rsid w:val="005753AC"/>
    <w:rsid w:val="0057613E"/>
    <w:rsid w:val="005762D3"/>
    <w:rsid w:val="0057673B"/>
    <w:rsid w:val="00576C76"/>
    <w:rsid w:val="00576EBB"/>
    <w:rsid w:val="00577EFC"/>
    <w:rsid w:val="00582A1C"/>
    <w:rsid w:val="00582D51"/>
    <w:rsid w:val="00583793"/>
    <w:rsid w:val="005847DB"/>
    <w:rsid w:val="00584A23"/>
    <w:rsid w:val="00584F3D"/>
    <w:rsid w:val="00585415"/>
    <w:rsid w:val="0058583D"/>
    <w:rsid w:val="00585F8B"/>
    <w:rsid w:val="00586433"/>
    <w:rsid w:val="00586529"/>
    <w:rsid w:val="00586DD7"/>
    <w:rsid w:val="00587C91"/>
    <w:rsid w:val="00590539"/>
    <w:rsid w:val="00591DD8"/>
    <w:rsid w:val="0059261F"/>
    <w:rsid w:val="0059329E"/>
    <w:rsid w:val="00593E11"/>
    <w:rsid w:val="00593FE8"/>
    <w:rsid w:val="00594902"/>
    <w:rsid w:val="00595D85"/>
    <w:rsid w:val="00595D93"/>
    <w:rsid w:val="00596137"/>
    <w:rsid w:val="00596475"/>
    <w:rsid w:val="00596698"/>
    <w:rsid w:val="00596973"/>
    <w:rsid w:val="00596EF5"/>
    <w:rsid w:val="00597716"/>
    <w:rsid w:val="00597E83"/>
    <w:rsid w:val="005A0480"/>
    <w:rsid w:val="005A0BFB"/>
    <w:rsid w:val="005A171B"/>
    <w:rsid w:val="005A1F1C"/>
    <w:rsid w:val="005A2322"/>
    <w:rsid w:val="005A2529"/>
    <w:rsid w:val="005A34BC"/>
    <w:rsid w:val="005A35E2"/>
    <w:rsid w:val="005A3824"/>
    <w:rsid w:val="005A3C41"/>
    <w:rsid w:val="005A41EE"/>
    <w:rsid w:val="005A4B34"/>
    <w:rsid w:val="005A5E28"/>
    <w:rsid w:val="005A5FDE"/>
    <w:rsid w:val="005A6723"/>
    <w:rsid w:val="005A73C6"/>
    <w:rsid w:val="005A76A4"/>
    <w:rsid w:val="005B068D"/>
    <w:rsid w:val="005B0BAB"/>
    <w:rsid w:val="005B103F"/>
    <w:rsid w:val="005B1154"/>
    <w:rsid w:val="005B1494"/>
    <w:rsid w:val="005B2D93"/>
    <w:rsid w:val="005B322A"/>
    <w:rsid w:val="005B3AA8"/>
    <w:rsid w:val="005B4CF6"/>
    <w:rsid w:val="005B541E"/>
    <w:rsid w:val="005B5948"/>
    <w:rsid w:val="005B6AE7"/>
    <w:rsid w:val="005B6C16"/>
    <w:rsid w:val="005B6F75"/>
    <w:rsid w:val="005B7945"/>
    <w:rsid w:val="005C061E"/>
    <w:rsid w:val="005C139F"/>
    <w:rsid w:val="005C1A56"/>
    <w:rsid w:val="005C1C2B"/>
    <w:rsid w:val="005C223C"/>
    <w:rsid w:val="005C24BD"/>
    <w:rsid w:val="005C24EE"/>
    <w:rsid w:val="005C43F2"/>
    <w:rsid w:val="005C5561"/>
    <w:rsid w:val="005C61BF"/>
    <w:rsid w:val="005C7A46"/>
    <w:rsid w:val="005D01D9"/>
    <w:rsid w:val="005D0ADE"/>
    <w:rsid w:val="005D12F2"/>
    <w:rsid w:val="005D14A6"/>
    <w:rsid w:val="005D1791"/>
    <w:rsid w:val="005D2136"/>
    <w:rsid w:val="005D264F"/>
    <w:rsid w:val="005D5228"/>
    <w:rsid w:val="005D569B"/>
    <w:rsid w:val="005D59F0"/>
    <w:rsid w:val="005D635E"/>
    <w:rsid w:val="005D6700"/>
    <w:rsid w:val="005D7076"/>
    <w:rsid w:val="005D72F7"/>
    <w:rsid w:val="005D791F"/>
    <w:rsid w:val="005D7C5C"/>
    <w:rsid w:val="005E0D89"/>
    <w:rsid w:val="005E0F26"/>
    <w:rsid w:val="005E1183"/>
    <w:rsid w:val="005E1360"/>
    <w:rsid w:val="005E17AD"/>
    <w:rsid w:val="005E2F5D"/>
    <w:rsid w:val="005E3518"/>
    <w:rsid w:val="005E4D5B"/>
    <w:rsid w:val="005E5202"/>
    <w:rsid w:val="005E5773"/>
    <w:rsid w:val="005E5B82"/>
    <w:rsid w:val="005E6545"/>
    <w:rsid w:val="005E7742"/>
    <w:rsid w:val="005E7D4B"/>
    <w:rsid w:val="005E7F0B"/>
    <w:rsid w:val="005F0024"/>
    <w:rsid w:val="005F0723"/>
    <w:rsid w:val="005F0C86"/>
    <w:rsid w:val="005F2D55"/>
    <w:rsid w:val="005F41F6"/>
    <w:rsid w:val="005F43B7"/>
    <w:rsid w:val="005F587A"/>
    <w:rsid w:val="005F5C41"/>
    <w:rsid w:val="005F5F27"/>
    <w:rsid w:val="005F640F"/>
    <w:rsid w:val="005F6CD8"/>
    <w:rsid w:val="005F6DF5"/>
    <w:rsid w:val="005F7154"/>
    <w:rsid w:val="00600DEA"/>
    <w:rsid w:val="0060147E"/>
    <w:rsid w:val="006017AB"/>
    <w:rsid w:val="00602FC2"/>
    <w:rsid w:val="00603F16"/>
    <w:rsid w:val="00604014"/>
    <w:rsid w:val="0060428C"/>
    <w:rsid w:val="006046E5"/>
    <w:rsid w:val="00604CEE"/>
    <w:rsid w:val="00604F3B"/>
    <w:rsid w:val="00605AFB"/>
    <w:rsid w:val="006064EB"/>
    <w:rsid w:val="00606867"/>
    <w:rsid w:val="00606EE4"/>
    <w:rsid w:val="00607206"/>
    <w:rsid w:val="006078C4"/>
    <w:rsid w:val="00607FBF"/>
    <w:rsid w:val="00607FC1"/>
    <w:rsid w:val="00610A16"/>
    <w:rsid w:val="00610B55"/>
    <w:rsid w:val="00610CF8"/>
    <w:rsid w:val="00611CD8"/>
    <w:rsid w:val="006133D6"/>
    <w:rsid w:val="00614C01"/>
    <w:rsid w:val="006163E5"/>
    <w:rsid w:val="006170ED"/>
    <w:rsid w:val="006178B8"/>
    <w:rsid w:val="006179DB"/>
    <w:rsid w:val="00620445"/>
    <w:rsid w:val="00620D57"/>
    <w:rsid w:val="00621337"/>
    <w:rsid w:val="00621418"/>
    <w:rsid w:val="00622922"/>
    <w:rsid w:val="00622AC2"/>
    <w:rsid w:val="00623020"/>
    <w:rsid w:val="006235B0"/>
    <w:rsid w:val="00623A68"/>
    <w:rsid w:val="0062555F"/>
    <w:rsid w:val="00625B97"/>
    <w:rsid w:val="00625F9B"/>
    <w:rsid w:val="00626BA8"/>
    <w:rsid w:val="00626EDF"/>
    <w:rsid w:val="00627265"/>
    <w:rsid w:val="00627608"/>
    <w:rsid w:val="00627FAD"/>
    <w:rsid w:val="0063014A"/>
    <w:rsid w:val="0063086B"/>
    <w:rsid w:val="00630CFA"/>
    <w:rsid w:val="00631643"/>
    <w:rsid w:val="006329BF"/>
    <w:rsid w:val="00632ADC"/>
    <w:rsid w:val="00632DF1"/>
    <w:rsid w:val="00632E0E"/>
    <w:rsid w:val="00632EBE"/>
    <w:rsid w:val="00632EC6"/>
    <w:rsid w:val="00633007"/>
    <w:rsid w:val="00633492"/>
    <w:rsid w:val="0063349E"/>
    <w:rsid w:val="00633ADF"/>
    <w:rsid w:val="00633E43"/>
    <w:rsid w:val="0063408D"/>
    <w:rsid w:val="006346B8"/>
    <w:rsid w:val="00634B1C"/>
    <w:rsid w:val="00635967"/>
    <w:rsid w:val="006360CB"/>
    <w:rsid w:val="00636271"/>
    <w:rsid w:val="00636302"/>
    <w:rsid w:val="0063701B"/>
    <w:rsid w:val="0063761A"/>
    <w:rsid w:val="00637902"/>
    <w:rsid w:val="00640EA5"/>
    <w:rsid w:val="0064129B"/>
    <w:rsid w:val="00641D07"/>
    <w:rsid w:val="006421DF"/>
    <w:rsid w:val="006423F0"/>
    <w:rsid w:val="00643DDF"/>
    <w:rsid w:val="006444D8"/>
    <w:rsid w:val="00644514"/>
    <w:rsid w:val="00644EE1"/>
    <w:rsid w:val="006451BA"/>
    <w:rsid w:val="00645233"/>
    <w:rsid w:val="006452F7"/>
    <w:rsid w:val="0064597A"/>
    <w:rsid w:val="00647598"/>
    <w:rsid w:val="00647E61"/>
    <w:rsid w:val="00650BE0"/>
    <w:rsid w:val="00650FA7"/>
    <w:rsid w:val="00651697"/>
    <w:rsid w:val="00654C6C"/>
    <w:rsid w:val="006558A2"/>
    <w:rsid w:val="00655D5D"/>
    <w:rsid w:val="006560DE"/>
    <w:rsid w:val="0065617F"/>
    <w:rsid w:val="00656317"/>
    <w:rsid w:val="0065798B"/>
    <w:rsid w:val="00657CBB"/>
    <w:rsid w:val="00661294"/>
    <w:rsid w:val="00662186"/>
    <w:rsid w:val="00662DE7"/>
    <w:rsid w:val="006630AB"/>
    <w:rsid w:val="00663542"/>
    <w:rsid w:val="00663561"/>
    <w:rsid w:val="00663BAB"/>
    <w:rsid w:val="00663C9A"/>
    <w:rsid w:val="00664622"/>
    <w:rsid w:val="00664B11"/>
    <w:rsid w:val="006652BF"/>
    <w:rsid w:val="00665B96"/>
    <w:rsid w:val="00666340"/>
    <w:rsid w:val="00666A5F"/>
    <w:rsid w:val="00670885"/>
    <w:rsid w:val="00670ABD"/>
    <w:rsid w:val="00670C0A"/>
    <w:rsid w:val="00671592"/>
    <w:rsid w:val="006723FD"/>
    <w:rsid w:val="006724D9"/>
    <w:rsid w:val="00672BA7"/>
    <w:rsid w:val="00673389"/>
    <w:rsid w:val="00673396"/>
    <w:rsid w:val="00673B5A"/>
    <w:rsid w:val="00673C31"/>
    <w:rsid w:val="00673D01"/>
    <w:rsid w:val="00674080"/>
    <w:rsid w:val="0067412A"/>
    <w:rsid w:val="00674D1F"/>
    <w:rsid w:val="00674ED5"/>
    <w:rsid w:val="006754D9"/>
    <w:rsid w:val="0067550A"/>
    <w:rsid w:val="00677435"/>
    <w:rsid w:val="00677931"/>
    <w:rsid w:val="006808EE"/>
    <w:rsid w:val="006814C8"/>
    <w:rsid w:val="00681775"/>
    <w:rsid w:val="00681B99"/>
    <w:rsid w:val="006823C4"/>
    <w:rsid w:val="006829D5"/>
    <w:rsid w:val="00682C33"/>
    <w:rsid w:val="00683410"/>
    <w:rsid w:val="00683466"/>
    <w:rsid w:val="00684B75"/>
    <w:rsid w:val="006852D1"/>
    <w:rsid w:val="00686216"/>
    <w:rsid w:val="006869BE"/>
    <w:rsid w:val="00686D08"/>
    <w:rsid w:val="00687371"/>
    <w:rsid w:val="00687738"/>
    <w:rsid w:val="0069026D"/>
    <w:rsid w:val="006907A3"/>
    <w:rsid w:val="00690C35"/>
    <w:rsid w:val="00692167"/>
    <w:rsid w:val="0069224B"/>
    <w:rsid w:val="0069253E"/>
    <w:rsid w:val="00692567"/>
    <w:rsid w:val="006927BC"/>
    <w:rsid w:val="00692A34"/>
    <w:rsid w:val="00692E3C"/>
    <w:rsid w:val="00693DA4"/>
    <w:rsid w:val="006942AB"/>
    <w:rsid w:val="00694658"/>
    <w:rsid w:val="00694E41"/>
    <w:rsid w:val="00694F8B"/>
    <w:rsid w:val="006950B9"/>
    <w:rsid w:val="006957B6"/>
    <w:rsid w:val="00696631"/>
    <w:rsid w:val="00696A0F"/>
    <w:rsid w:val="006971C3"/>
    <w:rsid w:val="006A0726"/>
    <w:rsid w:val="006A128E"/>
    <w:rsid w:val="006A30D7"/>
    <w:rsid w:val="006A4E00"/>
    <w:rsid w:val="006A59D5"/>
    <w:rsid w:val="006A5DFB"/>
    <w:rsid w:val="006A6D33"/>
    <w:rsid w:val="006A6EAE"/>
    <w:rsid w:val="006A7BBD"/>
    <w:rsid w:val="006B057E"/>
    <w:rsid w:val="006B0885"/>
    <w:rsid w:val="006B090B"/>
    <w:rsid w:val="006B0992"/>
    <w:rsid w:val="006B0A29"/>
    <w:rsid w:val="006B0E9C"/>
    <w:rsid w:val="006B14AA"/>
    <w:rsid w:val="006B2BAA"/>
    <w:rsid w:val="006B30BA"/>
    <w:rsid w:val="006B41B4"/>
    <w:rsid w:val="006B560D"/>
    <w:rsid w:val="006B56A9"/>
    <w:rsid w:val="006B56EE"/>
    <w:rsid w:val="006B598F"/>
    <w:rsid w:val="006B5A40"/>
    <w:rsid w:val="006B5CA3"/>
    <w:rsid w:val="006B6F23"/>
    <w:rsid w:val="006B7E84"/>
    <w:rsid w:val="006C0252"/>
    <w:rsid w:val="006C0A43"/>
    <w:rsid w:val="006C3978"/>
    <w:rsid w:val="006C3979"/>
    <w:rsid w:val="006C40DF"/>
    <w:rsid w:val="006C434C"/>
    <w:rsid w:val="006C460D"/>
    <w:rsid w:val="006C4952"/>
    <w:rsid w:val="006C5359"/>
    <w:rsid w:val="006C57F6"/>
    <w:rsid w:val="006C5C70"/>
    <w:rsid w:val="006C7258"/>
    <w:rsid w:val="006C7CB0"/>
    <w:rsid w:val="006C7D26"/>
    <w:rsid w:val="006D0141"/>
    <w:rsid w:val="006D0235"/>
    <w:rsid w:val="006D0EBC"/>
    <w:rsid w:val="006D141B"/>
    <w:rsid w:val="006D1D77"/>
    <w:rsid w:val="006D1FF2"/>
    <w:rsid w:val="006D22CB"/>
    <w:rsid w:val="006D2581"/>
    <w:rsid w:val="006D2FD0"/>
    <w:rsid w:val="006D3AAD"/>
    <w:rsid w:val="006D4187"/>
    <w:rsid w:val="006D5225"/>
    <w:rsid w:val="006D56D2"/>
    <w:rsid w:val="006D6011"/>
    <w:rsid w:val="006D6048"/>
    <w:rsid w:val="006D788B"/>
    <w:rsid w:val="006E0B1D"/>
    <w:rsid w:val="006E0C28"/>
    <w:rsid w:val="006E1128"/>
    <w:rsid w:val="006E137F"/>
    <w:rsid w:val="006E15CE"/>
    <w:rsid w:val="006E1A46"/>
    <w:rsid w:val="006E20EC"/>
    <w:rsid w:val="006E2162"/>
    <w:rsid w:val="006E21EF"/>
    <w:rsid w:val="006E2FFC"/>
    <w:rsid w:val="006E31D3"/>
    <w:rsid w:val="006E336E"/>
    <w:rsid w:val="006E3E92"/>
    <w:rsid w:val="006E6D92"/>
    <w:rsid w:val="006E70B2"/>
    <w:rsid w:val="006E76F4"/>
    <w:rsid w:val="006F01C0"/>
    <w:rsid w:val="006F2D55"/>
    <w:rsid w:val="006F355F"/>
    <w:rsid w:val="006F3865"/>
    <w:rsid w:val="006F3EF1"/>
    <w:rsid w:val="006F425F"/>
    <w:rsid w:val="006F4A63"/>
    <w:rsid w:val="006F4BB6"/>
    <w:rsid w:val="006F4E3C"/>
    <w:rsid w:val="006F52C9"/>
    <w:rsid w:val="006F5599"/>
    <w:rsid w:val="006F573A"/>
    <w:rsid w:val="006F6834"/>
    <w:rsid w:val="006F6E89"/>
    <w:rsid w:val="006F74B2"/>
    <w:rsid w:val="006F7918"/>
    <w:rsid w:val="006F7AC4"/>
    <w:rsid w:val="006F7DDD"/>
    <w:rsid w:val="007003AE"/>
    <w:rsid w:val="007007E9"/>
    <w:rsid w:val="007011BC"/>
    <w:rsid w:val="007014FD"/>
    <w:rsid w:val="00703ACE"/>
    <w:rsid w:val="007063E4"/>
    <w:rsid w:val="007103D3"/>
    <w:rsid w:val="00711727"/>
    <w:rsid w:val="0071178E"/>
    <w:rsid w:val="00711F1A"/>
    <w:rsid w:val="00712CF2"/>
    <w:rsid w:val="00712F6A"/>
    <w:rsid w:val="007137BD"/>
    <w:rsid w:val="007138CC"/>
    <w:rsid w:val="00713AC9"/>
    <w:rsid w:val="00713AF3"/>
    <w:rsid w:val="00713B47"/>
    <w:rsid w:val="00713FC1"/>
    <w:rsid w:val="00714139"/>
    <w:rsid w:val="00714535"/>
    <w:rsid w:val="00714D0E"/>
    <w:rsid w:val="007155F8"/>
    <w:rsid w:val="00715DB6"/>
    <w:rsid w:val="00716674"/>
    <w:rsid w:val="00716D07"/>
    <w:rsid w:val="007173FA"/>
    <w:rsid w:val="0071784A"/>
    <w:rsid w:val="00717F54"/>
    <w:rsid w:val="00717F9D"/>
    <w:rsid w:val="0072065E"/>
    <w:rsid w:val="0072085B"/>
    <w:rsid w:val="00720BB1"/>
    <w:rsid w:val="00721E9F"/>
    <w:rsid w:val="007223FC"/>
    <w:rsid w:val="007230CE"/>
    <w:rsid w:val="007237A5"/>
    <w:rsid w:val="00723DF8"/>
    <w:rsid w:val="0072441E"/>
    <w:rsid w:val="00724533"/>
    <w:rsid w:val="0072457D"/>
    <w:rsid w:val="00724B83"/>
    <w:rsid w:val="00725622"/>
    <w:rsid w:val="00725A9E"/>
    <w:rsid w:val="00726922"/>
    <w:rsid w:val="00726A17"/>
    <w:rsid w:val="00726D10"/>
    <w:rsid w:val="007313A1"/>
    <w:rsid w:val="007316B6"/>
    <w:rsid w:val="00731FE0"/>
    <w:rsid w:val="00731FE1"/>
    <w:rsid w:val="0073234C"/>
    <w:rsid w:val="00732D5B"/>
    <w:rsid w:val="00733004"/>
    <w:rsid w:val="0073313F"/>
    <w:rsid w:val="0073361D"/>
    <w:rsid w:val="00733ABC"/>
    <w:rsid w:val="00733B12"/>
    <w:rsid w:val="00733DF4"/>
    <w:rsid w:val="00734A96"/>
    <w:rsid w:val="00734F75"/>
    <w:rsid w:val="007352D4"/>
    <w:rsid w:val="0073557B"/>
    <w:rsid w:val="00735AC0"/>
    <w:rsid w:val="00735ED8"/>
    <w:rsid w:val="007374D7"/>
    <w:rsid w:val="0073750E"/>
    <w:rsid w:val="00737DCF"/>
    <w:rsid w:val="00740F28"/>
    <w:rsid w:val="0074148F"/>
    <w:rsid w:val="0074154F"/>
    <w:rsid w:val="0074173F"/>
    <w:rsid w:val="00742A16"/>
    <w:rsid w:val="00742A54"/>
    <w:rsid w:val="0074388A"/>
    <w:rsid w:val="0074684C"/>
    <w:rsid w:val="00747147"/>
    <w:rsid w:val="00747314"/>
    <w:rsid w:val="00747BD9"/>
    <w:rsid w:val="00747E10"/>
    <w:rsid w:val="00750289"/>
    <w:rsid w:val="00750AE8"/>
    <w:rsid w:val="00751495"/>
    <w:rsid w:val="00751FE4"/>
    <w:rsid w:val="00752955"/>
    <w:rsid w:val="00752ECB"/>
    <w:rsid w:val="007531C8"/>
    <w:rsid w:val="00753948"/>
    <w:rsid w:val="0075398E"/>
    <w:rsid w:val="00753E7E"/>
    <w:rsid w:val="0075467C"/>
    <w:rsid w:val="00755F75"/>
    <w:rsid w:val="00757626"/>
    <w:rsid w:val="00760377"/>
    <w:rsid w:val="0076061C"/>
    <w:rsid w:val="007606D3"/>
    <w:rsid w:val="00760C97"/>
    <w:rsid w:val="00760DB6"/>
    <w:rsid w:val="007628A1"/>
    <w:rsid w:val="007628AA"/>
    <w:rsid w:val="007634DE"/>
    <w:rsid w:val="0076366C"/>
    <w:rsid w:val="00763A4B"/>
    <w:rsid w:val="00763B26"/>
    <w:rsid w:val="007641A8"/>
    <w:rsid w:val="0076476C"/>
    <w:rsid w:val="007657E4"/>
    <w:rsid w:val="00765CC0"/>
    <w:rsid w:val="007660D9"/>
    <w:rsid w:val="0076688F"/>
    <w:rsid w:val="00767959"/>
    <w:rsid w:val="00767A01"/>
    <w:rsid w:val="0077079F"/>
    <w:rsid w:val="00770ADD"/>
    <w:rsid w:val="00771AFC"/>
    <w:rsid w:val="00771E38"/>
    <w:rsid w:val="007724E4"/>
    <w:rsid w:val="007728B0"/>
    <w:rsid w:val="00772A43"/>
    <w:rsid w:val="00772C44"/>
    <w:rsid w:val="00773242"/>
    <w:rsid w:val="0077344A"/>
    <w:rsid w:val="00774153"/>
    <w:rsid w:val="0077516D"/>
    <w:rsid w:val="007765FB"/>
    <w:rsid w:val="00776B14"/>
    <w:rsid w:val="00777676"/>
    <w:rsid w:val="00777ECB"/>
    <w:rsid w:val="00777F25"/>
    <w:rsid w:val="00780889"/>
    <w:rsid w:val="00780A8F"/>
    <w:rsid w:val="0078100C"/>
    <w:rsid w:val="00781306"/>
    <w:rsid w:val="00781334"/>
    <w:rsid w:val="00781600"/>
    <w:rsid w:val="00781CA6"/>
    <w:rsid w:val="00781D90"/>
    <w:rsid w:val="00781F39"/>
    <w:rsid w:val="0078263A"/>
    <w:rsid w:val="00782ACD"/>
    <w:rsid w:val="00782C01"/>
    <w:rsid w:val="007839F6"/>
    <w:rsid w:val="00784B69"/>
    <w:rsid w:val="00786884"/>
    <w:rsid w:val="007869E2"/>
    <w:rsid w:val="007874C6"/>
    <w:rsid w:val="00790588"/>
    <w:rsid w:val="007907E2"/>
    <w:rsid w:val="007912B2"/>
    <w:rsid w:val="007916FF"/>
    <w:rsid w:val="00791BE5"/>
    <w:rsid w:val="00791BF5"/>
    <w:rsid w:val="00791C8F"/>
    <w:rsid w:val="00791D2A"/>
    <w:rsid w:val="0079251B"/>
    <w:rsid w:val="00792536"/>
    <w:rsid w:val="00792D81"/>
    <w:rsid w:val="00792FA1"/>
    <w:rsid w:val="0079344F"/>
    <w:rsid w:val="00793718"/>
    <w:rsid w:val="007937D3"/>
    <w:rsid w:val="007939A7"/>
    <w:rsid w:val="00794CD3"/>
    <w:rsid w:val="007951DD"/>
    <w:rsid w:val="00795A65"/>
    <w:rsid w:val="00795BC9"/>
    <w:rsid w:val="0079623E"/>
    <w:rsid w:val="00796BA0"/>
    <w:rsid w:val="00796E0C"/>
    <w:rsid w:val="0079762B"/>
    <w:rsid w:val="0079775A"/>
    <w:rsid w:val="007A0330"/>
    <w:rsid w:val="007A0353"/>
    <w:rsid w:val="007A1393"/>
    <w:rsid w:val="007A16FB"/>
    <w:rsid w:val="007A1FD1"/>
    <w:rsid w:val="007A2834"/>
    <w:rsid w:val="007A2B0E"/>
    <w:rsid w:val="007A2D62"/>
    <w:rsid w:val="007A34EF"/>
    <w:rsid w:val="007A3A9F"/>
    <w:rsid w:val="007A4197"/>
    <w:rsid w:val="007A4A75"/>
    <w:rsid w:val="007A512B"/>
    <w:rsid w:val="007A5149"/>
    <w:rsid w:val="007A5AB3"/>
    <w:rsid w:val="007A68EE"/>
    <w:rsid w:val="007A6CE0"/>
    <w:rsid w:val="007A72B5"/>
    <w:rsid w:val="007A79F9"/>
    <w:rsid w:val="007A7AA5"/>
    <w:rsid w:val="007B09C5"/>
    <w:rsid w:val="007B0B63"/>
    <w:rsid w:val="007B1254"/>
    <w:rsid w:val="007B14C9"/>
    <w:rsid w:val="007B1D49"/>
    <w:rsid w:val="007B2764"/>
    <w:rsid w:val="007B2EA4"/>
    <w:rsid w:val="007B3AF2"/>
    <w:rsid w:val="007B3EC8"/>
    <w:rsid w:val="007B424A"/>
    <w:rsid w:val="007B443A"/>
    <w:rsid w:val="007B494B"/>
    <w:rsid w:val="007B4A68"/>
    <w:rsid w:val="007B5D20"/>
    <w:rsid w:val="007B60AF"/>
    <w:rsid w:val="007B64A8"/>
    <w:rsid w:val="007B64B5"/>
    <w:rsid w:val="007B65AC"/>
    <w:rsid w:val="007B6E11"/>
    <w:rsid w:val="007B6EF8"/>
    <w:rsid w:val="007B7098"/>
    <w:rsid w:val="007B7613"/>
    <w:rsid w:val="007B7E36"/>
    <w:rsid w:val="007B7EE0"/>
    <w:rsid w:val="007C0F31"/>
    <w:rsid w:val="007C0FD2"/>
    <w:rsid w:val="007C10B5"/>
    <w:rsid w:val="007C17F7"/>
    <w:rsid w:val="007C1D3B"/>
    <w:rsid w:val="007C23D2"/>
    <w:rsid w:val="007C2F24"/>
    <w:rsid w:val="007C3C2F"/>
    <w:rsid w:val="007C412E"/>
    <w:rsid w:val="007C4733"/>
    <w:rsid w:val="007C49DD"/>
    <w:rsid w:val="007C4B76"/>
    <w:rsid w:val="007C5047"/>
    <w:rsid w:val="007C5171"/>
    <w:rsid w:val="007C5339"/>
    <w:rsid w:val="007C58F6"/>
    <w:rsid w:val="007C5914"/>
    <w:rsid w:val="007C618A"/>
    <w:rsid w:val="007C7FCB"/>
    <w:rsid w:val="007D10A8"/>
    <w:rsid w:val="007D11F5"/>
    <w:rsid w:val="007D14F3"/>
    <w:rsid w:val="007D1C0E"/>
    <w:rsid w:val="007D2631"/>
    <w:rsid w:val="007D2F96"/>
    <w:rsid w:val="007D3261"/>
    <w:rsid w:val="007D42F0"/>
    <w:rsid w:val="007D4BF4"/>
    <w:rsid w:val="007D6052"/>
    <w:rsid w:val="007D734C"/>
    <w:rsid w:val="007D7C00"/>
    <w:rsid w:val="007D7C6E"/>
    <w:rsid w:val="007E0037"/>
    <w:rsid w:val="007E01E1"/>
    <w:rsid w:val="007E033C"/>
    <w:rsid w:val="007E1F78"/>
    <w:rsid w:val="007E20F7"/>
    <w:rsid w:val="007E2803"/>
    <w:rsid w:val="007E2D4F"/>
    <w:rsid w:val="007E4AAA"/>
    <w:rsid w:val="007E4E12"/>
    <w:rsid w:val="007E5021"/>
    <w:rsid w:val="007E5094"/>
    <w:rsid w:val="007E551A"/>
    <w:rsid w:val="007E5761"/>
    <w:rsid w:val="007E5EFC"/>
    <w:rsid w:val="007E613E"/>
    <w:rsid w:val="007E646B"/>
    <w:rsid w:val="007E686F"/>
    <w:rsid w:val="007F04D6"/>
    <w:rsid w:val="007F0810"/>
    <w:rsid w:val="007F0A84"/>
    <w:rsid w:val="007F15DE"/>
    <w:rsid w:val="007F17D3"/>
    <w:rsid w:val="007F1A10"/>
    <w:rsid w:val="007F2845"/>
    <w:rsid w:val="007F291E"/>
    <w:rsid w:val="007F38A3"/>
    <w:rsid w:val="007F4112"/>
    <w:rsid w:val="007F4990"/>
    <w:rsid w:val="007F6248"/>
    <w:rsid w:val="007F71C3"/>
    <w:rsid w:val="007F733B"/>
    <w:rsid w:val="0080052C"/>
    <w:rsid w:val="00800976"/>
    <w:rsid w:val="00800ACC"/>
    <w:rsid w:val="008014A1"/>
    <w:rsid w:val="008015D9"/>
    <w:rsid w:val="0080218D"/>
    <w:rsid w:val="00803B18"/>
    <w:rsid w:val="00803D6C"/>
    <w:rsid w:val="00804D20"/>
    <w:rsid w:val="00804D79"/>
    <w:rsid w:val="008057B8"/>
    <w:rsid w:val="00805CAE"/>
    <w:rsid w:val="00806449"/>
    <w:rsid w:val="008119E0"/>
    <w:rsid w:val="00812047"/>
    <w:rsid w:val="00812553"/>
    <w:rsid w:val="00813055"/>
    <w:rsid w:val="00813CE7"/>
    <w:rsid w:val="008151E7"/>
    <w:rsid w:val="00815BAA"/>
    <w:rsid w:val="00815F58"/>
    <w:rsid w:val="00817140"/>
    <w:rsid w:val="00820DA7"/>
    <w:rsid w:val="00820F17"/>
    <w:rsid w:val="0082144C"/>
    <w:rsid w:val="008215E7"/>
    <w:rsid w:val="00821E50"/>
    <w:rsid w:val="00822419"/>
    <w:rsid w:val="00823278"/>
    <w:rsid w:val="008233C2"/>
    <w:rsid w:val="008237D7"/>
    <w:rsid w:val="008238A4"/>
    <w:rsid w:val="008238E3"/>
    <w:rsid w:val="00823BBE"/>
    <w:rsid w:val="00823DE2"/>
    <w:rsid w:val="00823FE2"/>
    <w:rsid w:val="008244AE"/>
    <w:rsid w:val="00824A0F"/>
    <w:rsid w:val="008252EB"/>
    <w:rsid w:val="00826B1E"/>
    <w:rsid w:val="00826CBB"/>
    <w:rsid w:val="0082750C"/>
    <w:rsid w:val="008275C7"/>
    <w:rsid w:val="0082769F"/>
    <w:rsid w:val="00830091"/>
    <w:rsid w:val="00830883"/>
    <w:rsid w:val="00831204"/>
    <w:rsid w:val="00831BC8"/>
    <w:rsid w:val="00831EA7"/>
    <w:rsid w:val="00832A52"/>
    <w:rsid w:val="00832BF4"/>
    <w:rsid w:val="00832D2F"/>
    <w:rsid w:val="00833361"/>
    <w:rsid w:val="00833441"/>
    <w:rsid w:val="00833DED"/>
    <w:rsid w:val="00834010"/>
    <w:rsid w:val="0083439D"/>
    <w:rsid w:val="008346B8"/>
    <w:rsid w:val="0083491A"/>
    <w:rsid w:val="00834D75"/>
    <w:rsid w:val="0083794E"/>
    <w:rsid w:val="00837A88"/>
    <w:rsid w:val="00837F53"/>
    <w:rsid w:val="00837FCF"/>
    <w:rsid w:val="00840834"/>
    <w:rsid w:val="00841343"/>
    <w:rsid w:val="008415AA"/>
    <w:rsid w:val="008418AE"/>
    <w:rsid w:val="00841F9D"/>
    <w:rsid w:val="00842338"/>
    <w:rsid w:val="0084235E"/>
    <w:rsid w:val="008425F5"/>
    <w:rsid w:val="00842A0A"/>
    <w:rsid w:val="00842A70"/>
    <w:rsid w:val="00842FF9"/>
    <w:rsid w:val="0084448D"/>
    <w:rsid w:val="0084486E"/>
    <w:rsid w:val="0084619E"/>
    <w:rsid w:val="00846A64"/>
    <w:rsid w:val="008474B4"/>
    <w:rsid w:val="008475C5"/>
    <w:rsid w:val="00847C09"/>
    <w:rsid w:val="00847FDD"/>
    <w:rsid w:val="00850617"/>
    <w:rsid w:val="00850AC8"/>
    <w:rsid w:val="00850D03"/>
    <w:rsid w:val="00851F1B"/>
    <w:rsid w:val="0085571F"/>
    <w:rsid w:val="00855CF7"/>
    <w:rsid w:val="00856BB5"/>
    <w:rsid w:val="00857436"/>
    <w:rsid w:val="00857463"/>
    <w:rsid w:val="008575A9"/>
    <w:rsid w:val="008601AB"/>
    <w:rsid w:val="008626C1"/>
    <w:rsid w:val="00862CE9"/>
    <w:rsid w:val="008630FF"/>
    <w:rsid w:val="0086423F"/>
    <w:rsid w:val="0086444D"/>
    <w:rsid w:val="0086456A"/>
    <w:rsid w:val="00864CD0"/>
    <w:rsid w:val="0086543B"/>
    <w:rsid w:val="00865DF6"/>
    <w:rsid w:val="00866FEA"/>
    <w:rsid w:val="00867732"/>
    <w:rsid w:val="00871308"/>
    <w:rsid w:val="00872078"/>
    <w:rsid w:val="00872A9C"/>
    <w:rsid w:val="00872FF3"/>
    <w:rsid w:val="00873816"/>
    <w:rsid w:val="008741B4"/>
    <w:rsid w:val="008746BD"/>
    <w:rsid w:val="00875072"/>
    <w:rsid w:val="008768AE"/>
    <w:rsid w:val="00877C03"/>
    <w:rsid w:val="00881C7F"/>
    <w:rsid w:val="00881C9F"/>
    <w:rsid w:val="008823D5"/>
    <w:rsid w:val="00883366"/>
    <w:rsid w:val="008836BD"/>
    <w:rsid w:val="008837B1"/>
    <w:rsid w:val="00883B54"/>
    <w:rsid w:val="008842A9"/>
    <w:rsid w:val="00885B14"/>
    <w:rsid w:val="00886739"/>
    <w:rsid w:val="00886F57"/>
    <w:rsid w:val="008874E2"/>
    <w:rsid w:val="0088765F"/>
    <w:rsid w:val="00887B94"/>
    <w:rsid w:val="00890064"/>
    <w:rsid w:val="00890529"/>
    <w:rsid w:val="00890F67"/>
    <w:rsid w:val="0089110C"/>
    <w:rsid w:val="008918D7"/>
    <w:rsid w:val="0089465B"/>
    <w:rsid w:val="00894CE8"/>
    <w:rsid w:val="0089507D"/>
    <w:rsid w:val="008968B6"/>
    <w:rsid w:val="008972C5"/>
    <w:rsid w:val="00897788"/>
    <w:rsid w:val="00897B1C"/>
    <w:rsid w:val="008A0543"/>
    <w:rsid w:val="008A10C5"/>
    <w:rsid w:val="008A11B0"/>
    <w:rsid w:val="008A158C"/>
    <w:rsid w:val="008A2309"/>
    <w:rsid w:val="008A3B2D"/>
    <w:rsid w:val="008A52EB"/>
    <w:rsid w:val="008A56D8"/>
    <w:rsid w:val="008A573E"/>
    <w:rsid w:val="008A5915"/>
    <w:rsid w:val="008A68A5"/>
    <w:rsid w:val="008A6B1B"/>
    <w:rsid w:val="008A6CFE"/>
    <w:rsid w:val="008A72A3"/>
    <w:rsid w:val="008A7EFD"/>
    <w:rsid w:val="008B0DD0"/>
    <w:rsid w:val="008B1377"/>
    <w:rsid w:val="008B137C"/>
    <w:rsid w:val="008B1551"/>
    <w:rsid w:val="008B213A"/>
    <w:rsid w:val="008B2397"/>
    <w:rsid w:val="008B24E4"/>
    <w:rsid w:val="008B26C4"/>
    <w:rsid w:val="008B2A1B"/>
    <w:rsid w:val="008B2BA7"/>
    <w:rsid w:val="008B2C6B"/>
    <w:rsid w:val="008B2ECD"/>
    <w:rsid w:val="008B2F40"/>
    <w:rsid w:val="008B31BE"/>
    <w:rsid w:val="008B386A"/>
    <w:rsid w:val="008B3C97"/>
    <w:rsid w:val="008B4A22"/>
    <w:rsid w:val="008B4C76"/>
    <w:rsid w:val="008B4CAF"/>
    <w:rsid w:val="008B5689"/>
    <w:rsid w:val="008B56C9"/>
    <w:rsid w:val="008B64CB"/>
    <w:rsid w:val="008C0214"/>
    <w:rsid w:val="008C05AD"/>
    <w:rsid w:val="008C0F13"/>
    <w:rsid w:val="008C1243"/>
    <w:rsid w:val="008C1682"/>
    <w:rsid w:val="008C1FC7"/>
    <w:rsid w:val="008C21CC"/>
    <w:rsid w:val="008C229B"/>
    <w:rsid w:val="008C26F7"/>
    <w:rsid w:val="008C2B6E"/>
    <w:rsid w:val="008C308F"/>
    <w:rsid w:val="008C3825"/>
    <w:rsid w:val="008C4FD5"/>
    <w:rsid w:val="008C6082"/>
    <w:rsid w:val="008C6313"/>
    <w:rsid w:val="008C6A70"/>
    <w:rsid w:val="008C6DFC"/>
    <w:rsid w:val="008C78A0"/>
    <w:rsid w:val="008C79A5"/>
    <w:rsid w:val="008C7AA2"/>
    <w:rsid w:val="008C7BA8"/>
    <w:rsid w:val="008C7F02"/>
    <w:rsid w:val="008D0325"/>
    <w:rsid w:val="008D12AE"/>
    <w:rsid w:val="008D156F"/>
    <w:rsid w:val="008D168B"/>
    <w:rsid w:val="008D1A22"/>
    <w:rsid w:val="008D21D9"/>
    <w:rsid w:val="008D2773"/>
    <w:rsid w:val="008D2F4E"/>
    <w:rsid w:val="008D5C88"/>
    <w:rsid w:val="008D62A3"/>
    <w:rsid w:val="008D685D"/>
    <w:rsid w:val="008D6AE0"/>
    <w:rsid w:val="008D7A32"/>
    <w:rsid w:val="008E02C3"/>
    <w:rsid w:val="008E06A5"/>
    <w:rsid w:val="008E15BB"/>
    <w:rsid w:val="008E1647"/>
    <w:rsid w:val="008E19B5"/>
    <w:rsid w:val="008E1FBD"/>
    <w:rsid w:val="008E26AC"/>
    <w:rsid w:val="008E31E0"/>
    <w:rsid w:val="008E36A0"/>
    <w:rsid w:val="008E395D"/>
    <w:rsid w:val="008E3DFA"/>
    <w:rsid w:val="008E3F2B"/>
    <w:rsid w:val="008E4A29"/>
    <w:rsid w:val="008E4DAB"/>
    <w:rsid w:val="008E5007"/>
    <w:rsid w:val="008E5026"/>
    <w:rsid w:val="008F03D0"/>
    <w:rsid w:val="008F16DA"/>
    <w:rsid w:val="008F1A2D"/>
    <w:rsid w:val="008F257C"/>
    <w:rsid w:val="008F2FE5"/>
    <w:rsid w:val="008F404A"/>
    <w:rsid w:val="008F49D9"/>
    <w:rsid w:val="008F4B82"/>
    <w:rsid w:val="008F5611"/>
    <w:rsid w:val="008F58B6"/>
    <w:rsid w:val="008F58EF"/>
    <w:rsid w:val="008F5A2C"/>
    <w:rsid w:val="008F618A"/>
    <w:rsid w:val="008F7153"/>
    <w:rsid w:val="008F760A"/>
    <w:rsid w:val="009002FC"/>
    <w:rsid w:val="009006B8"/>
    <w:rsid w:val="00900DAA"/>
    <w:rsid w:val="009023BA"/>
    <w:rsid w:val="0090297B"/>
    <w:rsid w:val="00902AEB"/>
    <w:rsid w:val="00902B8E"/>
    <w:rsid w:val="00903AB6"/>
    <w:rsid w:val="00904230"/>
    <w:rsid w:val="00904EA9"/>
    <w:rsid w:val="00905A63"/>
    <w:rsid w:val="0090653D"/>
    <w:rsid w:val="00906F2F"/>
    <w:rsid w:val="00907C4A"/>
    <w:rsid w:val="00910A0C"/>
    <w:rsid w:val="00911010"/>
    <w:rsid w:val="0091119D"/>
    <w:rsid w:val="00911DE3"/>
    <w:rsid w:val="009126A5"/>
    <w:rsid w:val="0091355E"/>
    <w:rsid w:val="00913650"/>
    <w:rsid w:val="00913EF1"/>
    <w:rsid w:val="009140D4"/>
    <w:rsid w:val="0091464E"/>
    <w:rsid w:val="009159B3"/>
    <w:rsid w:val="0091620A"/>
    <w:rsid w:val="00916861"/>
    <w:rsid w:val="009168C7"/>
    <w:rsid w:val="009169CA"/>
    <w:rsid w:val="00916DBB"/>
    <w:rsid w:val="00916F12"/>
    <w:rsid w:val="00917079"/>
    <w:rsid w:val="009170F2"/>
    <w:rsid w:val="009171D4"/>
    <w:rsid w:val="00917626"/>
    <w:rsid w:val="00917B40"/>
    <w:rsid w:val="0092089C"/>
    <w:rsid w:val="00921275"/>
    <w:rsid w:val="009218BF"/>
    <w:rsid w:val="00922C5F"/>
    <w:rsid w:val="00923055"/>
    <w:rsid w:val="0092312F"/>
    <w:rsid w:val="00923901"/>
    <w:rsid w:val="00923D84"/>
    <w:rsid w:val="00924C7A"/>
    <w:rsid w:val="00926B4F"/>
    <w:rsid w:val="00927493"/>
    <w:rsid w:val="009274FE"/>
    <w:rsid w:val="00927DF7"/>
    <w:rsid w:val="00930015"/>
    <w:rsid w:val="00930381"/>
    <w:rsid w:val="009303AC"/>
    <w:rsid w:val="0093108E"/>
    <w:rsid w:val="00931829"/>
    <w:rsid w:val="00931FBB"/>
    <w:rsid w:val="00932DB9"/>
    <w:rsid w:val="00934213"/>
    <w:rsid w:val="009345D2"/>
    <w:rsid w:val="00934D17"/>
    <w:rsid w:val="009353D5"/>
    <w:rsid w:val="009356D1"/>
    <w:rsid w:val="0093598C"/>
    <w:rsid w:val="00935EF1"/>
    <w:rsid w:val="009361B3"/>
    <w:rsid w:val="0093627A"/>
    <w:rsid w:val="0093663A"/>
    <w:rsid w:val="0093678C"/>
    <w:rsid w:val="00936A26"/>
    <w:rsid w:val="00937ED2"/>
    <w:rsid w:val="00940733"/>
    <w:rsid w:val="00941EA8"/>
    <w:rsid w:val="009422CE"/>
    <w:rsid w:val="00942787"/>
    <w:rsid w:val="00942C5F"/>
    <w:rsid w:val="00943B76"/>
    <w:rsid w:val="00944602"/>
    <w:rsid w:val="0094461A"/>
    <w:rsid w:val="00944AFD"/>
    <w:rsid w:val="00944C2F"/>
    <w:rsid w:val="009454DF"/>
    <w:rsid w:val="00945C7A"/>
    <w:rsid w:val="009466E7"/>
    <w:rsid w:val="009479BD"/>
    <w:rsid w:val="00950CEA"/>
    <w:rsid w:val="0095120E"/>
    <w:rsid w:val="0095133F"/>
    <w:rsid w:val="00951C5B"/>
    <w:rsid w:val="00951F16"/>
    <w:rsid w:val="00954038"/>
    <w:rsid w:val="009543C3"/>
    <w:rsid w:val="00954B01"/>
    <w:rsid w:val="00955322"/>
    <w:rsid w:val="009564A4"/>
    <w:rsid w:val="009570C2"/>
    <w:rsid w:val="00960F04"/>
    <w:rsid w:val="00960F3B"/>
    <w:rsid w:val="00960F6D"/>
    <w:rsid w:val="00961D4F"/>
    <w:rsid w:val="00962D0A"/>
    <w:rsid w:val="00963137"/>
    <w:rsid w:val="00963192"/>
    <w:rsid w:val="0096372A"/>
    <w:rsid w:val="00963918"/>
    <w:rsid w:val="00963EF2"/>
    <w:rsid w:val="00963FA8"/>
    <w:rsid w:val="00965B5D"/>
    <w:rsid w:val="00965D64"/>
    <w:rsid w:val="00965F57"/>
    <w:rsid w:val="0096608F"/>
    <w:rsid w:val="009660C1"/>
    <w:rsid w:val="009664A0"/>
    <w:rsid w:val="00966596"/>
    <w:rsid w:val="00967ED8"/>
    <w:rsid w:val="009705A3"/>
    <w:rsid w:val="00970734"/>
    <w:rsid w:val="009714B8"/>
    <w:rsid w:val="009716D6"/>
    <w:rsid w:val="009725A6"/>
    <w:rsid w:val="00972725"/>
    <w:rsid w:val="009734FE"/>
    <w:rsid w:val="00973DA8"/>
    <w:rsid w:val="00973DE9"/>
    <w:rsid w:val="009748B5"/>
    <w:rsid w:val="00975DBA"/>
    <w:rsid w:val="00976156"/>
    <w:rsid w:val="00976D5E"/>
    <w:rsid w:val="009775AB"/>
    <w:rsid w:val="00977B79"/>
    <w:rsid w:val="00977CA8"/>
    <w:rsid w:val="00977EB2"/>
    <w:rsid w:val="0098002C"/>
    <w:rsid w:val="0098035F"/>
    <w:rsid w:val="009823B6"/>
    <w:rsid w:val="0098263D"/>
    <w:rsid w:val="009828A4"/>
    <w:rsid w:val="0098305B"/>
    <w:rsid w:val="00983250"/>
    <w:rsid w:val="009833B0"/>
    <w:rsid w:val="00983454"/>
    <w:rsid w:val="00983921"/>
    <w:rsid w:val="009840DD"/>
    <w:rsid w:val="00984504"/>
    <w:rsid w:val="00986840"/>
    <w:rsid w:val="00986C46"/>
    <w:rsid w:val="00986C60"/>
    <w:rsid w:val="00987271"/>
    <w:rsid w:val="00987CD6"/>
    <w:rsid w:val="00990201"/>
    <w:rsid w:val="009909F0"/>
    <w:rsid w:val="00990FC8"/>
    <w:rsid w:val="00991350"/>
    <w:rsid w:val="009917A1"/>
    <w:rsid w:val="009917D2"/>
    <w:rsid w:val="009924F2"/>
    <w:rsid w:val="00992A7D"/>
    <w:rsid w:val="00993180"/>
    <w:rsid w:val="00993CF2"/>
    <w:rsid w:val="00994113"/>
    <w:rsid w:val="009945B7"/>
    <w:rsid w:val="00994740"/>
    <w:rsid w:val="00995156"/>
    <w:rsid w:val="00995AA6"/>
    <w:rsid w:val="00995FEA"/>
    <w:rsid w:val="009961C7"/>
    <w:rsid w:val="0099624B"/>
    <w:rsid w:val="00996EE1"/>
    <w:rsid w:val="0099766D"/>
    <w:rsid w:val="009979A8"/>
    <w:rsid w:val="009A003F"/>
    <w:rsid w:val="009A0049"/>
    <w:rsid w:val="009A00FC"/>
    <w:rsid w:val="009A06E0"/>
    <w:rsid w:val="009A09D2"/>
    <w:rsid w:val="009A0A42"/>
    <w:rsid w:val="009A10FA"/>
    <w:rsid w:val="009A391A"/>
    <w:rsid w:val="009A3B14"/>
    <w:rsid w:val="009A3B58"/>
    <w:rsid w:val="009A3DAD"/>
    <w:rsid w:val="009A4470"/>
    <w:rsid w:val="009A4D1E"/>
    <w:rsid w:val="009A6D6D"/>
    <w:rsid w:val="009A6F35"/>
    <w:rsid w:val="009A73B4"/>
    <w:rsid w:val="009A7C16"/>
    <w:rsid w:val="009B0C64"/>
    <w:rsid w:val="009B154C"/>
    <w:rsid w:val="009B1862"/>
    <w:rsid w:val="009B2D54"/>
    <w:rsid w:val="009B3522"/>
    <w:rsid w:val="009B3B58"/>
    <w:rsid w:val="009B4069"/>
    <w:rsid w:val="009B50F2"/>
    <w:rsid w:val="009B52FC"/>
    <w:rsid w:val="009B5781"/>
    <w:rsid w:val="009B5A30"/>
    <w:rsid w:val="009B64A7"/>
    <w:rsid w:val="009B6822"/>
    <w:rsid w:val="009B6BD3"/>
    <w:rsid w:val="009C036D"/>
    <w:rsid w:val="009C088D"/>
    <w:rsid w:val="009C0FA1"/>
    <w:rsid w:val="009C0FEE"/>
    <w:rsid w:val="009C1433"/>
    <w:rsid w:val="009C2050"/>
    <w:rsid w:val="009C22B4"/>
    <w:rsid w:val="009C333B"/>
    <w:rsid w:val="009C335B"/>
    <w:rsid w:val="009C5055"/>
    <w:rsid w:val="009C62D7"/>
    <w:rsid w:val="009C635F"/>
    <w:rsid w:val="009C6BCF"/>
    <w:rsid w:val="009C6F0C"/>
    <w:rsid w:val="009C6FB2"/>
    <w:rsid w:val="009C7B89"/>
    <w:rsid w:val="009C7EC3"/>
    <w:rsid w:val="009D06E4"/>
    <w:rsid w:val="009D0AD0"/>
    <w:rsid w:val="009D0EE0"/>
    <w:rsid w:val="009D0FA2"/>
    <w:rsid w:val="009D1C0A"/>
    <w:rsid w:val="009D26EA"/>
    <w:rsid w:val="009D2949"/>
    <w:rsid w:val="009D31B6"/>
    <w:rsid w:val="009D3C8E"/>
    <w:rsid w:val="009D46FE"/>
    <w:rsid w:val="009D6C56"/>
    <w:rsid w:val="009E05F1"/>
    <w:rsid w:val="009E0CBB"/>
    <w:rsid w:val="009E0EB4"/>
    <w:rsid w:val="009E129D"/>
    <w:rsid w:val="009E1B62"/>
    <w:rsid w:val="009E206B"/>
    <w:rsid w:val="009E21D1"/>
    <w:rsid w:val="009E23DE"/>
    <w:rsid w:val="009E2BDD"/>
    <w:rsid w:val="009E31F3"/>
    <w:rsid w:val="009E36A8"/>
    <w:rsid w:val="009E3890"/>
    <w:rsid w:val="009E38CB"/>
    <w:rsid w:val="009E3C85"/>
    <w:rsid w:val="009E3CEE"/>
    <w:rsid w:val="009E4625"/>
    <w:rsid w:val="009E4C91"/>
    <w:rsid w:val="009E4FCC"/>
    <w:rsid w:val="009E5460"/>
    <w:rsid w:val="009E5E92"/>
    <w:rsid w:val="009E7742"/>
    <w:rsid w:val="009F0343"/>
    <w:rsid w:val="009F0E62"/>
    <w:rsid w:val="009F17DD"/>
    <w:rsid w:val="009F2345"/>
    <w:rsid w:val="009F3640"/>
    <w:rsid w:val="009F51AF"/>
    <w:rsid w:val="009F52CE"/>
    <w:rsid w:val="009F5506"/>
    <w:rsid w:val="009F5681"/>
    <w:rsid w:val="009F5699"/>
    <w:rsid w:val="009F5BA9"/>
    <w:rsid w:val="009F638F"/>
    <w:rsid w:val="009F6D8B"/>
    <w:rsid w:val="009F7DAB"/>
    <w:rsid w:val="00A00249"/>
    <w:rsid w:val="00A0037B"/>
    <w:rsid w:val="00A00682"/>
    <w:rsid w:val="00A00B30"/>
    <w:rsid w:val="00A00B56"/>
    <w:rsid w:val="00A01815"/>
    <w:rsid w:val="00A0255A"/>
    <w:rsid w:val="00A0269C"/>
    <w:rsid w:val="00A038B7"/>
    <w:rsid w:val="00A04563"/>
    <w:rsid w:val="00A04D1C"/>
    <w:rsid w:val="00A0532B"/>
    <w:rsid w:val="00A05568"/>
    <w:rsid w:val="00A05A73"/>
    <w:rsid w:val="00A05DF7"/>
    <w:rsid w:val="00A06090"/>
    <w:rsid w:val="00A06F9A"/>
    <w:rsid w:val="00A0713C"/>
    <w:rsid w:val="00A07499"/>
    <w:rsid w:val="00A078DE"/>
    <w:rsid w:val="00A07967"/>
    <w:rsid w:val="00A07A4C"/>
    <w:rsid w:val="00A10324"/>
    <w:rsid w:val="00A108F8"/>
    <w:rsid w:val="00A10A00"/>
    <w:rsid w:val="00A1120D"/>
    <w:rsid w:val="00A117BD"/>
    <w:rsid w:val="00A11CA5"/>
    <w:rsid w:val="00A124D1"/>
    <w:rsid w:val="00A126F6"/>
    <w:rsid w:val="00A1326D"/>
    <w:rsid w:val="00A1367D"/>
    <w:rsid w:val="00A14115"/>
    <w:rsid w:val="00A144C6"/>
    <w:rsid w:val="00A14B80"/>
    <w:rsid w:val="00A15040"/>
    <w:rsid w:val="00A15FAA"/>
    <w:rsid w:val="00A16C86"/>
    <w:rsid w:val="00A172AC"/>
    <w:rsid w:val="00A201C2"/>
    <w:rsid w:val="00A20F36"/>
    <w:rsid w:val="00A2136A"/>
    <w:rsid w:val="00A2157E"/>
    <w:rsid w:val="00A230B3"/>
    <w:rsid w:val="00A23637"/>
    <w:rsid w:val="00A243B0"/>
    <w:rsid w:val="00A24EDB"/>
    <w:rsid w:val="00A2557E"/>
    <w:rsid w:val="00A25894"/>
    <w:rsid w:val="00A26884"/>
    <w:rsid w:val="00A2777F"/>
    <w:rsid w:val="00A2791D"/>
    <w:rsid w:val="00A307FE"/>
    <w:rsid w:val="00A308F1"/>
    <w:rsid w:val="00A30BF0"/>
    <w:rsid w:val="00A31DF5"/>
    <w:rsid w:val="00A32F74"/>
    <w:rsid w:val="00A34418"/>
    <w:rsid w:val="00A34A62"/>
    <w:rsid w:val="00A350B4"/>
    <w:rsid w:val="00A358A8"/>
    <w:rsid w:val="00A359B6"/>
    <w:rsid w:val="00A36089"/>
    <w:rsid w:val="00A36A76"/>
    <w:rsid w:val="00A3718F"/>
    <w:rsid w:val="00A375DB"/>
    <w:rsid w:val="00A37B4B"/>
    <w:rsid w:val="00A404C2"/>
    <w:rsid w:val="00A40EF0"/>
    <w:rsid w:val="00A40F36"/>
    <w:rsid w:val="00A4123E"/>
    <w:rsid w:val="00A414D6"/>
    <w:rsid w:val="00A41896"/>
    <w:rsid w:val="00A41C43"/>
    <w:rsid w:val="00A42562"/>
    <w:rsid w:val="00A42C4E"/>
    <w:rsid w:val="00A42CA7"/>
    <w:rsid w:val="00A43153"/>
    <w:rsid w:val="00A43CAD"/>
    <w:rsid w:val="00A444FA"/>
    <w:rsid w:val="00A44F6E"/>
    <w:rsid w:val="00A461FC"/>
    <w:rsid w:val="00A465FF"/>
    <w:rsid w:val="00A46853"/>
    <w:rsid w:val="00A474A5"/>
    <w:rsid w:val="00A4751D"/>
    <w:rsid w:val="00A50084"/>
    <w:rsid w:val="00A502C4"/>
    <w:rsid w:val="00A5063D"/>
    <w:rsid w:val="00A513D6"/>
    <w:rsid w:val="00A52B20"/>
    <w:rsid w:val="00A52BD0"/>
    <w:rsid w:val="00A5305D"/>
    <w:rsid w:val="00A5314A"/>
    <w:rsid w:val="00A5390D"/>
    <w:rsid w:val="00A53A98"/>
    <w:rsid w:val="00A53E3B"/>
    <w:rsid w:val="00A540A6"/>
    <w:rsid w:val="00A54E45"/>
    <w:rsid w:val="00A550B5"/>
    <w:rsid w:val="00A5545B"/>
    <w:rsid w:val="00A55D1D"/>
    <w:rsid w:val="00A55ED6"/>
    <w:rsid w:val="00A573AA"/>
    <w:rsid w:val="00A57C70"/>
    <w:rsid w:val="00A57D41"/>
    <w:rsid w:val="00A6007C"/>
    <w:rsid w:val="00A60301"/>
    <w:rsid w:val="00A613B5"/>
    <w:rsid w:val="00A621D5"/>
    <w:rsid w:val="00A6238D"/>
    <w:rsid w:val="00A629DA"/>
    <w:rsid w:val="00A62A03"/>
    <w:rsid w:val="00A62ED9"/>
    <w:rsid w:val="00A63677"/>
    <w:rsid w:val="00A6377E"/>
    <w:rsid w:val="00A6382B"/>
    <w:rsid w:val="00A63CA3"/>
    <w:rsid w:val="00A63EB3"/>
    <w:rsid w:val="00A646D7"/>
    <w:rsid w:val="00A663D3"/>
    <w:rsid w:val="00A66D44"/>
    <w:rsid w:val="00A66EC6"/>
    <w:rsid w:val="00A67676"/>
    <w:rsid w:val="00A70DD6"/>
    <w:rsid w:val="00A71E1F"/>
    <w:rsid w:val="00A72308"/>
    <w:rsid w:val="00A72B99"/>
    <w:rsid w:val="00A72BE4"/>
    <w:rsid w:val="00A7462F"/>
    <w:rsid w:val="00A75D29"/>
    <w:rsid w:val="00A76956"/>
    <w:rsid w:val="00A76C49"/>
    <w:rsid w:val="00A76F49"/>
    <w:rsid w:val="00A77180"/>
    <w:rsid w:val="00A776BF"/>
    <w:rsid w:val="00A8042D"/>
    <w:rsid w:val="00A80CEF"/>
    <w:rsid w:val="00A80FDA"/>
    <w:rsid w:val="00A813E2"/>
    <w:rsid w:val="00A8149E"/>
    <w:rsid w:val="00A8210A"/>
    <w:rsid w:val="00A8289B"/>
    <w:rsid w:val="00A82D10"/>
    <w:rsid w:val="00A82F25"/>
    <w:rsid w:val="00A832D0"/>
    <w:rsid w:val="00A83A7F"/>
    <w:rsid w:val="00A83CCB"/>
    <w:rsid w:val="00A83D37"/>
    <w:rsid w:val="00A845C2"/>
    <w:rsid w:val="00A85097"/>
    <w:rsid w:val="00A85E96"/>
    <w:rsid w:val="00A875EF"/>
    <w:rsid w:val="00A901BB"/>
    <w:rsid w:val="00A90609"/>
    <w:rsid w:val="00A906AB"/>
    <w:rsid w:val="00A93B58"/>
    <w:rsid w:val="00A9462B"/>
    <w:rsid w:val="00A952E5"/>
    <w:rsid w:val="00A95745"/>
    <w:rsid w:val="00A95E7D"/>
    <w:rsid w:val="00A95F27"/>
    <w:rsid w:val="00A96121"/>
    <w:rsid w:val="00A965F9"/>
    <w:rsid w:val="00A97636"/>
    <w:rsid w:val="00AA034D"/>
    <w:rsid w:val="00AA0994"/>
    <w:rsid w:val="00AA0CB9"/>
    <w:rsid w:val="00AA182B"/>
    <w:rsid w:val="00AA2099"/>
    <w:rsid w:val="00AA2B03"/>
    <w:rsid w:val="00AA324B"/>
    <w:rsid w:val="00AA341C"/>
    <w:rsid w:val="00AA3684"/>
    <w:rsid w:val="00AA42B8"/>
    <w:rsid w:val="00AA4EDF"/>
    <w:rsid w:val="00AA4F00"/>
    <w:rsid w:val="00AA4F8F"/>
    <w:rsid w:val="00AA524A"/>
    <w:rsid w:val="00AA542B"/>
    <w:rsid w:val="00AA56D7"/>
    <w:rsid w:val="00AA60BE"/>
    <w:rsid w:val="00AA630F"/>
    <w:rsid w:val="00AA73DD"/>
    <w:rsid w:val="00AA7448"/>
    <w:rsid w:val="00AA7511"/>
    <w:rsid w:val="00AA7A58"/>
    <w:rsid w:val="00AB0898"/>
    <w:rsid w:val="00AB0B5E"/>
    <w:rsid w:val="00AB1AA8"/>
    <w:rsid w:val="00AB2647"/>
    <w:rsid w:val="00AB32EA"/>
    <w:rsid w:val="00AB397F"/>
    <w:rsid w:val="00AB3E1B"/>
    <w:rsid w:val="00AB4458"/>
    <w:rsid w:val="00AB4ACC"/>
    <w:rsid w:val="00AB4D0C"/>
    <w:rsid w:val="00AB60A3"/>
    <w:rsid w:val="00AB66C3"/>
    <w:rsid w:val="00AB734A"/>
    <w:rsid w:val="00AB7BBB"/>
    <w:rsid w:val="00AC06C6"/>
    <w:rsid w:val="00AC0FD1"/>
    <w:rsid w:val="00AC205B"/>
    <w:rsid w:val="00AC284E"/>
    <w:rsid w:val="00AC2A8F"/>
    <w:rsid w:val="00AC32F4"/>
    <w:rsid w:val="00AC39B7"/>
    <w:rsid w:val="00AC4286"/>
    <w:rsid w:val="00AC4701"/>
    <w:rsid w:val="00AC4AEE"/>
    <w:rsid w:val="00AC5331"/>
    <w:rsid w:val="00AC6702"/>
    <w:rsid w:val="00AC7E8F"/>
    <w:rsid w:val="00AD00E5"/>
    <w:rsid w:val="00AD0111"/>
    <w:rsid w:val="00AD10FC"/>
    <w:rsid w:val="00AD1159"/>
    <w:rsid w:val="00AD1BE4"/>
    <w:rsid w:val="00AD1C59"/>
    <w:rsid w:val="00AD1E50"/>
    <w:rsid w:val="00AD2656"/>
    <w:rsid w:val="00AD2679"/>
    <w:rsid w:val="00AD2BA2"/>
    <w:rsid w:val="00AD4427"/>
    <w:rsid w:val="00AD51A2"/>
    <w:rsid w:val="00AD6662"/>
    <w:rsid w:val="00AD70DD"/>
    <w:rsid w:val="00AD7D33"/>
    <w:rsid w:val="00AE0923"/>
    <w:rsid w:val="00AE095B"/>
    <w:rsid w:val="00AE1856"/>
    <w:rsid w:val="00AE28CE"/>
    <w:rsid w:val="00AE378E"/>
    <w:rsid w:val="00AE39AC"/>
    <w:rsid w:val="00AE40A0"/>
    <w:rsid w:val="00AE47D3"/>
    <w:rsid w:val="00AE4E02"/>
    <w:rsid w:val="00AE5FF9"/>
    <w:rsid w:val="00AE675B"/>
    <w:rsid w:val="00AE6946"/>
    <w:rsid w:val="00AE7025"/>
    <w:rsid w:val="00AF0606"/>
    <w:rsid w:val="00AF2716"/>
    <w:rsid w:val="00AF2F3A"/>
    <w:rsid w:val="00AF315A"/>
    <w:rsid w:val="00AF4025"/>
    <w:rsid w:val="00AF4F27"/>
    <w:rsid w:val="00AF508D"/>
    <w:rsid w:val="00AF6788"/>
    <w:rsid w:val="00AF72D1"/>
    <w:rsid w:val="00AF7F81"/>
    <w:rsid w:val="00B007E1"/>
    <w:rsid w:val="00B01612"/>
    <w:rsid w:val="00B01F75"/>
    <w:rsid w:val="00B02165"/>
    <w:rsid w:val="00B02C0F"/>
    <w:rsid w:val="00B02C85"/>
    <w:rsid w:val="00B02DAD"/>
    <w:rsid w:val="00B03262"/>
    <w:rsid w:val="00B0388C"/>
    <w:rsid w:val="00B042CD"/>
    <w:rsid w:val="00B04E76"/>
    <w:rsid w:val="00B05213"/>
    <w:rsid w:val="00B05467"/>
    <w:rsid w:val="00B06E59"/>
    <w:rsid w:val="00B07B35"/>
    <w:rsid w:val="00B102EB"/>
    <w:rsid w:val="00B10D83"/>
    <w:rsid w:val="00B11122"/>
    <w:rsid w:val="00B117B3"/>
    <w:rsid w:val="00B12178"/>
    <w:rsid w:val="00B125B4"/>
    <w:rsid w:val="00B13221"/>
    <w:rsid w:val="00B13633"/>
    <w:rsid w:val="00B13CA2"/>
    <w:rsid w:val="00B13CDC"/>
    <w:rsid w:val="00B1481F"/>
    <w:rsid w:val="00B152C2"/>
    <w:rsid w:val="00B15CF3"/>
    <w:rsid w:val="00B15E3C"/>
    <w:rsid w:val="00B16C86"/>
    <w:rsid w:val="00B16D4F"/>
    <w:rsid w:val="00B17701"/>
    <w:rsid w:val="00B17D5F"/>
    <w:rsid w:val="00B20066"/>
    <w:rsid w:val="00B204D3"/>
    <w:rsid w:val="00B2157A"/>
    <w:rsid w:val="00B21727"/>
    <w:rsid w:val="00B21B63"/>
    <w:rsid w:val="00B22E23"/>
    <w:rsid w:val="00B22F32"/>
    <w:rsid w:val="00B23876"/>
    <w:rsid w:val="00B245C4"/>
    <w:rsid w:val="00B24726"/>
    <w:rsid w:val="00B25685"/>
    <w:rsid w:val="00B25785"/>
    <w:rsid w:val="00B25DBE"/>
    <w:rsid w:val="00B26136"/>
    <w:rsid w:val="00B26147"/>
    <w:rsid w:val="00B26CE4"/>
    <w:rsid w:val="00B27722"/>
    <w:rsid w:val="00B279FC"/>
    <w:rsid w:val="00B301A3"/>
    <w:rsid w:val="00B3024B"/>
    <w:rsid w:val="00B3035F"/>
    <w:rsid w:val="00B3049D"/>
    <w:rsid w:val="00B311A6"/>
    <w:rsid w:val="00B31F48"/>
    <w:rsid w:val="00B31F5B"/>
    <w:rsid w:val="00B320FB"/>
    <w:rsid w:val="00B330E9"/>
    <w:rsid w:val="00B34590"/>
    <w:rsid w:val="00B34FBF"/>
    <w:rsid w:val="00B3591A"/>
    <w:rsid w:val="00B361D2"/>
    <w:rsid w:val="00B36DB2"/>
    <w:rsid w:val="00B37D58"/>
    <w:rsid w:val="00B402CB"/>
    <w:rsid w:val="00B4035C"/>
    <w:rsid w:val="00B40E6E"/>
    <w:rsid w:val="00B411D2"/>
    <w:rsid w:val="00B41C75"/>
    <w:rsid w:val="00B41D3A"/>
    <w:rsid w:val="00B41F47"/>
    <w:rsid w:val="00B4246B"/>
    <w:rsid w:val="00B42B5A"/>
    <w:rsid w:val="00B42E6A"/>
    <w:rsid w:val="00B438CC"/>
    <w:rsid w:val="00B443CF"/>
    <w:rsid w:val="00B4485F"/>
    <w:rsid w:val="00B45B99"/>
    <w:rsid w:val="00B466CE"/>
    <w:rsid w:val="00B46832"/>
    <w:rsid w:val="00B46DC2"/>
    <w:rsid w:val="00B47A8D"/>
    <w:rsid w:val="00B47BDB"/>
    <w:rsid w:val="00B47C88"/>
    <w:rsid w:val="00B50450"/>
    <w:rsid w:val="00B50711"/>
    <w:rsid w:val="00B5075B"/>
    <w:rsid w:val="00B50F67"/>
    <w:rsid w:val="00B51546"/>
    <w:rsid w:val="00B51FA9"/>
    <w:rsid w:val="00B52122"/>
    <w:rsid w:val="00B52A8A"/>
    <w:rsid w:val="00B53251"/>
    <w:rsid w:val="00B53993"/>
    <w:rsid w:val="00B53B3D"/>
    <w:rsid w:val="00B541EE"/>
    <w:rsid w:val="00B575A7"/>
    <w:rsid w:val="00B57664"/>
    <w:rsid w:val="00B612D2"/>
    <w:rsid w:val="00B61C08"/>
    <w:rsid w:val="00B63768"/>
    <w:rsid w:val="00B63F13"/>
    <w:rsid w:val="00B64906"/>
    <w:rsid w:val="00B64D04"/>
    <w:rsid w:val="00B67281"/>
    <w:rsid w:val="00B6743F"/>
    <w:rsid w:val="00B679DC"/>
    <w:rsid w:val="00B67E20"/>
    <w:rsid w:val="00B70F41"/>
    <w:rsid w:val="00B71091"/>
    <w:rsid w:val="00B71B22"/>
    <w:rsid w:val="00B7256F"/>
    <w:rsid w:val="00B73A0D"/>
    <w:rsid w:val="00B73E7E"/>
    <w:rsid w:val="00B73F84"/>
    <w:rsid w:val="00B75870"/>
    <w:rsid w:val="00B77DE5"/>
    <w:rsid w:val="00B77E6E"/>
    <w:rsid w:val="00B802B9"/>
    <w:rsid w:val="00B823AD"/>
    <w:rsid w:val="00B832B3"/>
    <w:rsid w:val="00B83C3C"/>
    <w:rsid w:val="00B83EAE"/>
    <w:rsid w:val="00B83F01"/>
    <w:rsid w:val="00B8422C"/>
    <w:rsid w:val="00B84CD7"/>
    <w:rsid w:val="00B85250"/>
    <w:rsid w:val="00B8582B"/>
    <w:rsid w:val="00B85AFF"/>
    <w:rsid w:val="00B86B84"/>
    <w:rsid w:val="00B86D8E"/>
    <w:rsid w:val="00B872D0"/>
    <w:rsid w:val="00B906D9"/>
    <w:rsid w:val="00B90FFB"/>
    <w:rsid w:val="00B91177"/>
    <w:rsid w:val="00B91B7C"/>
    <w:rsid w:val="00B921AA"/>
    <w:rsid w:val="00B92262"/>
    <w:rsid w:val="00B926CA"/>
    <w:rsid w:val="00B927A7"/>
    <w:rsid w:val="00B93190"/>
    <w:rsid w:val="00B93679"/>
    <w:rsid w:val="00B9486F"/>
    <w:rsid w:val="00B953D2"/>
    <w:rsid w:val="00B95465"/>
    <w:rsid w:val="00B95B1E"/>
    <w:rsid w:val="00B9617C"/>
    <w:rsid w:val="00B96497"/>
    <w:rsid w:val="00B9777E"/>
    <w:rsid w:val="00BA081A"/>
    <w:rsid w:val="00BA1182"/>
    <w:rsid w:val="00BA11C0"/>
    <w:rsid w:val="00BA2A6B"/>
    <w:rsid w:val="00BA2ABF"/>
    <w:rsid w:val="00BA3204"/>
    <w:rsid w:val="00BA4BD4"/>
    <w:rsid w:val="00BA4DA7"/>
    <w:rsid w:val="00BA5073"/>
    <w:rsid w:val="00BA5401"/>
    <w:rsid w:val="00BA61F6"/>
    <w:rsid w:val="00BA7483"/>
    <w:rsid w:val="00BA7A2D"/>
    <w:rsid w:val="00BB04DD"/>
    <w:rsid w:val="00BB0686"/>
    <w:rsid w:val="00BB0D14"/>
    <w:rsid w:val="00BB126F"/>
    <w:rsid w:val="00BB127B"/>
    <w:rsid w:val="00BB20D0"/>
    <w:rsid w:val="00BB2E9A"/>
    <w:rsid w:val="00BB3FC7"/>
    <w:rsid w:val="00BB446B"/>
    <w:rsid w:val="00BB5648"/>
    <w:rsid w:val="00BB64DE"/>
    <w:rsid w:val="00BB67F0"/>
    <w:rsid w:val="00BB6F33"/>
    <w:rsid w:val="00BB7716"/>
    <w:rsid w:val="00BB7DDA"/>
    <w:rsid w:val="00BC1321"/>
    <w:rsid w:val="00BC1674"/>
    <w:rsid w:val="00BC1806"/>
    <w:rsid w:val="00BC3074"/>
    <w:rsid w:val="00BC39C2"/>
    <w:rsid w:val="00BC3CD6"/>
    <w:rsid w:val="00BC3FFF"/>
    <w:rsid w:val="00BC42AA"/>
    <w:rsid w:val="00BC4391"/>
    <w:rsid w:val="00BC475E"/>
    <w:rsid w:val="00BC55CF"/>
    <w:rsid w:val="00BC568C"/>
    <w:rsid w:val="00BC645D"/>
    <w:rsid w:val="00BC76B3"/>
    <w:rsid w:val="00BC76E4"/>
    <w:rsid w:val="00BD0263"/>
    <w:rsid w:val="00BD06A5"/>
    <w:rsid w:val="00BD0FCE"/>
    <w:rsid w:val="00BD1058"/>
    <w:rsid w:val="00BD178E"/>
    <w:rsid w:val="00BD22D1"/>
    <w:rsid w:val="00BD264C"/>
    <w:rsid w:val="00BD3496"/>
    <w:rsid w:val="00BD4055"/>
    <w:rsid w:val="00BD437A"/>
    <w:rsid w:val="00BD4898"/>
    <w:rsid w:val="00BD51AD"/>
    <w:rsid w:val="00BD5447"/>
    <w:rsid w:val="00BD5858"/>
    <w:rsid w:val="00BD5B33"/>
    <w:rsid w:val="00BD606C"/>
    <w:rsid w:val="00BD6560"/>
    <w:rsid w:val="00BD69D4"/>
    <w:rsid w:val="00BD7EF7"/>
    <w:rsid w:val="00BD7FB7"/>
    <w:rsid w:val="00BE0418"/>
    <w:rsid w:val="00BE06EC"/>
    <w:rsid w:val="00BE08EE"/>
    <w:rsid w:val="00BE0D30"/>
    <w:rsid w:val="00BE1081"/>
    <w:rsid w:val="00BE1E5E"/>
    <w:rsid w:val="00BE3603"/>
    <w:rsid w:val="00BE44B5"/>
    <w:rsid w:val="00BE490C"/>
    <w:rsid w:val="00BE55F5"/>
    <w:rsid w:val="00BE5833"/>
    <w:rsid w:val="00BE5CEB"/>
    <w:rsid w:val="00BE614D"/>
    <w:rsid w:val="00BE6342"/>
    <w:rsid w:val="00BE7117"/>
    <w:rsid w:val="00BE7646"/>
    <w:rsid w:val="00BF0558"/>
    <w:rsid w:val="00BF1096"/>
    <w:rsid w:val="00BF1A83"/>
    <w:rsid w:val="00BF21A1"/>
    <w:rsid w:val="00BF2539"/>
    <w:rsid w:val="00BF358E"/>
    <w:rsid w:val="00BF4098"/>
    <w:rsid w:val="00BF4BB8"/>
    <w:rsid w:val="00BF5D7D"/>
    <w:rsid w:val="00BF67D7"/>
    <w:rsid w:val="00BF6BAD"/>
    <w:rsid w:val="00BF73CE"/>
    <w:rsid w:val="00BF74CE"/>
    <w:rsid w:val="00BF7BAE"/>
    <w:rsid w:val="00BF7DEA"/>
    <w:rsid w:val="00C00271"/>
    <w:rsid w:val="00C00AF4"/>
    <w:rsid w:val="00C00BE2"/>
    <w:rsid w:val="00C023B3"/>
    <w:rsid w:val="00C041D0"/>
    <w:rsid w:val="00C048F3"/>
    <w:rsid w:val="00C04BED"/>
    <w:rsid w:val="00C05209"/>
    <w:rsid w:val="00C0584B"/>
    <w:rsid w:val="00C05DE6"/>
    <w:rsid w:val="00C065AF"/>
    <w:rsid w:val="00C0695C"/>
    <w:rsid w:val="00C1112E"/>
    <w:rsid w:val="00C13348"/>
    <w:rsid w:val="00C14640"/>
    <w:rsid w:val="00C14DE9"/>
    <w:rsid w:val="00C14FA3"/>
    <w:rsid w:val="00C15D11"/>
    <w:rsid w:val="00C15E91"/>
    <w:rsid w:val="00C162B5"/>
    <w:rsid w:val="00C16477"/>
    <w:rsid w:val="00C1648C"/>
    <w:rsid w:val="00C16DF1"/>
    <w:rsid w:val="00C16E92"/>
    <w:rsid w:val="00C16EF7"/>
    <w:rsid w:val="00C16F1E"/>
    <w:rsid w:val="00C17434"/>
    <w:rsid w:val="00C174AC"/>
    <w:rsid w:val="00C177D8"/>
    <w:rsid w:val="00C17D13"/>
    <w:rsid w:val="00C213F7"/>
    <w:rsid w:val="00C213F8"/>
    <w:rsid w:val="00C216A7"/>
    <w:rsid w:val="00C21C69"/>
    <w:rsid w:val="00C220F5"/>
    <w:rsid w:val="00C2220D"/>
    <w:rsid w:val="00C2273F"/>
    <w:rsid w:val="00C23877"/>
    <w:rsid w:val="00C246A6"/>
    <w:rsid w:val="00C246CB"/>
    <w:rsid w:val="00C25368"/>
    <w:rsid w:val="00C25423"/>
    <w:rsid w:val="00C269BD"/>
    <w:rsid w:val="00C26BFC"/>
    <w:rsid w:val="00C270FE"/>
    <w:rsid w:val="00C276E6"/>
    <w:rsid w:val="00C27F05"/>
    <w:rsid w:val="00C30EFD"/>
    <w:rsid w:val="00C31064"/>
    <w:rsid w:val="00C311C6"/>
    <w:rsid w:val="00C31A3A"/>
    <w:rsid w:val="00C31C91"/>
    <w:rsid w:val="00C31CDD"/>
    <w:rsid w:val="00C32AC5"/>
    <w:rsid w:val="00C32DA3"/>
    <w:rsid w:val="00C331D6"/>
    <w:rsid w:val="00C333B3"/>
    <w:rsid w:val="00C33481"/>
    <w:rsid w:val="00C33BFC"/>
    <w:rsid w:val="00C33E1D"/>
    <w:rsid w:val="00C35221"/>
    <w:rsid w:val="00C354EE"/>
    <w:rsid w:val="00C35C66"/>
    <w:rsid w:val="00C35DF8"/>
    <w:rsid w:val="00C35F21"/>
    <w:rsid w:val="00C3627C"/>
    <w:rsid w:val="00C36310"/>
    <w:rsid w:val="00C36362"/>
    <w:rsid w:val="00C364A9"/>
    <w:rsid w:val="00C37117"/>
    <w:rsid w:val="00C40223"/>
    <w:rsid w:val="00C4085A"/>
    <w:rsid w:val="00C40CA3"/>
    <w:rsid w:val="00C40E69"/>
    <w:rsid w:val="00C40EAC"/>
    <w:rsid w:val="00C411B6"/>
    <w:rsid w:val="00C41317"/>
    <w:rsid w:val="00C41FF1"/>
    <w:rsid w:val="00C42249"/>
    <w:rsid w:val="00C43B8E"/>
    <w:rsid w:val="00C44DE4"/>
    <w:rsid w:val="00C45002"/>
    <w:rsid w:val="00C45961"/>
    <w:rsid w:val="00C45A3A"/>
    <w:rsid w:val="00C45E40"/>
    <w:rsid w:val="00C45E5A"/>
    <w:rsid w:val="00C46813"/>
    <w:rsid w:val="00C469E3"/>
    <w:rsid w:val="00C46B79"/>
    <w:rsid w:val="00C4783E"/>
    <w:rsid w:val="00C47FEF"/>
    <w:rsid w:val="00C507B1"/>
    <w:rsid w:val="00C510F2"/>
    <w:rsid w:val="00C51455"/>
    <w:rsid w:val="00C53185"/>
    <w:rsid w:val="00C54426"/>
    <w:rsid w:val="00C56181"/>
    <w:rsid w:val="00C56604"/>
    <w:rsid w:val="00C56A53"/>
    <w:rsid w:val="00C56AC8"/>
    <w:rsid w:val="00C57203"/>
    <w:rsid w:val="00C576FC"/>
    <w:rsid w:val="00C6125D"/>
    <w:rsid w:val="00C61C19"/>
    <w:rsid w:val="00C61CE1"/>
    <w:rsid w:val="00C61D25"/>
    <w:rsid w:val="00C621D9"/>
    <w:rsid w:val="00C627F2"/>
    <w:rsid w:val="00C62C68"/>
    <w:rsid w:val="00C63342"/>
    <w:rsid w:val="00C635B6"/>
    <w:rsid w:val="00C65372"/>
    <w:rsid w:val="00C6579E"/>
    <w:rsid w:val="00C66337"/>
    <w:rsid w:val="00C705D7"/>
    <w:rsid w:val="00C71E11"/>
    <w:rsid w:val="00C72453"/>
    <w:rsid w:val="00C7360C"/>
    <w:rsid w:val="00C752EF"/>
    <w:rsid w:val="00C75BBE"/>
    <w:rsid w:val="00C769F6"/>
    <w:rsid w:val="00C776A1"/>
    <w:rsid w:val="00C80EA1"/>
    <w:rsid w:val="00C81012"/>
    <w:rsid w:val="00C81B7B"/>
    <w:rsid w:val="00C81D6D"/>
    <w:rsid w:val="00C825F4"/>
    <w:rsid w:val="00C841C3"/>
    <w:rsid w:val="00C84307"/>
    <w:rsid w:val="00C84D81"/>
    <w:rsid w:val="00C86074"/>
    <w:rsid w:val="00C90420"/>
    <w:rsid w:val="00C911C4"/>
    <w:rsid w:val="00C914AA"/>
    <w:rsid w:val="00C9386D"/>
    <w:rsid w:val="00C938E5"/>
    <w:rsid w:val="00C93B95"/>
    <w:rsid w:val="00C94983"/>
    <w:rsid w:val="00C959C8"/>
    <w:rsid w:val="00C963AB"/>
    <w:rsid w:val="00C968A4"/>
    <w:rsid w:val="00C96EC8"/>
    <w:rsid w:val="00C9721B"/>
    <w:rsid w:val="00C97FD1"/>
    <w:rsid w:val="00CA0B50"/>
    <w:rsid w:val="00CA1411"/>
    <w:rsid w:val="00CA1915"/>
    <w:rsid w:val="00CA1999"/>
    <w:rsid w:val="00CA2B35"/>
    <w:rsid w:val="00CA2D42"/>
    <w:rsid w:val="00CA315F"/>
    <w:rsid w:val="00CA339B"/>
    <w:rsid w:val="00CA37DA"/>
    <w:rsid w:val="00CA4000"/>
    <w:rsid w:val="00CA41A5"/>
    <w:rsid w:val="00CA43A7"/>
    <w:rsid w:val="00CA441F"/>
    <w:rsid w:val="00CA4925"/>
    <w:rsid w:val="00CA5AEE"/>
    <w:rsid w:val="00CA5C4B"/>
    <w:rsid w:val="00CA6919"/>
    <w:rsid w:val="00CA6CD8"/>
    <w:rsid w:val="00CA6DA5"/>
    <w:rsid w:val="00CA7296"/>
    <w:rsid w:val="00CA7B0A"/>
    <w:rsid w:val="00CA7B63"/>
    <w:rsid w:val="00CB09A7"/>
    <w:rsid w:val="00CB0C32"/>
    <w:rsid w:val="00CB162A"/>
    <w:rsid w:val="00CB1D7C"/>
    <w:rsid w:val="00CB2065"/>
    <w:rsid w:val="00CB239E"/>
    <w:rsid w:val="00CB2B11"/>
    <w:rsid w:val="00CB32FD"/>
    <w:rsid w:val="00CB3CC2"/>
    <w:rsid w:val="00CB464C"/>
    <w:rsid w:val="00CB524C"/>
    <w:rsid w:val="00CB542E"/>
    <w:rsid w:val="00CB5834"/>
    <w:rsid w:val="00CB58D6"/>
    <w:rsid w:val="00CB6696"/>
    <w:rsid w:val="00CB6CB0"/>
    <w:rsid w:val="00CB78BF"/>
    <w:rsid w:val="00CB7F1C"/>
    <w:rsid w:val="00CC1D6F"/>
    <w:rsid w:val="00CC2CA3"/>
    <w:rsid w:val="00CC2F64"/>
    <w:rsid w:val="00CC38C8"/>
    <w:rsid w:val="00CC4A12"/>
    <w:rsid w:val="00CC4A4D"/>
    <w:rsid w:val="00CC5262"/>
    <w:rsid w:val="00CC5567"/>
    <w:rsid w:val="00CC6A1E"/>
    <w:rsid w:val="00CC6DA7"/>
    <w:rsid w:val="00CC75BE"/>
    <w:rsid w:val="00CC76A3"/>
    <w:rsid w:val="00CD0346"/>
    <w:rsid w:val="00CD0AFC"/>
    <w:rsid w:val="00CD1559"/>
    <w:rsid w:val="00CD16CA"/>
    <w:rsid w:val="00CD1833"/>
    <w:rsid w:val="00CD1DD6"/>
    <w:rsid w:val="00CD20B7"/>
    <w:rsid w:val="00CD2846"/>
    <w:rsid w:val="00CD2F9D"/>
    <w:rsid w:val="00CD338C"/>
    <w:rsid w:val="00CD339A"/>
    <w:rsid w:val="00CD3972"/>
    <w:rsid w:val="00CD44F6"/>
    <w:rsid w:val="00CD63F8"/>
    <w:rsid w:val="00CE0BB1"/>
    <w:rsid w:val="00CE172A"/>
    <w:rsid w:val="00CE2315"/>
    <w:rsid w:val="00CE28BD"/>
    <w:rsid w:val="00CE29C2"/>
    <w:rsid w:val="00CE3118"/>
    <w:rsid w:val="00CE31FA"/>
    <w:rsid w:val="00CE32EB"/>
    <w:rsid w:val="00CE3736"/>
    <w:rsid w:val="00CE3B0A"/>
    <w:rsid w:val="00CE44D4"/>
    <w:rsid w:val="00CE4D5C"/>
    <w:rsid w:val="00CE5037"/>
    <w:rsid w:val="00CE587D"/>
    <w:rsid w:val="00CE62EC"/>
    <w:rsid w:val="00CE6B72"/>
    <w:rsid w:val="00CE796A"/>
    <w:rsid w:val="00CE7E5C"/>
    <w:rsid w:val="00CE7F44"/>
    <w:rsid w:val="00CF004F"/>
    <w:rsid w:val="00CF0529"/>
    <w:rsid w:val="00CF05E1"/>
    <w:rsid w:val="00CF0987"/>
    <w:rsid w:val="00CF0CEE"/>
    <w:rsid w:val="00CF1A00"/>
    <w:rsid w:val="00CF26EF"/>
    <w:rsid w:val="00CF2FDF"/>
    <w:rsid w:val="00CF323C"/>
    <w:rsid w:val="00CF32FD"/>
    <w:rsid w:val="00CF39BB"/>
    <w:rsid w:val="00CF4AC2"/>
    <w:rsid w:val="00CF4EBB"/>
    <w:rsid w:val="00CF4FFE"/>
    <w:rsid w:val="00CF57CC"/>
    <w:rsid w:val="00CF5D5A"/>
    <w:rsid w:val="00CF788E"/>
    <w:rsid w:val="00D0101E"/>
    <w:rsid w:val="00D01B52"/>
    <w:rsid w:val="00D01C4C"/>
    <w:rsid w:val="00D02526"/>
    <w:rsid w:val="00D02C19"/>
    <w:rsid w:val="00D02C96"/>
    <w:rsid w:val="00D030A4"/>
    <w:rsid w:val="00D030F4"/>
    <w:rsid w:val="00D05227"/>
    <w:rsid w:val="00D052B1"/>
    <w:rsid w:val="00D109CA"/>
    <w:rsid w:val="00D10A0A"/>
    <w:rsid w:val="00D11FAB"/>
    <w:rsid w:val="00D11FF7"/>
    <w:rsid w:val="00D121BC"/>
    <w:rsid w:val="00D144C8"/>
    <w:rsid w:val="00D148F9"/>
    <w:rsid w:val="00D14A15"/>
    <w:rsid w:val="00D1529A"/>
    <w:rsid w:val="00D15961"/>
    <w:rsid w:val="00D15AFD"/>
    <w:rsid w:val="00D16147"/>
    <w:rsid w:val="00D161E1"/>
    <w:rsid w:val="00D16726"/>
    <w:rsid w:val="00D16CCD"/>
    <w:rsid w:val="00D16E93"/>
    <w:rsid w:val="00D173A3"/>
    <w:rsid w:val="00D17907"/>
    <w:rsid w:val="00D17C13"/>
    <w:rsid w:val="00D2025C"/>
    <w:rsid w:val="00D21B3C"/>
    <w:rsid w:val="00D21EED"/>
    <w:rsid w:val="00D22923"/>
    <w:rsid w:val="00D23AC7"/>
    <w:rsid w:val="00D24112"/>
    <w:rsid w:val="00D24644"/>
    <w:rsid w:val="00D25A3F"/>
    <w:rsid w:val="00D25C4F"/>
    <w:rsid w:val="00D26A67"/>
    <w:rsid w:val="00D27600"/>
    <w:rsid w:val="00D30717"/>
    <w:rsid w:val="00D30F99"/>
    <w:rsid w:val="00D3188C"/>
    <w:rsid w:val="00D31A95"/>
    <w:rsid w:val="00D31D86"/>
    <w:rsid w:val="00D32564"/>
    <w:rsid w:val="00D329E7"/>
    <w:rsid w:val="00D32F6F"/>
    <w:rsid w:val="00D33580"/>
    <w:rsid w:val="00D33E9B"/>
    <w:rsid w:val="00D35238"/>
    <w:rsid w:val="00D35C61"/>
    <w:rsid w:val="00D36914"/>
    <w:rsid w:val="00D36B86"/>
    <w:rsid w:val="00D36E05"/>
    <w:rsid w:val="00D37ACD"/>
    <w:rsid w:val="00D40F9D"/>
    <w:rsid w:val="00D41264"/>
    <w:rsid w:val="00D418DF"/>
    <w:rsid w:val="00D41939"/>
    <w:rsid w:val="00D432C4"/>
    <w:rsid w:val="00D43812"/>
    <w:rsid w:val="00D43A1F"/>
    <w:rsid w:val="00D43D25"/>
    <w:rsid w:val="00D442FF"/>
    <w:rsid w:val="00D448E6"/>
    <w:rsid w:val="00D44A26"/>
    <w:rsid w:val="00D44FE6"/>
    <w:rsid w:val="00D450D5"/>
    <w:rsid w:val="00D45211"/>
    <w:rsid w:val="00D45778"/>
    <w:rsid w:val="00D461BB"/>
    <w:rsid w:val="00D461E5"/>
    <w:rsid w:val="00D4671F"/>
    <w:rsid w:val="00D46894"/>
    <w:rsid w:val="00D469F8"/>
    <w:rsid w:val="00D46DB0"/>
    <w:rsid w:val="00D476C6"/>
    <w:rsid w:val="00D47C36"/>
    <w:rsid w:val="00D505F2"/>
    <w:rsid w:val="00D50F72"/>
    <w:rsid w:val="00D514CB"/>
    <w:rsid w:val="00D51E41"/>
    <w:rsid w:val="00D521D1"/>
    <w:rsid w:val="00D52C1F"/>
    <w:rsid w:val="00D53F93"/>
    <w:rsid w:val="00D545B0"/>
    <w:rsid w:val="00D545B1"/>
    <w:rsid w:val="00D54D00"/>
    <w:rsid w:val="00D5551E"/>
    <w:rsid w:val="00D57C3C"/>
    <w:rsid w:val="00D57FBB"/>
    <w:rsid w:val="00D60555"/>
    <w:rsid w:val="00D60AA0"/>
    <w:rsid w:val="00D60B40"/>
    <w:rsid w:val="00D610A7"/>
    <w:rsid w:val="00D614AA"/>
    <w:rsid w:val="00D627DA"/>
    <w:rsid w:val="00D64B62"/>
    <w:rsid w:val="00D64C0B"/>
    <w:rsid w:val="00D65B44"/>
    <w:rsid w:val="00D65E85"/>
    <w:rsid w:val="00D66C6C"/>
    <w:rsid w:val="00D67864"/>
    <w:rsid w:val="00D67B0F"/>
    <w:rsid w:val="00D67EA2"/>
    <w:rsid w:val="00D67FE7"/>
    <w:rsid w:val="00D71BF9"/>
    <w:rsid w:val="00D720AC"/>
    <w:rsid w:val="00D72410"/>
    <w:rsid w:val="00D731C7"/>
    <w:rsid w:val="00D7402E"/>
    <w:rsid w:val="00D74996"/>
    <w:rsid w:val="00D756BC"/>
    <w:rsid w:val="00D7575B"/>
    <w:rsid w:val="00D76D59"/>
    <w:rsid w:val="00D7724D"/>
    <w:rsid w:val="00D77405"/>
    <w:rsid w:val="00D77EE3"/>
    <w:rsid w:val="00D80AB0"/>
    <w:rsid w:val="00D80D38"/>
    <w:rsid w:val="00D80D84"/>
    <w:rsid w:val="00D81787"/>
    <w:rsid w:val="00D82290"/>
    <w:rsid w:val="00D823AE"/>
    <w:rsid w:val="00D824E3"/>
    <w:rsid w:val="00D82802"/>
    <w:rsid w:val="00D8316F"/>
    <w:rsid w:val="00D83BB1"/>
    <w:rsid w:val="00D83F4F"/>
    <w:rsid w:val="00D84157"/>
    <w:rsid w:val="00D841C6"/>
    <w:rsid w:val="00D86209"/>
    <w:rsid w:val="00D866C7"/>
    <w:rsid w:val="00D86EE1"/>
    <w:rsid w:val="00D87942"/>
    <w:rsid w:val="00D9027D"/>
    <w:rsid w:val="00D903AF"/>
    <w:rsid w:val="00D90DAC"/>
    <w:rsid w:val="00D912F7"/>
    <w:rsid w:val="00D917D5"/>
    <w:rsid w:val="00D92F32"/>
    <w:rsid w:val="00D931C0"/>
    <w:rsid w:val="00D93666"/>
    <w:rsid w:val="00D93B25"/>
    <w:rsid w:val="00D93C04"/>
    <w:rsid w:val="00D93DF0"/>
    <w:rsid w:val="00D941BE"/>
    <w:rsid w:val="00D9433B"/>
    <w:rsid w:val="00D9523A"/>
    <w:rsid w:val="00D95659"/>
    <w:rsid w:val="00D95EC0"/>
    <w:rsid w:val="00D96187"/>
    <w:rsid w:val="00D9718D"/>
    <w:rsid w:val="00DA011C"/>
    <w:rsid w:val="00DA09D4"/>
    <w:rsid w:val="00DA0A91"/>
    <w:rsid w:val="00DA13F2"/>
    <w:rsid w:val="00DA1E27"/>
    <w:rsid w:val="00DA2216"/>
    <w:rsid w:val="00DA2283"/>
    <w:rsid w:val="00DA27DF"/>
    <w:rsid w:val="00DA331A"/>
    <w:rsid w:val="00DA3C80"/>
    <w:rsid w:val="00DA59AF"/>
    <w:rsid w:val="00DA615E"/>
    <w:rsid w:val="00DA6376"/>
    <w:rsid w:val="00DA70B7"/>
    <w:rsid w:val="00DA7F30"/>
    <w:rsid w:val="00DB036A"/>
    <w:rsid w:val="00DB0A10"/>
    <w:rsid w:val="00DB30D6"/>
    <w:rsid w:val="00DB3197"/>
    <w:rsid w:val="00DB3A0E"/>
    <w:rsid w:val="00DB40B3"/>
    <w:rsid w:val="00DB4A0D"/>
    <w:rsid w:val="00DB4D2A"/>
    <w:rsid w:val="00DB51A5"/>
    <w:rsid w:val="00DB6D98"/>
    <w:rsid w:val="00DC0800"/>
    <w:rsid w:val="00DC153F"/>
    <w:rsid w:val="00DC282E"/>
    <w:rsid w:val="00DC40E4"/>
    <w:rsid w:val="00DC4176"/>
    <w:rsid w:val="00DC440F"/>
    <w:rsid w:val="00DC4AA8"/>
    <w:rsid w:val="00DC50BA"/>
    <w:rsid w:val="00DC582B"/>
    <w:rsid w:val="00DC5CDB"/>
    <w:rsid w:val="00DC6131"/>
    <w:rsid w:val="00DC6F21"/>
    <w:rsid w:val="00DC6F4D"/>
    <w:rsid w:val="00DC7C7D"/>
    <w:rsid w:val="00DC7F33"/>
    <w:rsid w:val="00DD00E6"/>
    <w:rsid w:val="00DD053C"/>
    <w:rsid w:val="00DD0960"/>
    <w:rsid w:val="00DD0B43"/>
    <w:rsid w:val="00DD0B79"/>
    <w:rsid w:val="00DD0FAC"/>
    <w:rsid w:val="00DD158B"/>
    <w:rsid w:val="00DD166A"/>
    <w:rsid w:val="00DD1F17"/>
    <w:rsid w:val="00DD1FE9"/>
    <w:rsid w:val="00DD3100"/>
    <w:rsid w:val="00DD3B35"/>
    <w:rsid w:val="00DD5B51"/>
    <w:rsid w:val="00DD5ECA"/>
    <w:rsid w:val="00DD6169"/>
    <w:rsid w:val="00DD6D33"/>
    <w:rsid w:val="00DD6E16"/>
    <w:rsid w:val="00DD72EF"/>
    <w:rsid w:val="00DD7674"/>
    <w:rsid w:val="00DD7E50"/>
    <w:rsid w:val="00DE08A0"/>
    <w:rsid w:val="00DE14CA"/>
    <w:rsid w:val="00DE1E53"/>
    <w:rsid w:val="00DE1F47"/>
    <w:rsid w:val="00DE37C6"/>
    <w:rsid w:val="00DE4056"/>
    <w:rsid w:val="00DE4CF4"/>
    <w:rsid w:val="00DE4DA8"/>
    <w:rsid w:val="00DE555A"/>
    <w:rsid w:val="00DE55E5"/>
    <w:rsid w:val="00DE6602"/>
    <w:rsid w:val="00DE6915"/>
    <w:rsid w:val="00DE7ACB"/>
    <w:rsid w:val="00DF1F68"/>
    <w:rsid w:val="00DF2472"/>
    <w:rsid w:val="00DF3A08"/>
    <w:rsid w:val="00DF3F71"/>
    <w:rsid w:val="00DF411F"/>
    <w:rsid w:val="00DF45EB"/>
    <w:rsid w:val="00DF4AE4"/>
    <w:rsid w:val="00DF52AC"/>
    <w:rsid w:val="00DF5935"/>
    <w:rsid w:val="00DF7734"/>
    <w:rsid w:val="00DF79DA"/>
    <w:rsid w:val="00DF7A12"/>
    <w:rsid w:val="00E009FF"/>
    <w:rsid w:val="00E010F4"/>
    <w:rsid w:val="00E01298"/>
    <w:rsid w:val="00E01372"/>
    <w:rsid w:val="00E01639"/>
    <w:rsid w:val="00E01E05"/>
    <w:rsid w:val="00E02459"/>
    <w:rsid w:val="00E024AF"/>
    <w:rsid w:val="00E025FA"/>
    <w:rsid w:val="00E0336F"/>
    <w:rsid w:val="00E03A3F"/>
    <w:rsid w:val="00E03D10"/>
    <w:rsid w:val="00E05DDE"/>
    <w:rsid w:val="00E07C6C"/>
    <w:rsid w:val="00E1097D"/>
    <w:rsid w:val="00E10C87"/>
    <w:rsid w:val="00E12E22"/>
    <w:rsid w:val="00E1313D"/>
    <w:rsid w:val="00E13B7C"/>
    <w:rsid w:val="00E141C4"/>
    <w:rsid w:val="00E14281"/>
    <w:rsid w:val="00E1498E"/>
    <w:rsid w:val="00E16140"/>
    <w:rsid w:val="00E1617F"/>
    <w:rsid w:val="00E17115"/>
    <w:rsid w:val="00E179DE"/>
    <w:rsid w:val="00E200BD"/>
    <w:rsid w:val="00E2103C"/>
    <w:rsid w:val="00E21647"/>
    <w:rsid w:val="00E218D7"/>
    <w:rsid w:val="00E21B44"/>
    <w:rsid w:val="00E21BEA"/>
    <w:rsid w:val="00E21D56"/>
    <w:rsid w:val="00E21F5F"/>
    <w:rsid w:val="00E23F13"/>
    <w:rsid w:val="00E24833"/>
    <w:rsid w:val="00E2499B"/>
    <w:rsid w:val="00E24E2A"/>
    <w:rsid w:val="00E25FEF"/>
    <w:rsid w:val="00E267DF"/>
    <w:rsid w:val="00E26E20"/>
    <w:rsid w:val="00E27180"/>
    <w:rsid w:val="00E27312"/>
    <w:rsid w:val="00E30031"/>
    <w:rsid w:val="00E301E0"/>
    <w:rsid w:val="00E302CD"/>
    <w:rsid w:val="00E30407"/>
    <w:rsid w:val="00E30A68"/>
    <w:rsid w:val="00E30F2D"/>
    <w:rsid w:val="00E311D5"/>
    <w:rsid w:val="00E31F0C"/>
    <w:rsid w:val="00E32C90"/>
    <w:rsid w:val="00E35C82"/>
    <w:rsid w:val="00E360D0"/>
    <w:rsid w:val="00E36215"/>
    <w:rsid w:val="00E36ABC"/>
    <w:rsid w:val="00E36D9F"/>
    <w:rsid w:val="00E37BB0"/>
    <w:rsid w:val="00E37C65"/>
    <w:rsid w:val="00E37C9E"/>
    <w:rsid w:val="00E4093D"/>
    <w:rsid w:val="00E41CAA"/>
    <w:rsid w:val="00E425B8"/>
    <w:rsid w:val="00E427D7"/>
    <w:rsid w:val="00E42962"/>
    <w:rsid w:val="00E42D38"/>
    <w:rsid w:val="00E44695"/>
    <w:rsid w:val="00E44F55"/>
    <w:rsid w:val="00E457DB"/>
    <w:rsid w:val="00E462A5"/>
    <w:rsid w:val="00E46815"/>
    <w:rsid w:val="00E46CF4"/>
    <w:rsid w:val="00E473E4"/>
    <w:rsid w:val="00E4753B"/>
    <w:rsid w:val="00E478C3"/>
    <w:rsid w:val="00E47D6D"/>
    <w:rsid w:val="00E50416"/>
    <w:rsid w:val="00E50480"/>
    <w:rsid w:val="00E506FC"/>
    <w:rsid w:val="00E50A05"/>
    <w:rsid w:val="00E513AB"/>
    <w:rsid w:val="00E51B3D"/>
    <w:rsid w:val="00E526AC"/>
    <w:rsid w:val="00E5291C"/>
    <w:rsid w:val="00E52F6D"/>
    <w:rsid w:val="00E538B7"/>
    <w:rsid w:val="00E53DAC"/>
    <w:rsid w:val="00E53F2F"/>
    <w:rsid w:val="00E5431D"/>
    <w:rsid w:val="00E55B74"/>
    <w:rsid w:val="00E55CD7"/>
    <w:rsid w:val="00E56289"/>
    <w:rsid w:val="00E56C3A"/>
    <w:rsid w:val="00E578E5"/>
    <w:rsid w:val="00E57F2B"/>
    <w:rsid w:val="00E57F4B"/>
    <w:rsid w:val="00E601A1"/>
    <w:rsid w:val="00E60A01"/>
    <w:rsid w:val="00E610F4"/>
    <w:rsid w:val="00E6118B"/>
    <w:rsid w:val="00E62B91"/>
    <w:rsid w:val="00E62D9B"/>
    <w:rsid w:val="00E62DD5"/>
    <w:rsid w:val="00E631DD"/>
    <w:rsid w:val="00E6394D"/>
    <w:rsid w:val="00E63EFE"/>
    <w:rsid w:val="00E6452A"/>
    <w:rsid w:val="00E649A1"/>
    <w:rsid w:val="00E64A3C"/>
    <w:rsid w:val="00E64A3E"/>
    <w:rsid w:val="00E66102"/>
    <w:rsid w:val="00E66C82"/>
    <w:rsid w:val="00E66D49"/>
    <w:rsid w:val="00E66D61"/>
    <w:rsid w:val="00E67198"/>
    <w:rsid w:val="00E67AEE"/>
    <w:rsid w:val="00E67C75"/>
    <w:rsid w:val="00E709E3"/>
    <w:rsid w:val="00E711E2"/>
    <w:rsid w:val="00E71EBC"/>
    <w:rsid w:val="00E726BC"/>
    <w:rsid w:val="00E72745"/>
    <w:rsid w:val="00E72B97"/>
    <w:rsid w:val="00E73661"/>
    <w:rsid w:val="00E73754"/>
    <w:rsid w:val="00E73C91"/>
    <w:rsid w:val="00E7495F"/>
    <w:rsid w:val="00E7598C"/>
    <w:rsid w:val="00E761CF"/>
    <w:rsid w:val="00E7687D"/>
    <w:rsid w:val="00E7707C"/>
    <w:rsid w:val="00E7710F"/>
    <w:rsid w:val="00E772D6"/>
    <w:rsid w:val="00E80045"/>
    <w:rsid w:val="00E81D0A"/>
    <w:rsid w:val="00E81E49"/>
    <w:rsid w:val="00E821A2"/>
    <w:rsid w:val="00E821BB"/>
    <w:rsid w:val="00E830B6"/>
    <w:rsid w:val="00E8517C"/>
    <w:rsid w:val="00E85EFD"/>
    <w:rsid w:val="00E86AA6"/>
    <w:rsid w:val="00E8704F"/>
    <w:rsid w:val="00E870A0"/>
    <w:rsid w:val="00E90E5C"/>
    <w:rsid w:val="00E911D4"/>
    <w:rsid w:val="00E91E91"/>
    <w:rsid w:val="00E929F1"/>
    <w:rsid w:val="00E934A2"/>
    <w:rsid w:val="00E93F44"/>
    <w:rsid w:val="00E9441C"/>
    <w:rsid w:val="00E944A9"/>
    <w:rsid w:val="00E9480D"/>
    <w:rsid w:val="00E95531"/>
    <w:rsid w:val="00E96AA1"/>
    <w:rsid w:val="00E9710A"/>
    <w:rsid w:val="00E97138"/>
    <w:rsid w:val="00EA0626"/>
    <w:rsid w:val="00EA0779"/>
    <w:rsid w:val="00EA07C3"/>
    <w:rsid w:val="00EA0C53"/>
    <w:rsid w:val="00EA3097"/>
    <w:rsid w:val="00EA3389"/>
    <w:rsid w:val="00EA36D6"/>
    <w:rsid w:val="00EA36E9"/>
    <w:rsid w:val="00EA3A06"/>
    <w:rsid w:val="00EA40A6"/>
    <w:rsid w:val="00EA478C"/>
    <w:rsid w:val="00EA4813"/>
    <w:rsid w:val="00EA56A0"/>
    <w:rsid w:val="00EA6A9E"/>
    <w:rsid w:val="00EA7834"/>
    <w:rsid w:val="00EB01B7"/>
    <w:rsid w:val="00EB04C2"/>
    <w:rsid w:val="00EB1154"/>
    <w:rsid w:val="00EB1371"/>
    <w:rsid w:val="00EB1B4C"/>
    <w:rsid w:val="00EB1EEE"/>
    <w:rsid w:val="00EB2437"/>
    <w:rsid w:val="00EB26A6"/>
    <w:rsid w:val="00EB2D61"/>
    <w:rsid w:val="00EB308B"/>
    <w:rsid w:val="00EB33F6"/>
    <w:rsid w:val="00EB3B7F"/>
    <w:rsid w:val="00EB3BD5"/>
    <w:rsid w:val="00EB4D54"/>
    <w:rsid w:val="00EB4F9F"/>
    <w:rsid w:val="00EB5809"/>
    <w:rsid w:val="00EB58CC"/>
    <w:rsid w:val="00EB59D3"/>
    <w:rsid w:val="00EB5CCE"/>
    <w:rsid w:val="00EB5F2A"/>
    <w:rsid w:val="00EB7BFF"/>
    <w:rsid w:val="00EB7C1B"/>
    <w:rsid w:val="00EB7E47"/>
    <w:rsid w:val="00EC2058"/>
    <w:rsid w:val="00EC2C2D"/>
    <w:rsid w:val="00EC2C82"/>
    <w:rsid w:val="00EC30B2"/>
    <w:rsid w:val="00EC3563"/>
    <w:rsid w:val="00EC3999"/>
    <w:rsid w:val="00EC4747"/>
    <w:rsid w:val="00EC507D"/>
    <w:rsid w:val="00EC586E"/>
    <w:rsid w:val="00ED03E5"/>
    <w:rsid w:val="00ED0780"/>
    <w:rsid w:val="00ED0EB8"/>
    <w:rsid w:val="00ED0EF9"/>
    <w:rsid w:val="00ED1C83"/>
    <w:rsid w:val="00ED2791"/>
    <w:rsid w:val="00ED2DF7"/>
    <w:rsid w:val="00ED2FBC"/>
    <w:rsid w:val="00ED3295"/>
    <w:rsid w:val="00ED3519"/>
    <w:rsid w:val="00ED393C"/>
    <w:rsid w:val="00ED3A16"/>
    <w:rsid w:val="00ED3A44"/>
    <w:rsid w:val="00ED5339"/>
    <w:rsid w:val="00ED5614"/>
    <w:rsid w:val="00ED5DEE"/>
    <w:rsid w:val="00ED6051"/>
    <w:rsid w:val="00ED66E1"/>
    <w:rsid w:val="00ED6EA2"/>
    <w:rsid w:val="00ED6F37"/>
    <w:rsid w:val="00ED740A"/>
    <w:rsid w:val="00ED7C17"/>
    <w:rsid w:val="00EE0055"/>
    <w:rsid w:val="00EE0851"/>
    <w:rsid w:val="00EE11B2"/>
    <w:rsid w:val="00EE1502"/>
    <w:rsid w:val="00EE1658"/>
    <w:rsid w:val="00EE1B71"/>
    <w:rsid w:val="00EE2578"/>
    <w:rsid w:val="00EE2959"/>
    <w:rsid w:val="00EE3278"/>
    <w:rsid w:val="00EE361E"/>
    <w:rsid w:val="00EE3B32"/>
    <w:rsid w:val="00EE40D1"/>
    <w:rsid w:val="00EE4A20"/>
    <w:rsid w:val="00EE4E46"/>
    <w:rsid w:val="00EE5686"/>
    <w:rsid w:val="00EE5A03"/>
    <w:rsid w:val="00EE5EFC"/>
    <w:rsid w:val="00EE5F55"/>
    <w:rsid w:val="00EE623D"/>
    <w:rsid w:val="00EF0C8F"/>
    <w:rsid w:val="00EF11A5"/>
    <w:rsid w:val="00EF1774"/>
    <w:rsid w:val="00EF422D"/>
    <w:rsid w:val="00EF649B"/>
    <w:rsid w:val="00EF6DE2"/>
    <w:rsid w:val="00F00DF1"/>
    <w:rsid w:val="00F00F06"/>
    <w:rsid w:val="00F01742"/>
    <w:rsid w:val="00F01D98"/>
    <w:rsid w:val="00F020F6"/>
    <w:rsid w:val="00F02E15"/>
    <w:rsid w:val="00F031C4"/>
    <w:rsid w:val="00F03732"/>
    <w:rsid w:val="00F03D6F"/>
    <w:rsid w:val="00F03EF0"/>
    <w:rsid w:val="00F0421D"/>
    <w:rsid w:val="00F04812"/>
    <w:rsid w:val="00F0490E"/>
    <w:rsid w:val="00F04C5E"/>
    <w:rsid w:val="00F05A6D"/>
    <w:rsid w:val="00F05BE0"/>
    <w:rsid w:val="00F0607E"/>
    <w:rsid w:val="00F061CC"/>
    <w:rsid w:val="00F07382"/>
    <w:rsid w:val="00F10397"/>
    <w:rsid w:val="00F1055F"/>
    <w:rsid w:val="00F11840"/>
    <w:rsid w:val="00F11B12"/>
    <w:rsid w:val="00F11B9E"/>
    <w:rsid w:val="00F1336E"/>
    <w:rsid w:val="00F134C5"/>
    <w:rsid w:val="00F13D28"/>
    <w:rsid w:val="00F14397"/>
    <w:rsid w:val="00F146D9"/>
    <w:rsid w:val="00F14B49"/>
    <w:rsid w:val="00F15CC6"/>
    <w:rsid w:val="00F1637F"/>
    <w:rsid w:val="00F16C7A"/>
    <w:rsid w:val="00F1701B"/>
    <w:rsid w:val="00F17899"/>
    <w:rsid w:val="00F2172E"/>
    <w:rsid w:val="00F21B3A"/>
    <w:rsid w:val="00F22088"/>
    <w:rsid w:val="00F220AB"/>
    <w:rsid w:val="00F2266D"/>
    <w:rsid w:val="00F23292"/>
    <w:rsid w:val="00F23673"/>
    <w:rsid w:val="00F23740"/>
    <w:rsid w:val="00F23F14"/>
    <w:rsid w:val="00F26809"/>
    <w:rsid w:val="00F26911"/>
    <w:rsid w:val="00F26FDF"/>
    <w:rsid w:val="00F2711C"/>
    <w:rsid w:val="00F27843"/>
    <w:rsid w:val="00F30701"/>
    <w:rsid w:val="00F3189D"/>
    <w:rsid w:val="00F3192C"/>
    <w:rsid w:val="00F3202E"/>
    <w:rsid w:val="00F32AAA"/>
    <w:rsid w:val="00F32C70"/>
    <w:rsid w:val="00F32CB2"/>
    <w:rsid w:val="00F33868"/>
    <w:rsid w:val="00F36216"/>
    <w:rsid w:val="00F36EE9"/>
    <w:rsid w:val="00F37865"/>
    <w:rsid w:val="00F37BEC"/>
    <w:rsid w:val="00F4100C"/>
    <w:rsid w:val="00F41A38"/>
    <w:rsid w:val="00F4377F"/>
    <w:rsid w:val="00F43C72"/>
    <w:rsid w:val="00F4497F"/>
    <w:rsid w:val="00F44E90"/>
    <w:rsid w:val="00F450B6"/>
    <w:rsid w:val="00F455C3"/>
    <w:rsid w:val="00F46229"/>
    <w:rsid w:val="00F46A36"/>
    <w:rsid w:val="00F47938"/>
    <w:rsid w:val="00F47AA4"/>
    <w:rsid w:val="00F47BC8"/>
    <w:rsid w:val="00F47C1C"/>
    <w:rsid w:val="00F5154A"/>
    <w:rsid w:val="00F5185B"/>
    <w:rsid w:val="00F530F9"/>
    <w:rsid w:val="00F5313D"/>
    <w:rsid w:val="00F537EB"/>
    <w:rsid w:val="00F53873"/>
    <w:rsid w:val="00F5387B"/>
    <w:rsid w:val="00F54179"/>
    <w:rsid w:val="00F55DE7"/>
    <w:rsid w:val="00F56917"/>
    <w:rsid w:val="00F56C89"/>
    <w:rsid w:val="00F60669"/>
    <w:rsid w:val="00F60FAF"/>
    <w:rsid w:val="00F614B3"/>
    <w:rsid w:val="00F61955"/>
    <w:rsid w:val="00F61E5F"/>
    <w:rsid w:val="00F620E8"/>
    <w:rsid w:val="00F62122"/>
    <w:rsid w:val="00F62356"/>
    <w:rsid w:val="00F62B1D"/>
    <w:rsid w:val="00F64839"/>
    <w:rsid w:val="00F64D43"/>
    <w:rsid w:val="00F64DFE"/>
    <w:rsid w:val="00F65386"/>
    <w:rsid w:val="00F659AA"/>
    <w:rsid w:val="00F66301"/>
    <w:rsid w:val="00F673F0"/>
    <w:rsid w:val="00F70F4C"/>
    <w:rsid w:val="00F71CC7"/>
    <w:rsid w:val="00F72493"/>
    <w:rsid w:val="00F728A6"/>
    <w:rsid w:val="00F72E95"/>
    <w:rsid w:val="00F72F85"/>
    <w:rsid w:val="00F7342B"/>
    <w:rsid w:val="00F7397E"/>
    <w:rsid w:val="00F73A90"/>
    <w:rsid w:val="00F7505A"/>
    <w:rsid w:val="00F755E3"/>
    <w:rsid w:val="00F75A45"/>
    <w:rsid w:val="00F75A64"/>
    <w:rsid w:val="00F75B68"/>
    <w:rsid w:val="00F75B87"/>
    <w:rsid w:val="00F76122"/>
    <w:rsid w:val="00F76972"/>
    <w:rsid w:val="00F7780E"/>
    <w:rsid w:val="00F80CD1"/>
    <w:rsid w:val="00F80F7D"/>
    <w:rsid w:val="00F81AE3"/>
    <w:rsid w:val="00F824D5"/>
    <w:rsid w:val="00F8411E"/>
    <w:rsid w:val="00F8524C"/>
    <w:rsid w:val="00F85534"/>
    <w:rsid w:val="00F85DCE"/>
    <w:rsid w:val="00F90663"/>
    <w:rsid w:val="00F90AE1"/>
    <w:rsid w:val="00F91261"/>
    <w:rsid w:val="00F915B8"/>
    <w:rsid w:val="00F91D0F"/>
    <w:rsid w:val="00F92816"/>
    <w:rsid w:val="00F928FB"/>
    <w:rsid w:val="00F92BC6"/>
    <w:rsid w:val="00F92F08"/>
    <w:rsid w:val="00F94435"/>
    <w:rsid w:val="00F951D0"/>
    <w:rsid w:val="00F95202"/>
    <w:rsid w:val="00F95F96"/>
    <w:rsid w:val="00F96197"/>
    <w:rsid w:val="00F96B49"/>
    <w:rsid w:val="00F96D9D"/>
    <w:rsid w:val="00F96E51"/>
    <w:rsid w:val="00F97224"/>
    <w:rsid w:val="00F97958"/>
    <w:rsid w:val="00FA017D"/>
    <w:rsid w:val="00FA0369"/>
    <w:rsid w:val="00FA0B3A"/>
    <w:rsid w:val="00FA14C1"/>
    <w:rsid w:val="00FA1B5E"/>
    <w:rsid w:val="00FA1BE7"/>
    <w:rsid w:val="00FA23AC"/>
    <w:rsid w:val="00FA2407"/>
    <w:rsid w:val="00FA2A02"/>
    <w:rsid w:val="00FA3373"/>
    <w:rsid w:val="00FA3498"/>
    <w:rsid w:val="00FA470F"/>
    <w:rsid w:val="00FA48EF"/>
    <w:rsid w:val="00FA4D05"/>
    <w:rsid w:val="00FA568E"/>
    <w:rsid w:val="00FA5B6C"/>
    <w:rsid w:val="00FA6362"/>
    <w:rsid w:val="00FA6B37"/>
    <w:rsid w:val="00FA7278"/>
    <w:rsid w:val="00FA7F30"/>
    <w:rsid w:val="00FB0D05"/>
    <w:rsid w:val="00FB0F49"/>
    <w:rsid w:val="00FB18D5"/>
    <w:rsid w:val="00FB2898"/>
    <w:rsid w:val="00FB2EC7"/>
    <w:rsid w:val="00FB4091"/>
    <w:rsid w:val="00FB50FF"/>
    <w:rsid w:val="00FB51E3"/>
    <w:rsid w:val="00FB5782"/>
    <w:rsid w:val="00FB5ACF"/>
    <w:rsid w:val="00FB6026"/>
    <w:rsid w:val="00FB62C0"/>
    <w:rsid w:val="00FB6CFD"/>
    <w:rsid w:val="00FB7F3E"/>
    <w:rsid w:val="00FC027B"/>
    <w:rsid w:val="00FC03D0"/>
    <w:rsid w:val="00FC0545"/>
    <w:rsid w:val="00FC07C0"/>
    <w:rsid w:val="00FC0E87"/>
    <w:rsid w:val="00FC14A0"/>
    <w:rsid w:val="00FC1B67"/>
    <w:rsid w:val="00FC1C7A"/>
    <w:rsid w:val="00FC1E38"/>
    <w:rsid w:val="00FC2468"/>
    <w:rsid w:val="00FC26F2"/>
    <w:rsid w:val="00FC3066"/>
    <w:rsid w:val="00FC3C3B"/>
    <w:rsid w:val="00FC3DD6"/>
    <w:rsid w:val="00FC5164"/>
    <w:rsid w:val="00FC6847"/>
    <w:rsid w:val="00FC6F41"/>
    <w:rsid w:val="00FC7405"/>
    <w:rsid w:val="00FC7610"/>
    <w:rsid w:val="00FC7897"/>
    <w:rsid w:val="00FC7D81"/>
    <w:rsid w:val="00FC7F0C"/>
    <w:rsid w:val="00FD063C"/>
    <w:rsid w:val="00FD0E5C"/>
    <w:rsid w:val="00FD0FEF"/>
    <w:rsid w:val="00FD1040"/>
    <w:rsid w:val="00FD13E6"/>
    <w:rsid w:val="00FD1AAB"/>
    <w:rsid w:val="00FD20DB"/>
    <w:rsid w:val="00FD2E43"/>
    <w:rsid w:val="00FD2EDE"/>
    <w:rsid w:val="00FD3F0E"/>
    <w:rsid w:val="00FD46BF"/>
    <w:rsid w:val="00FD4734"/>
    <w:rsid w:val="00FD4EA9"/>
    <w:rsid w:val="00FD5FB3"/>
    <w:rsid w:val="00FD758C"/>
    <w:rsid w:val="00FD7FA0"/>
    <w:rsid w:val="00FE0381"/>
    <w:rsid w:val="00FE060E"/>
    <w:rsid w:val="00FE0D48"/>
    <w:rsid w:val="00FE14C2"/>
    <w:rsid w:val="00FE14F7"/>
    <w:rsid w:val="00FE1D15"/>
    <w:rsid w:val="00FE2DD0"/>
    <w:rsid w:val="00FE3A30"/>
    <w:rsid w:val="00FE59AE"/>
    <w:rsid w:val="00FE5C84"/>
    <w:rsid w:val="00FE6E1F"/>
    <w:rsid w:val="00FE7090"/>
    <w:rsid w:val="00FE775B"/>
    <w:rsid w:val="00FF0111"/>
    <w:rsid w:val="00FF0267"/>
    <w:rsid w:val="00FF054B"/>
    <w:rsid w:val="00FF0DBB"/>
    <w:rsid w:val="00FF1A4F"/>
    <w:rsid w:val="00FF3F66"/>
    <w:rsid w:val="00FF47B7"/>
    <w:rsid w:val="00FF4C90"/>
    <w:rsid w:val="00FF4EC2"/>
    <w:rsid w:val="00FF50C0"/>
    <w:rsid w:val="00FF568B"/>
    <w:rsid w:val="00FF5EC9"/>
    <w:rsid w:val="00FF60AD"/>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shapelayout v:ext="edit">
      <o:idmap v:ext="edit" data="1"/>
    </o:shapelayout>
  </w:shapeDefaults>
  <w:doNotEmbedSmartTags/>
  <w:decimalSymbol w:val="."/>
  <w:listSeparator w:val=","/>
  <w14:docId w14:val="15202165"/>
  <w15:docId w15:val="{3B1841CF-05B9-4780-88A9-2BF66BEF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lsdException w:name="List 3" w:semiHidden="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aliases w:val="H1 Char,h1 Char,1st level Char,Appendix 1 Char,h1,Section,Section Heading,H1,Level 1,Heading1,h11,h12,Heading 1 Updated,JPW-num-section,level 1,level1,Nadpis 1,Main heading Char,Heading 10 Char,Header1 Char,Head Char,123 Char,level 1 Char,1"/>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aliases w:val="H2,level 2,level2,h2,Attribute Heading 2,H21,H22,H23,H211,H221,hello,style2,A,B,C,...,Numbered - 2,PARA2,PA Major Section,2,sub-sect,21,sub-sect1,22,sub-sect2,23,sub-sect3,24,sub-sect4,25,sub-sect5,211,sub-sect11,(1.1,1.2,1.3 etc),aa Heading 2"/>
    <w:basedOn w:val="Normal"/>
    <w:next w:val="BodyTextNormal"/>
    <w:link w:val="Heading2Char"/>
    <w:qFormat/>
    <w:rsid w:val="00A80FDA"/>
    <w:pPr>
      <w:keepNext/>
      <w:numPr>
        <w:ilvl w:val="1"/>
        <w:numId w:val="2"/>
      </w:numPr>
      <w:spacing w:before="240" w:after="120"/>
      <w:jc w:val="both"/>
      <w:outlineLvl w:val="1"/>
    </w:pPr>
    <w:rPr>
      <w:rFonts w:ascii="Arial Bold" w:eastAsia="Times New Roman" w:hAnsi="Arial Bold" w:cs="Arial"/>
      <w:b/>
      <w:bCs/>
      <w:iCs/>
      <w:color w:val="1F144A" w:themeColor="text1"/>
      <w:sz w:val="28"/>
      <w:szCs w:val="28"/>
    </w:rPr>
  </w:style>
  <w:style w:type="paragraph" w:styleId="Heading3">
    <w:name w:val="heading 3"/>
    <w:aliases w:val="H3,level 3,level3,Nadpis 3,Heading 3 Char2 Char,Heading 3 Char1 Char1 Char,Heading 3 Char Char1 Char Char,Heading 3 Char1 Char Char Char Char,Heading 3 Char Char2 Char,Heading 3 Char1 Char Char1 Char,Heading 3 Char1 Char,Minor,h3,h,3"/>
    <w:basedOn w:val="Normal"/>
    <w:next w:val="BodyTextNormal"/>
    <w:link w:val="Heading3Char"/>
    <w:qFormat/>
    <w:rsid w:val="002E6EE8"/>
    <w:pPr>
      <w:keepNext/>
      <w:numPr>
        <w:ilvl w:val="2"/>
        <w:numId w:val="2"/>
      </w:numPr>
      <w:tabs>
        <w:tab w:val="left" w:pos="284"/>
      </w:tabs>
      <w:spacing w:before="240" w:after="120"/>
      <w:outlineLvl w:val="2"/>
    </w:pPr>
    <w:rPr>
      <w:rFonts w:ascii="Arial Bold" w:eastAsia="Times New Roman" w:hAnsi="Arial Bold" w:cs="Arial"/>
      <w:b/>
      <w:bCs/>
      <w:color w:val="1F144A" w:themeColor="text1"/>
      <w:sz w:val="24"/>
      <w:szCs w:val="26"/>
    </w:rPr>
  </w:style>
  <w:style w:type="paragraph" w:styleId="Heading4">
    <w:name w:val="heading 4"/>
    <w:aliases w:val="H4"/>
    <w:basedOn w:val="Normal"/>
    <w:next w:val="BodyTextNormal"/>
    <w:link w:val="Heading4Char"/>
    <w:uiPriority w:val="9"/>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aliases w:val="H5,level 5,level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Char,h1 Char Char,1st level Char Char,Appendix 1 Char Char,h1 Char1,Section Char,Section Heading Char,H1 Char1,Level 1 Char,Heading1 Char,h11 Char,h12 Char,Heading 1 Updated Char,JPW-num-section Char,level 1 Char1,level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aliases w:val="H2 Char,level 2 Char,level2 Char,h2 Char,Attribute Heading 2 Char,H21 Char,H22 Char,H23 Char,H211 Char,H221 Char,hello Char,style2 Char,A Char,B Char,C Char,... Char,Numbered - 2 Char,PARA2 Char,PA Major Section Char,2 Char,sub-sect Char"/>
    <w:basedOn w:val="DefaultParagraphFont"/>
    <w:link w:val="Heading2"/>
    <w:rsid w:val="00A80FDA"/>
    <w:rPr>
      <w:rFonts w:ascii="Arial Bold" w:eastAsia="Times New Roman" w:hAnsi="Arial Bold" w:cs="Arial"/>
      <w:b/>
      <w:bCs/>
      <w:iCs/>
      <w:color w:val="1F144A" w:themeColor="text1"/>
      <w:sz w:val="28"/>
      <w:szCs w:val="28"/>
      <w:lang w:val="en-GB" w:eastAsia="en-US"/>
    </w:rPr>
  </w:style>
  <w:style w:type="character" w:customStyle="1" w:styleId="Heading3Char">
    <w:name w:val="Heading 3 Char"/>
    <w:aliases w:val="H3 Char,level 3 Char,level3 Char,Nadpis 3 Char,Heading 3 Char2 Char Char,Heading 3 Char1 Char1 Char Char,Heading 3 Char Char1 Char Char Char,Heading 3 Char1 Char Char Char Char Char,Heading 3 Char Char2 Char Char,Heading 3 Char1 Char Char"/>
    <w:basedOn w:val="DefaultParagraphFont"/>
    <w:link w:val="Heading3"/>
    <w:rsid w:val="002E6EE8"/>
    <w:rPr>
      <w:rFonts w:ascii="Arial Bold" w:eastAsia="Times New Roman" w:hAnsi="Arial Bold" w:cs="Arial"/>
      <w:b/>
      <w:bCs/>
      <w:color w:val="1F144A" w:themeColor="text1"/>
      <w:szCs w:val="26"/>
      <w:lang w:val="en-GB" w:eastAsia="en-US"/>
    </w:rPr>
  </w:style>
  <w:style w:type="character" w:customStyle="1" w:styleId="Heading4Char">
    <w:name w:val="Heading 4 Char"/>
    <w:aliases w:val="H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aliases w:val="H5 Char,level 5 Char,level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aliases w:val="Caption (HY),Caption SEC Table"/>
    <w:basedOn w:val="Normal"/>
    <w:next w:val="BodyTextNormal"/>
    <w:link w:val="CaptionChar"/>
    <w:autoRedefine/>
    <w:uiPriority w:val="35"/>
    <w:qFormat/>
    <w:rsid w:val="00F455C3"/>
    <w:pPr>
      <w:framePr w:hSpace="180" w:wrap="around" w:vAnchor="text" w:hAnchor="page" w:x="3538" w:y="53"/>
      <w:spacing w:before="0" w:after="0"/>
      <w:suppressOverlap/>
      <w:jc w:val="center"/>
    </w:pPr>
    <w:rPr>
      <w:rFonts w:asciiTheme="majorHAnsi" w:eastAsia="Times New Roman" w:hAnsiTheme="majorHAnsi" w:cstheme="majorHAnsi"/>
      <w:i/>
      <w:iCs/>
      <w:sz w:val="20"/>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9E3890"/>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Elexon Table."/>
    <w:basedOn w:val="TableNormal"/>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framePr w:wrap="around"/>
      <w:numPr>
        <w:numId w:val="14"/>
      </w:numPr>
    </w:pPr>
  </w:style>
  <w:style w:type="paragraph" w:customStyle="1" w:styleId="Figureannotation">
    <w:name w:val="Figure annotation"/>
    <w:basedOn w:val="Caption"/>
    <w:qFormat/>
    <w:rsid w:val="00443F93"/>
    <w:pPr>
      <w:keepNext/>
      <w:framePr w:wrap="around"/>
      <w:numPr>
        <w:numId w:val="13"/>
      </w:numPr>
      <w:spacing w:before="120"/>
      <w:ind w:left="714" w:hanging="357"/>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rsid w:val="003349D8"/>
    <w:pPr>
      <w:tabs>
        <w:tab w:val="center" w:pos="4320"/>
        <w:tab w:val="right" w:pos="8640"/>
      </w:tabs>
      <w:spacing w:before="0" w:after="0"/>
    </w:pPr>
  </w:style>
  <w:style w:type="character" w:customStyle="1" w:styleId="HeaderChar">
    <w:name w:val="Header Char"/>
    <w:basedOn w:val="DefaultParagraphFont"/>
    <w:link w:val="Header"/>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link w:val="BodyTextNormalChar"/>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rsid w:val="00834D75"/>
    <w:rPr>
      <w:sz w:val="16"/>
      <w:szCs w:val="16"/>
    </w:rPr>
  </w:style>
  <w:style w:type="paragraph" w:styleId="CommentText">
    <w:name w:val="annotation text"/>
    <w:basedOn w:val="Normal"/>
    <w:link w:val="CommentTextChar"/>
    <w:semiHidden/>
    <w:rsid w:val="00834D75"/>
    <w:rPr>
      <w:sz w:val="20"/>
      <w:szCs w:val="20"/>
    </w:rPr>
  </w:style>
  <w:style w:type="character" w:customStyle="1" w:styleId="CommentTextChar">
    <w:name w:val="Comment Text Char"/>
    <w:basedOn w:val="DefaultParagraphFont"/>
    <w:link w:val="CommentText"/>
    <w:semiHidden/>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OBC Bullet"/>
    <w:basedOn w:val="Normal"/>
    <w:link w:val="ListParagraphChar"/>
    <w:uiPriority w:val="34"/>
    <w:qFormat/>
    <w:rsid w:val="006B0A29"/>
    <w:pPr>
      <w:ind w:left="720"/>
      <w:contextualSpacing/>
    </w:pPr>
  </w:style>
  <w:style w:type="table" w:styleId="LightShading-Accent1">
    <w:name w:val="Light Shading Accent 1"/>
    <w:basedOn w:val="TableNormal"/>
    <w:uiPriority w:val="60"/>
    <w:rsid w:val="00D16147"/>
    <w:rPr>
      <w:color w:val="441854" w:themeColor="accent1" w:themeShade="BF"/>
    </w:rPr>
    <w:tblPr>
      <w:tblStyleRowBandSize w:val="1"/>
      <w:tblStyleColBandSize w:val="1"/>
      <w:tblBorders>
        <w:top w:val="single" w:sz="8" w:space="0" w:color="5C2071" w:themeColor="accent1"/>
        <w:bottom w:val="single" w:sz="8" w:space="0" w:color="5C2071" w:themeColor="accent1"/>
      </w:tblBorders>
    </w:tblPr>
    <w:tblStylePr w:type="fir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la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8EB" w:themeFill="accent1" w:themeFillTint="3F"/>
      </w:tcPr>
    </w:tblStylePr>
    <w:tblStylePr w:type="band1Horz">
      <w:tblPr/>
      <w:tcPr>
        <w:tcBorders>
          <w:left w:val="nil"/>
          <w:right w:val="nil"/>
          <w:insideH w:val="nil"/>
          <w:insideV w:val="nil"/>
        </w:tcBorders>
        <w:shd w:val="clear" w:color="auto" w:fill="DDB8EB" w:themeFill="accent1" w:themeFillTint="3F"/>
      </w:tcPr>
    </w:tblStyle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16"/>
      </w:numPr>
      <w:spacing w:before="60" w:after="60"/>
      <w:jc w:val="both"/>
    </w:pPr>
    <w:rPr>
      <w:rFonts w:eastAsia="Times New Roman" w:cs="Arial"/>
      <w:szCs w:val="22"/>
    </w:rPr>
  </w:style>
  <w:style w:type="character" w:customStyle="1" w:styleId="CaptionChar">
    <w:name w:val="Caption Char"/>
    <w:aliases w:val="Caption (HY) Char,Caption SEC Table Char"/>
    <w:link w:val="Caption"/>
    <w:uiPriority w:val="35"/>
    <w:rsid w:val="00F455C3"/>
    <w:rPr>
      <w:rFonts w:asciiTheme="majorHAnsi" w:eastAsia="Times New Roman" w:hAnsiTheme="majorHAnsi" w:cstheme="majorHAnsi"/>
      <w:i/>
      <w:iCs/>
      <w:sz w:val="20"/>
      <w:szCs w:val="20"/>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5C5561"/>
    <w:rPr>
      <w:rFonts w:ascii="Arial" w:hAnsi="Arial"/>
      <w:sz w:val="22"/>
      <w:lang w:val="en-GB" w:eastAsia="en-US"/>
    </w:rPr>
  </w:style>
  <w:style w:type="paragraph" w:customStyle="1" w:styleId="BBSchedule3">
    <w:name w:val="B&amp;B Schedule 3"/>
    <w:basedOn w:val="Normal"/>
    <w:rsid w:val="00CF26EF"/>
    <w:pPr>
      <w:numPr>
        <w:ilvl w:val="3"/>
        <w:numId w:val="17"/>
      </w:numPr>
      <w:spacing w:before="0"/>
      <w:jc w:val="both"/>
      <w:outlineLvl w:val="2"/>
    </w:pPr>
    <w:rPr>
      <w:rFonts w:ascii="Georgia" w:eastAsia="Times New Roman" w:hAnsi="Georgia" w:cs="Arial"/>
      <w:szCs w:val="20"/>
      <w:lang w:eastAsia="en-GB"/>
    </w:rPr>
  </w:style>
  <w:style w:type="paragraph" w:customStyle="1" w:styleId="BBSchedule4">
    <w:name w:val="B&amp;B Schedule 4"/>
    <w:basedOn w:val="Normal"/>
    <w:rsid w:val="00CF26EF"/>
    <w:pPr>
      <w:numPr>
        <w:ilvl w:val="4"/>
        <w:numId w:val="17"/>
      </w:numPr>
      <w:spacing w:before="0"/>
      <w:jc w:val="both"/>
      <w:outlineLvl w:val="3"/>
    </w:pPr>
    <w:rPr>
      <w:rFonts w:ascii="Georgia" w:eastAsia="Times New Roman" w:hAnsi="Georgia" w:cs="Arial"/>
      <w:szCs w:val="20"/>
      <w:lang w:eastAsia="en-GB"/>
    </w:rPr>
  </w:style>
  <w:style w:type="paragraph" w:customStyle="1" w:styleId="BBSchedule5">
    <w:name w:val="B&amp;B Schedule 5"/>
    <w:basedOn w:val="Normal"/>
    <w:rsid w:val="00CF26EF"/>
    <w:pPr>
      <w:numPr>
        <w:ilvl w:val="5"/>
        <w:numId w:val="17"/>
      </w:numPr>
      <w:spacing w:before="0"/>
      <w:jc w:val="both"/>
      <w:outlineLvl w:val="4"/>
    </w:pPr>
    <w:rPr>
      <w:rFonts w:ascii="Georgia" w:eastAsia="Times New Roman" w:hAnsi="Georgia" w:cs="Arial"/>
      <w:szCs w:val="20"/>
      <w:lang w:eastAsia="en-GB"/>
    </w:rPr>
  </w:style>
  <w:style w:type="paragraph" w:customStyle="1" w:styleId="BBSchedule6">
    <w:name w:val="B&amp;B Schedule 6"/>
    <w:basedOn w:val="Normal"/>
    <w:rsid w:val="00CF26EF"/>
    <w:pPr>
      <w:numPr>
        <w:ilvl w:val="6"/>
        <w:numId w:val="17"/>
      </w:numPr>
      <w:spacing w:before="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CF26EF"/>
    <w:pPr>
      <w:keepNext/>
      <w:pageBreakBefore/>
      <w:numPr>
        <w:numId w:val="17"/>
      </w:numPr>
      <w:spacing w:before="0"/>
      <w:jc w:val="center"/>
    </w:pPr>
    <w:rPr>
      <w:rFonts w:ascii="Georgia" w:eastAsia="Times New Roman" w:hAnsi="Georgia" w:cs="Arial"/>
      <w:b/>
      <w:szCs w:val="20"/>
      <w:lang w:eastAsia="en-GB"/>
    </w:rPr>
  </w:style>
  <w:style w:type="paragraph" w:customStyle="1" w:styleId="BBScheduleHeading1">
    <w:name w:val="B&amp;B Schedule Heading 1"/>
    <w:next w:val="Normal"/>
    <w:rsid w:val="00CF26EF"/>
    <w:pPr>
      <w:keepNext/>
      <w:numPr>
        <w:ilvl w:val="1"/>
        <w:numId w:val="17"/>
      </w:numPr>
      <w:spacing w:before="120" w:after="240"/>
      <w:jc w:val="both"/>
      <w:outlineLvl w:val="0"/>
    </w:pPr>
    <w:rPr>
      <w:rFonts w:ascii="Georgia" w:eastAsia="Times New Roman" w:hAnsi="Georgia"/>
      <w:b/>
      <w:sz w:val="22"/>
      <w:szCs w:val="20"/>
      <w:lang w:val="en-GB" w:eastAsia="en-GB"/>
    </w:rPr>
  </w:style>
  <w:style w:type="paragraph" w:customStyle="1" w:styleId="BBScheduleHeading2">
    <w:name w:val="B&amp;B Schedule Heading 2"/>
    <w:next w:val="Normal"/>
    <w:rsid w:val="00CF26EF"/>
    <w:pPr>
      <w:keepNext/>
      <w:numPr>
        <w:ilvl w:val="2"/>
        <w:numId w:val="17"/>
      </w:numPr>
      <w:spacing w:before="120" w:after="240"/>
      <w:jc w:val="both"/>
      <w:outlineLvl w:val="1"/>
    </w:pPr>
    <w:rPr>
      <w:rFonts w:ascii="Georgia" w:eastAsia="Times New Roman" w:hAnsi="Georgia"/>
      <w:b/>
      <w:sz w:val="22"/>
      <w:szCs w:val="20"/>
      <w:lang w:val="en-GB" w:eastAsia="en-GB"/>
    </w:rPr>
  </w:style>
  <w:style w:type="table" w:customStyle="1" w:styleId="TableGrid0">
    <w:name w:val="TableGrid"/>
    <w:rsid w:val="00BE7646"/>
    <w:rPr>
      <w:rFonts w:asciiTheme="minorHAnsi" w:hAnsiTheme="minorHAnsi" w:cstheme="minorBidi"/>
      <w:sz w:val="22"/>
      <w:szCs w:val="22"/>
      <w:lang w:val="en-GB" w:eastAsia="en-GB"/>
    </w:rPr>
    <w:tblPr>
      <w:tblCellMar>
        <w:top w:w="0" w:type="dxa"/>
        <w:left w:w="0" w:type="dxa"/>
        <w:bottom w:w="0" w:type="dxa"/>
        <w:right w:w="0" w:type="dxa"/>
      </w:tblCellMar>
    </w:tblPr>
  </w:style>
  <w:style w:type="table" w:styleId="LightList">
    <w:name w:val="Light List"/>
    <w:basedOn w:val="TableNormal"/>
    <w:uiPriority w:val="61"/>
    <w:rsid w:val="00515909"/>
    <w:tblPr>
      <w:tblStyleRowBandSize w:val="1"/>
      <w:tblStyleColBandSize w:val="1"/>
      <w:tblBorders>
        <w:top w:val="single" w:sz="8" w:space="0" w:color="1F144A" w:themeColor="text1"/>
        <w:left w:val="single" w:sz="8" w:space="0" w:color="1F144A" w:themeColor="text1"/>
        <w:bottom w:val="single" w:sz="8" w:space="0" w:color="1F144A" w:themeColor="text1"/>
        <w:right w:val="single" w:sz="8" w:space="0" w:color="1F144A" w:themeColor="text1"/>
      </w:tblBorders>
    </w:tblPr>
    <w:tblStylePr w:type="firstRow">
      <w:pPr>
        <w:spacing w:before="0" w:after="0" w:line="240" w:lineRule="auto"/>
      </w:pPr>
      <w:rPr>
        <w:b/>
        <w:bCs/>
        <w:color w:val="FFFFFF" w:themeColor="background1"/>
      </w:rPr>
      <w:tblPr/>
      <w:tcPr>
        <w:shd w:val="clear" w:color="auto" w:fill="1F144A" w:themeFill="text1"/>
      </w:tcPr>
    </w:tblStylePr>
    <w:tblStylePr w:type="lastRow">
      <w:pPr>
        <w:spacing w:before="0" w:after="0" w:line="240" w:lineRule="auto"/>
      </w:pPr>
      <w:rPr>
        <w:b/>
        <w:bCs/>
      </w:rPr>
      <w:tblPr/>
      <w:tcPr>
        <w:tcBorders>
          <w:top w:val="double" w:sz="6" w:space="0" w:color="1F144A" w:themeColor="text1"/>
          <w:left w:val="single" w:sz="8" w:space="0" w:color="1F144A" w:themeColor="text1"/>
          <w:bottom w:val="single" w:sz="8" w:space="0" w:color="1F144A" w:themeColor="text1"/>
          <w:right w:val="single" w:sz="8" w:space="0" w:color="1F144A" w:themeColor="text1"/>
        </w:tcBorders>
      </w:tcPr>
    </w:tblStylePr>
    <w:tblStylePr w:type="firstCol">
      <w:rPr>
        <w:b/>
        <w:bCs/>
      </w:rPr>
    </w:tblStylePr>
    <w:tblStylePr w:type="lastCol">
      <w:rPr>
        <w:b/>
        <w:bCs/>
      </w:rPr>
    </w:tblStylePr>
    <w:tblStylePr w:type="band1Vert">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tblStylePr w:type="band1Horz">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style>
  <w:style w:type="table" w:customStyle="1" w:styleId="TableGrid1">
    <w:name w:val="Table Grid1"/>
    <w:basedOn w:val="TableNormal"/>
    <w:next w:val="TableGrid"/>
    <w:uiPriority w:val="59"/>
    <w:rsid w:val="0003156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02C85"/>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Bullet">
    <w:name w:val="PD Bullet"/>
    <w:basedOn w:val="ListParagraph"/>
    <w:qFormat/>
    <w:rsid w:val="00433CAF"/>
    <w:pPr>
      <w:widowControl w:val="0"/>
      <w:numPr>
        <w:numId w:val="18"/>
      </w:numPr>
      <w:spacing w:before="0" w:line="360" w:lineRule="auto"/>
      <w:ind w:left="1332" w:hanging="425"/>
      <w:outlineLvl w:val="1"/>
    </w:pPr>
    <w:rPr>
      <w:rFonts w:ascii="Times New Roman" w:eastAsia="Times New Roman" w:hAnsi="Times New Roman"/>
      <w:bCs/>
      <w:iCs/>
      <w:color w:val="861889" w:themeColor="accent2"/>
      <w:sz w:val="24"/>
      <w:lang w:val="en-US"/>
    </w:rPr>
  </w:style>
  <w:style w:type="paragraph" w:customStyle="1" w:styleId="CaseStudyBullet">
    <w:name w:val="Case Study Bullet"/>
    <w:basedOn w:val="ListBullet"/>
    <w:rsid w:val="00ED3A16"/>
    <w:pPr>
      <w:numPr>
        <w:numId w:val="19"/>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paragraph" w:customStyle="1" w:styleId="TableText-Bullets1">
    <w:name w:val="Table Text - Bullets1"/>
    <w:basedOn w:val="TableText-Left"/>
    <w:qFormat/>
    <w:rsid w:val="00FA7F30"/>
    <w:pPr>
      <w:numPr>
        <w:numId w:val="20"/>
      </w:numPr>
      <w:spacing w:before="0" w:after="120"/>
      <w:jc w:val="both"/>
    </w:pPr>
    <w:rPr>
      <w:rFonts w:cs="Arial"/>
      <w:sz w:val="20"/>
      <w:szCs w:val="22"/>
    </w:rPr>
  </w:style>
  <w:style w:type="paragraph" w:customStyle="1" w:styleId="TableContents">
    <w:name w:val="Table Contents"/>
    <w:basedOn w:val="Normal"/>
    <w:rsid w:val="002E729A"/>
    <w:pPr>
      <w:widowControl w:val="0"/>
      <w:suppressLineNumbers/>
      <w:suppressAutoHyphens/>
      <w:spacing w:before="60" w:after="40"/>
      <w:ind w:left="113" w:right="113"/>
      <w:jc w:val="both"/>
    </w:pPr>
    <w:rPr>
      <w:rFonts w:eastAsia="HG Mincho Light J"/>
      <w:color w:val="000000"/>
      <w:szCs w:val="20"/>
    </w:rPr>
  </w:style>
  <w:style w:type="paragraph" w:customStyle="1" w:styleId="StyleTablecolumnheadings9pt">
    <w:name w:val="Style Table column headings + 9 pt"/>
    <w:basedOn w:val="Normal"/>
    <w:rsid w:val="002E729A"/>
    <w:pPr>
      <w:keepNext/>
      <w:spacing w:before="60" w:after="40"/>
      <w:ind w:left="113" w:right="113"/>
      <w:jc w:val="both"/>
    </w:pPr>
    <w:rPr>
      <w:rFonts w:eastAsia="Times New Roman"/>
      <w:b/>
      <w:bCs/>
      <w:spacing w:val="-5"/>
      <w:sz w:val="18"/>
      <w:szCs w:val="20"/>
    </w:rPr>
  </w:style>
  <w:style w:type="paragraph" w:customStyle="1" w:styleId="Heading1NoPagebreak">
    <w:name w:val="Heading 1 No Page break"/>
    <w:basedOn w:val="Heading1"/>
    <w:next w:val="Normal"/>
    <w:rsid w:val="002E729A"/>
    <w:pPr>
      <w:numPr>
        <w:numId w:val="1"/>
      </w:numPr>
      <w:tabs>
        <w:tab w:val="num" w:pos="397"/>
        <w:tab w:val="left" w:pos="567"/>
      </w:tabs>
      <w:spacing w:after="280"/>
      <w:ind w:left="397" w:hanging="397"/>
      <w:jc w:val="both"/>
    </w:pPr>
    <w:rPr>
      <w:rFonts w:ascii="Arial" w:hAnsi="Arial"/>
      <w:color w:val="auto"/>
      <w:kern w:val="0"/>
      <w:sz w:val="28"/>
      <w:szCs w:val="28"/>
    </w:rPr>
  </w:style>
  <w:style w:type="paragraph" w:customStyle="1" w:styleId="AppendicesCaptions">
    <w:name w:val="Appendices Captions"/>
    <w:basedOn w:val="Caption"/>
    <w:next w:val="Normal"/>
    <w:rsid w:val="0056696D"/>
    <w:pPr>
      <w:framePr w:wrap="around"/>
      <w:numPr>
        <w:numId w:val="21"/>
      </w:numPr>
      <w:spacing w:after="120" w:line="270" w:lineRule="atLeast"/>
    </w:pPr>
    <w:rPr>
      <w:bCs/>
      <w:sz w:val="22"/>
      <w:szCs w:val="24"/>
      <w:lang w:eastAsia="en-GB"/>
    </w:rPr>
  </w:style>
  <w:style w:type="paragraph" w:customStyle="1" w:styleId="NormalBullets">
    <w:name w:val="Normal Bullets"/>
    <w:basedOn w:val="Normal"/>
    <w:qFormat/>
    <w:rsid w:val="0056696D"/>
    <w:pPr>
      <w:numPr>
        <w:numId w:val="22"/>
      </w:numPr>
      <w:jc w:val="both"/>
    </w:pPr>
    <w:rPr>
      <w:rFonts w:eastAsia="Times New Roman"/>
      <w:szCs w:val="22"/>
    </w:rPr>
  </w:style>
  <w:style w:type="paragraph" w:customStyle="1" w:styleId="Normal-Bullets1">
    <w:name w:val="Normal - Bullets (1)"/>
    <w:basedOn w:val="Normal"/>
    <w:link w:val="Normal-Bullets1Char"/>
    <w:qFormat/>
    <w:rsid w:val="0056696D"/>
    <w:pPr>
      <w:numPr>
        <w:numId w:val="23"/>
      </w:numPr>
      <w:spacing w:before="0" w:after="80"/>
      <w:jc w:val="both"/>
    </w:pPr>
    <w:rPr>
      <w:rFonts w:eastAsia="Times New Roman"/>
      <w:szCs w:val="22"/>
    </w:rPr>
  </w:style>
  <w:style w:type="paragraph" w:customStyle="1" w:styleId="Normal-Bullets2">
    <w:name w:val="Normal - Bullets (2)"/>
    <w:basedOn w:val="Normal-Bullets1"/>
    <w:qFormat/>
    <w:rsid w:val="0056696D"/>
    <w:pPr>
      <w:numPr>
        <w:ilvl w:val="1"/>
      </w:numPr>
    </w:pPr>
  </w:style>
  <w:style w:type="character" w:customStyle="1" w:styleId="Title1">
    <w:name w:val="Title1"/>
    <w:basedOn w:val="DefaultParagraphFont"/>
    <w:rsid w:val="004B5693"/>
  </w:style>
  <w:style w:type="character" w:customStyle="1" w:styleId="SubtitleChar">
    <w:name w:val="Subtitle Char"/>
    <w:aliases w:val="SEC Paper Heading Char"/>
    <w:basedOn w:val="DefaultParagraphFont"/>
    <w:link w:val="Subtitle"/>
    <w:uiPriority w:val="11"/>
    <w:locked/>
    <w:rsid w:val="00B27722"/>
    <w:rPr>
      <w:rFonts w:ascii="Arial" w:eastAsiaTheme="majorEastAsia" w:hAnsi="Arial" w:cstheme="majorBidi"/>
      <w:b/>
      <w:bCs/>
      <w:iCs/>
      <w:color w:val="007C31"/>
      <w:spacing w:val="15"/>
      <w:sz w:val="28"/>
      <w:szCs w:val="28"/>
    </w:rPr>
  </w:style>
  <w:style w:type="paragraph" w:styleId="Subtitle">
    <w:name w:val="Subtitle"/>
    <w:aliases w:val="SEC Paper Heading"/>
    <w:basedOn w:val="Normal"/>
    <w:next w:val="Normal"/>
    <w:link w:val="SubtitleChar"/>
    <w:autoRedefine/>
    <w:uiPriority w:val="11"/>
    <w:qFormat/>
    <w:rsid w:val="00B27722"/>
    <w:pPr>
      <w:keepNext/>
      <w:keepLines/>
      <w:pBdr>
        <w:bottom w:val="single" w:sz="4" w:space="1" w:color="007C31"/>
      </w:pBdr>
      <w:spacing w:before="480" w:after="360" w:line="276" w:lineRule="auto"/>
      <w:outlineLvl w:val="0"/>
    </w:pPr>
    <w:rPr>
      <w:rFonts w:eastAsiaTheme="majorEastAsia" w:cstheme="majorBidi"/>
      <w:b/>
      <w:bCs/>
      <w:iCs/>
      <w:color w:val="007C31"/>
      <w:spacing w:val="15"/>
      <w:sz w:val="28"/>
      <w:szCs w:val="28"/>
      <w:lang w:val="en-US" w:eastAsia="ja-JP"/>
    </w:rPr>
  </w:style>
  <w:style w:type="character" w:customStyle="1" w:styleId="SubtitleChar1">
    <w:name w:val="Subtitle Char1"/>
    <w:basedOn w:val="DefaultParagraphFont"/>
    <w:uiPriority w:val="11"/>
    <w:semiHidden/>
    <w:rsid w:val="00B27722"/>
    <w:rPr>
      <w:rFonts w:asciiTheme="minorHAnsi" w:hAnsiTheme="minorHAnsi" w:cstheme="minorBidi"/>
      <w:color w:val="4E33BD" w:themeColor="text1" w:themeTint="A5"/>
      <w:spacing w:val="15"/>
      <w:sz w:val="22"/>
      <w:szCs w:val="22"/>
      <w:lang w:val="en-GB" w:eastAsia="en-US"/>
    </w:rPr>
  </w:style>
  <w:style w:type="paragraph" w:customStyle="1" w:styleId="listbulletround1">
    <w:name w:val="listbulletround1"/>
    <w:basedOn w:val="Normal"/>
    <w:rsid w:val="008E3F2B"/>
    <w:pPr>
      <w:spacing w:before="100" w:beforeAutospacing="1" w:after="100" w:afterAutospacing="1"/>
    </w:pPr>
    <w:rPr>
      <w:rFonts w:eastAsia="Times New Roman" w:cs="Arial"/>
      <w:color w:val="000000"/>
      <w:sz w:val="24"/>
      <w:lang w:val="en-US"/>
    </w:rPr>
  </w:style>
  <w:style w:type="character" w:customStyle="1" w:styleId="BodyTextChar">
    <w:name w:val="Body Text Char"/>
    <w:basedOn w:val="DefaultParagraphFont"/>
    <w:rsid w:val="0073557B"/>
    <w:rPr>
      <w:rFonts w:ascii="Arial" w:hAnsi="Arial"/>
      <w:sz w:val="22"/>
      <w:szCs w:val="24"/>
      <w:lang w:eastAsia="en-US"/>
    </w:rPr>
  </w:style>
  <w:style w:type="character" w:customStyle="1" w:styleId="Normal-Bullets1Char">
    <w:name w:val="Normal - Bullets (1) Char"/>
    <w:basedOn w:val="DefaultParagraphFont"/>
    <w:link w:val="Normal-Bullets1"/>
    <w:rsid w:val="00352209"/>
    <w:rPr>
      <w:rFonts w:ascii="Arial" w:eastAsia="Times New Roman" w:hAnsi="Arial"/>
      <w:sz w:val="22"/>
      <w:szCs w:val="22"/>
      <w:lang w:val="en-GB" w:eastAsia="en-US"/>
    </w:rPr>
  </w:style>
  <w:style w:type="paragraph" w:customStyle="1" w:styleId="ClientTextBullet">
    <w:name w:val="Client Text Bullet"/>
    <w:basedOn w:val="Normal"/>
    <w:rsid w:val="00F85534"/>
    <w:pPr>
      <w:numPr>
        <w:numId w:val="24"/>
      </w:numPr>
      <w:pBdr>
        <w:top w:val="single" w:sz="4" w:space="1" w:color="9CA299"/>
        <w:left w:val="single" w:sz="4" w:space="4" w:color="9CA299"/>
        <w:bottom w:val="single" w:sz="4" w:space="1" w:color="9CA299"/>
        <w:right w:val="single" w:sz="4" w:space="4" w:color="9CA299"/>
      </w:pBdr>
      <w:shd w:val="clear" w:color="auto" w:fill="EEECE1"/>
      <w:jc w:val="both"/>
    </w:pPr>
    <w:rPr>
      <w:rFonts w:eastAsia="Times New Roman" w:cs="Arial"/>
      <w:color w:val="005B82"/>
      <w:sz w:val="18"/>
      <w:szCs w:val="18"/>
    </w:rPr>
  </w:style>
  <w:style w:type="paragraph" w:customStyle="1" w:styleId="StyleBodyTextNormalLeft127cm">
    <w:name w:val="Style Body Text – Normal + Left:  1.27 cm"/>
    <w:basedOn w:val="BodyTextNormal"/>
    <w:rsid w:val="00832A52"/>
    <w:pPr>
      <w:spacing w:before="0" w:after="120"/>
      <w:ind w:left="720"/>
    </w:pPr>
    <w:rPr>
      <w:rFonts w:eastAsia="Times New Roman"/>
      <w:szCs w:val="20"/>
    </w:rPr>
  </w:style>
  <w:style w:type="character" w:customStyle="1" w:styleId="BodyTextNormalChar">
    <w:name w:val="Body Text – Normal Char"/>
    <w:basedOn w:val="DefaultParagraphFont"/>
    <w:link w:val="BodyTextNormal"/>
    <w:rsid w:val="00493320"/>
    <w:rPr>
      <w:rFonts w:ascii="Arial" w:hAnsi="Arial"/>
      <w:sz w:val="22"/>
      <w:lang w:val="en-GB" w:eastAsia="en-US"/>
    </w:rPr>
  </w:style>
  <w:style w:type="table" w:customStyle="1" w:styleId="MediumGrid3-Accent41">
    <w:name w:val="Medium Grid 3 - Accent 41"/>
    <w:basedOn w:val="TableNormal"/>
    <w:next w:val="MediumGrid3-Accent4"/>
    <w:uiPriority w:val="69"/>
    <w:rsid w:val="00E6452A"/>
    <w:rPr>
      <w:rFonts w:eastAsia="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34212464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561911399">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711346760">
      <w:bodyDiv w:val="1"/>
      <w:marLeft w:val="0"/>
      <w:marRight w:val="0"/>
      <w:marTop w:val="0"/>
      <w:marBottom w:val="0"/>
      <w:divBdr>
        <w:top w:val="none" w:sz="0" w:space="0" w:color="auto"/>
        <w:left w:val="none" w:sz="0" w:space="0" w:color="auto"/>
        <w:bottom w:val="none" w:sz="0" w:space="0" w:color="auto"/>
        <w:right w:val="none" w:sz="0" w:space="0" w:color="auto"/>
      </w:divBdr>
    </w:div>
    <w:div w:id="799881858">
      <w:bodyDiv w:val="1"/>
      <w:marLeft w:val="0"/>
      <w:marRight w:val="0"/>
      <w:marTop w:val="0"/>
      <w:marBottom w:val="0"/>
      <w:divBdr>
        <w:top w:val="none" w:sz="0" w:space="0" w:color="auto"/>
        <w:left w:val="none" w:sz="0" w:space="0" w:color="auto"/>
        <w:bottom w:val="none" w:sz="0" w:space="0" w:color="auto"/>
        <w:right w:val="none" w:sz="0" w:space="0" w:color="auto"/>
      </w:divBdr>
    </w:div>
    <w:div w:id="865823799">
      <w:bodyDiv w:val="1"/>
      <w:marLeft w:val="0"/>
      <w:marRight w:val="0"/>
      <w:marTop w:val="0"/>
      <w:marBottom w:val="0"/>
      <w:divBdr>
        <w:top w:val="none" w:sz="0" w:space="0" w:color="auto"/>
        <w:left w:val="none" w:sz="0" w:space="0" w:color="auto"/>
        <w:bottom w:val="none" w:sz="0" w:space="0" w:color="auto"/>
        <w:right w:val="none" w:sz="0" w:space="0" w:color="auto"/>
      </w:divBdr>
    </w:div>
    <w:div w:id="878280357">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1171262530">
      <w:bodyDiv w:val="1"/>
      <w:marLeft w:val="0"/>
      <w:marRight w:val="0"/>
      <w:marTop w:val="0"/>
      <w:marBottom w:val="0"/>
      <w:divBdr>
        <w:top w:val="none" w:sz="0" w:space="0" w:color="auto"/>
        <w:left w:val="none" w:sz="0" w:space="0" w:color="auto"/>
        <w:bottom w:val="none" w:sz="0" w:space="0" w:color="auto"/>
        <w:right w:val="none" w:sz="0" w:space="0" w:color="auto"/>
      </w:divBdr>
    </w:div>
    <w:div w:id="1298025025">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8013050">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68684754">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23611691">
      <w:bodyDiv w:val="1"/>
      <w:marLeft w:val="0"/>
      <w:marRight w:val="0"/>
      <w:marTop w:val="0"/>
      <w:marBottom w:val="0"/>
      <w:divBdr>
        <w:top w:val="none" w:sz="0" w:space="0" w:color="auto"/>
        <w:left w:val="none" w:sz="0" w:space="0" w:color="auto"/>
        <w:bottom w:val="none" w:sz="0" w:space="0" w:color="auto"/>
        <w:right w:val="none" w:sz="0" w:space="0" w:color="auto"/>
      </w:divBdr>
    </w:div>
    <w:div w:id="1656642019">
      <w:bodyDiv w:val="1"/>
      <w:marLeft w:val="0"/>
      <w:marRight w:val="0"/>
      <w:marTop w:val="0"/>
      <w:marBottom w:val="0"/>
      <w:divBdr>
        <w:top w:val="none" w:sz="0" w:space="0" w:color="auto"/>
        <w:left w:val="none" w:sz="0" w:space="0" w:color="auto"/>
        <w:bottom w:val="none" w:sz="0" w:space="0" w:color="auto"/>
        <w:right w:val="none" w:sz="0" w:space="0" w:color="auto"/>
      </w:divBdr>
    </w:div>
    <w:div w:id="1701469290">
      <w:bodyDiv w:val="1"/>
      <w:marLeft w:val="0"/>
      <w:marRight w:val="0"/>
      <w:marTop w:val="0"/>
      <w:marBottom w:val="0"/>
      <w:divBdr>
        <w:top w:val="none" w:sz="0" w:space="0" w:color="auto"/>
        <w:left w:val="none" w:sz="0" w:space="0" w:color="auto"/>
        <w:bottom w:val="none" w:sz="0" w:space="0" w:color="auto"/>
        <w:right w:val="none" w:sz="0" w:space="0" w:color="auto"/>
      </w:divBdr>
    </w:div>
    <w:div w:id="1922373760">
      <w:bodyDiv w:val="1"/>
      <w:marLeft w:val="0"/>
      <w:marRight w:val="0"/>
      <w:marTop w:val="0"/>
      <w:marBottom w:val="0"/>
      <w:divBdr>
        <w:top w:val="none" w:sz="0" w:space="0" w:color="auto"/>
        <w:left w:val="none" w:sz="0" w:space="0" w:color="auto"/>
        <w:bottom w:val="none" w:sz="0" w:space="0" w:color="auto"/>
        <w:right w:val="none" w:sz="0" w:space="0" w:color="auto"/>
      </w:divBdr>
    </w:div>
    <w:div w:id="1928879546">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10522118">
      <w:bodyDiv w:val="1"/>
      <w:marLeft w:val="0"/>
      <w:marRight w:val="0"/>
      <w:marTop w:val="0"/>
      <w:marBottom w:val="0"/>
      <w:divBdr>
        <w:top w:val="none" w:sz="0" w:space="0" w:color="auto"/>
        <w:left w:val="none" w:sz="0" w:space="0" w:color="auto"/>
        <w:bottom w:val="none" w:sz="0" w:space="0" w:color="auto"/>
        <w:right w:val="none" w:sz="0" w:space="0" w:color="auto"/>
      </w:divBdr>
    </w:div>
    <w:div w:id="2059278545">
      <w:bodyDiv w:val="1"/>
      <w:marLeft w:val="0"/>
      <w:marRight w:val="0"/>
      <w:marTop w:val="0"/>
      <w:marBottom w:val="0"/>
      <w:divBdr>
        <w:top w:val="none" w:sz="0" w:space="0" w:color="auto"/>
        <w:left w:val="none" w:sz="0" w:space="0" w:color="auto"/>
        <w:bottom w:val="none" w:sz="0" w:space="0" w:color="auto"/>
        <w:right w:val="none" w:sz="0" w:space="0" w:color="auto"/>
      </w:divBdr>
    </w:div>
    <w:div w:id="2065828338">
      <w:bodyDiv w:val="1"/>
      <w:marLeft w:val="0"/>
      <w:marRight w:val="0"/>
      <w:marTop w:val="0"/>
      <w:marBottom w:val="0"/>
      <w:divBdr>
        <w:top w:val="none" w:sz="0" w:space="0" w:color="auto"/>
        <w:left w:val="none" w:sz="0" w:space="0" w:color="auto"/>
        <w:bottom w:val="none" w:sz="0" w:space="0" w:color="auto"/>
        <w:right w:val="none" w:sz="0" w:space="0" w:color="auto"/>
      </w:divBdr>
    </w:div>
    <w:div w:id="2077973297">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theme" Target="theme/theme1.xml"/><Relationship Id="rId20" Type="http://schemas.openxmlformats.org/officeDocument/2006/relationships/image" Target="media/image3.emf"/><Relationship Id="rId16" Type="http://schemas.openxmlformats.org/officeDocument/2006/relationships/footer" Target="footer1.xml"/><Relationship Id="rId1" Type="http://schemas.openxmlformats.org/officeDocument/2006/relationships/customXml" Target="../customXml/item1.xml"/><Relationship Id="rId24" Type="http://schemas.openxmlformats.org/officeDocument/2006/relationships/glossaryDocument" Target="glossary/document.xml"/><Relationship Id="rId11" Type="http://schemas.openxmlformats.org/officeDocument/2006/relationships/webSettings" Target="webSettings.xml"/><Relationship Id="rId23" Type="http://schemas.openxmlformats.org/officeDocument/2006/relationships/fontTable" Target="fontTable.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HG Mincho Light J">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085E"/>
    <w:rsid w:val="00020E16"/>
    <w:rsid w:val="00021E46"/>
    <w:rsid w:val="0003541D"/>
    <w:rsid w:val="000357E0"/>
    <w:rsid w:val="00096267"/>
    <w:rsid w:val="000A7B9C"/>
    <w:rsid w:val="000D4A77"/>
    <w:rsid w:val="000F1F31"/>
    <w:rsid w:val="000F2F90"/>
    <w:rsid w:val="00117B56"/>
    <w:rsid w:val="001466C5"/>
    <w:rsid w:val="00150F47"/>
    <w:rsid w:val="00152C52"/>
    <w:rsid w:val="001B6901"/>
    <w:rsid w:val="001C2290"/>
    <w:rsid w:val="00231A8B"/>
    <w:rsid w:val="00241312"/>
    <w:rsid w:val="00267D74"/>
    <w:rsid w:val="00287943"/>
    <w:rsid w:val="002936A1"/>
    <w:rsid w:val="002A1714"/>
    <w:rsid w:val="002B2517"/>
    <w:rsid w:val="002C4046"/>
    <w:rsid w:val="002D6267"/>
    <w:rsid w:val="002F3708"/>
    <w:rsid w:val="002F75CE"/>
    <w:rsid w:val="00312FF4"/>
    <w:rsid w:val="003563D8"/>
    <w:rsid w:val="00357724"/>
    <w:rsid w:val="00360C1E"/>
    <w:rsid w:val="00365A0D"/>
    <w:rsid w:val="00365A2C"/>
    <w:rsid w:val="003810EA"/>
    <w:rsid w:val="00382293"/>
    <w:rsid w:val="0038710A"/>
    <w:rsid w:val="00392C1F"/>
    <w:rsid w:val="003C6AAD"/>
    <w:rsid w:val="003C7C17"/>
    <w:rsid w:val="003E49EF"/>
    <w:rsid w:val="003E4FFF"/>
    <w:rsid w:val="004B4470"/>
    <w:rsid w:val="004B72A1"/>
    <w:rsid w:val="004B7FDF"/>
    <w:rsid w:val="004C1973"/>
    <w:rsid w:val="004D16D3"/>
    <w:rsid w:val="004F13F4"/>
    <w:rsid w:val="00503E07"/>
    <w:rsid w:val="00504D3F"/>
    <w:rsid w:val="0057452C"/>
    <w:rsid w:val="00610FF4"/>
    <w:rsid w:val="00660443"/>
    <w:rsid w:val="00675210"/>
    <w:rsid w:val="0068717F"/>
    <w:rsid w:val="006A0056"/>
    <w:rsid w:val="006B756B"/>
    <w:rsid w:val="0072157A"/>
    <w:rsid w:val="00745A97"/>
    <w:rsid w:val="0074798A"/>
    <w:rsid w:val="007558EC"/>
    <w:rsid w:val="007B522D"/>
    <w:rsid w:val="007D5CD0"/>
    <w:rsid w:val="007F0823"/>
    <w:rsid w:val="00806B06"/>
    <w:rsid w:val="00820215"/>
    <w:rsid w:val="00823DCD"/>
    <w:rsid w:val="0083186B"/>
    <w:rsid w:val="00843872"/>
    <w:rsid w:val="008655DA"/>
    <w:rsid w:val="00877F09"/>
    <w:rsid w:val="00884C6F"/>
    <w:rsid w:val="008C4AB8"/>
    <w:rsid w:val="008C554C"/>
    <w:rsid w:val="008D39A6"/>
    <w:rsid w:val="008E142C"/>
    <w:rsid w:val="00910EF8"/>
    <w:rsid w:val="00913ACF"/>
    <w:rsid w:val="00915387"/>
    <w:rsid w:val="00923078"/>
    <w:rsid w:val="009240C3"/>
    <w:rsid w:val="00946D1E"/>
    <w:rsid w:val="0095134E"/>
    <w:rsid w:val="00952D44"/>
    <w:rsid w:val="00967CA3"/>
    <w:rsid w:val="00986098"/>
    <w:rsid w:val="009E5001"/>
    <w:rsid w:val="009E5694"/>
    <w:rsid w:val="009F5118"/>
    <w:rsid w:val="00A04297"/>
    <w:rsid w:val="00A109C4"/>
    <w:rsid w:val="00A15B69"/>
    <w:rsid w:val="00B242E4"/>
    <w:rsid w:val="00B309A0"/>
    <w:rsid w:val="00B91097"/>
    <w:rsid w:val="00B93096"/>
    <w:rsid w:val="00BA536D"/>
    <w:rsid w:val="00BB4093"/>
    <w:rsid w:val="00BC6DB1"/>
    <w:rsid w:val="00BD3A8F"/>
    <w:rsid w:val="00C046D0"/>
    <w:rsid w:val="00C3337D"/>
    <w:rsid w:val="00C6484F"/>
    <w:rsid w:val="00C71D9D"/>
    <w:rsid w:val="00C72812"/>
    <w:rsid w:val="00C904A2"/>
    <w:rsid w:val="00C913C3"/>
    <w:rsid w:val="00CB08CA"/>
    <w:rsid w:val="00CC08C4"/>
    <w:rsid w:val="00CF16DC"/>
    <w:rsid w:val="00CF1B63"/>
    <w:rsid w:val="00CF7BF2"/>
    <w:rsid w:val="00D40FCC"/>
    <w:rsid w:val="00D501FB"/>
    <w:rsid w:val="00D54729"/>
    <w:rsid w:val="00D57B56"/>
    <w:rsid w:val="00D63C28"/>
    <w:rsid w:val="00D771A0"/>
    <w:rsid w:val="00D7764A"/>
    <w:rsid w:val="00D84731"/>
    <w:rsid w:val="00DC1B5A"/>
    <w:rsid w:val="00DD5E38"/>
    <w:rsid w:val="00DF5EBE"/>
    <w:rsid w:val="00DF69C9"/>
    <w:rsid w:val="00E110C7"/>
    <w:rsid w:val="00E2018C"/>
    <w:rsid w:val="00E3106A"/>
    <w:rsid w:val="00E41E80"/>
    <w:rsid w:val="00E44CB8"/>
    <w:rsid w:val="00E45AF7"/>
    <w:rsid w:val="00E47D9B"/>
    <w:rsid w:val="00E740FA"/>
    <w:rsid w:val="00E7624A"/>
    <w:rsid w:val="00EB5C08"/>
    <w:rsid w:val="00EC2AE7"/>
    <w:rsid w:val="00EF09B2"/>
    <w:rsid w:val="00EF455E"/>
    <w:rsid w:val="00F14DD1"/>
    <w:rsid w:val="00F328A4"/>
    <w:rsid w:val="00F51415"/>
    <w:rsid w:val="00FC2238"/>
    <w:rsid w:val="00FF0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484F"/>
    <w:rPr>
      <w:color w:val="808080"/>
    </w:rPr>
  </w:style>
  <w:style w:type="paragraph" w:customStyle="1" w:styleId="C799794907014A2190FA12661D18ABE8">
    <w:name w:val="C799794907014A2190FA12661D18ABE8"/>
    <w:rsid w:val="008E1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0e1c6c84-f403-4bbd-88d7-452781fd505b" ContentTypeId="0x0101003D99FF4BEE06314F802DDB72832DC48E" PreviousValue="false"/>
</file>

<file path=customXml/item6.xml><?xml version="1.0" encoding="utf-8"?>
<ct:contentTypeSchema xmlns:ct="http://schemas.microsoft.com/office/2006/metadata/contentType" xmlns:ma="http://schemas.microsoft.com/office/2006/metadata/properties/metaAttributes" ct:_="" ma:_="" ma:contentTypeName="DCC Document" ma:contentTypeID="0x0101003D99FF4BEE06314F802DDB72832DC48E00F0DFDC18BAB1404DA39B915CA56E6F37" ma:contentTypeVersion="82" ma:contentTypeDescription="DCC Document Content Type" ma:contentTypeScope="" ma:versionID="53ac681342552539ef32b976f9989d09">
  <xsd:schema xmlns:xsd="http://www.w3.org/2001/XMLSchema" xmlns:xs="http://www.w3.org/2001/XMLSchema" xmlns:p="http://schemas.microsoft.com/office/2006/metadata/properties" xmlns:ns2="af099861-8497-4a35-8ea8-f127fb0f0918" xmlns:ns3="309ea106-2a53-4bac-bf2a-c3e0296d36fe" xmlns:ns4="534e6685-9c9b-49ab-aaac-aa735d0744c4" targetNamespace="http://schemas.microsoft.com/office/2006/metadata/properties" ma:root="true" ma:fieldsID="bf74f6250d97467e70f64ea7932ea802" ns2:_="" ns3:_="" ns4:_="">
    <xsd:import namespace="af099861-8497-4a35-8ea8-f127fb0f0918"/>
    <xsd:import namespace="309ea106-2a53-4bac-bf2a-c3e0296d36fe"/>
    <xsd:import namespace="534e6685-9c9b-49ab-aaac-aa735d0744c4"/>
    <xsd:element name="properties">
      <xsd:complexType>
        <xsd:sequence>
          <xsd:element name="documentManagement">
            <xsd:complexType>
              <xsd:all>
                <xsd:element ref="ns2:DCCDepartmentTaxHTField0" minOccurs="0"/>
                <xsd:element ref="ns2:TaxCatchAll" minOccurs="0"/>
                <xsd:element ref="ns2:TaxCatchAllLabel" minOccurs="0"/>
                <xsd:element ref="ns2:SmartDCCSecurityClassificationTaxHTField0" minOccurs="0"/>
                <xsd:element ref="ns2:DCCReleaseTaxHTField0" minOccurs="0"/>
                <xsd:element ref="ns2:DCCDocumentStatusTaxHTField0" minOccurs="0"/>
                <xsd:element ref="ns2:SmartDCCDocumentTypeTaxHTField0" minOccurs="0"/>
                <xsd:element ref="ns3:SmartDCCDescription" minOccurs="0"/>
                <xsd:element ref="ns3:SmartDCCOwner" minOccurs="0"/>
                <xsd:element ref="ns3:TaxKeywordTaxHTField" minOccurs="0"/>
                <xsd:element ref="ns4:MediaServiceMetadata" minOccurs="0"/>
                <xsd:element ref="ns4:MediaServiceFastMetadata" minOccurs="0"/>
                <xsd:element ref="ns3:SharedWithUsers" minOccurs="0"/>
                <xsd:element ref="ns3:SharedWithDetails" minOccurs="0"/>
                <xsd:element ref="ns3:SmartDCCOrganisationTaxHTField0" minOccurs="0"/>
                <xsd:element ref="ns3:SmartDCCFunctionTaxHTField0"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99861-8497-4a35-8ea8-f127fb0f0918" elementFormDefault="qualified">
    <xsd:import namespace="http://schemas.microsoft.com/office/2006/documentManagement/types"/>
    <xsd:import namespace="http://schemas.microsoft.com/office/infopath/2007/PartnerControls"/>
    <xsd:element name="DCCDepartmentTaxHTField0" ma:index="8" nillable="true" ma:taxonomy="true" ma:internalName="DCCDepartmentTaxHTField0" ma:taxonomyFieldName="DCCDepartment" ma:displayName="Department" ma:readOnly="false" ma:default="" ma:fieldId="{b9f9ec24-0bfc-45a9-abdd-d8372c6d0d69}" ma:sspId="0e1c6c84-f403-4bbd-88d7-452781fd505b" ma:termSetId="0f91fb79-d7ea-4103-af5c-528c8aa72ce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6086093-d918-4122-a917-e34bc48063a9}" ma:internalName="TaxCatchAll" ma:readOnly="false" ma:showField="CatchAllData" ma:web="309ea106-2a53-4bac-bf2a-c3e0296d36f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086093-d918-4122-a917-e34bc48063a9}" ma:internalName="TaxCatchAllLabel" ma:readOnly="true" ma:showField="CatchAllDataLabel" ma:web="309ea106-2a53-4bac-bf2a-c3e0296d36fe">
      <xsd:complexType>
        <xsd:complexContent>
          <xsd:extension base="dms:MultiChoiceLookup">
            <xsd:sequence>
              <xsd:element name="Value" type="dms:Lookup" maxOccurs="unbounded" minOccurs="0" nillable="true"/>
            </xsd:sequence>
          </xsd:extension>
        </xsd:complexContent>
      </xsd:complexType>
    </xsd:element>
    <xsd:element name="SmartDCCSecurityClassificationTaxHTField0" ma:index="12" ma:taxonomy="true" ma:internalName="SmartDCCSecurityClassificationTaxHTField0" ma:taxonomyFieldName="SmartDCCSecurityClassification" ma:displayName="Security Classification" ma:default="" ma:fieldId="{3e43b1f9-0d18-44d2-bac5-2e9e8a2947a1}" ma:sspId="0e1c6c84-f403-4bbd-88d7-452781fd505b" ma:termSetId="59549b20-0bdd-481f-91a7-af2e6fd79198" ma:anchorId="00000000-0000-0000-0000-000000000000" ma:open="true" ma:isKeyword="false">
      <xsd:complexType>
        <xsd:sequence>
          <xsd:element ref="pc:Terms" minOccurs="0" maxOccurs="1"/>
        </xsd:sequence>
      </xsd:complexType>
    </xsd:element>
    <xsd:element name="DCCReleaseTaxHTField0" ma:index="14" nillable="true" ma:taxonomy="true" ma:internalName="DCCReleaseTaxHTField0" ma:taxonomyFieldName="DCCRelease" ma:displayName="Release" ma:readOnly="false" ma:default="" ma:fieldId="{0b72bca7-9f10-45b0-9533-710b1462c703}" ma:sspId="0e1c6c84-f403-4bbd-88d7-452781fd505b" ma:termSetId="36c335b6-936d-4a43-84c0-b60786099ded" ma:anchorId="00000000-0000-0000-0000-000000000000" ma:open="false" ma:isKeyword="false">
      <xsd:complexType>
        <xsd:sequence>
          <xsd:element ref="pc:Terms" minOccurs="0" maxOccurs="1"/>
        </xsd:sequence>
      </xsd:complexType>
    </xsd:element>
    <xsd:element name="DCCDocumentStatusTaxHTField0" ma:index="16" nillable="true" ma:taxonomy="true" ma:internalName="DCCDocumentStatusTaxHTField0" ma:taxonomyFieldName="DCCDocumentStatus" ma:displayName="Document Status" ma:readOnly="false" ma:default="" ma:fieldId="{f5f46dc2-fe38-46ff-9a0e-9e05826f4b0d}" ma:sspId="0e1c6c84-f403-4bbd-88d7-452781fd505b" ma:termSetId="ebae76e0-a2da-4e00-b8fe-cb90c59b09bc" ma:anchorId="00000000-0000-0000-0000-000000000000" ma:open="false" ma:isKeyword="false">
      <xsd:complexType>
        <xsd:sequence>
          <xsd:element ref="pc:Terms" minOccurs="0" maxOccurs="1"/>
        </xsd:sequence>
      </xsd:complexType>
    </xsd:element>
    <xsd:element name="SmartDCCDocumentTypeTaxHTField0" ma:index="18" ma:taxonomy="true" ma:internalName="SmartDCCDocumentTypeTaxHTField0" ma:taxonomyFieldName="SmartDCCDocumentType" ma:displayName="Document Type" ma:default="" ma:fieldId="{6411331f-21b0-45cd-a1f2-c0d9013dd4f1}" ma:sspId="0e1c6c84-f403-4bbd-88d7-452781fd505b" ma:termSetId="07111426-f3e4-4c85-84d5-b8db9132d477"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9ea106-2a53-4bac-bf2a-c3e0296d36fe" elementFormDefault="qualified">
    <xsd:import namespace="http://schemas.microsoft.com/office/2006/documentManagement/types"/>
    <xsd:import namespace="http://schemas.microsoft.com/office/infopath/2007/PartnerControls"/>
    <xsd:element name="SmartDCCDescription" ma:index="21" nillable="true" ma:displayName="Description" ma:internalName="SmartDCCDescription" ma:readOnly="false">
      <xsd:simpleType>
        <xsd:restriction base="dms:Note"/>
      </xsd:simpleType>
    </xsd:element>
    <xsd:element name="SmartDCCOwner" ma:index="22" nillable="true" ma:displayName="Owner" ma:SharePointGroup="0" ma:internalName="SmartDCCOwn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23" nillable="true" ma:taxonomy="true" ma:internalName="TaxKeywordTaxHTField" ma:taxonomyFieldName="TaxKeyword" ma:displayName="Enterprise Keywords" ma:fieldId="{23f27201-bee3-471e-b2e7-b64fd8b7ca38}" ma:taxonomyMulti="true" ma:sspId="0e1c6c84-f403-4bbd-88d7-452781fd505b" ma:termSetId="00000000-0000-0000-0000-000000000000" ma:anchorId="00000000-0000-0000-0000-000000000000" ma:open="true" ma:isKeyword="true">
      <xsd:complexType>
        <xsd:sequence>
          <xsd:element ref="pc:Terms" minOccurs="0" maxOccurs="1"/>
        </xsd:sequence>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element name="SmartDCCOrganisationTaxHTField0" ma:index="30" nillable="true" ma:taxonomy="true" ma:internalName="SmartDCCOrganisationTaxHTField0" ma:taxonomyFieldName="SmartDCCOrganisation" ma:displayName="Organisation" ma:readOnly="false" ma:fieldId="{d30944ae-58ec-4272-8d93-41b2bb968d59}" ma:sspId="0e1c6c84-f403-4bbd-88d7-452781fd505b" ma:termSetId="07cfbcfd-a7aa-4245-86f9-beb2d0e73a4f" ma:anchorId="00000000-0000-0000-0000-000000000000" ma:open="false" ma:isKeyword="false">
      <xsd:complexType>
        <xsd:sequence>
          <xsd:element ref="pc:Terms" minOccurs="0" maxOccurs="1"/>
        </xsd:sequence>
      </xsd:complexType>
    </xsd:element>
    <xsd:element name="SmartDCCFunctionTaxHTField0" ma:index="31" ma:taxonomy="true" ma:internalName="SmartDCCFunctionTaxHTField0" ma:taxonomyFieldName="SmartDCCFunction" ma:displayName="Function" ma:readOnly="false" ma:fieldId="{cb5e1249-2b07-409b-a531-37d473530b70}" ma:sspId="0e1c6c84-f403-4bbd-88d7-452781fd505b" ma:termSetId="1881f6d6-171f-4f1e-a9c9-ff9237e34d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4e6685-9c9b-49ab-aaac-aa735d0744c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68C0BB-F6FA-4A2F-9224-1D2A8A733B73}">
  <ds:schemaRefs>
    <ds:schemaRef ds:uri="http://schemas.openxmlformats.org/officeDocument/2006/bibliography"/>
  </ds:schemaRefs>
</ds:datastoreItem>
</file>

<file path=customXml/itemProps2.xml><?xml version="1.0" encoding="utf-8"?>
<ds:datastoreItem xmlns:ds="http://schemas.openxmlformats.org/officeDocument/2006/customXml" ds:itemID="{5D849096-FAC2-4CA7-BAC2-AEF744E3C8E6}">
  <ds:schemaRefs>
    <ds:schemaRef ds:uri="http://schemas.microsoft.com/office/2006/metadata/customXsn"/>
  </ds:schemaRefs>
</ds:datastoreItem>
</file>

<file path=customXml/itemProps3.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4.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 ds:uri="af099861-8497-4a35-8ea8-f127fb0f0918"/>
    <ds:schemaRef ds:uri="309ea106-2a53-4bac-bf2a-c3e0296d36fe"/>
  </ds:schemaRefs>
</ds:datastoreItem>
</file>

<file path=customXml/itemProps5.xml><?xml version="1.0" encoding="utf-8"?>
<ds:datastoreItem xmlns:ds="http://schemas.openxmlformats.org/officeDocument/2006/customXml" ds:itemID="{A9C11595-23EF-410E-BFFC-E4B0C1A29F55}">
  <ds:schemaRefs>
    <ds:schemaRef ds:uri="Microsoft.SharePoint.Taxonomy.ContentTypeSync"/>
  </ds:schemaRefs>
</ds:datastoreItem>
</file>

<file path=customXml/itemProps6.xml><?xml version="1.0" encoding="utf-8"?>
<ds:datastoreItem xmlns:ds="http://schemas.openxmlformats.org/officeDocument/2006/customXml" ds:itemID="{D3BF7507-0577-405F-9BE7-574AB3DA7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99861-8497-4a35-8ea8-f127fb0f0918"/>
    <ds:schemaRef ds:uri="309ea106-2a53-4bac-bf2a-c3e0296d36fe"/>
    <ds:schemaRef ds:uri="534e6685-9c9b-49ab-aaac-aa735d0744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E57BF6A-63BD-4941-BBD2-370066F25110}"/>
</file>

<file path=docProps/app.xml><?xml version="1.0" encoding="utf-8"?>
<Properties xmlns="http://schemas.openxmlformats.org/officeDocument/2006/extended-properties" xmlns:vt="http://schemas.openxmlformats.org/officeDocument/2006/docPropsVTypes">
  <Template>DCC Word Template</Template>
  <TotalTime>3</TotalTime>
  <Pages>18</Pages>
  <Words>4230</Words>
  <Characters>24626</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SECMP0192 FIA</vt:lpstr>
    </vt:vector>
  </TitlesOfParts>
  <Company>Capita IT Services</Company>
  <LinksUpToDate>false</LinksUpToDate>
  <CharactersWithSpaces>28799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SECMP0192 FIA</dc:title>
  <dc:creator>Walsh, David (DCC)</dc:creator>
  <cp:lastModifiedBy>Joe Hehir</cp:lastModifiedBy>
  <cp:revision>2</cp:revision>
  <cp:lastPrinted>2016-10-17T14:23:00Z</cp:lastPrinted>
  <dcterms:created xsi:type="dcterms:W3CDTF">2022-02-23T14:30:00Z</dcterms:created>
  <dcterms:modified xsi:type="dcterms:W3CDTF">2022-02-23T14:30:00Z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_dlc_DocIdItemGuid">
    <vt:lpwstr>90a32ba6-1ccc-467b-97fa-d12b0df3eddf</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4;#DCC Controlled|acf3b25a-0f54-496a-874b-0b3cadfe1240</vt:lpwstr>
  </property>
  <property fmtid="{D5CDD505-2E9C-101B-9397-08002B2CF9AE}" pid="7" name="SmartDCCFunction">
    <vt:lpwstr>43;#Industry|bbaad8c7-5b5a-4145-9d90-7af8a96273ae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y fmtid="{D5CDD505-2E9C-101B-9397-08002B2CF9AE}" pid="17" name="DCCRelease">
    <vt:lpwstr/>
  </property>
  <property fmtid="{D5CDD505-2E9C-101B-9397-08002B2CF9AE}" pid="18" name="DCCDepartment">
    <vt:lpwstr/>
  </property>
  <property fmtid="{D5CDD505-2E9C-101B-9397-08002B2CF9AE}" pid="19" name="DCCDocumentStatus">
    <vt:lpwstr/>
  </property>
</Properties>
</file>