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04734" w14:textId="77777777" w:rsidR="00566D28" w:rsidRDefault="00566D28" w:rsidP="00DB0807">
      <w:pPr>
        <w:rPr>
          <w:b/>
        </w:rPr>
      </w:pPr>
      <w:r>
        <w:rPr>
          <w:noProof/>
          <w:lang w:eastAsia="en-GB"/>
        </w:rPr>
        <mc:AlternateContent>
          <mc:Choice Requires="wps">
            <w:drawing>
              <wp:inline distT="0" distB="0" distL="0" distR="0" wp14:anchorId="2DBF08C4" wp14:editId="14C01AC0">
                <wp:extent cx="5724525" cy="41910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19100"/>
                        </a:xfrm>
                        <a:prstGeom prst="rect">
                          <a:avLst/>
                        </a:prstGeom>
                        <a:solidFill>
                          <a:srgbClr val="FFFFFF"/>
                        </a:solidFill>
                        <a:ln w="9525">
                          <a:solidFill>
                            <a:srgbClr val="000000"/>
                          </a:solidFill>
                          <a:miter lim="800000"/>
                          <a:headEnd/>
                          <a:tailEnd/>
                        </a:ln>
                      </wps:spPr>
                      <wps:txbx>
                        <w:txbxContent>
                          <w:p w14:paraId="0A80EA2D" w14:textId="77777777" w:rsidR="00801282" w:rsidRPr="001606E0" w:rsidRDefault="00801282" w:rsidP="00566D28">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inline>
            </w:drawing>
          </mc:Choice>
          <mc:Fallback>
            <w:pict>
              <v:shapetype w14:anchorId="2DBF08C4" id="_x0000_t202" coordsize="21600,21600" o:spt="202" path="m,l,21600r21600,l21600,xe">
                <v:stroke joinstyle="miter"/>
                <v:path gradientshapeok="t" o:connecttype="rect"/>
              </v:shapetype>
              <v:shape id="Text Box 2" o:spid="_x0000_s1026" type="#_x0000_t202" style="width:450.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">
                <v:textbox>
                  <w:txbxContent>
                    <w:p w14:paraId="0A80EA2D" w14:textId="77777777" w:rsidR="00801282" w:rsidRPr="001606E0" w:rsidRDefault="00801282" w:rsidP="00566D28">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anchorlock/>
              </v:shape>
            </w:pict>
          </mc:Fallback>
        </mc:AlternateContent>
      </w:r>
    </w:p>
    <w:p w14:paraId="77388DC6" w14:textId="77777777" w:rsidR="00414A08" w:rsidRDefault="00414A08" w:rsidP="00DB0807">
      <w:pPr>
        <w:rPr>
          <w:b/>
        </w:rPr>
      </w:pPr>
      <w:r>
        <w:rPr>
          <w:noProof/>
        </w:rPr>
        <w:drawing>
          <wp:anchor distT="0" distB="0" distL="114300" distR="114300" simplePos="0" relativeHeight="251661312" behindDoc="0" locked="0" layoutInCell="1" allowOverlap="1" wp14:anchorId="28CEFF88" wp14:editId="282DDEB2">
            <wp:simplePos x="0" y="0"/>
            <wp:positionH relativeFrom="column">
              <wp:posOffset>0</wp:posOffset>
            </wp:positionH>
            <wp:positionV relativeFrom="paragraph">
              <wp:posOffset>-3175</wp:posOffset>
            </wp:positionV>
            <wp:extent cx="5724525" cy="1390015"/>
            <wp:effectExtent l="0" t="0" r="9525" b="635"/>
            <wp:wrapNone/>
            <wp:docPr id="2" name="Picture 2" descr="new sec-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 sec-bann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097" cy="1390154"/>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4FA3D6BF" w14:textId="3F97A395" w:rsidR="00414A08" w:rsidRDefault="002072C0">
      <w:pPr>
        <w:spacing w:after="200"/>
        <w:rPr>
          <w:b/>
        </w:rPr>
      </w:pPr>
      <w:r>
        <w:rPr>
          <w:noProof/>
        </w:rPr>
        <mc:AlternateContent>
          <mc:Choice Requires="wps">
            <w:drawing>
              <wp:anchor distT="0" distB="0" distL="114300" distR="114300" simplePos="0" relativeHeight="251664384" behindDoc="0" locked="0" layoutInCell="1" allowOverlap="1" wp14:anchorId="2A6AAC0D" wp14:editId="235AED77">
                <wp:simplePos x="0" y="0"/>
                <wp:positionH relativeFrom="column">
                  <wp:posOffset>923925</wp:posOffset>
                </wp:positionH>
                <wp:positionV relativeFrom="paragraph">
                  <wp:posOffset>4674235</wp:posOffset>
                </wp:positionV>
                <wp:extent cx="3810000" cy="2743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10000" cy="2743200"/>
                        </a:xfrm>
                        <a:prstGeom prst="rect">
                          <a:avLst/>
                        </a:prstGeom>
                        <a:noFill/>
                        <a:ln w="6350">
                          <a:noFill/>
                        </a:ln>
                      </wps:spPr>
                      <wps:txbx>
                        <w:txbxContent>
                          <w:p w14:paraId="5745BD8F" w14:textId="77777777" w:rsidR="00801282" w:rsidRPr="00AC2114" w:rsidRDefault="00801282" w:rsidP="00AC2114">
                            <w:pPr>
                              <w:jc w:val="center"/>
                              <w:rPr>
                                <w:b/>
                                <w:color w:val="FFFFFF" w:themeColor="background1"/>
                                <w:sz w:val="40"/>
                              </w:rPr>
                            </w:pPr>
                            <w:r>
                              <w:rPr>
                                <w:b/>
                                <w:color w:val="FFFFFF" w:themeColor="background1"/>
                                <w:sz w:val="40"/>
                              </w:rPr>
                              <w:t>Modification Report</w:t>
                            </w:r>
                          </w:p>
                          <w:p w14:paraId="2985FB0E" w14:textId="023A67CE" w:rsidR="00801282" w:rsidRDefault="00801282" w:rsidP="00134821">
                            <w:pPr>
                              <w:jc w:val="center"/>
                              <w:rPr>
                                <w:b/>
                                <w:color w:val="FFFFFF" w:themeColor="background1"/>
                                <w:sz w:val="32"/>
                              </w:rPr>
                            </w:pPr>
                            <w:r>
                              <w:rPr>
                                <w:b/>
                                <w:color w:val="FFFFFF" w:themeColor="background1"/>
                                <w:sz w:val="32"/>
                              </w:rPr>
                              <w:t xml:space="preserve">Version </w:t>
                            </w:r>
                            <w:r w:rsidR="00B128E8">
                              <w:rPr>
                                <w:b/>
                                <w:color w:val="FFFFFF" w:themeColor="background1"/>
                                <w:sz w:val="32"/>
                              </w:rPr>
                              <w:t>1.0</w:t>
                            </w:r>
                          </w:p>
                          <w:p w14:paraId="2AEB53D9" w14:textId="3B0BA3B4" w:rsidR="002072C0" w:rsidRDefault="002072C0" w:rsidP="00134821">
                            <w:pPr>
                              <w:jc w:val="center"/>
                              <w:rPr>
                                <w:b/>
                                <w:color w:val="FFFFFF" w:themeColor="background1"/>
                                <w:sz w:val="32"/>
                              </w:rPr>
                            </w:pPr>
                          </w:p>
                          <w:p w14:paraId="4893F95F" w14:textId="6FD28833" w:rsidR="002072C0" w:rsidRDefault="002072C0" w:rsidP="00134821">
                            <w:pPr>
                              <w:jc w:val="center"/>
                              <w:rPr>
                                <w:b/>
                                <w:color w:val="FFFFFF" w:themeColor="background1"/>
                                <w:sz w:val="32"/>
                              </w:rPr>
                            </w:pPr>
                          </w:p>
                          <w:p w14:paraId="7AC012CC" w14:textId="359E0922" w:rsidR="002072C0" w:rsidRPr="00134821" w:rsidRDefault="002072C0" w:rsidP="00134821">
                            <w:pPr>
                              <w:jc w:val="center"/>
                              <w:rPr>
                                <w:b/>
                                <w:color w:val="FFFFFF" w:themeColor="background1"/>
                                <w:sz w:val="32"/>
                              </w:rPr>
                            </w:pPr>
                            <w:r>
                              <w:rPr>
                                <w:noProof/>
                              </w:rPr>
                              <w:drawing>
                                <wp:inline distT="0" distB="0" distL="0" distR="0" wp14:anchorId="0AD11BEC" wp14:editId="1328D38D">
                                  <wp:extent cx="1306195" cy="1079500"/>
                                  <wp:effectExtent l="0" t="0" r="8255" b="6350"/>
                                  <wp:docPr id="9" name="Picture 9"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06195" cy="1079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AAC0D" id="_x0000_t202" coordsize="21600,21600" o:spt="202" path="m,l,21600r21600,l21600,xe">
                <v:stroke joinstyle="miter"/>
                <v:path gradientshapeok="t" o:connecttype="rect"/>
              </v:shapetype>
              <v:shape id="Text Box 1" o:spid="_x0000_s1027" type="#_x0000_t202" style="position:absolute;margin-left:72.75pt;margin-top:368.05pt;width:300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" filled="f" stroked="f" strokeweight=".5pt">
                <v:textbox>
                  <w:txbxContent>
                    <w:p w14:paraId="5745BD8F" w14:textId="77777777" w:rsidR="00801282" w:rsidRPr="00AC2114" w:rsidRDefault="00801282" w:rsidP="00AC2114">
                      <w:pPr>
                        <w:jc w:val="center"/>
                        <w:rPr>
                          <w:b/>
                          <w:color w:val="FFFFFF" w:themeColor="background1"/>
                          <w:sz w:val="40"/>
                        </w:rPr>
                      </w:pPr>
                      <w:r>
                        <w:rPr>
                          <w:b/>
                          <w:color w:val="FFFFFF" w:themeColor="background1"/>
                          <w:sz w:val="40"/>
                        </w:rPr>
                        <w:t>Modification Report</w:t>
                      </w:r>
                    </w:p>
                    <w:p w14:paraId="2985FB0E" w14:textId="023A67CE" w:rsidR="00801282" w:rsidRDefault="00801282" w:rsidP="00134821">
                      <w:pPr>
                        <w:jc w:val="center"/>
                        <w:rPr>
                          <w:b/>
                          <w:color w:val="FFFFFF" w:themeColor="background1"/>
                          <w:sz w:val="32"/>
                        </w:rPr>
                      </w:pPr>
                      <w:r>
                        <w:rPr>
                          <w:b/>
                          <w:color w:val="FFFFFF" w:themeColor="background1"/>
                          <w:sz w:val="32"/>
                        </w:rPr>
                        <w:t xml:space="preserve">Version </w:t>
                      </w:r>
                      <w:r w:rsidR="00B128E8">
                        <w:rPr>
                          <w:b/>
                          <w:color w:val="FFFFFF" w:themeColor="background1"/>
                          <w:sz w:val="32"/>
                        </w:rPr>
                        <w:t>1.0</w:t>
                      </w:r>
                    </w:p>
                    <w:p w14:paraId="2AEB53D9" w14:textId="3B0BA3B4" w:rsidR="002072C0" w:rsidRDefault="002072C0" w:rsidP="00134821">
                      <w:pPr>
                        <w:jc w:val="center"/>
                        <w:rPr>
                          <w:b/>
                          <w:color w:val="FFFFFF" w:themeColor="background1"/>
                          <w:sz w:val="32"/>
                        </w:rPr>
                      </w:pPr>
                    </w:p>
                    <w:p w14:paraId="4893F95F" w14:textId="6FD28833" w:rsidR="002072C0" w:rsidRDefault="002072C0" w:rsidP="00134821">
                      <w:pPr>
                        <w:jc w:val="center"/>
                        <w:rPr>
                          <w:b/>
                          <w:color w:val="FFFFFF" w:themeColor="background1"/>
                          <w:sz w:val="32"/>
                        </w:rPr>
                      </w:pPr>
                    </w:p>
                    <w:p w14:paraId="7AC012CC" w14:textId="359E0922" w:rsidR="002072C0" w:rsidRPr="00134821" w:rsidRDefault="002072C0" w:rsidP="00134821">
                      <w:pPr>
                        <w:jc w:val="center"/>
                        <w:rPr>
                          <w:b/>
                          <w:color w:val="FFFFFF" w:themeColor="background1"/>
                          <w:sz w:val="32"/>
                        </w:rPr>
                      </w:pPr>
                      <w:r>
                        <w:rPr>
                          <w:noProof/>
                        </w:rPr>
                        <w:drawing>
                          <wp:inline distT="0" distB="0" distL="0" distR="0" wp14:anchorId="0AD11BEC" wp14:editId="1328D38D">
                            <wp:extent cx="1306195" cy="1079500"/>
                            <wp:effectExtent l="0" t="0" r="8255" b="6350"/>
                            <wp:docPr id="9" name="Picture 9"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06195" cy="1079500"/>
                                    </a:xfrm>
                                    <a:prstGeom prst="rect">
                                      <a:avLst/>
                                    </a:prstGeom>
                                  </pic:spPr>
                                </pic:pic>
                              </a:graphicData>
                            </a:graphic>
                          </wp:inline>
                        </w:drawing>
                      </w:r>
                    </w:p>
                  </w:txbxContent>
                </v:textbox>
              </v:shape>
            </w:pict>
          </mc:Fallback>
        </mc:AlternateContent>
      </w:r>
      <w:r w:rsidR="00C41D17">
        <w:rPr>
          <w:noProof/>
        </w:rPr>
        <mc:AlternateContent>
          <mc:Choice Requires="wps">
            <w:drawing>
              <wp:anchor distT="0" distB="0" distL="114300" distR="114300" simplePos="0" relativeHeight="251663360" behindDoc="0" locked="0" layoutInCell="1" allowOverlap="1" wp14:anchorId="02C527C9" wp14:editId="55C9450D">
                <wp:simplePos x="0" y="0"/>
                <wp:positionH relativeFrom="column">
                  <wp:posOffset>9525</wp:posOffset>
                </wp:positionH>
                <wp:positionV relativeFrom="paragraph">
                  <wp:posOffset>1248410</wp:posOffset>
                </wp:positionV>
                <wp:extent cx="5715000" cy="61722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172200"/>
                        </a:xfrm>
                        <a:prstGeom prst="rect">
                          <a:avLst/>
                        </a:prstGeom>
                        <a:gradFill rotWithShape="1">
                          <a:gsLst>
                            <a:gs pos="0">
                              <a:srgbClr val="007035">
                                <a:alpha val="98000"/>
                              </a:srgbClr>
                            </a:gs>
                            <a:gs pos="100000">
                              <a:srgbClr val="74BE36"/>
                            </a:gs>
                          </a:gsLst>
                          <a:lin ang="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B4B194" w14:textId="27E6404C" w:rsidR="00801282" w:rsidRDefault="00801282" w:rsidP="00414A08">
                            <w:pPr>
                              <w:jc w:val="center"/>
                            </w:pP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527C9" id="Text Box 8" o:spid="_x0000_s1028" type="#_x0000_t202" style="position:absolute;margin-left:.75pt;margin-top:98.3pt;width:450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" fillcolor="#007035" stroked="f" strokecolor="black [0]" insetpen="t">
                <v:fill opacity="64225f" color2="#74be36" rotate="t" angle="90" focus="100%" type="gradient"/>
                <v:shadow color="#ccc"/>
                <v:textbox inset="2.88pt,2.88pt,2.88pt,2.88pt">
                  <w:txbxContent>
                    <w:p w14:paraId="53B4B194" w14:textId="27E6404C" w:rsidR="00801282" w:rsidRDefault="00801282" w:rsidP="00414A08">
                      <w:pPr>
                        <w:jc w:val="center"/>
                      </w:pPr>
                    </w:p>
                  </w:txbxContent>
                </v:textbox>
              </v:shape>
            </w:pict>
          </mc:Fallback>
        </mc:AlternateContent>
      </w:r>
      <w:r w:rsidR="00134821">
        <w:rPr>
          <w:noProof/>
        </w:rPr>
        <mc:AlternateContent>
          <mc:Choice Requires="wps">
            <w:drawing>
              <wp:anchor distT="0" distB="0" distL="114300" distR="114300" simplePos="0" relativeHeight="251670528" behindDoc="0" locked="0" layoutInCell="1" allowOverlap="1" wp14:anchorId="02B30312" wp14:editId="288969C3">
                <wp:simplePos x="0" y="0"/>
                <wp:positionH relativeFrom="column">
                  <wp:posOffset>352425</wp:posOffset>
                </wp:positionH>
                <wp:positionV relativeFrom="paragraph">
                  <wp:posOffset>2620010</wp:posOffset>
                </wp:positionV>
                <wp:extent cx="4956175" cy="1943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56175" cy="1943100"/>
                        </a:xfrm>
                        <a:prstGeom prst="rect">
                          <a:avLst/>
                        </a:prstGeom>
                        <a:noFill/>
                        <a:ln w="6350">
                          <a:noFill/>
                        </a:ln>
                      </wps:spPr>
                      <wps:txbx>
                        <w:txbxContent>
                          <w:p w14:paraId="6F28687E" w14:textId="51B290DA" w:rsidR="00801282" w:rsidRDefault="00801282" w:rsidP="006A172D">
                            <w:pPr>
                              <w:jc w:val="center"/>
                              <w:rPr>
                                <w:b/>
                                <w:color w:val="FFFFFF" w:themeColor="background1"/>
                                <w:sz w:val="48"/>
                              </w:rPr>
                            </w:pPr>
                            <w:r>
                              <w:rPr>
                                <w:b/>
                                <w:color w:val="FFFFFF" w:themeColor="background1"/>
                                <w:sz w:val="48"/>
                              </w:rPr>
                              <w:t>MP098</w:t>
                            </w:r>
                          </w:p>
                          <w:p w14:paraId="7C3DAB52" w14:textId="4AEA2A66" w:rsidR="00801282" w:rsidRPr="00134821" w:rsidRDefault="00801282" w:rsidP="00134821">
                            <w:pPr>
                              <w:jc w:val="center"/>
                              <w:rPr>
                                <w:b/>
                                <w:color w:val="FFFFFF" w:themeColor="background1"/>
                                <w:sz w:val="48"/>
                              </w:rPr>
                            </w:pPr>
                            <w:r>
                              <w:rPr>
                                <w:b/>
                                <w:color w:val="FFFFFF" w:themeColor="background1"/>
                                <w:sz w:val="48"/>
                              </w:rPr>
                              <w:t>‘Incorporation of multiple Issue Resolution Proposals into the SEC – Batch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0312" id="Text Box 5" o:spid="_x0000_s1029" type="#_x0000_t202" style="position:absolute;margin-left:27.75pt;margin-top:206.3pt;width:390.25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" filled="f" stroked="f" strokeweight=".5pt">
                <v:textbox>
                  <w:txbxContent>
                    <w:p w14:paraId="6F28687E" w14:textId="51B290DA" w:rsidR="00801282" w:rsidRDefault="00801282" w:rsidP="006A172D">
                      <w:pPr>
                        <w:jc w:val="center"/>
                        <w:rPr>
                          <w:b/>
                          <w:color w:val="FFFFFF" w:themeColor="background1"/>
                          <w:sz w:val="48"/>
                        </w:rPr>
                      </w:pPr>
                      <w:r>
                        <w:rPr>
                          <w:b/>
                          <w:color w:val="FFFFFF" w:themeColor="background1"/>
                          <w:sz w:val="48"/>
                        </w:rPr>
                        <w:t>MP098</w:t>
                      </w:r>
                    </w:p>
                    <w:p w14:paraId="7C3DAB52" w14:textId="4AEA2A66" w:rsidR="00801282" w:rsidRPr="00134821" w:rsidRDefault="00801282" w:rsidP="00134821">
                      <w:pPr>
                        <w:jc w:val="center"/>
                        <w:rPr>
                          <w:b/>
                          <w:color w:val="FFFFFF" w:themeColor="background1"/>
                          <w:sz w:val="48"/>
                        </w:rPr>
                      </w:pPr>
                      <w:r>
                        <w:rPr>
                          <w:b/>
                          <w:color w:val="FFFFFF" w:themeColor="background1"/>
                          <w:sz w:val="48"/>
                        </w:rPr>
                        <w:t>‘Incorporation of multiple Issue Resolution Proposals into the SEC – Batch 3’</w:t>
                      </w:r>
                    </w:p>
                  </w:txbxContent>
                </v:textbox>
              </v:shape>
            </w:pict>
          </mc:Fallback>
        </mc:AlternateContent>
      </w:r>
      <w:r w:rsidR="00414A08">
        <w:rPr>
          <w:b/>
        </w:rPr>
        <w:br w:type="page"/>
      </w:r>
    </w:p>
    <w:p w14:paraId="5B7233ED" w14:textId="77777777" w:rsidR="006A7764" w:rsidRDefault="006A0057" w:rsidP="006A7764">
      <w:pPr>
        <w:pStyle w:val="Subtitle"/>
      </w:pPr>
      <w:r>
        <w:lastRenderedPageBreak/>
        <w:t>About this document</w:t>
      </w:r>
    </w:p>
    <w:p w14:paraId="473F036F" w14:textId="4543E594" w:rsidR="006A7764" w:rsidRDefault="009B418B" w:rsidP="006A7764">
      <w:r w:rsidRPr="00793414">
        <w:t xml:space="preserve">This document is </w:t>
      </w:r>
      <w:r>
        <w:t>a</w:t>
      </w:r>
      <w:r w:rsidRPr="00793414">
        <w:t xml:space="preserve"> </w:t>
      </w:r>
      <w:r w:rsidR="00C22B3D">
        <w:t xml:space="preserve">draft </w:t>
      </w:r>
      <w:r w:rsidRPr="00793414">
        <w:t xml:space="preserve">Modification Report. </w:t>
      </w:r>
      <w:r>
        <w:t>It</w:t>
      </w:r>
      <w:r w:rsidRPr="00793414">
        <w:t xml:space="preserve"> </w:t>
      </w:r>
      <w:r>
        <w:t xml:space="preserve">currently sets out the background, issue, </w:t>
      </w:r>
      <w:r w:rsidR="00075AF7">
        <w:t xml:space="preserve">solution, impacts, costs, implementation approach </w:t>
      </w:r>
      <w:r>
        <w:t xml:space="preserve">and progression timetable for this </w:t>
      </w:r>
      <w:r w:rsidR="00620DF2">
        <w:t>modification</w:t>
      </w:r>
      <w:r>
        <w:t>, along with any relevant discussions, views and conclusions</w:t>
      </w:r>
      <w:r w:rsidRPr="00793414">
        <w:t>.</w:t>
      </w:r>
      <w:r>
        <w:t xml:space="preserve"> This document will be updated as this </w:t>
      </w:r>
      <w:r w:rsidR="00620DF2">
        <w:t>modification</w:t>
      </w:r>
      <w:r>
        <w:t xml:space="preserve"> progresses.</w:t>
      </w:r>
    </w:p>
    <w:p w14:paraId="57738839" w14:textId="77777777" w:rsidR="00414A08" w:rsidRPr="006A172D" w:rsidRDefault="006A172D" w:rsidP="006A172D">
      <w:pPr>
        <w:pStyle w:val="Subtitle"/>
      </w:pPr>
      <w:r w:rsidRPr="006A172D">
        <w:t>C</w:t>
      </w:r>
      <w:r w:rsidRPr="00B62A67">
        <w:t>onte</w:t>
      </w:r>
      <w:r w:rsidRPr="006A172D">
        <w:t>nts</w:t>
      </w:r>
    </w:p>
    <w:p w14:paraId="4C156771" w14:textId="28BB019E" w:rsidR="00E63928" w:rsidRDefault="00B62A67">
      <w:pPr>
        <w:pStyle w:val="TOC1"/>
        <w:tabs>
          <w:tab w:val="left" w:pos="400"/>
          <w:tab w:val="right" w:leader="dot" w:pos="9016"/>
        </w:tabs>
        <w:rPr>
          <w:rFonts w:asciiTheme="minorHAnsi" w:eastAsiaTheme="minorEastAsia" w:hAnsiTheme="minorHAnsi"/>
          <w:noProof/>
          <w:color w:val="auto"/>
          <w:sz w:val="22"/>
          <w:lang w:eastAsia="en-GB"/>
        </w:rPr>
      </w:pPr>
      <w:r>
        <w:fldChar w:fldCharType="begin"/>
      </w:r>
      <w:r>
        <w:instrText xml:space="preserve"> TOC \h \z \t "Heading 1,1" </w:instrText>
      </w:r>
      <w:r>
        <w:fldChar w:fldCharType="separate"/>
      </w:r>
      <w:hyperlink w:anchor="_Toc31788672" w:history="1">
        <w:r w:rsidR="00E63928" w:rsidRPr="00AB4833">
          <w:rPr>
            <w:rStyle w:val="Hyperlink"/>
            <w:noProof/>
          </w:rPr>
          <w:t>1.</w:t>
        </w:r>
        <w:r w:rsidR="00E63928">
          <w:rPr>
            <w:rFonts w:asciiTheme="minorHAnsi" w:eastAsiaTheme="minorEastAsia" w:hAnsiTheme="minorHAnsi"/>
            <w:noProof/>
            <w:color w:val="auto"/>
            <w:sz w:val="22"/>
            <w:lang w:eastAsia="en-GB"/>
          </w:rPr>
          <w:tab/>
        </w:r>
        <w:r w:rsidR="00E63928" w:rsidRPr="00AB4833">
          <w:rPr>
            <w:rStyle w:val="Hyperlink"/>
            <w:noProof/>
          </w:rPr>
          <w:t>Summary</w:t>
        </w:r>
        <w:r w:rsidR="00E63928">
          <w:rPr>
            <w:noProof/>
            <w:webHidden/>
          </w:rPr>
          <w:tab/>
        </w:r>
        <w:r w:rsidR="00E63928">
          <w:rPr>
            <w:noProof/>
            <w:webHidden/>
          </w:rPr>
          <w:fldChar w:fldCharType="begin"/>
        </w:r>
        <w:r w:rsidR="00E63928">
          <w:rPr>
            <w:noProof/>
            <w:webHidden/>
          </w:rPr>
          <w:instrText xml:space="preserve"> PAGEREF _Toc31788672 \h </w:instrText>
        </w:r>
        <w:r w:rsidR="00E63928">
          <w:rPr>
            <w:noProof/>
            <w:webHidden/>
          </w:rPr>
        </w:r>
        <w:r w:rsidR="00E63928">
          <w:rPr>
            <w:noProof/>
            <w:webHidden/>
          </w:rPr>
          <w:fldChar w:fldCharType="separate"/>
        </w:r>
        <w:r w:rsidR="00633466">
          <w:rPr>
            <w:noProof/>
            <w:webHidden/>
          </w:rPr>
          <w:t>3</w:t>
        </w:r>
        <w:r w:rsidR="00E63928">
          <w:rPr>
            <w:noProof/>
            <w:webHidden/>
          </w:rPr>
          <w:fldChar w:fldCharType="end"/>
        </w:r>
      </w:hyperlink>
    </w:p>
    <w:p w14:paraId="6C2E44AC" w14:textId="3F041A09" w:rsidR="00E63928" w:rsidRDefault="005648B8">
      <w:pPr>
        <w:pStyle w:val="TOC1"/>
        <w:tabs>
          <w:tab w:val="left" w:pos="400"/>
          <w:tab w:val="right" w:leader="dot" w:pos="9016"/>
        </w:tabs>
        <w:rPr>
          <w:rFonts w:asciiTheme="minorHAnsi" w:eastAsiaTheme="minorEastAsia" w:hAnsiTheme="minorHAnsi"/>
          <w:noProof/>
          <w:color w:val="auto"/>
          <w:sz w:val="22"/>
          <w:lang w:eastAsia="en-GB"/>
        </w:rPr>
      </w:pPr>
      <w:hyperlink w:anchor="_Toc31788673" w:history="1">
        <w:r w:rsidR="00E63928" w:rsidRPr="00AB4833">
          <w:rPr>
            <w:rStyle w:val="Hyperlink"/>
            <w:noProof/>
          </w:rPr>
          <w:t>2.</w:t>
        </w:r>
        <w:r w:rsidR="00E63928">
          <w:rPr>
            <w:rFonts w:asciiTheme="minorHAnsi" w:eastAsiaTheme="minorEastAsia" w:hAnsiTheme="minorHAnsi"/>
            <w:noProof/>
            <w:color w:val="auto"/>
            <w:sz w:val="22"/>
            <w:lang w:eastAsia="en-GB"/>
          </w:rPr>
          <w:tab/>
        </w:r>
        <w:r w:rsidR="00E63928" w:rsidRPr="00AB4833">
          <w:rPr>
            <w:rStyle w:val="Hyperlink"/>
            <w:noProof/>
          </w:rPr>
          <w:t>Issue</w:t>
        </w:r>
        <w:r w:rsidR="00E63928">
          <w:rPr>
            <w:noProof/>
            <w:webHidden/>
          </w:rPr>
          <w:tab/>
        </w:r>
        <w:r w:rsidR="00E63928">
          <w:rPr>
            <w:noProof/>
            <w:webHidden/>
          </w:rPr>
          <w:fldChar w:fldCharType="begin"/>
        </w:r>
        <w:r w:rsidR="00E63928">
          <w:rPr>
            <w:noProof/>
            <w:webHidden/>
          </w:rPr>
          <w:instrText xml:space="preserve"> PAGEREF _Toc31788673 \h </w:instrText>
        </w:r>
        <w:r w:rsidR="00E63928">
          <w:rPr>
            <w:noProof/>
            <w:webHidden/>
          </w:rPr>
        </w:r>
        <w:r w:rsidR="00E63928">
          <w:rPr>
            <w:noProof/>
            <w:webHidden/>
          </w:rPr>
          <w:fldChar w:fldCharType="separate"/>
        </w:r>
        <w:r w:rsidR="00633466">
          <w:rPr>
            <w:noProof/>
            <w:webHidden/>
          </w:rPr>
          <w:t>4</w:t>
        </w:r>
        <w:r w:rsidR="00E63928">
          <w:rPr>
            <w:noProof/>
            <w:webHidden/>
          </w:rPr>
          <w:fldChar w:fldCharType="end"/>
        </w:r>
      </w:hyperlink>
    </w:p>
    <w:p w14:paraId="460D6688" w14:textId="735567E9" w:rsidR="00E63928" w:rsidRDefault="005648B8">
      <w:pPr>
        <w:pStyle w:val="TOC1"/>
        <w:tabs>
          <w:tab w:val="left" w:pos="400"/>
          <w:tab w:val="right" w:leader="dot" w:pos="9016"/>
        </w:tabs>
        <w:rPr>
          <w:rFonts w:asciiTheme="minorHAnsi" w:eastAsiaTheme="minorEastAsia" w:hAnsiTheme="minorHAnsi"/>
          <w:noProof/>
          <w:color w:val="auto"/>
          <w:sz w:val="22"/>
          <w:lang w:eastAsia="en-GB"/>
        </w:rPr>
      </w:pPr>
      <w:hyperlink w:anchor="_Toc31788674" w:history="1">
        <w:r w:rsidR="00E63928" w:rsidRPr="00AB4833">
          <w:rPr>
            <w:rStyle w:val="Hyperlink"/>
            <w:noProof/>
          </w:rPr>
          <w:t>3.</w:t>
        </w:r>
        <w:r w:rsidR="00E63928">
          <w:rPr>
            <w:rFonts w:asciiTheme="minorHAnsi" w:eastAsiaTheme="minorEastAsia" w:hAnsiTheme="minorHAnsi"/>
            <w:noProof/>
            <w:color w:val="auto"/>
            <w:sz w:val="22"/>
            <w:lang w:eastAsia="en-GB"/>
          </w:rPr>
          <w:tab/>
        </w:r>
        <w:r w:rsidR="00E63928" w:rsidRPr="00AB4833">
          <w:rPr>
            <w:rStyle w:val="Hyperlink"/>
            <w:noProof/>
          </w:rPr>
          <w:t>Solution</w:t>
        </w:r>
        <w:r w:rsidR="00E63928">
          <w:rPr>
            <w:noProof/>
            <w:webHidden/>
          </w:rPr>
          <w:tab/>
        </w:r>
        <w:r w:rsidR="00E63928">
          <w:rPr>
            <w:noProof/>
            <w:webHidden/>
          </w:rPr>
          <w:fldChar w:fldCharType="begin"/>
        </w:r>
        <w:r w:rsidR="00E63928">
          <w:rPr>
            <w:noProof/>
            <w:webHidden/>
          </w:rPr>
          <w:instrText xml:space="preserve"> PAGEREF _Toc31788674 \h </w:instrText>
        </w:r>
        <w:r w:rsidR="00E63928">
          <w:rPr>
            <w:noProof/>
            <w:webHidden/>
          </w:rPr>
        </w:r>
        <w:r w:rsidR="00E63928">
          <w:rPr>
            <w:noProof/>
            <w:webHidden/>
          </w:rPr>
          <w:fldChar w:fldCharType="separate"/>
        </w:r>
        <w:r w:rsidR="00633466">
          <w:rPr>
            <w:noProof/>
            <w:webHidden/>
          </w:rPr>
          <w:t>7</w:t>
        </w:r>
        <w:r w:rsidR="00E63928">
          <w:rPr>
            <w:noProof/>
            <w:webHidden/>
          </w:rPr>
          <w:fldChar w:fldCharType="end"/>
        </w:r>
      </w:hyperlink>
    </w:p>
    <w:p w14:paraId="0B23468D" w14:textId="0814A981" w:rsidR="00E63928" w:rsidRDefault="005648B8">
      <w:pPr>
        <w:pStyle w:val="TOC1"/>
        <w:tabs>
          <w:tab w:val="left" w:pos="400"/>
          <w:tab w:val="right" w:leader="dot" w:pos="9016"/>
        </w:tabs>
        <w:rPr>
          <w:rFonts w:asciiTheme="minorHAnsi" w:eastAsiaTheme="minorEastAsia" w:hAnsiTheme="minorHAnsi"/>
          <w:noProof/>
          <w:color w:val="auto"/>
          <w:sz w:val="22"/>
          <w:lang w:eastAsia="en-GB"/>
        </w:rPr>
      </w:pPr>
      <w:hyperlink w:anchor="_Toc31788675" w:history="1">
        <w:r w:rsidR="00E63928" w:rsidRPr="00AB4833">
          <w:rPr>
            <w:rStyle w:val="Hyperlink"/>
            <w:noProof/>
          </w:rPr>
          <w:t>4.</w:t>
        </w:r>
        <w:r w:rsidR="00E63928">
          <w:rPr>
            <w:rFonts w:asciiTheme="minorHAnsi" w:eastAsiaTheme="minorEastAsia" w:hAnsiTheme="minorHAnsi"/>
            <w:noProof/>
            <w:color w:val="auto"/>
            <w:sz w:val="22"/>
            <w:lang w:eastAsia="en-GB"/>
          </w:rPr>
          <w:tab/>
        </w:r>
        <w:r w:rsidR="00E63928" w:rsidRPr="00AB4833">
          <w:rPr>
            <w:rStyle w:val="Hyperlink"/>
            <w:noProof/>
          </w:rPr>
          <w:t>Impacts</w:t>
        </w:r>
        <w:r w:rsidR="00E63928">
          <w:rPr>
            <w:noProof/>
            <w:webHidden/>
          </w:rPr>
          <w:tab/>
        </w:r>
        <w:r w:rsidR="00E63928">
          <w:rPr>
            <w:noProof/>
            <w:webHidden/>
          </w:rPr>
          <w:fldChar w:fldCharType="begin"/>
        </w:r>
        <w:r w:rsidR="00E63928">
          <w:rPr>
            <w:noProof/>
            <w:webHidden/>
          </w:rPr>
          <w:instrText xml:space="preserve"> PAGEREF _Toc31788675 \h </w:instrText>
        </w:r>
        <w:r w:rsidR="00E63928">
          <w:rPr>
            <w:noProof/>
            <w:webHidden/>
          </w:rPr>
        </w:r>
        <w:r w:rsidR="00E63928">
          <w:rPr>
            <w:noProof/>
            <w:webHidden/>
          </w:rPr>
          <w:fldChar w:fldCharType="separate"/>
        </w:r>
        <w:r w:rsidR="00633466">
          <w:rPr>
            <w:noProof/>
            <w:webHidden/>
          </w:rPr>
          <w:t>8</w:t>
        </w:r>
        <w:r w:rsidR="00E63928">
          <w:rPr>
            <w:noProof/>
            <w:webHidden/>
          </w:rPr>
          <w:fldChar w:fldCharType="end"/>
        </w:r>
      </w:hyperlink>
    </w:p>
    <w:p w14:paraId="63564C36" w14:textId="64D0EC76" w:rsidR="00E63928" w:rsidRDefault="005648B8">
      <w:pPr>
        <w:pStyle w:val="TOC1"/>
        <w:tabs>
          <w:tab w:val="left" w:pos="400"/>
          <w:tab w:val="right" w:leader="dot" w:pos="9016"/>
        </w:tabs>
        <w:rPr>
          <w:rFonts w:asciiTheme="minorHAnsi" w:eastAsiaTheme="minorEastAsia" w:hAnsiTheme="minorHAnsi"/>
          <w:noProof/>
          <w:color w:val="auto"/>
          <w:sz w:val="22"/>
          <w:lang w:eastAsia="en-GB"/>
        </w:rPr>
      </w:pPr>
      <w:hyperlink w:anchor="_Toc31788676" w:history="1">
        <w:r w:rsidR="00E63928" w:rsidRPr="00AB4833">
          <w:rPr>
            <w:rStyle w:val="Hyperlink"/>
            <w:noProof/>
          </w:rPr>
          <w:t>5.</w:t>
        </w:r>
        <w:r w:rsidR="00E63928">
          <w:rPr>
            <w:rFonts w:asciiTheme="minorHAnsi" w:eastAsiaTheme="minorEastAsia" w:hAnsiTheme="minorHAnsi"/>
            <w:noProof/>
            <w:color w:val="auto"/>
            <w:sz w:val="22"/>
            <w:lang w:eastAsia="en-GB"/>
          </w:rPr>
          <w:tab/>
        </w:r>
        <w:r w:rsidR="00E63928" w:rsidRPr="00AB4833">
          <w:rPr>
            <w:rStyle w:val="Hyperlink"/>
            <w:noProof/>
          </w:rPr>
          <w:t>Costs</w:t>
        </w:r>
        <w:r w:rsidR="00E63928">
          <w:rPr>
            <w:noProof/>
            <w:webHidden/>
          </w:rPr>
          <w:tab/>
        </w:r>
        <w:r w:rsidR="00E63928">
          <w:rPr>
            <w:noProof/>
            <w:webHidden/>
          </w:rPr>
          <w:fldChar w:fldCharType="begin"/>
        </w:r>
        <w:r w:rsidR="00E63928">
          <w:rPr>
            <w:noProof/>
            <w:webHidden/>
          </w:rPr>
          <w:instrText xml:space="preserve"> PAGEREF _Toc31788676 \h </w:instrText>
        </w:r>
        <w:r w:rsidR="00E63928">
          <w:rPr>
            <w:noProof/>
            <w:webHidden/>
          </w:rPr>
        </w:r>
        <w:r w:rsidR="00E63928">
          <w:rPr>
            <w:noProof/>
            <w:webHidden/>
          </w:rPr>
          <w:fldChar w:fldCharType="separate"/>
        </w:r>
        <w:r w:rsidR="00633466">
          <w:rPr>
            <w:noProof/>
            <w:webHidden/>
          </w:rPr>
          <w:t>9</w:t>
        </w:r>
        <w:r w:rsidR="00E63928">
          <w:rPr>
            <w:noProof/>
            <w:webHidden/>
          </w:rPr>
          <w:fldChar w:fldCharType="end"/>
        </w:r>
      </w:hyperlink>
    </w:p>
    <w:p w14:paraId="00B6AE47" w14:textId="7824C061" w:rsidR="00E63928" w:rsidRDefault="005648B8">
      <w:pPr>
        <w:pStyle w:val="TOC1"/>
        <w:tabs>
          <w:tab w:val="left" w:pos="400"/>
          <w:tab w:val="right" w:leader="dot" w:pos="9016"/>
        </w:tabs>
        <w:rPr>
          <w:rFonts w:asciiTheme="minorHAnsi" w:eastAsiaTheme="minorEastAsia" w:hAnsiTheme="minorHAnsi"/>
          <w:noProof/>
          <w:color w:val="auto"/>
          <w:sz w:val="22"/>
          <w:lang w:eastAsia="en-GB"/>
        </w:rPr>
      </w:pPr>
      <w:hyperlink w:anchor="_Toc31788677" w:history="1">
        <w:r w:rsidR="00E63928" w:rsidRPr="00AB4833">
          <w:rPr>
            <w:rStyle w:val="Hyperlink"/>
            <w:noProof/>
          </w:rPr>
          <w:t>6.</w:t>
        </w:r>
        <w:r w:rsidR="00E63928">
          <w:rPr>
            <w:rFonts w:asciiTheme="minorHAnsi" w:eastAsiaTheme="minorEastAsia" w:hAnsiTheme="minorHAnsi"/>
            <w:noProof/>
            <w:color w:val="auto"/>
            <w:sz w:val="22"/>
            <w:lang w:eastAsia="en-GB"/>
          </w:rPr>
          <w:tab/>
        </w:r>
        <w:r w:rsidR="00E63928" w:rsidRPr="00AB4833">
          <w:rPr>
            <w:rStyle w:val="Hyperlink"/>
            <w:noProof/>
          </w:rPr>
          <w:t>Implementation approach</w:t>
        </w:r>
        <w:r w:rsidR="00E63928">
          <w:rPr>
            <w:noProof/>
            <w:webHidden/>
          </w:rPr>
          <w:tab/>
        </w:r>
        <w:r w:rsidR="00E63928">
          <w:rPr>
            <w:noProof/>
            <w:webHidden/>
          </w:rPr>
          <w:fldChar w:fldCharType="begin"/>
        </w:r>
        <w:r w:rsidR="00E63928">
          <w:rPr>
            <w:noProof/>
            <w:webHidden/>
          </w:rPr>
          <w:instrText xml:space="preserve"> PAGEREF _Toc31788677 \h </w:instrText>
        </w:r>
        <w:r w:rsidR="00E63928">
          <w:rPr>
            <w:noProof/>
            <w:webHidden/>
          </w:rPr>
        </w:r>
        <w:r w:rsidR="00E63928">
          <w:rPr>
            <w:noProof/>
            <w:webHidden/>
          </w:rPr>
          <w:fldChar w:fldCharType="separate"/>
        </w:r>
        <w:r w:rsidR="00633466">
          <w:rPr>
            <w:noProof/>
            <w:webHidden/>
          </w:rPr>
          <w:t>10</w:t>
        </w:r>
        <w:r w:rsidR="00E63928">
          <w:rPr>
            <w:noProof/>
            <w:webHidden/>
          </w:rPr>
          <w:fldChar w:fldCharType="end"/>
        </w:r>
      </w:hyperlink>
    </w:p>
    <w:p w14:paraId="7B489A87" w14:textId="3FE7330B" w:rsidR="00E63928" w:rsidRDefault="005648B8">
      <w:pPr>
        <w:pStyle w:val="TOC1"/>
        <w:tabs>
          <w:tab w:val="left" w:pos="400"/>
          <w:tab w:val="right" w:leader="dot" w:pos="9016"/>
        </w:tabs>
        <w:rPr>
          <w:rFonts w:asciiTheme="minorHAnsi" w:eastAsiaTheme="minorEastAsia" w:hAnsiTheme="minorHAnsi"/>
          <w:noProof/>
          <w:color w:val="auto"/>
          <w:sz w:val="22"/>
          <w:lang w:eastAsia="en-GB"/>
        </w:rPr>
      </w:pPr>
      <w:hyperlink w:anchor="_Toc31788678" w:history="1">
        <w:r w:rsidR="00E63928" w:rsidRPr="00AB4833">
          <w:rPr>
            <w:rStyle w:val="Hyperlink"/>
            <w:noProof/>
          </w:rPr>
          <w:t>7.</w:t>
        </w:r>
        <w:r w:rsidR="00E63928">
          <w:rPr>
            <w:rFonts w:asciiTheme="minorHAnsi" w:eastAsiaTheme="minorEastAsia" w:hAnsiTheme="minorHAnsi"/>
            <w:noProof/>
            <w:color w:val="auto"/>
            <w:sz w:val="22"/>
            <w:lang w:eastAsia="en-GB"/>
          </w:rPr>
          <w:tab/>
        </w:r>
        <w:r w:rsidR="00E63928" w:rsidRPr="00AB4833">
          <w:rPr>
            <w:rStyle w:val="Hyperlink"/>
            <w:noProof/>
          </w:rPr>
          <w:t>Assessment of the proposal</w:t>
        </w:r>
        <w:r w:rsidR="00E63928">
          <w:rPr>
            <w:noProof/>
            <w:webHidden/>
          </w:rPr>
          <w:tab/>
        </w:r>
        <w:r w:rsidR="00E63928">
          <w:rPr>
            <w:noProof/>
            <w:webHidden/>
          </w:rPr>
          <w:fldChar w:fldCharType="begin"/>
        </w:r>
        <w:r w:rsidR="00E63928">
          <w:rPr>
            <w:noProof/>
            <w:webHidden/>
          </w:rPr>
          <w:instrText xml:space="preserve"> PAGEREF _Toc31788678 \h </w:instrText>
        </w:r>
        <w:r w:rsidR="00E63928">
          <w:rPr>
            <w:noProof/>
            <w:webHidden/>
          </w:rPr>
        </w:r>
        <w:r w:rsidR="00E63928">
          <w:rPr>
            <w:noProof/>
            <w:webHidden/>
          </w:rPr>
          <w:fldChar w:fldCharType="separate"/>
        </w:r>
        <w:r w:rsidR="00633466">
          <w:rPr>
            <w:noProof/>
            <w:webHidden/>
          </w:rPr>
          <w:t>11</w:t>
        </w:r>
        <w:r w:rsidR="00E63928">
          <w:rPr>
            <w:noProof/>
            <w:webHidden/>
          </w:rPr>
          <w:fldChar w:fldCharType="end"/>
        </w:r>
      </w:hyperlink>
    </w:p>
    <w:p w14:paraId="2B5D2ADA" w14:textId="00C6ADED" w:rsidR="00E63928" w:rsidRDefault="005648B8">
      <w:pPr>
        <w:pStyle w:val="TOC1"/>
        <w:tabs>
          <w:tab w:val="right" w:leader="dot" w:pos="9016"/>
        </w:tabs>
        <w:rPr>
          <w:rFonts w:asciiTheme="minorHAnsi" w:eastAsiaTheme="minorEastAsia" w:hAnsiTheme="minorHAnsi"/>
          <w:noProof/>
          <w:color w:val="auto"/>
          <w:sz w:val="22"/>
          <w:lang w:eastAsia="en-GB"/>
        </w:rPr>
      </w:pPr>
      <w:hyperlink w:anchor="_Toc31788679" w:history="1">
        <w:r w:rsidR="00E63928" w:rsidRPr="00AB4833">
          <w:rPr>
            <w:rStyle w:val="Hyperlink"/>
            <w:noProof/>
          </w:rPr>
          <w:t>Appendix 1: Progression timetable</w:t>
        </w:r>
        <w:r w:rsidR="00E63928">
          <w:rPr>
            <w:noProof/>
            <w:webHidden/>
          </w:rPr>
          <w:tab/>
        </w:r>
        <w:r w:rsidR="00E63928">
          <w:rPr>
            <w:noProof/>
            <w:webHidden/>
          </w:rPr>
          <w:fldChar w:fldCharType="begin"/>
        </w:r>
        <w:r w:rsidR="00E63928">
          <w:rPr>
            <w:noProof/>
            <w:webHidden/>
          </w:rPr>
          <w:instrText xml:space="preserve"> PAGEREF _Toc31788679 \h </w:instrText>
        </w:r>
        <w:r w:rsidR="00E63928">
          <w:rPr>
            <w:noProof/>
            <w:webHidden/>
          </w:rPr>
        </w:r>
        <w:r w:rsidR="00E63928">
          <w:rPr>
            <w:noProof/>
            <w:webHidden/>
          </w:rPr>
          <w:fldChar w:fldCharType="separate"/>
        </w:r>
        <w:r w:rsidR="00633466">
          <w:rPr>
            <w:noProof/>
            <w:webHidden/>
          </w:rPr>
          <w:t>13</w:t>
        </w:r>
        <w:r w:rsidR="00E63928">
          <w:rPr>
            <w:noProof/>
            <w:webHidden/>
          </w:rPr>
          <w:fldChar w:fldCharType="end"/>
        </w:r>
      </w:hyperlink>
    </w:p>
    <w:p w14:paraId="3041AB50" w14:textId="01090343" w:rsidR="00E63928" w:rsidRDefault="005648B8">
      <w:pPr>
        <w:pStyle w:val="TOC1"/>
        <w:tabs>
          <w:tab w:val="right" w:leader="dot" w:pos="9016"/>
        </w:tabs>
        <w:rPr>
          <w:rFonts w:asciiTheme="minorHAnsi" w:eastAsiaTheme="minorEastAsia" w:hAnsiTheme="minorHAnsi"/>
          <w:noProof/>
          <w:color w:val="auto"/>
          <w:sz w:val="22"/>
          <w:lang w:eastAsia="en-GB"/>
        </w:rPr>
      </w:pPr>
      <w:hyperlink w:anchor="_Toc31788680" w:history="1">
        <w:r w:rsidR="00E63928" w:rsidRPr="00AB4833">
          <w:rPr>
            <w:rStyle w:val="Hyperlink"/>
            <w:noProof/>
          </w:rPr>
          <w:t>Appendix 2: Glossary</w:t>
        </w:r>
        <w:r w:rsidR="00E63928">
          <w:rPr>
            <w:noProof/>
            <w:webHidden/>
          </w:rPr>
          <w:tab/>
        </w:r>
        <w:r w:rsidR="00E63928">
          <w:rPr>
            <w:noProof/>
            <w:webHidden/>
          </w:rPr>
          <w:fldChar w:fldCharType="begin"/>
        </w:r>
        <w:r w:rsidR="00E63928">
          <w:rPr>
            <w:noProof/>
            <w:webHidden/>
          </w:rPr>
          <w:instrText xml:space="preserve"> PAGEREF _Toc31788680 \h </w:instrText>
        </w:r>
        <w:r w:rsidR="00E63928">
          <w:rPr>
            <w:noProof/>
            <w:webHidden/>
          </w:rPr>
        </w:r>
        <w:r w:rsidR="00E63928">
          <w:rPr>
            <w:noProof/>
            <w:webHidden/>
          </w:rPr>
          <w:fldChar w:fldCharType="separate"/>
        </w:r>
        <w:r w:rsidR="00633466">
          <w:rPr>
            <w:noProof/>
            <w:webHidden/>
          </w:rPr>
          <w:t>14</w:t>
        </w:r>
        <w:r w:rsidR="00E63928">
          <w:rPr>
            <w:noProof/>
            <w:webHidden/>
          </w:rPr>
          <w:fldChar w:fldCharType="end"/>
        </w:r>
      </w:hyperlink>
    </w:p>
    <w:p w14:paraId="19A7E28D" w14:textId="6255E5CA" w:rsidR="006A172D" w:rsidRDefault="00B62A67" w:rsidP="006A7764">
      <w:pPr>
        <w:pStyle w:val="TOC1"/>
        <w:tabs>
          <w:tab w:val="right" w:leader="dot" w:pos="9016"/>
        </w:tabs>
      </w:pPr>
      <w:r>
        <w:fldChar w:fldCharType="end"/>
      </w:r>
    </w:p>
    <w:p w14:paraId="3FEFE01E" w14:textId="09ADEE4B" w:rsidR="008C29E3" w:rsidRDefault="008C29E3" w:rsidP="008C29E3">
      <w:r>
        <w:t xml:space="preserve">This document also has </w:t>
      </w:r>
      <w:r w:rsidR="009B5ACB">
        <w:t xml:space="preserve">two </w:t>
      </w:r>
      <w:r>
        <w:t>annex</w:t>
      </w:r>
      <w:r w:rsidR="009B5ACB">
        <w:t>es</w:t>
      </w:r>
      <w:r>
        <w:t>:</w:t>
      </w:r>
    </w:p>
    <w:p w14:paraId="7075C3D3" w14:textId="1AB5DDF1" w:rsidR="008C29E3" w:rsidRDefault="008C29E3" w:rsidP="008C29E3">
      <w:pPr>
        <w:pStyle w:val="ListParagraph"/>
      </w:pPr>
      <w:r w:rsidRPr="00F80A9C">
        <w:rPr>
          <w:b/>
        </w:rPr>
        <w:t>Annex A</w:t>
      </w:r>
      <w:r>
        <w:t xml:space="preserve"> contains the redlined changes to the </w:t>
      </w:r>
      <w:r w:rsidR="004316C0">
        <w:t>Smart Energy Code (</w:t>
      </w:r>
      <w:r>
        <w:t>SEC</w:t>
      </w:r>
      <w:r w:rsidR="004316C0">
        <w:t>)</w:t>
      </w:r>
      <w:r>
        <w:t xml:space="preserve"> required to deliver the Proposed Solution.</w:t>
      </w:r>
    </w:p>
    <w:p w14:paraId="4E10256A" w14:textId="5A4EA68C" w:rsidR="009B5ACB" w:rsidRDefault="009B5ACB" w:rsidP="008C29E3">
      <w:pPr>
        <w:pStyle w:val="ListParagraph"/>
      </w:pPr>
      <w:r w:rsidRPr="00F80A9C">
        <w:rPr>
          <w:b/>
        </w:rPr>
        <w:t xml:space="preserve">Annex </w:t>
      </w:r>
      <w:r>
        <w:rPr>
          <w:b/>
        </w:rPr>
        <w:t>B</w:t>
      </w:r>
      <w:r>
        <w:t xml:space="preserve"> contains </w:t>
      </w:r>
      <w:r w:rsidRPr="00661506">
        <w:t xml:space="preserve">the full responses received </w:t>
      </w:r>
      <w:r>
        <w:t>to the Refinement Consultation</w:t>
      </w:r>
    </w:p>
    <w:p w14:paraId="7D107FEA" w14:textId="77777777" w:rsidR="008C29E3" w:rsidRPr="008C29E3" w:rsidRDefault="008C29E3" w:rsidP="008C29E3"/>
    <w:p w14:paraId="58AAF0CC" w14:textId="77777777" w:rsidR="009B418B" w:rsidRPr="006A172D" w:rsidRDefault="009B418B" w:rsidP="009B418B">
      <w:pPr>
        <w:pStyle w:val="Subtitle"/>
      </w:pPr>
      <w:r>
        <w:t>Contact</w:t>
      </w:r>
    </w:p>
    <w:p w14:paraId="30E49714" w14:textId="77777777" w:rsidR="009B418B" w:rsidRDefault="009B418B" w:rsidP="009B418B">
      <w:r>
        <w:t>If you have any questions on this modification, please contact:</w:t>
      </w:r>
    </w:p>
    <w:p w14:paraId="4C84B35B" w14:textId="646B8730" w:rsidR="009B418B" w:rsidRPr="009B418B" w:rsidRDefault="00AF1B2B" w:rsidP="009B418B">
      <w:pPr>
        <w:rPr>
          <w:b/>
        </w:rPr>
      </w:pPr>
      <w:r>
        <w:rPr>
          <w:b/>
        </w:rPr>
        <w:t>Bradley Baker</w:t>
      </w:r>
    </w:p>
    <w:p w14:paraId="19E182C7" w14:textId="7CFCC67F" w:rsidR="009B418B" w:rsidRPr="00AF1B2B" w:rsidRDefault="009B418B" w:rsidP="009B418B">
      <w:r w:rsidRPr="00AF1B2B">
        <w:t xml:space="preserve">020 </w:t>
      </w:r>
      <w:r w:rsidR="00AF1B2B" w:rsidRPr="00AF1B2B">
        <w:t>7770 6597</w:t>
      </w:r>
    </w:p>
    <w:p w14:paraId="7B62C22A" w14:textId="3391482B" w:rsidR="009B418B" w:rsidRDefault="00AF1B2B" w:rsidP="009B418B">
      <w:r>
        <w:t>bradley.baker</w:t>
      </w:r>
      <w:r w:rsidR="009B418B" w:rsidRPr="00AF1B2B">
        <w:t>@gemserv.com</w:t>
      </w:r>
    </w:p>
    <w:p w14:paraId="16BFB61A" w14:textId="77777777" w:rsidR="00284376" w:rsidRDefault="00284376" w:rsidP="00284376">
      <w:pPr>
        <w:pStyle w:val="Heading1"/>
      </w:pPr>
      <w:bookmarkStart w:id="0" w:name="_Toc31788672"/>
      <w:r>
        <w:lastRenderedPageBreak/>
        <w:t>Summary</w:t>
      </w:r>
      <w:bookmarkEnd w:id="0"/>
    </w:p>
    <w:p w14:paraId="53B9CC33" w14:textId="76CA2813" w:rsidR="00793414" w:rsidRPr="00AF1B2B" w:rsidRDefault="00AF1B2B" w:rsidP="00284376">
      <w:r w:rsidRPr="00AF1B2B">
        <w:t xml:space="preserve">This </w:t>
      </w:r>
      <w:r w:rsidR="004316C0">
        <w:t>p</w:t>
      </w:r>
      <w:r w:rsidRPr="00AF1B2B">
        <w:t>roposal was raised by Paul Saker from EDF Energy.</w:t>
      </w:r>
    </w:p>
    <w:p w14:paraId="4BFD044B" w14:textId="77777777" w:rsidR="00070AF3" w:rsidRDefault="00AF1B2B" w:rsidP="00284376">
      <w:pPr>
        <w:rPr>
          <w:color w:val="404040"/>
          <w:szCs w:val="20"/>
        </w:rPr>
      </w:pPr>
      <w:r>
        <w:rPr>
          <w:color w:val="404040"/>
          <w:szCs w:val="20"/>
        </w:rPr>
        <w:t>The Department for Business, Energy and Industrial Strategy (BEIS) has previously implemented Issue Resolution Proposals (IRPs) via BEIS-led designations; however</w:t>
      </w:r>
      <w:r w:rsidR="002A08E7">
        <w:rPr>
          <w:color w:val="404040"/>
          <w:szCs w:val="20"/>
        </w:rPr>
        <w:t>,</w:t>
      </w:r>
      <w:r>
        <w:rPr>
          <w:color w:val="404040"/>
          <w:szCs w:val="20"/>
        </w:rPr>
        <w:t xml:space="preserve"> this process was handed over to the Smart Energy Code Administrator and Secretariat (SECAS) for changes to be implemented through the Modifications Process. To improve efficiency, it was agreed these changes should be progressed under a single proposal at regular intervals. </w:t>
      </w:r>
    </w:p>
    <w:p w14:paraId="0724071D" w14:textId="755EFDAA" w:rsidR="00AF1B2B" w:rsidRPr="003B5E91" w:rsidRDefault="00AF1B2B" w:rsidP="00284376">
      <w:pPr>
        <w:rPr>
          <w:color w:val="404040"/>
          <w:szCs w:val="20"/>
        </w:rPr>
      </w:pPr>
      <w:r>
        <w:rPr>
          <w:color w:val="404040"/>
          <w:szCs w:val="20"/>
        </w:rPr>
        <w:t xml:space="preserve">This Proposal has been raised to introduce </w:t>
      </w:r>
      <w:r w:rsidR="006A1343">
        <w:rPr>
          <w:color w:val="404040"/>
          <w:szCs w:val="20"/>
        </w:rPr>
        <w:t>2</w:t>
      </w:r>
      <w:r w:rsidR="00814DFD">
        <w:rPr>
          <w:color w:val="404040"/>
          <w:szCs w:val="20"/>
        </w:rPr>
        <w:t>0</w:t>
      </w:r>
      <w:r>
        <w:rPr>
          <w:color w:val="404040"/>
          <w:szCs w:val="20"/>
        </w:rPr>
        <w:t xml:space="preserve"> non</w:t>
      </w:r>
      <w:r w:rsidR="004316C0">
        <w:rPr>
          <w:color w:val="404040"/>
          <w:szCs w:val="20"/>
        </w:rPr>
        <w:t>-</w:t>
      </w:r>
      <w:r>
        <w:rPr>
          <w:color w:val="404040"/>
          <w:szCs w:val="20"/>
        </w:rPr>
        <w:t>Data Communication Company (DCC) System impacting IRPs</w:t>
      </w:r>
      <w:r w:rsidR="002A08E7">
        <w:rPr>
          <w:color w:val="404040"/>
          <w:szCs w:val="20"/>
        </w:rPr>
        <w:t xml:space="preserve"> into the SEC</w:t>
      </w:r>
      <w:r>
        <w:rPr>
          <w:color w:val="404040"/>
          <w:szCs w:val="20"/>
        </w:rPr>
        <w:t>.</w:t>
      </w:r>
    </w:p>
    <w:p w14:paraId="19DBA8AE" w14:textId="6181EC93" w:rsidR="00284376" w:rsidRDefault="000B6145" w:rsidP="00284376">
      <w:r>
        <w:t>This Propos</w:t>
      </w:r>
      <w:r w:rsidR="00E63928">
        <w:t>ed Solution</w:t>
      </w:r>
      <w:r>
        <w:t xml:space="preserve"> will require new versions of the </w:t>
      </w:r>
      <w:r w:rsidR="00E63928">
        <w:rPr>
          <w:color w:val="404040"/>
          <w:szCs w:val="20"/>
        </w:rPr>
        <w:t>Smart Metering Equipment Technical Specifications</w:t>
      </w:r>
      <w:r w:rsidR="00E63928">
        <w:t xml:space="preserve"> (</w:t>
      </w:r>
      <w:r>
        <w:t>SMETS</w:t>
      </w:r>
      <w:r w:rsidR="00E63928">
        <w:t>)</w:t>
      </w:r>
      <w:r>
        <w:t xml:space="preserve"> and the </w:t>
      </w:r>
      <w:r w:rsidR="00E63928">
        <w:rPr>
          <w:color w:val="404040"/>
          <w:szCs w:val="20"/>
        </w:rPr>
        <w:t>G</w:t>
      </w:r>
      <w:r w:rsidR="003B5E91">
        <w:rPr>
          <w:color w:val="404040"/>
          <w:szCs w:val="20"/>
        </w:rPr>
        <w:t xml:space="preserve">reat </w:t>
      </w:r>
      <w:r w:rsidR="00E63928">
        <w:rPr>
          <w:color w:val="404040"/>
          <w:szCs w:val="20"/>
        </w:rPr>
        <w:t>B</w:t>
      </w:r>
      <w:r w:rsidR="003B5E91">
        <w:rPr>
          <w:color w:val="404040"/>
          <w:szCs w:val="20"/>
        </w:rPr>
        <w:t>ritain</w:t>
      </w:r>
      <w:r w:rsidR="00E63928">
        <w:rPr>
          <w:color w:val="404040"/>
          <w:szCs w:val="20"/>
        </w:rPr>
        <w:t xml:space="preserve"> Companion Specification</w:t>
      </w:r>
      <w:r w:rsidR="00E63928">
        <w:t xml:space="preserve"> (</w:t>
      </w:r>
      <w:r>
        <w:t>GBCS</w:t>
      </w:r>
      <w:r w:rsidR="00E63928">
        <w:t>)</w:t>
      </w:r>
      <w:r>
        <w:t>, which will subsequently impact all SEC Parties.</w:t>
      </w:r>
      <w:r w:rsidR="00B42772">
        <w:t xml:space="preserve"> </w:t>
      </w:r>
    </w:p>
    <w:p w14:paraId="1AE2E11F" w14:textId="505DADF3" w:rsidR="00284376" w:rsidRPr="00284376" w:rsidRDefault="00E90DB7" w:rsidP="00284376">
      <w:r>
        <w:t>I</w:t>
      </w:r>
      <w:r w:rsidRPr="00FD089F">
        <w:t xml:space="preserve">mplementation </w:t>
      </w:r>
      <w:r w:rsidR="00A57AB4">
        <w:t xml:space="preserve">cost and </w:t>
      </w:r>
      <w:r w:rsidRPr="00FD089F">
        <w:t xml:space="preserve">effort </w:t>
      </w:r>
      <w:r w:rsidR="00A57AB4">
        <w:t xml:space="preserve">for </w:t>
      </w:r>
      <w:r>
        <w:t xml:space="preserve">this modification </w:t>
      </w:r>
      <w:r w:rsidRPr="00FD089F">
        <w:t xml:space="preserve">is limited to Smart Energy Code Administrator and Secretariat </w:t>
      </w:r>
      <w:r>
        <w:t xml:space="preserve">(SECAS) </w:t>
      </w:r>
      <w:r w:rsidRPr="00FD089F">
        <w:t>time and effort to update the SEC. If approved, this modification is targeted for the November 2020 SEC Release.</w:t>
      </w:r>
      <w:r>
        <w:t xml:space="preserve"> This modification will impact all SEC Parties</w:t>
      </w:r>
      <w:r w:rsidR="00594413">
        <w:t>.</w:t>
      </w:r>
    </w:p>
    <w:p w14:paraId="0CE327CC" w14:textId="77777777" w:rsidR="00375D68" w:rsidRDefault="009B418B" w:rsidP="00284376">
      <w:pPr>
        <w:pStyle w:val="Heading1"/>
      </w:pPr>
      <w:bookmarkStart w:id="1" w:name="_Toc31788673"/>
      <w:r>
        <w:lastRenderedPageBreak/>
        <w:t>Issue</w:t>
      </w:r>
      <w:bookmarkEnd w:id="1"/>
    </w:p>
    <w:p w14:paraId="017A862B" w14:textId="77777777" w:rsidR="009F2FE9" w:rsidRDefault="009B418B" w:rsidP="009F2FE9">
      <w:pPr>
        <w:pStyle w:val="Heading2"/>
      </w:pPr>
      <w:r>
        <w:t>What are the current arrangements?</w:t>
      </w:r>
    </w:p>
    <w:p w14:paraId="0F02E465" w14:textId="3292D3C2" w:rsidR="009F2FE9" w:rsidRDefault="00AF1B2B" w:rsidP="009F2FE9">
      <w:pPr>
        <w:pStyle w:val="Heading3"/>
      </w:pPr>
      <w:r>
        <w:t>Issue Resolution Proposals</w:t>
      </w:r>
    </w:p>
    <w:p w14:paraId="4224027A" w14:textId="3677DFFD" w:rsidR="00284376" w:rsidRDefault="00AF1B2B" w:rsidP="00284376">
      <w:r>
        <w:rPr>
          <w:color w:val="404040"/>
          <w:szCs w:val="20"/>
        </w:rPr>
        <w:t>IRPs identify issues within the SEC Technical Specification documents and put forward a solution to the identified problem. BEIS took the lead in developing the Technical Specifications that sit under the SEC during the early stages of the Smart Metering Implementation Program. BEIS has taken responsibility for receiving and responding to issues raised internally, by the DCC and by other interested Industry Parties. Since inception, several hundred issues have been raised in relation to technical specifications under the SEC through the Technical Specification Issue Resolution Sub-group (TSIRS). In some cases, these queries have been resolved by providing an explanation of the specifications, whilst other have resulted in proposed amendments to the specifications in the form of IRPs.</w:t>
      </w:r>
    </w:p>
    <w:p w14:paraId="7A7FD4E3" w14:textId="77777777" w:rsidR="009F2FE9" w:rsidRDefault="009F2FE9" w:rsidP="00284376"/>
    <w:p w14:paraId="15170F1D" w14:textId="77777777" w:rsidR="009F2FE9" w:rsidRDefault="009F2FE9" w:rsidP="009F2FE9">
      <w:pPr>
        <w:pStyle w:val="Heading2"/>
      </w:pPr>
      <w:r>
        <w:t>What is the issue?</w:t>
      </w:r>
    </w:p>
    <w:p w14:paraId="30AB8EBF" w14:textId="130881A3" w:rsidR="009B418B" w:rsidRPr="00AF1B2B" w:rsidRDefault="00AF1B2B" w:rsidP="009B418B">
      <w:r w:rsidRPr="00AF1B2B">
        <w:t xml:space="preserve">This Proposal has been raised to implement </w:t>
      </w:r>
      <w:r w:rsidR="000A3F83">
        <w:t>2</w:t>
      </w:r>
      <w:r w:rsidR="00814DFD">
        <w:t>0</w:t>
      </w:r>
      <w:r w:rsidRPr="00AF1B2B">
        <w:t xml:space="preserve"> non</w:t>
      </w:r>
      <w:r w:rsidR="004316C0">
        <w:t>-</w:t>
      </w:r>
      <w:r w:rsidR="002A08E7">
        <w:t>DCC S</w:t>
      </w:r>
      <w:r w:rsidRPr="00AF1B2B">
        <w:t>ystem impacting IRPs, which can be found in the table below.</w:t>
      </w:r>
    </w:p>
    <w:p w14:paraId="581BC7A8" w14:textId="42165AAE" w:rsidR="00E779E9" w:rsidRDefault="00AF1B2B" w:rsidP="00E779E9">
      <w:r>
        <w:rPr>
          <w:color w:val="404040"/>
          <w:szCs w:val="20"/>
        </w:rPr>
        <w:t>IRPs identify issues in the SEC Technical Specification documents. The IRPs included in this proposal require changes to the GBCS and the SMETS, with initial key impacts identified by SECAS below.</w:t>
      </w:r>
    </w:p>
    <w:tbl>
      <w:tblPr>
        <w:tblStyle w:val="TableGrid"/>
        <w:tblW w:w="5000" w:type="pct"/>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1414"/>
        <w:gridCol w:w="3258"/>
        <w:gridCol w:w="2092"/>
        <w:gridCol w:w="2252"/>
      </w:tblGrid>
      <w:tr w:rsidR="00E779E9" w14:paraId="45D3473A" w14:textId="77777777" w:rsidTr="00FB55DD">
        <w:trPr>
          <w:tblHeader/>
        </w:trPr>
        <w:tc>
          <w:tcPr>
            <w:tcW w:w="5000" w:type="pct"/>
            <w:gridSpan w:val="4"/>
            <w:shd w:val="clear" w:color="auto" w:fill="007C31"/>
          </w:tcPr>
          <w:p w14:paraId="3CC7534B" w14:textId="77777777" w:rsidR="00E779E9" w:rsidRPr="00687160" w:rsidRDefault="00E779E9" w:rsidP="00FB55DD">
            <w:pPr>
              <w:pStyle w:val="Tabletitle"/>
              <w:rPr>
                <w:color w:val="007C31"/>
              </w:rPr>
            </w:pPr>
            <w:r>
              <w:t>Non system impacting IRPs</w:t>
            </w:r>
          </w:p>
        </w:tc>
      </w:tr>
      <w:tr w:rsidR="00E779E9" w14:paraId="6D3A39B3" w14:textId="77777777" w:rsidTr="00050F5F">
        <w:trPr>
          <w:tblHeader/>
        </w:trPr>
        <w:tc>
          <w:tcPr>
            <w:tcW w:w="784" w:type="pct"/>
          </w:tcPr>
          <w:p w14:paraId="556053E3" w14:textId="77777777" w:rsidR="00E779E9" w:rsidRPr="00687160" w:rsidRDefault="00E779E9" w:rsidP="00FB55DD">
            <w:pPr>
              <w:pStyle w:val="Tablecolumheader"/>
            </w:pPr>
            <w:r>
              <w:t>IRP number</w:t>
            </w:r>
          </w:p>
        </w:tc>
        <w:tc>
          <w:tcPr>
            <w:tcW w:w="1807" w:type="pct"/>
          </w:tcPr>
          <w:p w14:paraId="6B7F00CE" w14:textId="77777777" w:rsidR="00E779E9" w:rsidRDefault="00E779E9" w:rsidP="00FB55DD">
            <w:pPr>
              <w:pStyle w:val="Tablecolumheader"/>
            </w:pPr>
            <w:r>
              <w:t>IRP title</w:t>
            </w:r>
          </w:p>
        </w:tc>
        <w:tc>
          <w:tcPr>
            <w:tcW w:w="1160" w:type="pct"/>
          </w:tcPr>
          <w:p w14:paraId="024EDAC5" w14:textId="77777777" w:rsidR="00E779E9" w:rsidRDefault="00E779E9" w:rsidP="00FB55DD">
            <w:pPr>
              <w:pStyle w:val="Tablecolumheader"/>
            </w:pPr>
            <w:r>
              <w:t>Impacted Technical Specification</w:t>
            </w:r>
          </w:p>
        </w:tc>
        <w:tc>
          <w:tcPr>
            <w:tcW w:w="1249" w:type="pct"/>
          </w:tcPr>
          <w:p w14:paraId="262B7BD4" w14:textId="77777777" w:rsidR="00E779E9" w:rsidRPr="00285942" w:rsidRDefault="00E779E9" w:rsidP="00FB55DD">
            <w:pPr>
              <w:pStyle w:val="Tablecolumheader"/>
            </w:pPr>
            <w:r>
              <w:t>IRP document</w:t>
            </w:r>
          </w:p>
        </w:tc>
      </w:tr>
      <w:tr w:rsidR="00E779E9" w14:paraId="21113F18" w14:textId="77777777" w:rsidTr="00050F5F">
        <w:tc>
          <w:tcPr>
            <w:tcW w:w="784" w:type="pct"/>
          </w:tcPr>
          <w:p w14:paraId="6DC47605" w14:textId="77777777" w:rsidR="00E779E9" w:rsidRDefault="00E779E9" w:rsidP="00FB55DD">
            <w:pPr>
              <w:pStyle w:val="Tablebodytext"/>
            </w:pPr>
            <w:r>
              <w:t>IRP547</w:t>
            </w:r>
          </w:p>
        </w:tc>
        <w:tc>
          <w:tcPr>
            <w:tcW w:w="1807" w:type="pct"/>
          </w:tcPr>
          <w:p w14:paraId="24F09089" w14:textId="77777777" w:rsidR="00E779E9" w:rsidRDefault="00E779E9" w:rsidP="00FB55DD">
            <w:pPr>
              <w:pStyle w:val="Tablebodytext"/>
            </w:pPr>
            <w:r>
              <w:t>Default Response in GCS21k message ‘profile cluster’ flag v0_1</w:t>
            </w:r>
          </w:p>
        </w:tc>
        <w:tc>
          <w:tcPr>
            <w:tcW w:w="1160" w:type="pct"/>
          </w:tcPr>
          <w:p w14:paraId="3BE58ED8" w14:textId="77777777" w:rsidR="00E779E9" w:rsidRDefault="00E779E9" w:rsidP="00FB55DD">
            <w:pPr>
              <w:pStyle w:val="Tablebodytext"/>
            </w:pPr>
            <w:r>
              <w:t>GBCS</w:t>
            </w:r>
          </w:p>
        </w:tc>
        <w:bookmarkStart w:id="2" w:name="_MON_1632549740"/>
        <w:bookmarkEnd w:id="2"/>
        <w:tc>
          <w:tcPr>
            <w:tcW w:w="1249" w:type="pct"/>
          </w:tcPr>
          <w:p w14:paraId="70A5BB59" w14:textId="381FC849" w:rsidR="00E779E9" w:rsidRDefault="00B50D3C" w:rsidP="00FB55DD">
            <w:pPr>
              <w:pStyle w:val="Tablebodytext"/>
            </w:pPr>
            <w:r>
              <w:object w:dxaOrig="1810" w:dyaOrig="1180" w14:anchorId="6B235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59.15pt" o:ole="">
                  <v:imagedata r:id="rId10" o:title=""/>
                </v:shape>
                <o:OLEObject Type="Embed" ProgID="Word.Document.12" ShapeID="_x0000_i1025" DrawAspect="Icon" ObjectID="_1651304053" r:id="rId11">
                  <o:FieldCodes>\s</o:FieldCodes>
                </o:OLEObject>
              </w:object>
            </w:r>
          </w:p>
        </w:tc>
      </w:tr>
      <w:tr w:rsidR="006A1343" w14:paraId="23EFD852" w14:textId="77777777" w:rsidTr="00050F5F">
        <w:tc>
          <w:tcPr>
            <w:tcW w:w="784" w:type="pct"/>
          </w:tcPr>
          <w:p w14:paraId="0E43CBCB" w14:textId="1312B2B3" w:rsidR="006A1343" w:rsidRDefault="00CF373A" w:rsidP="00FB55DD">
            <w:pPr>
              <w:pStyle w:val="Tablebodytext"/>
            </w:pPr>
            <w:r>
              <w:t>IRP554</w:t>
            </w:r>
          </w:p>
        </w:tc>
        <w:tc>
          <w:tcPr>
            <w:tcW w:w="1807" w:type="pct"/>
          </w:tcPr>
          <w:p w14:paraId="59EDE929" w14:textId="4581464D" w:rsidR="006A1343" w:rsidRDefault="00CF373A" w:rsidP="00FB55DD">
            <w:pPr>
              <w:pStyle w:val="Tablebodytext"/>
            </w:pPr>
            <w:r>
              <w:t>Future Dated command handling if activation in the Past v0_1</w:t>
            </w:r>
          </w:p>
        </w:tc>
        <w:tc>
          <w:tcPr>
            <w:tcW w:w="1160" w:type="pct"/>
          </w:tcPr>
          <w:p w14:paraId="1716AF80" w14:textId="38741167" w:rsidR="006A1343" w:rsidRDefault="00CF373A" w:rsidP="00FB55DD">
            <w:pPr>
              <w:pStyle w:val="Tablebodytext"/>
            </w:pPr>
            <w:r>
              <w:t>GBCS</w:t>
            </w:r>
          </w:p>
        </w:tc>
        <w:bookmarkStart w:id="3" w:name="_MON_1643789962"/>
        <w:bookmarkEnd w:id="3"/>
        <w:tc>
          <w:tcPr>
            <w:tcW w:w="1249" w:type="pct"/>
          </w:tcPr>
          <w:p w14:paraId="5C5780AA" w14:textId="1625816E" w:rsidR="006A1343" w:rsidRDefault="00CF373A" w:rsidP="00FB55DD">
            <w:pPr>
              <w:pStyle w:val="Tablebodytext"/>
            </w:pPr>
            <w:r>
              <w:object w:dxaOrig="1508" w:dyaOrig="983" w14:anchorId="37E31DF9">
                <v:shape id="_x0000_i1026" type="#_x0000_t75" style="width:76.3pt;height:49.2pt" o:ole="">
                  <v:imagedata r:id="rId12" o:title=""/>
                </v:shape>
                <o:OLEObject Type="Embed" ProgID="Word.Document.12" ShapeID="_x0000_i1026" DrawAspect="Icon" ObjectID="_1651304054" r:id="rId13">
                  <o:FieldCodes>\s</o:FieldCodes>
                </o:OLEObject>
              </w:object>
            </w:r>
          </w:p>
        </w:tc>
      </w:tr>
      <w:tr w:rsidR="00E779E9" w14:paraId="69CE4E40" w14:textId="77777777" w:rsidTr="00050F5F">
        <w:tc>
          <w:tcPr>
            <w:tcW w:w="784" w:type="pct"/>
          </w:tcPr>
          <w:p w14:paraId="2DAE35A4" w14:textId="77777777" w:rsidR="00E779E9" w:rsidRDefault="00E779E9" w:rsidP="00FB55DD">
            <w:pPr>
              <w:pStyle w:val="Tablebodytext"/>
            </w:pPr>
            <w:r>
              <w:t>IRP567</w:t>
            </w:r>
          </w:p>
        </w:tc>
        <w:tc>
          <w:tcPr>
            <w:tcW w:w="1807" w:type="pct"/>
          </w:tcPr>
          <w:p w14:paraId="0F4C97B8" w14:textId="77777777" w:rsidR="00E779E9" w:rsidRDefault="00E779E9" w:rsidP="00FB55DD">
            <w:pPr>
              <w:pStyle w:val="Tablebodytext"/>
            </w:pPr>
            <w:r>
              <w:t xml:space="preserve">Tariff prices for Twin-Element ESME query </w:t>
            </w:r>
          </w:p>
        </w:tc>
        <w:tc>
          <w:tcPr>
            <w:tcW w:w="1160" w:type="pct"/>
          </w:tcPr>
          <w:p w14:paraId="086517BB" w14:textId="77777777" w:rsidR="00E779E9" w:rsidRDefault="00E779E9" w:rsidP="00FB55DD">
            <w:pPr>
              <w:pStyle w:val="Tablebodytext"/>
            </w:pPr>
            <w:r>
              <w:t>SMETS</w:t>
            </w:r>
          </w:p>
        </w:tc>
        <w:bookmarkStart w:id="4" w:name="_MON_1632549793"/>
        <w:bookmarkEnd w:id="4"/>
        <w:tc>
          <w:tcPr>
            <w:tcW w:w="1249" w:type="pct"/>
          </w:tcPr>
          <w:p w14:paraId="294C2904" w14:textId="77777777" w:rsidR="00E779E9" w:rsidRDefault="00E779E9" w:rsidP="00FB55DD">
            <w:pPr>
              <w:pStyle w:val="Tablebodytext"/>
            </w:pPr>
            <w:r>
              <w:object w:dxaOrig="1508" w:dyaOrig="983" w14:anchorId="46316C5F">
                <v:shape id="_x0000_i1027" type="#_x0000_t75" style="width:77.7pt;height:49.9pt" o:ole="">
                  <v:imagedata r:id="rId14" o:title=""/>
                </v:shape>
                <o:OLEObject Type="Embed" ProgID="Word.Document.12" ShapeID="_x0000_i1027" DrawAspect="Icon" ObjectID="_1651304055" r:id="rId15">
                  <o:FieldCodes>\s</o:FieldCodes>
                </o:OLEObject>
              </w:object>
            </w:r>
          </w:p>
        </w:tc>
      </w:tr>
      <w:tr w:rsidR="00E779E9" w14:paraId="02ADC0FB" w14:textId="77777777" w:rsidTr="00050F5F">
        <w:tc>
          <w:tcPr>
            <w:tcW w:w="784" w:type="pct"/>
          </w:tcPr>
          <w:p w14:paraId="2A9CD840" w14:textId="77777777" w:rsidR="00E779E9" w:rsidRDefault="00E779E9" w:rsidP="00FB55DD">
            <w:pPr>
              <w:pStyle w:val="Tablebodytext"/>
            </w:pPr>
            <w:r>
              <w:t>IRP587</w:t>
            </w:r>
          </w:p>
        </w:tc>
        <w:tc>
          <w:tcPr>
            <w:tcW w:w="1807" w:type="pct"/>
          </w:tcPr>
          <w:p w14:paraId="5E20D169" w14:textId="77777777" w:rsidR="00E779E9" w:rsidRDefault="00E779E9" w:rsidP="00FB55DD">
            <w:pPr>
              <w:pStyle w:val="Tablebodytext"/>
            </w:pPr>
            <w:r>
              <w:t>Marking CCS05-CCS04 deprecated Use Case v0_1</w:t>
            </w:r>
          </w:p>
        </w:tc>
        <w:tc>
          <w:tcPr>
            <w:tcW w:w="1160" w:type="pct"/>
          </w:tcPr>
          <w:p w14:paraId="2C0E91E5" w14:textId="77777777" w:rsidR="00E779E9" w:rsidRDefault="00E779E9" w:rsidP="00FB55DD">
            <w:pPr>
              <w:pStyle w:val="Tablebodytext"/>
            </w:pPr>
            <w:r>
              <w:t>GBCS</w:t>
            </w:r>
          </w:p>
        </w:tc>
        <w:bookmarkStart w:id="5" w:name="_MON_1632549928"/>
        <w:bookmarkEnd w:id="5"/>
        <w:tc>
          <w:tcPr>
            <w:tcW w:w="1249" w:type="pct"/>
          </w:tcPr>
          <w:p w14:paraId="45FFD57C" w14:textId="77777777" w:rsidR="00E779E9" w:rsidRDefault="00E779E9" w:rsidP="00FB55DD">
            <w:pPr>
              <w:pStyle w:val="Tablebodytext"/>
            </w:pPr>
            <w:r>
              <w:object w:dxaOrig="1508" w:dyaOrig="983" w14:anchorId="71174310">
                <v:shape id="_x0000_i1028" type="#_x0000_t75" style="width:77.7pt;height:49.9pt" o:ole="">
                  <v:imagedata r:id="rId16" o:title=""/>
                </v:shape>
                <o:OLEObject Type="Embed" ProgID="Word.Document.12" ShapeID="_x0000_i1028" DrawAspect="Icon" ObjectID="_1651304056" r:id="rId17">
                  <o:FieldCodes>\s</o:FieldCodes>
                </o:OLEObject>
              </w:object>
            </w:r>
          </w:p>
        </w:tc>
      </w:tr>
      <w:tr w:rsidR="00E779E9" w14:paraId="632D1835" w14:textId="77777777" w:rsidTr="00050F5F">
        <w:tc>
          <w:tcPr>
            <w:tcW w:w="784" w:type="pct"/>
          </w:tcPr>
          <w:p w14:paraId="5ED102DF" w14:textId="77777777" w:rsidR="00E779E9" w:rsidRDefault="00E779E9" w:rsidP="00FB55DD">
            <w:pPr>
              <w:pStyle w:val="Tablebodytext"/>
            </w:pPr>
            <w:r>
              <w:t>IRP588</w:t>
            </w:r>
          </w:p>
        </w:tc>
        <w:tc>
          <w:tcPr>
            <w:tcW w:w="1807" w:type="pct"/>
          </w:tcPr>
          <w:p w14:paraId="13680CDE" w14:textId="77777777" w:rsidR="00E779E9" w:rsidRDefault="00E779E9" w:rsidP="00FB55DD">
            <w:pPr>
              <w:pStyle w:val="Tablebodytext"/>
            </w:pPr>
            <w:r>
              <w:t>Issue Title Mirror Reporting attribute not available in ZCLv4</w:t>
            </w:r>
          </w:p>
        </w:tc>
        <w:tc>
          <w:tcPr>
            <w:tcW w:w="1160" w:type="pct"/>
          </w:tcPr>
          <w:p w14:paraId="19C261B0" w14:textId="77777777" w:rsidR="00E779E9" w:rsidRDefault="00E779E9" w:rsidP="00FB55DD">
            <w:pPr>
              <w:pStyle w:val="Tablebodytext"/>
            </w:pPr>
            <w:r>
              <w:t>GBCS</w:t>
            </w:r>
          </w:p>
        </w:tc>
        <w:bookmarkStart w:id="6" w:name="_MON_1632549970"/>
        <w:bookmarkEnd w:id="6"/>
        <w:tc>
          <w:tcPr>
            <w:tcW w:w="1249" w:type="pct"/>
          </w:tcPr>
          <w:p w14:paraId="512A69E3" w14:textId="77777777" w:rsidR="00E779E9" w:rsidRDefault="00E779E9" w:rsidP="00FB55DD">
            <w:pPr>
              <w:pStyle w:val="Tablebodytext"/>
            </w:pPr>
            <w:r>
              <w:object w:dxaOrig="1508" w:dyaOrig="983" w14:anchorId="2474B2C0">
                <v:shape id="_x0000_i1029" type="#_x0000_t75" style="width:77.7pt;height:49.9pt" o:ole="">
                  <v:imagedata r:id="rId18" o:title=""/>
                </v:shape>
                <o:OLEObject Type="Embed" ProgID="Word.Document.12" ShapeID="_x0000_i1029" DrawAspect="Icon" ObjectID="_1651304057" r:id="rId19">
                  <o:FieldCodes>\s</o:FieldCodes>
                </o:OLEObject>
              </w:object>
            </w:r>
          </w:p>
        </w:tc>
      </w:tr>
      <w:tr w:rsidR="00E779E9" w14:paraId="30EC371D" w14:textId="77777777" w:rsidTr="00050F5F">
        <w:tc>
          <w:tcPr>
            <w:tcW w:w="784" w:type="pct"/>
          </w:tcPr>
          <w:p w14:paraId="540694ED" w14:textId="77777777" w:rsidR="00E779E9" w:rsidRDefault="00E779E9" w:rsidP="00FB55DD">
            <w:pPr>
              <w:pStyle w:val="Tablebodytext"/>
            </w:pPr>
            <w:r w:rsidRPr="008C29E3">
              <w:lastRenderedPageBreak/>
              <w:t>IRP589*</w:t>
            </w:r>
          </w:p>
        </w:tc>
        <w:tc>
          <w:tcPr>
            <w:tcW w:w="1807" w:type="pct"/>
          </w:tcPr>
          <w:p w14:paraId="1B8C229D" w14:textId="77777777" w:rsidR="00E779E9" w:rsidRDefault="00E779E9" w:rsidP="00FB55DD">
            <w:pPr>
              <w:pStyle w:val="Tablebodytext"/>
            </w:pPr>
            <w:r>
              <w:t>CS02b authentication sequence v0_1</w:t>
            </w:r>
          </w:p>
        </w:tc>
        <w:tc>
          <w:tcPr>
            <w:tcW w:w="1160" w:type="pct"/>
          </w:tcPr>
          <w:p w14:paraId="6A18A4B1" w14:textId="77777777" w:rsidR="00E779E9" w:rsidRDefault="00E779E9" w:rsidP="00FB55DD">
            <w:pPr>
              <w:pStyle w:val="Tablebodytext"/>
            </w:pPr>
            <w:r>
              <w:t>GBCS</w:t>
            </w:r>
          </w:p>
        </w:tc>
        <w:bookmarkStart w:id="7" w:name="_MON_1632549890"/>
        <w:bookmarkEnd w:id="7"/>
        <w:tc>
          <w:tcPr>
            <w:tcW w:w="1249" w:type="pct"/>
          </w:tcPr>
          <w:p w14:paraId="4E731B54" w14:textId="77777777" w:rsidR="00E779E9" w:rsidRDefault="00E779E9" w:rsidP="00FB55DD">
            <w:pPr>
              <w:pStyle w:val="Tablebodytext"/>
            </w:pPr>
            <w:r>
              <w:object w:dxaOrig="1508" w:dyaOrig="983" w14:anchorId="2BFA45FE">
                <v:shape id="_x0000_i1030" type="#_x0000_t75" style="width:77.7pt;height:49.9pt" o:ole="">
                  <v:imagedata r:id="rId20" o:title=""/>
                </v:shape>
                <o:OLEObject Type="Embed" ProgID="Word.Document.12" ShapeID="_x0000_i1030" DrawAspect="Icon" ObjectID="_1651304058" r:id="rId21">
                  <o:FieldCodes>\s</o:FieldCodes>
                </o:OLEObject>
              </w:object>
            </w:r>
          </w:p>
        </w:tc>
      </w:tr>
      <w:tr w:rsidR="00E779E9" w14:paraId="23C91A96" w14:textId="77777777" w:rsidTr="00050F5F">
        <w:tc>
          <w:tcPr>
            <w:tcW w:w="784" w:type="pct"/>
          </w:tcPr>
          <w:p w14:paraId="710B25F4" w14:textId="77777777" w:rsidR="00E779E9" w:rsidRDefault="00E779E9" w:rsidP="00FB55DD">
            <w:pPr>
              <w:pStyle w:val="Tablebodytext"/>
            </w:pPr>
            <w:r>
              <w:t>IRP590</w:t>
            </w:r>
          </w:p>
        </w:tc>
        <w:tc>
          <w:tcPr>
            <w:tcW w:w="1807" w:type="pct"/>
          </w:tcPr>
          <w:p w14:paraId="53BBFA59" w14:textId="77777777" w:rsidR="00E779E9" w:rsidRDefault="00E779E9" w:rsidP="00FB55DD">
            <w:pPr>
              <w:pStyle w:val="Tablebodytext"/>
            </w:pPr>
            <w:r>
              <w:t>References in T16.2 for 81BE 81BF + 8F84 v0_1</w:t>
            </w:r>
          </w:p>
        </w:tc>
        <w:tc>
          <w:tcPr>
            <w:tcW w:w="1160" w:type="pct"/>
          </w:tcPr>
          <w:p w14:paraId="6D801A25" w14:textId="77777777" w:rsidR="00E779E9" w:rsidRDefault="00E779E9" w:rsidP="00FB55DD">
            <w:pPr>
              <w:pStyle w:val="Tablebodytext"/>
            </w:pPr>
            <w:r>
              <w:t>GBCS</w:t>
            </w:r>
          </w:p>
        </w:tc>
        <w:bookmarkStart w:id="8" w:name="_MON_1632550029"/>
        <w:bookmarkEnd w:id="8"/>
        <w:tc>
          <w:tcPr>
            <w:tcW w:w="1249" w:type="pct"/>
          </w:tcPr>
          <w:p w14:paraId="6677FA45" w14:textId="77777777" w:rsidR="00E779E9" w:rsidRDefault="00E779E9" w:rsidP="00FB55DD">
            <w:pPr>
              <w:pStyle w:val="Tablebodytext"/>
            </w:pPr>
            <w:r>
              <w:object w:dxaOrig="1508" w:dyaOrig="983" w14:anchorId="3B5BFDBC">
                <v:shape id="_x0000_i1031" type="#_x0000_t75" style="width:77.7pt;height:49.9pt" o:ole="">
                  <v:imagedata r:id="rId22" o:title=""/>
                </v:shape>
                <o:OLEObject Type="Embed" ProgID="Word.Document.12" ShapeID="_x0000_i1031" DrawAspect="Icon" ObjectID="_1651304059" r:id="rId23">
                  <o:FieldCodes>\s</o:FieldCodes>
                </o:OLEObject>
              </w:object>
            </w:r>
          </w:p>
        </w:tc>
      </w:tr>
      <w:tr w:rsidR="00E779E9" w14:paraId="4AC7061D" w14:textId="77777777" w:rsidTr="00050F5F">
        <w:tc>
          <w:tcPr>
            <w:tcW w:w="784" w:type="pct"/>
          </w:tcPr>
          <w:p w14:paraId="750DA715" w14:textId="77777777" w:rsidR="00E779E9" w:rsidRDefault="00E779E9" w:rsidP="00FB55DD">
            <w:pPr>
              <w:pStyle w:val="Tablebodytext"/>
            </w:pPr>
            <w:r w:rsidRPr="008C29E3">
              <w:t>IRP591*</w:t>
            </w:r>
          </w:p>
        </w:tc>
        <w:tc>
          <w:tcPr>
            <w:tcW w:w="1807" w:type="pct"/>
          </w:tcPr>
          <w:p w14:paraId="27CFD27B" w14:textId="77777777" w:rsidR="00E779E9" w:rsidRDefault="00E779E9" w:rsidP="00FB55DD">
            <w:pPr>
              <w:pStyle w:val="Tablebodytext"/>
            </w:pPr>
            <w:r>
              <w:t>Clarification of HCALCS Time Cluster</w:t>
            </w:r>
          </w:p>
        </w:tc>
        <w:tc>
          <w:tcPr>
            <w:tcW w:w="1160" w:type="pct"/>
          </w:tcPr>
          <w:p w14:paraId="6ACA8A47" w14:textId="4B8E26F1" w:rsidR="00E779E9" w:rsidRDefault="00D652B5" w:rsidP="00FB55DD">
            <w:pPr>
              <w:pStyle w:val="Tablebodytext"/>
            </w:pPr>
            <w:r>
              <w:t xml:space="preserve">GBCS and </w:t>
            </w:r>
            <w:r w:rsidR="00E779E9">
              <w:t>SMETS</w:t>
            </w:r>
          </w:p>
        </w:tc>
        <w:bookmarkStart w:id="9" w:name="_MON_1632550070"/>
        <w:bookmarkEnd w:id="9"/>
        <w:tc>
          <w:tcPr>
            <w:tcW w:w="1249" w:type="pct"/>
          </w:tcPr>
          <w:p w14:paraId="7727BE93" w14:textId="77777777" w:rsidR="00E779E9" w:rsidRDefault="00E779E9" w:rsidP="00FB55DD">
            <w:pPr>
              <w:pStyle w:val="Tablebodytext"/>
            </w:pPr>
            <w:r>
              <w:object w:dxaOrig="1508" w:dyaOrig="983" w14:anchorId="5321F4AE">
                <v:shape id="_x0000_i1032" type="#_x0000_t75" style="width:77.7pt;height:49.9pt" o:ole="">
                  <v:imagedata r:id="rId24" o:title=""/>
                </v:shape>
                <o:OLEObject Type="Embed" ProgID="Word.Document.12" ShapeID="_x0000_i1032" DrawAspect="Icon" ObjectID="_1651304060" r:id="rId25">
                  <o:FieldCodes>\s</o:FieldCodes>
                </o:OLEObject>
              </w:object>
            </w:r>
          </w:p>
        </w:tc>
      </w:tr>
      <w:tr w:rsidR="00E779E9" w14:paraId="1EAA163A" w14:textId="77777777" w:rsidTr="00050F5F">
        <w:tc>
          <w:tcPr>
            <w:tcW w:w="784" w:type="pct"/>
          </w:tcPr>
          <w:p w14:paraId="504251FD" w14:textId="77777777" w:rsidR="00E779E9" w:rsidRDefault="00E779E9" w:rsidP="00FB55DD">
            <w:pPr>
              <w:pStyle w:val="Tablebodytext"/>
            </w:pPr>
            <w:r>
              <w:t>IRP592</w:t>
            </w:r>
          </w:p>
        </w:tc>
        <w:tc>
          <w:tcPr>
            <w:tcW w:w="1807" w:type="pct"/>
          </w:tcPr>
          <w:p w14:paraId="1B502D61" w14:textId="77777777" w:rsidR="00E779E9" w:rsidRDefault="00E779E9" w:rsidP="00FB55DD">
            <w:pPr>
              <w:pStyle w:val="Tablebodytext"/>
            </w:pPr>
            <w:r>
              <w:t>Clarification required for channel change operation</w:t>
            </w:r>
          </w:p>
        </w:tc>
        <w:tc>
          <w:tcPr>
            <w:tcW w:w="1160" w:type="pct"/>
          </w:tcPr>
          <w:p w14:paraId="6DE9AD3D" w14:textId="77777777" w:rsidR="00E779E9" w:rsidRDefault="00E779E9" w:rsidP="00FB55DD">
            <w:pPr>
              <w:pStyle w:val="Tablebodytext"/>
            </w:pPr>
            <w:r>
              <w:t>GBCS</w:t>
            </w:r>
          </w:p>
        </w:tc>
        <w:bookmarkStart w:id="10" w:name="_MON_1632550111"/>
        <w:bookmarkEnd w:id="10"/>
        <w:tc>
          <w:tcPr>
            <w:tcW w:w="1249" w:type="pct"/>
          </w:tcPr>
          <w:p w14:paraId="38A7F68B" w14:textId="77777777" w:rsidR="00E779E9" w:rsidRDefault="00E779E9" w:rsidP="00FB55DD">
            <w:pPr>
              <w:pStyle w:val="Tablebodytext"/>
            </w:pPr>
            <w:r>
              <w:object w:dxaOrig="1508" w:dyaOrig="983" w14:anchorId="58B499D1">
                <v:shape id="_x0000_i1033" type="#_x0000_t75" style="width:77.7pt;height:49.9pt" o:ole="">
                  <v:imagedata r:id="rId26" o:title=""/>
                </v:shape>
                <o:OLEObject Type="Embed" ProgID="Word.Document.12" ShapeID="_x0000_i1033" DrawAspect="Icon" ObjectID="_1651304061" r:id="rId27">
                  <o:FieldCodes>\s</o:FieldCodes>
                </o:OLEObject>
              </w:object>
            </w:r>
          </w:p>
        </w:tc>
      </w:tr>
      <w:tr w:rsidR="00E779E9" w14:paraId="1D4D722A" w14:textId="77777777" w:rsidTr="00050F5F">
        <w:tc>
          <w:tcPr>
            <w:tcW w:w="784" w:type="pct"/>
          </w:tcPr>
          <w:p w14:paraId="7E237FD7" w14:textId="77777777" w:rsidR="00E779E9" w:rsidRDefault="00E779E9" w:rsidP="00FB55DD">
            <w:pPr>
              <w:pStyle w:val="Tablebodytext"/>
            </w:pPr>
            <w:r w:rsidRPr="008C29E3">
              <w:t>IRP596*</w:t>
            </w:r>
          </w:p>
        </w:tc>
        <w:tc>
          <w:tcPr>
            <w:tcW w:w="1807" w:type="pct"/>
          </w:tcPr>
          <w:p w14:paraId="32EC53F7" w14:textId="77777777" w:rsidR="00E779E9" w:rsidRDefault="00E779E9" w:rsidP="00FB55DD">
            <w:pPr>
              <w:pStyle w:val="Tablebodytext"/>
            </w:pPr>
            <w:proofErr w:type="spellStart"/>
            <w:r>
              <w:t>TransCoS</w:t>
            </w:r>
            <w:proofErr w:type="spellEnd"/>
            <w:r>
              <w:t xml:space="preserve"> Execution Counters – CS02b query</w:t>
            </w:r>
          </w:p>
        </w:tc>
        <w:tc>
          <w:tcPr>
            <w:tcW w:w="1160" w:type="pct"/>
          </w:tcPr>
          <w:p w14:paraId="2F5E041F" w14:textId="77777777" w:rsidR="00E779E9" w:rsidRDefault="00E779E9" w:rsidP="00FB55DD">
            <w:pPr>
              <w:pStyle w:val="Tablebodytext"/>
            </w:pPr>
            <w:r>
              <w:t>GBCS</w:t>
            </w:r>
          </w:p>
        </w:tc>
        <w:bookmarkStart w:id="11" w:name="_MON_1632550162"/>
        <w:bookmarkEnd w:id="11"/>
        <w:tc>
          <w:tcPr>
            <w:tcW w:w="1249" w:type="pct"/>
          </w:tcPr>
          <w:p w14:paraId="44D0E77D" w14:textId="77777777" w:rsidR="00E779E9" w:rsidRDefault="00E779E9" w:rsidP="00FB55DD">
            <w:pPr>
              <w:pStyle w:val="Tablebodytext"/>
            </w:pPr>
            <w:r>
              <w:object w:dxaOrig="1508" w:dyaOrig="983" w14:anchorId="237DC244">
                <v:shape id="_x0000_i1034" type="#_x0000_t75" style="width:77.7pt;height:49.9pt" o:ole="">
                  <v:imagedata r:id="rId28" o:title=""/>
                </v:shape>
                <o:OLEObject Type="Embed" ProgID="Word.Document.12" ShapeID="_x0000_i1034" DrawAspect="Icon" ObjectID="_1651304062" r:id="rId29">
                  <o:FieldCodes>\s</o:FieldCodes>
                </o:OLEObject>
              </w:object>
            </w:r>
          </w:p>
        </w:tc>
      </w:tr>
      <w:tr w:rsidR="00E779E9" w14:paraId="0E7727CE" w14:textId="77777777" w:rsidTr="00050F5F">
        <w:tc>
          <w:tcPr>
            <w:tcW w:w="784" w:type="pct"/>
          </w:tcPr>
          <w:p w14:paraId="3E9B7175" w14:textId="77777777" w:rsidR="00E779E9" w:rsidRDefault="00E779E9" w:rsidP="00FB55DD">
            <w:pPr>
              <w:pStyle w:val="Tablebodytext"/>
            </w:pPr>
            <w:r w:rsidRPr="00673E56">
              <w:t>IRP601</w:t>
            </w:r>
          </w:p>
        </w:tc>
        <w:tc>
          <w:tcPr>
            <w:tcW w:w="1807" w:type="pct"/>
          </w:tcPr>
          <w:p w14:paraId="6C5C751C" w14:textId="77777777" w:rsidR="00E779E9" w:rsidRDefault="00E779E9" w:rsidP="00FB55DD">
            <w:pPr>
              <w:pStyle w:val="Tablebodytext"/>
            </w:pPr>
            <w:r w:rsidRPr="00673E56">
              <w:t>ZigBee spec reference for removal</w:t>
            </w:r>
          </w:p>
        </w:tc>
        <w:tc>
          <w:tcPr>
            <w:tcW w:w="1160" w:type="pct"/>
          </w:tcPr>
          <w:p w14:paraId="3205AAAF" w14:textId="77777777" w:rsidR="00E779E9" w:rsidRDefault="00E779E9" w:rsidP="00FB55DD">
            <w:pPr>
              <w:pStyle w:val="Tablebodytext"/>
            </w:pPr>
            <w:r>
              <w:t>GBCS</w:t>
            </w:r>
          </w:p>
        </w:tc>
        <w:bookmarkStart w:id="12" w:name="_MON_1632550333"/>
        <w:bookmarkEnd w:id="12"/>
        <w:tc>
          <w:tcPr>
            <w:tcW w:w="1249" w:type="pct"/>
          </w:tcPr>
          <w:p w14:paraId="1E71CAA0" w14:textId="77777777" w:rsidR="00E779E9" w:rsidRDefault="00E779E9" w:rsidP="00FB55DD">
            <w:pPr>
              <w:pStyle w:val="Tablebodytext"/>
            </w:pPr>
            <w:r>
              <w:object w:dxaOrig="1508" w:dyaOrig="983" w14:anchorId="4E9DE094">
                <v:shape id="_x0000_i1035" type="#_x0000_t75" style="width:77.7pt;height:49.9pt" o:ole="">
                  <v:imagedata r:id="rId30" o:title=""/>
                </v:shape>
                <o:OLEObject Type="Embed" ProgID="Word.Document.12" ShapeID="_x0000_i1035" DrawAspect="Icon" ObjectID="_1651304063" r:id="rId31">
                  <o:FieldCodes>\s</o:FieldCodes>
                </o:OLEObject>
              </w:object>
            </w:r>
          </w:p>
        </w:tc>
      </w:tr>
      <w:tr w:rsidR="00E779E9" w14:paraId="3EBCE95B" w14:textId="77777777" w:rsidTr="00050F5F">
        <w:tc>
          <w:tcPr>
            <w:tcW w:w="784" w:type="pct"/>
          </w:tcPr>
          <w:p w14:paraId="0C3ECED9" w14:textId="77777777" w:rsidR="00E779E9" w:rsidRDefault="00E779E9" w:rsidP="00FB55DD">
            <w:pPr>
              <w:pStyle w:val="Tablebodytext"/>
            </w:pPr>
            <w:r w:rsidRPr="00673E56">
              <w:t>IRP594</w:t>
            </w:r>
          </w:p>
        </w:tc>
        <w:tc>
          <w:tcPr>
            <w:tcW w:w="1807" w:type="pct"/>
          </w:tcPr>
          <w:p w14:paraId="60921978" w14:textId="77777777" w:rsidR="00E779E9" w:rsidRDefault="00E779E9" w:rsidP="00FB55DD">
            <w:pPr>
              <w:pStyle w:val="Tablebodytext"/>
            </w:pPr>
            <w:r w:rsidRPr="00673E56">
              <w:t>Mirroring Tariff Block Counters</w:t>
            </w:r>
          </w:p>
        </w:tc>
        <w:tc>
          <w:tcPr>
            <w:tcW w:w="1160" w:type="pct"/>
          </w:tcPr>
          <w:p w14:paraId="5FE80B1A" w14:textId="77777777" w:rsidR="00E779E9" w:rsidRDefault="00E779E9" w:rsidP="00FB55DD">
            <w:pPr>
              <w:pStyle w:val="Tablebodytext"/>
            </w:pPr>
            <w:r>
              <w:t>GBCS</w:t>
            </w:r>
          </w:p>
        </w:tc>
        <w:bookmarkStart w:id="13" w:name="_MON_1632550378"/>
        <w:bookmarkEnd w:id="13"/>
        <w:tc>
          <w:tcPr>
            <w:tcW w:w="1249" w:type="pct"/>
          </w:tcPr>
          <w:p w14:paraId="63FEBD9C" w14:textId="77777777" w:rsidR="00E779E9" w:rsidRDefault="00E779E9" w:rsidP="00FB55DD">
            <w:pPr>
              <w:pStyle w:val="Tablebodytext"/>
            </w:pPr>
            <w:r>
              <w:object w:dxaOrig="1508" w:dyaOrig="983" w14:anchorId="19BD637C">
                <v:shape id="_x0000_i1036" type="#_x0000_t75" style="width:77.7pt;height:49.9pt" o:ole="">
                  <v:imagedata r:id="rId32" o:title=""/>
                </v:shape>
                <o:OLEObject Type="Embed" ProgID="Word.Document.12" ShapeID="_x0000_i1036" DrawAspect="Icon" ObjectID="_1651304064" r:id="rId33">
                  <o:FieldCodes>\s</o:FieldCodes>
                </o:OLEObject>
              </w:object>
            </w:r>
          </w:p>
        </w:tc>
      </w:tr>
      <w:tr w:rsidR="00E779E9" w14:paraId="56A66011" w14:textId="77777777" w:rsidTr="00050F5F">
        <w:tc>
          <w:tcPr>
            <w:tcW w:w="784" w:type="pct"/>
          </w:tcPr>
          <w:p w14:paraId="4E13F62E" w14:textId="2271076F" w:rsidR="00E779E9" w:rsidRDefault="00E779E9" w:rsidP="00FB55DD">
            <w:pPr>
              <w:pStyle w:val="Tablebodytext"/>
            </w:pPr>
            <w:r w:rsidRPr="00673E56">
              <w:t>IRP605</w:t>
            </w:r>
            <w:r w:rsidR="00777FE3">
              <w:t>*</w:t>
            </w:r>
          </w:p>
        </w:tc>
        <w:tc>
          <w:tcPr>
            <w:tcW w:w="1807" w:type="pct"/>
          </w:tcPr>
          <w:p w14:paraId="6ED81BB9" w14:textId="4F30C337" w:rsidR="00E779E9" w:rsidRDefault="00E779E9" w:rsidP="00FB55DD">
            <w:pPr>
              <w:pStyle w:val="Tablebodytext"/>
            </w:pPr>
            <w:r w:rsidRPr="00673E56">
              <w:t>Clarify DLMS COSEM Device Requir</w:t>
            </w:r>
            <w:r w:rsidR="0090329A">
              <w:t>e</w:t>
            </w:r>
            <w:r w:rsidRPr="00673E56">
              <w:t>ments in GBCS V2.1</w:t>
            </w:r>
          </w:p>
        </w:tc>
        <w:tc>
          <w:tcPr>
            <w:tcW w:w="1160" w:type="pct"/>
          </w:tcPr>
          <w:p w14:paraId="73AC8050" w14:textId="77777777" w:rsidR="00E779E9" w:rsidRDefault="00E779E9" w:rsidP="00FB55DD">
            <w:pPr>
              <w:pStyle w:val="Tablebodytext"/>
            </w:pPr>
            <w:r>
              <w:t>GBCS</w:t>
            </w:r>
          </w:p>
        </w:tc>
        <w:bookmarkStart w:id="14" w:name="_MON_1632550485"/>
        <w:bookmarkEnd w:id="14"/>
        <w:tc>
          <w:tcPr>
            <w:tcW w:w="1249" w:type="pct"/>
          </w:tcPr>
          <w:p w14:paraId="3BC383DC" w14:textId="77777777" w:rsidR="00E779E9" w:rsidRDefault="00E779E9" w:rsidP="00FB55DD">
            <w:pPr>
              <w:pStyle w:val="Tablebodytext"/>
            </w:pPr>
            <w:r>
              <w:object w:dxaOrig="1508" w:dyaOrig="983" w14:anchorId="038C9497">
                <v:shape id="_x0000_i1037" type="#_x0000_t75" style="width:77.7pt;height:49.9pt" o:ole="">
                  <v:imagedata r:id="rId34" o:title=""/>
                </v:shape>
                <o:OLEObject Type="Embed" ProgID="Word.Document.12" ShapeID="_x0000_i1037" DrawAspect="Icon" ObjectID="_1651304065" r:id="rId35">
                  <o:FieldCodes>\s</o:FieldCodes>
                </o:OLEObject>
              </w:object>
            </w:r>
          </w:p>
        </w:tc>
      </w:tr>
      <w:tr w:rsidR="00E779E9" w14:paraId="338DD463" w14:textId="77777777" w:rsidTr="00050F5F">
        <w:tc>
          <w:tcPr>
            <w:tcW w:w="784" w:type="pct"/>
          </w:tcPr>
          <w:p w14:paraId="47C06183" w14:textId="77777777" w:rsidR="00E779E9" w:rsidRPr="00673E56" w:rsidRDefault="00E779E9" w:rsidP="00FB55DD">
            <w:pPr>
              <w:pStyle w:val="Tablebodytext"/>
            </w:pPr>
            <w:r w:rsidRPr="008C29E3">
              <w:t>IRP606*</w:t>
            </w:r>
          </w:p>
        </w:tc>
        <w:tc>
          <w:tcPr>
            <w:tcW w:w="1807" w:type="pct"/>
          </w:tcPr>
          <w:p w14:paraId="3A69C9AA" w14:textId="3EAAB283" w:rsidR="00E779E9" w:rsidRPr="00673E56" w:rsidRDefault="00E779E9" w:rsidP="00FB55DD">
            <w:pPr>
              <w:pStyle w:val="Tablebodytext"/>
            </w:pPr>
            <w:r w:rsidRPr="00673E56">
              <w:t>GBCS Glossary change for Encryption Remote P</w:t>
            </w:r>
            <w:r w:rsidR="0090329A">
              <w:t>a</w:t>
            </w:r>
            <w:r w:rsidRPr="00673E56">
              <w:t>rty</w:t>
            </w:r>
          </w:p>
        </w:tc>
        <w:tc>
          <w:tcPr>
            <w:tcW w:w="1160" w:type="pct"/>
          </w:tcPr>
          <w:p w14:paraId="076A47E4" w14:textId="77777777" w:rsidR="00E779E9" w:rsidRDefault="00E779E9" w:rsidP="00FB55DD">
            <w:pPr>
              <w:pStyle w:val="Tablebodytext"/>
            </w:pPr>
            <w:r>
              <w:t>GBCS</w:t>
            </w:r>
          </w:p>
        </w:tc>
        <w:bookmarkStart w:id="15" w:name="_MON_1632550539"/>
        <w:bookmarkEnd w:id="15"/>
        <w:tc>
          <w:tcPr>
            <w:tcW w:w="1249" w:type="pct"/>
          </w:tcPr>
          <w:p w14:paraId="1354B419" w14:textId="77777777" w:rsidR="00E779E9" w:rsidRDefault="00E779E9" w:rsidP="00FB55DD">
            <w:pPr>
              <w:pStyle w:val="Tablebodytext"/>
            </w:pPr>
            <w:r>
              <w:object w:dxaOrig="1508" w:dyaOrig="983" w14:anchorId="432D1E7A">
                <v:shape id="_x0000_i1038" type="#_x0000_t75" style="width:77.7pt;height:49.9pt" o:ole="">
                  <v:imagedata r:id="rId36" o:title=""/>
                </v:shape>
                <o:OLEObject Type="Embed" ProgID="Word.Document.12" ShapeID="_x0000_i1038" DrawAspect="Icon" ObjectID="_1651304066" r:id="rId37">
                  <o:FieldCodes>\s</o:FieldCodes>
                </o:OLEObject>
              </w:object>
            </w:r>
          </w:p>
        </w:tc>
      </w:tr>
      <w:tr w:rsidR="00E779E9" w14:paraId="31D9071B" w14:textId="77777777" w:rsidTr="00050F5F">
        <w:tc>
          <w:tcPr>
            <w:tcW w:w="784" w:type="pct"/>
          </w:tcPr>
          <w:p w14:paraId="6319A15F" w14:textId="77777777" w:rsidR="00E779E9" w:rsidRPr="00673E56" w:rsidRDefault="00E779E9" w:rsidP="00FB55DD">
            <w:pPr>
              <w:pStyle w:val="Tablebodytext"/>
            </w:pPr>
            <w:r>
              <w:t>IRP608</w:t>
            </w:r>
          </w:p>
        </w:tc>
        <w:tc>
          <w:tcPr>
            <w:tcW w:w="1807" w:type="pct"/>
          </w:tcPr>
          <w:p w14:paraId="69509752" w14:textId="77777777" w:rsidR="00E779E9" w:rsidRPr="00673E56" w:rsidRDefault="00E779E9" w:rsidP="00FB55DD">
            <w:pPr>
              <w:pStyle w:val="Tablebodytext"/>
            </w:pPr>
            <w:r>
              <w:t>Modify SMETS glossary term for Time-of-use Band</w:t>
            </w:r>
          </w:p>
        </w:tc>
        <w:tc>
          <w:tcPr>
            <w:tcW w:w="1160" w:type="pct"/>
          </w:tcPr>
          <w:p w14:paraId="53CA0E83" w14:textId="77777777" w:rsidR="00E779E9" w:rsidRDefault="00E779E9" w:rsidP="00FB55DD">
            <w:pPr>
              <w:pStyle w:val="Tablebodytext"/>
            </w:pPr>
            <w:r>
              <w:t>SMETS</w:t>
            </w:r>
          </w:p>
        </w:tc>
        <w:bookmarkStart w:id="16" w:name="_MON_1635853873"/>
        <w:bookmarkEnd w:id="16"/>
        <w:tc>
          <w:tcPr>
            <w:tcW w:w="1249" w:type="pct"/>
          </w:tcPr>
          <w:p w14:paraId="099B9CBF" w14:textId="77777777" w:rsidR="00E779E9" w:rsidRDefault="00E779E9" w:rsidP="00FB55DD">
            <w:pPr>
              <w:pStyle w:val="Tablebodytext"/>
            </w:pPr>
            <w:r>
              <w:object w:dxaOrig="1508" w:dyaOrig="983" w14:anchorId="34F6FBF2">
                <v:shape id="_x0000_i1039" type="#_x0000_t75" style="width:77.7pt;height:49.9pt" o:ole="">
                  <v:imagedata r:id="rId38" o:title=""/>
                </v:shape>
                <o:OLEObject Type="Embed" ProgID="Word.Document.12" ShapeID="_x0000_i1039" DrawAspect="Icon" ObjectID="_1651304067" r:id="rId39">
                  <o:FieldCodes>\s</o:FieldCodes>
                </o:OLEObject>
              </w:object>
            </w:r>
          </w:p>
        </w:tc>
      </w:tr>
      <w:tr w:rsidR="00E779E9" w14:paraId="3FD75D34" w14:textId="77777777" w:rsidTr="00050F5F">
        <w:tc>
          <w:tcPr>
            <w:tcW w:w="784" w:type="pct"/>
          </w:tcPr>
          <w:p w14:paraId="6DF267BB" w14:textId="77777777" w:rsidR="00E779E9" w:rsidRPr="00673E56" w:rsidRDefault="00E779E9" w:rsidP="00FB55DD">
            <w:pPr>
              <w:pStyle w:val="Tablebodytext"/>
            </w:pPr>
            <w:r>
              <w:t>IRP600</w:t>
            </w:r>
          </w:p>
        </w:tc>
        <w:tc>
          <w:tcPr>
            <w:tcW w:w="1807" w:type="pct"/>
          </w:tcPr>
          <w:p w14:paraId="0782515F" w14:textId="77777777" w:rsidR="00E779E9" w:rsidRPr="00673E56" w:rsidRDefault="00E779E9" w:rsidP="00FB55DD">
            <w:pPr>
              <w:pStyle w:val="Tablebodytext"/>
            </w:pPr>
            <w:r>
              <w:t>Typo Errors in ZB Commands in T7.4</w:t>
            </w:r>
          </w:p>
        </w:tc>
        <w:tc>
          <w:tcPr>
            <w:tcW w:w="1160" w:type="pct"/>
          </w:tcPr>
          <w:p w14:paraId="2D78544C" w14:textId="77777777" w:rsidR="00E779E9" w:rsidRDefault="00E779E9" w:rsidP="00FB55DD">
            <w:pPr>
              <w:pStyle w:val="Tablebodytext"/>
            </w:pPr>
            <w:r>
              <w:t>GBCS</w:t>
            </w:r>
          </w:p>
        </w:tc>
        <w:bookmarkStart w:id="17" w:name="_MON_1635854006"/>
        <w:bookmarkEnd w:id="17"/>
        <w:tc>
          <w:tcPr>
            <w:tcW w:w="1249" w:type="pct"/>
          </w:tcPr>
          <w:p w14:paraId="7C46B695" w14:textId="77777777" w:rsidR="00E779E9" w:rsidRDefault="00E779E9" w:rsidP="00FB55DD">
            <w:pPr>
              <w:pStyle w:val="Tablebodytext"/>
            </w:pPr>
            <w:r>
              <w:object w:dxaOrig="1508" w:dyaOrig="983" w14:anchorId="022C53A7">
                <v:shape id="_x0000_i1040" type="#_x0000_t75" style="width:77.7pt;height:49.9pt" o:ole="">
                  <v:imagedata r:id="rId40" o:title=""/>
                </v:shape>
                <o:OLEObject Type="Embed" ProgID="Word.Document.12" ShapeID="_x0000_i1040" DrawAspect="Icon" ObjectID="_1651304068" r:id="rId41">
                  <o:FieldCodes>\s</o:FieldCodes>
                </o:OLEObject>
              </w:object>
            </w:r>
          </w:p>
        </w:tc>
      </w:tr>
      <w:tr w:rsidR="00E779E9" w14:paraId="40887487" w14:textId="77777777" w:rsidTr="00050F5F">
        <w:tc>
          <w:tcPr>
            <w:tcW w:w="784" w:type="pct"/>
          </w:tcPr>
          <w:p w14:paraId="441F5D18" w14:textId="6536F388" w:rsidR="00E779E9" w:rsidRPr="00673E56" w:rsidRDefault="00E779E9" w:rsidP="00FB55DD">
            <w:pPr>
              <w:pStyle w:val="Tablebodytext"/>
            </w:pPr>
            <w:r>
              <w:lastRenderedPageBreak/>
              <w:t>IRP607</w:t>
            </w:r>
            <w:r w:rsidR="00777FE3">
              <w:t>*</w:t>
            </w:r>
          </w:p>
        </w:tc>
        <w:tc>
          <w:tcPr>
            <w:tcW w:w="1807" w:type="pct"/>
          </w:tcPr>
          <w:p w14:paraId="02434D52" w14:textId="77777777" w:rsidR="00E779E9" w:rsidRPr="00673E56" w:rsidRDefault="00E779E9" w:rsidP="00FB55DD">
            <w:pPr>
              <w:pStyle w:val="Tablebodytext"/>
            </w:pPr>
            <w:r>
              <w:t>Max Demand: Script table LN reference ambiguous</w:t>
            </w:r>
          </w:p>
        </w:tc>
        <w:tc>
          <w:tcPr>
            <w:tcW w:w="1160" w:type="pct"/>
          </w:tcPr>
          <w:p w14:paraId="6AF9EFF8" w14:textId="77777777" w:rsidR="00E779E9" w:rsidRDefault="00E779E9" w:rsidP="00FB55DD">
            <w:pPr>
              <w:pStyle w:val="Tablebodytext"/>
            </w:pPr>
            <w:r>
              <w:t>GBCS</w:t>
            </w:r>
          </w:p>
        </w:tc>
        <w:bookmarkStart w:id="18" w:name="_MON_1635854102"/>
        <w:bookmarkEnd w:id="18"/>
        <w:tc>
          <w:tcPr>
            <w:tcW w:w="1249" w:type="pct"/>
          </w:tcPr>
          <w:p w14:paraId="1177EB3E" w14:textId="77777777" w:rsidR="00E779E9" w:rsidRDefault="00E779E9" w:rsidP="00FB55DD">
            <w:pPr>
              <w:pStyle w:val="Tablebodytext"/>
            </w:pPr>
            <w:r>
              <w:object w:dxaOrig="1508" w:dyaOrig="983" w14:anchorId="7991CDE2">
                <v:shape id="_x0000_i1041" type="#_x0000_t75" style="width:77.7pt;height:49.9pt" o:ole="">
                  <v:imagedata r:id="rId42" o:title=""/>
                </v:shape>
                <o:OLEObject Type="Embed" ProgID="Word.Document.12" ShapeID="_x0000_i1041" DrawAspect="Icon" ObjectID="_1651304069" r:id="rId43">
                  <o:FieldCodes>\s</o:FieldCodes>
                </o:OLEObject>
              </w:object>
            </w:r>
          </w:p>
        </w:tc>
      </w:tr>
      <w:tr w:rsidR="00E779E9" w14:paraId="43541EA1" w14:textId="77777777" w:rsidTr="00050F5F">
        <w:tc>
          <w:tcPr>
            <w:tcW w:w="784" w:type="pct"/>
          </w:tcPr>
          <w:p w14:paraId="4DEB3210" w14:textId="77777777" w:rsidR="00E779E9" w:rsidRPr="00673E56" w:rsidRDefault="00E779E9" w:rsidP="00FB55DD">
            <w:pPr>
              <w:pStyle w:val="Tablebodytext"/>
            </w:pPr>
            <w:r>
              <w:t>IRP609</w:t>
            </w:r>
          </w:p>
        </w:tc>
        <w:tc>
          <w:tcPr>
            <w:tcW w:w="1807" w:type="pct"/>
          </w:tcPr>
          <w:p w14:paraId="52EC738B" w14:textId="77777777" w:rsidR="00E779E9" w:rsidRPr="00673E56" w:rsidRDefault="00E779E9" w:rsidP="00FB55DD">
            <w:pPr>
              <w:pStyle w:val="Tablebodytext"/>
            </w:pPr>
            <w:r>
              <w:t>CCS07 Use Case Template Conflict with COSEM</w:t>
            </w:r>
          </w:p>
        </w:tc>
        <w:tc>
          <w:tcPr>
            <w:tcW w:w="1160" w:type="pct"/>
          </w:tcPr>
          <w:p w14:paraId="54196C45" w14:textId="77777777" w:rsidR="00E779E9" w:rsidRDefault="00E779E9" w:rsidP="00FB55DD">
            <w:pPr>
              <w:pStyle w:val="Tablebodytext"/>
            </w:pPr>
            <w:r>
              <w:t>GBCS</w:t>
            </w:r>
          </w:p>
        </w:tc>
        <w:bookmarkStart w:id="19" w:name="_MON_1635854179"/>
        <w:bookmarkEnd w:id="19"/>
        <w:tc>
          <w:tcPr>
            <w:tcW w:w="1249" w:type="pct"/>
          </w:tcPr>
          <w:p w14:paraId="6E5B658F" w14:textId="77777777" w:rsidR="00E779E9" w:rsidRDefault="00E779E9" w:rsidP="00FB55DD">
            <w:pPr>
              <w:pStyle w:val="Tablebodytext"/>
            </w:pPr>
            <w:r>
              <w:object w:dxaOrig="1508" w:dyaOrig="983" w14:anchorId="69945B5A">
                <v:shape id="_x0000_i1042" type="#_x0000_t75" style="width:77.7pt;height:49.9pt" o:ole="">
                  <v:imagedata r:id="rId44" o:title=""/>
                </v:shape>
                <o:OLEObject Type="Embed" ProgID="Word.Document.12" ShapeID="_x0000_i1042" DrawAspect="Icon" ObjectID="_1651304070" r:id="rId45">
                  <o:FieldCodes>\s</o:FieldCodes>
                </o:OLEObject>
              </w:object>
            </w:r>
          </w:p>
        </w:tc>
      </w:tr>
      <w:tr w:rsidR="00E779E9" w14:paraId="11D39BC5" w14:textId="77777777" w:rsidTr="00050F5F">
        <w:tc>
          <w:tcPr>
            <w:tcW w:w="784" w:type="pct"/>
          </w:tcPr>
          <w:p w14:paraId="0D27CDC0" w14:textId="77777777" w:rsidR="00E779E9" w:rsidRPr="00673E56" w:rsidRDefault="00E779E9" w:rsidP="00FB55DD">
            <w:pPr>
              <w:pStyle w:val="Tablebodytext"/>
            </w:pPr>
            <w:r w:rsidRPr="008C29E3">
              <w:t>IRP611*</w:t>
            </w:r>
          </w:p>
        </w:tc>
        <w:tc>
          <w:tcPr>
            <w:tcW w:w="1807" w:type="pct"/>
          </w:tcPr>
          <w:p w14:paraId="4B0CE843" w14:textId="77777777" w:rsidR="00E779E9" w:rsidRPr="00673E56" w:rsidRDefault="00E779E9" w:rsidP="00FB55DD">
            <w:pPr>
              <w:pStyle w:val="Tablebodytext"/>
            </w:pPr>
            <w:r>
              <w:t>Discrepancy in CS02a &amp; CS02b for Commands Integrity Verification</w:t>
            </w:r>
          </w:p>
        </w:tc>
        <w:tc>
          <w:tcPr>
            <w:tcW w:w="1160" w:type="pct"/>
          </w:tcPr>
          <w:p w14:paraId="49371DF1" w14:textId="77777777" w:rsidR="00E779E9" w:rsidRDefault="00E779E9" w:rsidP="00FB55DD">
            <w:pPr>
              <w:pStyle w:val="Tablebodytext"/>
            </w:pPr>
            <w:r>
              <w:t>GBCS</w:t>
            </w:r>
          </w:p>
        </w:tc>
        <w:bookmarkStart w:id="20" w:name="_MON_1635854306"/>
        <w:bookmarkEnd w:id="20"/>
        <w:tc>
          <w:tcPr>
            <w:tcW w:w="1249" w:type="pct"/>
          </w:tcPr>
          <w:p w14:paraId="62848AF4" w14:textId="77777777" w:rsidR="00E779E9" w:rsidRDefault="00E779E9" w:rsidP="00FB55DD">
            <w:pPr>
              <w:pStyle w:val="Tablebodytext"/>
            </w:pPr>
            <w:r>
              <w:object w:dxaOrig="1508" w:dyaOrig="983" w14:anchorId="7B816D06">
                <v:shape id="_x0000_i1043" type="#_x0000_t75" style="width:77.7pt;height:49.9pt" o:ole="">
                  <v:imagedata r:id="rId46" o:title=""/>
                </v:shape>
                <o:OLEObject Type="Embed" ProgID="Word.Document.12" ShapeID="_x0000_i1043" DrawAspect="Icon" ObjectID="_1651304071" r:id="rId47">
                  <o:FieldCodes>\s</o:FieldCodes>
                </o:OLEObject>
              </w:object>
            </w:r>
          </w:p>
        </w:tc>
      </w:tr>
      <w:tr w:rsidR="00E779E9" w14:paraId="0FBD11AF" w14:textId="77777777" w:rsidTr="00050F5F">
        <w:tc>
          <w:tcPr>
            <w:tcW w:w="784" w:type="pct"/>
          </w:tcPr>
          <w:p w14:paraId="7E0B81F8" w14:textId="77777777" w:rsidR="00E779E9" w:rsidRDefault="00E779E9" w:rsidP="00FB55DD">
            <w:pPr>
              <w:pStyle w:val="Tablebodytext"/>
            </w:pPr>
            <w:r>
              <w:t>IRP614</w:t>
            </w:r>
          </w:p>
        </w:tc>
        <w:tc>
          <w:tcPr>
            <w:tcW w:w="1807" w:type="pct"/>
          </w:tcPr>
          <w:p w14:paraId="1A860A25" w14:textId="77777777" w:rsidR="00E779E9" w:rsidRDefault="00E779E9" w:rsidP="00FB55DD">
            <w:pPr>
              <w:pStyle w:val="Tablebodytext"/>
            </w:pPr>
            <w:r>
              <w:t>Device suspension requirements for Devices on 2.4GHz band</w:t>
            </w:r>
          </w:p>
        </w:tc>
        <w:tc>
          <w:tcPr>
            <w:tcW w:w="1160" w:type="pct"/>
          </w:tcPr>
          <w:p w14:paraId="233FFB72" w14:textId="77777777" w:rsidR="00E779E9" w:rsidRDefault="00E779E9" w:rsidP="00FB55DD">
            <w:pPr>
              <w:pStyle w:val="Tablebodytext"/>
            </w:pPr>
            <w:r>
              <w:t>GBCS</w:t>
            </w:r>
          </w:p>
        </w:tc>
        <w:bookmarkStart w:id="21" w:name="_MON_1635854364"/>
        <w:bookmarkEnd w:id="21"/>
        <w:tc>
          <w:tcPr>
            <w:tcW w:w="1249" w:type="pct"/>
          </w:tcPr>
          <w:p w14:paraId="689DFB42" w14:textId="77777777" w:rsidR="00E779E9" w:rsidRDefault="00E779E9" w:rsidP="00FB55DD">
            <w:pPr>
              <w:pStyle w:val="Tablebodytext"/>
            </w:pPr>
            <w:r>
              <w:object w:dxaOrig="1508" w:dyaOrig="983" w14:anchorId="2F407D83">
                <v:shape id="_x0000_i1044" type="#_x0000_t75" style="width:77.7pt;height:49.9pt" o:ole="">
                  <v:imagedata r:id="rId48" o:title=""/>
                </v:shape>
                <o:OLEObject Type="Embed" ProgID="Word.Document.12" ShapeID="_x0000_i1044" DrawAspect="Icon" ObjectID="_1651304072" r:id="rId49">
                  <o:FieldCodes>\s</o:FieldCodes>
                </o:OLEObject>
              </w:object>
            </w:r>
          </w:p>
        </w:tc>
      </w:tr>
    </w:tbl>
    <w:p w14:paraId="635C1FF8" w14:textId="77777777" w:rsidR="00E779E9" w:rsidRDefault="00E779E9" w:rsidP="00E779E9"/>
    <w:p w14:paraId="0170C21F" w14:textId="231D5C89" w:rsidR="00EE35DD" w:rsidRDefault="00F158F2" w:rsidP="00E779E9">
      <w:r>
        <w:t>*</w:t>
      </w:r>
      <w:r w:rsidR="00EE35DD" w:rsidRPr="00884D3D">
        <w:t>After the BEIS Auxiliary Proportionate Control (APC) consultation responses were published on 3 February 2020, IRP</w:t>
      </w:r>
      <w:r w:rsidR="00D26661" w:rsidRPr="00884D3D">
        <w:t xml:space="preserve">589, IRP591, IRP596, </w:t>
      </w:r>
      <w:r w:rsidR="00C771FF">
        <w:t xml:space="preserve">IRP605, </w:t>
      </w:r>
      <w:r w:rsidR="00D26661" w:rsidRPr="00884D3D">
        <w:t>IRP606</w:t>
      </w:r>
      <w:r w:rsidR="00C771FF">
        <w:t>, IRP607</w:t>
      </w:r>
      <w:r w:rsidR="00D26661" w:rsidRPr="00884D3D">
        <w:t xml:space="preserve"> and IRP611</w:t>
      </w:r>
      <w:r w:rsidR="00EE35DD" w:rsidRPr="00884D3D">
        <w:t xml:space="preserve"> </w:t>
      </w:r>
      <w:r w:rsidR="003B5E91">
        <w:t>will be</w:t>
      </w:r>
      <w:r w:rsidR="003B5E91" w:rsidRPr="00884D3D">
        <w:t xml:space="preserve"> </w:t>
      </w:r>
      <w:r w:rsidR="0002312C" w:rsidRPr="00884D3D">
        <w:t>implemented</w:t>
      </w:r>
      <w:r w:rsidR="003B5E91">
        <w:t xml:space="preserve"> in November 2020</w:t>
      </w:r>
      <w:r w:rsidR="0002312C" w:rsidRPr="00884D3D">
        <w:t xml:space="preserve"> as part of the APC solution</w:t>
      </w:r>
      <w:r w:rsidR="00EE35DD" w:rsidRPr="00884D3D">
        <w:t>.</w:t>
      </w:r>
    </w:p>
    <w:p w14:paraId="4CD3D93D" w14:textId="77777777" w:rsidR="009B418B" w:rsidRDefault="009B418B" w:rsidP="00284376"/>
    <w:p w14:paraId="7641E0C8" w14:textId="77777777" w:rsidR="009B418B" w:rsidRDefault="009B418B" w:rsidP="009B418B">
      <w:pPr>
        <w:pStyle w:val="Heading2"/>
      </w:pPr>
      <w:r>
        <w:t>What is the impact this is having?</w:t>
      </w:r>
    </w:p>
    <w:p w14:paraId="77E653E7" w14:textId="2B94CBB9" w:rsidR="009B418B" w:rsidRDefault="00AF1B2B" w:rsidP="00284376">
      <w:r>
        <w:rPr>
          <w:color w:val="404040"/>
          <w:szCs w:val="20"/>
        </w:rPr>
        <w:t>IRPs add clarity and corrections to the Technical Specifications documents. Device manufacturers are required to follow these documents for the specifications of their Devices. As a result, any errors or miscommunication of these specifications will mean the Device will not work as intended. The TSIRS agreed that these are issues and has agreed the solutions. Not implementing these solutions would mean that these problems would remain.</w:t>
      </w:r>
    </w:p>
    <w:p w14:paraId="5A2DBFA6" w14:textId="77777777" w:rsidR="005E13DA" w:rsidRDefault="005E13DA" w:rsidP="00284376"/>
    <w:p w14:paraId="34088726" w14:textId="77777777" w:rsidR="005E13DA" w:rsidRDefault="005E13DA" w:rsidP="005E13DA"/>
    <w:p w14:paraId="5DE6EE74" w14:textId="77777777" w:rsidR="00E37F73" w:rsidRDefault="00E37F73">
      <w:pPr>
        <w:spacing w:after="200"/>
        <w:rPr>
          <w:rFonts w:eastAsiaTheme="majorEastAsia" w:cstheme="majorBidi"/>
          <w:b/>
          <w:iCs/>
          <w:color w:val="007C31"/>
          <w:spacing w:val="15"/>
          <w:sz w:val="28"/>
          <w:szCs w:val="28"/>
        </w:rPr>
      </w:pPr>
      <w:r>
        <w:br w:type="page"/>
      </w:r>
    </w:p>
    <w:p w14:paraId="2401A14C" w14:textId="7C5FD3E0" w:rsidR="000E1541" w:rsidRDefault="000E1541" w:rsidP="000E1541">
      <w:pPr>
        <w:pStyle w:val="Heading1"/>
      </w:pPr>
      <w:bookmarkStart w:id="22" w:name="_Toc29556303"/>
      <w:bookmarkStart w:id="23" w:name="_Toc31788674"/>
      <w:r>
        <w:lastRenderedPageBreak/>
        <w:t>Solution</w:t>
      </w:r>
      <w:bookmarkEnd w:id="22"/>
      <w:bookmarkEnd w:id="23"/>
    </w:p>
    <w:p w14:paraId="4BCABE92" w14:textId="77777777" w:rsidR="000E1541" w:rsidRDefault="000E1541" w:rsidP="000E1541">
      <w:pPr>
        <w:pStyle w:val="Heading2"/>
      </w:pPr>
      <w:r>
        <w:t>Proposed Solution</w:t>
      </w:r>
    </w:p>
    <w:p w14:paraId="18539467" w14:textId="373F1EFF" w:rsidR="000E1541" w:rsidRDefault="000E1541" w:rsidP="000E1541">
      <w:r w:rsidRPr="00247A1F">
        <w:t>Under current practice, each issue raised has had its solution formulated in advance</w:t>
      </w:r>
      <w:r>
        <w:t xml:space="preserve"> by </w:t>
      </w:r>
      <w:r w:rsidR="00C8254C">
        <w:t xml:space="preserve">the </w:t>
      </w:r>
      <w:r>
        <w:t>TSIRS</w:t>
      </w:r>
      <w:r w:rsidRPr="00247A1F">
        <w:t>. Therefore</w:t>
      </w:r>
      <w:r>
        <w:t>,</w:t>
      </w:r>
      <w:r w:rsidRPr="00247A1F">
        <w:t xml:space="preserve"> each IRP included in this modification requires the proposed legal text changes to the relevant document. The IRPs included affect </w:t>
      </w:r>
      <w:r w:rsidR="00C8254C">
        <w:t xml:space="preserve">the </w:t>
      </w:r>
      <w:r w:rsidRPr="00247A1F">
        <w:t xml:space="preserve">SMETS and </w:t>
      </w:r>
      <w:r w:rsidR="00C8254C">
        <w:t xml:space="preserve">the </w:t>
      </w:r>
      <w:r w:rsidRPr="00247A1F">
        <w:t>GBCS as well as the embedded tables included in these documents. The proposed legal text changes can be found in Annex A.</w:t>
      </w:r>
    </w:p>
    <w:p w14:paraId="0B94DC2E" w14:textId="77777777" w:rsidR="001D20C0" w:rsidRPr="00247A1F" w:rsidRDefault="001D20C0" w:rsidP="000E1541"/>
    <w:p w14:paraId="0F059324" w14:textId="77777777" w:rsidR="001D20C0" w:rsidRDefault="001D20C0" w:rsidP="001D20C0">
      <w:pPr>
        <w:pStyle w:val="Heading3"/>
      </w:pPr>
      <w:r>
        <w:t>Technical Specification versions impacted</w:t>
      </w:r>
    </w:p>
    <w:p w14:paraId="44CF1022" w14:textId="742935D2" w:rsidR="00801282" w:rsidRDefault="00A57AB4" w:rsidP="001D20C0">
      <w:r>
        <w:t xml:space="preserve">The next anticipated uplift to the Technical Specifications is in the November 2020 SEC Release. </w:t>
      </w:r>
      <w:r w:rsidR="00801282" w:rsidRPr="002A01EF">
        <w:t xml:space="preserve">BEIS </w:t>
      </w:r>
      <w:r>
        <w:t>has</w:t>
      </w:r>
      <w:r w:rsidRPr="002A01EF">
        <w:t xml:space="preserve"> </w:t>
      </w:r>
      <w:r w:rsidR="00801282" w:rsidRPr="002A01EF">
        <w:t xml:space="preserve">drafted and plan to introduce GBCS v4.0 and SMETS2 v5.0 </w:t>
      </w:r>
      <w:r>
        <w:t>alongside</w:t>
      </w:r>
      <w:r w:rsidRPr="002A01EF">
        <w:t xml:space="preserve"> </w:t>
      </w:r>
      <w:r w:rsidR="00801282" w:rsidRPr="002A01EF">
        <w:t xml:space="preserve">the November 2020 SEC Release. The changes </w:t>
      </w:r>
      <w:r w:rsidR="00801282">
        <w:t xml:space="preserve">detailed in </w:t>
      </w:r>
      <w:r>
        <w:t>this m</w:t>
      </w:r>
      <w:r w:rsidR="00801282">
        <w:t xml:space="preserve">odification </w:t>
      </w:r>
      <w:r w:rsidR="00801282" w:rsidRPr="002A01EF">
        <w:t xml:space="preserve">will made against </w:t>
      </w:r>
      <w:r w:rsidR="00801282">
        <w:t>these draft documents and will be implemented as part of the same uplift</w:t>
      </w:r>
      <w:r>
        <w:t>;</w:t>
      </w:r>
      <w:r w:rsidR="00801282">
        <w:t xml:space="preserve"> therefore</w:t>
      </w:r>
      <w:r>
        <w:t>,</w:t>
      </w:r>
      <w:r w:rsidR="00801282">
        <w:t xml:space="preserve"> the version numbers will not change unless the decision to approve is not received in time.</w:t>
      </w:r>
    </w:p>
    <w:p w14:paraId="7DAD9A55" w14:textId="44C16199" w:rsidR="001D20C0" w:rsidRDefault="001D20C0" w:rsidP="001D20C0"/>
    <w:tbl>
      <w:tblPr>
        <w:tblStyle w:val="TableGrid"/>
        <w:tblW w:w="5000" w:type="pct"/>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1697"/>
        <w:gridCol w:w="3660"/>
        <w:gridCol w:w="3659"/>
      </w:tblGrid>
      <w:tr w:rsidR="001D20C0" w14:paraId="056BB3E0" w14:textId="77777777" w:rsidTr="00866E3D">
        <w:trPr>
          <w:tblHeader/>
        </w:trPr>
        <w:tc>
          <w:tcPr>
            <w:tcW w:w="5000" w:type="pct"/>
            <w:gridSpan w:val="3"/>
            <w:shd w:val="clear" w:color="auto" w:fill="007C31"/>
            <w:hideMark/>
          </w:tcPr>
          <w:p w14:paraId="0806BC1F" w14:textId="49C9FC54" w:rsidR="001D20C0" w:rsidRDefault="00C7007B" w:rsidP="00801282">
            <w:pPr>
              <w:pStyle w:val="Questiontitle"/>
              <w:rPr>
                <w:color w:val="007C31"/>
              </w:rPr>
            </w:pPr>
            <w:r>
              <w:t>Technical specification versions introduced by MP098</w:t>
            </w:r>
          </w:p>
        </w:tc>
      </w:tr>
      <w:tr w:rsidR="001D20C0" w14:paraId="4587C889" w14:textId="77777777" w:rsidTr="00866E3D">
        <w:tc>
          <w:tcPr>
            <w:tcW w:w="941" w:type="pct"/>
            <w:hideMark/>
          </w:tcPr>
          <w:p w14:paraId="0FE05E36" w14:textId="77777777" w:rsidR="001D20C0" w:rsidRDefault="001D20C0" w:rsidP="00801282">
            <w:pPr>
              <w:pStyle w:val="Questiontitle"/>
              <w:rPr>
                <w:color w:val="007C31"/>
              </w:rPr>
            </w:pPr>
            <w:r>
              <w:rPr>
                <w:color w:val="007C31"/>
              </w:rPr>
              <w:t>Document</w:t>
            </w:r>
          </w:p>
        </w:tc>
        <w:tc>
          <w:tcPr>
            <w:tcW w:w="2030" w:type="pct"/>
            <w:hideMark/>
          </w:tcPr>
          <w:p w14:paraId="2D8AFC2F" w14:textId="77777777" w:rsidR="001D20C0" w:rsidRDefault="001D20C0" w:rsidP="00801282">
            <w:pPr>
              <w:pStyle w:val="Questiontitle"/>
              <w:rPr>
                <w:color w:val="007C31"/>
              </w:rPr>
            </w:pPr>
            <w:r>
              <w:rPr>
                <w:color w:val="007C31"/>
              </w:rPr>
              <w:t>November 2020 SEC Release</w:t>
            </w:r>
          </w:p>
        </w:tc>
        <w:tc>
          <w:tcPr>
            <w:tcW w:w="2030" w:type="pct"/>
            <w:hideMark/>
          </w:tcPr>
          <w:p w14:paraId="47F96440" w14:textId="77777777" w:rsidR="001D20C0" w:rsidRDefault="001D20C0" w:rsidP="00801282">
            <w:pPr>
              <w:pStyle w:val="Questiontitle"/>
              <w:rPr>
                <w:color w:val="007C31"/>
              </w:rPr>
            </w:pPr>
            <w:r>
              <w:rPr>
                <w:color w:val="007C31"/>
              </w:rPr>
              <w:t>Post November 2020 SEC Release</w:t>
            </w:r>
          </w:p>
        </w:tc>
      </w:tr>
      <w:tr w:rsidR="001D20C0" w14:paraId="0BBF2A9A" w14:textId="77777777" w:rsidTr="00866E3D">
        <w:tc>
          <w:tcPr>
            <w:tcW w:w="941" w:type="pct"/>
            <w:hideMark/>
          </w:tcPr>
          <w:p w14:paraId="05250F15" w14:textId="77777777" w:rsidR="001D20C0" w:rsidRDefault="001D20C0" w:rsidP="00801282">
            <w:r>
              <w:t>GBSC</w:t>
            </w:r>
          </w:p>
        </w:tc>
        <w:tc>
          <w:tcPr>
            <w:tcW w:w="2030" w:type="pct"/>
            <w:hideMark/>
          </w:tcPr>
          <w:p w14:paraId="79C04DE6" w14:textId="77777777" w:rsidR="001D20C0" w:rsidRDefault="001D20C0" w:rsidP="00801282">
            <w:r>
              <w:t>4.0</w:t>
            </w:r>
          </w:p>
        </w:tc>
        <w:tc>
          <w:tcPr>
            <w:tcW w:w="2030" w:type="pct"/>
            <w:hideMark/>
          </w:tcPr>
          <w:p w14:paraId="61797660" w14:textId="77777777" w:rsidR="001D20C0" w:rsidRDefault="001D20C0" w:rsidP="00801282">
            <w:r>
              <w:t>4.1</w:t>
            </w:r>
          </w:p>
        </w:tc>
      </w:tr>
      <w:tr w:rsidR="001D20C0" w14:paraId="72AB1953" w14:textId="77777777" w:rsidTr="00866E3D">
        <w:tc>
          <w:tcPr>
            <w:tcW w:w="941" w:type="pct"/>
            <w:hideMark/>
          </w:tcPr>
          <w:p w14:paraId="3FD214BC" w14:textId="77777777" w:rsidR="001D20C0" w:rsidRDefault="001D20C0" w:rsidP="00801282">
            <w:r>
              <w:t>SMETS2</w:t>
            </w:r>
          </w:p>
        </w:tc>
        <w:tc>
          <w:tcPr>
            <w:tcW w:w="2030" w:type="pct"/>
          </w:tcPr>
          <w:p w14:paraId="79725260" w14:textId="77777777" w:rsidR="001D20C0" w:rsidRDefault="001D20C0" w:rsidP="00801282">
            <w:r>
              <w:t>5.0</w:t>
            </w:r>
          </w:p>
        </w:tc>
        <w:tc>
          <w:tcPr>
            <w:tcW w:w="2030" w:type="pct"/>
          </w:tcPr>
          <w:p w14:paraId="31CF2429" w14:textId="77777777" w:rsidR="001D20C0" w:rsidRDefault="001D20C0" w:rsidP="00801282">
            <w:r>
              <w:t>5.1</w:t>
            </w:r>
          </w:p>
        </w:tc>
      </w:tr>
    </w:tbl>
    <w:p w14:paraId="28F77C97" w14:textId="77777777" w:rsidR="001D20C0" w:rsidRDefault="001D20C0" w:rsidP="001D20C0"/>
    <w:p w14:paraId="39737503" w14:textId="3BA64E85" w:rsidR="001D20C0" w:rsidRDefault="001D20C0" w:rsidP="001D20C0"/>
    <w:p w14:paraId="3BFDD363" w14:textId="77777777" w:rsidR="000E1541" w:rsidRDefault="000E1541" w:rsidP="000E1541"/>
    <w:p w14:paraId="15DAE244" w14:textId="77777777" w:rsidR="000E1541" w:rsidRDefault="000E1541" w:rsidP="000E1541">
      <w:pPr>
        <w:pStyle w:val="Heading1"/>
      </w:pPr>
      <w:bookmarkStart w:id="24" w:name="_Toc29556304"/>
      <w:bookmarkStart w:id="25" w:name="_Toc31788675"/>
      <w:r>
        <w:lastRenderedPageBreak/>
        <w:t>Impacts</w:t>
      </w:r>
      <w:bookmarkEnd w:id="24"/>
      <w:bookmarkEnd w:id="25"/>
    </w:p>
    <w:p w14:paraId="3C06DD60" w14:textId="77777777" w:rsidR="000E1541" w:rsidRDefault="000E1541" w:rsidP="000E1541">
      <w:r w:rsidRPr="00BA58D2">
        <w:t xml:space="preserve">This section </w:t>
      </w:r>
      <w:r>
        <w:t>summarises the</w:t>
      </w:r>
      <w:r w:rsidRPr="00BA58D2">
        <w:t xml:space="preserve"> impacts </w:t>
      </w:r>
      <w:r>
        <w:t>that would arise from the implementation of this</w:t>
      </w:r>
      <w:r w:rsidRPr="00BA58D2">
        <w:t xml:space="preserve"> modification.</w:t>
      </w:r>
    </w:p>
    <w:p w14:paraId="6E67703F" w14:textId="77777777" w:rsidR="000E1541" w:rsidRPr="00BA58D2" w:rsidRDefault="000E1541" w:rsidP="000E1541"/>
    <w:p w14:paraId="114A043F" w14:textId="77777777" w:rsidR="000E1541" w:rsidRDefault="000E1541" w:rsidP="000E1541">
      <w:pPr>
        <w:pStyle w:val="Heading2"/>
      </w:pPr>
      <w:r>
        <w:t>SEC Parties</w:t>
      </w:r>
    </w:p>
    <w:tbl>
      <w:tblPr>
        <w:tblStyle w:val="TableGrid"/>
        <w:tblW w:w="5000" w:type="pct"/>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545"/>
        <w:gridCol w:w="3963"/>
        <w:gridCol w:w="546"/>
        <w:gridCol w:w="3962"/>
      </w:tblGrid>
      <w:tr w:rsidR="000E1541" w14:paraId="6EC002C4" w14:textId="77777777" w:rsidTr="00FB55DD">
        <w:trPr>
          <w:tblHeader/>
        </w:trPr>
        <w:tc>
          <w:tcPr>
            <w:tcW w:w="5000" w:type="pct"/>
            <w:gridSpan w:val="4"/>
            <w:shd w:val="clear" w:color="auto" w:fill="007C31"/>
          </w:tcPr>
          <w:p w14:paraId="5F9192F7" w14:textId="77777777" w:rsidR="000E1541" w:rsidRPr="00687160" w:rsidRDefault="000E1541" w:rsidP="00FB55DD">
            <w:pPr>
              <w:pStyle w:val="Tabletitle"/>
              <w:rPr>
                <w:color w:val="007C31"/>
              </w:rPr>
            </w:pPr>
            <w:r>
              <w:t>SEC Party Categories impacted</w:t>
            </w:r>
          </w:p>
        </w:tc>
      </w:tr>
      <w:tr w:rsidR="000E1541" w14:paraId="769DBE68" w14:textId="77777777" w:rsidTr="00FB55DD">
        <w:tc>
          <w:tcPr>
            <w:tcW w:w="302" w:type="pct"/>
          </w:tcPr>
          <w:p w14:paraId="57370EC4" w14:textId="77777777" w:rsidR="000E1541" w:rsidRPr="00737627" w:rsidRDefault="000E1541" w:rsidP="00FB55DD">
            <w:pPr>
              <w:pStyle w:val="Tablebodytext"/>
              <w:jc w:val="center"/>
              <w:rPr>
                <w:b/>
              </w:rPr>
            </w:pPr>
            <w:r w:rsidRPr="00737627">
              <w:rPr>
                <w:b/>
              </w:rPr>
              <w:sym w:font="Wingdings" w:char="F0FC"/>
            </w:r>
          </w:p>
        </w:tc>
        <w:tc>
          <w:tcPr>
            <w:tcW w:w="2198" w:type="pct"/>
          </w:tcPr>
          <w:p w14:paraId="763E4EE4" w14:textId="77777777" w:rsidR="000E1541" w:rsidRDefault="000E1541" w:rsidP="00FB55DD">
            <w:pPr>
              <w:pStyle w:val="Tablebodytext"/>
            </w:pPr>
            <w:r>
              <w:t>Large Suppliers</w:t>
            </w:r>
          </w:p>
        </w:tc>
        <w:tc>
          <w:tcPr>
            <w:tcW w:w="303" w:type="pct"/>
          </w:tcPr>
          <w:p w14:paraId="4F656AED" w14:textId="77777777" w:rsidR="000E1541" w:rsidRDefault="000E1541" w:rsidP="00FB55DD">
            <w:pPr>
              <w:pStyle w:val="Tablebodytext"/>
              <w:jc w:val="center"/>
            </w:pPr>
            <w:r w:rsidRPr="00737627">
              <w:rPr>
                <w:b/>
              </w:rPr>
              <w:sym w:font="Wingdings" w:char="F0FC"/>
            </w:r>
          </w:p>
        </w:tc>
        <w:tc>
          <w:tcPr>
            <w:tcW w:w="2197" w:type="pct"/>
          </w:tcPr>
          <w:p w14:paraId="00C3E7BC" w14:textId="77777777" w:rsidR="000E1541" w:rsidRDefault="000E1541" w:rsidP="00FB55DD">
            <w:pPr>
              <w:pStyle w:val="Tablebodytext"/>
            </w:pPr>
            <w:r>
              <w:t>Small Suppliers</w:t>
            </w:r>
          </w:p>
        </w:tc>
      </w:tr>
      <w:tr w:rsidR="000E1541" w14:paraId="7C39862C" w14:textId="77777777" w:rsidTr="00FB55DD">
        <w:tc>
          <w:tcPr>
            <w:tcW w:w="302" w:type="pct"/>
          </w:tcPr>
          <w:p w14:paraId="1C9E94F2" w14:textId="77777777" w:rsidR="000E1541" w:rsidRDefault="000E1541" w:rsidP="00FB55DD">
            <w:pPr>
              <w:pStyle w:val="Tablebodytext"/>
              <w:jc w:val="center"/>
            </w:pPr>
            <w:r w:rsidRPr="00737627">
              <w:rPr>
                <w:b/>
              </w:rPr>
              <w:sym w:font="Wingdings" w:char="F0FC"/>
            </w:r>
          </w:p>
        </w:tc>
        <w:tc>
          <w:tcPr>
            <w:tcW w:w="2198" w:type="pct"/>
          </w:tcPr>
          <w:p w14:paraId="0AC4BBFE" w14:textId="77777777" w:rsidR="000E1541" w:rsidRDefault="000E1541" w:rsidP="00FB55DD">
            <w:pPr>
              <w:pStyle w:val="Tablebodytext"/>
            </w:pPr>
            <w:r>
              <w:t>Electricity Network Operators</w:t>
            </w:r>
          </w:p>
        </w:tc>
        <w:tc>
          <w:tcPr>
            <w:tcW w:w="303" w:type="pct"/>
          </w:tcPr>
          <w:p w14:paraId="386CBBF7" w14:textId="77777777" w:rsidR="000E1541" w:rsidRDefault="000E1541" w:rsidP="00FB55DD">
            <w:pPr>
              <w:pStyle w:val="Tablebodytext"/>
              <w:jc w:val="center"/>
            </w:pPr>
            <w:r w:rsidRPr="00737627">
              <w:rPr>
                <w:b/>
              </w:rPr>
              <w:sym w:font="Wingdings" w:char="F0FC"/>
            </w:r>
          </w:p>
        </w:tc>
        <w:tc>
          <w:tcPr>
            <w:tcW w:w="2197" w:type="pct"/>
          </w:tcPr>
          <w:p w14:paraId="3E73D184" w14:textId="77777777" w:rsidR="000E1541" w:rsidRDefault="000E1541" w:rsidP="00FB55DD">
            <w:pPr>
              <w:pStyle w:val="Tablebodytext"/>
            </w:pPr>
            <w:r>
              <w:t>Gas Network Operators</w:t>
            </w:r>
          </w:p>
        </w:tc>
      </w:tr>
      <w:tr w:rsidR="000E1541" w14:paraId="39D87CFA" w14:textId="77777777" w:rsidTr="00FB55DD">
        <w:tc>
          <w:tcPr>
            <w:tcW w:w="302" w:type="pct"/>
          </w:tcPr>
          <w:p w14:paraId="45DD424A" w14:textId="77777777" w:rsidR="000E1541" w:rsidRDefault="000E1541" w:rsidP="00FB55DD">
            <w:pPr>
              <w:pStyle w:val="Tablebodytext"/>
              <w:jc w:val="center"/>
            </w:pPr>
            <w:r w:rsidRPr="00737627">
              <w:rPr>
                <w:b/>
              </w:rPr>
              <w:sym w:font="Wingdings" w:char="F0FC"/>
            </w:r>
          </w:p>
        </w:tc>
        <w:tc>
          <w:tcPr>
            <w:tcW w:w="2198" w:type="pct"/>
          </w:tcPr>
          <w:p w14:paraId="5444F7E9" w14:textId="77777777" w:rsidR="000E1541" w:rsidRDefault="000E1541" w:rsidP="00FB55DD">
            <w:pPr>
              <w:pStyle w:val="Tablebodytext"/>
            </w:pPr>
            <w:r>
              <w:t>Other SEC Parties</w:t>
            </w:r>
          </w:p>
        </w:tc>
        <w:tc>
          <w:tcPr>
            <w:tcW w:w="303" w:type="pct"/>
          </w:tcPr>
          <w:p w14:paraId="74E7761D" w14:textId="77777777" w:rsidR="000E1541" w:rsidRDefault="000E1541" w:rsidP="00FB55DD">
            <w:pPr>
              <w:pStyle w:val="Tablebodytext"/>
              <w:jc w:val="center"/>
            </w:pPr>
            <w:r w:rsidRPr="00737627">
              <w:rPr>
                <w:b/>
              </w:rPr>
              <w:sym w:font="Wingdings" w:char="F0FC"/>
            </w:r>
          </w:p>
        </w:tc>
        <w:tc>
          <w:tcPr>
            <w:tcW w:w="2197" w:type="pct"/>
          </w:tcPr>
          <w:p w14:paraId="6EAB39E2" w14:textId="77777777" w:rsidR="000E1541" w:rsidRDefault="000E1541" w:rsidP="00FB55DD">
            <w:pPr>
              <w:pStyle w:val="Tablebodytext"/>
            </w:pPr>
            <w:r>
              <w:t>DCC</w:t>
            </w:r>
          </w:p>
        </w:tc>
      </w:tr>
    </w:tbl>
    <w:p w14:paraId="414FF76D" w14:textId="77777777" w:rsidR="000B6145" w:rsidRDefault="000B6145" w:rsidP="000E1541"/>
    <w:p w14:paraId="67EEF267" w14:textId="057C466F" w:rsidR="00224C9B" w:rsidRPr="00224C9B" w:rsidRDefault="00224C9B" w:rsidP="000E1541">
      <w:r>
        <w:t xml:space="preserve">This proposal will impact </w:t>
      </w:r>
      <w:r w:rsidR="003B5E91">
        <w:t xml:space="preserve">all </w:t>
      </w:r>
      <w:r w:rsidR="004316C0">
        <w:t>SEC Parties</w:t>
      </w:r>
      <w:r w:rsidR="000B6145">
        <w:t xml:space="preserve"> due to the implementation of new versions of </w:t>
      </w:r>
      <w:r w:rsidR="004316C0">
        <w:t xml:space="preserve">the </w:t>
      </w:r>
      <w:r w:rsidR="000B6145">
        <w:t xml:space="preserve">GBCS and </w:t>
      </w:r>
      <w:r w:rsidR="004316C0">
        <w:t xml:space="preserve">the </w:t>
      </w:r>
      <w:r w:rsidR="000B6145">
        <w:t>SMETS</w:t>
      </w:r>
      <w:r>
        <w:t>.</w:t>
      </w:r>
    </w:p>
    <w:p w14:paraId="53381997" w14:textId="77777777" w:rsidR="000E1541" w:rsidRDefault="000E1541" w:rsidP="000E1541"/>
    <w:p w14:paraId="2A3A8F9F" w14:textId="77777777" w:rsidR="000E1541" w:rsidRDefault="000E1541" w:rsidP="000E1541">
      <w:pPr>
        <w:pStyle w:val="Heading2"/>
      </w:pPr>
      <w:r>
        <w:t>DCC System</w:t>
      </w:r>
    </w:p>
    <w:p w14:paraId="7B6D5FBD" w14:textId="761F233F" w:rsidR="000E1541" w:rsidRPr="00F97262" w:rsidRDefault="000E1541" w:rsidP="000E1541">
      <w:r w:rsidRPr="00F97262">
        <w:t xml:space="preserve">The DCC and </w:t>
      </w:r>
      <w:r w:rsidR="00C8254C">
        <w:t xml:space="preserve">the </w:t>
      </w:r>
      <w:r w:rsidR="004316C0" w:rsidRPr="00715F03">
        <w:t xml:space="preserve">Technical Architecture and Business Architecture Sub-Committee </w:t>
      </w:r>
      <w:r w:rsidR="004316C0">
        <w:t>(</w:t>
      </w:r>
      <w:r w:rsidRPr="00F97262">
        <w:t>TABASC</w:t>
      </w:r>
      <w:r w:rsidR="004316C0">
        <w:t>)</w:t>
      </w:r>
      <w:r w:rsidRPr="00F97262">
        <w:t xml:space="preserve"> </w:t>
      </w:r>
      <w:r w:rsidR="00A57AB4">
        <w:t>has</w:t>
      </w:r>
      <w:r w:rsidR="00A57AB4" w:rsidRPr="00F97262">
        <w:t xml:space="preserve"> </w:t>
      </w:r>
      <w:r w:rsidRPr="00F97262">
        <w:t xml:space="preserve">confirmed that </w:t>
      </w:r>
      <w:r w:rsidR="00C8254C">
        <w:t xml:space="preserve">the </w:t>
      </w:r>
      <w:r w:rsidRPr="00F97262">
        <w:t xml:space="preserve">IRPs included in this proposal do not </w:t>
      </w:r>
      <w:r w:rsidR="00F97262" w:rsidRPr="00F97262">
        <w:t>impact DCC Systems.</w:t>
      </w:r>
    </w:p>
    <w:p w14:paraId="0BB251C3" w14:textId="77777777" w:rsidR="000E1541" w:rsidRDefault="000E1541" w:rsidP="000E1541"/>
    <w:p w14:paraId="52F75A5D" w14:textId="77777777" w:rsidR="000E1541" w:rsidRDefault="000E1541" w:rsidP="000E1541">
      <w:pPr>
        <w:pStyle w:val="Heading2"/>
      </w:pPr>
      <w:r>
        <w:t>SEC and subsidiary documents</w:t>
      </w:r>
    </w:p>
    <w:p w14:paraId="76528849" w14:textId="77777777" w:rsidR="000E1541" w:rsidRDefault="000E1541" w:rsidP="000E1541">
      <w:r>
        <w:t>The following parts of the SEC will be impacted:</w:t>
      </w:r>
    </w:p>
    <w:p w14:paraId="34109450" w14:textId="77777777" w:rsidR="00F97262" w:rsidRDefault="00F97262" w:rsidP="00F97262">
      <w:pPr>
        <w:pStyle w:val="ListParagraph"/>
      </w:pPr>
      <w:r>
        <w:t>Schedule 8 ‘GB Companion Specification’</w:t>
      </w:r>
    </w:p>
    <w:p w14:paraId="574344F1" w14:textId="011338CD" w:rsidR="000E1541" w:rsidRDefault="00F97262" w:rsidP="000E1541">
      <w:pPr>
        <w:pStyle w:val="ListParagraph"/>
      </w:pPr>
      <w:r>
        <w:t>Schedule</w:t>
      </w:r>
      <w:r w:rsidR="000E1541">
        <w:t xml:space="preserve"> </w:t>
      </w:r>
      <w:r>
        <w:t>9</w:t>
      </w:r>
      <w:r w:rsidR="000E1541">
        <w:t xml:space="preserve"> ‘</w:t>
      </w:r>
      <w:r>
        <w:t>Smart Metering Equipment Technical Specifications</w:t>
      </w:r>
      <w:r w:rsidR="000E1541">
        <w:t>’</w:t>
      </w:r>
    </w:p>
    <w:p w14:paraId="5976C3B9" w14:textId="178F19B4" w:rsidR="008C29E3" w:rsidRDefault="008C29E3" w:rsidP="000E1541">
      <w:pPr>
        <w:pStyle w:val="ListParagraph"/>
      </w:pPr>
      <w:r>
        <w:t>Schedule 11 ‘TS Applicability Tables’</w:t>
      </w:r>
    </w:p>
    <w:p w14:paraId="7BDD3392" w14:textId="3AE4EA01" w:rsidR="000E1541" w:rsidRDefault="000E1541" w:rsidP="000E1541">
      <w:r>
        <w:t xml:space="preserve">The changes to the SEC required to deliver the proposed solution can be found in Annex </w:t>
      </w:r>
      <w:r w:rsidR="00F97262">
        <w:t>A</w:t>
      </w:r>
      <w:r>
        <w:t>.</w:t>
      </w:r>
      <w:r w:rsidR="004316C0">
        <w:t xml:space="preserve"> The changes to Schedule 11 will be prepared and agreed with the TABASC as part of implementation.</w:t>
      </w:r>
    </w:p>
    <w:p w14:paraId="70106385" w14:textId="7C2FAAB0" w:rsidR="000E1541" w:rsidRDefault="000E1541" w:rsidP="000E1541"/>
    <w:p w14:paraId="4BB42F07" w14:textId="1624B488" w:rsidR="00A57520" w:rsidRDefault="00A57520" w:rsidP="00D61385">
      <w:pPr>
        <w:pStyle w:val="Heading2"/>
      </w:pPr>
      <w:r>
        <w:t>Consumers</w:t>
      </w:r>
    </w:p>
    <w:p w14:paraId="192E937C" w14:textId="74BD53F9" w:rsidR="00A57520" w:rsidRDefault="00A57520" w:rsidP="000E1541">
      <w:r w:rsidRPr="00F97262">
        <w:t xml:space="preserve">There are no identified impacts on </w:t>
      </w:r>
      <w:r>
        <w:t>consumers</w:t>
      </w:r>
      <w:r w:rsidRPr="00F97262">
        <w:t>.</w:t>
      </w:r>
    </w:p>
    <w:p w14:paraId="07A5F435" w14:textId="77777777" w:rsidR="00A57520" w:rsidRDefault="00A57520" w:rsidP="000E1541"/>
    <w:p w14:paraId="3FC6CC58" w14:textId="77777777" w:rsidR="000E1541" w:rsidRDefault="000E1541" w:rsidP="000E1541">
      <w:pPr>
        <w:pStyle w:val="Heading2"/>
      </w:pPr>
      <w:r>
        <w:t>Other industry Codes</w:t>
      </w:r>
    </w:p>
    <w:p w14:paraId="489A1C84" w14:textId="22365FEF" w:rsidR="000E1541" w:rsidRPr="00F97262" w:rsidRDefault="00F97262" w:rsidP="000E1541">
      <w:r w:rsidRPr="00F97262">
        <w:t>There are no identified impacts on other industry Codes.</w:t>
      </w:r>
    </w:p>
    <w:p w14:paraId="5B44D7E8" w14:textId="77777777" w:rsidR="000E1541" w:rsidRDefault="000E1541" w:rsidP="000E1541"/>
    <w:p w14:paraId="7B1BC4F5" w14:textId="77777777" w:rsidR="000E1541" w:rsidRDefault="000E1541" w:rsidP="000E1541">
      <w:pPr>
        <w:pStyle w:val="Heading2"/>
      </w:pPr>
      <w:r>
        <w:t>Greenhouse gas emissions</w:t>
      </w:r>
    </w:p>
    <w:p w14:paraId="735FD77F" w14:textId="021118CA" w:rsidR="000E1541" w:rsidRPr="00D5580C" w:rsidRDefault="00F97262" w:rsidP="000E1541">
      <w:r w:rsidRPr="00D5580C">
        <w:t xml:space="preserve">There are no identified impacts on </w:t>
      </w:r>
      <w:r w:rsidR="00D5580C" w:rsidRPr="00D5580C">
        <w:t>greenhouse gas emissions.</w:t>
      </w:r>
    </w:p>
    <w:p w14:paraId="53902D15" w14:textId="77777777" w:rsidR="000E1541" w:rsidRDefault="000E1541">
      <w:pPr>
        <w:spacing w:after="200"/>
        <w:rPr>
          <w:rFonts w:eastAsiaTheme="majorEastAsia" w:cstheme="majorBidi"/>
          <w:b/>
          <w:iCs/>
          <w:color w:val="007C31"/>
          <w:spacing w:val="15"/>
          <w:sz w:val="28"/>
          <w:szCs w:val="28"/>
        </w:rPr>
      </w:pPr>
      <w:r>
        <w:br w:type="page"/>
      </w:r>
    </w:p>
    <w:p w14:paraId="73E1A3CB" w14:textId="77777777" w:rsidR="000E1541" w:rsidRDefault="000E1541" w:rsidP="000E1541">
      <w:pPr>
        <w:pStyle w:val="Heading1"/>
      </w:pPr>
      <w:bookmarkStart w:id="26" w:name="_Toc29556305"/>
      <w:bookmarkStart w:id="27" w:name="_Toc31788676"/>
      <w:r>
        <w:lastRenderedPageBreak/>
        <w:t>Costs</w:t>
      </w:r>
      <w:bookmarkEnd w:id="26"/>
      <w:bookmarkEnd w:id="27"/>
    </w:p>
    <w:p w14:paraId="1A421710" w14:textId="77777777" w:rsidR="000E1541" w:rsidRDefault="000E1541" w:rsidP="000E1541">
      <w:pPr>
        <w:pStyle w:val="Heading2"/>
      </w:pPr>
      <w:r>
        <w:t>DCC costs</w:t>
      </w:r>
    </w:p>
    <w:p w14:paraId="2EEF25CB" w14:textId="4A33BA58" w:rsidR="000E1541" w:rsidRDefault="00C8254C" w:rsidP="000E1541">
      <w:r>
        <w:t>There is no DCC cost in implementing this modification.</w:t>
      </w:r>
    </w:p>
    <w:p w14:paraId="64B93D81" w14:textId="77777777" w:rsidR="000E1541" w:rsidRDefault="000E1541" w:rsidP="000E1541"/>
    <w:p w14:paraId="3179700E" w14:textId="77777777" w:rsidR="000E1541" w:rsidRDefault="000E1541" w:rsidP="000E1541">
      <w:pPr>
        <w:pStyle w:val="Heading2"/>
      </w:pPr>
      <w:r>
        <w:t>SECAS costs</w:t>
      </w:r>
    </w:p>
    <w:p w14:paraId="1ACC9C09" w14:textId="04E0DD2C" w:rsidR="000E1541" w:rsidRDefault="000E1541" w:rsidP="000E1541">
      <w:r>
        <w:t xml:space="preserve">The estimated SECAS implementation costs to implement this modification is </w:t>
      </w:r>
      <w:r w:rsidR="00C8254C">
        <w:t xml:space="preserve">two </w:t>
      </w:r>
      <w:r>
        <w:t xml:space="preserve">days of effort, amounting to </w:t>
      </w:r>
      <w:r w:rsidRPr="000E1991">
        <w:t>£</w:t>
      </w:r>
      <w:r w:rsidR="00C8254C">
        <w:t>1,</w:t>
      </w:r>
      <w:r w:rsidR="004316C0">
        <w:t>2</w:t>
      </w:r>
      <w:r w:rsidR="00C8254C">
        <w:t>0</w:t>
      </w:r>
      <w:r w:rsidR="008C29E3">
        <w:t>0</w:t>
      </w:r>
      <w:r>
        <w:t>. The activities needed to be undertaken for this are:</w:t>
      </w:r>
    </w:p>
    <w:p w14:paraId="715FBF92" w14:textId="01BD7044" w:rsidR="000E1541" w:rsidRDefault="000E1541" w:rsidP="000E1541">
      <w:pPr>
        <w:pStyle w:val="ListParagraph"/>
      </w:pPr>
      <w:r>
        <w:t>Updating the SEC and releasing the new version to the industry.</w:t>
      </w:r>
    </w:p>
    <w:p w14:paraId="0145473F" w14:textId="77777777" w:rsidR="000E1541" w:rsidRDefault="000E1541" w:rsidP="000E1541"/>
    <w:p w14:paraId="59CAE206" w14:textId="77777777" w:rsidR="000E1541" w:rsidRDefault="000E1541" w:rsidP="000E1541">
      <w:pPr>
        <w:pStyle w:val="Heading2"/>
      </w:pPr>
      <w:r>
        <w:t>SEC Party costs</w:t>
      </w:r>
    </w:p>
    <w:p w14:paraId="634F90D1" w14:textId="65379768" w:rsidR="000E1541" w:rsidRDefault="00C8254C" w:rsidP="000E1541">
      <w:r>
        <w:t>There are no Party costs anticipated to implement this modification.</w:t>
      </w:r>
    </w:p>
    <w:p w14:paraId="7E739889" w14:textId="77777777" w:rsidR="000E1541" w:rsidRPr="00BA58D2" w:rsidRDefault="000E1541" w:rsidP="000E1541"/>
    <w:p w14:paraId="33AFAE37" w14:textId="77777777" w:rsidR="000E1541" w:rsidRDefault="000E1541" w:rsidP="000E1541">
      <w:pPr>
        <w:pStyle w:val="Heading1"/>
      </w:pPr>
      <w:bookmarkStart w:id="28" w:name="_Toc29556306"/>
      <w:bookmarkStart w:id="29" w:name="_Toc31788677"/>
      <w:r>
        <w:lastRenderedPageBreak/>
        <w:t>Implementation approach</w:t>
      </w:r>
      <w:bookmarkEnd w:id="28"/>
      <w:bookmarkEnd w:id="29"/>
    </w:p>
    <w:p w14:paraId="2C29D409" w14:textId="75DBE659" w:rsidR="000E1541" w:rsidRDefault="000E1541" w:rsidP="000E1541">
      <w:pPr>
        <w:pStyle w:val="Heading2"/>
      </w:pPr>
      <w:r w:rsidRPr="00D5580C">
        <w:t>Recommended implementation</w:t>
      </w:r>
      <w:r>
        <w:t xml:space="preserve"> approach</w:t>
      </w:r>
    </w:p>
    <w:p w14:paraId="5BB81756" w14:textId="740EC601" w:rsidR="000E1541" w:rsidRDefault="000E1541" w:rsidP="000E1541">
      <w:r w:rsidRPr="00D5580C">
        <w:t>SECAS is recommending</w:t>
      </w:r>
      <w:r w:rsidR="00E90DB7">
        <w:t>, if approved under Self-Governance,</w:t>
      </w:r>
      <w:r w:rsidRPr="00D5580C">
        <w:t xml:space="preserve"> an implementation</w:t>
      </w:r>
      <w:r>
        <w:t xml:space="preserve"> date of:</w:t>
      </w:r>
    </w:p>
    <w:p w14:paraId="406435AE" w14:textId="3F08105F" w:rsidR="000E1541" w:rsidRPr="00D5580C" w:rsidRDefault="00D5580C" w:rsidP="000E1541">
      <w:pPr>
        <w:pStyle w:val="ListParagraph"/>
      </w:pPr>
      <w:r w:rsidRPr="00D5580C">
        <w:rPr>
          <w:b/>
        </w:rPr>
        <w:t>5 November 2020</w:t>
      </w:r>
      <w:r w:rsidR="000E1541" w:rsidRPr="00D5580C">
        <w:t xml:space="preserve"> (</w:t>
      </w:r>
      <w:r w:rsidRPr="00D5580C">
        <w:t>November 2020</w:t>
      </w:r>
      <w:r w:rsidR="000E1541" w:rsidRPr="00D5580C">
        <w:t xml:space="preserve"> SEC Release) if a decision to approve is received on or before </w:t>
      </w:r>
      <w:r w:rsidRPr="00D5580C">
        <w:t>22 October 2020</w:t>
      </w:r>
      <w:r w:rsidR="000E1541" w:rsidRPr="00D5580C">
        <w:t>; or</w:t>
      </w:r>
    </w:p>
    <w:p w14:paraId="5F6C1C37" w14:textId="341DCD2D" w:rsidR="000E1541" w:rsidRPr="00D5580C" w:rsidRDefault="00D61385" w:rsidP="000E1541">
      <w:pPr>
        <w:pStyle w:val="ListParagraph"/>
      </w:pPr>
      <w:r>
        <w:rPr>
          <w:b/>
        </w:rPr>
        <w:t xml:space="preserve">4 </w:t>
      </w:r>
      <w:r w:rsidR="00E410CB">
        <w:rPr>
          <w:b/>
        </w:rPr>
        <w:t>November</w:t>
      </w:r>
      <w:r w:rsidR="00E410CB" w:rsidRPr="00D5580C">
        <w:rPr>
          <w:b/>
        </w:rPr>
        <w:t xml:space="preserve"> </w:t>
      </w:r>
      <w:r w:rsidR="00D5580C" w:rsidRPr="00D5580C">
        <w:rPr>
          <w:b/>
        </w:rPr>
        <w:t>2021</w:t>
      </w:r>
      <w:r w:rsidR="000E1541" w:rsidRPr="00D5580C">
        <w:t xml:space="preserve"> </w:t>
      </w:r>
      <w:r>
        <w:t>(</w:t>
      </w:r>
      <w:r w:rsidR="00E410CB">
        <w:t>November</w:t>
      </w:r>
      <w:r w:rsidR="00E410CB" w:rsidRPr="00D5580C">
        <w:t xml:space="preserve"> </w:t>
      </w:r>
      <w:r w:rsidR="00D5580C" w:rsidRPr="00D5580C">
        <w:t xml:space="preserve">2021 </w:t>
      </w:r>
      <w:r w:rsidR="000E1541" w:rsidRPr="00D5580C">
        <w:t xml:space="preserve">SEC Release) if a decision to approve is received after </w:t>
      </w:r>
      <w:r w:rsidR="00D5580C" w:rsidRPr="00D5580C">
        <w:t>2</w:t>
      </w:r>
      <w:r w:rsidR="00E410CB">
        <w:t>2</w:t>
      </w:r>
      <w:r w:rsidR="00D5580C" w:rsidRPr="00D5580C">
        <w:t xml:space="preserve"> October 2020 </w:t>
      </w:r>
      <w:r w:rsidR="000E1541" w:rsidRPr="00D5580C">
        <w:t xml:space="preserve">but on or before </w:t>
      </w:r>
      <w:r w:rsidR="00E410CB">
        <w:t>2</w:t>
      </w:r>
      <w:r w:rsidR="00CA5C22">
        <w:t xml:space="preserve">1 </w:t>
      </w:r>
      <w:r w:rsidR="00E410CB">
        <w:t>October</w:t>
      </w:r>
      <w:r w:rsidR="00E410CB" w:rsidRPr="00D5580C">
        <w:t xml:space="preserve"> </w:t>
      </w:r>
      <w:r w:rsidR="00D5580C" w:rsidRPr="00D5580C">
        <w:t>2021</w:t>
      </w:r>
      <w:r w:rsidR="000E1541" w:rsidRPr="00D5580C">
        <w:t>.</w:t>
      </w:r>
    </w:p>
    <w:p w14:paraId="24E7CE38" w14:textId="23982D69" w:rsidR="0075374F" w:rsidRDefault="00E63928" w:rsidP="0075374F">
      <w:r>
        <w:t xml:space="preserve">As this modification </w:t>
      </w:r>
      <w:r w:rsidR="004316C0">
        <w:t>contains</w:t>
      </w:r>
      <w:r>
        <w:t xml:space="preserve"> </w:t>
      </w:r>
      <w:r w:rsidR="004316C0">
        <w:t xml:space="preserve">no </w:t>
      </w:r>
      <w:r>
        <w:t xml:space="preserve">DCC Systems impacting IRPs, the lead time to implement the Proposed Solution is </w:t>
      </w:r>
      <w:r w:rsidR="00CB4BA6">
        <w:t>condensed as there are changes to legal text only.</w:t>
      </w:r>
      <w:r w:rsidR="006F2AC3">
        <w:t xml:space="preserve"> </w:t>
      </w:r>
      <w:r w:rsidR="0075374F" w:rsidRPr="002A01EF">
        <w:t xml:space="preserve">As </w:t>
      </w:r>
      <w:r w:rsidR="0075374F">
        <w:t>the changes</w:t>
      </w:r>
      <w:r w:rsidR="0075374F" w:rsidRPr="002A01EF">
        <w:t xml:space="preserve"> impact a Technical Specification, </w:t>
      </w:r>
      <w:r w:rsidR="0075374F">
        <w:t>they</w:t>
      </w:r>
      <w:r w:rsidR="0075374F" w:rsidRPr="002A01EF">
        <w:t xml:space="preserve"> must be implemented in a SEC Release</w:t>
      </w:r>
      <w:r w:rsidR="00E410CB">
        <w:t xml:space="preserve"> that includes an uplift to the Technical Specifications</w:t>
      </w:r>
      <w:r w:rsidR="0075374F" w:rsidRPr="002A01EF">
        <w:t xml:space="preserve"> to prevent more than one change to the Technical Specifications in a calendar year. The November 2020 SEC Release is the </w:t>
      </w:r>
      <w:r w:rsidR="00A57AB4">
        <w:t>earliest</w:t>
      </w:r>
      <w:r w:rsidR="00A57AB4" w:rsidRPr="002A01EF">
        <w:t xml:space="preserve"> </w:t>
      </w:r>
      <w:r w:rsidR="0075374F" w:rsidRPr="002A01EF">
        <w:t>release this modification can be targeted for. If a decision is not received in time for the November 2020 SEC Release, it will therefore be targeted for the November 2021 SEC Release</w:t>
      </w:r>
      <w:r w:rsidR="0075374F">
        <w:t>, which is when the next uplift to the Technical Specifications is expected</w:t>
      </w:r>
      <w:r w:rsidR="0075374F" w:rsidRPr="002A01EF">
        <w:t>. However, if an earlier uplift of the Technical Specifications occurs in 2021, MP</w:t>
      </w:r>
      <w:r w:rsidR="0075374F">
        <w:t>098</w:t>
      </w:r>
      <w:r w:rsidR="0075374F" w:rsidRPr="002A01EF">
        <w:t xml:space="preserve"> may be able to be incorporated into the uplift at the same time.</w:t>
      </w:r>
    </w:p>
    <w:p w14:paraId="3F820EA6" w14:textId="4D240E3A" w:rsidR="00C5133F" w:rsidRDefault="002A01EF" w:rsidP="000E1541">
      <w:r w:rsidRPr="002A01EF">
        <w:t xml:space="preserve">BEIS </w:t>
      </w:r>
      <w:r w:rsidR="00A57AB4">
        <w:t>has</w:t>
      </w:r>
      <w:r w:rsidR="00A57AB4" w:rsidRPr="002A01EF">
        <w:t xml:space="preserve"> </w:t>
      </w:r>
      <w:r w:rsidRPr="002A01EF">
        <w:t xml:space="preserve">drafted and plan to introduce GBCS v4.0 and SMETS2 v5.0 in the November 2020 SEC Release. These changes will made against </w:t>
      </w:r>
      <w:r w:rsidR="0075374F">
        <w:t xml:space="preserve">these </w:t>
      </w:r>
      <w:r w:rsidR="009A586F">
        <w:t xml:space="preserve">draft </w:t>
      </w:r>
      <w:r w:rsidR="0075374F">
        <w:t xml:space="preserve">documents </w:t>
      </w:r>
      <w:r w:rsidR="009A586F">
        <w:t>and will be implemented as part of the same uplift</w:t>
      </w:r>
      <w:r w:rsidR="00A57AB4">
        <w:t>;</w:t>
      </w:r>
      <w:r w:rsidR="009A586F">
        <w:t xml:space="preserve"> therefore</w:t>
      </w:r>
      <w:r w:rsidR="00A57AB4">
        <w:t>,</w:t>
      </w:r>
      <w:r w:rsidR="009A586F">
        <w:t xml:space="preserve"> the version numbers will not change</w:t>
      </w:r>
      <w:r w:rsidRPr="002A01EF">
        <w:t>.</w:t>
      </w:r>
      <w:r w:rsidR="00E410CB">
        <w:t xml:space="preserve"> Following advice from </w:t>
      </w:r>
      <w:r w:rsidR="00A57AB4">
        <w:t xml:space="preserve">the </w:t>
      </w:r>
      <w:r w:rsidR="00E410CB">
        <w:t>TABASC and response</w:t>
      </w:r>
      <w:r w:rsidR="00E90DB7">
        <w:t>s</w:t>
      </w:r>
      <w:r w:rsidR="00E410CB">
        <w:t xml:space="preserve"> to the Refinement Consultation these changes will not be applied to the existing versions of SMETS2 (v4.</w:t>
      </w:r>
      <w:r w:rsidR="00A57AB4">
        <w:t>n</w:t>
      </w:r>
      <w:r w:rsidR="00E410CB">
        <w:t>) and GBCS (v3.</w:t>
      </w:r>
      <w:r w:rsidR="00A57AB4">
        <w:t>n</w:t>
      </w:r>
      <w:r w:rsidR="00E410CB">
        <w:t>).</w:t>
      </w:r>
    </w:p>
    <w:p w14:paraId="64C4E87D" w14:textId="77777777" w:rsidR="000E1541" w:rsidRDefault="000E1541" w:rsidP="000E1541"/>
    <w:p w14:paraId="04DED6C3" w14:textId="77777777" w:rsidR="000E1541" w:rsidRDefault="000E1541">
      <w:pPr>
        <w:spacing w:after="200"/>
        <w:rPr>
          <w:rFonts w:eastAsiaTheme="majorEastAsia" w:cstheme="majorBidi"/>
          <w:b/>
          <w:iCs/>
          <w:color w:val="007C31"/>
          <w:spacing w:val="15"/>
          <w:sz w:val="28"/>
          <w:szCs w:val="28"/>
        </w:rPr>
      </w:pPr>
      <w:r>
        <w:br w:type="page"/>
      </w:r>
    </w:p>
    <w:p w14:paraId="66F0C5F5" w14:textId="77777777" w:rsidR="00E63928" w:rsidRDefault="00E63928" w:rsidP="00E63928">
      <w:pPr>
        <w:pStyle w:val="Heading1"/>
      </w:pPr>
      <w:bookmarkStart w:id="30" w:name="_Toc31788678"/>
      <w:r>
        <w:lastRenderedPageBreak/>
        <w:t>Assessment of the proposal</w:t>
      </w:r>
      <w:bookmarkEnd w:id="30"/>
    </w:p>
    <w:p w14:paraId="3DE73806" w14:textId="77777777" w:rsidR="00E63928" w:rsidRPr="00A83D09" w:rsidRDefault="00E63928" w:rsidP="00E63928">
      <w:pPr>
        <w:pStyle w:val="Heading2"/>
      </w:pPr>
      <w:r>
        <w:t>Observations on the i</w:t>
      </w:r>
      <w:r w:rsidRPr="00A83D09">
        <w:t>ssue</w:t>
      </w:r>
    </w:p>
    <w:p w14:paraId="6A5D06DC" w14:textId="7B42A613" w:rsidR="00E63928" w:rsidRPr="00715F03" w:rsidRDefault="00E63928" w:rsidP="00E63928">
      <w:r w:rsidRPr="00715F03">
        <w:t xml:space="preserve">The proposal </w:t>
      </w:r>
      <w:r w:rsidR="00A57AB4">
        <w:t>was</w:t>
      </w:r>
      <w:r w:rsidRPr="00715F03">
        <w:t xml:space="preserve"> presented to the Change Sub-Committee (CSC) for initial comments and also for recommendation. CSC members were supportive of the proposal</w:t>
      </w:r>
      <w:r w:rsidR="00186CD8">
        <w:t>, agreed the issue was clear,</w:t>
      </w:r>
      <w:r w:rsidRPr="00715F03">
        <w:t xml:space="preserve"> and recommended that the proposal progresses straight to the Report Phase.</w:t>
      </w:r>
    </w:p>
    <w:p w14:paraId="3F58C9C1" w14:textId="3BCFE603" w:rsidR="003B5E91" w:rsidRDefault="00E63928" w:rsidP="00E63928">
      <w:r w:rsidRPr="00715F03">
        <w:t xml:space="preserve">DP098 </w:t>
      </w:r>
      <w:r w:rsidR="00A57AB4">
        <w:t>was</w:t>
      </w:r>
      <w:r w:rsidR="00A57AB4" w:rsidRPr="00715F03">
        <w:t xml:space="preserve"> </w:t>
      </w:r>
      <w:r w:rsidRPr="00715F03">
        <w:t xml:space="preserve">also presented for initial comments to the other SEC Sub-Committees. The TABASC reviewed the IRPs included in the proposal and </w:t>
      </w:r>
      <w:r w:rsidR="0005191C">
        <w:t>agreed with the IRPs removed from the initial list</w:t>
      </w:r>
      <w:r w:rsidR="00A57AB4">
        <w:t>.</w:t>
      </w:r>
      <w:r w:rsidR="0005191C">
        <w:t xml:space="preserve"> </w:t>
      </w:r>
      <w:r w:rsidR="00A57AB4">
        <w:t>It</w:t>
      </w:r>
      <w:r w:rsidR="0005191C">
        <w:t xml:space="preserve"> questioned how the changes would be implemented in light of the BEIS APC consultation decision.</w:t>
      </w:r>
    </w:p>
    <w:p w14:paraId="4B3BD1BE" w14:textId="77777777" w:rsidR="00ED2871" w:rsidRDefault="00ED2871" w:rsidP="00ED2871">
      <w:r w:rsidRPr="00715F03">
        <w:t xml:space="preserve">The remaining SEC Sub-Committees were happy for the proposal to progress and provided no further comments. </w:t>
      </w:r>
    </w:p>
    <w:p w14:paraId="67373010" w14:textId="77777777" w:rsidR="00ED2871" w:rsidRDefault="00ED2871" w:rsidP="00E63928"/>
    <w:p w14:paraId="6B01D7F8" w14:textId="27AE0CF1" w:rsidR="003B5E91" w:rsidRPr="00CA5C22" w:rsidRDefault="003B5E91" w:rsidP="00E63928">
      <w:pPr>
        <w:rPr>
          <w:rFonts w:eastAsiaTheme="majorEastAsia" w:cstheme="majorBidi"/>
          <w:b/>
          <w:bCs/>
          <w:color w:val="007C31"/>
          <w:sz w:val="22"/>
          <w:szCs w:val="26"/>
        </w:rPr>
      </w:pPr>
      <w:r w:rsidRPr="00CA5C22">
        <w:rPr>
          <w:rFonts w:eastAsiaTheme="majorEastAsia" w:cstheme="majorBidi"/>
          <w:b/>
          <w:bCs/>
          <w:color w:val="007C31"/>
          <w:sz w:val="22"/>
          <w:szCs w:val="26"/>
        </w:rPr>
        <w:t>Is a GBCS v3.3 and SMETS2 v4.3 needed?</w:t>
      </w:r>
    </w:p>
    <w:p w14:paraId="5B332F20" w14:textId="76706175" w:rsidR="003B5E91" w:rsidRDefault="003B5E91" w:rsidP="00E63928">
      <w:r>
        <w:t xml:space="preserve">BEIS will be implementing </w:t>
      </w:r>
      <w:r w:rsidR="0010361B">
        <w:t xml:space="preserve">new APC functionality </w:t>
      </w:r>
      <w:r w:rsidR="00A57AB4">
        <w:t xml:space="preserve">alongside </w:t>
      </w:r>
      <w:r w:rsidR="0010361B">
        <w:t xml:space="preserve">the November 2020 SEC Release. This will be executed through a new </w:t>
      </w:r>
      <w:r w:rsidR="00A57AB4">
        <w:t>Principle V</w:t>
      </w:r>
      <w:r w:rsidR="0010361B">
        <w:t>ersion of GBCS</w:t>
      </w:r>
      <w:r w:rsidR="00CC6D2C">
        <w:t xml:space="preserve"> and SMETS2</w:t>
      </w:r>
      <w:r w:rsidR="0010361B">
        <w:t xml:space="preserve"> </w:t>
      </w:r>
      <w:r w:rsidR="00CC6D2C">
        <w:t>which will be GBCS v4.0 and SMETS2 v5.0. These versions of the technical specifications will contain the changes required for the APC and also a number of IRPs which relate to the sections of the documents that are being changed. IRPs that are not in sections of the documents that are being changed have not been implemented</w:t>
      </w:r>
      <w:r w:rsidR="000E53C4">
        <w:t xml:space="preserve"> by BEIS</w:t>
      </w:r>
      <w:r w:rsidR="00CC6D2C">
        <w:t xml:space="preserve"> in these versions. </w:t>
      </w:r>
    </w:p>
    <w:p w14:paraId="14DFF292" w14:textId="2692917B" w:rsidR="004A6AA6" w:rsidRDefault="00CC6D2C" w:rsidP="00E63928">
      <w:r>
        <w:t xml:space="preserve">DCC Users can choose to remain on </w:t>
      </w:r>
      <w:r w:rsidR="00633409">
        <w:t xml:space="preserve">the </w:t>
      </w:r>
      <w:r w:rsidR="00AD3700">
        <w:t xml:space="preserve">current versions of </w:t>
      </w:r>
      <w:r>
        <w:t xml:space="preserve">GBCS </w:t>
      </w:r>
      <w:r w:rsidR="003B7790">
        <w:t xml:space="preserve">and </w:t>
      </w:r>
      <w:r>
        <w:t xml:space="preserve">SMETS2 or choose to move to GBCS v4.0/SMETS2 v5.0. </w:t>
      </w:r>
      <w:r w:rsidR="004A6AA6">
        <w:t xml:space="preserve">Those who chose to move can chose to use the APC functionality or not. Those who have no wish to use the APC functionality can remain on </w:t>
      </w:r>
      <w:r w:rsidR="00AD3700">
        <w:t xml:space="preserve">current versions of </w:t>
      </w:r>
      <w:r w:rsidR="004A6AA6">
        <w:t xml:space="preserve">GBCS </w:t>
      </w:r>
      <w:r w:rsidR="00AD3700">
        <w:t xml:space="preserve">and </w:t>
      </w:r>
      <w:r w:rsidR="004A6AA6">
        <w:t>SMETS2 or move to GBCS v4.0/SMETS2 v5.0.</w:t>
      </w:r>
    </w:p>
    <w:p w14:paraId="68187352" w14:textId="4F2F2632" w:rsidR="004A6AA6" w:rsidRDefault="004A6AA6" w:rsidP="00E63928">
      <w:r>
        <w:t xml:space="preserve">The remaining IRPs not currently included in the BEIS draft of GBCS v4.0/SMETS2 v5.0 will be implemented into GBCS v4.0 and SMETS2 v5.0 in November 2020 if this modification is approved. However, they will not be implemented into GBCS v3.2 </w:t>
      </w:r>
      <w:r w:rsidR="00AD3700">
        <w:t xml:space="preserve">or SMETS2 v4.2 </w:t>
      </w:r>
      <w:r>
        <w:t>as this would require an uplift and would create GBCS v3.3</w:t>
      </w:r>
      <w:r w:rsidR="00AD3700">
        <w:t xml:space="preserve"> and SMETS2 4.3 respectively</w:t>
      </w:r>
      <w:r>
        <w:t>.</w:t>
      </w:r>
    </w:p>
    <w:p w14:paraId="10D11DD2" w14:textId="4A887210" w:rsidR="00AD3700" w:rsidRDefault="00AD3700" w:rsidP="00AD3700">
      <w:r>
        <w:t>SMETS2 v5.0 and GBCS v4.0 complement each other. Therefore, a Device on SMETS 4.</w:t>
      </w:r>
      <w:r w:rsidR="00A57AB4">
        <w:t>n</w:t>
      </w:r>
      <w:r>
        <w:t xml:space="preserve"> is not fully compatible with GBCS </w:t>
      </w:r>
      <w:r w:rsidR="00C7007B">
        <w:t>v</w:t>
      </w:r>
      <w:r>
        <w:t xml:space="preserve">4.0 (since GBCS </w:t>
      </w:r>
      <w:r w:rsidR="00C7007B">
        <w:t>v</w:t>
      </w:r>
      <w:r>
        <w:t xml:space="preserve">4.0 is based on SMETS </w:t>
      </w:r>
      <w:r w:rsidR="00C7007B">
        <w:t>v</w:t>
      </w:r>
      <w:r>
        <w:t>5.0)</w:t>
      </w:r>
      <w:r w:rsidR="00A57AB4">
        <w:t>.</w:t>
      </w:r>
    </w:p>
    <w:p w14:paraId="4C314E86" w14:textId="6CD77181" w:rsidR="00F52531" w:rsidRDefault="005B27D1" w:rsidP="00F52531">
      <w:r>
        <w:t>Th</w:t>
      </w:r>
      <w:r w:rsidR="00AD3700">
        <w:t>e</w:t>
      </w:r>
      <w:r>
        <w:t xml:space="preserve"> creation of a GBCS v3.3 and SMETS2 v4.3 was discussed at the TABASC</w:t>
      </w:r>
      <w:r w:rsidR="00A57AB4">
        <w:t>.</w:t>
      </w:r>
      <w:r>
        <w:t xml:space="preserve"> </w:t>
      </w:r>
      <w:r w:rsidR="00A57AB4">
        <w:t>It</w:t>
      </w:r>
      <w:r>
        <w:t xml:space="preserve"> stated that there should not be a GBCS v3.3 and SMETS2 v4.3 unless there was a material benefit</w:t>
      </w:r>
      <w:r w:rsidR="0092505F">
        <w:t xml:space="preserve">. </w:t>
      </w:r>
      <w:r w:rsidR="00A57AB4">
        <w:t xml:space="preserve">SECAS also </w:t>
      </w:r>
      <w:r w:rsidR="0092505F">
        <w:t>contacted Device Manufacturer</w:t>
      </w:r>
      <w:r w:rsidR="007E3E0E">
        <w:t xml:space="preserve"> Trade Associations</w:t>
      </w:r>
      <w:r w:rsidR="0092505F">
        <w:t xml:space="preserve"> for comment. </w:t>
      </w:r>
      <w:r w:rsidR="005216C7">
        <w:t>One</w:t>
      </w:r>
      <w:r w:rsidR="00F52531">
        <w:t xml:space="preserve"> shared the view that having two versions of the specifications would cause added confusion to industry. The </w:t>
      </w:r>
      <w:r w:rsidR="005216C7">
        <w:t>other respondent</w:t>
      </w:r>
      <w:r w:rsidR="00F52531">
        <w:t xml:space="preserve"> stated that members are expecting to produce ESME without the APC functionality so they feel there is a need for a GBCS </w:t>
      </w:r>
      <w:r w:rsidR="00ED2871">
        <w:t>v</w:t>
      </w:r>
      <w:r w:rsidR="00F52531">
        <w:t>3.3.</w:t>
      </w:r>
    </w:p>
    <w:p w14:paraId="7CC0B900" w14:textId="341B8AF2" w:rsidR="004A6AA6" w:rsidRDefault="000E53C4" w:rsidP="00E63928">
      <w:r>
        <w:t xml:space="preserve">Industry Parties </w:t>
      </w:r>
      <w:r w:rsidR="00ED2871">
        <w:t>were</w:t>
      </w:r>
      <w:r>
        <w:t xml:space="preserve"> asked</w:t>
      </w:r>
      <w:r w:rsidR="00AD3700">
        <w:t xml:space="preserve"> to comment</w:t>
      </w:r>
      <w:r>
        <w:t xml:space="preserve"> if they </w:t>
      </w:r>
      <w:r w:rsidR="00ED2871">
        <w:t>saw</w:t>
      </w:r>
      <w:r>
        <w:t xml:space="preserve"> any material benefit to the production of a GBCS v3.3 and SMETS2 v4.3 as part of th</w:t>
      </w:r>
      <w:r w:rsidR="00F52531">
        <w:t>e</w:t>
      </w:r>
      <w:r>
        <w:t xml:space="preserve"> Refinement Consul</w:t>
      </w:r>
      <w:r w:rsidR="001963DA">
        <w:t>t</w:t>
      </w:r>
      <w:r>
        <w:t>ation.</w:t>
      </w:r>
      <w:r w:rsidR="00123134">
        <w:t xml:space="preserve"> Parties were against the creation of a GBCS v3.3 and no views were received regarding creation of a SMETS2 v4.3.</w:t>
      </w:r>
    </w:p>
    <w:p w14:paraId="2626756C" w14:textId="77777777" w:rsidR="00ED2871" w:rsidRDefault="00ED2871" w:rsidP="00E63928"/>
    <w:p w14:paraId="440AA643" w14:textId="77777777" w:rsidR="00605D5A" w:rsidRPr="00F60330" w:rsidRDefault="00605D5A" w:rsidP="00605D5A">
      <w:pPr>
        <w:pStyle w:val="Heading2"/>
      </w:pPr>
      <w:r>
        <w:lastRenderedPageBreak/>
        <w:t>Support</w:t>
      </w:r>
      <w:r w:rsidRPr="00F60330">
        <w:t xml:space="preserve"> for Change</w:t>
      </w:r>
    </w:p>
    <w:p w14:paraId="67994236" w14:textId="77777777" w:rsidR="00605D5A" w:rsidRDefault="00605D5A" w:rsidP="00605D5A">
      <w:pPr>
        <w:pStyle w:val="Heading3"/>
      </w:pPr>
      <w:r>
        <w:t>Working Group</w:t>
      </w:r>
    </w:p>
    <w:p w14:paraId="31F46E31" w14:textId="77777777" w:rsidR="009914C2" w:rsidRDefault="009914C2" w:rsidP="009914C2">
      <w:r>
        <w:t>The Working Group agreed with the list of 20 IRPs included in this modification and understood the need for implementation in the November 2020 SEC Release.</w:t>
      </w:r>
    </w:p>
    <w:p w14:paraId="09340F4B" w14:textId="0D57DBA9" w:rsidR="009914C2" w:rsidRDefault="009914C2" w:rsidP="009914C2">
      <w:r>
        <w:t xml:space="preserve">The main point of discussion was in relation to the potential need of GBCS </w:t>
      </w:r>
      <w:r w:rsidR="00A57AB4">
        <w:t>v</w:t>
      </w:r>
      <w:r>
        <w:t xml:space="preserve">3.3 and SMETS2 </w:t>
      </w:r>
      <w:r w:rsidR="00A57AB4">
        <w:t>v</w:t>
      </w:r>
      <w:r>
        <w:t xml:space="preserve">4.3. </w:t>
      </w:r>
      <w:r w:rsidR="00A57AB4">
        <w:t>T</w:t>
      </w:r>
      <w:r>
        <w:t xml:space="preserve">he Working Group raised concern that having two versions of GBCS and SMETS running in conjunction with each other would cause confusion for the industry. A Working Group member stated that the APC/SAPC functionality is optional and therefore felt that there is no need for GBCS </w:t>
      </w:r>
      <w:r w:rsidR="00633409">
        <w:t>v</w:t>
      </w:r>
      <w:r>
        <w:t xml:space="preserve">3.3 and SMETS2 </w:t>
      </w:r>
      <w:r w:rsidR="00633409">
        <w:t>v</w:t>
      </w:r>
      <w:r>
        <w:t>4.3. SEC</w:t>
      </w:r>
      <w:r w:rsidR="00633409">
        <w:t>AS</w:t>
      </w:r>
      <w:r>
        <w:t xml:space="preserve"> stated that there would be other specifications that would be included in GBCS </w:t>
      </w:r>
      <w:r w:rsidR="00633409">
        <w:t>v</w:t>
      </w:r>
      <w:r>
        <w:t xml:space="preserve">3.3 and SMETS2 </w:t>
      </w:r>
      <w:r w:rsidR="00633409">
        <w:t>v</w:t>
      </w:r>
      <w:r>
        <w:t>4.3 as these versions would be used to include outstanding changes.</w:t>
      </w:r>
    </w:p>
    <w:p w14:paraId="05A1CD36" w14:textId="6439E790" w:rsidR="00C5133F" w:rsidRDefault="00C5133F" w:rsidP="009914C2">
      <w:r>
        <w:t xml:space="preserve">A member requested clarity in relation to IRP554 and IRP582, which were </w:t>
      </w:r>
      <w:r w:rsidR="00AA7882">
        <w:t xml:space="preserve">removed from modification </w:t>
      </w:r>
      <w:hyperlink r:id="rId50" w:history="1">
        <w:r w:rsidR="00AA7882" w:rsidRPr="00866E3D">
          <w:rPr>
            <w:rStyle w:val="Hyperlink"/>
          </w:rPr>
          <w:t>MP078</w:t>
        </w:r>
        <w:r w:rsidR="00866E3D" w:rsidRPr="00866E3D">
          <w:rPr>
            <w:rStyle w:val="Hyperlink"/>
          </w:rPr>
          <w:t xml:space="preserve"> ‘Incorporation of multiple Issue Resolution Proposals into the SEC – Part 2’</w:t>
        </w:r>
      </w:hyperlink>
      <w:r w:rsidR="00AA7882">
        <w:t xml:space="preserve">. IRP554 has been migrated into this modification due to it now being a document-only change, whereas BEIS </w:t>
      </w:r>
      <w:r w:rsidR="00633409">
        <w:t xml:space="preserve">has </w:t>
      </w:r>
      <w:r w:rsidR="00AA7882">
        <w:t>withdrawn IRP582 as a result of a change to the User Case.</w:t>
      </w:r>
    </w:p>
    <w:p w14:paraId="3EF383E9" w14:textId="77777777" w:rsidR="002072C0" w:rsidRDefault="002072C0" w:rsidP="009914C2"/>
    <w:p w14:paraId="0AE224DD" w14:textId="77777777" w:rsidR="00AE410B" w:rsidRDefault="00AE410B" w:rsidP="00AE410B">
      <w:pPr>
        <w:pStyle w:val="Heading3"/>
      </w:pPr>
      <w:r>
        <w:t>Refinement Consultation responses</w:t>
      </w:r>
    </w:p>
    <w:p w14:paraId="040EB6B5" w14:textId="77777777" w:rsidR="00150229" w:rsidRDefault="00D43BB9" w:rsidP="00AE410B">
      <w:r>
        <w:t xml:space="preserve">SECAS received </w:t>
      </w:r>
      <w:r w:rsidR="00150229">
        <w:t>two</w:t>
      </w:r>
      <w:r w:rsidR="00AE410B">
        <w:t xml:space="preserve"> respon</w:t>
      </w:r>
      <w:r>
        <w:t>se</w:t>
      </w:r>
      <w:r w:rsidR="00150229">
        <w:t>s</w:t>
      </w:r>
      <w:r>
        <w:t xml:space="preserve"> </w:t>
      </w:r>
      <w:r w:rsidR="00AE410B">
        <w:t>to the Refinement Consultation</w:t>
      </w:r>
      <w:r>
        <w:t>. The responden</w:t>
      </w:r>
      <w:r w:rsidR="00150229">
        <w:t xml:space="preserve">ts were </w:t>
      </w:r>
      <w:r>
        <w:t xml:space="preserve">generally supportive of the modification and felt that it would better facilitate SEC Objective (a). </w:t>
      </w:r>
    </w:p>
    <w:p w14:paraId="20ACE3E4" w14:textId="5AAE851C" w:rsidR="00AE410B" w:rsidRDefault="00D43BB9" w:rsidP="00AE410B">
      <w:r>
        <w:t xml:space="preserve">As a meter Manufacturer, </w:t>
      </w:r>
      <w:r w:rsidR="00150229">
        <w:t>one respondent</w:t>
      </w:r>
      <w:r>
        <w:t xml:space="preserve"> believe</w:t>
      </w:r>
      <w:r w:rsidR="00633409">
        <w:t>d</w:t>
      </w:r>
      <w:r>
        <w:t xml:space="preserve"> that there is not a material benefit of implementing GBCS v3.3. The</w:t>
      </w:r>
      <w:r w:rsidR="00150229">
        <w:t>y</w:t>
      </w:r>
      <w:r>
        <w:t xml:space="preserve"> requested further clarity regarding the implementation of SMETS2 v5.0 and GBCS v4.0.</w:t>
      </w:r>
    </w:p>
    <w:p w14:paraId="57C491DD" w14:textId="5C176708" w:rsidR="00150229" w:rsidRDefault="00150229" w:rsidP="00AE410B">
      <w:r>
        <w:t>The second respondent, a Large Supplier, highlighted that although the IRPs included are document only changes, Device Manufacturers may need to implement changes to their Devices.</w:t>
      </w:r>
      <w:r w:rsidR="00C43A3B">
        <w:t xml:space="preserve"> The respondent therefore feels that if this is the case, compliant Devices will not be available until at least 12 months after MP098’s implementation. They also commented that SMETS2 v4.3 and GBCS v3.3 will only be of benefit if they will remain in effect for some time, and that compliant Devices will continue to be installed in volume. Further clarity was also requested in terms of Technical Specification versioning in conjunction with the November 2020 SEC Release.</w:t>
      </w:r>
    </w:p>
    <w:p w14:paraId="08D8726E" w14:textId="2F727CE6" w:rsidR="0096754A" w:rsidRDefault="0096754A" w:rsidP="00AE410B">
      <w:r>
        <w:t>It has since been confirmed that there will not be a SMETS2 v4.3 and GBCS v3.3.</w:t>
      </w:r>
    </w:p>
    <w:p w14:paraId="5A2C004D" w14:textId="77777777" w:rsidR="00ED2B17" w:rsidRDefault="00ED2B17" w:rsidP="00ED2B17"/>
    <w:p w14:paraId="22F782B2" w14:textId="706A1F82" w:rsidR="00361EC5" w:rsidRDefault="00ED2B17" w:rsidP="00361EC5">
      <w:pPr>
        <w:pStyle w:val="Heading2"/>
      </w:pPr>
      <w:r>
        <w:t>Proposer’s rationale against the General SEC Objectives</w:t>
      </w:r>
    </w:p>
    <w:p w14:paraId="7F5B6622" w14:textId="24649C1B" w:rsidR="00361EC5" w:rsidRDefault="00361EC5" w:rsidP="00361EC5">
      <w:pPr>
        <w:pStyle w:val="Heading3"/>
      </w:pPr>
      <w:bookmarkStart w:id="31" w:name="_Hlk37070906"/>
      <w:r>
        <w:t>Objective(a)</w:t>
      </w:r>
      <w:r w:rsidR="00DA4F58">
        <w:rPr>
          <w:rStyle w:val="FootnoteReference"/>
        </w:rPr>
        <w:footnoteReference w:id="1"/>
      </w:r>
    </w:p>
    <w:p w14:paraId="03BDA698" w14:textId="39C9B12E" w:rsidR="00361EC5" w:rsidRDefault="00ED2B17" w:rsidP="00361EC5">
      <w:r>
        <w:t>The Proposer believes that this modification will better facilitate SEC Objective (a) as the</w:t>
      </w:r>
      <w:r w:rsidR="00361EC5">
        <w:t xml:space="preserve"> </w:t>
      </w:r>
      <w:r>
        <w:t>implem</w:t>
      </w:r>
      <w:r w:rsidR="00361EC5">
        <w:t>entation</w:t>
      </w:r>
      <w:r>
        <w:t xml:space="preserve"> of the </w:t>
      </w:r>
      <w:r w:rsidR="00DA4F58">
        <w:t>IRPs</w:t>
      </w:r>
      <w:r>
        <w:t xml:space="preserve"> </w:t>
      </w:r>
      <w:r w:rsidR="00DA4F58">
        <w:t>will reduce the risk of future operational issues arising</w:t>
      </w:r>
      <w:r w:rsidR="00361EC5">
        <w:t>.</w:t>
      </w:r>
    </w:p>
    <w:bookmarkEnd w:id="31"/>
    <w:p w14:paraId="45AF08C8" w14:textId="02A3DF00" w:rsidR="00E63928" w:rsidRDefault="00E63928" w:rsidP="00361EC5">
      <w:pPr>
        <w:rPr>
          <w:color w:val="007C31"/>
          <w:spacing w:val="15"/>
          <w:sz w:val="28"/>
          <w:szCs w:val="28"/>
        </w:rPr>
      </w:pPr>
      <w:r>
        <w:br w:type="page"/>
      </w:r>
    </w:p>
    <w:p w14:paraId="46359F1C" w14:textId="317A8E3A" w:rsidR="009B418B" w:rsidRDefault="009B418B" w:rsidP="00284376">
      <w:pPr>
        <w:pStyle w:val="Heading1"/>
        <w:numPr>
          <w:ilvl w:val="0"/>
          <w:numId w:val="0"/>
        </w:numPr>
        <w:ind w:left="567" w:hanging="567"/>
      </w:pPr>
      <w:bookmarkStart w:id="32" w:name="_Toc31788679"/>
      <w:r>
        <w:lastRenderedPageBreak/>
        <w:t xml:space="preserve">Appendix 1: Progression </w:t>
      </w:r>
      <w:r w:rsidR="00B13ABE">
        <w:t>t</w:t>
      </w:r>
      <w:r>
        <w:t>imetable</w:t>
      </w:r>
      <w:bookmarkEnd w:id="32"/>
    </w:p>
    <w:p w14:paraId="514F6312" w14:textId="710F730E" w:rsidR="009B418B" w:rsidRDefault="00801282" w:rsidP="009B418B">
      <w:r>
        <w:t xml:space="preserve">This Modification </w:t>
      </w:r>
      <w:r w:rsidR="00A3534D">
        <w:t>was</w:t>
      </w:r>
      <w:r>
        <w:t xml:space="preserve"> presented to</w:t>
      </w:r>
      <w:r w:rsidR="00EF3255">
        <w:t xml:space="preserve"> Panel </w:t>
      </w:r>
      <w:r>
        <w:t>on 15 May 2020</w:t>
      </w:r>
      <w:r w:rsidR="00A3534D">
        <w:t>.</w:t>
      </w:r>
      <w:r w:rsidR="0056541E">
        <w:t xml:space="preserve"> </w:t>
      </w:r>
      <w:r w:rsidR="00A3534D">
        <w:t>T</w:t>
      </w:r>
      <w:r w:rsidR="0056541E">
        <w:t>he modification will be sent out for Modification Report Consultation for 15 working days</w:t>
      </w:r>
      <w:r w:rsidR="00AF1B2B" w:rsidRPr="00AF1B2B">
        <w:t>.</w:t>
      </w:r>
      <w:r w:rsidR="0056541E">
        <w:t xml:space="preserve"> After this period the consultation responses will be published on the SECAS website.</w:t>
      </w:r>
      <w:r w:rsidR="00E90468">
        <w:t xml:space="preserve"> </w:t>
      </w:r>
      <w:r w:rsidR="00633409">
        <w:t>T</w:t>
      </w:r>
      <w:r w:rsidR="0002312C">
        <w:t>his</w:t>
      </w:r>
      <w:r w:rsidR="00E90468">
        <w:t xml:space="preserve"> will </w:t>
      </w:r>
      <w:r w:rsidR="00633409">
        <w:t xml:space="preserve">then </w:t>
      </w:r>
      <w:r w:rsidR="00E90468">
        <w:t>be present</w:t>
      </w:r>
      <w:r w:rsidR="0002312C">
        <w:t>ed</w:t>
      </w:r>
      <w:r w:rsidR="00E90468">
        <w:t xml:space="preserve"> to the Change Board who will decide </w:t>
      </w:r>
      <w:r w:rsidR="00C8254C">
        <w:t xml:space="preserve">whether or not to </w:t>
      </w:r>
      <w:r w:rsidR="00E90468">
        <w:t>approve this modification.</w:t>
      </w:r>
    </w:p>
    <w:tbl>
      <w:tblPr>
        <w:tblStyle w:val="TableGrid"/>
        <w:tblW w:w="5000" w:type="pct"/>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6657"/>
        <w:gridCol w:w="2359"/>
      </w:tblGrid>
      <w:tr w:rsidR="006A7C5D" w14:paraId="436EE5C9" w14:textId="77777777" w:rsidTr="00FB55DD">
        <w:trPr>
          <w:tblHeader/>
        </w:trPr>
        <w:tc>
          <w:tcPr>
            <w:tcW w:w="5000" w:type="pct"/>
            <w:gridSpan w:val="2"/>
            <w:shd w:val="clear" w:color="auto" w:fill="007C31"/>
          </w:tcPr>
          <w:p w14:paraId="142DFDD1" w14:textId="77777777" w:rsidR="006A7C5D" w:rsidRPr="00687160" w:rsidRDefault="006A7C5D" w:rsidP="00FB55DD">
            <w:pPr>
              <w:pStyle w:val="Tabletitle"/>
              <w:rPr>
                <w:color w:val="007C31"/>
              </w:rPr>
            </w:pPr>
            <w:r>
              <w:t>Timetable</w:t>
            </w:r>
          </w:p>
        </w:tc>
      </w:tr>
      <w:tr w:rsidR="006A7C5D" w14:paraId="2935544C" w14:textId="77777777" w:rsidTr="00C238A5">
        <w:trPr>
          <w:tblHeader/>
        </w:trPr>
        <w:tc>
          <w:tcPr>
            <w:tcW w:w="3692" w:type="pct"/>
          </w:tcPr>
          <w:p w14:paraId="107225F7" w14:textId="77777777" w:rsidR="006A7C5D" w:rsidRPr="00687160" w:rsidRDefault="006A7C5D" w:rsidP="00FB55DD">
            <w:pPr>
              <w:pStyle w:val="Tablecolumheader"/>
            </w:pPr>
            <w:r>
              <w:t>Action</w:t>
            </w:r>
          </w:p>
        </w:tc>
        <w:tc>
          <w:tcPr>
            <w:tcW w:w="1308" w:type="pct"/>
          </w:tcPr>
          <w:p w14:paraId="06273553" w14:textId="77777777" w:rsidR="006A7C5D" w:rsidRDefault="006A7C5D" w:rsidP="00FB55DD">
            <w:pPr>
              <w:pStyle w:val="Tablecolumheader"/>
            </w:pPr>
            <w:r>
              <w:t>Date</w:t>
            </w:r>
          </w:p>
        </w:tc>
      </w:tr>
      <w:tr w:rsidR="00B717D0" w14:paraId="6897B5C8" w14:textId="77777777" w:rsidTr="00C238A5">
        <w:tc>
          <w:tcPr>
            <w:tcW w:w="3692" w:type="pct"/>
          </w:tcPr>
          <w:p w14:paraId="0910B58A" w14:textId="24C6BAB9" w:rsidR="00B717D0" w:rsidRDefault="004E204B" w:rsidP="00FB55DD">
            <w:pPr>
              <w:pStyle w:val="Tablebodytext"/>
            </w:pPr>
            <w:r>
              <w:rPr>
                <w:rStyle w:val="normaltextrun"/>
                <w:rFonts w:cs="Arial"/>
                <w:color w:val="404040"/>
                <w:szCs w:val="20"/>
                <w:shd w:val="clear" w:color="auto" w:fill="FFFFFF"/>
              </w:rPr>
              <w:t>Modification discussed</w:t>
            </w:r>
            <w:r w:rsidR="00B717D0">
              <w:rPr>
                <w:rStyle w:val="normaltextrun"/>
                <w:rFonts w:cs="Arial"/>
                <w:color w:val="404040"/>
                <w:szCs w:val="20"/>
                <w:shd w:val="clear" w:color="auto" w:fill="FFFFFF"/>
              </w:rPr>
              <w:t> with Working Group</w:t>
            </w:r>
            <w:r w:rsidR="00B717D0">
              <w:rPr>
                <w:rStyle w:val="eop"/>
                <w:rFonts w:cs="Arial"/>
                <w:color w:val="404040"/>
                <w:szCs w:val="20"/>
                <w:shd w:val="clear" w:color="auto" w:fill="FFFFFF"/>
              </w:rPr>
              <w:t> </w:t>
            </w:r>
          </w:p>
        </w:tc>
        <w:tc>
          <w:tcPr>
            <w:tcW w:w="1308" w:type="pct"/>
          </w:tcPr>
          <w:p w14:paraId="61111D23" w14:textId="044CEBF5" w:rsidR="00B717D0" w:rsidRDefault="004E204B" w:rsidP="00FB55DD">
            <w:pPr>
              <w:pStyle w:val="Tablebodytext"/>
            </w:pPr>
            <w:r>
              <w:t>1 Apr 20</w:t>
            </w:r>
            <w:r w:rsidR="00801282">
              <w:t>20</w:t>
            </w:r>
          </w:p>
        </w:tc>
      </w:tr>
      <w:tr w:rsidR="006A7C5D" w14:paraId="5FE9F2C9" w14:textId="77777777" w:rsidTr="00C238A5">
        <w:tc>
          <w:tcPr>
            <w:tcW w:w="3692" w:type="pct"/>
          </w:tcPr>
          <w:p w14:paraId="6D7303F2" w14:textId="1C048EED" w:rsidR="006A7C5D" w:rsidRDefault="004E204B" w:rsidP="00FB55DD">
            <w:pPr>
              <w:pStyle w:val="Tablebodytext"/>
            </w:pPr>
            <w:r>
              <w:t>Refinement Consultation</w:t>
            </w:r>
          </w:p>
        </w:tc>
        <w:tc>
          <w:tcPr>
            <w:tcW w:w="1308" w:type="pct"/>
          </w:tcPr>
          <w:p w14:paraId="706B5006" w14:textId="4CC18688" w:rsidR="006A7C5D" w:rsidRDefault="005A0999" w:rsidP="00FB55DD">
            <w:pPr>
              <w:pStyle w:val="Tablebodytext"/>
            </w:pPr>
            <w:r>
              <w:t>8</w:t>
            </w:r>
            <w:r w:rsidR="004E204B">
              <w:t xml:space="preserve"> Apr – </w:t>
            </w:r>
            <w:r>
              <w:t>1 May</w:t>
            </w:r>
            <w:r w:rsidR="004E204B">
              <w:t xml:space="preserve"> 2020</w:t>
            </w:r>
          </w:p>
        </w:tc>
      </w:tr>
      <w:tr w:rsidR="006A7C5D" w14:paraId="78F8FBAB" w14:textId="77777777" w:rsidTr="00C238A5">
        <w:tc>
          <w:tcPr>
            <w:tcW w:w="3692" w:type="pct"/>
          </w:tcPr>
          <w:p w14:paraId="2D13E58F" w14:textId="4BF96436" w:rsidR="006A7C5D" w:rsidRDefault="004E204B" w:rsidP="00FB55DD">
            <w:pPr>
              <w:pStyle w:val="Tablebodytext"/>
            </w:pPr>
            <w:r>
              <w:t>Update Panel</w:t>
            </w:r>
          </w:p>
        </w:tc>
        <w:tc>
          <w:tcPr>
            <w:tcW w:w="1308" w:type="pct"/>
          </w:tcPr>
          <w:p w14:paraId="6F5A5EEF" w14:textId="6132711C" w:rsidR="006A7C5D" w:rsidRDefault="004E204B" w:rsidP="00FB55DD">
            <w:pPr>
              <w:pStyle w:val="Tablebodytext"/>
            </w:pPr>
            <w:r>
              <w:t>15 May 2020</w:t>
            </w:r>
          </w:p>
        </w:tc>
      </w:tr>
      <w:tr w:rsidR="006A7C5D" w14:paraId="5D913D12" w14:textId="77777777" w:rsidTr="00C238A5">
        <w:tc>
          <w:tcPr>
            <w:tcW w:w="3692" w:type="pct"/>
          </w:tcPr>
          <w:p w14:paraId="02DBD147" w14:textId="05F7B659" w:rsidR="006A7C5D" w:rsidRDefault="00EF3255" w:rsidP="00FB55DD">
            <w:pPr>
              <w:pStyle w:val="Tablebodytext"/>
            </w:pPr>
            <w:r>
              <w:t>Modification Report Consultation</w:t>
            </w:r>
          </w:p>
        </w:tc>
        <w:tc>
          <w:tcPr>
            <w:tcW w:w="1308" w:type="pct"/>
          </w:tcPr>
          <w:p w14:paraId="45F83189" w14:textId="3FFBD533" w:rsidR="006A7C5D" w:rsidRDefault="00EF3255" w:rsidP="00FB55DD">
            <w:pPr>
              <w:pStyle w:val="Tablebodytext"/>
            </w:pPr>
            <w:r>
              <w:t xml:space="preserve">18 May – </w:t>
            </w:r>
            <w:r w:rsidR="005648B8">
              <w:t>8</w:t>
            </w:r>
            <w:r>
              <w:t xml:space="preserve"> Jun 2020</w:t>
            </w:r>
          </w:p>
        </w:tc>
      </w:tr>
      <w:tr w:rsidR="00EF3255" w14:paraId="6E84EF0F" w14:textId="77777777" w:rsidTr="00C238A5">
        <w:tc>
          <w:tcPr>
            <w:tcW w:w="3692" w:type="pct"/>
          </w:tcPr>
          <w:p w14:paraId="47420B4B" w14:textId="0E4EE4C0" w:rsidR="00EF3255" w:rsidRDefault="00EF3255" w:rsidP="00FB55DD">
            <w:pPr>
              <w:pStyle w:val="Tablebodytext"/>
            </w:pPr>
            <w:r>
              <w:t>Change Board Vote</w:t>
            </w:r>
          </w:p>
        </w:tc>
        <w:tc>
          <w:tcPr>
            <w:tcW w:w="1308" w:type="pct"/>
          </w:tcPr>
          <w:p w14:paraId="4BB80AD8" w14:textId="7D9C5CC4" w:rsidR="00EF3255" w:rsidRDefault="00EF3255" w:rsidP="00FB55DD">
            <w:pPr>
              <w:pStyle w:val="Tablebodytext"/>
            </w:pPr>
            <w:r>
              <w:t>24 Jun 2020</w:t>
            </w:r>
          </w:p>
        </w:tc>
      </w:tr>
    </w:tbl>
    <w:p w14:paraId="6D987BBC" w14:textId="77777777" w:rsidR="009B418B" w:rsidRDefault="009B418B" w:rsidP="009B418B"/>
    <w:p w14:paraId="25569FD1" w14:textId="77777777" w:rsidR="00284376" w:rsidRPr="00284376" w:rsidRDefault="00284376" w:rsidP="00284376">
      <w:pPr>
        <w:pStyle w:val="Heading1"/>
        <w:numPr>
          <w:ilvl w:val="0"/>
          <w:numId w:val="0"/>
        </w:numPr>
        <w:ind w:left="567" w:hanging="567"/>
      </w:pPr>
      <w:bookmarkStart w:id="33" w:name="_Toc31788680"/>
      <w:r>
        <w:lastRenderedPageBreak/>
        <w:t xml:space="preserve">Appendix </w:t>
      </w:r>
      <w:r w:rsidR="009B418B">
        <w:t>2</w:t>
      </w:r>
      <w:r>
        <w:t>: Glossary</w:t>
      </w:r>
      <w:bookmarkEnd w:id="33"/>
    </w:p>
    <w:p w14:paraId="073DC868" w14:textId="77777777" w:rsidR="006056A4" w:rsidRDefault="00E547A8" w:rsidP="006056A4">
      <w:r>
        <w:t>This table lists all the acronyms used in this document and the full term they are an abbreviation for.</w:t>
      </w:r>
    </w:p>
    <w:tbl>
      <w:tblPr>
        <w:tblStyle w:val="TableGrid"/>
        <w:tblW w:w="5000" w:type="pct"/>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1645"/>
        <w:gridCol w:w="7371"/>
      </w:tblGrid>
      <w:tr w:rsidR="00E547A8" w14:paraId="2A23F0BF" w14:textId="77777777" w:rsidTr="00ED2871">
        <w:trPr>
          <w:tblHeader/>
        </w:trPr>
        <w:tc>
          <w:tcPr>
            <w:tcW w:w="5000" w:type="pct"/>
            <w:gridSpan w:val="2"/>
            <w:shd w:val="clear" w:color="auto" w:fill="007C31"/>
          </w:tcPr>
          <w:p w14:paraId="683DE916" w14:textId="77777777" w:rsidR="00E547A8" w:rsidRPr="00687160" w:rsidRDefault="00E547A8" w:rsidP="00FB55DD">
            <w:pPr>
              <w:pStyle w:val="Tabletitle"/>
              <w:rPr>
                <w:color w:val="007C31"/>
              </w:rPr>
            </w:pPr>
            <w:r>
              <w:t>Glossary</w:t>
            </w:r>
          </w:p>
        </w:tc>
      </w:tr>
      <w:tr w:rsidR="00E547A8" w14:paraId="4DBC205C" w14:textId="77777777" w:rsidTr="00ED2871">
        <w:trPr>
          <w:tblHeader/>
        </w:trPr>
        <w:tc>
          <w:tcPr>
            <w:tcW w:w="912" w:type="pct"/>
          </w:tcPr>
          <w:p w14:paraId="3FD79D9D" w14:textId="77777777" w:rsidR="00E547A8" w:rsidRPr="00687160" w:rsidRDefault="00E547A8" w:rsidP="00FB55DD">
            <w:pPr>
              <w:pStyle w:val="Tablecolumheader"/>
            </w:pPr>
            <w:r>
              <w:t>Acronym</w:t>
            </w:r>
          </w:p>
        </w:tc>
        <w:tc>
          <w:tcPr>
            <w:tcW w:w="4088" w:type="pct"/>
          </w:tcPr>
          <w:p w14:paraId="4DC65BCA" w14:textId="77777777" w:rsidR="00E547A8" w:rsidRDefault="00E547A8" w:rsidP="00FB55DD">
            <w:pPr>
              <w:pStyle w:val="Tablecolumheader"/>
            </w:pPr>
            <w:r>
              <w:t>Full term</w:t>
            </w:r>
          </w:p>
        </w:tc>
      </w:tr>
      <w:tr w:rsidR="00655959" w14:paraId="02945165" w14:textId="77777777" w:rsidTr="00ED2871">
        <w:trPr>
          <w:tblHeader/>
        </w:trPr>
        <w:tc>
          <w:tcPr>
            <w:tcW w:w="912" w:type="pct"/>
          </w:tcPr>
          <w:p w14:paraId="52431D28" w14:textId="38F78F54" w:rsidR="00655959" w:rsidRDefault="00655959" w:rsidP="006A7C5D">
            <w:pPr>
              <w:pStyle w:val="Tablebodytext"/>
            </w:pPr>
            <w:r>
              <w:t>APC</w:t>
            </w:r>
          </w:p>
        </w:tc>
        <w:tc>
          <w:tcPr>
            <w:tcW w:w="4088" w:type="pct"/>
          </w:tcPr>
          <w:p w14:paraId="73C25DC5" w14:textId="72F119AC" w:rsidR="00655959" w:rsidRDefault="0090329A" w:rsidP="006A7C5D">
            <w:pPr>
              <w:pStyle w:val="Tablebodytext"/>
            </w:pPr>
            <w:r>
              <w:t>Auxiliary Proportionate Control</w:t>
            </w:r>
          </w:p>
        </w:tc>
      </w:tr>
      <w:tr w:rsidR="00E547A8" w14:paraId="41CBB534" w14:textId="77777777" w:rsidTr="00ED2871">
        <w:tc>
          <w:tcPr>
            <w:tcW w:w="912" w:type="pct"/>
          </w:tcPr>
          <w:p w14:paraId="45324A4E" w14:textId="3AF247C6" w:rsidR="00E547A8" w:rsidRDefault="00AF1B2B" w:rsidP="00FB55DD">
            <w:pPr>
              <w:pStyle w:val="Tablebodytext"/>
            </w:pPr>
            <w:r>
              <w:t>BEIS</w:t>
            </w:r>
          </w:p>
        </w:tc>
        <w:tc>
          <w:tcPr>
            <w:tcW w:w="4088" w:type="pct"/>
          </w:tcPr>
          <w:p w14:paraId="355966DB" w14:textId="5175AE9E" w:rsidR="00E547A8" w:rsidRDefault="00AF1B2B" w:rsidP="00FB55DD">
            <w:pPr>
              <w:pStyle w:val="Tablebodytext"/>
            </w:pPr>
            <w:r>
              <w:t>Department for Business, Energy and Industry Strategy</w:t>
            </w:r>
          </w:p>
        </w:tc>
      </w:tr>
      <w:tr w:rsidR="00E547A8" w14:paraId="265FFF3D" w14:textId="77777777" w:rsidTr="00ED2871">
        <w:tc>
          <w:tcPr>
            <w:tcW w:w="912" w:type="pct"/>
          </w:tcPr>
          <w:p w14:paraId="3EF356F8" w14:textId="149ECEE0" w:rsidR="00E547A8" w:rsidRDefault="00AF1B2B" w:rsidP="00FB55DD">
            <w:pPr>
              <w:pStyle w:val="Tablebodytext"/>
            </w:pPr>
            <w:r>
              <w:t>DCC</w:t>
            </w:r>
          </w:p>
        </w:tc>
        <w:tc>
          <w:tcPr>
            <w:tcW w:w="4088" w:type="pct"/>
          </w:tcPr>
          <w:p w14:paraId="185C4216" w14:textId="4A930A5D" w:rsidR="00E547A8" w:rsidRDefault="00AF1B2B" w:rsidP="00FB55DD">
            <w:pPr>
              <w:pStyle w:val="Tablebodytext"/>
            </w:pPr>
            <w:r>
              <w:t>Data Communications Company</w:t>
            </w:r>
          </w:p>
        </w:tc>
      </w:tr>
      <w:tr w:rsidR="00ED2871" w14:paraId="20FBEB75" w14:textId="77777777" w:rsidTr="00ED2871">
        <w:tc>
          <w:tcPr>
            <w:tcW w:w="912" w:type="pct"/>
          </w:tcPr>
          <w:p w14:paraId="031B97D8" w14:textId="065BC8F8" w:rsidR="00ED2871" w:rsidRDefault="00ED2871" w:rsidP="00FB55DD">
            <w:pPr>
              <w:pStyle w:val="Tablebodytext"/>
            </w:pPr>
            <w:r>
              <w:t>GBCS</w:t>
            </w:r>
          </w:p>
        </w:tc>
        <w:tc>
          <w:tcPr>
            <w:tcW w:w="4088" w:type="pct"/>
          </w:tcPr>
          <w:p w14:paraId="549CDDF5" w14:textId="5B72A776" w:rsidR="00ED2871" w:rsidRDefault="00ED2871" w:rsidP="00FB55DD">
            <w:pPr>
              <w:pStyle w:val="Tablebodytext"/>
            </w:pPr>
            <w:r>
              <w:t>Great Britain Companion Specification</w:t>
            </w:r>
          </w:p>
        </w:tc>
      </w:tr>
      <w:tr w:rsidR="00ED2871" w14:paraId="4CCEFA8E" w14:textId="77777777" w:rsidTr="00ED2871">
        <w:tc>
          <w:tcPr>
            <w:tcW w:w="912" w:type="pct"/>
          </w:tcPr>
          <w:p w14:paraId="4BCF984F" w14:textId="0957D193" w:rsidR="00ED2871" w:rsidRDefault="00ED2871" w:rsidP="00FB55DD">
            <w:pPr>
              <w:pStyle w:val="Tablebodytext"/>
            </w:pPr>
            <w:r>
              <w:t>IRP</w:t>
            </w:r>
          </w:p>
        </w:tc>
        <w:tc>
          <w:tcPr>
            <w:tcW w:w="4088" w:type="pct"/>
          </w:tcPr>
          <w:p w14:paraId="7612DDAC" w14:textId="3A5A40E2" w:rsidR="00ED2871" w:rsidRDefault="00ED2871" w:rsidP="00FB55DD">
            <w:pPr>
              <w:pStyle w:val="Tablebodytext"/>
            </w:pPr>
            <w:r>
              <w:t>Issue Resolution Proposal</w:t>
            </w:r>
          </w:p>
        </w:tc>
      </w:tr>
      <w:tr w:rsidR="00ED2871" w14:paraId="6CCF7FAB" w14:textId="77777777" w:rsidTr="00ED2871">
        <w:tc>
          <w:tcPr>
            <w:tcW w:w="912" w:type="pct"/>
          </w:tcPr>
          <w:p w14:paraId="5223F7EA" w14:textId="1B19999D" w:rsidR="00ED2871" w:rsidRDefault="00ED2871" w:rsidP="00FB55DD">
            <w:pPr>
              <w:pStyle w:val="Tablebodytext"/>
            </w:pPr>
            <w:r>
              <w:t>SEC</w:t>
            </w:r>
          </w:p>
        </w:tc>
        <w:tc>
          <w:tcPr>
            <w:tcW w:w="4088" w:type="pct"/>
          </w:tcPr>
          <w:p w14:paraId="48EAA52D" w14:textId="3063132E" w:rsidR="00ED2871" w:rsidRDefault="00ED2871" w:rsidP="00FB55DD">
            <w:pPr>
              <w:pStyle w:val="Tablebodytext"/>
            </w:pPr>
            <w:r>
              <w:t>Smart Energy Code</w:t>
            </w:r>
          </w:p>
        </w:tc>
      </w:tr>
      <w:tr w:rsidR="00ED2871" w14:paraId="312E8C55" w14:textId="77777777" w:rsidTr="00ED2871">
        <w:tc>
          <w:tcPr>
            <w:tcW w:w="912" w:type="pct"/>
          </w:tcPr>
          <w:p w14:paraId="22F9928F" w14:textId="2CC66141" w:rsidR="00ED2871" w:rsidRDefault="00ED2871" w:rsidP="00FB55DD">
            <w:pPr>
              <w:pStyle w:val="Tablebodytext"/>
            </w:pPr>
            <w:r>
              <w:t>SECAS</w:t>
            </w:r>
          </w:p>
        </w:tc>
        <w:tc>
          <w:tcPr>
            <w:tcW w:w="4088" w:type="pct"/>
          </w:tcPr>
          <w:p w14:paraId="5B784CFE" w14:textId="45818153" w:rsidR="00ED2871" w:rsidRDefault="00ED2871" w:rsidP="00FB55DD">
            <w:pPr>
              <w:pStyle w:val="Tablebodytext"/>
            </w:pPr>
            <w:r>
              <w:t>Smart Energy Code Administrator and Secretariat</w:t>
            </w:r>
          </w:p>
        </w:tc>
      </w:tr>
      <w:tr w:rsidR="00ED2871" w14:paraId="0DC91B17" w14:textId="77777777" w:rsidTr="00ED2871">
        <w:tc>
          <w:tcPr>
            <w:tcW w:w="912" w:type="pct"/>
          </w:tcPr>
          <w:p w14:paraId="1C818300" w14:textId="24D870C8" w:rsidR="00ED2871" w:rsidRDefault="00ED2871" w:rsidP="00FB55DD">
            <w:pPr>
              <w:pStyle w:val="Tablebodytext"/>
            </w:pPr>
            <w:r>
              <w:t>SMETS</w:t>
            </w:r>
          </w:p>
        </w:tc>
        <w:tc>
          <w:tcPr>
            <w:tcW w:w="4088" w:type="pct"/>
          </w:tcPr>
          <w:p w14:paraId="2F8B4B00" w14:textId="184CEF6E" w:rsidR="00ED2871" w:rsidRDefault="00ED2871" w:rsidP="00FB55DD">
            <w:pPr>
              <w:pStyle w:val="Tablebodytext"/>
            </w:pPr>
            <w:r>
              <w:t>Smart Metering Equipment Technical Specifications</w:t>
            </w:r>
          </w:p>
        </w:tc>
      </w:tr>
      <w:tr w:rsidR="00801282" w14:paraId="163FDB31" w14:textId="77777777" w:rsidTr="00ED2871">
        <w:tc>
          <w:tcPr>
            <w:tcW w:w="912" w:type="pct"/>
          </w:tcPr>
          <w:p w14:paraId="1F41375B" w14:textId="1599BCBD" w:rsidR="00801282" w:rsidRDefault="00801282" w:rsidP="00FB55DD">
            <w:pPr>
              <w:pStyle w:val="Tablebodytext"/>
            </w:pPr>
            <w:r>
              <w:t>TABASC</w:t>
            </w:r>
          </w:p>
        </w:tc>
        <w:tc>
          <w:tcPr>
            <w:tcW w:w="4088" w:type="pct"/>
          </w:tcPr>
          <w:p w14:paraId="23F5580E" w14:textId="21067888" w:rsidR="00801282" w:rsidRDefault="00801282" w:rsidP="00FB55DD">
            <w:pPr>
              <w:pStyle w:val="Tablebodytext"/>
            </w:pPr>
            <w:r>
              <w:t>Technical Architecture and Business Architecture Sub-Committee</w:t>
            </w:r>
          </w:p>
        </w:tc>
      </w:tr>
      <w:tr w:rsidR="00ED2871" w14:paraId="77B4BF6A" w14:textId="77777777" w:rsidTr="00ED2871">
        <w:tc>
          <w:tcPr>
            <w:tcW w:w="912" w:type="pct"/>
          </w:tcPr>
          <w:p w14:paraId="491F7FBB" w14:textId="7E7A929A" w:rsidR="00ED2871" w:rsidRDefault="00ED2871" w:rsidP="00FB55DD">
            <w:pPr>
              <w:pStyle w:val="Tablebodytext"/>
            </w:pPr>
            <w:r>
              <w:t>TS</w:t>
            </w:r>
          </w:p>
        </w:tc>
        <w:tc>
          <w:tcPr>
            <w:tcW w:w="4088" w:type="pct"/>
          </w:tcPr>
          <w:p w14:paraId="587410C8" w14:textId="0BE48CDD" w:rsidR="00ED2871" w:rsidRDefault="00ED2871" w:rsidP="00FB55DD">
            <w:pPr>
              <w:pStyle w:val="Tablebodytext"/>
            </w:pPr>
            <w:r>
              <w:t>Technical Specification</w:t>
            </w:r>
          </w:p>
        </w:tc>
      </w:tr>
      <w:tr w:rsidR="00ED2871" w14:paraId="47268A34" w14:textId="77777777" w:rsidTr="00ED2871">
        <w:tc>
          <w:tcPr>
            <w:tcW w:w="912" w:type="pct"/>
          </w:tcPr>
          <w:p w14:paraId="08D19628" w14:textId="4DD9810E" w:rsidR="00ED2871" w:rsidRDefault="00ED2871" w:rsidP="00FB55DD">
            <w:pPr>
              <w:pStyle w:val="Tablebodytext"/>
            </w:pPr>
            <w:r>
              <w:t>TSIRS</w:t>
            </w:r>
          </w:p>
        </w:tc>
        <w:tc>
          <w:tcPr>
            <w:tcW w:w="4088" w:type="pct"/>
          </w:tcPr>
          <w:p w14:paraId="6B7A1FE5" w14:textId="1A3FEC44" w:rsidR="00ED2871" w:rsidRDefault="00ED2871" w:rsidP="00FB55DD">
            <w:pPr>
              <w:pStyle w:val="Tablebodytext"/>
            </w:pPr>
            <w:r>
              <w:t>Technical Specification Issue Resolution Sub-Group</w:t>
            </w:r>
          </w:p>
        </w:tc>
      </w:tr>
    </w:tbl>
    <w:p w14:paraId="3B6F0928" w14:textId="77777777" w:rsidR="00E547A8" w:rsidRDefault="00E547A8" w:rsidP="006056A4"/>
    <w:sectPr w:rsidR="00E547A8" w:rsidSect="00DF2F19">
      <w:headerReference w:type="default" r:id="rId51"/>
      <w:footerReference w:type="default" r:id="rId52"/>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F7CDF" w14:textId="77777777" w:rsidR="00801282" w:rsidRDefault="00801282" w:rsidP="004F458B">
      <w:pPr>
        <w:spacing w:after="0" w:line="240" w:lineRule="auto"/>
      </w:pPr>
      <w:r>
        <w:separator/>
      </w:r>
    </w:p>
  </w:endnote>
  <w:endnote w:type="continuationSeparator" w:id="0">
    <w:p w14:paraId="6FE1DA84" w14:textId="77777777" w:rsidR="00801282" w:rsidRDefault="00801282" w:rsidP="004F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987"/>
      <w:gridCol w:w="2999"/>
    </w:tblGrid>
    <w:tr w:rsidR="00801282" w:rsidRPr="00633F6B" w14:paraId="34EECB36" w14:textId="77777777" w:rsidTr="00840F7F">
      <w:tc>
        <w:tcPr>
          <w:tcW w:w="3040" w:type="dxa"/>
        </w:tcPr>
        <w:p w14:paraId="3DD5047F" w14:textId="77777777" w:rsidR="00801282" w:rsidRPr="00633F6B" w:rsidRDefault="00801282" w:rsidP="004D00F1">
          <w:pPr>
            <w:pStyle w:val="Footer"/>
            <w:spacing w:after="120"/>
            <w:rPr>
              <w:rFonts w:cs="Arial"/>
              <w:color w:val="595959" w:themeColor="text1" w:themeTint="A6"/>
              <w:sz w:val="16"/>
              <w:szCs w:val="16"/>
            </w:rPr>
          </w:pPr>
        </w:p>
      </w:tc>
      <w:tc>
        <w:tcPr>
          <w:tcW w:w="2987" w:type="dxa"/>
          <w:vMerge w:val="restart"/>
          <w:vAlign w:val="center"/>
        </w:tcPr>
        <w:p w14:paraId="301A5800" w14:textId="1ED6F305" w:rsidR="00801282" w:rsidRPr="00633F6B" w:rsidRDefault="00801282" w:rsidP="00840F7F">
          <w:pPr>
            <w:pStyle w:val="Footer"/>
            <w:jc w:val="center"/>
            <w:rPr>
              <w:rFonts w:cs="Arial"/>
              <w:color w:val="595959" w:themeColor="text1" w:themeTint="A6"/>
              <w:sz w:val="16"/>
              <w:szCs w:val="16"/>
            </w:rPr>
          </w:pPr>
          <w:r>
            <w:rPr>
              <w:noProof/>
            </w:rPr>
            <w:drawing>
              <wp:inline distT="0" distB="0" distL="0" distR="0" wp14:anchorId="4687A2C0" wp14:editId="474B0A9C">
                <wp:extent cx="1170579" cy="6804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2999" w:type="dxa"/>
        </w:tcPr>
        <w:p w14:paraId="7DAEC5FF" w14:textId="77777777" w:rsidR="00801282" w:rsidRPr="00633F6B" w:rsidRDefault="00801282" w:rsidP="004D00F1">
          <w:pPr>
            <w:pStyle w:val="Footer"/>
            <w:spacing w:after="120"/>
            <w:rPr>
              <w:rFonts w:cs="Arial"/>
              <w:color w:val="595959" w:themeColor="text1" w:themeTint="A6"/>
              <w:sz w:val="16"/>
              <w:szCs w:val="16"/>
            </w:rPr>
          </w:pPr>
        </w:p>
      </w:tc>
    </w:tr>
    <w:tr w:rsidR="00801282" w:rsidRPr="00633F6B" w14:paraId="22DC0332" w14:textId="77777777" w:rsidTr="005D2C21">
      <w:trPr>
        <w:trHeight w:val="827"/>
      </w:trPr>
      <w:tc>
        <w:tcPr>
          <w:tcW w:w="3040" w:type="dxa"/>
        </w:tcPr>
        <w:p w14:paraId="47F6AEF5" w14:textId="4E6D14E3" w:rsidR="00801282" w:rsidRPr="00762D91" w:rsidRDefault="00801282" w:rsidP="00E924B0">
          <w:pPr>
            <w:pStyle w:val="Footer"/>
            <w:rPr>
              <w:rFonts w:cs="Arial"/>
              <w:b/>
              <w:color w:val="595959" w:themeColor="text1" w:themeTint="A6"/>
              <w:sz w:val="16"/>
              <w:szCs w:val="16"/>
            </w:rPr>
          </w:pPr>
          <w:r>
            <w:rPr>
              <w:rFonts w:cs="Arial"/>
              <w:color w:val="595959" w:themeColor="text1" w:themeTint="A6"/>
              <w:sz w:val="16"/>
              <w:szCs w:val="16"/>
            </w:rPr>
            <w:t>MP098 Modification Report</w:t>
          </w:r>
        </w:p>
      </w:tc>
      <w:tc>
        <w:tcPr>
          <w:tcW w:w="2987" w:type="dxa"/>
          <w:vMerge/>
        </w:tcPr>
        <w:p w14:paraId="5DA2CCC3" w14:textId="77777777" w:rsidR="00801282" w:rsidRPr="00633F6B" w:rsidRDefault="00801282" w:rsidP="00633F6B">
          <w:pPr>
            <w:pStyle w:val="Footer"/>
            <w:jc w:val="center"/>
            <w:rPr>
              <w:rFonts w:cs="Arial"/>
              <w:color w:val="595959" w:themeColor="text1" w:themeTint="A6"/>
              <w:sz w:val="16"/>
              <w:szCs w:val="16"/>
            </w:rPr>
          </w:pPr>
        </w:p>
      </w:tc>
      <w:tc>
        <w:tcPr>
          <w:tcW w:w="2999" w:type="dxa"/>
        </w:tcPr>
        <w:p w14:paraId="499633EC" w14:textId="77777777" w:rsidR="00801282" w:rsidRDefault="00801282"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4</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4</w:t>
          </w:r>
          <w:r w:rsidRPr="00633F6B">
            <w:rPr>
              <w:rFonts w:cs="Arial"/>
              <w:color w:val="595959" w:themeColor="text1" w:themeTint="A6"/>
              <w:sz w:val="16"/>
              <w:szCs w:val="16"/>
            </w:rPr>
            <w:fldChar w:fldCharType="end"/>
          </w:r>
        </w:p>
        <w:p w14:paraId="2252D1D5" w14:textId="77777777" w:rsidR="00801282" w:rsidRDefault="00801282" w:rsidP="00633F6B">
          <w:pPr>
            <w:pStyle w:val="Footer"/>
            <w:jc w:val="right"/>
            <w:rPr>
              <w:rFonts w:cs="Arial"/>
              <w:color w:val="595959" w:themeColor="text1" w:themeTint="A6"/>
              <w:sz w:val="16"/>
              <w:szCs w:val="16"/>
            </w:rPr>
          </w:pPr>
        </w:p>
        <w:p w14:paraId="5E489DD6" w14:textId="31FEE990" w:rsidR="00801282" w:rsidRPr="00633F6B" w:rsidRDefault="00801282"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6D735094" w14:textId="3735BABE" w:rsidR="00801282" w:rsidRPr="00633F6B" w:rsidRDefault="000048BF" w:rsidP="00633F6B">
    <w:pPr>
      <w:pStyle w:val="Footer"/>
      <w:spacing w:after="120"/>
      <w:rPr>
        <w:rFonts w:cs="Arial"/>
        <w:sz w:val="16"/>
        <w:szCs w:val="16"/>
      </w:rPr>
    </w:pPr>
    <w:r w:rsidRPr="00BF58D6">
      <w:rPr>
        <w:noProof/>
      </w:rPr>
      <w:drawing>
        <wp:anchor distT="0" distB="0" distL="114300" distR="114300" simplePos="0" relativeHeight="251659264" behindDoc="0" locked="0" layoutInCell="1" allowOverlap="1" wp14:anchorId="05CECC99" wp14:editId="5ADC852B">
          <wp:simplePos x="0" y="0"/>
          <wp:positionH relativeFrom="page">
            <wp:posOffset>6836410</wp:posOffset>
          </wp:positionH>
          <wp:positionV relativeFrom="paragraph">
            <wp:posOffset>-609600</wp:posOffset>
          </wp:positionV>
          <wp:extent cx="673100" cy="673100"/>
          <wp:effectExtent l="0" t="0" r="0" b="0"/>
          <wp:wrapSquare wrapText="bothSides"/>
          <wp:docPr id="3" name="Picture 3">
            <a:extLst xmlns:a="http://schemas.openxmlformats.org/drawingml/2006/main">
              <a:ext uri="{FF2B5EF4-FFF2-40B4-BE49-F238E27FC236}">
                <a16:creationId xmlns:a16="http://schemas.microsoft.com/office/drawing/2014/main" id="{98A0052A-6FFB-44BD-B4DE-13C93DD01C6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8A0052A-6FFB-44BD-B4DE-13C93DD01C62}"/>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EABC8" w14:textId="77777777" w:rsidR="00801282" w:rsidRDefault="00801282" w:rsidP="004F458B">
      <w:pPr>
        <w:spacing w:after="0" w:line="240" w:lineRule="auto"/>
      </w:pPr>
      <w:r>
        <w:separator/>
      </w:r>
    </w:p>
  </w:footnote>
  <w:footnote w:type="continuationSeparator" w:id="0">
    <w:p w14:paraId="76111A13" w14:textId="77777777" w:rsidR="00801282" w:rsidRDefault="00801282" w:rsidP="004F458B">
      <w:pPr>
        <w:spacing w:after="0" w:line="240" w:lineRule="auto"/>
      </w:pPr>
      <w:r>
        <w:continuationSeparator/>
      </w:r>
    </w:p>
  </w:footnote>
  <w:footnote w:id="1">
    <w:p w14:paraId="74D6A9AF" w14:textId="515267CF" w:rsidR="00801282" w:rsidRPr="00594413" w:rsidRDefault="00801282">
      <w:pPr>
        <w:pStyle w:val="FootnoteText"/>
        <w:rPr>
          <w:sz w:val="16"/>
          <w:szCs w:val="16"/>
        </w:rPr>
      </w:pPr>
      <w:r w:rsidRPr="00594413">
        <w:rPr>
          <w:rStyle w:val="FootnoteReference"/>
          <w:sz w:val="16"/>
          <w:szCs w:val="16"/>
        </w:rPr>
        <w:footnoteRef/>
      </w:r>
      <w:r w:rsidRPr="00594413">
        <w:rPr>
          <w:sz w:val="16"/>
          <w:szCs w:val="16"/>
        </w:rPr>
        <w:t xml:space="preserve"> (a) Facilitate the efficient provision, installation, operation and interoperability of smart metering systems at energy consumers’ premises within Great Britain.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BB036" w14:textId="77777777" w:rsidR="00801282" w:rsidRDefault="00801282" w:rsidP="003E558E">
    <w:pPr>
      <w:pStyle w:val="Header"/>
      <w:jc w:val="right"/>
    </w:pPr>
    <w:r w:rsidRPr="003E558E">
      <w:rPr>
        <w:noProof/>
        <w:lang w:eastAsia="en-GB"/>
      </w:rPr>
      <w:drawing>
        <wp:inline distT="0" distB="0" distL="0" distR="0" wp14:anchorId="76F2FC5E" wp14:editId="62C8A5A5">
          <wp:extent cx="1457325" cy="1047750"/>
          <wp:effectExtent l="19050" t="0" r="9525" b="0"/>
          <wp:docPr id="6" name="Picture 6"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7CA6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5EF1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709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EA4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2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46C2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D008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F05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C6A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0216614"/>
    <w:multiLevelType w:val="hybridMultilevel"/>
    <w:tmpl w:val="6E74DCAC"/>
    <w:lvl w:ilvl="0" w:tplc="447244E6">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64DFF"/>
    <w:multiLevelType w:val="hybridMultilevel"/>
    <w:tmpl w:val="E25A4B7E"/>
    <w:lvl w:ilvl="0" w:tplc="978A111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C90244"/>
    <w:multiLevelType w:val="hybridMultilevel"/>
    <w:tmpl w:val="B184BC10"/>
    <w:lvl w:ilvl="0" w:tplc="515C9A0E">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654AE"/>
    <w:multiLevelType w:val="multilevel"/>
    <w:tmpl w:val="B6F45E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17" w15:restartNumberingAfterBreak="0">
    <w:nsid w:val="73706743"/>
    <w:multiLevelType w:val="hybridMultilevel"/>
    <w:tmpl w:val="14321648"/>
    <w:lvl w:ilvl="0" w:tplc="1F3831A0">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A25C35"/>
    <w:multiLevelType w:val="multilevel"/>
    <w:tmpl w:val="8EFE4B34"/>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1106" w:hanging="680"/>
      </w:pPr>
      <w:rPr>
        <w:rFonts w:hint="default"/>
        <w:b w:val="0"/>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num w:numId="1">
    <w:abstractNumId w:val="13"/>
  </w:num>
  <w:num w:numId="2">
    <w:abstractNumId w:val="12"/>
  </w:num>
  <w:num w:numId="3">
    <w:abstractNumId w:val="16"/>
  </w:num>
  <w:num w:numId="4">
    <w:abstractNumId w:val="10"/>
  </w:num>
  <w:num w:numId="5">
    <w:abstractNumId w:val="18"/>
  </w:num>
  <w:num w:numId="6">
    <w:abstractNumId w:val="11"/>
  </w:num>
  <w:num w:numId="7">
    <w:abstractNumId w:val="14"/>
  </w:num>
  <w:num w:numId="8">
    <w:abstractNumId w:val="17"/>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B2B"/>
    <w:rsid w:val="000034AD"/>
    <w:rsid w:val="00003C56"/>
    <w:rsid w:val="000048BF"/>
    <w:rsid w:val="00020BA4"/>
    <w:rsid w:val="0002312C"/>
    <w:rsid w:val="00024942"/>
    <w:rsid w:val="00027CCF"/>
    <w:rsid w:val="00030216"/>
    <w:rsid w:val="00031404"/>
    <w:rsid w:val="000343C9"/>
    <w:rsid w:val="000418DB"/>
    <w:rsid w:val="0004306A"/>
    <w:rsid w:val="00045C00"/>
    <w:rsid w:val="000476BA"/>
    <w:rsid w:val="00050F5F"/>
    <w:rsid w:val="000514B2"/>
    <w:rsid w:val="0005191C"/>
    <w:rsid w:val="000571D3"/>
    <w:rsid w:val="000573F2"/>
    <w:rsid w:val="0006239B"/>
    <w:rsid w:val="000638DB"/>
    <w:rsid w:val="00065849"/>
    <w:rsid w:val="00067AFA"/>
    <w:rsid w:val="000709BB"/>
    <w:rsid w:val="00070AF3"/>
    <w:rsid w:val="00072752"/>
    <w:rsid w:val="00075828"/>
    <w:rsid w:val="00075AF7"/>
    <w:rsid w:val="0007628C"/>
    <w:rsid w:val="00077AD5"/>
    <w:rsid w:val="00081578"/>
    <w:rsid w:val="00082C70"/>
    <w:rsid w:val="0008420A"/>
    <w:rsid w:val="00091612"/>
    <w:rsid w:val="00094C7E"/>
    <w:rsid w:val="000A3F83"/>
    <w:rsid w:val="000A41CE"/>
    <w:rsid w:val="000A6FAF"/>
    <w:rsid w:val="000B0AB0"/>
    <w:rsid w:val="000B30A4"/>
    <w:rsid w:val="000B4FAB"/>
    <w:rsid w:val="000B6145"/>
    <w:rsid w:val="000C5748"/>
    <w:rsid w:val="000D0828"/>
    <w:rsid w:val="000D55EF"/>
    <w:rsid w:val="000D5C18"/>
    <w:rsid w:val="000E1541"/>
    <w:rsid w:val="000E1991"/>
    <w:rsid w:val="000E30B0"/>
    <w:rsid w:val="000E53C4"/>
    <w:rsid w:val="000E6A3C"/>
    <w:rsid w:val="000E6DD9"/>
    <w:rsid w:val="000E7B9E"/>
    <w:rsid w:val="000F161D"/>
    <w:rsid w:val="000F1EDE"/>
    <w:rsid w:val="000F3669"/>
    <w:rsid w:val="000F4376"/>
    <w:rsid w:val="000F49B3"/>
    <w:rsid w:val="000F6536"/>
    <w:rsid w:val="00102237"/>
    <w:rsid w:val="001029BB"/>
    <w:rsid w:val="001033FE"/>
    <w:rsid w:val="0010361B"/>
    <w:rsid w:val="0010448B"/>
    <w:rsid w:val="00106158"/>
    <w:rsid w:val="00117A88"/>
    <w:rsid w:val="00121A17"/>
    <w:rsid w:val="00123134"/>
    <w:rsid w:val="00134821"/>
    <w:rsid w:val="00134D8E"/>
    <w:rsid w:val="00142F24"/>
    <w:rsid w:val="001453D4"/>
    <w:rsid w:val="00146305"/>
    <w:rsid w:val="00150229"/>
    <w:rsid w:val="00150EB4"/>
    <w:rsid w:val="0015201A"/>
    <w:rsid w:val="00152E20"/>
    <w:rsid w:val="0015324F"/>
    <w:rsid w:val="00156B0A"/>
    <w:rsid w:val="0015743D"/>
    <w:rsid w:val="001606E0"/>
    <w:rsid w:val="0016136E"/>
    <w:rsid w:val="00162FA3"/>
    <w:rsid w:val="001677AD"/>
    <w:rsid w:val="001677CB"/>
    <w:rsid w:val="00170C40"/>
    <w:rsid w:val="001721F2"/>
    <w:rsid w:val="0017470B"/>
    <w:rsid w:val="001758EC"/>
    <w:rsid w:val="001770CB"/>
    <w:rsid w:val="00177F91"/>
    <w:rsid w:val="00183C95"/>
    <w:rsid w:val="0018432B"/>
    <w:rsid w:val="00184CE1"/>
    <w:rsid w:val="001855DA"/>
    <w:rsid w:val="00186CD8"/>
    <w:rsid w:val="00187994"/>
    <w:rsid w:val="00187B68"/>
    <w:rsid w:val="00192FAC"/>
    <w:rsid w:val="001943DC"/>
    <w:rsid w:val="001963DA"/>
    <w:rsid w:val="001965F9"/>
    <w:rsid w:val="00196A93"/>
    <w:rsid w:val="001A22B6"/>
    <w:rsid w:val="001A2D62"/>
    <w:rsid w:val="001A46BA"/>
    <w:rsid w:val="001A6667"/>
    <w:rsid w:val="001B2176"/>
    <w:rsid w:val="001B2509"/>
    <w:rsid w:val="001B33CC"/>
    <w:rsid w:val="001B49B6"/>
    <w:rsid w:val="001B5319"/>
    <w:rsid w:val="001C193E"/>
    <w:rsid w:val="001C2BD8"/>
    <w:rsid w:val="001C4872"/>
    <w:rsid w:val="001C6899"/>
    <w:rsid w:val="001D20C0"/>
    <w:rsid w:val="001D3ACA"/>
    <w:rsid w:val="001D40C3"/>
    <w:rsid w:val="001D4B54"/>
    <w:rsid w:val="001D5D9D"/>
    <w:rsid w:val="001D7BEE"/>
    <w:rsid w:val="001E0B00"/>
    <w:rsid w:val="001E24EA"/>
    <w:rsid w:val="001E383C"/>
    <w:rsid w:val="001E4249"/>
    <w:rsid w:val="001E6929"/>
    <w:rsid w:val="001F0BA8"/>
    <w:rsid w:val="001F44D7"/>
    <w:rsid w:val="00200476"/>
    <w:rsid w:val="0020192A"/>
    <w:rsid w:val="00203AEB"/>
    <w:rsid w:val="002072C0"/>
    <w:rsid w:val="00210CFF"/>
    <w:rsid w:val="00211DDF"/>
    <w:rsid w:val="00211EB3"/>
    <w:rsid w:val="0021724C"/>
    <w:rsid w:val="00220F3A"/>
    <w:rsid w:val="00222D94"/>
    <w:rsid w:val="0022344C"/>
    <w:rsid w:val="00224C9B"/>
    <w:rsid w:val="002357F7"/>
    <w:rsid w:val="00240D0B"/>
    <w:rsid w:val="0024177C"/>
    <w:rsid w:val="00242216"/>
    <w:rsid w:val="002424D4"/>
    <w:rsid w:val="00251BB8"/>
    <w:rsid w:val="00251E29"/>
    <w:rsid w:val="00254041"/>
    <w:rsid w:val="00254932"/>
    <w:rsid w:val="0026252E"/>
    <w:rsid w:val="0026697B"/>
    <w:rsid w:val="00267F7B"/>
    <w:rsid w:val="002774F1"/>
    <w:rsid w:val="00283D8C"/>
    <w:rsid w:val="00284376"/>
    <w:rsid w:val="00284C6E"/>
    <w:rsid w:val="00285942"/>
    <w:rsid w:val="002943B7"/>
    <w:rsid w:val="00295911"/>
    <w:rsid w:val="00296EA0"/>
    <w:rsid w:val="002A01EF"/>
    <w:rsid w:val="002A0870"/>
    <w:rsid w:val="002A08E7"/>
    <w:rsid w:val="002A216C"/>
    <w:rsid w:val="002A46ED"/>
    <w:rsid w:val="002A5A10"/>
    <w:rsid w:val="002A5AD9"/>
    <w:rsid w:val="002B2741"/>
    <w:rsid w:val="002C05FF"/>
    <w:rsid w:val="002C20B7"/>
    <w:rsid w:val="002C2DF7"/>
    <w:rsid w:val="002C4FA1"/>
    <w:rsid w:val="002C5747"/>
    <w:rsid w:val="002C7A3A"/>
    <w:rsid w:val="002E0EC9"/>
    <w:rsid w:val="002E23BE"/>
    <w:rsid w:val="002E25BD"/>
    <w:rsid w:val="002E3D30"/>
    <w:rsid w:val="002F0BBC"/>
    <w:rsid w:val="002F1749"/>
    <w:rsid w:val="002F1EEA"/>
    <w:rsid w:val="002F2338"/>
    <w:rsid w:val="002F39BD"/>
    <w:rsid w:val="002F3FC6"/>
    <w:rsid w:val="002F4137"/>
    <w:rsid w:val="002F5392"/>
    <w:rsid w:val="003023FE"/>
    <w:rsid w:val="00302694"/>
    <w:rsid w:val="003038C2"/>
    <w:rsid w:val="003045A5"/>
    <w:rsid w:val="00306C4B"/>
    <w:rsid w:val="0031485F"/>
    <w:rsid w:val="003149DD"/>
    <w:rsid w:val="0032072B"/>
    <w:rsid w:val="003253CF"/>
    <w:rsid w:val="00331B41"/>
    <w:rsid w:val="00332631"/>
    <w:rsid w:val="003425F2"/>
    <w:rsid w:val="00342B04"/>
    <w:rsid w:val="0034422A"/>
    <w:rsid w:val="00345749"/>
    <w:rsid w:val="003477DD"/>
    <w:rsid w:val="00347F6A"/>
    <w:rsid w:val="003516BE"/>
    <w:rsid w:val="00351AD1"/>
    <w:rsid w:val="00354462"/>
    <w:rsid w:val="00361EC5"/>
    <w:rsid w:val="00363BC5"/>
    <w:rsid w:val="0036515D"/>
    <w:rsid w:val="00371C77"/>
    <w:rsid w:val="00372351"/>
    <w:rsid w:val="00373CE1"/>
    <w:rsid w:val="00374B7D"/>
    <w:rsid w:val="003756A8"/>
    <w:rsid w:val="00375BCC"/>
    <w:rsid w:val="00375D68"/>
    <w:rsid w:val="00383C69"/>
    <w:rsid w:val="0038568E"/>
    <w:rsid w:val="00391B14"/>
    <w:rsid w:val="00392E9E"/>
    <w:rsid w:val="003935E6"/>
    <w:rsid w:val="00394410"/>
    <w:rsid w:val="00397E22"/>
    <w:rsid w:val="003A0442"/>
    <w:rsid w:val="003A4BED"/>
    <w:rsid w:val="003A556D"/>
    <w:rsid w:val="003B1A0B"/>
    <w:rsid w:val="003B5E91"/>
    <w:rsid w:val="003B7790"/>
    <w:rsid w:val="003C1DF0"/>
    <w:rsid w:val="003C3106"/>
    <w:rsid w:val="003C6243"/>
    <w:rsid w:val="003D4B63"/>
    <w:rsid w:val="003D6B4C"/>
    <w:rsid w:val="003D7C52"/>
    <w:rsid w:val="003E2751"/>
    <w:rsid w:val="003E558E"/>
    <w:rsid w:val="003F56A3"/>
    <w:rsid w:val="00400B31"/>
    <w:rsid w:val="00401BF8"/>
    <w:rsid w:val="00404012"/>
    <w:rsid w:val="00404C8C"/>
    <w:rsid w:val="0040725F"/>
    <w:rsid w:val="004119B6"/>
    <w:rsid w:val="0041393B"/>
    <w:rsid w:val="00414A08"/>
    <w:rsid w:val="004170C6"/>
    <w:rsid w:val="004256F4"/>
    <w:rsid w:val="00425DF0"/>
    <w:rsid w:val="004316C0"/>
    <w:rsid w:val="00433E0F"/>
    <w:rsid w:val="004350DF"/>
    <w:rsid w:val="004351EE"/>
    <w:rsid w:val="004356BB"/>
    <w:rsid w:val="0043667E"/>
    <w:rsid w:val="00436897"/>
    <w:rsid w:val="00441470"/>
    <w:rsid w:val="00441D82"/>
    <w:rsid w:val="00443AB1"/>
    <w:rsid w:val="004463BD"/>
    <w:rsid w:val="00463094"/>
    <w:rsid w:val="00466069"/>
    <w:rsid w:val="00470F9D"/>
    <w:rsid w:val="00471CC6"/>
    <w:rsid w:val="0048046D"/>
    <w:rsid w:val="0048237F"/>
    <w:rsid w:val="004823C5"/>
    <w:rsid w:val="00495B1C"/>
    <w:rsid w:val="004A1A27"/>
    <w:rsid w:val="004A6AA6"/>
    <w:rsid w:val="004A7173"/>
    <w:rsid w:val="004B2999"/>
    <w:rsid w:val="004C6A0D"/>
    <w:rsid w:val="004D00F1"/>
    <w:rsid w:val="004D380A"/>
    <w:rsid w:val="004D5F54"/>
    <w:rsid w:val="004D7BE4"/>
    <w:rsid w:val="004E0D05"/>
    <w:rsid w:val="004E1DB7"/>
    <w:rsid w:val="004E204B"/>
    <w:rsid w:val="004E2065"/>
    <w:rsid w:val="004E2A55"/>
    <w:rsid w:val="004E536E"/>
    <w:rsid w:val="004F14CE"/>
    <w:rsid w:val="004F2116"/>
    <w:rsid w:val="004F458B"/>
    <w:rsid w:val="004F71DA"/>
    <w:rsid w:val="00501AF8"/>
    <w:rsid w:val="00505EB2"/>
    <w:rsid w:val="00506FA2"/>
    <w:rsid w:val="005125F7"/>
    <w:rsid w:val="005160AB"/>
    <w:rsid w:val="00517881"/>
    <w:rsid w:val="005216C7"/>
    <w:rsid w:val="005254E2"/>
    <w:rsid w:val="00526D76"/>
    <w:rsid w:val="0052762D"/>
    <w:rsid w:val="00530099"/>
    <w:rsid w:val="00530822"/>
    <w:rsid w:val="00531314"/>
    <w:rsid w:val="00531662"/>
    <w:rsid w:val="005331F9"/>
    <w:rsid w:val="00536F6E"/>
    <w:rsid w:val="005422A5"/>
    <w:rsid w:val="00547514"/>
    <w:rsid w:val="00551EEE"/>
    <w:rsid w:val="00552405"/>
    <w:rsid w:val="00552455"/>
    <w:rsid w:val="00552DED"/>
    <w:rsid w:val="0055383F"/>
    <w:rsid w:val="00554542"/>
    <w:rsid w:val="005548BA"/>
    <w:rsid w:val="005552CE"/>
    <w:rsid w:val="005613A7"/>
    <w:rsid w:val="0056253E"/>
    <w:rsid w:val="005648B8"/>
    <w:rsid w:val="0056541E"/>
    <w:rsid w:val="00566244"/>
    <w:rsid w:val="00566D28"/>
    <w:rsid w:val="00571CFF"/>
    <w:rsid w:val="00571E51"/>
    <w:rsid w:val="00573E99"/>
    <w:rsid w:val="00574192"/>
    <w:rsid w:val="00574C53"/>
    <w:rsid w:val="0058346C"/>
    <w:rsid w:val="00583C70"/>
    <w:rsid w:val="00591CAF"/>
    <w:rsid w:val="00594413"/>
    <w:rsid w:val="005964DD"/>
    <w:rsid w:val="00597B0B"/>
    <w:rsid w:val="005A0999"/>
    <w:rsid w:val="005A2125"/>
    <w:rsid w:val="005A3D34"/>
    <w:rsid w:val="005A3F5D"/>
    <w:rsid w:val="005A6FFF"/>
    <w:rsid w:val="005A75F3"/>
    <w:rsid w:val="005B27D1"/>
    <w:rsid w:val="005B3D6B"/>
    <w:rsid w:val="005C2A06"/>
    <w:rsid w:val="005C31B4"/>
    <w:rsid w:val="005D2C21"/>
    <w:rsid w:val="005D3A1E"/>
    <w:rsid w:val="005D5849"/>
    <w:rsid w:val="005D6668"/>
    <w:rsid w:val="005D72AA"/>
    <w:rsid w:val="005E13DA"/>
    <w:rsid w:val="005E3DF9"/>
    <w:rsid w:val="005F15F0"/>
    <w:rsid w:val="005F1E4F"/>
    <w:rsid w:val="005F7C87"/>
    <w:rsid w:val="00600B8A"/>
    <w:rsid w:val="006037D0"/>
    <w:rsid w:val="006056A4"/>
    <w:rsid w:val="00605D5A"/>
    <w:rsid w:val="0060781C"/>
    <w:rsid w:val="00611E36"/>
    <w:rsid w:val="00612C6F"/>
    <w:rsid w:val="006147BC"/>
    <w:rsid w:val="00615163"/>
    <w:rsid w:val="00620403"/>
    <w:rsid w:val="00620DF2"/>
    <w:rsid w:val="00621456"/>
    <w:rsid w:val="00622F14"/>
    <w:rsid w:val="006240A4"/>
    <w:rsid w:val="006256BB"/>
    <w:rsid w:val="00626B3A"/>
    <w:rsid w:val="00633409"/>
    <w:rsid w:val="00633466"/>
    <w:rsid w:val="00633F6B"/>
    <w:rsid w:val="00635126"/>
    <w:rsid w:val="006365EF"/>
    <w:rsid w:val="0063684E"/>
    <w:rsid w:val="00641531"/>
    <w:rsid w:val="00644440"/>
    <w:rsid w:val="00645F6C"/>
    <w:rsid w:val="0064753C"/>
    <w:rsid w:val="00647909"/>
    <w:rsid w:val="0064797F"/>
    <w:rsid w:val="0065091A"/>
    <w:rsid w:val="0065346A"/>
    <w:rsid w:val="00655959"/>
    <w:rsid w:val="0065625F"/>
    <w:rsid w:val="00656534"/>
    <w:rsid w:val="00660B11"/>
    <w:rsid w:val="00661BA9"/>
    <w:rsid w:val="0066212E"/>
    <w:rsid w:val="006711F9"/>
    <w:rsid w:val="0067326B"/>
    <w:rsid w:val="00675B1F"/>
    <w:rsid w:val="0068082B"/>
    <w:rsid w:val="006818FC"/>
    <w:rsid w:val="00687160"/>
    <w:rsid w:val="00687D31"/>
    <w:rsid w:val="0069226B"/>
    <w:rsid w:val="00692A8C"/>
    <w:rsid w:val="0069386E"/>
    <w:rsid w:val="006967B9"/>
    <w:rsid w:val="006A0057"/>
    <w:rsid w:val="006A119F"/>
    <w:rsid w:val="006A1343"/>
    <w:rsid w:val="006A172D"/>
    <w:rsid w:val="006A3A9F"/>
    <w:rsid w:val="006A3FE0"/>
    <w:rsid w:val="006A5954"/>
    <w:rsid w:val="006A7764"/>
    <w:rsid w:val="006A7C5D"/>
    <w:rsid w:val="006A7CF4"/>
    <w:rsid w:val="006B07E8"/>
    <w:rsid w:val="006B1076"/>
    <w:rsid w:val="006B1B0C"/>
    <w:rsid w:val="006C27C0"/>
    <w:rsid w:val="006C2998"/>
    <w:rsid w:val="006C31A1"/>
    <w:rsid w:val="006C6A41"/>
    <w:rsid w:val="006D1654"/>
    <w:rsid w:val="006D1B46"/>
    <w:rsid w:val="006D2751"/>
    <w:rsid w:val="006D3E3A"/>
    <w:rsid w:val="006E2221"/>
    <w:rsid w:val="006E3C5A"/>
    <w:rsid w:val="006E53D7"/>
    <w:rsid w:val="006E5440"/>
    <w:rsid w:val="006E5908"/>
    <w:rsid w:val="006E7A14"/>
    <w:rsid w:val="006F2AC3"/>
    <w:rsid w:val="006F2C39"/>
    <w:rsid w:val="006F49F3"/>
    <w:rsid w:val="007009B6"/>
    <w:rsid w:val="00712849"/>
    <w:rsid w:val="00715F03"/>
    <w:rsid w:val="00717CF8"/>
    <w:rsid w:val="00726D46"/>
    <w:rsid w:val="00730230"/>
    <w:rsid w:val="00730DF8"/>
    <w:rsid w:val="00731D2C"/>
    <w:rsid w:val="00732ACB"/>
    <w:rsid w:val="00735F06"/>
    <w:rsid w:val="00736B8D"/>
    <w:rsid w:val="00737627"/>
    <w:rsid w:val="00744B12"/>
    <w:rsid w:val="00746E0F"/>
    <w:rsid w:val="00747040"/>
    <w:rsid w:val="007516F8"/>
    <w:rsid w:val="007518E5"/>
    <w:rsid w:val="0075374F"/>
    <w:rsid w:val="00753EFD"/>
    <w:rsid w:val="00757048"/>
    <w:rsid w:val="0075707E"/>
    <w:rsid w:val="007577C0"/>
    <w:rsid w:val="00757B64"/>
    <w:rsid w:val="00762D91"/>
    <w:rsid w:val="00764069"/>
    <w:rsid w:val="00764AC3"/>
    <w:rsid w:val="007703DC"/>
    <w:rsid w:val="00771B4F"/>
    <w:rsid w:val="00772D41"/>
    <w:rsid w:val="00775E81"/>
    <w:rsid w:val="00777FE3"/>
    <w:rsid w:val="00781A49"/>
    <w:rsid w:val="00783DBF"/>
    <w:rsid w:val="007870D5"/>
    <w:rsid w:val="00791DE9"/>
    <w:rsid w:val="00793414"/>
    <w:rsid w:val="00793FD4"/>
    <w:rsid w:val="00794846"/>
    <w:rsid w:val="00797297"/>
    <w:rsid w:val="007A0139"/>
    <w:rsid w:val="007A035D"/>
    <w:rsid w:val="007A3F7C"/>
    <w:rsid w:val="007A421E"/>
    <w:rsid w:val="007A4826"/>
    <w:rsid w:val="007A5CA3"/>
    <w:rsid w:val="007A7AAC"/>
    <w:rsid w:val="007B212D"/>
    <w:rsid w:val="007B4454"/>
    <w:rsid w:val="007B4CAA"/>
    <w:rsid w:val="007B6EDA"/>
    <w:rsid w:val="007C00FE"/>
    <w:rsid w:val="007C0309"/>
    <w:rsid w:val="007C22DD"/>
    <w:rsid w:val="007C2C93"/>
    <w:rsid w:val="007C5DCC"/>
    <w:rsid w:val="007C733C"/>
    <w:rsid w:val="007D0379"/>
    <w:rsid w:val="007D1CB7"/>
    <w:rsid w:val="007D6BDB"/>
    <w:rsid w:val="007E016C"/>
    <w:rsid w:val="007E237F"/>
    <w:rsid w:val="007E2D21"/>
    <w:rsid w:val="007E3E0E"/>
    <w:rsid w:val="007E4A9F"/>
    <w:rsid w:val="007E58E4"/>
    <w:rsid w:val="007E638F"/>
    <w:rsid w:val="007E68F9"/>
    <w:rsid w:val="007E6ECB"/>
    <w:rsid w:val="007F13D8"/>
    <w:rsid w:val="007F2E70"/>
    <w:rsid w:val="007F3FE8"/>
    <w:rsid w:val="007F5F07"/>
    <w:rsid w:val="00801282"/>
    <w:rsid w:val="0080165E"/>
    <w:rsid w:val="008020EA"/>
    <w:rsid w:val="00803798"/>
    <w:rsid w:val="00811344"/>
    <w:rsid w:val="00812F8D"/>
    <w:rsid w:val="00814DFD"/>
    <w:rsid w:val="00815870"/>
    <w:rsid w:val="008206CD"/>
    <w:rsid w:val="00820CE3"/>
    <w:rsid w:val="00840F7F"/>
    <w:rsid w:val="00844836"/>
    <w:rsid w:val="00847A1D"/>
    <w:rsid w:val="00847AAE"/>
    <w:rsid w:val="00853F4C"/>
    <w:rsid w:val="00855057"/>
    <w:rsid w:val="0085524D"/>
    <w:rsid w:val="0085667A"/>
    <w:rsid w:val="008579DE"/>
    <w:rsid w:val="00857BC2"/>
    <w:rsid w:val="0086220C"/>
    <w:rsid w:val="00862227"/>
    <w:rsid w:val="00862303"/>
    <w:rsid w:val="00866284"/>
    <w:rsid w:val="00866E3D"/>
    <w:rsid w:val="00871002"/>
    <w:rsid w:val="008726DE"/>
    <w:rsid w:val="008738E4"/>
    <w:rsid w:val="0087505A"/>
    <w:rsid w:val="00876EF5"/>
    <w:rsid w:val="0087771B"/>
    <w:rsid w:val="0087798A"/>
    <w:rsid w:val="00877D86"/>
    <w:rsid w:val="00881310"/>
    <w:rsid w:val="00881CA8"/>
    <w:rsid w:val="0088309E"/>
    <w:rsid w:val="008846B4"/>
    <w:rsid w:val="00884D3D"/>
    <w:rsid w:val="00895FD8"/>
    <w:rsid w:val="00896BD2"/>
    <w:rsid w:val="0089731C"/>
    <w:rsid w:val="008A01C2"/>
    <w:rsid w:val="008A1912"/>
    <w:rsid w:val="008A3111"/>
    <w:rsid w:val="008B286A"/>
    <w:rsid w:val="008B2F14"/>
    <w:rsid w:val="008B42A6"/>
    <w:rsid w:val="008C0612"/>
    <w:rsid w:val="008C25EA"/>
    <w:rsid w:val="008C284A"/>
    <w:rsid w:val="008C29E3"/>
    <w:rsid w:val="008D23B0"/>
    <w:rsid w:val="008D53C8"/>
    <w:rsid w:val="008E07ED"/>
    <w:rsid w:val="008E28FE"/>
    <w:rsid w:val="008E5272"/>
    <w:rsid w:val="008F14C6"/>
    <w:rsid w:val="008F1A66"/>
    <w:rsid w:val="008F237C"/>
    <w:rsid w:val="008F49AE"/>
    <w:rsid w:val="008F5796"/>
    <w:rsid w:val="008F5E6E"/>
    <w:rsid w:val="00901F84"/>
    <w:rsid w:val="0090329A"/>
    <w:rsid w:val="00904F87"/>
    <w:rsid w:val="00907A4A"/>
    <w:rsid w:val="00912B99"/>
    <w:rsid w:val="00914652"/>
    <w:rsid w:val="00921D28"/>
    <w:rsid w:val="00922D1F"/>
    <w:rsid w:val="00924878"/>
    <w:rsid w:val="00924B55"/>
    <w:rsid w:val="0092505F"/>
    <w:rsid w:val="009320F1"/>
    <w:rsid w:val="00933D6B"/>
    <w:rsid w:val="00934D74"/>
    <w:rsid w:val="00937008"/>
    <w:rsid w:val="00946506"/>
    <w:rsid w:val="009503E4"/>
    <w:rsid w:val="0095506F"/>
    <w:rsid w:val="00955FCC"/>
    <w:rsid w:val="009625AD"/>
    <w:rsid w:val="00962B86"/>
    <w:rsid w:val="00964686"/>
    <w:rsid w:val="00964CD2"/>
    <w:rsid w:val="0096754A"/>
    <w:rsid w:val="00971D14"/>
    <w:rsid w:val="009732A9"/>
    <w:rsid w:val="00974D13"/>
    <w:rsid w:val="009759B2"/>
    <w:rsid w:val="00976E01"/>
    <w:rsid w:val="00980796"/>
    <w:rsid w:val="00985C0A"/>
    <w:rsid w:val="009914C2"/>
    <w:rsid w:val="00991CCE"/>
    <w:rsid w:val="009931E7"/>
    <w:rsid w:val="009935E2"/>
    <w:rsid w:val="00995272"/>
    <w:rsid w:val="009A1B54"/>
    <w:rsid w:val="009A586F"/>
    <w:rsid w:val="009B38A0"/>
    <w:rsid w:val="009B418B"/>
    <w:rsid w:val="009B4930"/>
    <w:rsid w:val="009B59F6"/>
    <w:rsid w:val="009B5ACB"/>
    <w:rsid w:val="009B6E91"/>
    <w:rsid w:val="009B76FB"/>
    <w:rsid w:val="009D09ED"/>
    <w:rsid w:val="009D1AF9"/>
    <w:rsid w:val="009D399A"/>
    <w:rsid w:val="009D70F7"/>
    <w:rsid w:val="009E1370"/>
    <w:rsid w:val="009E14DA"/>
    <w:rsid w:val="009E239B"/>
    <w:rsid w:val="009E4758"/>
    <w:rsid w:val="009E48C4"/>
    <w:rsid w:val="009E6C75"/>
    <w:rsid w:val="009F2FE9"/>
    <w:rsid w:val="009F3BAB"/>
    <w:rsid w:val="00A014DF"/>
    <w:rsid w:val="00A018ED"/>
    <w:rsid w:val="00A0259B"/>
    <w:rsid w:val="00A07DC7"/>
    <w:rsid w:val="00A119A7"/>
    <w:rsid w:val="00A1290E"/>
    <w:rsid w:val="00A13668"/>
    <w:rsid w:val="00A13712"/>
    <w:rsid w:val="00A23A1E"/>
    <w:rsid w:val="00A24F07"/>
    <w:rsid w:val="00A25013"/>
    <w:rsid w:val="00A26A12"/>
    <w:rsid w:val="00A3534D"/>
    <w:rsid w:val="00A407D5"/>
    <w:rsid w:val="00A457D0"/>
    <w:rsid w:val="00A476CA"/>
    <w:rsid w:val="00A54644"/>
    <w:rsid w:val="00A56021"/>
    <w:rsid w:val="00A56E31"/>
    <w:rsid w:val="00A57520"/>
    <w:rsid w:val="00A57AB4"/>
    <w:rsid w:val="00A617B2"/>
    <w:rsid w:val="00A62793"/>
    <w:rsid w:val="00A62BED"/>
    <w:rsid w:val="00A72014"/>
    <w:rsid w:val="00A72682"/>
    <w:rsid w:val="00A7280F"/>
    <w:rsid w:val="00A739ED"/>
    <w:rsid w:val="00A75FD0"/>
    <w:rsid w:val="00A81107"/>
    <w:rsid w:val="00A82D52"/>
    <w:rsid w:val="00A8395D"/>
    <w:rsid w:val="00A8704F"/>
    <w:rsid w:val="00A901C5"/>
    <w:rsid w:val="00A90B2F"/>
    <w:rsid w:val="00A91672"/>
    <w:rsid w:val="00A959DB"/>
    <w:rsid w:val="00A95D3C"/>
    <w:rsid w:val="00A9666B"/>
    <w:rsid w:val="00AA12C3"/>
    <w:rsid w:val="00AA318D"/>
    <w:rsid w:val="00AA6314"/>
    <w:rsid w:val="00AA7882"/>
    <w:rsid w:val="00AB13CD"/>
    <w:rsid w:val="00AB1E9C"/>
    <w:rsid w:val="00AB2443"/>
    <w:rsid w:val="00AB2A1A"/>
    <w:rsid w:val="00AB6A08"/>
    <w:rsid w:val="00AB6A15"/>
    <w:rsid w:val="00AB7AC1"/>
    <w:rsid w:val="00AC1347"/>
    <w:rsid w:val="00AC2114"/>
    <w:rsid w:val="00AC25EC"/>
    <w:rsid w:val="00AC6E0A"/>
    <w:rsid w:val="00AD3700"/>
    <w:rsid w:val="00AD6E72"/>
    <w:rsid w:val="00AD7603"/>
    <w:rsid w:val="00AE410B"/>
    <w:rsid w:val="00AE4169"/>
    <w:rsid w:val="00AE4806"/>
    <w:rsid w:val="00AF1B2B"/>
    <w:rsid w:val="00AF2A72"/>
    <w:rsid w:val="00AF357C"/>
    <w:rsid w:val="00AF37D2"/>
    <w:rsid w:val="00AF386A"/>
    <w:rsid w:val="00AF5914"/>
    <w:rsid w:val="00AF7F93"/>
    <w:rsid w:val="00B001FF"/>
    <w:rsid w:val="00B02B31"/>
    <w:rsid w:val="00B122DF"/>
    <w:rsid w:val="00B128E8"/>
    <w:rsid w:val="00B13A0A"/>
    <w:rsid w:val="00B13ABE"/>
    <w:rsid w:val="00B209F3"/>
    <w:rsid w:val="00B21E61"/>
    <w:rsid w:val="00B2325E"/>
    <w:rsid w:val="00B242DE"/>
    <w:rsid w:val="00B269B4"/>
    <w:rsid w:val="00B3049A"/>
    <w:rsid w:val="00B320E1"/>
    <w:rsid w:val="00B328AD"/>
    <w:rsid w:val="00B33B48"/>
    <w:rsid w:val="00B35CE3"/>
    <w:rsid w:val="00B41DCA"/>
    <w:rsid w:val="00B42772"/>
    <w:rsid w:val="00B42BF4"/>
    <w:rsid w:val="00B454FD"/>
    <w:rsid w:val="00B461CF"/>
    <w:rsid w:val="00B50408"/>
    <w:rsid w:val="00B504EF"/>
    <w:rsid w:val="00B50D3C"/>
    <w:rsid w:val="00B5231F"/>
    <w:rsid w:val="00B62A67"/>
    <w:rsid w:val="00B63392"/>
    <w:rsid w:val="00B63B85"/>
    <w:rsid w:val="00B640B6"/>
    <w:rsid w:val="00B64B1A"/>
    <w:rsid w:val="00B67874"/>
    <w:rsid w:val="00B717CF"/>
    <w:rsid w:val="00B717D0"/>
    <w:rsid w:val="00B73E4A"/>
    <w:rsid w:val="00B7631E"/>
    <w:rsid w:val="00B77ADB"/>
    <w:rsid w:val="00B858E9"/>
    <w:rsid w:val="00B8694A"/>
    <w:rsid w:val="00B93187"/>
    <w:rsid w:val="00B936B2"/>
    <w:rsid w:val="00B943CC"/>
    <w:rsid w:val="00B97E72"/>
    <w:rsid w:val="00BA58D2"/>
    <w:rsid w:val="00BA72E9"/>
    <w:rsid w:val="00BB2FF0"/>
    <w:rsid w:val="00BB6967"/>
    <w:rsid w:val="00BC2A21"/>
    <w:rsid w:val="00BC2C73"/>
    <w:rsid w:val="00BC3A79"/>
    <w:rsid w:val="00BC64DF"/>
    <w:rsid w:val="00BD0D26"/>
    <w:rsid w:val="00BD1C03"/>
    <w:rsid w:val="00BD2ADD"/>
    <w:rsid w:val="00BD41D3"/>
    <w:rsid w:val="00BD70A6"/>
    <w:rsid w:val="00BD742D"/>
    <w:rsid w:val="00BE7AF5"/>
    <w:rsid w:val="00BF1761"/>
    <w:rsid w:val="00BF5E40"/>
    <w:rsid w:val="00BF6028"/>
    <w:rsid w:val="00C1003C"/>
    <w:rsid w:val="00C10230"/>
    <w:rsid w:val="00C16ABD"/>
    <w:rsid w:val="00C22B3D"/>
    <w:rsid w:val="00C238A5"/>
    <w:rsid w:val="00C2768F"/>
    <w:rsid w:val="00C277F6"/>
    <w:rsid w:val="00C30931"/>
    <w:rsid w:val="00C33342"/>
    <w:rsid w:val="00C345B4"/>
    <w:rsid w:val="00C41D17"/>
    <w:rsid w:val="00C420BA"/>
    <w:rsid w:val="00C43704"/>
    <w:rsid w:val="00C43A3B"/>
    <w:rsid w:val="00C45386"/>
    <w:rsid w:val="00C47BE9"/>
    <w:rsid w:val="00C5133F"/>
    <w:rsid w:val="00C528BA"/>
    <w:rsid w:val="00C52A58"/>
    <w:rsid w:val="00C54640"/>
    <w:rsid w:val="00C549B2"/>
    <w:rsid w:val="00C54D5C"/>
    <w:rsid w:val="00C5633A"/>
    <w:rsid w:val="00C566E7"/>
    <w:rsid w:val="00C70038"/>
    <w:rsid w:val="00C7007B"/>
    <w:rsid w:val="00C70EF2"/>
    <w:rsid w:val="00C71BDE"/>
    <w:rsid w:val="00C743C1"/>
    <w:rsid w:val="00C74FEC"/>
    <w:rsid w:val="00C75125"/>
    <w:rsid w:val="00C771FF"/>
    <w:rsid w:val="00C8254C"/>
    <w:rsid w:val="00C82F76"/>
    <w:rsid w:val="00C92C03"/>
    <w:rsid w:val="00C93A93"/>
    <w:rsid w:val="00C95607"/>
    <w:rsid w:val="00C957E3"/>
    <w:rsid w:val="00C976BB"/>
    <w:rsid w:val="00CA02AC"/>
    <w:rsid w:val="00CA1D8C"/>
    <w:rsid w:val="00CA3D59"/>
    <w:rsid w:val="00CA5C22"/>
    <w:rsid w:val="00CA7113"/>
    <w:rsid w:val="00CA7CE4"/>
    <w:rsid w:val="00CB05C3"/>
    <w:rsid w:val="00CB4B6F"/>
    <w:rsid w:val="00CB4BA6"/>
    <w:rsid w:val="00CB4BC8"/>
    <w:rsid w:val="00CB7E48"/>
    <w:rsid w:val="00CC6D2C"/>
    <w:rsid w:val="00CD04B0"/>
    <w:rsid w:val="00CD39C2"/>
    <w:rsid w:val="00CE018A"/>
    <w:rsid w:val="00CE1F4D"/>
    <w:rsid w:val="00CE5D75"/>
    <w:rsid w:val="00CE6882"/>
    <w:rsid w:val="00CF2983"/>
    <w:rsid w:val="00CF373A"/>
    <w:rsid w:val="00CF6542"/>
    <w:rsid w:val="00D0185C"/>
    <w:rsid w:val="00D0496D"/>
    <w:rsid w:val="00D11EE1"/>
    <w:rsid w:val="00D14CE9"/>
    <w:rsid w:val="00D15D55"/>
    <w:rsid w:val="00D176A1"/>
    <w:rsid w:val="00D26661"/>
    <w:rsid w:val="00D267DF"/>
    <w:rsid w:val="00D31291"/>
    <w:rsid w:val="00D3389C"/>
    <w:rsid w:val="00D356AD"/>
    <w:rsid w:val="00D3639C"/>
    <w:rsid w:val="00D3699B"/>
    <w:rsid w:val="00D377B0"/>
    <w:rsid w:val="00D40B5C"/>
    <w:rsid w:val="00D4395A"/>
    <w:rsid w:val="00D43BB9"/>
    <w:rsid w:val="00D46488"/>
    <w:rsid w:val="00D46DDE"/>
    <w:rsid w:val="00D534A0"/>
    <w:rsid w:val="00D5412C"/>
    <w:rsid w:val="00D5580C"/>
    <w:rsid w:val="00D60348"/>
    <w:rsid w:val="00D612A8"/>
    <w:rsid w:val="00D61385"/>
    <w:rsid w:val="00D63701"/>
    <w:rsid w:val="00D652B5"/>
    <w:rsid w:val="00D74711"/>
    <w:rsid w:val="00D77B2A"/>
    <w:rsid w:val="00D81408"/>
    <w:rsid w:val="00D8483A"/>
    <w:rsid w:val="00D86275"/>
    <w:rsid w:val="00D9234A"/>
    <w:rsid w:val="00D93C2D"/>
    <w:rsid w:val="00D9647C"/>
    <w:rsid w:val="00DA1B1A"/>
    <w:rsid w:val="00DA1DA7"/>
    <w:rsid w:val="00DA2000"/>
    <w:rsid w:val="00DA4B7A"/>
    <w:rsid w:val="00DA4F58"/>
    <w:rsid w:val="00DB0807"/>
    <w:rsid w:val="00DB2901"/>
    <w:rsid w:val="00DB553A"/>
    <w:rsid w:val="00DB6D79"/>
    <w:rsid w:val="00DC4D82"/>
    <w:rsid w:val="00DD1AAC"/>
    <w:rsid w:val="00DD5464"/>
    <w:rsid w:val="00DD7B1F"/>
    <w:rsid w:val="00DE0935"/>
    <w:rsid w:val="00DE4B68"/>
    <w:rsid w:val="00DF2F19"/>
    <w:rsid w:val="00E00368"/>
    <w:rsid w:val="00E06AF3"/>
    <w:rsid w:val="00E12060"/>
    <w:rsid w:val="00E1288E"/>
    <w:rsid w:val="00E13A8B"/>
    <w:rsid w:val="00E1536A"/>
    <w:rsid w:val="00E15726"/>
    <w:rsid w:val="00E15EF5"/>
    <w:rsid w:val="00E16F1A"/>
    <w:rsid w:val="00E2185C"/>
    <w:rsid w:val="00E21918"/>
    <w:rsid w:val="00E236D1"/>
    <w:rsid w:val="00E2428F"/>
    <w:rsid w:val="00E26149"/>
    <w:rsid w:val="00E30D7F"/>
    <w:rsid w:val="00E319B0"/>
    <w:rsid w:val="00E345CF"/>
    <w:rsid w:val="00E35AA8"/>
    <w:rsid w:val="00E35E65"/>
    <w:rsid w:val="00E37F73"/>
    <w:rsid w:val="00E410CB"/>
    <w:rsid w:val="00E44999"/>
    <w:rsid w:val="00E44A5A"/>
    <w:rsid w:val="00E4508B"/>
    <w:rsid w:val="00E454BA"/>
    <w:rsid w:val="00E5098B"/>
    <w:rsid w:val="00E51665"/>
    <w:rsid w:val="00E547A8"/>
    <w:rsid w:val="00E5727E"/>
    <w:rsid w:val="00E63928"/>
    <w:rsid w:val="00E679BA"/>
    <w:rsid w:val="00E70B08"/>
    <w:rsid w:val="00E76D1B"/>
    <w:rsid w:val="00E779E9"/>
    <w:rsid w:val="00E831E8"/>
    <w:rsid w:val="00E8481E"/>
    <w:rsid w:val="00E84A70"/>
    <w:rsid w:val="00E901DD"/>
    <w:rsid w:val="00E9028A"/>
    <w:rsid w:val="00E90468"/>
    <w:rsid w:val="00E90DB7"/>
    <w:rsid w:val="00E911BB"/>
    <w:rsid w:val="00E91D5A"/>
    <w:rsid w:val="00E924B0"/>
    <w:rsid w:val="00E96892"/>
    <w:rsid w:val="00E976E9"/>
    <w:rsid w:val="00EA0A43"/>
    <w:rsid w:val="00EA2DB4"/>
    <w:rsid w:val="00EA4E47"/>
    <w:rsid w:val="00EA6D48"/>
    <w:rsid w:val="00EA7036"/>
    <w:rsid w:val="00EB23C3"/>
    <w:rsid w:val="00EB26CF"/>
    <w:rsid w:val="00EB410F"/>
    <w:rsid w:val="00ED2871"/>
    <w:rsid w:val="00ED2B17"/>
    <w:rsid w:val="00ED333E"/>
    <w:rsid w:val="00ED5107"/>
    <w:rsid w:val="00ED5B6E"/>
    <w:rsid w:val="00ED7827"/>
    <w:rsid w:val="00EE22DF"/>
    <w:rsid w:val="00EE243E"/>
    <w:rsid w:val="00EE33BF"/>
    <w:rsid w:val="00EE35DD"/>
    <w:rsid w:val="00EE71D8"/>
    <w:rsid w:val="00EE7DFD"/>
    <w:rsid w:val="00EF204E"/>
    <w:rsid w:val="00EF3255"/>
    <w:rsid w:val="00F0008C"/>
    <w:rsid w:val="00F003A3"/>
    <w:rsid w:val="00F10276"/>
    <w:rsid w:val="00F11651"/>
    <w:rsid w:val="00F1498E"/>
    <w:rsid w:val="00F158F2"/>
    <w:rsid w:val="00F17CEF"/>
    <w:rsid w:val="00F2373F"/>
    <w:rsid w:val="00F24109"/>
    <w:rsid w:val="00F344E3"/>
    <w:rsid w:val="00F4205E"/>
    <w:rsid w:val="00F47D15"/>
    <w:rsid w:val="00F47DD9"/>
    <w:rsid w:val="00F47E1B"/>
    <w:rsid w:val="00F50735"/>
    <w:rsid w:val="00F52531"/>
    <w:rsid w:val="00F52666"/>
    <w:rsid w:val="00F532CF"/>
    <w:rsid w:val="00F57FE2"/>
    <w:rsid w:val="00F62060"/>
    <w:rsid w:val="00F635A3"/>
    <w:rsid w:val="00F6526F"/>
    <w:rsid w:val="00F71155"/>
    <w:rsid w:val="00F72A4C"/>
    <w:rsid w:val="00F749BC"/>
    <w:rsid w:val="00F76EC5"/>
    <w:rsid w:val="00F77BCE"/>
    <w:rsid w:val="00F80A9C"/>
    <w:rsid w:val="00F82285"/>
    <w:rsid w:val="00F82B24"/>
    <w:rsid w:val="00F83A12"/>
    <w:rsid w:val="00F858E3"/>
    <w:rsid w:val="00F86543"/>
    <w:rsid w:val="00F93BC0"/>
    <w:rsid w:val="00F97262"/>
    <w:rsid w:val="00FA14BF"/>
    <w:rsid w:val="00FA5F67"/>
    <w:rsid w:val="00FA7967"/>
    <w:rsid w:val="00FB0EA1"/>
    <w:rsid w:val="00FB39C3"/>
    <w:rsid w:val="00FB537F"/>
    <w:rsid w:val="00FB55DD"/>
    <w:rsid w:val="00FC10A5"/>
    <w:rsid w:val="00FC1ADC"/>
    <w:rsid w:val="00FC2F16"/>
    <w:rsid w:val="00FC5CC6"/>
    <w:rsid w:val="00FC749A"/>
    <w:rsid w:val="00FD1101"/>
    <w:rsid w:val="00FD270F"/>
    <w:rsid w:val="00FD527F"/>
    <w:rsid w:val="00FD5A59"/>
    <w:rsid w:val="00FD74C1"/>
    <w:rsid w:val="00FE19A5"/>
    <w:rsid w:val="00FE41FB"/>
    <w:rsid w:val="00FF1F1F"/>
    <w:rsid w:val="00FF3B4B"/>
    <w:rsid w:val="00FF4E6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73318888"/>
  <w15:docId w15:val="{6CC5545A-FAD0-4BFA-A1FD-726B4843A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
    <w:basedOn w:val="Subtitle"/>
    <w:next w:val="Normal"/>
    <w:link w:val="Heading1Char"/>
    <w:uiPriority w:val="7"/>
    <w:qFormat/>
    <w:rsid w:val="00E5098B"/>
    <w:pPr>
      <w:pageBreakBefore/>
      <w:numPr>
        <w:numId w:val="1"/>
      </w:numPr>
      <w:ind w:left="567" w:hanging="567"/>
    </w:pPr>
    <w:rPr>
      <w:bCs w:val="0"/>
    </w:rPr>
  </w:style>
  <w:style w:type="paragraph" w:styleId="Heading2">
    <w:name w:val="heading 2"/>
    <w:aliases w:val="Level 1 subheading"/>
    <w:basedOn w:val="Normal"/>
    <w:next w:val="Normal"/>
    <w:link w:val="Heading2Char"/>
    <w:uiPriority w:val="7"/>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
    <w:basedOn w:val="Normal"/>
    <w:next w:val="Normal"/>
    <w:link w:val="Heading3Char"/>
    <w:uiPriority w:val="7"/>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
    <w:basedOn w:val="Normal"/>
    <w:next w:val="Normal"/>
    <w:link w:val="Heading4Char"/>
    <w:uiPriority w:val="7"/>
    <w:unhideWhenUsed/>
    <w:qFormat/>
    <w:rsid w:val="00797297"/>
    <w:pPr>
      <w:keepNext/>
      <w:outlineLvl w:val="3"/>
    </w:pPr>
    <w:rPr>
      <w:b/>
      <w:i/>
    </w:rPr>
  </w:style>
  <w:style w:type="paragraph" w:styleId="Heading5">
    <w:name w:val="heading 5"/>
    <w:basedOn w:val="Normal"/>
    <w:next w:val="Normal"/>
    <w:link w:val="Heading5Char"/>
    <w:uiPriority w:val="9"/>
    <w:unhideWhenUsed/>
    <w:rsid w:val="006A172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semiHidden/>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58B"/>
    <w:rPr>
      <w:rFonts w:ascii="Tahoma" w:hAnsi="Tahoma" w:cs="Tahoma"/>
      <w:sz w:val="16"/>
      <w:szCs w:val="16"/>
    </w:rPr>
  </w:style>
  <w:style w:type="character" w:customStyle="1" w:styleId="Heading1Char">
    <w:name w:val="Heading 1 Char"/>
    <w:aliases w:val="Section heading Char"/>
    <w:basedOn w:val="DefaultParagraphFont"/>
    <w:link w:val="Heading1"/>
    <w:uiPriority w:val="7"/>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
    <w:basedOn w:val="DefaultParagraphFont"/>
    <w:link w:val="Heading2"/>
    <w:uiPriority w:val="7"/>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uiPriority w:val="11"/>
    <w:rsid w:val="006A172D"/>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uiPriority w:val="11"/>
    <w:rsid w:val="006A172D"/>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
    <w:basedOn w:val="Normal"/>
    <w:link w:val="ListParagraphChar"/>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iPriority w:val="99"/>
    <w:semiHidden/>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A1B54"/>
    <w:pPr>
      <w:spacing w:after="0" w:line="240" w:lineRule="auto"/>
    </w:pPr>
    <w:rPr>
      <w:szCs w:val="20"/>
    </w:rPr>
  </w:style>
  <w:style w:type="character" w:customStyle="1" w:styleId="FootnoteTextChar">
    <w:name w:val="Footnote Text Char"/>
    <w:basedOn w:val="DefaultParagraphFont"/>
    <w:link w:val="FootnoteText"/>
    <w:uiPriority w:val="99"/>
    <w:semiHidden/>
    <w:rsid w:val="009A1B54"/>
    <w:rPr>
      <w:rFonts w:ascii="Arial" w:hAnsi="Arial"/>
      <w:color w:val="404040" w:themeColor="text1" w:themeTint="BF"/>
      <w:sz w:val="20"/>
      <w:szCs w:val="20"/>
    </w:rPr>
  </w:style>
  <w:style w:type="character" w:styleId="FootnoteReference">
    <w:name w:val="footnote reference"/>
    <w:basedOn w:val="DefaultParagraphFont"/>
    <w:uiPriority w:val="99"/>
    <w:semiHidden/>
    <w:unhideWhenUsed/>
    <w:rsid w:val="009A1B54"/>
    <w:rPr>
      <w:vertAlign w:val="superscript"/>
    </w:rPr>
  </w:style>
  <w:style w:type="paragraph" w:styleId="PlainText">
    <w:name w:val="Plain Text"/>
    <w:basedOn w:val="Normal"/>
    <w:link w:val="PlainTextChar"/>
    <w:uiPriority w:val="99"/>
    <w:semiHidden/>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semiHidden/>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uiPriority w:val="19"/>
    <w:rsid w:val="00AC2114"/>
    <w:rPr>
      <w:i/>
      <w:iCs/>
      <w:color w:val="404040" w:themeColor="text1" w:themeTint="BF"/>
    </w:rPr>
  </w:style>
  <w:style w:type="character" w:styleId="Emphasis">
    <w:name w:val="Emphasis"/>
    <w:basedOn w:val="DefaultParagraphFont"/>
    <w:uiPriority w:val="20"/>
    <w:rsid w:val="00AC2114"/>
    <w:rPr>
      <w:i/>
      <w:iCs/>
    </w:rPr>
  </w:style>
  <w:style w:type="character" w:styleId="IntenseEmphasis">
    <w:name w:val="Intense Emphasis"/>
    <w:basedOn w:val="DefaultParagraphFont"/>
    <w:uiPriority w:val="21"/>
    <w:rsid w:val="00AC2114"/>
    <w:rPr>
      <w:i/>
      <w:iCs/>
      <w:color w:val="4F81BD" w:themeColor="accent1"/>
    </w:rPr>
  </w:style>
  <w:style w:type="character" w:styleId="Strong">
    <w:name w:val="Strong"/>
    <w:basedOn w:val="DefaultParagraphFont"/>
    <w:uiPriority w:val="22"/>
    <w:rsid w:val="00AC2114"/>
    <w:rPr>
      <w:b/>
      <w:bCs/>
    </w:rPr>
  </w:style>
  <w:style w:type="paragraph" w:styleId="Quote">
    <w:name w:val="Quote"/>
    <w:basedOn w:val="Normal"/>
    <w:next w:val="Normal"/>
    <w:link w:val="QuoteChar"/>
    <w:uiPriority w:val="29"/>
    <w:rsid w:val="00AC2114"/>
    <w:pPr>
      <w:spacing w:before="200" w:after="160"/>
      <w:ind w:left="864" w:right="864"/>
      <w:jc w:val="center"/>
    </w:pPr>
    <w:rPr>
      <w:i/>
      <w:iCs/>
    </w:rPr>
  </w:style>
  <w:style w:type="character" w:customStyle="1" w:styleId="QuoteChar">
    <w:name w:val="Quote Char"/>
    <w:basedOn w:val="DefaultParagraphFont"/>
    <w:link w:val="Quote"/>
    <w:uiPriority w:val="29"/>
    <w:rsid w:val="00AC2114"/>
    <w:rPr>
      <w:rFonts w:ascii="Arial" w:hAnsi="Arial"/>
      <w:i/>
      <w:iCs/>
      <w:color w:val="404040" w:themeColor="text1" w:themeTint="BF"/>
      <w:sz w:val="20"/>
    </w:rPr>
  </w:style>
  <w:style w:type="paragraph" w:styleId="IntenseQuote">
    <w:name w:val="Intense Quote"/>
    <w:basedOn w:val="Normal"/>
    <w:next w:val="Normal"/>
    <w:link w:val="IntenseQuoteChar"/>
    <w:uiPriority w:val="30"/>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C2114"/>
    <w:rPr>
      <w:rFonts w:ascii="Arial" w:hAnsi="Arial"/>
      <w:i/>
      <w:iCs/>
      <w:color w:val="4F81BD" w:themeColor="accent1"/>
      <w:sz w:val="20"/>
    </w:rPr>
  </w:style>
  <w:style w:type="character" w:customStyle="1" w:styleId="Heading3Char">
    <w:name w:val="Heading 3 Char"/>
    <w:aliases w:val="Level 2 subheading Char"/>
    <w:basedOn w:val="DefaultParagraphFont"/>
    <w:link w:val="Heading3"/>
    <w:uiPriority w:val="7"/>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A018ED"/>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
    <w:basedOn w:val="DefaultParagraphFont"/>
    <w:link w:val="ListParagraph"/>
    <w:qFormat/>
    <w:locked/>
    <w:rsid w:val="0022344C"/>
    <w:rPr>
      <w:rFonts w:ascii="Arial" w:hAnsi="Arial"/>
      <w:color w:val="404040" w:themeColor="text1" w:themeTint="BF"/>
      <w:sz w:val="20"/>
    </w:rPr>
  </w:style>
  <w:style w:type="character" w:customStyle="1" w:styleId="Heading4Char">
    <w:name w:val="Heading 4 Char"/>
    <w:aliases w:val="Level 3 subheading Char"/>
    <w:basedOn w:val="DefaultParagraphFont"/>
    <w:link w:val="Heading4"/>
    <w:uiPriority w:val="7"/>
    <w:rsid w:val="00797297"/>
    <w:rPr>
      <w:rFonts w:ascii="Arial" w:hAnsi="Arial"/>
      <w:b/>
      <w:i/>
      <w:color w:val="404040" w:themeColor="text1" w:themeTint="BF"/>
      <w:sz w:val="20"/>
    </w:rPr>
  </w:style>
  <w:style w:type="character" w:customStyle="1" w:styleId="Heading5Char">
    <w:name w:val="Heading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rsid w:val="00B62A67"/>
    <w:pPr>
      <w:spacing w:after="100"/>
      <w:ind w:left="200"/>
    </w:pPr>
  </w:style>
  <w:style w:type="paragraph" w:styleId="TOC1">
    <w:name w:val="toc 1"/>
    <w:basedOn w:val="Normal"/>
    <w:next w:val="Normal"/>
    <w:autoRedefine/>
    <w:uiPriority w:val="39"/>
    <w:unhideWhenUsed/>
    <w:rsid w:val="00B67874"/>
    <w:pPr>
      <w:spacing w:after="100"/>
    </w:pPr>
    <w:rPr>
      <w:color w:val="007C31"/>
    </w:rPr>
  </w:style>
  <w:style w:type="paragraph" w:customStyle="1" w:styleId="Tabletitle">
    <w:name w:val="Table title"/>
    <w:basedOn w:val="Normal"/>
    <w:uiPriority w:val="8"/>
    <w:qFormat/>
    <w:rsid w:val="00375D68"/>
    <w:pPr>
      <w:keepNext/>
      <w:spacing w:before="40" w:after="40" w:line="240" w:lineRule="auto"/>
      <w:jc w:val="center"/>
    </w:pPr>
    <w:rPr>
      <w:b/>
      <w:color w:val="FFFFFF" w:themeColor="background1"/>
    </w:rPr>
  </w:style>
  <w:style w:type="paragraph" w:customStyle="1" w:styleId="Tablecolumheader">
    <w:name w:val="Table colum header"/>
    <w:basedOn w:val="Normal"/>
    <w:uiPriority w:val="8"/>
    <w:qFormat/>
    <w:rsid w:val="00375D68"/>
    <w:pPr>
      <w:keepNext/>
      <w:spacing w:before="40" w:after="40" w:line="240" w:lineRule="auto"/>
      <w:jc w:val="center"/>
    </w:pPr>
    <w:rPr>
      <w:b/>
      <w:color w:val="007C31"/>
    </w:rPr>
  </w:style>
  <w:style w:type="paragraph" w:customStyle="1" w:styleId="Tablebodytext">
    <w:name w:val="Table body text"/>
    <w:basedOn w:val="Normal"/>
    <w:uiPriority w:val="8"/>
    <w:qFormat/>
    <w:rsid w:val="00375D68"/>
    <w:pPr>
      <w:spacing w:before="40" w:after="40" w:line="240" w:lineRule="auto"/>
    </w:pPr>
  </w:style>
  <w:style w:type="paragraph" w:styleId="TOC3">
    <w:name w:val="toc 3"/>
    <w:basedOn w:val="Normal"/>
    <w:next w:val="Normal"/>
    <w:autoRedefine/>
    <w:uiPriority w:val="39"/>
    <w:unhideWhenUsed/>
    <w:rsid w:val="00B67874"/>
    <w:pPr>
      <w:spacing w:after="100"/>
      <w:ind w:left="400"/>
    </w:pPr>
  </w:style>
  <w:style w:type="paragraph" w:styleId="EndnoteText">
    <w:name w:val="endnote text"/>
    <w:basedOn w:val="Normal"/>
    <w:link w:val="EndnoteTextChar"/>
    <w:uiPriority w:val="99"/>
    <w:semiHidden/>
    <w:unhideWhenUsed/>
    <w:rsid w:val="00DA4F58"/>
    <w:pPr>
      <w:spacing w:after="0" w:line="240" w:lineRule="auto"/>
    </w:pPr>
    <w:rPr>
      <w:szCs w:val="20"/>
    </w:rPr>
  </w:style>
  <w:style w:type="character" w:customStyle="1" w:styleId="EndnoteTextChar">
    <w:name w:val="Endnote Text Char"/>
    <w:basedOn w:val="DefaultParagraphFont"/>
    <w:link w:val="EndnoteText"/>
    <w:uiPriority w:val="99"/>
    <w:semiHidden/>
    <w:rsid w:val="00DA4F58"/>
    <w:rPr>
      <w:rFonts w:ascii="Arial" w:hAnsi="Arial"/>
      <w:color w:val="404040" w:themeColor="text1" w:themeTint="BF"/>
      <w:sz w:val="20"/>
      <w:szCs w:val="20"/>
    </w:rPr>
  </w:style>
  <w:style w:type="character" w:styleId="EndnoteReference">
    <w:name w:val="endnote reference"/>
    <w:basedOn w:val="DefaultParagraphFont"/>
    <w:uiPriority w:val="99"/>
    <w:semiHidden/>
    <w:unhideWhenUsed/>
    <w:rsid w:val="00DA4F58"/>
    <w:rPr>
      <w:vertAlign w:val="superscript"/>
    </w:rPr>
  </w:style>
  <w:style w:type="character" w:customStyle="1" w:styleId="normaltextrun">
    <w:name w:val="normaltextrun"/>
    <w:basedOn w:val="DefaultParagraphFont"/>
    <w:rsid w:val="00B717D0"/>
  </w:style>
  <w:style w:type="character" w:customStyle="1" w:styleId="eop">
    <w:name w:val="eop"/>
    <w:basedOn w:val="DefaultParagraphFont"/>
    <w:rsid w:val="00B717D0"/>
  </w:style>
  <w:style w:type="paragraph" w:styleId="Revision">
    <w:name w:val="Revision"/>
    <w:hidden/>
    <w:uiPriority w:val="99"/>
    <w:semiHidden/>
    <w:rsid w:val="006F2AC3"/>
    <w:pPr>
      <w:spacing w:after="0" w:line="240" w:lineRule="auto"/>
    </w:pPr>
    <w:rPr>
      <w:rFonts w:ascii="Arial" w:hAnsi="Arial"/>
      <w:color w:val="404040" w:themeColor="text1" w:themeTint="BF"/>
      <w:sz w:val="20"/>
    </w:rPr>
  </w:style>
  <w:style w:type="paragraph" w:customStyle="1" w:styleId="Questiontitle">
    <w:name w:val="Question title"/>
    <w:basedOn w:val="Normal"/>
    <w:uiPriority w:val="8"/>
    <w:qFormat/>
    <w:rsid w:val="001D20C0"/>
    <w:pPr>
      <w:keepNext/>
      <w:spacing w:before="40" w:after="40" w:line="240" w:lineRule="auto"/>
      <w:jc w:val="center"/>
    </w:pPr>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80560368">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14.docx"/><Relationship Id="rId21" Type="http://schemas.openxmlformats.org/officeDocument/2006/relationships/package" Target="embeddings/Microsoft_Word_Document5.doc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Word_Document18.docx"/><Relationship Id="rId50" Type="http://schemas.openxmlformats.org/officeDocument/2006/relationships/hyperlink" Target="https://smartenergycodecompany.co.uk/modifications/incorporation-of-multiple-issue-resolution-proposals-into-the-sec-part-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Word_Document9.docx"/><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13.docx"/><Relationship Id="rId40" Type="http://schemas.openxmlformats.org/officeDocument/2006/relationships/image" Target="media/image18.emf"/><Relationship Id="rId45" Type="http://schemas.openxmlformats.org/officeDocument/2006/relationships/package" Target="embeddings/Microsoft_Word_Document17.docx"/><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8.docx"/><Relationship Id="rId30" Type="http://schemas.openxmlformats.org/officeDocument/2006/relationships/image" Target="media/image13.emf"/><Relationship Id="rId35" Type="http://schemas.openxmlformats.org/officeDocument/2006/relationships/package" Target="embeddings/Microsoft_Word_Document12.docx"/><Relationship Id="rId43" Type="http://schemas.openxmlformats.org/officeDocument/2006/relationships/package" Target="embeddings/Microsoft_Word_Document16.docx"/><Relationship Id="rId48" Type="http://schemas.openxmlformats.org/officeDocument/2006/relationships/image" Target="media/image22.e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Word_Document15.doc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Word_Document19.docx"/></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rasco.co.uk\root\Clients\SECCo\05%20-%20Modifications\Templates\01%20-%20Documents\01%20-%20Modification%20Report\01%20-%20Modification%20Report\Base%20Modification%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D7E30-BD90-470A-B6B3-B537E9881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 Modification Report Template</Template>
  <TotalTime>55</TotalTime>
  <Pages>14</Pages>
  <Words>2624</Words>
  <Characters>14960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MP098 Modification Report</vt:lpstr>
    </vt:vector>
  </TitlesOfParts>
  <Company>SECAS</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MP098 Modification Report</dc:title>
  <dc:subject/>
  <dc:creator>Bradley Baker</dc:creator>
  <cp:keywords/>
  <dc:description/>
  <cp:lastModifiedBy>Bradley Baker</cp:lastModifiedBy>
  <cp:revision>4</cp:revision>
  <cp:lastPrinted>2020-04-08T08:17:00Z</cp:lastPrinted>
  <dcterms:created xsi:type="dcterms:W3CDTF">2020-05-18T08:53:00Z</dcterms:created>
  <dcterms:modified xsi:type="dcterms:W3CDTF">2020-05-18T09:46:00Z</dcterms:modified>
</cp:coreProperties>
</file>