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5220B" w14:textId="1EBE77B9" w:rsidR="002D10F0" w:rsidRPr="008501CF" w:rsidRDefault="002D10F0" w:rsidP="002D10F0">
      <w:pPr>
        <w:pStyle w:val="CoverPageSubtitle"/>
        <w:rPr>
          <w:rFonts w:ascii="Arial" w:hAnsi="Arial"/>
          <w:color w:val="1F144A" w:themeColor="text1"/>
          <w:sz w:val="48"/>
          <w:szCs w:val="48"/>
        </w:rPr>
      </w:pPr>
      <w:r w:rsidRPr="008501CF">
        <w:rPr>
          <w:rFonts w:ascii="Arial" w:hAnsi="Arial"/>
          <w:color w:val="1F144A" w:themeColor="text1"/>
          <w:sz w:val="48"/>
          <w:szCs w:val="48"/>
        </w:rPr>
        <w:t>SEC Modification Proposal, SECMP</w:t>
      </w:r>
      <w:r w:rsidR="00424E0A" w:rsidRPr="008501CF">
        <w:rPr>
          <w:rFonts w:ascii="Arial" w:hAnsi="Arial"/>
          <w:color w:val="1F144A" w:themeColor="text1"/>
          <w:sz w:val="48"/>
          <w:szCs w:val="48"/>
        </w:rPr>
        <w:t>00</w:t>
      </w:r>
      <w:r w:rsidR="00943F03">
        <w:rPr>
          <w:rFonts w:ascii="Arial" w:hAnsi="Arial"/>
          <w:color w:val="1F144A" w:themeColor="text1"/>
          <w:sz w:val="48"/>
          <w:szCs w:val="48"/>
        </w:rPr>
        <w:t>9</w:t>
      </w:r>
      <w:r w:rsidR="0022451A">
        <w:rPr>
          <w:rFonts w:ascii="Arial" w:hAnsi="Arial"/>
          <w:color w:val="1F144A" w:themeColor="text1"/>
          <w:sz w:val="48"/>
          <w:szCs w:val="48"/>
        </w:rPr>
        <w:t>9</w:t>
      </w:r>
      <w:r w:rsidR="00A973FD" w:rsidRPr="008501CF">
        <w:rPr>
          <w:rFonts w:ascii="Arial" w:hAnsi="Arial"/>
          <w:color w:val="1F144A" w:themeColor="text1"/>
          <w:sz w:val="48"/>
          <w:szCs w:val="48"/>
        </w:rPr>
        <w:t>, DCC C</w:t>
      </w:r>
      <w:bookmarkStart w:id="0" w:name="_GoBack"/>
      <w:bookmarkEnd w:id="0"/>
      <w:r w:rsidR="00A973FD" w:rsidRPr="008501CF">
        <w:rPr>
          <w:rFonts w:ascii="Arial" w:hAnsi="Arial"/>
          <w:color w:val="1F144A" w:themeColor="text1"/>
          <w:sz w:val="48"/>
          <w:szCs w:val="48"/>
        </w:rPr>
        <w:t>R</w:t>
      </w:r>
      <w:r w:rsidR="00764CBF" w:rsidRPr="008501CF">
        <w:rPr>
          <w:rFonts w:ascii="Arial" w:hAnsi="Arial"/>
          <w:color w:val="1F144A" w:themeColor="text1"/>
          <w:sz w:val="48"/>
          <w:szCs w:val="48"/>
        </w:rPr>
        <w:t>1</w:t>
      </w:r>
      <w:r w:rsidR="0022451A">
        <w:rPr>
          <w:rFonts w:ascii="Arial" w:hAnsi="Arial"/>
          <w:color w:val="1F144A" w:themeColor="text1"/>
          <w:sz w:val="48"/>
          <w:szCs w:val="48"/>
        </w:rPr>
        <w:t>297</w:t>
      </w:r>
    </w:p>
    <w:p w14:paraId="47F7C7B4" w14:textId="36E82DE4" w:rsidR="0044532B" w:rsidRPr="008501CF" w:rsidRDefault="0022451A" w:rsidP="00B11F51">
      <w:pPr>
        <w:pStyle w:val="CoverPageSubtitle"/>
        <w:rPr>
          <w:color w:val="auto"/>
          <w:sz w:val="40"/>
        </w:rPr>
      </w:pPr>
      <w:bookmarkStart w:id="1" w:name="_Hlk34925685"/>
      <w:r w:rsidRPr="0022451A">
        <w:rPr>
          <w:color w:val="auto"/>
          <w:sz w:val="40"/>
        </w:rPr>
        <w:t xml:space="preserve">Incorporation of </w:t>
      </w:r>
      <w:r>
        <w:rPr>
          <w:color w:val="auto"/>
          <w:sz w:val="40"/>
        </w:rPr>
        <w:t>M</w:t>
      </w:r>
      <w:r w:rsidRPr="0022451A">
        <w:rPr>
          <w:color w:val="auto"/>
          <w:sz w:val="40"/>
        </w:rPr>
        <w:t xml:space="preserve">ultiple Issue Resolution Proposals </w:t>
      </w:r>
      <w:r>
        <w:rPr>
          <w:color w:val="auto"/>
          <w:sz w:val="40"/>
        </w:rPr>
        <w:t xml:space="preserve">(IRPs) </w:t>
      </w:r>
      <w:r w:rsidRPr="0022451A">
        <w:rPr>
          <w:color w:val="auto"/>
          <w:sz w:val="40"/>
        </w:rPr>
        <w:t>into the SEC - Batch 4</w:t>
      </w:r>
      <w:bookmarkEnd w:id="1"/>
    </w:p>
    <w:p w14:paraId="07B517B7" w14:textId="77777777" w:rsidR="00B11F51" w:rsidRPr="008501CF" w:rsidRDefault="0036503D" w:rsidP="00B11F51">
      <w:pPr>
        <w:pStyle w:val="CoverPageSubtitle"/>
        <w:rPr>
          <w:rFonts w:ascii="Arial" w:hAnsi="Arial"/>
          <w:color w:val="1F144A" w:themeColor="text1"/>
          <w:sz w:val="44"/>
          <w:szCs w:val="44"/>
        </w:rPr>
      </w:pPr>
      <w:r w:rsidRPr="008501CF">
        <w:rPr>
          <w:rFonts w:ascii="Arial" w:hAnsi="Arial"/>
          <w:color w:val="1F144A" w:themeColor="text1"/>
          <w:sz w:val="44"/>
          <w:szCs w:val="44"/>
        </w:rPr>
        <w:t>Preliminary</w:t>
      </w:r>
      <w:r w:rsidR="00CA1B7D" w:rsidRPr="008501CF">
        <w:rPr>
          <w:rFonts w:ascii="Arial" w:hAnsi="Arial"/>
          <w:color w:val="1F144A" w:themeColor="text1"/>
          <w:sz w:val="44"/>
          <w:szCs w:val="44"/>
        </w:rPr>
        <w:t xml:space="preserve"> Impact Assessment (</w:t>
      </w:r>
      <w:r w:rsidRPr="008501CF">
        <w:rPr>
          <w:rFonts w:ascii="Arial" w:hAnsi="Arial"/>
          <w:color w:val="1F144A" w:themeColor="text1"/>
          <w:sz w:val="44"/>
          <w:szCs w:val="44"/>
        </w:rPr>
        <w:t>P</w:t>
      </w:r>
      <w:r w:rsidR="00CA1B7D" w:rsidRPr="008501CF">
        <w:rPr>
          <w:rFonts w:ascii="Arial" w:hAnsi="Arial"/>
          <w:color w:val="1F144A" w:themeColor="text1"/>
          <w:sz w:val="44"/>
          <w:szCs w:val="44"/>
        </w:rPr>
        <w:t>IA)</w:t>
      </w:r>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E610F4" w:rsidRPr="008501CF" w14:paraId="0C06A91E" w14:textId="77777777" w:rsidTr="00C62A51">
        <w:trPr>
          <w:trHeight w:val="340"/>
        </w:trPr>
        <w:tc>
          <w:tcPr>
            <w:tcW w:w="3369" w:type="dxa"/>
            <w:vAlign w:val="center"/>
          </w:tcPr>
          <w:p w14:paraId="495B7A5B" w14:textId="77777777" w:rsidR="00E610F4" w:rsidRPr="008501CF" w:rsidRDefault="00E610F4" w:rsidP="00E610F4">
            <w:pPr>
              <w:pStyle w:val="CoverPageSubtext"/>
            </w:pPr>
            <w:r w:rsidRPr="008501CF">
              <w:t>Version:</w:t>
            </w:r>
          </w:p>
        </w:tc>
        <w:tc>
          <w:tcPr>
            <w:tcW w:w="4715" w:type="dxa"/>
            <w:shd w:val="clear" w:color="auto" w:fill="auto"/>
            <w:vAlign w:val="center"/>
          </w:tcPr>
          <w:p w14:paraId="5571DBB6" w14:textId="00298EFE" w:rsidR="00E610F4" w:rsidRPr="008501CF" w:rsidRDefault="00851DCA" w:rsidP="00845AF1">
            <w:pPr>
              <w:pStyle w:val="CoverPageSubtext"/>
            </w:pPr>
            <w:r>
              <w:t>0.</w:t>
            </w:r>
            <w:r w:rsidR="00153F16">
              <w:t>4</w:t>
            </w:r>
          </w:p>
        </w:tc>
      </w:tr>
      <w:tr w:rsidR="00E610F4" w:rsidRPr="008501CF" w14:paraId="79AC9EA4" w14:textId="77777777" w:rsidTr="00C62A51">
        <w:trPr>
          <w:trHeight w:val="340"/>
        </w:trPr>
        <w:tc>
          <w:tcPr>
            <w:tcW w:w="3369" w:type="dxa"/>
            <w:vAlign w:val="center"/>
          </w:tcPr>
          <w:p w14:paraId="769288C3" w14:textId="77777777" w:rsidR="00E610F4" w:rsidRPr="008501CF" w:rsidRDefault="00E610F4" w:rsidP="00E610F4">
            <w:pPr>
              <w:pStyle w:val="CoverPageSubtext"/>
            </w:pPr>
            <w:r w:rsidRPr="008501CF">
              <w:t>Date:</w:t>
            </w:r>
          </w:p>
        </w:tc>
        <w:tc>
          <w:tcPr>
            <w:tcW w:w="4715" w:type="dxa"/>
            <w:shd w:val="clear" w:color="auto" w:fill="auto"/>
            <w:vAlign w:val="center"/>
          </w:tcPr>
          <w:p w14:paraId="6E9588C3" w14:textId="454814D4" w:rsidR="00E610F4" w:rsidRPr="008501CF" w:rsidRDefault="00851DCA" w:rsidP="00067F46">
            <w:pPr>
              <w:pStyle w:val="CoverPageSubtext"/>
            </w:pPr>
            <w:r>
              <w:rPr>
                <w:rFonts w:ascii="Arial Bold" w:hAnsi="Arial Bold"/>
              </w:rPr>
              <w:t>1</w:t>
            </w:r>
            <w:r w:rsidR="00153F16">
              <w:rPr>
                <w:rFonts w:ascii="Arial Bold" w:hAnsi="Arial Bold"/>
              </w:rPr>
              <w:t>6</w:t>
            </w:r>
            <w:r w:rsidR="00DC1A1C">
              <w:rPr>
                <w:rFonts w:ascii="Arial Bold" w:hAnsi="Arial Bold"/>
              </w:rPr>
              <w:t>th</w:t>
            </w:r>
            <w:r w:rsidR="00943F03">
              <w:rPr>
                <w:rFonts w:ascii="Arial Bold" w:hAnsi="Arial Bold"/>
              </w:rPr>
              <w:t xml:space="preserve"> </w:t>
            </w:r>
            <w:r>
              <w:rPr>
                <w:rFonts w:ascii="Arial Bold" w:hAnsi="Arial Bold"/>
              </w:rPr>
              <w:t>March</w:t>
            </w:r>
            <w:r w:rsidR="006659B3" w:rsidRPr="008501CF">
              <w:t>,</w:t>
            </w:r>
            <w:r w:rsidR="005D68B3" w:rsidRPr="008501CF">
              <w:t xml:space="preserve"> </w:t>
            </w:r>
            <w:r w:rsidR="00613D12" w:rsidRPr="008501CF">
              <w:t>20</w:t>
            </w:r>
            <w:r w:rsidR="00943F03">
              <w:t>20</w:t>
            </w:r>
          </w:p>
        </w:tc>
      </w:tr>
      <w:tr w:rsidR="0059261F" w:rsidRPr="008501CF" w14:paraId="592D3C29" w14:textId="77777777" w:rsidTr="00E41CAA">
        <w:trPr>
          <w:trHeight w:val="340"/>
        </w:trPr>
        <w:tc>
          <w:tcPr>
            <w:tcW w:w="3369" w:type="dxa"/>
            <w:vAlign w:val="center"/>
          </w:tcPr>
          <w:p w14:paraId="6E4EF8E1" w14:textId="77777777" w:rsidR="0059261F" w:rsidRPr="008501CF" w:rsidRDefault="0059261F" w:rsidP="0059261F">
            <w:pPr>
              <w:pStyle w:val="CoverPageSubtext"/>
            </w:pPr>
            <w:r w:rsidRPr="008501CF">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66AEC0F4" w14:textId="77777777" w:rsidR="0059261F" w:rsidRPr="008501CF" w:rsidRDefault="00314B44" w:rsidP="0059261F">
                <w:pPr>
                  <w:pStyle w:val="CoverPageSubtext"/>
                </w:pPr>
                <w:r w:rsidRPr="008501CF">
                  <w:t>DCC</w:t>
                </w:r>
              </w:p>
            </w:tc>
          </w:sdtContent>
        </w:sdt>
      </w:tr>
      <w:tr w:rsidR="0059261F" w:rsidRPr="008501CF" w14:paraId="2EFA17DB" w14:textId="77777777" w:rsidTr="00B410AE">
        <w:trPr>
          <w:trHeight w:val="340"/>
        </w:trPr>
        <w:tc>
          <w:tcPr>
            <w:tcW w:w="3369" w:type="dxa"/>
            <w:vAlign w:val="center"/>
          </w:tcPr>
          <w:p w14:paraId="3769E3D6" w14:textId="77777777" w:rsidR="0059261F" w:rsidRPr="008501CF" w:rsidRDefault="0059261F" w:rsidP="0059261F">
            <w:pPr>
              <w:pStyle w:val="CoverPageSubtext"/>
            </w:pPr>
            <w:r w:rsidRPr="008501CF">
              <w:t>Classification:</w:t>
            </w:r>
          </w:p>
        </w:tc>
        <w:tc>
          <w:tcPr>
            <w:tcW w:w="4715" w:type="dxa"/>
            <w:vAlign w:val="center"/>
          </w:tcPr>
          <w:p w14:paraId="745654A4" w14:textId="77777777" w:rsidR="0059261F" w:rsidRPr="008501CF" w:rsidRDefault="001653A5" w:rsidP="006A74FA">
            <w:pPr>
              <w:pStyle w:val="CoverPageSubtext"/>
            </w:pPr>
            <w:bookmarkStart w:id="2" w:name="CLASSIFICATION"/>
            <w:r w:rsidRPr="008501CF">
              <w:t>DC</w:t>
            </w:r>
            <w:r w:rsidR="00070824" w:rsidRPr="008501CF">
              <w:t xml:space="preserve">C </w:t>
            </w:r>
            <w:bookmarkEnd w:id="2"/>
            <w:r w:rsidR="006A74FA" w:rsidRPr="008501CF">
              <w:t>PUBLIC</w:t>
            </w:r>
          </w:p>
        </w:tc>
      </w:tr>
    </w:tbl>
    <w:p w14:paraId="4B720533" w14:textId="77777777" w:rsidR="001653A5" w:rsidRPr="008501CF" w:rsidRDefault="001653A5" w:rsidP="006B560D">
      <w:pPr>
        <w:pStyle w:val="BodyTextNormal"/>
        <w:sectPr w:rsidR="001653A5" w:rsidRPr="008501CF" w:rsidSect="00034AC6">
          <w:headerReference w:type="default" r:id="rId12"/>
          <w:footerReference w:type="even" r:id="rId13"/>
          <w:footerReference w:type="default" r:id="rId14"/>
          <w:headerReference w:type="first" r:id="rId15"/>
          <w:pgSz w:w="11900" w:h="16840"/>
          <w:pgMar w:top="4536" w:right="1127" w:bottom="1440" w:left="1134" w:header="284" w:footer="709" w:gutter="0"/>
          <w:pgNumType w:start="1"/>
          <w:cols w:space="708"/>
          <w:titlePg/>
        </w:sectPr>
      </w:pPr>
    </w:p>
    <w:sdt>
      <w:sdtPr>
        <w:rPr>
          <w:rFonts w:eastAsiaTheme="minorEastAsia" w:cs="Times New Roman"/>
          <w:b w:val="0"/>
          <w:bCs w:val="0"/>
          <w:color w:val="auto"/>
          <w:sz w:val="22"/>
          <w:szCs w:val="24"/>
        </w:rPr>
        <w:id w:val="-1271701844"/>
        <w:docPartObj>
          <w:docPartGallery w:val="Table of Contents"/>
          <w:docPartUnique/>
        </w:docPartObj>
      </w:sdtPr>
      <w:sdtEndPr/>
      <w:sdtContent>
        <w:p w14:paraId="703E4ACB" w14:textId="77777777" w:rsidR="007F6F1E" w:rsidRPr="008501CF" w:rsidRDefault="007F6F1E">
          <w:pPr>
            <w:pStyle w:val="TOCHeading"/>
          </w:pPr>
          <w:r w:rsidRPr="008501CF">
            <w:t>Contents</w:t>
          </w:r>
        </w:p>
        <w:p w14:paraId="40E47366" w14:textId="37AF3522" w:rsidR="00A131E2" w:rsidRDefault="007F6F1E">
          <w:pPr>
            <w:pStyle w:val="TOC1"/>
            <w:rPr>
              <w:rFonts w:cstheme="minorBidi"/>
              <w:b w:val="0"/>
              <w:color w:val="auto"/>
              <w:sz w:val="22"/>
              <w:szCs w:val="22"/>
              <w:lang w:eastAsia="en-GB"/>
            </w:rPr>
          </w:pPr>
          <w:r w:rsidRPr="008501CF">
            <w:rPr>
              <w:noProof w:val="0"/>
            </w:rPr>
            <w:fldChar w:fldCharType="begin"/>
          </w:r>
          <w:r w:rsidRPr="008501CF">
            <w:rPr>
              <w:noProof w:val="0"/>
            </w:rPr>
            <w:instrText xml:space="preserve"> TOC \o "1-3" \h \z \u </w:instrText>
          </w:r>
          <w:r w:rsidRPr="008501CF">
            <w:rPr>
              <w:noProof w:val="0"/>
            </w:rPr>
            <w:fldChar w:fldCharType="separate"/>
          </w:r>
          <w:hyperlink w:anchor="_Toc35270781" w:history="1">
            <w:r w:rsidR="00A131E2" w:rsidRPr="00F43B9A">
              <w:rPr>
                <w:rStyle w:val="Hyperlink"/>
              </w:rPr>
              <w:t>1</w:t>
            </w:r>
            <w:r w:rsidR="00A131E2">
              <w:rPr>
                <w:rFonts w:cstheme="minorBidi"/>
                <w:b w:val="0"/>
                <w:color w:val="auto"/>
                <w:sz w:val="22"/>
                <w:szCs w:val="22"/>
                <w:lang w:eastAsia="en-GB"/>
              </w:rPr>
              <w:tab/>
            </w:r>
            <w:r w:rsidR="00A131E2" w:rsidRPr="00F43B9A">
              <w:rPr>
                <w:rStyle w:val="Hyperlink"/>
              </w:rPr>
              <w:t>Document History</w:t>
            </w:r>
            <w:r w:rsidR="00A131E2">
              <w:rPr>
                <w:webHidden/>
              </w:rPr>
              <w:tab/>
            </w:r>
            <w:r w:rsidR="00A131E2">
              <w:rPr>
                <w:webHidden/>
              </w:rPr>
              <w:fldChar w:fldCharType="begin"/>
            </w:r>
            <w:r w:rsidR="00A131E2">
              <w:rPr>
                <w:webHidden/>
              </w:rPr>
              <w:instrText xml:space="preserve"> PAGEREF _Toc35270781 \h </w:instrText>
            </w:r>
            <w:r w:rsidR="00A131E2">
              <w:rPr>
                <w:webHidden/>
              </w:rPr>
            </w:r>
            <w:r w:rsidR="00A131E2">
              <w:rPr>
                <w:webHidden/>
              </w:rPr>
              <w:fldChar w:fldCharType="separate"/>
            </w:r>
            <w:r w:rsidR="00A131E2">
              <w:rPr>
                <w:webHidden/>
              </w:rPr>
              <w:t>3</w:t>
            </w:r>
            <w:r w:rsidR="00A131E2">
              <w:rPr>
                <w:webHidden/>
              </w:rPr>
              <w:fldChar w:fldCharType="end"/>
            </w:r>
          </w:hyperlink>
        </w:p>
        <w:p w14:paraId="172BEFE4" w14:textId="3F7C3552" w:rsidR="00A131E2" w:rsidRDefault="00E01142">
          <w:pPr>
            <w:pStyle w:val="TOC2"/>
            <w:rPr>
              <w:rFonts w:cstheme="minorBidi"/>
              <w:b w:val="0"/>
              <w:bCs w:val="0"/>
              <w:iCs w:val="0"/>
              <w:color w:val="auto"/>
              <w:lang w:eastAsia="en-GB"/>
            </w:rPr>
          </w:pPr>
          <w:hyperlink w:anchor="_Toc35270782" w:history="1">
            <w:r w:rsidR="00A131E2" w:rsidRPr="00F43B9A">
              <w:rPr>
                <w:rStyle w:val="Hyperlink"/>
                <w14:scene3d>
                  <w14:camera w14:prst="orthographicFront"/>
                  <w14:lightRig w14:rig="threePt" w14:dir="t">
                    <w14:rot w14:lat="0" w14:lon="0" w14:rev="0"/>
                  </w14:lightRig>
                </w14:scene3d>
              </w:rPr>
              <w:t>1.1</w:t>
            </w:r>
            <w:r w:rsidR="00A131E2">
              <w:rPr>
                <w:rFonts w:cstheme="minorBidi"/>
                <w:b w:val="0"/>
                <w:bCs w:val="0"/>
                <w:iCs w:val="0"/>
                <w:color w:val="auto"/>
                <w:lang w:eastAsia="en-GB"/>
              </w:rPr>
              <w:tab/>
            </w:r>
            <w:r w:rsidR="00A131E2" w:rsidRPr="00F43B9A">
              <w:rPr>
                <w:rStyle w:val="Hyperlink"/>
              </w:rPr>
              <w:t>Revision History</w:t>
            </w:r>
            <w:r w:rsidR="00A131E2">
              <w:rPr>
                <w:webHidden/>
              </w:rPr>
              <w:tab/>
            </w:r>
            <w:r w:rsidR="00A131E2">
              <w:rPr>
                <w:webHidden/>
              </w:rPr>
              <w:fldChar w:fldCharType="begin"/>
            </w:r>
            <w:r w:rsidR="00A131E2">
              <w:rPr>
                <w:webHidden/>
              </w:rPr>
              <w:instrText xml:space="preserve"> PAGEREF _Toc35270782 \h </w:instrText>
            </w:r>
            <w:r w:rsidR="00A131E2">
              <w:rPr>
                <w:webHidden/>
              </w:rPr>
            </w:r>
            <w:r w:rsidR="00A131E2">
              <w:rPr>
                <w:webHidden/>
              </w:rPr>
              <w:fldChar w:fldCharType="separate"/>
            </w:r>
            <w:r w:rsidR="00A131E2">
              <w:rPr>
                <w:webHidden/>
              </w:rPr>
              <w:t>3</w:t>
            </w:r>
            <w:r w:rsidR="00A131E2">
              <w:rPr>
                <w:webHidden/>
              </w:rPr>
              <w:fldChar w:fldCharType="end"/>
            </w:r>
          </w:hyperlink>
        </w:p>
        <w:p w14:paraId="0B9EBD85" w14:textId="22F38186" w:rsidR="00A131E2" w:rsidRDefault="00E01142">
          <w:pPr>
            <w:pStyle w:val="TOC2"/>
            <w:rPr>
              <w:rFonts w:cstheme="minorBidi"/>
              <w:b w:val="0"/>
              <w:bCs w:val="0"/>
              <w:iCs w:val="0"/>
              <w:color w:val="auto"/>
              <w:lang w:eastAsia="en-GB"/>
            </w:rPr>
          </w:pPr>
          <w:hyperlink w:anchor="_Toc35270783" w:history="1">
            <w:r w:rsidR="00A131E2" w:rsidRPr="00F43B9A">
              <w:rPr>
                <w:rStyle w:val="Hyperlink"/>
                <w14:scene3d>
                  <w14:camera w14:prst="orthographicFront"/>
                  <w14:lightRig w14:rig="threePt" w14:dir="t">
                    <w14:rot w14:lat="0" w14:lon="0" w14:rev="0"/>
                  </w14:lightRig>
                </w14:scene3d>
              </w:rPr>
              <w:t>1.2</w:t>
            </w:r>
            <w:r w:rsidR="00A131E2">
              <w:rPr>
                <w:rFonts w:cstheme="minorBidi"/>
                <w:b w:val="0"/>
                <w:bCs w:val="0"/>
                <w:iCs w:val="0"/>
                <w:color w:val="auto"/>
                <w:lang w:eastAsia="en-GB"/>
              </w:rPr>
              <w:tab/>
            </w:r>
            <w:r w:rsidR="00A131E2" w:rsidRPr="00F43B9A">
              <w:rPr>
                <w:rStyle w:val="Hyperlink"/>
              </w:rPr>
              <w:t>Associated Documents</w:t>
            </w:r>
            <w:r w:rsidR="00A131E2">
              <w:rPr>
                <w:webHidden/>
              </w:rPr>
              <w:tab/>
            </w:r>
            <w:r w:rsidR="00A131E2">
              <w:rPr>
                <w:webHidden/>
              </w:rPr>
              <w:fldChar w:fldCharType="begin"/>
            </w:r>
            <w:r w:rsidR="00A131E2">
              <w:rPr>
                <w:webHidden/>
              </w:rPr>
              <w:instrText xml:space="preserve"> PAGEREF _Toc35270783 \h </w:instrText>
            </w:r>
            <w:r w:rsidR="00A131E2">
              <w:rPr>
                <w:webHidden/>
              </w:rPr>
            </w:r>
            <w:r w:rsidR="00A131E2">
              <w:rPr>
                <w:webHidden/>
              </w:rPr>
              <w:fldChar w:fldCharType="separate"/>
            </w:r>
            <w:r w:rsidR="00A131E2">
              <w:rPr>
                <w:webHidden/>
              </w:rPr>
              <w:t>3</w:t>
            </w:r>
            <w:r w:rsidR="00A131E2">
              <w:rPr>
                <w:webHidden/>
              </w:rPr>
              <w:fldChar w:fldCharType="end"/>
            </w:r>
          </w:hyperlink>
        </w:p>
        <w:p w14:paraId="63D959ED" w14:textId="7700626D" w:rsidR="00A131E2" w:rsidRDefault="00E01142">
          <w:pPr>
            <w:pStyle w:val="TOC2"/>
            <w:rPr>
              <w:rFonts w:cstheme="minorBidi"/>
              <w:b w:val="0"/>
              <w:bCs w:val="0"/>
              <w:iCs w:val="0"/>
              <w:color w:val="auto"/>
              <w:lang w:eastAsia="en-GB"/>
            </w:rPr>
          </w:pPr>
          <w:hyperlink w:anchor="_Toc35270784" w:history="1">
            <w:r w:rsidR="00A131E2" w:rsidRPr="00F43B9A">
              <w:rPr>
                <w:rStyle w:val="Hyperlink"/>
                <w14:scene3d>
                  <w14:camera w14:prst="orthographicFront"/>
                  <w14:lightRig w14:rig="threePt" w14:dir="t">
                    <w14:rot w14:lat="0" w14:lon="0" w14:rev="0"/>
                  </w14:lightRig>
                </w14:scene3d>
              </w:rPr>
              <w:t>1.3</w:t>
            </w:r>
            <w:r w:rsidR="00A131E2">
              <w:rPr>
                <w:rFonts w:cstheme="minorBidi"/>
                <w:b w:val="0"/>
                <w:bCs w:val="0"/>
                <w:iCs w:val="0"/>
                <w:color w:val="auto"/>
                <w:lang w:eastAsia="en-GB"/>
              </w:rPr>
              <w:tab/>
            </w:r>
            <w:r w:rsidR="00A131E2" w:rsidRPr="00F43B9A">
              <w:rPr>
                <w:rStyle w:val="Hyperlink"/>
              </w:rPr>
              <w:t>Document Information</w:t>
            </w:r>
            <w:r w:rsidR="00A131E2">
              <w:rPr>
                <w:webHidden/>
              </w:rPr>
              <w:tab/>
            </w:r>
            <w:r w:rsidR="00A131E2">
              <w:rPr>
                <w:webHidden/>
              </w:rPr>
              <w:fldChar w:fldCharType="begin"/>
            </w:r>
            <w:r w:rsidR="00A131E2">
              <w:rPr>
                <w:webHidden/>
              </w:rPr>
              <w:instrText xml:space="preserve"> PAGEREF _Toc35270784 \h </w:instrText>
            </w:r>
            <w:r w:rsidR="00A131E2">
              <w:rPr>
                <w:webHidden/>
              </w:rPr>
            </w:r>
            <w:r w:rsidR="00A131E2">
              <w:rPr>
                <w:webHidden/>
              </w:rPr>
              <w:fldChar w:fldCharType="separate"/>
            </w:r>
            <w:r w:rsidR="00A131E2">
              <w:rPr>
                <w:webHidden/>
              </w:rPr>
              <w:t>3</w:t>
            </w:r>
            <w:r w:rsidR="00A131E2">
              <w:rPr>
                <w:webHidden/>
              </w:rPr>
              <w:fldChar w:fldCharType="end"/>
            </w:r>
          </w:hyperlink>
        </w:p>
        <w:p w14:paraId="245BC54C" w14:textId="24FE042C" w:rsidR="00A131E2" w:rsidRDefault="00E01142">
          <w:pPr>
            <w:pStyle w:val="TOC1"/>
            <w:rPr>
              <w:rFonts w:cstheme="minorBidi"/>
              <w:b w:val="0"/>
              <w:color w:val="auto"/>
              <w:sz w:val="22"/>
              <w:szCs w:val="22"/>
              <w:lang w:eastAsia="en-GB"/>
            </w:rPr>
          </w:pPr>
          <w:hyperlink w:anchor="_Toc35270785" w:history="1">
            <w:r w:rsidR="00A131E2" w:rsidRPr="00F43B9A">
              <w:rPr>
                <w:rStyle w:val="Hyperlink"/>
                <w:rFonts w:ascii="Arial Bold" w:eastAsia="Times New Roman" w:hAnsi="Arial Bold" w:cs="Arial"/>
                <w:bCs/>
                <w:kern w:val="32"/>
              </w:rPr>
              <w:t>2</w:t>
            </w:r>
            <w:r w:rsidR="00A131E2">
              <w:rPr>
                <w:rFonts w:cstheme="minorBidi"/>
                <w:b w:val="0"/>
                <w:color w:val="auto"/>
                <w:sz w:val="22"/>
                <w:szCs w:val="22"/>
                <w:lang w:eastAsia="en-GB"/>
              </w:rPr>
              <w:tab/>
            </w:r>
            <w:r w:rsidR="00A131E2" w:rsidRPr="00F43B9A">
              <w:rPr>
                <w:rStyle w:val="Hyperlink"/>
                <w:rFonts w:ascii="Arial Bold" w:eastAsia="Times New Roman" w:hAnsi="Arial Bold" w:cs="Arial"/>
                <w:bCs/>
                <w:kern w:val="32"/>
              </w:rPr>
              <w:t>Context and Requirements</w:t>
            </w:r>
            <w:r w:rsidR="00A131E2">
              <w:rPr>
                <w:webHidden/>
              </w:rPr>
              <w:tab/>
            </w:r>
            <w:r w:rsidR="00A131E2">
              <w:rPr>
                <w:webHidden/>
              </w:rPr>
              <w:fldChar w:fldCharType="begin"/>
            </w:r>
            <w:r w:rsidR="00A131E2">
              <w:rPr>
                <w:webHidden/>
              </w:rPr>
              <w:instrText xml:space="preserve"> PAGEREF _Toc35270785 \h </w:instrText>
            </w:r>
            <w:r w:rsidR="00A131E2">
              <w:rPr>
                <w:webHidden/>
              </w:rPr>
            </w:r>
            <w:r w:rsidR="00A131E2">
              <w:rPr>
                <w:webHidden/>
              </w:rPr>
              <w:fldChar w:fldCharType="separate"/>
            </w:r>
            <w:r w:rsidR="00A131E2">
              <w:rPr>
                <w:webHidden/>
              </w:rPr>
              <w:t>4</w:t>
            </w:r>
            <w:r w:rsidR="00A131E2">
              <w:rPr>
                <w:webHidden/>
              </w:rPr>
              <w:fldChar w:fldCharType="end"/>
            </w:r>
          </w:hyperlink>
        </w:p>
        <w:p w14:paraId="6FACB32C" w14:textId="7A837DBB" w:rsidR="00A131E2" w:rsidRDefault="00E01142">
          <w:pPr>
            <w:pStyle w:val="TOC2"/>
            <w:rPr>
              <w:rFonts w:cstheme="minorBidi"/>
              <w:b w:val="0"/>
              <w:bCs w:val="0"/>
              <w:iCs w:val="0"/>
              <w:color w:val="auto"/>
              <w:lang w:eastAsia="en-GB"/>
            </w:rPr>
          </w:pPr>
          <w:hyperlink w:anchor="_Toc35270786" w:history="1">
            <w:r w:rsidR="00A131E2" w:rsidRPr="00F43B9A">
              <w:rPr>
                <w:rStyle w:val="Hyperlink"/>
                <w14:scene3d>
                  <w14:camera w14:prst="orthographicFront"/>
                  <w14:lightRig w14:rig="threePt" w14:dir="t">
                    <w14:rot w14:lat="0" w14:lon="0" w14:rev="0"/>
                  </w14:lightRig>
                </w14:scene3d>
              </w:rPr>
              <w:t>2.1</w:t>
            </w:r>
            <w:r w:rsidR="00A131E2">
              <w:rPr>
                <w:rFonts w:cstheme="minorBidi"/>
                <w:b w:val="0"/>
                <w:bCs w:val="0"/>
                <w:iCs w:val="0"/>
                <w:color w:val="auto"/>
                <w:lang w:eastAsia="en-GB"/>
              </w:rPr>
              <w:tab/>
            </w:r>
            <w:r w:rsidR="00A131E2" w:rsidRPr="00F43B9A">
              <w:rPr>
                <w:rStyle w:val="Hyperlink"/>
              </w:rPr>
              <w:t>Context</w:t>
            </w:r>
            <w:r w:rsidR="00A131E2">
              <w:rPr>
                <w:webHidden/>
              </w:rPr>
              <w:tab/>
            </w:r>
            <w:r w:rsidR="00A131E2">
              <w:rPr>
                <w:webHidden/>
              </w:rPr>
              <w:fldChar w:fldCharType="begin"/>
            </w:r>
            <w:r w:rsidR="00A131E2">
              <w:rPr>
                <w:webHidden/>
              </w:rPr>
              <w:instrText xml:space="preserve"> PAGEREF _Toc35270786 \h </w:instrText>
            </w:r>
            <w:r w:rsidR="00A131E2">
              <w:rPr>
                <w:webHidden/>
              </w:rPr>
            </w:r>
            <w:r w:rsidR="00A131E2">
              <w:rPr>
                <w:webHidden/>
              </w:rPr>
              <w:fldChar w:fldCharType="separate"/>
            </w:r>
            <w:r w:rsidR="00A131E2">
              <w:rPr>
                <w:webHidden/>
              </w:rPr>
              <w:t>4</w:t>
            </w:r>
            <w:r w:rsidR="00A131E2">
              <w:rPr>
                <w:webHidden/>
              </w:rPr>
              <w:fldChar w:fldCharType="end"/>
            </w:r>
          </w:hyperlink>
        </w:p>
        <w:p w14:paraId="4F629286" w14:textId="35185B49" w:rsidR="00A131E2" w:rsidRDefault="00E01142">
          <w:pPr>
            <w:pStyle w:val="TOC2"/>
            <w:rPr>
              <w:rFonts w:cstheme="minorBidi"/>
              <w:b w:val="0"/>
              <w:bCs w:val="0"/>
              <w:iCs w:val="0"/>
              <w:color w:val="auto"/>
              <w:lang w:eastAsia="en-GB"/>
            </w:rPr>
          </w:pPr>
          <w:hyperlink w:anchor="_Toc35270787" w:history="1">
            <w:r w:rsidR="00A131E2" w:rsidRPr="00F43B9A">
              <w:rPr>
                <w:rStyle w:val="Hyperlink"/>
                <w14:scene3d>
                  <w14:camera w14:prst="orthographicFront"/>
                  <w14:lightRig w14:rig="threePt" w14:dir="t">
                    <w14:rot w14:lat="0" w14:lon="0" w14:rev="0"/>
                  </w14:lightRig>
                </w14:scene3d>
              </w:rPr>
              <w:t>2.2</w:t>
            </w:r>
            <w:r w:rsidR="00A131E2">
              <w:rPr>
                <w:rFonts w:cstheme="minorBidi"/>
                <w:b w:val="0"/>
                <w:bCs w:val="0"/>
                <w:iCs w:val="0"/>
                <w:color w:val="auto"/>
                <w:lang w:eastAsia="en-GB"/>
              </w:rPr>
              <w:tab/>
            </w:r>
            <w:r w:rsidR="00A131E2" w:rsidRPr="00F43B9A">
              <w:rPr>
                <w:rStyle w:val="Hyperlink"/>
              </w:rPr>
              <w:t>Issue</w:t>
            </w:r>
            <w:r w:rsidR="00A131E2">
              <w:rPr>
                <w:webHidden/>
              </w:rPr>
              <w:tab/>
            </w:r>
            <w:r w:rsidR="00A131E2">
              <w:rPr>
                <w:webHidden/>
              </w:rPr>
              <w:fldChar w:fldCharType="begin"/>
            </w:r>
            <w:r w:rsidR="00A131E2">
              <w:rPr>
                <w:webHidden/>
              </w:rPr>
              <w:instrText xml:space="preserve"> PAGEREF _Toc35270787 \h </w:instrText>
            </w:r>
            <w:r w:rsidR="00A131E2">
              <w:rPr>
                <w:webHidden/>
              </w:rPr>
            </w:r>
            <w:r w:rsidR="00A131E2">
              <w:rPr>
                <w:webHidden/>
              </w:rPr>
              <w:fldChar w:fldCharType="separate"/>
            </w:r>
            <w:r w:rsidR="00A131E2">
              <w:rPr>
                <w:webHidden/>
              </w:rPr>
              <w:t>4</w:t>
            </w:r>
            <w:r w:rsidR="00A131E2">
              <w:rPr>
                <w:webHidden/>
              </w:rPr>
              <w:fldChar w:fldCharType="end"/>
            </w:r>
          </w:hyperlink>
        </w:p>
        <w:p w14:paraId="139BFC1E" w14:textId="48EE2050" w:rsidR="00A131E2" w:rsidRDefault="00E01142">
          <w:pPr>
            <w:pStyle w:val="TOC2"/>
            <w:rPr>
              <w:rFonts w:cstheme="minorBidi"/>
              <w:b w:val="0"/>
              <w:bCs w:val="0"/>
              <w:iCs w:val="0"/>
              <w:color w:val="auto"/>
              <w:lang w:eastAsia="en-GB"/>
            </w:rPr>
          </w:pPr>
          <w:hyperlink w:anchor="_Toc35270788" w:history="1">
            <w:r w:rsidR="00A131E2" w:rsidRPr="00F43B9A">
              <w:rPr>
                <w:rStyle w:val="Hyperlink"/>
                <w14:scene3d>
                  <w14:camera w14:prst="orthographicFront"/>
                  <w14:lightRig w14:rig="threePt" w14:dir="t">
                    <w14:rot w14:lat="0" w14:lon="0" w14:rev="0"/>
                  </w14:lightRig>
                </w14:scene3d>
              </w:rPr>
              <w:t>2.3</w:t>
            </w:r>
            <w:r w:rsidR="00A131E2">
              <w:rPr>
                <w:rFonts w:cstheme="minorBidi"/>
                <w:b w:val="0"/>
                <w:bCs w:val="0"/>
                <w:iCs w:val="0"/>
                <w:color w:val="auto"/>
                <w:lang w:eastAsia="en-GB"/>
              </w:rPr>
              <w:tab/>
            </w:r>
            <w:r w:rsidR="00A131E2" w:rsidRPr="00F43B9A">
              <w:rPr>
                <w:rStyle w:val="Hyperlink"/>
              </w:rPr>
              <w:t>Business Requirements</w:t>
            </w:r>
            <w:r w:rsidR="00A131E2">
              <w:rPr>
                <w:webHidden/>
              </w:rPr>
              <w:tab/>
            </w:r>
            <w:r w:rsidR="00A131E2">
              <w:rPr>
                <w:webHidden/>
              </w:rPr>
              <w:fldChar w:fldCharType="begin"/>
            </w:r>
            <w:r w:rsidR="00A131E2">
              <w:rPr>
                <w:webHidden/>
              </w:rPr>
              <w:instrText xml:space="preserve"> PAGEREF _Toc35270788 \h </w:instrText>
            </w:r>
            <w:r w:rsidR="00A131E2">
              <w:rPr>
                <w:webHidden/>
              </w:rPr>
            </w:r>
            <w:r w:rsidR="00A131E2">
              <w:rPr>
                <w:webHidden/>
              </w:rPr>
              <w:fldChar w:fldCharType="separate"/>
            </w:r>
            <w:r w:rsidR="00A131E2">
              <w:rPr>
                <w:webHidden/>
              </w:rPr>
              <w:t>4</w:t>
            </w:r>
            <w:r w:rsidR="00A131E2">
              <w:rPr>
                <w:webHidden/>
              </w:rPr>
              <w:fldChar w:fldCharType="end"/>
            </w:r>
          </w:hyperlink>
        </w:p>
        <w:p w14:paraId="6223D1C7" w14:textId="6C9E96F2" w:rsidR="00A131E2" w:rsidRDefault="00E01142">
          <w:pPr>
            <w:pStyle w:val="TOC3"/>
            <w:rPr>
              <w:rFonts w:cstheme="minorBidi"/>
              <w:bCs w:val="0"/>
              <w:color w:val="auto"/>
              <w:szCs w:val="22"/>
              <w:lang w:eastAsia="en-GB"/>
            </w:rPr>
          </w:pPr>
          <w:hyperlink w:anchor="_Toc35270789" w:history="1">
            <w:r w:rsidR="00A131E2" w:rsidRPr="00F43B9A">
              <w:rPr>
                <w:rStyle w:val="Hyperlink"/>
              </w:rPr>
              <w:t>2.3.1</w:t>
            </w:r>
            <w:r w:rsidR="00A131E2">
              <w:rPr>
                <w:rFonts w:cstheme="minorBidi"/>
                <w:bCs w:val="0"/>
                <w:color w:val="auto"/>
                <w:szCs w:val="22"/>
                <w:lang w:eastAsia="en-GB"/>
              </w:rPr>
              <w:tab/>
            </w:r>
            <w:r w:rsidR="00A131E2" w:rsidRPr="00F43B9A">
              <w:rPr>
                <w:rStyle w:val="Hyperlink"/>
              </w:rPr>
              <w:t>Req. 1: IRP571 ‘Historic Data when Device does not know the time’</w:t>
            </w:r>
            <w:r w:rsidR="00A131E2">
              <w:rPr>
                <w:webHidden/>
              </w:rPr>
              <w:tab/>
            </w:r>
            <w:r w:rsidR="00A131E2">
              <w:rPr>
                <w:webHidden/>
              </w:rPr>
              <w:fldChar w:fldCharType="begin"/>
            </w:r>
            <w:r w:rsidR="00A131E2">
              <w:rPr>
                <w:webHidden/>
              </w:rPr>
              <w:instrText xml:space="preserve"> PAGEREF _Toc35270789 \h </w:instrText>
            </w:r>
            <w:r w:rsidR="00A131E2">
              <w:rPr>
                <w:webHidden/>
              </w:rPr>
            </w:r>
            <w:r w:rsidR="00A131E2">
              <w:rPr>
                <w:webHidden/>
              </w:rPr>
              <w:fldChar w:fldCharType="separate"/>
            </w:r>
            <w:r w:rsidR="00A131E2">
              <w:rPr>
                <w:webHidden/>
              </w:rPr>
              <w:t>5</w:t>
            </w:r>
            <w:r w:rsidR="00A131E2">
              <w:rPr>
                <w:webHidden/>
              </w:rPr>
              <w:fldChar w:fldCharType="end"/>
            </w:r>
          </w:hyperlink>
        </w:p>
        <w:p w14:paraId="1333B90E" w14:textId="56CB0833" w:rsidR="00A131E2" w:rsidRDefault="00E01142">
          <w:pPr>
            <w:pStyle w:val="TOC3"/>
            <w:rPr>
              <w:rFonts w:cstheme="minorBidi"/>
              <w:bCs w:val="0"/>
              <w:color w:val="auto"/>
              <w:szCs w:val="22"/>
              <w:lang w:eastAsia="en-GB"/>
            </w:rPr>
          </w:pPr>
          <w:hyperlink w:anchor="_Toc35270790" w:history="1">
            <w:r w:rsidR="00A131E2" w:rsidRPr="00F43B9A">
              <w:rPr>
                <w:rStyle w:val="Hyperlink"/>
              </w:rPr>
              <w:t>2.3.2</w:t>
            </w:r>
            <w:r w:rsidR="00A131E2">
              <w:rPr>
                <w:rFonts w:cstheme="minorBidi"/>
                <w:bCs w:val="0"/>
                <w:color w:val="auto"/>
                <w:szCs w:val="22"/>
                <w:lang w:eastAsia="en-GB"/>
              </w:rPr>
              <w:tab/>
            </w:r>
            <w:r w:rsidR="00A131E2" w:rsidRPr="00F43B9A">
              <w:rPr>
                <w:rStyle w:val="Hyperlink"/>
              </w:rPr>
              <w:t>Req. 2: IRP586 ‘Modify use cases so ESME, GSME, and GPF behave in the same way’</w:t>
            </w:r>
            <w:r w:rsidR="00A131E2">
              <w:rPr>
                <w:webHidden/>
              </w:rPr>
              <w:tab/>
            </w:r>
            <w:r w:rsidR="00A131E2">
              <w:rPr>
                <w:webHidden/>
              </w:rPr>
              <w:fldChar w:fldCharType="begin"/>
            </w:r>
            <w:r w:rsidR="00A131E2">
              <w:rPr>
                <w:webHidden/>
              </w:rPr>
              <w:instrText xml:space="preserve"> PAGEREF _Toc35270790 \h </w:instrText>
            </w:r>
            <w:r w:rsidR="00A131E2">
              <w:rPr>
                <w:webHidden/>
              </w:rPr>
            </w:r>
            <w:r w:rsidR="00A131E2">
              <w:rPr>
                <w:webHidden/>
              </w:rPr>
              <w:fldChar w:fldCharType="separate"/>
            </w:r>
            <w:r w:rsidR="00A131E2">
              <w:rPr>
                <w:webHidden/>
              </w:rPr>
              <w:t>5</w:t>
            </w:r>
            <w:r w:rsidR="00A131E2">
              <w:rPr>
                <w:webHidden/>
              </w:rPr>
              <w:fldChar w:fldCharType="end"/>
            </w:r>
          </w:hyperlink>
        </w:p>
        <w:p w14:paraId="424F07EE" w14:textId="63F6E6F6" w:rsidR="00A131E2" w:rsidRDefault="00E01142">
          <w:pPr>
            <w:pStyle w:val="TOC1"/>
            <w:rPr>
              <w:rFonts w:cstheme="minorBidi"/>
              <w:b w:val="0"/>
              <w:color w:val="auto"/>
              <w:sz w:val="22"/>
              <w:szCs w:val="22"/>
              <w:lang w:eastAsia="en-GB"/>
            </w:rPr>
          </w:pPr>
          <w:hyperlink w:anchor="_Toc35270791" w:history="1">
            <w:r w:rsidR="00A131E2" w:rsidRPr="00F43B9A">
              <w:rPr>
                <w:rStyle w:val="Hyperlink"/>
                <w:rFonts w:ascii="Arial Bold" w:eastAsia="Times New Roman" w:hAnsi="Arial Bold" w:cs="Arial"/>
                <w:bCs/>
                <w:kern w:val="32"/>
              </w:rPr>
              <w:t>3</w:t>
            </w:r>
            <w:r w:rsidR="00A131E2">
              <w:rPr>
                <w:rFonts w:cstheme="minorBidi"/>
                <w:b w:val="0"/>
                <w:color w:val="auto"/>
                <w:sz w:val="22"/>
                <w:szCs w:val="22"/>
                <w:lang w:eastAsia="en-GB"/>
              </w:rPr>
              <w:tab/>
            </w:r>
            <w:r w:rsidR="00A131E2" w:rsidRPr="00F43B9A">
              <w:rPr>
                <w:rStyle w:val="Hyperlink"/>
                <w:rFonts w:ascii="Arial Bold" w:eastAsia="Times New Roman" w:hAnsi="Arial Bold" w:cs="Arial"/>
                <w:bCs/>
                <w:kern w:val="32"/>
              </w:rPr>
              <w:t>Description of CSP Solutions</w:t>
            </w:r>
            <w:r w:rsidR="00A131E2">
              <w:rPr>
                <w:webHidden/>
              </w:rPr>
              <w:tab/>
            </w:r>
            <w:r w:rsidR="00A131E2">
              <w:rPr>
                <w:webHidden/>
              </w:rPr>
              <w:fldChar w:fldCharType="begin"/>
            </w:r>
            <w:r w:rsidR="00A131E2">
              <w:rPr>
                <w:webHidden/>
              </w:rPr>
              <w:instrText xml:space="preserve"> PAGEREF _Toc35270791 \h </w:instrText>
            </w:r>
            <w:r w:rsidR="00A131E2">
              <w:rPr>
                <w:webHidden/>
              </w:rPr>
            </w:r>
            <w:r w:rsidR="00A131E2">
              <w:rPr>
                <w:webHidden/>
              </w:rPr>
              <w:fldChar w:fldCharType="separate"/>
            </w:r>
            <w:r w:rsidR="00A131E2">
              <w:rPr>
                <w:webHidden/>
              </w:rPr>
              <w:t>6</w:t>
            </w:r>
            <w:r w:rsidR="00A131E2">
              <w:rPr>
                <w:webHidden/>
              </w:rPr>
              <w:fldChar w:fldCharType="end"/>
            </w:r>
          </w:hyperlink>
        </w:p>
        <w:p w14:paraId="6CF017FD" w14:textId="3EE55312" w:rsidR="00A131E2" w:rsidRDefault="00E01142">
          <w:pPr>
            <w:pStyle w:val="TOC2"/>
            <w:rPr>
              <w:rFonts w:cstheme="minorBidi"/>
              <w:b w:val="0"/>
              <w:bCs w:val="0"/>
              <w:iCs w:val="0"/>
              <w:color w:val="auto"/>
              <w:lang w:eastAsia="en-GB"/>
            </w:rPr>
          </w:pPr>
          <w:hyperlink w:anchor="_Toc35270792" w:history="1">
            <w:r w:rsidR="00A131E2" w:rsidRPr="00F43B9A">
              <w:rPr>
                <w:rStyle w:val="Hyperlink"/>
                <w14:scene3d>
                  <w14:camera w14:prst="orthographicFront"/>
                  <w14:lightRig w14:rig="threePt" w14:dir="t">
                    <w14:rot w14:lat="0" w14:lon="0" w14:rev="0"/>
                  </w14:lightRig>
                </w14:scene3d>
              </w:rPr>
              <w:t>3.1</w:t>
            </w:r>
            <w:r w:rsidR="00A131E2">
              <w:rPr>
                <w:rFonts w:cstheme="minorBidi"/>
                <w:b w:val="0"/>
                <w:bCs w:val="0"/>
                <w:iCs w:val="0"/>
                <w:color w:val="auto"/>
                <w:lang w:eastAsia="en-GB"/>
              </w:rPr>
              <w:tab/>
            </w:r>
            <w:r w:rsidR="00A131E2" w:rsidRPr="00F43B9A">
              <w:rPr>
                <w:rStyle w:val="Hyperlink"/>
              </w:rPr>
              <w:t>IRP571 Solution</w:t>
            </w:r>
            <w:r w:rsidR="00A131E2">
              <w:rPr>
                <w:webHidden/>
              </w:rPr>
              <w:tab/>
            </w:r>
            <w:r w:rsidR="00A131E2">
              <w:rPr>
                <w:webHidden/>
              </w:rPr>
              <w:fldChar w:fldCharType="begin"/>
            </w:r>
            <w:r w:rsidR="00A131E2">
              <w:rPr>
                <w:webHidden/>
              </w:rPr>
              <w:instrText xml:space="preserve"> PAGEREF _Toc35270792 \h </w:instrText>
            </w:r>
            <w:r w:rsidR="00A131E2">
              <w:rPr>
                <w:webHidden/>
              </w:rPr>
            </w:r>
            <w:r w:rsidR="00A131E2">
              <w:rPr>
                <w:webHidden/>
              </w:rPr>
              <w:fldChar w:fldCharType="separate"/>
            </w:r>
            <w:r w:rsidR="00A131E2">
              <w:rPr>
                <w:webHidden/>
              </w:rPr>
              <w:t>6</w:t>
            </w:r>
            <w:r w:rsidR="00A131E2">
              <w:rPr>
                <w:webHidden/>
              </w:rPr>
              <w:fldChar w:fldCharType="end"/>
            </w:r>
          </w:hyperlink>
        </w:p>
        <w:p w14:paraId="51D53FA4" w14:textId="5917D770" w:rsidR="00A131E2" w:rsidRDefault="00E01142">
          <w:pPr>
            <w:pStyle w:val="TOC2"/>
            <w:rPr>
              <w:rFonts w:cstheme="minorBidi"/>
              <w:b w:val="0"/>
              <w:bCs w:val="0"/>
              <w:iCs w:val="0"/>
              <w:color w:val="auto"/>
              <w:lang w:eastAsia="en-GB"/>
            </w:rPr>
          </w:pPr>
          <w:hyperlink w:anchor="_Toc35270793" w:history="1">
            <w:r w:rsidR="00A131E2" w:rsidRPr="00F43B9A">
              <w:rPr>
                <w:rStyle w:val="Hyperlink"/>
                <w14:scene3d>
                  <w14:camera w14:prst="orthographicFront"/>
                  <w14:lightRig w14:rig="threePt" w14:dir="t">
                    <w14:rot w14:lat="0" w14:lon="0" w14:rev="0"/>
                  </w14:lightRig>
                </w14:scene3d>
              </w:rPr>
              <w:t>3.2</w:t>
            </w:r>
            <w:r w:rsidR="00A131E2">
              <w:rPr>
                <w:rFonts w:cstheme="minorBidi"/>
                <w:b w:val="0"/>
                <w:bCs w:val="0"/>
                <w:iCs w:val="0"/>
                <w:color w:val="auto"/>
                <w:lang w:eastAsia="en-GB"/>
              </w:rPr>
              <w:tab/>
            </w:r>
            <w:r w:rsidR="00A131E2" w:rsidRPr="00F43B9A">
              <w:rPr>
                <w:rStyle w:val="Hyperlink"/>
              </w:rPr>
              <w:t>IRP586 Solution</w:t>
            </w:r>
            <w:r w:rsidR="00A131E2">
              <w:rPr>
                <w:webHidden/>
              </w:rPr>
              <w:tab/>
            </w:r>
            <w:r w:rsidR="00A131E2">
              <w:rPr>
                <w:webHidden/>
              </w:rPr>
              <w:fldChar w:fldCharType="begin"/>
            </w:r>
            <w:r w:rsidR="00A131E2">
              <w:rPr>
                <w:webHidden/>
              </w:rPr>
              <w:instrText xml:space="preserve"> PAGEREF _Toc35270793 \h </w:instrText>
            </w:r>
            <w:r w:rsidR="00A131E2">
              <w:rPr>
                <w:webHidden/>
              </w:rPr>
            </w:r>
            <w:r w:rsidR="00A131E2">
              <w:rPr>
                <w:webHidden/>
              </w:rPr>
              <w:fldChar w:fldCharType="separate"/>
            </w:r>
            <w:r w:rsidR="00A131E2">
              <w:rPr>
                <w:webHidden/>
              </w:rPr>
              <w:t>6</w:t>
            </w:r>
            <w:r w:rsidR="00A131E2">
              <w:rPr>
                <w:webHidden/>
              </w:rPr>
              <w:fldChar w:fldCharType="end"/>
            </w:r>
          </w:hyperlink>
        </w:p>
        <w:p w14:paraId="7CF764CB" w14:textId="518FFD52" w:rsidR="00A131E2" w:rsidRDefault="00E01142">
          <w:pPr>
            <w:pStyle w:val="TOC1"/>
            <w:rPr>
              <w:rFonts w:cstheme="minorBidi"/>
              <w:b w:val="0"/>
              <w:color w:val="auto"/>
              <w:sz w:val="22"/>
              <w:szCs w:val="22"/>
              <w:lang w:eastAsia="en-GB"/>
            </w:rPr>
          </w:pPr>
          <w:hyperlink w:anchor="_Toc35270794" w:history="1">
            <w:r w:rsidR="00A131E2" w:rsidRPr="00F43B9A">
              <w:rPr>
                <w:rStyle w:val="Hyperlink"/>
              </w:rPr>
              <w:t>4</w:t>
            </w:r>
            <w:r w:rsidR="00A131E2">
              <w:rPr>
                <w:rFonts w:cstheme="minorBidi"/>
                <w:b w:val="0"/>
                <w:color w:val="auto"/>
                <w:sz w:val="22"/>
                <w:szCs w:val="22"/>
                <w:lang w:eastAsia="en-GB"/>
              </w:rPr>
              <w:tab/>
            </w:r>
            <w:r w:rsidR="00A131E2" w:rsidRPr="00F43B9A">
              <w:rPr>
                <w:rStyle w:val="Hyperlink"/>
              </w:rPr>
              <w:t>Implementation Timescales and Approach</w:t>
            </w:r>
            <w:r w:rsidR="00A131E2">
              <w:rPr>
                <w:webHidden/>
              </w:rPr>
              <w:tab/>
            </w:r>
            <w:r w:rsidR="00A131E2">
              <w:rPr>
                <w:webHidden/>
              </w:rPr>
              <w:fldChar w:fldCharType="begin"/>
            </w:r>
            <w:r w:rsidR="00A131E2">
              <w:rPr>
                <w:webHidden/>
              </w:rPr>
              <w:instrText xml:space="preserve"> PAGEREF _Toc35270794 \h </w:instrText>
            </w:r>
            <w:r w:rsidR="00A131E2">
              <w:rPr>
                <w:webHidden/>
              </w:rPr>
            </w:r>
            <w:r w:rsidR="00A131E2">
              <w:rPr>
                <w:webHidden/>
              </w:rPr>
              <w:fldChar w:fldCharType="separate"/>
            </w:r>
            <w:r w:rsidR="00A131E2">
              <w:rPr>
                <w:webHidden/>
              </w:rPr>
              <w:t>8</w:t>
            </w:r>
            <w:r w:rsidR="00A131E2">
              <w:rPr>
                <w:webHidden/>
              </w:rPr>
              <w:fldChar w:fldCharType="end"/>
            </w:r>
          </w:hyperlink>
        </w:p>
        <w:p w14:paraId="39E2C75E" w14:textId="30929651" w:rsidR="00A131E2" w:rsidRDefault="00E01142">
          <w:pPr>
            <w:pStyle w:val="TOC2"/>
            <w:rPr>
              <w:rFonts w:cstheme="minorBidi"/>
              <w:b w:val="0"/>
              <w:bCs w:val="0"/>
              <w:iCs w:val="0"/>
              <w:color w:val="auto"/>
              <w:lang w:eastAsia="en-GB"/>
            </w:rPr>
          </w:pPr>
          <w:hyperlink w:anchor="_Toc35270795" w:history="1">
            <w:r w:rsidR="00A131E2" w:rsidRPr="00F43B9A">
              <w:rPr>
                <w:rStyle w:val="Hyperlink"/>
                <w14:scene3d>
                  <w14:camera w14:prst="orthographicFront"/>
                  <w14:lightRig w14:rig="threePt" w14:dir="t">
                    <w14:rot w14:lat="0" w14:lon="0" w14:rev="0"/>
                  </w14:lightRig>
                </w14:scene3d>
              </w:rPr>
              <w:t>4.1</w:t>
            </w:r>
            <w:r w:rsidR="00A131E2">
              <w:rPr>
                <w:rFonts w:cstheme="minorBidi"/>
                <w:b w:val="0"/>
                <w:bCs w:val="0"/>
                <w:iCs w:val="0"/>
                <w:color w:val="auto"/>
                <w:lang w:eastAsia="en-GB"/>
              </w:rPr>
              <w:tab/>
            </w:r>
            <w:r w:rsidR="00A131E2" w:rsidRPr="00F43B9A">
              <w:rPr>
                <w:rStyle w:val="Hyperlink"/>
              </w:rPr>
              <w:t>Implementation Approach</w:t>
            </w:r>
            <w:r w:rsidR="00A131E2">
              <w:rPr>
                <w:webHidden/>
              </w:rPr>
              <w:tab/>
            </w:r>
            <w:r w:rsidR="00A131E2">
              <w:rPr>
                <w:webHidden/>
              </w:rPr>
              <w:fldChar w:fldCharType="begin"/>
            </w:r>
            <w:r w:rsidR="00A131E2">
              <w:rPr>
                <w:webHidden/>
              </w:rPr>
              <w:instrText xml:space="preserve"> PAGEREF _Toc35270795 \h </w:instrText>
            </w:r>
            <w:r w:rsidR="00A131E2">
              <w:rPr>
                <w:webHidden/>
              </w:rPr>
            </w:r>
            <w:r w:rsidR="00A131E2">
              <w:rPr>
                <w:webHidden/>
              </w:rPr>
              <w:fldChar w:fldCharType="separate"/>
            </w:r>
            <w:r w:rsidR="00A131E2">
              <w:rPr>
                <w:webHidden/>
              </w:rPr>
              <w:t>8</w:t>
            </w:r>
            <w:r w:rsidR="00A131E2">
              <w:rPr>
                <w:webHidden/>
              </w:rPr>
              <w:fldChar w:fldCharType="end"/>
            </w:r>
          </w:hyperlink>
        </w:p>
        <w:p w14:paraId="4C07324C" w14:textId="44FB2FB9" w:rsidR="00A131E2" w:rsidRDefault="00E01142">
          <w:pPr>
            <w:pStyle w:val="TOC2"/>
            <w:rPr>
              <w:rFonts w:cstheme="minorBidi"/>
              <w:b w:val="0"/>
              <w:bCs w:val="0"/>
              <w:iCs w:val="0"/>
              <w:color w:val="auto"/>
              <w:lang w:eastAsia="en-GB"/>
            </w:rPr>
          </w:pPr>
          <w:hyperlink w:anchor="_Toc35270796" w:history="1">
            <w:r w:rsidR="00A131E2" w:rsidRPr="00F43B9A">
              <w:rPr>
                <w:rStyle w:val="Hyperlink"/>
                <w14:scene3d>
                  <w14:camera w14:prst="orthographicFront"/>
                  <w14:lightRig w14:rig="threePt" w14:dir="t">
                    <w14:rot w14:lat="0" w14:lon="0" w14:rev="0"/>
                  </w14:lightRig>
                </w14:scene3d>
              </w:rPr>
              <w:t>4.2</w:t>
            </w:r>
            <w:r w:rsidR="00A131E2">
              <w:rPr>
                <w:rFonts w:cstheme="minorBidi"/>
                <w:b w:val="0"/>
                <w:bCs w:val="0"/>
                <w:iCs w:val="0"/>
                <w:color w:val="auto"/>
                <w:lang w:eastAsia="en-GB"/>
              </w:rPr>
              <w:tab/>
            </w:r>
            <w:r w:rsidR="00A131E2" w:rsidRPr="00F43B9A">
              <w:rPr>
                <w:rStyle w:val="Hyperlink"/>
              </w:rPr>
              <w:t>Release Costs and Charges</w:t>
            </w:r>
            <w:r w:rsidR="00A131E2">
              <w:rPr>
                <w:webHidden/>
              </w:rPr>
              <w:tab/>
            </w:r>
            <w:r w:rsidR="00A131E2">
              <w:rPr>
                <w:webHidden/>
              </w:rPr>
              <w:fldChar w:fldCharType="begin"/>
            </w:r>
            <w:r w:rsidR="00A131E2">
              <w:rPr>
                <w:webHidden/>
              </w:rPr>
              <w:instrText xml:space="preserve"> PAGEREF _Toc35270796 \h </w:instrText>
            </w:r>
            <w:r w:rsidR="00A131E2">
              <w:rPr>
                <w:webHidden/>
              </w:rPr>
            </w:r>
            <w:r w:rsidR="00A131E2">
              <w:rPr>
                <w:webHidden/>
              </w:rPr>
              <w:fldChar w:fldCharType="separate"/>
            </w:r>
            <w:r w:rsidR="00A131E2">
              <w:rPr>
                <w:webHidden/>
              </w:rPr>
              <w:t>8</w:t>
            </w:r>
            <w:r w:rsidR="00A131E2">
              <w:rPr>
                <w:webHidden/>
              </w:rPr>
              <w:fldChar w:fldCharType="end"/>
            </w:r>
          </w:hyperlink>
        </w:p>
        <w:p w14:paraId="4B215C95" w14:textId="03719EF3" w:rsidR="00A131E2" w:rsidRDefault="00E01142">
          <w:pPr>
            <w:pStyle w:val="TOC2"/>
            <w:rPr>
              <w:rFonts w:cstheme="minorBidi"/>
              <w:b w:val="0"/>
              <w:bCs w:val="0"/>
              <w:iCs w:val="0"/>
              <w:color w:val="auto"/>
              <w:lang w:eastAsia="en-GB"/>
            </w:rPr>
          </w:pPr>
          <w:hyperlink w:anchor="_Toc35270797" w:history="1">
            <w:r w:rsidR="00A131E2" w:rsidRPr="00F43B9A">
              <w:rPr>
                <w:rStyle w:val="Hyperlink"/>
                <w14:scene3d>
                  <w14:camera w14:prst="orthographicFront"/>
                  <w14:lightRig w14:rig="threePt" w14:dir="t">
                    <w14:rot w14:lat="0" w14:lon="0" w14:rev="0"/>
                  </w14:lightRig>
                </w14:scene3d>
              </w:rPr>
              <w:t>4.3</w:t>
            </w:r>
            <w:r w:rsidR="00A131E2">
              <w:rPr>
                <w:rFonts w:cstheme="minorBidi"/>
                <w:b w:val="0"/>
                <w:bCs w:val="0"/>
                <w:iCs w:val="0"/>
                <w:color w:val="auto"/>
                <w:lang w:eastAsia="en-GB"/>
              </w:rPr>
              <w:tab/>
            </w:r>
            <w:r w:rsidR="00A131E2" w:rsidRPr="00F43B9A">
              <w:rPr>
                <w:rStyle w:val="Hyperlink"/>
              </w:rPr>
              <w:t>Contract Schedules</w:t>
            </w:r>
            <w:r w:rsidR="00A131E2">
              <w:rPr>
                <w:webHidden/>
              </w:rPr>
              <w:tab/>
            </w:r>
            <w:r w:rsidR="00A131E2">
              <w:rPr>
                <w:webHidden/>
              </w:rPr>
              <w:fldChar w:fldCharType="begin"/>
            </w:r>
            <w:r w:rsidR="00A131E2">
              <w:rPr>
                <w:webHidden/>
              </w:rPr>
              <w:instrText xml:space="preserve"> PAGEREF _Toc35270797 \h </w:instrText>
            </w:r>
            <w:r w:rsidR="00A131E2">
              <w:rPr>
                <w:webHidden/>
              </w:rPr>
            </w:r>
            <w:r w:rsidR="00A131E2">
              <w:rPr>
                <w:webHidden/>
              </w:rPr>
              <w:fldChar w:fldCharType="separate"/>
            </w:r>
            <w:r w:rsidR="00A131E2">
              <w:rPr>
                <w:webHidden/>
              </w:rPr>
              <w:t>9</w:t>
            </w:r>
            <w:r w:rsidR="00A131E2">
              <w:rPr>
                <w:webHidden/>
              </w:rPr>
              <w:fldChar w:fldCharType="end"/>
            </w:r>
          </w:hyperlink>
        </w:p>
        <w:p w14:paraId="59E9AB33" w14:textId="21D94177" w:rsidR="00A131E2" w:rsidRDefault="00E01142">
          <w:pPr>
            <w:pStyle w:val="TOC1"/>
            <w:rPr>
              <w:rFonts w:cstheme="minorBidi"/>
              <w:b w:val="0"/>
              <w:color w:val="auto"/>
              <w:sz w:val="22"/>
              <w:szCs w:val="22"/>
              <w:lang w:eastAsia="en-GB"/>
            </w:rPr>
          </w:pPr>
          <w:hyperlink w:anchor="_Toc35270798" w:history="1">
            <w:r w:rsidR="00A131E2" w:rsidRPr="00F43B9A">
              <w:rPr>
                <w:rStyle w:val="Hyperlink"/>
              </w:rPr>
              <w:t>5</w:t>
            </w:r>
            <w:r w:rsidR="00A131E2">
              <w:rPr>
                <w:rFonts w:cstheme="minorBidi"/>
                <w:b w:val="0"/>
                <w:color w:val="auto"/>
                <w:sz w:val="22"/>
                <w:szCs w:val="22"/>
                <w:lang w:eastAsia="en-GB"/>
              </w:rPr>
              <w:tab/>
            </w:r>
            <w:r w:rsidR="00A131E2" w:rsidRPr="00F43B9A">
              <w:rPr>
                <w:rStyle w:val="Hyperlink"/>
              </w:rPr>
              <w:t>Risks, Assumptions, Issues, and Dependencies</w:t>
            </w:r>
            <w:r w:rsidR="00A131E2">
              <w:rPr>
                <w:webHidden/>
              </w:rPr>
              <w:tab/>
            </w:r>
            <w:r w:rsidR="00A131E2">
              <w:rPr>
                <w:webHidden/>
              </w:rPr>
              <w:fldChar w:fldCharType="begin"/>
            </w:r>
            <w:r w:rsidR="00A131E2">
              <w:rPr>
                <w:webHidden/>
              </w:rPr>
              <w:instrText xml:space="preserve"> PAGEREF _Toc35270798 \h </w:instrText>
            </w:r>
            <w:r w:rsidR="00A131E2">
              <w:rPr>
                <w:webHidden/>
              </w:rPr>
            </w:r>
            <w:r w:rsidR="00A131E2">
              <w:rPr>
                <w:webHidden/>
              </w:rPr>
              <w:fldChar w:fldCharType="separate"/>
            </w:r>
            <w:r w:rsidR="00A131E2">
              <w:rPr>
                <w:webHidden/>
              </w:rPr>
              <w:t>10</w:t>
            </w:r>
            <w:r w:rsidR="00A131E2">
              <w:rPr>
                <w:webHidden/>
              </w:rPr>
              <w:fldChar w:fldCharType="end"/>
            </w:r>
          </w:hyperlink>
        </w:p>
        <w:p w14:paraId="7459B305" w14:textId="419D8647" w:rsidR="00A131E2" w:rsidRDefault="00E01142">
          <w:pPr>
            <w:pStyle w:val="TOC2"/>
            <w:rPr>
              <w:rFonts w:cstheme="minorBidi"/>
              <w:b w:val="0"/>
              <w:bCs w:val="0"/>
              <w:iCs w:val="0"/>
              <w:color w:val="auto"/>
              <w:lang w:eastAsia="en-GB"/>
            </w:rPr>
          </w:pPr>
          <w:hyperlink w:anchor="_Toc35270799" w:history="1">
            <w:r w:rsidR="00A131E2" w:rsidRPr="00F43B9A">
              <w:rPr>
                <w:rStyle w:val="Hyperlink"/>
                <w14:scene3d>
                  <w14:camera w14:prst="orthographicFront"/>
                  <w14:lightRig w14:rig="threePt" w14:dir="t">
                    <w14:rot w14:lat="0" w14:lon="0" w14:rev="0"/>
                  </w14:lightRig>
                </w14:scene3d>
              </w:rPr>
              <w:t>5.1</w:t>
            </w:r>
            <w:r w:rsidR="00A131E2">
              <w:rPr>
                <w:rFonts w:cstheme="minorBidi"/>
                <w:b w:val="0"/>
                <w:bCs w:val="0"/>
                <w:iCs w:val="0"/>
                <w:color w:val="auto"/>
                <w:lang w:eastAsia="en-GB"/>
              </w:rPr>
              <w:tab/>
            </w:r>
            <w:r w:rsidR="00A131E2" w:rsidRPr="00F43B9A">
              <w:rPr>
                <w:rStyle w:val="Hyperlink"/>
              </w:rPr>
              <w:t>Risks</w:t>
            </w:r>
            <w:r w:rsidR="00A131E2">
              <w:rPr>
                <w:webHidden/>
              </w:rPr>
              <w:tab/>
            </w:r>
            <w:r w:rsidR="00A131E2">
              <w:rPr>
                <w:webHidden/>
              </w:rPr>
              <w:fldChar w:fldCharType="begin"/>
            </w:r>
            <w:r w:rsidR="00A131E2">
              <w:rPr>
                <w:webHidden/>
              </w:rPr>
              <w:instrText xml:space="preserve"> PAGEREF _Toc35270799 \h </w:instrText>
            </w:r>
            <w:r w:rsidR="00A131E2">
              <w:rPr>
                <w:webHidden/>
              </w:rPr>
            </w:r>
            <w:r w:rsidR="00A131E2">
              <w:rPr>
                <w:webHidden/>
              </w:rPr>
              <w:fldChar w:fldCharType="separate"/>
            </w:r>
            <w:r w:rsidR="00A131E2">
              <w:rPr>
                <w:webHidden/>
              </w:rPr>
              <w:t>10</w:t>
            </w:r>
            <w:r w:rsidR="00A131E2">
              <w:rPr>
                <w:webHidden/>
              </w:rPr>
              <w:fldChar w:fldCharType="end"/>
            </w:r>
          </w:hyperlink>
        </w:p>
        <w:p w14:paraId="3035AB72" w14:textId="5AD8A1D1" w:rsidR="00A131E2" w:rsidRDefault="00E01142">
          <w:pPr>
            <w:pStyle w:val="TOC2"/>
            <w:rPr>
              <w:rFonts w:cstheme="minorBidi"/>
              <w:b w:val="0"/>
              <w:bCs w:val="0"/>
              <w:iCs w:val="0"/>
              <w:color w:val="auto"/>
              <w:lang w:eastAsia="en-GB"/>
            </w:rPr>
          </w:pPr>
          <w:hyperlink w:anchor="_Toc35270800" w:history="1">
            <w:r w:rsidR="00A131E2" w:rsidRPr="00F43B9A">
              <w:rPr>
                <w:rStyle w:val="Hyperlink"/>
                <w14:scene3d>
                  <w14:camera w14:prst="orthographicFront"/>
                  <w14:lightRig w14:rig="threePt" w14:dir="t">
                    <w14:rot w14:lat="0" w14:lon="0" w14:rev="0"/>
                  </w14:lightRig>
                </w14:scene3d>
              </w:rPr>
              <w:t>5.2</w:t>
            </w:r>
            <w:r w:rsidR="00A131E2">
              <w:rPr>
                <w:rFonts w:cstheme="minorBidi"/>
                <w:b w:val="0"/>
                <w:bCs w:val="0"/>
                <w:iCs w:val="0"/>
                <w:color w:val="auto"/>
                <w:lang w:eastAsia="en-GB"/>
              </w:rPr>
              <w:tab/>
            </w:r>
            <w:r w:rsidR="00A131E2" w:rsidRPr="00F43B9A">
              <w:rPr>
                <w:rStyle w:val="Hyperlink"/>
              </w:rPr>
              <w:t>Assumptions</w:t>
            </w:r>
            <w:r w:rsidR="00A131E2">
              <w:rPr>
                <w:webHidden/>
              </w:rPr>
              <w:tab/>
            </w:r>
            <w:r w:rsidR="00A131E2">
              <w:rPr>
                <w:webHidden/>
              </w:rPr>
              <w:fldChar w:fldCharType="begin"/>
            </w:r>
            <w:r w:rsidR="00A131E2">
              <w:rPr>
                <w:webHidden/>
              </w:rPr>
              <w:instrText xml:space="preserve"> PAGEREF _Toc35270800 \h </w:instrText>
            </w:r>
            <w:r w:rsidR="00A131E2">
              <w:rPr>
                <w:webHidden/>
              </w:rPr>
            </w:r>
            <w:r w:rsidR="00A131E2">
              <w:rPr>
                <w:webHidden/>
              </w:rPr>
              <w:fldChar w:fldCharType="separate"/>
            </w:r>
            <w:r w:rsidR="00A131E2">
              <w:rPr>
                <w:webHidden/>
              </w:rPr>
              <w:t>10</w:t>
            </w:r>
            <w:r w:rsidR="00A131E2">
              <w:rPr>
                <w:webHidden/>
              </w:rPr>
              <w:fldChar w:fldCharType="end"/>
            </w:r>
          </w:hyperlink>
        </w:p>
        <w:p w14:paraId="15FF0C28" w14:textId="24EEE641" w:rsidR="00A131E2" w:rsidRDefault="00E01142">
          <w:pPr>
            <w:pStyle w:val="TOC2"/>
            <w:rPr>
              <w:rFonts w:cstheme="minorBidi"/>
              <w:b w:val="0"/>
              <w:bCs w:val="0"/>
              <w:iCs w:val="0"/>
              <w:color w:val="auto"/>
              <w:lang w:eastAsia="en-GB"/>
            </w:rPr>
          </w:pPr>
          <w:hyperlink w:anchor="_Toc35270801" w:history="1">
            <w:r w:rsidR="00A131E2" w:rsidRPr="00F43B9A">
              <w:rPr>
                <w:rStyle w:val="Hyperlink"/>
                <w14:scene3d>
                  <w14:camera w14:prst="orthographicFront"/>
                  <w14:lightRig w14:rig="threePt" w14:dir="t">
                    <w14:rot w14:lat="0" w14:lon="0" w14:rev="0"/>
                  </w14:lightRig>
                </w14:scene3d>
              </w:rPr>
              <w:t>5.3</w:t>
            </w:r>
            <w:r w:rsidR="00A131E2">
              <w:rPr>
                <w:rFonts w:cstheme="minorBidi"/>
                <w:b w:val="0"/>
                <w:bCs w:val="0"/>
                <w:iCs w:val="0"/>
                <w:color w:val="auto"/>
                <w:lang w:eastAsia="en-GB"/>
              </w:rPr>
              <w:tab/>
            </w:r>
            <w:r w:rsidR="00A131E2" w:rsidRPr="00F43B9A">
              <w:rPr>
                <w:rStyle w:val="Hyperlink"/>
              </w:rPr>
              <w:t>Issues</w:t>
            </w:r>
            <w:r w:rsidR="00A131E2">
              <w:rPr>
                <w:webHidden/>
              </w:rPr>
              <w:tab/>
            </w:r>
            <w:r w:rsidR="00A131E2">
              <w:rPr>
                <w:webHidden/>
              </w:rPr>
              <w:fldChar w:fldCharType="begin"/>
            </w:r>
            <w:r w:rsidR="00A131E2">
              <w:rPr>
                <w:webHidden/>
              </w:rPr>
              <w:instrText xml:space="preserve"> PAGEREF _Toc35270801 \h </w:instrText>
            </w:r>
            <w:r w:rsidR="00A131E2">
              <w:rPr>
                <w:webHidden/>
              </w:rPr>
            </w:r>
            <w:r w:rsidR="00A131E2">
              <w:rPr>
                <w:webHidden/>
              </w:rPr>
              <w:fldChar w:fldCharType="separate"/>
            </w:r>
            <w:r w:rsidR="00A131E2">
              <w:rPr>
                <w:webHidden/>
              </w:rPr>
              <w:t>10</w:t>
            </w:r>
            <w:r w:rsidR="00A131E2">
              <w:rPr>
                <w:webHidden/>
              </w:rPr>
              <w:fldChar w:fldCharType="end"/>
            </w:r>
          </w:hyperlink>
        </w:p>
        <w:p w14:paraId="748228E7" w14:textId="5686FF93" w:rsidR="00A131E2" w:rsidRDefault="00E01142">
          <w:pPr>
            <w:pStyle w:val="TOC2"/>
            <w:rPr>
              <w:rFonts w:cstheme="minorBidi"/>
              <w:b w:val="0"/>
              <w:bCs w:val="0"/>
              <w:iCs w:val="0"/>
              <w:color w:val="auto"/>
              <w:lang w:eastAsia="en-GB"/>
            </w:rPr>
          </w:pPr>
          <w:hyperlink w:anchor="_Toc35270802" w:history="1">
            <w:r w:rsidR="00A131E2" w:rsidRPr="00F43B9A">
              <w:rPr>
                <w:rStyle w:val="Hyperlink"/>
                <w14:scene3d>
                  <w14:camera w14:prst="orthographicFront"/>
                  <w14:lightRig w14:rig="threePt" w14:dir="t">
                    <w14:rot w14:lat="0" w14:lon="0" w14:rev="0"/>
                  </w14:lightRig>
                </w14:scene3d>
              </w:rPr>
              <w:t>5.4</w:t>
            </w:r>
            <w:r w:rsidR="00A131E2">
              <w:rPr>
                <w:rFonts w:cstheme="minorBidi"/>
                <w:b w:val="0"/>
                <w:bCs w:val="0"/>
                <w:iCs w:val="0"/>
                <w:color w:val="auto"/>
                <w:lang w:eastAsia="en-GB"/>
              </w:rPr>
              <w:tab/>
            </w:r>
            <w:r w:rsidR="00A131E2" w:rsidRPr="00F43B9A">
              <w:rPr>
                <w:rStyle w:val="Hyperlink"/>
              </w:rPr>
              <w:t>Dependencies</w:t>
            </w:r>
            <w:r w:rsidR="00A131E2">
              <w:rPr>
                <w:webHidden/>
              </w:rPr>
              <w:tab/>
            </w:r>
            <w:r w:rsidR="00A131E2">
              <w:rPr>
                <w:webHidden/>
              </w:rPr>
              <w:fldChar w:fldCharType="begin"/>
            </w:r>
            <w:r w:rsidR="00A131E2">
              <w:rPr>
                <w:webHidden/>
              </w:rPr>
              <w:instrText xml:space="preserve"> PAGEREF _Toc35270802 \h </w:instrText>
            </w:r>
            <w:r w:rsidR="00A131E2">
              <w:rPr>
                <w:webHidden/>
              </w:rPr>
            </w:r>
            <w:r w:rsidR="00A131E2">
              <w:rPr>
                <w:webHidden/>
              </w:rPr>
              <w:fldChar w:fldCharType="separate"/>
            </w:r>
            <w:r w:rsidR="00A131E2">
              <w:rPr>
                <w:webHidden/>
              </w:rPr>
              <w:t>11</w:t>
            </w:r>
            <w:r w:rsidR="00A131E2">
              <w:rPr>
                <w:webHidden/>
              </w:rPr>
              <w:fldChar w:fldCharType="end"/>
            </w:r>
          </w:hyperlink>
        </w:p>
        <w:p w14:paraId="406825F9" w14:textId="272488B8" w:rsidR="00A131E2" w:rsidRDefault="00E01142">
          <w:pPr>
            <w:pStyle w:val="TOC1"/>
            <w:rPr>
              <w:rFonts w:cstheme="minorBidi"/>
              <w:b w:val="0"/>
              <w:color w:val="auto"/>
              <w:sz w:val="22"/>
              <w:szCs w:val="22"/>
              <w:lang w:eastAsia="en-GB"/>
            </w:rPr>
          </w:pPr>
          <w:hyperlink w:anchor="_Toc35270803" w:history="1">
            <w:r w:rsidR="00A131E2" w:rsidRPr="00F43B9A">
              <w:rPr>
                <w:rStyle w:val="Hyperlink"/>
                <w:rFonts w:ascii="Arial Bold" w:eastAsia="Times New Roman" w:hAnsi="Arial Bold" w:cs="Arial"/>
                <w:bCs/>
                <w:kern w:val="32"/>
              </w:rPr>
              <w:t>Appendix A: Glossary</w:t>
            </w:r>
            <w:r w:rsidR="00A131E2">
              <w:rPr>
                <w:webHidden/>
              </w:rPr>
              <w:tab/>
            </w:r>
            <w:r w:rsidR="00A131E2">
              <w:rPr>
                <w:webHidden/>
              </w:rPr>
              <w:fldChar w:fldCharType="begin"/>
            </w:r>
            <w:r w:rsidR="00A131E2">
              <w:rPr>
                <w:webHidden/>
              </w:rPr>
              <w:instrText xml:space="preserve"> PAGEREF _Toc35270803 \h </w:instrText>
            </w:r>
            <w:r w:rsidR="00A131E2">
              <w:rPr>
                <w:webHidden/>
              </w:rPr>
            </w:r>
            <w:r w:rsidR="00A131E2">
              <w:rPr>
                <w:webHidden/>
              </w:rPr>
              <w:fldChar w:fldCharType="separate"/>
            </w:r>
            <w:r w:rsidR="00A131E2">
              <w:rPr>
                <w:webHidden/>
              </w:rPr>
              <w:t>12</w:t>
            </w:r>
            <w:r w:rsidR="00A131E2">
              <w:rPr>
                <w:webHidden/>
              </w:rPr>
              <w:fldChar w:fldCharType="end"/>
            </w:r>
          </w:hyperlink>
        </w:p>
        <w:p w14:paraId="3F70392E" w14:textId="7D62585A" w:rsidR="007F6F1E" w:rsidRPr="008501CF" w:rsidRDefault="007F6F1E">
          <w:r w:rsidRPr="008501CF">
            <w:rPr>
              <w:b/>
              <w:bCs/>
            </w:rPr>
            <w:fldChar w:fldCharType="end"/>
          </w:r>
        </w:p>
      </w:sdtContent>
    </w:sdt>
    <w:p w14:paraId="4F4E64F0" w14:textId="77777777" w:rsidR="00255B3A" w:rsidRPr="008501CF" w:rsidRDefault="00255B3A" w:rsidP="007A2474">
      <w:pPr>
        <w:pStyle w:val="Heading1"/>
      </w:pPr>
      <w:bookmarkStart w:id="3" w:name="_Toc372277105"/>
      <w:bookmarkStart w:id="4" w:name="_Toc514771909"/>
      <w:bookmarkStart w:id="5" w:name="_Toc514850930"/>
      <w:bookmarkStart w:id="6" w:name="_Toc35270781"/>
      <w:r w:rsidRPr="008501CF">
        <w:lastRenderedPageBreak/>
        <w:t>Document History</w:t>
      </w:r>
      <w:bookmarkEnd w:id="3"/>
      <w:bookmarkEnd w:id="4"/>
      <w:bookmarkEnd w:id="5"/>
      <w:bookmarkEnd w:id="6"/>
    </w:p>
    <w:p w14:paraId="0D83331E" w14:textId="77777777" w:rsidR="00255B3A" w:rsidRPr="008501CF" w:rsidRDefault="00255B3A" w:rsidP="00355AD7">
      <w:pPr>
        <w:pStyle w:val="Heading2"/>
      </w:pPr>
      <w:bookmarkStart w:id="7" w:name="_Toc298833584"/>
      <w:bookmarkStart w:id="8" w:name="_Toc371921492"/>
      <w:bookmarkStart w:id="9" w:name="_Toc372277108"/>
      <w:bookmarkStart w:id="10" w:name="_Toc514850931"/>
      <w:bookmarkStart w:id="11" w:name="_Toc35270782"/>
      <w:r w:rsidRPr="008501CF">
        <w:t>Revision History</w:t>
      </w:r>
      <w:bookmarkEnd w:id="7"/>
      <w:bookmarkEnd w:id="8"/>
      <w:bookmarkEnd w:id="9"/>
      <w:bookmarkEnd w:id="10"/>
      <w:bookmarkEnd w:id="11"/>
    </w:p>
    <w:tbl>
      <w:tblPr>
        <w:tblW w:w="846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17"/>
        <w:gridCol w:w="1166"/>
        <w:gridCol w:w="5327"/>
      </w:tblGrid>
      <w:tr w:rsidR="00255B3A" w:rsidRPr="008501CF" w14:paraId="16CC63A9" w14:textId="77777777" w:rsidTr="00CA5A54">
        <w:trPr>
          <w:cantSplit/>
          <w:tblHeader/>
        </w:trPr>
        <w:tc>
          <w:tcPr>
            <w:tcW w:w="2001" w:type="dxa"/>
            <w:shd w:val="clear" w:color="auto" w:fill="C0C0C0"/>
            <w:noWrap/>
          </w:tcPr>
          <w:p w14:paraId="7D4CB6E6" w14:textId="77777777" w:rsidR="00255B3A" w:rsidRPr="008501CF" w:rsidRDefault="00255B3A" w:rsidP="00904C44">
            <w:pPr>
              <w:pStyle w:val="TableHeadings"/>
            </w:pPr>
            <w:r w:rsidRPr="008501CF">
              <w:t>Revision Date</w:t>
            </w:r>
          </w:p>
        </w:tc>
        <w:tc>
          <w:tcPr>
            <w:tcW w:w="1150" w:type="dxa"/>
            <w:shd w:val="clear" w:color="auto" w:fill="C0C0C0"/>
            <w:noWrap/>
          </w:tcPr>
          <w:p w14:paraId="03118DD2" w14:textId="77777777" w:rsidR="00255B3A" w:rsidRPr="008501CF" w:rsidRDefault="00255B3A" w:rsidP="00904C44">
            <w:pPr>
              <w:pStyle w:val="TableHeadings"/>
            </w:pPr>
            <w:r w:rsidRPr="008501CF">
              <w:t>Revision</w:t>
            </w:r>
          </w:p>
        </w:tc>
        <w:tc>
          <w:tcPr>
            <w:tcW w:w="5311" w:type="dxa"/>
            <w:shd w:val="clear" w:color="auto" w:fill="C0C0C0"/>
            <w:noWrap/>
          </w:tcPr>
          <w:p w14:paraId="537A52EE" w14:textId="77777777" w:rsidR="00255B3A" w:rsidRPr="008501CF" w:rsidRDefault="00255B3A" w:rsidP="00904C44">
            <w:pPr>
              <w:pStyle w:val="TableHeadings"/>
            </w:pPr>
            <w:r w:rsidRPr="008501CF">
              <w:t>Summary of Changes</w:t>
            </w:r>
          </w:p>
        </w:tc>
      </w:tr>
      <w:tr w:rsidR="00CA5A54" w:rsidRPr="008501CF" w14:paraId="6E5528F9" w14:textId="77777777" w:rsidTr="00CA5A54">
        <w:trPr>
          <w:trHeight w:val="166"/>
        </w:trPr>
        <w:tc>
          <w:tcPr>
            <w:tcW w:w="2001" w:type="dxa"/>
            <w:noWrap/>
          </w:tcPr>
          <w:p w14:paraId="3A1803CA" w14:textId="0496BF52" w:rsidR="00CA5A54" w:rsidRPr="008501CF" w:rsidRDefault="00943F03" w:rsidP="00CA5A54">
            <w:pPr>
              <w:pStyle w:val="TableContents"/>
            </w:pPr>
            <w:r>
              <w:t>0</w:t>
            </w:r>
            <w:r w:rsidR="00794AAB">
              <w:t>9</w:t>
            </w:r>
            <w:r w:rsidR="00CA5A54" w:rsidRPr="008501CF">
              <w:t>/</w:t>
            </w:r>
            <w:r>
              <w:t>0</w:t>
            </w:r>
            <w:r w:rsidR="00794AAB">
              <w:t>3</w:t>
            </w:r>
            <w:r w:rsidR="00CA5A54" w:rsidRPr="008501CF">
              <w:t>/20</w:t>
            </w:r>
            <w:r>
              <w:t>20</w:t>
            </w:r>
          </w:p>
        </w:tc>
        <w:tc>
          <w:tcPr>
            <w:tcW w:w="1150" w:type="dxa"/>
            <w:noWrap/>
          </w:tcPr>
          <w:p w14:paraId="46563B77" w14:textId="77777777" w:rsidR="00CA5A54" w:rsidRPr="008501CF" w:rsidRDefault="00CA5A54" w:rsidP="00CA5A54">
            <w:pPr>
              <w:pStyle w:val="TableContents"/>
            </w:pPr>
            <w:r w:rsidRPr="008501CF">
              <w:t>0.</w:t>
            </w:r>
            <w:r w:rsidR="00943F03">
              <w:t>1</w:t>
            </w:r>
          </w:p>
        </w:tc>
        <w:tc>
          <w:tcPr>
            <w:tcW w:w="5311" w:type="dxa"/>
            <w:noWrap/>
          </w:tcPr>
          <w:p w14:paraId="75343153" w14:textId="77777777" w:rsidR="00CA5A54" w:rsidRPr="008501CF" w:rsidRDefault="00CA5A54" w:rsidP="00CA5A54">
            <w:pPr>
              <w:pStyle w:val="TableContents"/>
            </w:pPr>
            <w:r w:rsidRPr="008501CF">
              <w:t>Initial version</w:t>
            </w:r>
          </w:p>
        </w:tc>
      </w:tr>
      <w:tr w:rsidR="00C50EED" w:rsidRPr="008501CF" w14:paraId="4728E8B8" w14:textId="77777777" w:rsidTr="00CA5A54">
        <w:trPr>
          <w:trHeight w:val="166"/>
        </w:trPr>
        <w:tc>
          <w:tcPr>
            <w:tcW w:w="2001" w:type="dxa"/>
            <w:noWrap/>
          </w:tcPr>
          <w:p w14:paraId="5411C0FB" w14:textId="486A4E9E" w:rsidR="00153F16" w:rsidRPr="008501CF" w:rsidRDefault="00153F16" w:rsidP="00153F16">
            <w:pPr>
              <w:pStyle w:val="TableContents"/>
            </w:pPr>
            <w:r>
              <w:t>16/03/2020</w:t>
            </w:r>
          </w:p>
        </w:tc>
        <w:tc>
          <w:tcPr>
            <w:tcW w:w="1150" w:type="dxa"/>
            <w:noWrap/>
          </w:tcPr>
          <w:p w14:paraId="48254602" w14:textId="4E41908B" w:rsidR="00C50EED" w:rsidRPr="008501CF" w:rsidRDefault="00153F16" w:rsidP="00C50EED">
            <w:pPr>
              <w:pStyle w:val="TableContents"/>
            </w:pPr>
            <w:r>
              <w:t>0.4</w:t>
            </w:r>
          </w:p>
        </w:tc>
        <w:tc>
          <w:tcPr>
            <w:tcW w:w="5311" w:type="dxa"/>
            <w:noWrap/>
          </w:tcPr>
          <w:p w14:paraId="58FB98FC" w14:textId="176D0509" w:rsidR="00C50EED" w:rsidRPr="008501CF" w:rsidRDefault="00153F16" w:rsidP="00C50EED">
            <w:pPr>
              <w:pStyle w:val="TableContents"/>
            </w:pPr>
            <w:r>
              <w:t>Internal DCC reviews complete</w:t>
            </w:r>
          </w:p>
        </w:tc>
      </w:tr>
      <w:tr w:rsidR="00C50EED" w:rsidRPr="008501CF" w14:paraId="7A7E66B8" w14:textId="77777777" w:rsidTr="00CA5A54">
        <w:trPr>
          <w:trHeight w:val="166"/>
        </w:trPr>
        <w:tc>
          <w:tcPr>
            <w:tcW w:w="2001" w:type="dxa"/>
            <w:noWrap/>
          </w:tcPr>
          <w:p w14:paraId="0774A746" w14:textId="4EB8BEAB" w:rsidR="00C50EED" w:rsidRPr="008501CF" w:rsidRDefault="00C50EED" w:rsidP="00C50EED">
            <w:pPr>
              <w:pStyle w:val="TableContents"/>
            </w:pPr>
          </w:p>
        </w:tc>
        <w:tc>
          <w:tcPr>
            <w:tcW w:w="1150" w:type="dxa"/>
            <w:noWrap/>
          </w:tcPr>
          <w:p w14:paraId="2141E666" w14:textId="104C006B" w:rsidR="00C50EED" w:rsidRPr="008501CF" w:rsidRDefault="00C50EED" w:rsidP="00C50EED">
            <w:pPr>
              <w:pStyle w:val="TableContents"/>
            </w:pPr>
          </w:p>
        </w:tc>
        <w:tc>
          <w:tcPr>
            <w:tcW w:w="5311" w:type="dxa"/>
            <w:noWrap/>
          </w:tcPr>
          <w:p w14:paraId="783092D8" w14:textId="04DF9461" w:rsidR="00C50EED" w:rsidRPr="008501CF" w:rsidRDefault="00C50EED" w:rsidP="00C50EED">
            <w:pPr>
              <w:pStyle w:val="TableContents"/>
            </w:pPr>
          </w:p>
        </w:tc>
      </w:tr>
      <w:tr w:rsidR="009B5DAE" w:rsidRPr="008501CF" w14:paraId="4E61D19E" w14:textId="77777777" w:rsidTr="00CA5A54">
        <w:trPr>
          <w:trHeight w:val="166"/>
        </w:trPr>
        <w:tc>
          <w:tcPr>
            <w:tcW w:w="2001" w:type="dxa"/>
            <w:noWrap/>
          </w:tcPr>
          <w:p w14:paraId="5E37A398" w14:textId="028727A1" w:rsidR="009B5DAE" w:rsidRPr="008501CF" w:rsidRDefault="009B5DAE" w:rsidP="00C50EED">
            <w:pPr>
              <w:pStyle w:val="TableContents"/>
            </w:pPr>
          </w:p>
        </w:tc>
        <w:tc>
          <w:tcPr>
            <w:tcW w:w="1150" w:type="dxa"/>
            <w:noWrap/>
          </w:tcPr>
          <w:p w14:paraId="178BD6B6" w14:textId="25DBF65D" w:rsidR="009B5DAE" w:rsidRPr="008501CF" w:rsidRDefault="009B5DAE" w:rsidP="00C50EED">
            <w:pPr>
              <w:pStyle w:val="TableContents"/>
            </w:pPr>
          </w:p>
        </w:tc>
        <w:tc>
          <w:tcPr>
            <w:tcW w:w="5311" w:type="dxa"/>
            <w:noWrap/>
          </w:tcPr>
          <w:p w14:paraId="6AB8CB72" w14:textId="20778FFF" w:rsidR="009B5DAE" w:rsidRPr="008501CF" w:rsidRDefault="009B5DAE" w:rsidP="008A30AD">
            <w:pPr>
              <w:pStyle w:val="TableContents"/>
              <w:jc w:val="left"/>
            </w:pPr>
          </w:p>
        </w:tc>
      </w:tr>
      <w:tr w:rsidR="003E0E1B" w:rsidRPr="008501CF" w14:paraId="245CCEEF" w14:textId="77777777" w:rsidTr="00CA5A54">
        <w:trPr>
          <w:trHeight w:val="166"/>
        </w:trPr>
        <w:tc>
          <w:tcPr>
            <w:tcW w:w="2001" w:type="dxa"/>
            <w:noWrap/>
          </w:tcPr>
          <w:p w14:paraId="19B3883F" w14:textId="77777777" w:rsidR="003E0E1B" w:rsidRPr="008501CF" w:rsidRDefault="003E0E1B" w:rsidP="00C50EED">
            <w:pPr>
              <w:pStyle w:val="TableContents"/>
            </w:pPr>
          </w:p>
        </w:tc>
        <w:tc>
          <w:tcPr>
            <w:tcW w:w="1150" w:type="dxa"/>
            <w:noWrap/>
          </w:tcPr>
          <w:p w14:paraId="177E974E" w14:textId="77777777" w:rsidR="003E0E1B" w:rsidRPr="008501CF" w:rsidRDefault="003E0E1B" w:rsidP="00C50EED">
            <w:pPr>
              <w:pStyle w:val="TableContents"/>
            </w:pPr>
          </w:p>
        </w:tc>
        <w:tc>
          <w:tcPr>
            <w:tcW w:w="5311" w:type="dxa"/>
            <w:noWrap/>
          </w:tcPr>
          <w:p w14:paraId="6E7F4A93" w14:textId="77777777" w:rsidR="003E0E1B" w:rsidRPr="008501CF" w:rsidRDefault="003E0E1B" w:rsidP="003E0E1B">
            <w:pPr>
              <w:pStyle w:val="TableContents"/>
              <w:jc w:val="left"/>
            </w:pPr>
          </w:p>
        </w:tc>
      </w:tr>
    </w:tbl>
    <w:p w14:paraId="177B5F19" w14:textId="77777777" w:rsidR="00255B3A" w:rsidRPr="008501CF" w:rsidRDefault="00255B3A" w:rsidP="00355AD7">
      <w:pPr>
        <w:pStyle w:val="Heading2"/>
      </w:pPr>
      <w:bookmarkStart w:id="12" w:name="_Toc298833585"/>
      <w:bookmarkStart w:id="13" w:name="_Toc371921493"/>
      <w:bookmarkStart w:id="14" w:name="_Toc372277109"/>
      <w:bookmarkStart w:id="15" w:name="_Toc514850932"/>
      <w:bookmarkStart w:id="16" w:name="_Toc35270783"/>
      <w:r w:rsidRPr="008501CF">
        <w:t>Associated Documents</w:t>
      </w:r>
      <w:bookmarkEnd w:id="12"/>
      <w:bookmarkEnd w:id="13"/>
      <w:bookmarkEnd w:id="14"/>
      <w:bookmarkEnd w:id="15"/>
      <w:bookmarkEnd w:id="16"/>
    </w:p>
    <w:p w14:paraId="72FC055D" w14:textId="77777777" w:rsidR="00255B3A" w:rsidRPr="008501CF" w:rsidRDefault="00255B3A" w:rsidP="007F3BBE">
      <w:pPr>
        <w:ind w:left="568"/>
      </w:pPr>
      <w:r w:rsidRPr="008501CF">
        <w:t>This document is associated with the following documents: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5245"/>
        <w:gridCol w:w="1276"/>
        <w:gridCol w:w="1417"/>
      </w:tblGrid>
      <w:tr w:rsidR="006665C2" w:rsidRPr="008501CF" w14:paraId="3EBAC3DB" w14:textId="77777777" w:rsidTr="007F3BBE">
        <w:trPr>
          <w:cantSplit/>
          <w:tblHeader/>
        </w:trPr>
        <w:tc>
          <w:tcPr>
            <w:tcW w:w="567" w:type="dxa"/>
            <w:shd w:val="clear" w:color="auto" w:fill="C0C0C0"/>
          </w:tcPr>
          <w:p w14:paraId="4966C555" w14:textId="77777777" w:rsidR="006665C2" w:rsidRPr="008501CF" w:rsidRDefault="006665C2" w:rsidP="00904C44">
            <w:pPr>
              <w:pStyle w:val="TableHeadings"/>
            </w:pPr>
            <w:r w:rsidRPr="008501CF">
              <w:t>Ref</w:t>
            </w:r>
          </w:p>
        </w:tc>
        <w:tc>
          <w:tcPr>
            <w:tcW w:w="5245" w:type="dxa"/>
            <w:shd w:val="clear" w:color="auto" w:fill="C0C0C0"/>
            <w:noWrap/>
          </w:tcPr>
          <w:p w14:paraId="06AD3429" w14:textId="77777777" w:rsidR="006665C2" w:rsidRPr="008501CF" w:rsidRDefault="006665C2" w:rsidP="00904C44">
            <w:pPr>
              <w:pStyle w:val="TableHeadings"/>
            </w:pPr>
            <w:r w:rsidRPr="008501CF">
              <w:t>Title and Originator’s Reference</w:t>
            </w:r>
          </w:p>
        </w:tc>
        <w:tc>
          <w:tcPr>
            <w:tcW w:w="1276" w:type="dxa"/>
            <w:shd w:val="clear" w:color="auto" w:fill="C0C0C0"/>
            <w:noWrap/>
          </w:tcPr>
          <w:p w14:paraId="3DB6BA0C" w14:textId="77777777" w:rsidR="006665C2" w:rsidRPr="008501CF" w:rsidRDefault="006665C2" w:rsidP="00904C44">
            <w:pPr>
              <w:pStyle w:val="TableHeadings"/>
            </w:pPr>
            <w:r w:rsidRPr="008501CF">
              <w:t>Source</w:t>
            </w:r>
          </w:p>
        </w:tc>
        <w:tc>
          <w:tcPr>
            <w:tcW w:w="1417" w:type="dxa"/>
            <w:shd w:val="clear" w:color="auto" w:fill="C0C0C0"/>
            <w:noWrap/>
          </w:tcPr>
          <w:p w14:paraId="260C3E32" w14:textId="77777777" w:rsidR="006665C2" w:rsidRPr="008501CF" w:rsidRDefault="006665C2" w:rsidP="00904C44">
            <w:pPr>
              <w:pStyle w:val="TableHeadings"/>
            </w:pPr>
            <w:r w:rsidRPr="008501CF">
              <w:t>Issue Date</w:t>
            </w:r>
          </w:p>
        </w:tc>
      </w:tr>
      <w:tr w:rsidR="00A516A3" w:rsidRPr="008501CF" w14:paraId="1DA90196" w14:textId="77777777" w:rsidTr="007F3BBE">
        <w:tc>
          <w:tcPr>
            <w:tcW w:w="567" w:type="dxa"/>
          </w:tcPr>
          <w:p w14:paraId="1DF86B2C" w14:textId="77777777" w:rsidR="00A516A3" w:rsidRPr="008501CF" w:rsidRDefault="00C50EED" w:rsidP="00A516A3">
            <w:pPr>
              <w:pStyle w:val="TableContents"/>
              <w:jc w:val="left"/>
            </w:pPr>
            <w:r w:rsidRPr="008501CF">
              <w:t>1</w:t>
            </w:r>
          </w:p>
        </w:tc>
        <w:tc>
          <w:tcPr>
            <w:tcW w:w="5245" w:type="dxa"/>
            <w:noWrap/>
          </w:tcPr>
          <w:p w14:paraId="5E343CD1" w14:textId="032C578E" w:rsidR="00A516A3" w:rsidRPr="008501CF" w:rsidRDefault="000C73BE" w:rsidP="00A516A3">
            <w:pPr>
              <w:pStyle w:val="TableContents"/>
              <w:jc w:val="left"/>
            </w:pPr>
            <w:r w:rsidRPr="000C73BE">
              <w:t>MP0</w:t>
            </w:r>
            <w:r w:rsidR="003C4FAE">
              <w:t>9</w:t>
            </w:r>
            <w:r w:rsidR="00794AAB">
              <w:t>9</w:t>
            </w:r>
            <w:r w:rsidR="003C4FAE">
              <w:t xml:space="preserve"> </w:t>
            </w:r>
            <w:r w:rsidRPr="000C73BE">
              <w:t>Business-Requirements</w:t>
            </w:r>
          </w:p>
        </w:tc>
        <w:tc>
          <w:tcPr>
            <w:tcW w:w="1276" w:type="dxa"/>
            <w:noWrap/>
          </w:tcPr>
          <w:p w14:paraId="150E02DB" w14:textId="77777777" w:rsidR="00A516A3" w:rsidRPr="008501CF" w:rsidRDefault="00A516A3" w:rsidP="00A516A3">
            <w:pPr>
              <w:pStyle w:val="TableContents"/>
            </w:pPr>
            <w:r w:rsidRPr="008501CF">
              <w:t>SECAS</w:t>
            </w:r>
          </w:p>
        </w:tc>
        <w:tc>
          <w:tcPr>
            <w:tcW w:w="1417" w:type="dxa"/>
            <w:noWrap/>
          </w:tcPr>
          <w:p w14:paraId="559058BC" w14:textId="1B7BCADB" w:rsidR="00A516A3" w:rsidRPr="008501CF" w:rsidRDefault="00794AAB" w:rsidP="00A516A3">
            <w:pPr>
              <w:pStyle w:val="TableContents"/>
            </w:pPr>
            <w:r>
              <w:t>19</w:t>
            </w:r>
            <w:r w:rsidR="00A516A3" w:rsidRPr="008501CF">
              <w:t>/</w:t>
            </w:r>
            <w:r>
              <w:t>02</w:t>
            </w:r>
            <w:r w:rsidR="00A516A3" w:rsidRPr="008501CF">
              <w:t>/20</w:t>
            </w:r>
            <w:r>
              <w:t>20</w:t>
            </w:r>
          </w:p>
        </w:tc>
      </w:tr>
      <w:tr w:rsidR="00D40445" w:rsidRPr="008501CF" w14:paraId="7CE43EDC" w14:textId="77777777" w:rsidTr="007F3BBE">
        <w:tc>
          <w:tcPr>
            <w:tcW w:w="567" w:type="dxa"/>
          </w:tcPr>
          <w:p w14:paraId="77AE906F" w14:textId="77777777" w:rsidR="00D40445" w:rsidRPr="008501CF" w:rsidRDefault="00D40445" w:rsidP="00D40445">
            <w:pPr>
              <w:pStyle w:val="TableContents"/>
              <w:jc w:val="left"/>
            </w:pPr>
            <w:r>
              <w:t>2</w:t>
            </w:r>
          </w:p>
        </w:tc>
        <w:tc>
          <w:tcPr>
            <w:tcW w:w="5245" w:type="dxa"/>
            <w:noWrap/>
          </w:tcPr>
          <w:p w14:paraId="7EE7F452" w14:textId="66BC69A1" w:rsidR="00D40445" w:rsidRPr="000C73BE" w:rsidRDefault="00D40445" w:rsidP="00D40445">
            <w:pPr>
              <w:pStyle w:val="TableContents"/>
              <w:jc w:val="left"/>
            </w:pPr>
            <w:r w:rsidRPr="00D40445">
              <w:t>DP09</w:t>
            </w:r>
            <w:r w:rsidR="00794AAB">
              <w:t xml:space="preserve">9 </w:t>
            </w:r>
            <w:r w:rsidRPr="00D40445">
              <w:t>Problem-Statement</w:t>
            </w:r>
          </w:p>
        </w:tc>
        <w:tc>
          <w:tcPr>
            <w:tcW w:w="1276" w:type="dxa"/>
            <w:noWrap/>
          </w:tcPr>
          <w:p w14:paraId="2394F3B0" w14:textId="77777777" w:rsidR="00D40445" w:rsidRPr="008501CF" w:rsidRDefault="00D40445" w:rsidP="00D40445">
            <w:pPr>
              <w:pStyle w:val="TableContents"/>
            </w:pPr>
            <w:r w:rsidRPr="008501CF">
              <w:t>SECAS</w:t>
            </w:r>
          </w:p>
        </w:tc>
        <w:tc>
          <w:tcPr>
            <w:tcW w:w="1417" w:type="dxa"/>
            <w:noWrap/>
          </w:tcPr>
          <w:p w14:paraId="24557132" w14:textId="37754396" w:rsidR="00D40445" w:rsidRPr="008501CF" w:rsidRDefault="00794AAB" w:rsidP="00D40445">
            <w:pPr>
              <w:pStyle w:val="TableContents"/>
            </w:pPr>
            <w:r>
              <w:t>12</w:t>
            </w:r>
            <w:r w:rsidR="00D40445" w:rsidRPr="008501CF">
              <w:t>/</w:t>
            </w:r>
            <w:r>
              <w:t>12</w:t>
            </w:r>
            <w:r w:rsidR="00D40445" w:rsidRPr="008501CF">
              <w:t>/20</w:t>
            </w:r>
            <w:r w:rsidR="00C84905">
              <w:t>19</w:t>
            </w:r>
          </w:p>
        </w:tc>
      </w:tr>
    </w:tbl>
    <w:p w14:paraId="5B4C8ADC" w14:textId="77777777" w:rsidR="005164E3" w:rsidRPr="008501CF" w:rsidRDefault="005164E3" w:rsidP="007F3BBE">
      <w:pPr>
        <w:ind w:left="568"/>
      </w:pPr>
      <w:r w:rsidRPr="008501CF">
        <w:t>References are shown in this format, [1]</w:t>
      </w:r>
      <w:r w:rsidR="001628A2" w:rsidRPr="008501CF">
        <w:t>.</w:t>
      </w:r>
    </w:p>
    <w:p w14:paraId="22780D63" w14:textId="77777777" w:rsidR="00DE4301" w:rsidRPr="008501CF" w:rsidRDefault="00DE4301" w:rsidP="00BD6402">
      <w:pPr>
        <w:pStyle w:val="Heading2"/>
      </w:pPr>
      <w:bookmarkStart w:id="17" w:name="_Toc1983152"/>
      <w:bookmarkStart w:id="18" w:name="_Toc1040948"/>
      <w:bookmarkStart w:id="19" w:name="_Toc35270784"/>
      <w:bookmarkStart w:id="20" w:name="_Toc516476618"/>
      <w:r w:rsidRPr="008501CF">
        <w:t>Document Information</w:t>
      </w:r>
      <w:bookmarkEnd w:id="17"/>
      <w:bookmarkEnd w:id="18"/>
      <w:bookmarkEnd w:id="19"/>
    </w:p>
    <w:p w14:paraId="72A66548" w14:textId="6112DC83" w:rsidR="003D7833" w:rsidRPr="008501CF" w:rsidRDefault="003D7833" w:rsidP="00EF4EFA">
      <w:pPr>
        <w:pStyle w:val="BodyTextNormal"/>
        <w:ind w:left="568"/>
      </w:pPr>
      <w:r w:rsidRPr="008501CF">
        <w:t xml:space="preserve">The Proposer for this Modification </w:t>
      </w:r>
      <w:r w:rsidR="00714E8B">
        <w:t>i</w:t>
      </w:r>
      <w:r w:rsidRPr="008501CF">
        <w:t xml:space="preserve">s </w:t>
      </w:r>
      <w:r w:rsidR="00B84BD5">
        <w:t>Chun Chen</w:t>
      </w:r>
      <w:r w:rsidR="00714E8B">
        <w:t xml:space="preserve"> </w:t>
      </w:r>
      <w:r w:rsidRPr="008501CF">
        <w:t xml:space="preserve">of </w:t>
      </w:r>
      <w:r w:rsidR="00B84BD5">
        <w:t>SmartDCC</w:t>
      </w:r>
      <w:r w:rsidRPr="008501CF">
        <w:t xml:space="preserve">. The original proposal was submitted </w:t>
      </w:r>
      <w:r w:rsidR="001A3FE6">
        <w:t>o</w:t>
      </w:r>
      <w:r w:rsidRPr="008501CF">
        <w:t xml:space="preserve">n </w:t>
      </w:r>
      <w:r w:rsidR="001A3FE6">
        <w:t xml:space="preserve">the </w:t>
      </w:r>
      <w:r w:rsidR="00C84905">
        <w:t>12</w:t>
      </w:r>
      <w:r w:rsidR="001A3FE6" w:rsidRPr="001A3FE6">
        <w:rPr>
          <w:vertAlign w:val="superscript"/>
        </w:rPr>
        <w:t>th</w:t>
      </w:r>
      <w:r w:rsidR="001A3FE6">
        <w:t xml:space="preserve"> </w:t>
      </w:r>
      <w:r w:rsidR="00C84905">
        <w:t>Decem</w:t>
      </w:r>
      <w:r w:rsidR="001A3FE6">
        <w:t>ber</w:t>
      </w:r>
      <w:r w:rsidRPr="008501CF">
        <w:t xml:space="preserve"> 201</w:t>
      </w:r>
      <w:r w:rsidR="001A3FE6">
        <w:t>9</w:t>
      </w:r>
      <w:r w:rsidRPr="008501CF">
        <w:t>.</w:t>
      </w:r>
    </w:p>
    <w:p w14:paraId="74885E95" w14:textId="64AC29FA" w:rsidR="00DE4301" w:rsidRDefault="003D7833" w:rsidP="00EF4EFA">
      <w:pPr>
        <w:pStyle w:val="BodyTextNormal"/>
        <w:ind w:left="568"/>
      </w:pPr>
      <w:r w:rsidRPr="008501CF">
        <w:t xml:space="preserve">The Preliminary Impact Assessment was requested of DCC </w:t>
      </w:r>
      <w:r w:rsidR="00201FB2">
        <w:t>o</w:t>
      </w:r>
      <w:r w:rsidRPr="008501CF">
        <w:t xml:space="preserve">n </w:t>
      </w:r>
      <w:r w:rsidR="00C84905">
        <w:t>4</w:t>
      </w:r>
      <w:r w:rsidR="001A3FE6" w:rsidRPr="004323FC">
        <w:rPr>
          <w:vertAlign w:val="superscript"/>
        </w:rPr>
        <w:t>t</w:t>
      </w:r>
      <w:r w:rsidR="00C84905">
        <w:rPr>
          <w:vertAlign w:val="superscript"/>
        </w:rPr>
        <w:t>h</w:t>
      </w:r>
      <w:r w:rsidR="00201FB2">
        <w:t xml:space="preserve"> </w:t>
      </w:r>
      <w:r w:rsidR="00C84905">
        <w:t>February</w:t>
      </w:r>
      <w:r w:rsidR="00201FB2">
        <w:t xml:space="preserve"> </w:t>
      </w:r>
      <w:r w:rsidRPr="008501CF">
        <w:t>20</w:t>
      </w:r>
      <w:r w:rsidR="00C84905">
        <w:t>20</w:t>
      </w:r>
      <w:r w:rsidR="00DE4301" w:rsidRPr="008501CF">
        <w:t>.</w:t>
      </w:r>
    </w:p>
    <w:p w14:paraId="2EA17BD5" w14:textId="77777777" w:rsidR="003D7833" w:rsidRDefault="00C50303" w:rsidP="003D7833">
      <w:pPr>
        <w:keepNext/>
        <w:pageBreakBefore/>
        <w:numPr>
          <w:ilvl w:val="0"/>
          <w:numId w:val="2"/>
        </w:numPr>
        <w:spacing w:before="240" w:after="120"/>
        <w:outlineLvl w:val="0"/>
        <w:rPr>
          <w:rFonts w:ascii="Arial Bold" w:eastAsia="Times New Roman" w:hAnsi="Arial Bold" w:cs="Arial"/>
          <w:b/>
          <w:bCs/>
          <w:color w:val="1F144A" w:themeColor="text1"/>
          <w:kern w:val="32"/>
          <w:sz w:val="32"/>
          <w:szCs w:val="32"/>
        </w:rPr>
      </w:pPr>
      <w:bookmarkStart w:id="21" w:name="_Toc532221491"/>
      <w:bookmarkStart w:id="22" w:name="_Toc35270785"/>
      <w:r>
        <w:rPr>
          <w:rFonts w:ascii="Arial Bold" w:eastAsia="Times New Roman" w:hAnsi="Arial Bold" w:cs="Arial"/>
          <w:b/>
          <w:bCs/>
          <w:color w:val="1F144A" w:themeColor="text1"/>
          <w:kern w:val="32"/>
          <w:sz w:val="32"/>
          <w:szCs w:val="32"/>
        </w:rPr>
        <w:lastRenderedPageBreak/>
        <w:t xml:space="preserve">Context and </w:t>
      </w:r>
      <w:r w:rsidR="003D7833" w:rsidRPr="008501CF">
        <w:rPr>
          <w:rFonts w:ascii="Arial Bold" w:eastAsia="Times New Roman" w:hAnsi="Arial Bold" w:cs="Arial"/>
          <w:b/>
          <w:bCs/>
          <w:color w:val="1F144A" w:themeColor="text1"/>
          <w:kern w:val="32"/>
          <w:sz w:val="32"/>
          <w:szCs w:val="32"/>
        </w:rPr>
        <w:t>Requirements</w:t>
      </w:r>
      <w:bookmarkEnd w:id="21"/>
      <w:bookmarkEnd w:id="22"/>
    </w:p>
    <w:p w14:paraId="04185E0B" w14:textId="3F274582" w:rsidR="00C50303" w:rsidRDefault="00C50303" w:rsidP="00C50303">
      <w:pPr>
        <w:pStyle w:val="BodyTextNormal"/>
        <w:ind w:left="568"/>
      </w:pPr>
      <w:r>
        <w:t>In this section, the context of the Modification and the requirements are stated.</w:t>
      </w:r>
      <w:r w:rsidR="00CE2675">
        <w:t xml:space="preserve"> These </w:t>
      </w:r>
      <w:r>
        <w:t>have been provided by SECA</w:t>
      </w:r>
      <w:r w:rsidR="00580F96">
        <w:t>S</w:t>
      </w:r>
      <w:r w:rsidR="00CE2675">
        <w:t xml:space="preserve"> and</w:t>
      </w:r>
      <w:r w:rsidR="00580F96">
        <w:t xml:space="preserve"> the Proposer</w:t>
      </w:r>
      <w:r>
        <w:t>.</w:t>
      </w:r>
    </w:p>
    <w:p w14:paraId="766F4E24" w14:textId="64F09055" w:rsidR="00EA4D2B" w:rsidRDefault="00EA4D2B" w:rsidP="00EA4D2B">
      <w:pPr>
        <w:pStyle w:val="Heading2"/>
      </w:pPr>
      <w:bookmarkStart w:id="23" w:name="_Toc35270786"/>
      <w:r>
        <w:t>Context</w:t>
      </w:r>
      <w:bookmarkEnd w:id="23"/>
    </w:p>
    <w:p w14:paraId="51D0E408" w14:textId="77777777" w:rsidR="00EA4D2B" w:rsidRDefault="00EA4D2B" w:rsidP="00C0773E">
      <w:pPr>
        <w:pStyle w:val="BodyTextNormal"/>
        <w:ind w:left="568"/>
      </w:pPr>
      <w:r>
        <w:t>Issue Resolution Proposals (IRPs) identify issues within the SEC Technical Specification documents and put forward a solution to the identified problem. In the early stages of the Smart Metering Implementation Program, BEIS took the lead in developing the Technical Specifications that sit under the SEC. As part of this, BEIS also took responsibility for receiving and responding to issues raised internally, by the DCC, and by other interested industry parties. Since its inception, several hundred issues have been raised in relation to technical specifications under the SEC through the Technical Specification Issue Resolution Sub-Group (TSIRS). In some cases, these queries have been resolved by providing an explanation of the specifications, whilst others have resulted in proposed amendments to the specifications in the form of IRPs.</w:t>
      </w:r>
    </w:p>
    <w:p w14:paraId="326130AB" w14:textId="2B2CF4CC" w:rsidR="00EA4D2B" w:rsidRDefault="00EA4D2B" w:rsidP="00C0773E">
      <w:pPr>
        <w:pStyle w:val="BodyTextNormal"/>
        <w:ind w:left="568"/>
      </w:pPr>
      <w:r>
        <w:t xml:space="preserve">BEIS has previously implemented the required IRPs via BEIS-led designations; however, this process has now been handed over to SECAS for changes to be implemented through the Modifications Process. To improve efficiency, it was agreed these changes should be progressed under a single proposal at regular intervals. This will be the fourth </w:t>
      </w:r>
      <w:r w:rsidR="00780308">
        <w:t xml:space="preserve">batch </w:t>
      </w:r>
      <w:r>
        <w:t>of these</w:t>
      </w:r>
      <w:r w:rsidR="00780308">
        <w:t xml:space="preserve"> changes.</w:t>
      </w:r>
    </w:p>
    <w:p w14:paraId="337EE954" w14:textId="77777777" w:rsidR="008B3D3E" w:rsidRDefault="008B3D3E" w:rsidP="008B3D3E">
      <w:pPr>
        <w:pStyle w:val="Heading2"/>
      </w:pPr>
      <w:bookmarkStart w:id="24" w:name="_Toc35270787"/>
      <w:r>
        <w:t>Issue</w:t>
      </w:r>
      <w:bookmarkEnd w:id="24"/>
    </w:p>
    <w:p w14:paraId="107D1B11" w14:textId="76B80621" w:rsidR="008B3D3E" w:rsidRPr="008B3D3E" w:rsidRDefault="00C0773E" w:rsidP="008B3D3E">
      <w:pPr>
        <w:pStyle w:val="BodyTextNormal"/>
        <w:ind w:left="568"/>
      </w:pPr>
      <w:r>
        <w:t xml:space="preserve">In general, </w:t>
      </w:r>
      <w:r w:rsidR="00EA4D2B" w:rsidRPr="00EA4D2B">
        <w:t>IRPs add clarity and corrections to the Technical Specification documents. Device manufacturers are required to follow these documents for the specifications of their Devices. Therefore, any errors or miscommunication of these specifications will mean the Device will not work as intended. TSIRS have agreed that these are issues and have agreed upon the solutions. Not implementing these solutions would mean that these problems would not be resolved.</w:t>
      </w:r>
    </w:p>
    <w:p w14:paraId="2A840344" w14:textId="77777777" w:rsidR="00580F96" w:rsidRDefault="00580F96" w:rsidP="00580F96">
      <w:pPr>
        <w:pStyle w:val="Heading2"/>
      </w:pPr>
      <w:bookmarkStart w:id="25" w:name="_Toc35270788"/>
      <w:bookmarkStart w:id="26" w:name="_Ref35325709"/>
      <w:r>
        <w:t>Business Requirements</w:t>
      </w:r>
      <w:bookmarkEnd w:id="25"/>
      <w:bookmarkEnd w:id="26"/>
    </w:p>
    <w:p w14:paraId="257E0200" w14:textId="02F6031B" w:rsidR="00580F96" w:rsidRDefault="00CF5A30" w:rsidP="00580F96">
      <w:pPr>
        <w:pStyle w:val="BodyTextNormal"/>
        <w:ind w:left="568"/>
      </w:pPr>
      <w:r w:rsidRPr="00CF5A30">
        <w:t xml:space="preserve">This section contains the considerations and assumptions for each business requirement. </w:t>
      </w:r>
      <w:r w:rsidR="00153F16">
        <w:t>E</w:t>
      </w:r>
      <w:r w:rsidRPr="00CF5A30">
        <w:t>xcerpts from each of the IRPs and it is expected that the DCC will develop solution(s) to the consequential changes these IRPs will have on the DCC Systems. The document text changes are contained within each of the IRPs.</w:t>
      </w:r>
    </w:p>
    <w:p w14:paraId="114F3960" w14:textId="51962D4A" w:rsidR="00C0773E" w:rsidRDefault="00C0773E" w:rsidP="00580F96">
      <w:pPr>
        <w:pStyle w:val="BodyTextNormal"/>
        <w:ind w:left="568"/>
      </w:pPr>
      <w:r>
        <w:t xml:space="preserve">The following table contains </w:t>
      </w:r>
      <w:r w:rsidR="00791597">
        <w:t>supporting</w:t>
      </w:r>
      <w:r>
        <w:t xml:space="preserve"> information about each IRP as well as the IRP title.</w:t>
      </w:r>
    </w:p>
    <w:tbl>
      <w:tblPr>
        <w:tblStyle w:val="TableGrid"/>
        <w:tblW w:w="0" w:type="auto"/>
        <w:tblInd w:w="568" w:type="dxa"/>
        <w:tblLook w:val="04A0" w:firstRow="1" w:lastRow="0" w:firstColumn="1" w:lastColumn="0" w:noHBand="0" w:noVBand="1"/>
      </w:tblPr>
      <w:tblGrid>
        <w:gridCol w:w="703"/>
        <w:gridCol w:w="3402"/>
        <w:gridCol w:w="1701"/>
        <w:gridCol w:w="1559"/>
        <w:gridCol w:w="1560"/>
      </w:tblGrid>
      <w:tr w:rsidR="00C0773E" w:rsidRPr="00580F96" w14:paraId="58E995F3" w14:textId="209B16B8" w:rsidTr="000B2AAA">
        <w:tc>
          <w:tcPr>
            <w:tcW w:w="703" w:type="dxa"/>
          </w:tcPr>
          <w:p w14:paraId="6E1F799D" w14:textId="7AA5ED0A" w:rsidR="00C0773E" w:rsidRPr="009D23CE" w:rsidRDefault="00C0773E" w:rsidP="009D23CE">
            <w:pPr>
              <w:pStyle w:val="BodyTextNormal"/>
              <w:spacing w:after="120"/>
              <w:jc w:val="center"/>
              <w:rPr>
                <w:b/>
              </w:rPr>
            </w:pPr>
            <w:bookmarkStart w:id="27" w:name="_Hlk27141403"/>
            <w:r>
              <w:rPr>
                <w:b/>
              </w:rPr>
              <w:t>#</w:t>
            </w:r>
          </w:p>
        </w:tc>
        <w:tc>
          <w:tcPr>
            <w:tcW w:w="3402" w:type="dxa"/>
          </w:tcPr>
          <w:p w14:paraId="48895E0B" w14:textId="77777777" w:rsidR="00C0773E" w:rsidRPr="009D23CE" w:rsidRDefault="00C0773E" w:rsidP="009D23CE">
            <w:pPr>
              <w:pStyle w:val="BodyTextNormal"/>
              <w:spacing w:after="120"/>
              <w:jc w:val="center"/>
              <w:rPr>
                <w:b/>
              </w:rPr>
            </w:pPr>
            <w:r w:rsidRPr="009D23CE">
              <w:rPr>
                <w:b/>
              </w:rPr>
              <w:t>Requirement</w:t>
            </w:r>
          </w:p>
        </w:tc>
        <w:tc>
          <w:tcPr>
            <w:tcW w:w="1701" w:type="dxa"/>
          </w:tcPr>
          <w:p w14:paraId="119A8434" w14:textId="7FAD4969" w:rsidR="00C0773E" w:rsidRPr="009D23CE" w:rsidRDefault="00C0773E" w:rsidP="009D23CE">
            <w:pPr>
              <w:pStyle w:val="BodyTextNormal"/>
              <w:spacing w:after="120"/>
              <w:jc w:val="center"/>
              <w:rPr>
                <w:b/>
              </w:rPr>
            </w:pPr>
            <w:r>
              <w:rPr>
                <w:b/>
              </w:rPr>
              <w:t>Impacted Users</w:t>
            </w:r>
          </w:p>
        </w:tc>
        <w:tc>
          <w:tcPr>
            <w:tcW w:w="1559" w:type="dxa"/>
          </w:tcPr>
          <w:p w14:paraId="42F6B1B0" w14:textId="1ACFD0E8" w:rsidR="00C0773E" w:rsidRPr="009D23CE" w:rsidRDefault="00C0773E" w:rsidP="009D23CE">
            <w:pPr>
              <w:pStyle w:val="BodyTextNormal"/>
              <w:spacing w:after="120"/>
              <w:jc w:val="center"/>
              <w:rPr>
                <w:b/>
              </w:rPr>
            </w:pPr>
            <w:r>
              <w:rPr>
                <w:b/>
              </w:rPr>
              <w:t>Impacted Devices</w:t>
            </w:r>
          </w:p>
        </w:tc>
        <w:tc>
          <w:tcPr>
            <w:tcW w:w="1560" w:type="dxa"/>
          </w:tcPr>
          <w:p w14:paraId="78C360F0" w14:textId="19E5538E" w:rsidR="00C0773E" w:rsidRPr="009D23CE" w:rsidRDefault="00C0773E" w:rsidP="009D23CE">
            <w:pPr>
              <w:pStyle w:val="BodyTextNormal"/>
              <w:spacing w:after="120"/>
              <w:jc w:val="center"/>
              <w:rPr>
                <w:b/>
              </w:rPr>
            </w:pPr>
            <w:r>
              <w:rPr>
                <w:b/>
              </w:rPr>
              <w:t>Complexity</w:t>
            </w:r>
          </w:p>
        </w:tc>
      </w:tr>
      <w:tr w:rsidR="00C0773E" w:rsidRPr="00580F96" w14:paraId="187C3DCC" w14:textId="7A6ADE0E" w:rsidTr="000B2AAA">
        <w:tc>
          <w:tcPr>
            <w:tcW w:w="703" w:type="dxa"/>
          </w:tcPr>
          <w:p w14:paraId="142A6FD6" w14:textId="77777777" w:rsidR="00C0773E" w:rsidRPr="00580F96" w:rsidRDefault="00C0773E" w:rsidP="00D40445">
            <w:pPr>
              <w:pStyle w:val="BodyTextNormal"/>
              <w:spacing w:after="120"/>
            </w:pPr>
            <w:r>
              <w:rPr>
                <w:sz w:val="20"/>
                <w:szCs w:val="20"/>
              </w:rPr>
              <w:t xml:space="preserve">1 </w:t>
            </w:r>
          </w:p>
        </w:tc>
        <w:tc>
          <w:tcPr>
            <w:tcW w:w="3402" w:type="dxa"/>
          </w:tcPr>
          <w:p w14:paraId="3B110F14" w14:textId="1B1BD17C" w:rsidR="00C0773E" w:rsidRPr="00D40445" w:rsidRDefault="00C0773E" w:rsidP="00D40445">
            <w:pPr>
              <w:pStyle w:val="BodyTextNormal"/>
              <w:spacing w:after="120"/>
              <w:rPr>
                <w:sz w:val="20"/>
                <w:szCs w:val="20"/>
              </w:rPr>
            </w:pPr>
            <w:r w:rsidRPr="00134CEF">
              <w:rPr>
                <w:sz w:val="20"/>
                <w:szCs w:val="20"/>
              </w:rPr>
              <w:t>DCC System changes for IRP571 ‘Historic Data when Device does not know the time’</w:t>
            </w:r>
          </w:p>
        </w:tc>
        <w:tc>
          <w:tcPr>
            <w:tcW w:w="1701" w:type="dxa"/>
          </w:tcPr>
          <w:p w14:paraId="5DBE750D" w14:textId="0774220A" w:rsidR="00C0773E" w:rsidRPr="00134CEF" w:rsidRDefault="00C0773E" w:rsidP="00D40445">
            <w:pPr>
              <w:pStyle w:val="BodyTextNormal"/>
              <w:spacing w:after="120"/>
              <w:rPr>
                <w:sz w:val="20"/>
                <w:szCs w:val="20"/>
              </w:rPr>
            </w:pPr>
            <w:r>
              <w:rPr>
                <w:sz w:val="20"/>
                <w:szCs w:val="20"/>
              </w:rPr>
              <w:t>Gas Supp</w:t>
            </w:r>
            <w:r w:rsidR="000B2AAA">
              <w:rPr>
                <w:sz w:val="20"/>
                <w:szCs w:val="20"/>
              </w:rPr>
              <w:t>li</w:t>
            </w:r>
            <w:r>
              <w:rPr>
                <w:sz w:val="20"/>
                <w:szCs w:val="20"/>
              </w:rPr>
              <w:t>er, Electricity Supplier</w:t>
            </w:r>
          </w:p>
        </w:tc>
        <w:tc>
          <w:tcPr>
            <w:tcW w:w="1559" w:type="dxa"/>
          </w:tcPr>
          <w:p w14:paraId="0D837A60" w14:textId="0479DF71" w:rsidR="00C0773E" w:rsidRPr="00134CEF" w:rsidRDefault="00C0773E" w:rsidP="00D40445">
            <w:pPr>
              <w:pStyle w:val="BodyTextNormal"/>
              <w:spacing w:after="120"/>
              <w:rPr>
                <w:sz w:val="20"/>
                <w:szCs w:val="20"/>
              </w:rPr>
            </w:pPr>
            <w:r>
              <w:rPr>
                <w:sz w:val="20"/>
                <w:szCs w:val="20"/>
              </w:rPr>
              <w:t>GSME, ESME</w:t>
            </w:r>
          </w:p>
        </w:tc>
        <w:tc>
          <w:tcPr>
            <w:tcW w:w="1560" w:type="dxa"/>
          </w:tcPr>
          <w:p w14:paraId="70D5BD7D" w14:textId="0369AD54" w:rsidR="00C0773E" w:rsidRPr="00134CEF" w:rsidRDefault="000B2AAA" w:rsidP="00D40445">
            <w:pPr>
              <w:pStyle w:val="BodyTextNormal"/>
              <w:spacing w:after="120"/>
              <w:rPr>
                <w:sz w:val="20"/>
                <w:szCs w:val="20"/>
              </w:rPr>
            </w:pPr>
            <w:r>
              <w:rPr>
                <w:sz w:val="20"/>
                <w:szCs w:val="20"/>
              </w:rPr>
              <w:t>Low</w:t>
            </w:r>
          </w:p>
        </w:tc>
      </w:tr>
      <w:tr w:rsidR="00C0773E" w:rsidRPr="00580F96" w14:paraId="7460F98C" w14:textId="52D34EBC" w:rsidTr="000B2AAA">
        <w:tc>
          <w:tcPr>
            <w:tcW w:w="703" w:type="dxa"/>
          </w:tcPr>
          <w:p w14:paraId="715B722E" w14:textId="77777777" w:rsidR="00C0773E" w:rsidRPr="00580F96" w:rsidRDefault="00C0773E" w:rsidP="00D40445">
            <w:pPr>
              <w:pStyle w:val="BodyTextNormal"/>
              <w:spacing w:after="120"/>
            </w:pPr>
            <w:r>
              <w:rPr>
                <w:sz w:val="20"/>
                <w:szCs w:val="20"/>
              </w:rPr>
              <w:t xml:space="preserve">2 </w:t>
            </w:r>
          </w:p>
        </w:tc>
        <w:tc>
          <w:tcPr>
            <w:tcW w:w="3402" w:type="dxa"/>
          </w:tcPr>
          <w:p w14:paraId="5C383BF4" w14:textId="77957C86" w:rsidR="00C0773E" w:rsidRPr="00D40445" w:rsidRDefault="00C0773E" w:rsidP="00D40445">
            <w:pPr>
              <w:pStyle w:val="BodyTextNormal"/>
              <w:spacing w:after="120"/>
              <w:rPr>
                <w:sz w:val="20"/>
                <w:szCs w:val="20"/>
              </w:rPr>
            </w:pPr>
            <w:r w:rsidRPr="00005FCA">
              <w:rPr>
                <w:sz w:val="20"/>
                <w:szCs w:val="20"/>
              </w:rPr>
              <w:t>DCC System changes for IRP586 ‘Modify use cases so ESME</w:t>
            </w:r>
            <w:r>
              <w:rPr>
                <w:sz w:val="20"/>
                <w:szCs w:val="20"/>
              </w:rPr>
              <w:t>,</w:t>
            </w:r>
            <w:r w:rsidRPr="00005FCA">
              <w:rPr>
                <w:sz w:val="20"/>
                <w:szCs w:val="20"/>
              </w:rPr>
              <w:t xml:space="preserve"> GSME</w:t>
            </w:r>
            <w:r>
              <w:rPr>
                <w:sz w:val="20"/>
                <w:szCs w:val="20"/>
              </w:rPr>
              <w:t>, and</w:t>
            </w:r>
            <w:r w:rsidRPr="00005FCA">
              <w:rPr>
                <w:sz w:val="20"/>
                <w:szCs w:val="20"/>
              </w:rPr>
              <w:t xml:space="preserve"> GPF behave in the same way</w:t>
            </w:r>
          </w:p>
        </w:tc>
        <w:tc>
          <w:tcPr>
            <w:tcW w:w="1701" w:type="dxa"/>
          </w:tcPr>
          <w:p w14:paraId="2797F23D" w14:textId="7F50C5A2" w:rsidR="00C0773E" w:rsidRPr="00005FCA" w:rsidRDefault="000B2AAA" w:rsidP="00D40445">
            <w:pPr>
              <w:pStyle w:val="BodyTextNormal"/>
              <w:spacing w:after="120"/>
              <w:rPr>
                <w:sz w:val="20"/>
                <w:szCs w:val="20"/>
              </w:rPr>
            </w:pPr>
            <w:r>
              <w:rPr>
                <w:sz w:val="20"/>
                <w:szCs w:val="20"/>
              </w:rPr>
              <w:t>Gas Supplier</w:t>
            </w:r>
          </w:p>
        </w:tc>
        <w:tc>
          <w:tcPr>
            <w:tcW w:w="1559" w:type="dxa"/>
          </w:tcPr>
          <w:p w14:paraId="2C56F84F" w14:textId="2C01ED03" w:rsidR="00C0773E" w:rsidRPr="00005FCA" w:rsidRDefault="000B2AAA" w:rsidP="00D40445">
            <w:pPr>
              <w:pStyle w:val="BodyTextNormal"/>
              <w:spacing w:after="120"/>
              <w:rPr>
                <w:sz w:val="20"/>
                <w:szCs w:val="20"/>
              </w:rPr>
            </w:pPr>
            <w:r>
              <w:rPr>
                <w:sz w:val="20"/>
                <w:szCs w:val="20"/>
              </w:rPr>
              <w:t>GPF</w:t>
            </w:r>
          </w:p>
        </w:tc>
        <w:tc>
          <w:tcPr>
            <w:tcW w:w="1560" w:type="dxa"/>
          </w:tcPr>
          <w:p w14:paraId="0F80528C" w14:textId="54D7953F" w:rsidR="00C0773E" w:rsidRPr="00005FCA" w:rsidRDefault="000B2AAA" w:rsidP="00D40445">
            <w:pPr>
              <w:pStyle w:val="BodyTextNormal"/>
              <w:spacing w:after="120"/>
              <w:rPr>
                <w:sz w:val="20"/>
                <w:szCs w:val="20"/>
              </w:rPr>
            </w:pPr>
            <w:r>
              <w:rPr>
                <w:sz w:val="20"/>
                <w:szCs w:val="20"/>
              </w:rPr>
              <w:t>Middle</w:t>
            </w:r>
          </w:p>
        </w:tc>
      </w:tr>
    </w:tbl>
    <w:p w14:paraId="47525E01" w14:textId="33BCF330" w:rsidR="009D23CE" w:rsidRDefault="009D23CE" w:rsidP="009D23CE">
      <w:pPr>
        <w:pStyle w:val="Caption"/>
        <w:jc w:val="center"/>
        <w:rPr>
          <w:noProof/>
          <w:sz w:val="20"/>
          <w:szCs w:val="20"/>
        </w:rPr>
      </w:pPr>
      <w:bookmarkStart w:id="28" w:name="_Ref18495135"/>
      <w:bookmarkStart w:id="29" w:name="_Ref18495145"/>
      <w:r w:rsidRPr="009D23CE">
        <w:rPr>
          <w:sz w:val="20"/>
          <w:szCs w:val="20"/>
        </w:rPr>
        <w:t xml:space="preserve">Table </w:t>
      </w:r>
      <w:r w:rsidRPr="009D23CE">
        <w:rPr>
          <w:sz w:val="20"/>
          <w:szCs w:val="20"/>
        </w:rPr>
        <w:fldChar w:fldCharType="begin"/>
      </w:r>
      <w:r w:rsidRPr="009D23CE">
        <w:rPr>
          <w:sz w:val="20"/>
          <w:szCs w:val="20"/>
        </w:rPr>
        <w:instrText xml:space="preserve"> SEQ Table \* ARABIC </w:instrText>
      </w:r>
      <w:r w:rsidRPr="009D23CE">
        <w:rPr>
          <w:sz w:val="20"/>
          <w:szCs w:val="20"/>
        </w:rPr>
        <w:fldChar w:fldCharType="separate"/>
      </w:r>
      <w:r w:rsidRPr="009D23CE">
        <w:rPr>
          <w:noProof/>
          <w:sz w:val="20"/>
          <w:szCs w:val="20"/>
        </w:rPr>
        <w:t>1</w:t>
      </w:r>
      <w:r w:rsidRPr="009D23CE">
        <w:rPr>
          <w:sz w:val="20"/>
          <w:szCs w:val="20"/>
        </w:rPr>
        <w:fldChar w:fldCharType="end"/>
      </w:r>
      <w:bookmarkEnd w:id="28"/>
      <w:r w:rsidRPr="009D23CE">
        <w:rPr>
          <w:noProof/>
          <w:sz w:val="20"/>
          <w:szCs w:val="20"/>
        </w:rPr>
        <w:t>: Business Requirements for SECMP00</w:t>
      </w:r>
      <w:r w:rsidR="00D40445">
        <w:rPr>
          <w:noProof/>
          <w:sz w:val="20"/>
          <w:szCs w:val="20"/>
        </w:rPr>
        <w:t>9</w:t>
      </w:r>
      <w:r w:rsidR="000B2AAA">
        <w:rPr>
          <w:noProof/>
          <w:sz w:val="20"/>
          <w:szCs w:val="20"/>
        </w:rPr>
        <w:t>9</w:t>
      </w:r>
      <w:r w:rsidRPr="009D23CE">
        <w:rPr>
          <w:noProof/>
          <w:sz w:val="20"/>
          <w:szCs w:val="20"/>
        </w:rPr>
        <w:t>, CR1</w:t>
      </w:r>
      <w:bookmarkEnd w:id="29"/>
      <w:r w:rsidR="000B2AAA">
        <w:rPr>
          <w:noProof/>
          <w:sz w:val="20"/>
          <w:szCs w:val="20"/>
        </w:rPr>
        <w:t>297</w:t>
      </w:r>
    </w:p>
    <w:p w14:paraId="74C31ACB" w14:textId="77777777" w:rsidR="00C0773E" w:rsidRDefault="00C0773E" w:rsidP="00C0773E">
      <w:pPr>
        <w:pStyle w:val="BodyTextNormal"/>
        <w:ind w:left="568"/>
      </w:pPr>
    </w:p>
    <w:p w14:paraId="3DED26CD" w14:textId="5CA9688F" w:rsidR="002E77F1" w:rsidRDefault="00134CEF" w:rsidP="00134CEF">
      <w:pPr>
        <w:pStyle w:val="Heading3"/>
      </w:pPr>
      <w:bookmarkStart w:id="30" w:name="_Toc35270789"/>
      <w:bookmarkEnd w:id="27"/>
      <w:r w:rsidRPr="00134CEF">
        <w:t>Req</w:t>
      </w:r>
      <w:r w:rsidR="00851DCA">
        <w:t>.</w:t>
      </w:r>
      <w:r w:rsidRPr="00134CEF">
        <w:t xml:space="preserve"> 1: IRP571 ‘Historic Data when Device does not know the time’</w:t>
      </w:r>
      <w:bookmarkEnd w:id="30"/>
    </w:p>
    <w:p w14:paraId="1855B21D" w14:textId="5D51ECF3" w:rsidR="00134CEF" w:rsidRDefault="00134CEF" w:rsidP="00005FCA">
      <w:pPr>
        <w:pStyle w:val="BodyTextNormal"/>
        <w:ind w:left="851"/>
      </w:pPr>
      <w:r>
        <w:t>To avoid the risk of sharing historic data with other Home Area Network (HAN) Devices that may relate to a prior tenant, the proposed drafting is that the Gas Proxy Function (GPF) and Electricity Smart Metering Equipment (ESME) should not share historic data from this store with other HAN Devices where:</w:t>
      </w:r>
    </w:p>
    <w:p w14:paraId="2A9EBACF" w14:textId="2BC9CB3C" w:rsidR="00134CEF" w:rsidRDefault="00134CEF" w:rsidP="00134CEF">
      <w:pPr>
        <w:pStyle w:val="BodyTextNormal"/>
        <w:numPr>
          <w:ilvl w:val="0"/>
          <w:numId w:val="32"/>
        </w:numPr>
      </w:pPr>
      <w:r>
        <w:t>The Device has no meaningful tim</w:t>
      </w:r>
      <w:r w:rsidR="00005FCA">
        <w:t>e</w:t>
      </w:r>
    </w:p>
    <w:p w14:paraId="267168DB" w14:textId="6ADBD478" w:rsidR="00134CEF" w:rsidRDefault="00134CEF" w:rsidP="00134CEF">
      <w:pPr>
        <w:pStyle w:val="BodyTextNormal"/>
        <w:numPr>
          <w:ilvl w:val="0"/>
          <w:numId w:val="32"/>
        </w:numPr>
      </w:pPr>
      <w:r>
        <w:t>There has been at least one change of tenancy recorded on the Device since installation</w:t>
      </w:r>
    </w:p>
    <w:p w14:paraId="42AD4A38" w14:textId="645034F3" w:rsidR="00EA4D2B" w:rsidRPr="00780308" w:rsidRDefault="00EA4D2B" w:rsidP="00EA4D2B">
      <w:pPr>
        <w:pStyle w:val="BodyTextNormal"/>
        <w:ind w:left="720"/>
      </w:pPr>
      <w:r>
        <w:t xml:space="preserve">Further details on IRP571 are included in the attached file: </w:t>
      </w:r>
      <w:bookmarkStart w:id="31" w:name="_MON_1645271165"/>
      <w:bookmarkEnd w:id="31"/>
      <w:r>
        <w:rPr>
          <w:rFonts w:eastAsiaTheme="minorHAnsi" w:cstheme="minorBidi"/>
          <w:color w:val="412A9C" w:themeColor="text1" w:themeTint="BF"/>
          <w:sz w:val="20"/>
          <w:szCs w:val="20"/>
        </w:rPr>
        <w:object w:dxaOrig="1524" w:dyaOrig="984" w14:anchorId="670C0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16" o:title=""/>
          </v:shape>
          <o:OLEObject Type="Embed" ProgID="Word.Document.12" ShapeID="_x0000_i1025" DrawAspect="Icon" ObjectID="_1645938532" r:id="rId17">
            <o:FieldCodes>\s</o:FieldCodes>
          </o:OLEObject>
        </w:object>
      </w:r>
      <w:r w:rsidR="00780308">
        <w:rPr>
          <w:rFonts w:eastAsiaTheme="minorHAnsi" w:cstheme="minorBidi"/>
          <w:color w:val="412A9C" w:themeColor="text1" w:themeTint="BF"/>
          <w:sz w:val="20"/>
          <w:szCs w:val="20"/>
        </w:rPr>
        <w:t xml:space="preserve">. </w:t>
      </w:r>
      <w:r w:rsidR="00780308" w:rsidRPr="00780308">
        <w:t xml:space="preserve">Note this file is as provided by BEIS and has not </w:t>
      </w:r>
      <w:r w:rsidR="00780308">
        <w:t xml:space="preserve">been </w:t>
      </w:r>
      <w:r w:rsidR="00780308" w:rsidRPr="00780308">
        <w:t>edited or updated in any way.</w:t>
      </w:r>
    </w:p>
    <w:p w14:paraId="4880A5DC" w14:textId="795DB9C2" w:rsidR="009223B7" w:rsidRDefault="009223B7" w:rsidP="009223B7">
      <w:pPr>
        <w:pStyle w:val="Heading3"/>
      </w:pPr>
      <w:bookmarkStart w:id="32" w:name="_Toc35270790"/>
      <w:r>
        <w:t>Req</w:t>
      </w:r>
      <w:r w:rsidR="00851DCA">
        <w:t>.</w:t>
      </w:r>
      <w:r>
        <w:t xml:space="preserve"> 2: </w:t>
      </w:r>
      <w:r w:rsidR="00005FCA" w:rsidRPr="00005FCA">
        <w:t>IRP586 ‘Modify use cases so ESME</w:t>
      </w:r>
      <w:r w:rsidR="00791597">
        <w:t>,</w:t>
      </w:r>
      <w:r w:rsidR="00005FCA" w:rsidRPr="00005FCA">
        <w:t xml:space="preserve"> GSME</w:t>
      </w:r>
      <w:r w:rsidR="00791597">
        <w:t>,</w:t>
      </w:r>
      <w:r w:rsidR="00005FCA" w:rsidRPr="00005FCA">
        <w:t xml:space="preserve"> </w:t>
      </w:r>
      <w:r w:rsidR="00791597">
        <w:t>and</w:t>
      </w:r>
      <w:r w:rsidR="00005FCA" w:rsidRPr="00005FCA">
        <w:t xml:space="preserve"> GPF behave in the same way</w:t>
      </w:r>
      <w:r w:rsidR="007C0A59" w:rsidRPr="007C0A59">
        <w:t>’</w:t>
      </w:r>
      <w:bookmarkEnd w:id="32"/>
    </w:p>
    <w:p w14:paraId="2E6B3C1C" w14:textId="7ED7E195" w:rsidR="00005FCA" w:rsidRDefault="00005FCA" w:rsidP="00005FCA">
      <w:pPr>
        <w:pStyle w:val="BodyTextNormal"/>
        <w:ind w:left="848"/>
      </w:pPr>
      <w:r>
        <w:t>SEC Schedule 8 ‘GB Companion Specifications’ (GBCS) explicitly requires that, when reading logs, the log entries returned are inclusive of any with a timestamp equal to the ‘toDateTime’ in the Command.</w:t>
      </w:r>
    </w:p>
    <w:p w14:paraId="0A67D0C7" w14:textId="267416E2" w:rsidR="009223B7" w:rsidRDefault="00005FCA" w:rsidP="00454755">
      <w:pPr>
        <w:pStyle w:val="BodyTextNormal"/>
        <w:ind w:left="848"/>
      </w:pPr>
      <w:r>
        <w:t>ZigBee is, in a number of cases, explicit on inclusivity, open to interpretation as to such inclusivity or exclusivity and, in one case, at odds with it.</w:t>
      </w:r>
    </w:p>
    <w:p w14:paraId="6DB0F574" w14:textId="2556F936" w:rsidR="00780308" w:rsidRPr="00780308" w:rsidRDefault="00791597" w:rsidP="00780308">
      <w:pPr>
        <w:pStyle w:val="BodyTextNormal"/>
        <w:ind w:left="720"/>
      </w:pPr>
      <w:r>
        <w:t xml:space="preserve">Further details on IRP586 are included in the attached file: </w:t>
      </w:r>
      <w:bookmarkStart w:id="33" w:name="_MON_1645937840"/>
      <w:bookmarkEnd w:id="33"/>
      <w:r>
        <w:rPr>
          <w:rFonts w:eastAsiaTheme="minorHAnsi" w:cstheme="minorBidi"/>
          <w:color w:val="412A9C" w:themeColor="text1" w:themeTint="BF"/>
          <w:sz w:val="20"/>
          <w:szCs w:val="20"/>
        </w:rPr>
        <w:object w:dxaOrig="1524" w:dyaOrig="984" w14:anchorId="3EFB274A">
          <v:shape id="_x0000_i1026" type="#_x0000_t75" style="width:76pt;height:49.35pt" o:ole="">
            <v:imagedata r:id="rId18" o:title=""/>
          </v:shape>
          <o:OLEObject Type="Embed" ProgID="Word.Document.12" ShapeID="_x0000_i1026" DrawAspect="Icon" ObjectID="_1645938533" r:id="rId19">
            <o:FieldCodes>\s</o:FieldCodes>
          </o:OLEObject>
        </w:object>
      </w:r>
      <w:r w:rsidR="00780308">
        <w:rPr>
          <w:rFonts w:eastAsiaTheme="minorHAnsi" w:cstheme="minorBidi"/>
          <w:color w:val="412A9C" w:themeColor="text1" w:themeTint="BF"/>
          <w:sz w:val="20"/>
          <w:szCs w:val="20"/>
        </w:rPr>
        <w:t xml:space="preserve"> </w:t>
      </w:r>
      <w:r w:rsidR="00780308" w:rsidRPr="00780308">
        <w:t xml:space="preserve">Note this file is as provided by BEIS and has not </w:t>
      </w:r>
      <w:r w:rsidR="00780308">
        <w:t xml:space="preserve">been </w:t>
      </w:r>
      <w:r w:rsidR="00780308" w:rsidRPr="00780308">
        <w:t>edited or updated in any way.</w:t>
      </w:r>
    </w:p>
    <w:p w14:paraId="4E9EB14B" w14:textId="391820D9" w:rsidR="00791597" w:rsidRDefault="00791597" w:rsidP="00454755">
      <w:pPr>
        <w:pStyle w:val="BodyTextNormal"/>
        <w:ind w:left="848"/>
      </w:pPr>
    </w:p>
    <w:p w14:paraId="4BC10C54" w14:textId="4EE99C72" w:rsidR="003D7833" w:rsidRPr="008501CF" w:rsidRDefault="003D7833" w:rsidP="003D7833">
      <w:pPr>
        <w:keepNext/>
        <w:pageBreakBefore/>
        <w:numPr>
          <w:ilvl w:val="0"/>
          <w:numId w:val="2"/>
        </w:numPr>
        <w:spacing w:before="240" w:after="120"/>
        <w:outlineLvl w:val="0"/>
        <w:rPr>
          <w:rFonts w:ascii="Arial Bold" w:eastAsia="Times New Roman" w:hAnsi="Arial Bold" w:cs="Arial"/>
          <w:b/>
          <w:bCs/>
          <w:color w:val="1F144A" w:themeColor="text1"/>
          <w:kern w:val="32"/>
          <w:sz w:val="32"/>
          <w:szCs w:val="32"/>
        </w:rPr>
      </w:pPr>
      <w:bookmarkStart w:id="34" w:name="_Ref383517363"/>
      <w:bookmarkStart w:id="35" w:name="_Toc532221492"/>
      <w:bookmarkStart w:id="36" w:name="_Toc35270791"/>
      <w:r w:rsidRPr="008501CF">
        <w:rPr>
          <w:rFonts w:ascii="Arial Bold" w:eastAsia="Times New Roman" w:hAnsi="Arial Bold" w:cs="Arial"/>
          <w:b/>
          <w:bCs/>
          <w:color w:val="1F144A" w:themeColor="text1"/>
          <w:kern w:val="32"/>
          <w:sz w:val="32"/>
          <w:szCs w:val="32"/>
        </w:rPr>
        <w:lastRenderedPageBreak/>
        <w:t xml:space="preserve">Description of </w:t>
      </w:r>
      <w:r w:rsidR="00B54FEF">
        <w:rPr>
          <w:rFonts w:ascii="Arial Bold" w:eastAsia="Times New Roman" w:hAnsi="Arial Bold" w:cs="Arial"/>
          <w:b/>
          <w:bCs/>
          <w:color w:val="1F144A" w:themeColor="text1"/>
          <w:kern w:val="32"/>
          <w:sz w:val="32"/>
          <w:szCs w:val="32"/>
        </w:rPr>
        <w:t xml:space="preserve">CSP </w:t>
      </w:r>
      <w:r w:rsidRPr="008501CF">
        <w:rPr>
          <w:rFonts w:ascii="Arial Bold" w:eastAsia="Times New Roman" w:hAnsi="Arial Bold" w:cs="Arial"/>
          <w:b/>
          <w:bCs/>
          <w:color w:val="1F144A" w:themeColor="text1"/>
          <w:kern w:val="32"/>
          <w:sz w:val="32"/>
          <w:szCs w:val="32"/>
        </w:rPr>
        <w:t>Solution</w:t>
      </w:r>
      <w:bookmarkEnd w:id="34"/>
      <w:bookmarkEnd w:id="35"/>
      <w:r w:rsidR="00791597">
        <w:rPr>
          <w:rFonts w:ascii="Arial Bold" w:eastAsia="Times New Roman" w:hAnsi="Arial Bold" w:cs="Arial"/>
          <w:b/>
          <w:bCs/>
          <w:color w:val="1F144A" w:themeColor="text1"/>
          <w:kern w:val="32"/>
          <w:sz w:val="32"/>
          <w:szCs w:val="32"/>
        </w:rPr>
        <w:t>s</w:t>
      </w:r>
      <w:bookmarkEnd w:id="36"/>
    </w:p>
    <w:p w14:paraId="038FB27F" w14:textId="34F58DF3" w:rsidR="00454755" w:rsidRDefault="008B3D3E" w:rsidP="00A912AF">
      <w:pPr>
        <w:pStyle w:val="StyleBodyTextNormalLeft127cm"/>
        <w:ind w:left="568"/>
      </w:pPr>
      <w:r w:rsidRPr="008B3D3E">
        <w:t>In order to implement the functionality for IRP5</w:t>
      </w:r>
      <w:r w:rsidR="00B54FEF">
        <w:t>7</w:t>
      </w:r>
      <w:r w:rsidRPr="008B3D3E">
        <w:t xml:space="preserve">1 and </w:t>
      </w:r>
      <w:r w:rsidR="00B54FEF">
        <w:t>I</w:t>
      </w:r>
      <w:r w:rsidRPr="008B3D3E">
        <w:t>RP5</w:t>
      </w:r>
      <w:r w:rsidR="00B54FEF">
        <w:t>86</w:t>
      </w:r>
      <w:r w:rsidR="00454755">
        <w:t>,</w:t>
      </w:r>
      <w:r w:rsidR="00B54FEF">
        <w:t xml:space="preserve"> </w:t>
      </w:r>
      <w:r w:rsidRPr="008B3D3E">
        <w:t xml:space="preserve">changes are required to the </w:t>
      </w:r>
      <w:r w:rsidR="00454755">
        <w:t>Communication</w:t>
      </w:r>
      <w:r w:rsidRPr="008B3D3E">
        <w:t xml:space="preserve"> Service Provider (</w:t>
      </w:r>
      <w:r w:rsidR="00454755">
        <w:t>C</w:t>
      </w:r>
      <w:r w:rsidRPr="008B3D3E">
        <w:t xml:space="preserve">SP) </w:t>
      </w:r>
      <w:r w:rsidR="00454755">
        <w:t>solutions and documentation.</w:t>
      </w:r>
    </w:p>
    <w:p w14:paraId="4B53862F" w14:textId="16A99761" w:rsidR="005672C8" w:rsidRDefault="005672C8" w:rsidP="00A912AF">
      <w:pPr>
        <w:pStyle w:val="StyleBodyTextNormalLeft127cm"/>
        <w:ind w:left="568"/>
      </w:pPr>
      <w:r>
        <w:t>In general, the required effort will be centred on:</w:t>
      </w:r>
    </w:p>
    <w:p w14:paraId="634E5688" w14:textId="58746F44" w:rsidR="005672C8" w:rsidRDefault="005672C8" w:rsidP="00393525">
      <w:pPr>
        <w:pStyle w:val="BodyTextNormal"/>
        <w:numPr>
          <w:ilvl w:val="0"/>
          <w:numId w:val="32"/>
        </w:numPr>
      </w:pPr>
      <w:r>
        <w:t>Design, build and system test modifications to the Communications Hub firmware for all currently produced Production, Remote Test Lab and Instrumented Test Lab Comm</w:t>
      </w:r>
      <w:r w:rsidR="00393525">
        <w:t>s</w:t>
      </w:r>
      <w:r>
        <w:t xml:space="preserve"> Hubs to comply with the IRP 571 and 586 </w:t>
      </w:r>
      <w:r w:rsidR="002006FC">
        <w:t>fixes</w:t>
      </w:r>
    </w:p>
    <w:p w14:paraId="4F5A853C" w14:textId="353216DC" w:rsidR="005672C8" w:rsidRDefault="005672C8" w:rsidP="00393525">
      <w:pPr>
        <w:pStyle w:val="BodyTextNormal"/>
        <w:numPr>
          <w:ilvl w:val="0"/>
          <w:numId w:val="32"/>
        </w:numPr>
      </w:pPr>
      <w:r>
        <w:t xml:space="preserve">Design, build and system test modifications to test tooling required to assure the CSP solution in </w:t>
      </w:r>
      <w:r w:rsidR="00153F16">
        <w:t>the</w:t>
      </w:r>
      <w:r>
        <w:t xml:space="preserve"> PIT </w:t>
      </w:r>
      <w:r w:rsidR="002006FC">
        <w:t>environment</w:t>
      </w:r>
    </w:p>
    <w:p w14:paraId="0449F247" w14:textId="5C407A62" w:rsidR="005672C8" w:rsidRDefault="005672C8" w:rsidP="00393525">
      <w:pPr>
        <w:pStyle w:val="BodyTextNormal"/>
        <w:numPr>
          <w:ilvl w:val="0"/>
          <w:numId w:val="32"/>
        </w:numPr>
      </w:pPr>
      <w:r>
        <w:t xml:space="preserve">Uplift of the </w:t>
      </w:r>
      <w:r w:rsidR="00673993">
        <w:t>CSP</w:t>
      </w:r>
      <w:r>
        <w:t xml:space="preserve"> solution</w:t>
      </w:r>
      <w:r w:rsidR="00673993">
        <w:t>s</w:t>
      </w:r>
      <w:r>
        <w:t xml:space="preserve"> following any accepted CSP defects </w:t>
      </w:r>
    </w:p>
    <w:p w14:paraId="03212CB3" w14:textId="1906E769" w:rsidR="005672C8" w:rsidRDefault="005672C8" w:rsidP="00393525">
      <w:pPr>
        <w:pStyle w:val="BodyTextNormal"/>
        <w:numPr>
          <w:ilvl w:val="0"/>
          <w:numId w:val="32"/>
        </w:numPr>
      </w:pPr>
      <w:r>
        <w:t xml:space="preserve">Deployment and testing of the changes </w:t>
      </w:r>
      <w:r w:rsidR="00153F16">
        <w:t>in the P</w:t>
      </w:r>
      <w:r>
        <w:t>IT environment</w:t>
      </w:r>
      <w:r w:rsidR="00153F16">
        <w:t>s</w:t>
      </w:r>
    </w:p>
    <w:p w14:paraId="38E86F73" w14:textId="027C7613" w:rsidR="00393525" w:rsidRDefault="00393525" w:rsidP="00393525">
      <w:pPr>
        <w:pStyle w:val="BodyTextNormal"/>
        <w:numPr>
          <w:ilvl w:val="0"/>
          <w:numId w:val="32"/>
        </w:numPr>
      </w:pPr>
      <w:r>
        <w:t>Updating documentation, e.g., CHTS, CHDS, SMWAN</w:t>
      </w:r>
    </w:p>
    <w:p w14:paraId="2DD3F754" w14:textId="7DD2BCE2" w:rsidR="006F35DF" w:rsidRPr="008501CF" w:rsidRDefault="00B54FEF" w:rsidP="006F35DF">
      <w:pPr>
        <w:pStyle w:val="Heading2"/>
      </w:pPr>
      <w:bookmarkStart w:id="37" w:name="_Toc35270792"/>
      <w:r>
        <w:t>IRP571</w:t>
      </w:r>
      <w:r w:rsidR="006F35DF" w:rsidRPr="008501CF">
        <w:t xml:space="preserve"> Solution</w:t>
      </w:r>
      <w:bookmarkEnd w:id="37"/>
    </w:p>
    <w:p w14:paraId="262CAB84" w14:textId="462C1557" w:rsidR="00B54FEF" w:rsidRDefault="009E34D0" w:rsidP="00153F16">
      <w:pPr>
        <w:pStyle w:val="BodyTextNormal"/>
        <w:ind w:left="568"/>
      </w:pPr>
      <w:r>
        <w:t>The solution is to ensure t</w:t>
      </w:r>
      <w:r w:rsidR="00B54FEF">
        <w:t xml:space="preserve">he proposed drafting </w:t>
      </w:r>
      <w:r>
        <w:t>for</w:t>
      </w:r>
      <w:r w:rsidR="00B54FEF">
        <w:t xml:space="preserve"> the GPF and ESME should not share historic data from this store with other HAN Devices where:</w:t>
      </w:r>
    </w:p>
    <w:p w14:paraId="1ABCAE5D" w14:textId="42294F91" w:rsidR="00B54FEF" w:rsidRDefault="00B54FEF" w:rsidP="00153F16">
      <w:pPr>
        <w:pStyle w:val="BodyTextNormal"/>
        <w:numPr>
          <w:ilvl w:val="0"/>
          <w:numId w:val="32"/>
        </w:numPr>
      </w:pPr>
      <w:r>
        <w:t>The Device has no meaningful time</w:t>
      </w:r>
    </w:p>
    <w:p w14:paraId="5379DD3B" w14:textId="672E586A" w:rsidR="00B54FEF" w:rsidRDefault="00B54FEF" w:rsidP="00153F16">
      <w:pPr>
        <w:pStyle w:val="BodyTextNormal"/>
        <w:numPr>
          <w:ilvl w:val="0"/>
          <w:numId w:val="32"/>
        </w:numPr>
      </w:pPr>
      <w:r>
        <w:t>There has been at least one change of tenancy recorded on the Device since installation</w:t>
      </w:r>
    </w:p>
    <w:p w14:paraId="6CE799D7" w14:textId="013FFEE6" w:rsidR="0065338E" w:rsidRDefault="00B54FEF" w:rsidP="00153F16">
      <w:pPr>
        <w:pStyle w:val="BodyTextNormal"/>
        <w:ind w:left="568"/>
      </w:pPr>
      <w:r>
        <w:t>Documentation update</w:t>
      </w:r>
      <w:r w:rsidR="00454755">
        <w:t>s relating to six</w:t>
      </w:r>
      <w:r>
        <w:t xml:space="preserve"> Use Case descriptions use the term ‘Smart Meter’ but valid target devices include GPF, and so ‘Smart Meter’ is not accurate</w:t>
      </w:r>
      <w:r w:rsidR="00153F16">
        <w:t>. In one</w:t>
      </w:r>
      <w:r>
        <w:t xml:space="preserve"> of those Use Case descriptions, the term ‘householder’ is used, but the use case is about sharing with HAN Devices. The </w:t>
      </w:r>
      <w:r w:rsidR="002966B8">
        <w:t>six</w:t>
      </w:r>
      <w:r>
        <w:t xml:space="preserve"> Use Case descriptions are to be corrected.</w:t>
      </w:r>
    </w:p>
    <w:p w14:paraId="0C05B530" w14:textId="28D7E457" w:rsidR="008169C4" w:rsidRDefault="00B54FEF" w:rsidP="00B54FEF">
      <w:pPr>
        <w:pStyle w:val="Heading2"/>
      </w:pPr>
      <w:bookmarkStart w:id="38" w:name="_Toc35270793"/>
      <w:r>
        <w:t>I</w:t>
      </w:r>
      <w:r w:rsidR="009B4301" w:rsidRPr="009B4301">
        <w:t>RP5</w:t>
      </w:r>
      <w:r>
        <w:t>86</w:t>
      </w:r>
      <w:r w:rsidR="009B4301" w:rsidRPr="009B4301">
        <w:t xml:space="preserve"> </w:t>
      </w:r>
      <w:r>
        <w:t>Solution</w:t>
      </w:r>
      <w:bookmarkEnd w:id="38"/>
    </w:p>
    <w:p w14:paraId="26C74F28" w14:textId="3701D390" w:rsidR="00B54FEF" w:rsidRDefault="00B54FEF" w:rsidP="00153F16">
      <w:pPr>
        <w:pStyle w:val="BodyTextNormal"/>
        <w:ind w:left="568"/>
      </w:pPr>
      <w:r>
        <w:t xml:space="preserve">This IRP </w:t>
      </w:r>
      <w:r w:rsidR="00153F16">
        <w:t>will</w:t>
      </w:r>
      <w:r>
        <w:t xml:space="preserve"> add drafting in GBCS to make explicit that:</w:t>
      </w:r>
    </w:p>
    <w:p w14:paraId="473476B1" w14:textId="77777777" w:rsidR="00B54FEF" w:rsidRDefault="00B54FEF" w:rsidP="00153F16">
      <w:pPr>
        <w:pStyle w:val="BodyTextNormal"/>
        <w:numPr>
          <w:ilvl w:val="0"/>
          <w:numId w:val="32"/>
        </w:numPr>
      </w:pPr>
      <w:r>
        <w:t>For GPF the behaviour is to align to the GBCS requirements and so to ESME, in relation both to Remote Party Commands to read logs and in supporting GetSnapshot and GetPrepaySnapshot as a server (so when providing snapshots to HAN Devices);</w:t>
      </w:r>
    </w:p>
    <w:p w14:paraId="42BA30E1" w14:textId="5F64311C" w:rsidR="00B54FEF" w:rsidRDefault="00B54FEF" w:rsidP="00153F16">
      <w:pPr>
        <w:pStyle w:val="BodyTextNormal"/>
        <w:numPr>
          <w:ilvl w:val="0"/>
          <w:numId w:val="32"/>
        </w:numPr>
      </w:pPr>
      <w:r>
        <w:t>For Gas Smart Metering Equipment (GSME) the behaviour is to align to ZigBee, and so be different than GPF and ESME. This affect Use Cases GCS15b, GCS15c, GCS16a, GCS16b, CS10a and CS10b which w</w:t>
      </w:r>
      <w:r w:rsidR="00454755">
        <w:t xml:space="preserve">ill need to </w:t>
      </w:r>
      <w:r>
        <w:t xml:space="preserve">explicitly state that </w:t>
      </w:r>
      <w:r w:rsidR="00454755">
        <w:t xml:space="preserve">the </w:t>
      </w:r>
      <w:r>
        <w:t>GSME return</w:t>
      </w:r>
      <w:r w:rsidR="00454755">
        <w:t>s</w:t>
      </w:r>
      <w:r>
        <w:t xml:space="preserve"> entries exclusive of the ‘toDateTime’, unlike other Devices.</w:t>
      </w:r>
    </w:p>
    <w:p w14:paraId="7BF1F3A3" w14:textId="77777777" w:rsidR="00B54FEF" w:rsidRDefault="00B54FEF" w:rsidP="00153F16">
      <w:pPr>
        <w:pStyle w:val="BodyTextNormal"/>
        <w:ind w:left="720"/>
      </w:pPr>
      <w:r>
        <w:t>Note that, with this resolution, it would not be possible to retrieve, from the GSME Billing Data Log (consumption registers), GSME Security Log, GSME Event Log, GSME Daily Read Log or GSME Prepayment Daily Read Log entries with a timestamp value meaning ‘unknown’ (so 0xFFFFFFFF in ZigBee).</w:t>
      </w:r>
    </w:p>
    <w:p w14:paraId="0C1CB47F" w14:textId="3D634EA6" w:rsidR="00B54FEF" w:rsidRDefault="00B54FEF" w:rsidP="00153F16">
      <w:pPr>
        <w:pStyle w:val="Normal-Bullets2"/>
        <w:numPr>
          <w:ilvl w:val="0"/>
          <w:numId w:val="0"/>
        </w:numPr>
        <w:ind w:left="848"/>
        <w:rPr>
          <w:color w:val="000000"/>
          <w:szCs w:val="24"/>
          <w:lang w:eastAsia="en-GB"/>
        </w:rPr>
      </w:pPr>
      <w:r>
        <w:lastRenderedPageBreak/>
        <w:t>Documentation update</w:t>
      </w:r>
      <w:r w:rsidR="00153F16">
        <w:t xml:space="preserve">s will include </w:t>
      </w:r>
      <w:r>
        <w:t xml:space="preserve">GBCS Section 10.4.2.11 and table 20, </w:t>
      </w:r>
      <w:r>
        <w:rPr>
          <w:color w:val="000000"/>
          <w:szCs w:val="24"/>
          <w:lang w:eastAsia="en-GB"/>
        </w:rPr>
        <w:t>SMETS Required Objects Tab</w:t>
      </w:r>
      <w:r w:rsidR="00153F16">
        <w:rPr>
          <w:color w:val="000000"/>
          <w:szCs w:val="24"/>
          <w:lang w:eastAsia="en-GB"/>
        </w:rPr>
        <w:t>.</w:t>
      </w:r>
    </w:p>
    <w:p w14:paraId="518BB4A4" w14:textId="3617CDEF" w:rsidR="00124984" w:rsidRDefault="00124984" w:rsidP="00AD15ED">
      <w:pPr>
        <w:pStyle w:val="Heading1"/>
      </w:pPr>
      <w:bookmarkStart w:id="39" w:name="_Toc1040965"/>
      <w:bookmarkStart w:id="40" w:name="_Toc1983170"/>
      <w:bookmarkStart w:id="41" w:name="_Toc516476622"/>
      <w:bookmarkStart w:id="42" w:name="_Toc35270794"/>
      <w:bookmarkEnd w:id="20"/>
      <w:r w:rsidRPr="008501CF">
        <w:lastRenderedPageBreak/>
        <w:t>Implementation Timescales</w:t>
      </w:r>
      <w:bookmarkEnd w:id="39"/>
      <w:bookmarkEnd w:id="40"/>
      <w:bookmarkEnd w:id="41"/>
      <w:r w:rsidR="00961E06" w:rsidRPr="008501CF">
        <w:t xml:space="preserve"> and Approach</w:t>
      </w:r>
      <w:bookmarkEnd w:id="42"/>
    </w:p>
    <w:p w14:paraId="4A440C0F" w14:textId="30DAC3CB" w:rsidR="001F2152" w:rsidRPr="001F2152" w:rsidRDefault="001F2152" w:rsidP="001F2152">
      <w:pPr>
        <w:pStyle w:val="BodyTextNormal"/>
        <w:ind w:left="568"/>
        <w:rPr>
          <w:rFonts w:cs="Arial"/>
          <w:szCs w:val="22"/>
        </w:rPr>
      </w:pPr>
      <w:r w:rsidRPr="00CB4A1C">
        <w:rPr>
          <w:rFonts w:cs="Arial"/>
          <w:szCs w:val="22"/>
        </w:rPr>
        <w:t xml:space="preserve">The scope under this </w:t>
      </w:r>
      <w:r>
        <w:rPr>
          <w:rFonts w:cs="Arial"/>
          <w:szCs w:val="22"/>
        </w:rPr>
        <w:t>PIA</w:t>
      </w:r>
      <w:r w:rsidRPr="00CB4A1C">
        <w:rPr>
          <w:rFonts w:cs="Arial"/>
          <w:szCs w:val="22"/>
        </w:rPr>
        <w:t xml:space="preserve"> includes design, development</w:t>
      </w:r>
      <w:r>
        <w:rPr>
          <w:rFonts w:cs="Arial"/>
          <w:szCs w:val="22"/>
        </w:rPr>
        <w:t xml:space="preserve"> (build)</w:t>
      </w:r>
      <w:r w:rsidRPr="00CB4A1C">
        <w:rPr>
          <w:rFonts w:cs="Arial"/>
          <w:szCs w:val="22"/>
        </w:rPr>
        <w:t xml:space="preserve">, system testing, </w:t>
      </w:r>
      <w:r>
        <w:rPr>
          <w:rFonts w:cs="Arial"/>
          <w:szCs w:val="22"/>
        </w:rPr>
        <w:t xml:space="preserve">and </w:t>
      </w:r>
      <w:r w:rsidRPr="00CB4A1C">
        <w:rPr>
          <w:rFonts w:cs="Arial"/>
          <w:szCs w:val="22"/>
        </w:rPr>
        <w:t xml:space="preserve">performance testing within </w:t>
      </w:r>
      <w:r>
        <w:rPr>
          <w:rFonts w:cs="Arial"/>
          <w:szCs w:val="22"/>
        </w:rPr>
        <w:t>the PIT</w:t>
      </w:r>
      <w:r w:rsidRPr="00CB4A1C">
        <w:rPr>
          <w:rFonts w:cs="Arial"/>
          <w:szCs w:val="22"/>
        </w:rPr>
        <w:t xml:space="preserve"> environment</w:t>
      </w:r>
      <w:r>
        <w:rPr>
          <w:rFonts w:cs="Arial"/>
          <w:szCs w:val="22"/>
        </w:rPr>
        <w:t>s.</w:t>
      </w:r>
    </w:p>
    <w:p w14:paraId="411295FD" w14:textId="77777777" w:rsidR="00961E06" w:rsidRPr="008501CF" w:rsidRDefault="00961E06" w:rsidP="00AF0041">
      <w:pPr>
        <w:pStyle w:val="Heading2"/>
      </w:pPr>
      <w:bookmarkStart w:id="43" w:name="_Toc35270795"/>
      <w:bookmarkStart w:id="44" w:name="_Toc516476623"/>
      <w:r w:rsidRPr="008501CF">
        <w:t>Implementation Approach</w:t>
      </w:r>
      <w:bookmarkEnd w:id="43"/>
    </w:p>
    <w:p w14:paraId="7CF6EBFE" w14:textId="6ADE338D" w:rsidR="00075230" w:rsidRDefault="00D86769" w:rsidP="007B64E8">
      <w:pPr>
        <w:pStyle w:val="BodyTextNormal"/>
        <w:ind w:left="568"/>
      </w:pPr>
      <w:r w:rsidRPr="00D86769">
        <w:t xml:space="preserve">Implementation of this change is assumed to follow a waterfall methodology. </w:t>
      </w:r>
    </w:p>
    <w:p w14:paraId="7ED292F1" w14:textId="419B01EE" w:rsidR="00B66A51" w:rsidRPr="008501CF" w:rsidRDefault="001F2152" w:rsidP="00B66A51">
      <w:pPr>
        <w:pStyle w:val="StyleBodyTextNormalLeft127cm"/>
        <w:ind w:left="568"/>
        <w:rPr>
          <w:rFonts w:cs="Arial"/>
          <w:szCs w:val="22"/>
        </w:rPr>
      </w:pPr>
      <w:r>
        <w:rPr>
          <w:rFonts w:cs="Arial"/>
          <w:szCs w:val="22"/>
        </w:rPr>
        <w:t>Whenever</w:t>
      </w:r>
      <w:r w:rsidR="00B66A51" w:rsidRPr="008501CF">
        <w:rPr>
          <w:rFonts w:cs="Arial"/>
          <w:szCs w:val="22"/>
        </w:rPr>
        <w:t xml:space="preserve"> this </w:t>
      </w:r>
      <w:r>
        <w:rPr>
          <w:rFonts w:cs="Arial"/>
          <w:szCs w:val="22"/>
        </w:rPr>
        <w:t>Modification</w:t>
      </w:r>
      <w:r w:rsidR="00B66A51" w:rsidRPr="008501CF">
        <w:rPr>
          <w:rFonts w:cs="Arial"/>
          <w:szCs w:val="22"/>
        </w:rPr>
        <w:t xml:space="preserve"> is implemented, based on the stated requirements</w:t>
      </w:r>
      <w:r>
        <w:rPr>
          <w:rFonts w:cs="Arial"/>
          <w:szCs w:val="22"/>
        </w:rPr>
        <w:t xml:space="preserve"> in section </w:t>
      </w:r>
      <w:r>
        <w:rPr>
          <w:rFonts w:cs="Arial"/>
          <w:szCs w:val="22"/>
        </w:rPr>
        <w:fldChar w:fldCharType="begin"/>
      </w:r>
      <w:r>
        <w:rPr>
          <w:rFonts w:cs="Arial"/>
          <w:szCs w:val="22"/>
        </w:rPr>
        <w:instrText xml:space="preserve"> REF _Ref35325709 \r \h </w:instrText>
      </w:r>
      <w:r>
        <w:rPr>
          <w:rFonts w:cs="Arial"/>
          <w:szCs w:val="22"/>
        </w:rPr>
      </w:r>
      <w:r>
        <w:rPr>
          <w:rFonts w:cs="Arial"/>
          <w:szCs w:val="22"/>
        </w:rPr>
        <w:fldChar w:fldCharType="separate"/>
      </w:r>
      <w:r>
        <w:rPr>
          <w:rFonts w:cs="Arial"/>
          <w:szCs w:val="22"/>
        </w:rPr>
        <w:t>2.3</w:t>
      </w:r>
      <w:r>
        <w:rPr>
          <w:rFonts w:cs="Arial"/>
          <w:szCs w:val="22"/>
        </w:rPr>
        <w:fldChar w:fldCharType="end"/>
      </w:r>
      <w:r>
        <w:rPr>
          <w:rFonts w:cs="Arial"/>
          <w:szCs w:val="22"/>
        </w:rPr>
        <w:t xml:space="preserve"> above</w:t>
      </w:r>
      <w:r w:rsidR="00B66A51" w:rsidRPr="008501CF">
        <w:rPr>
          <w:rFonts w:cs="Arial"/>
          <w:szCs w:val="22"/>
        </w:rPr>
        <w:t xml:space="preserve">, the elapsed time for </w:t>
      </w:r>
      <w:r w:rsidR="00207698">
        <w:rPr>
          <w:rFonts w:cs="Arial"/>
          <w:szCs w:val="22"/>
        </w:rPr>
        <w:t>Design, Build and PIT</w:t>
      </w:r>
      <w:r w:rsidR="00B66A51" w:rsidRPr="008501CF">
        <w:rPr>
          <w:rFonts w:cs="Arial"/>
          <w:szCs w:val="22"/>
        </w:rPr>
        <w:t xml:space="preserve"> will be between </w:t>
      </w:r>
      <w:r w:rsidR="00B66A51">
        <w:rPr>
          <w:rFonts w:cs="Arial"/>
          <w:szCs w:val="22"/>
        </w:rPr>
        <w:t xml:space="preserve">6 and 8 </w:t>
      </w:r>
      <w:r w:rsidR="00B66A51" w:rsidRPr="008501CF">
        <w:rPr>
          <w:rFonts w:cs="Arial"/>
          <w:szCs w:val="22"/>
        </w:rPr>
        <w:t>months following the provision of full commercial cover.</w:t>
      </w:r>
      <w:r w:rsidR="00B66A51">
        <w:rPr>
          <w:rFonts w:cs="Arial"/>
          <w:szCs w:val="22"/>
        </w:rPr>
        <w:t xml:space="preserve"> </w:t>
      </w:r>
    </w:p>
    <w:p w14:paraId="6F5C27D3" w14:textId="5D082897" w:rsidR="00B66A51" w:rsidRDefault="00B66A51" w:rsidP="00B66A51">
      <w:pPr>
        <w:pStyle w:val="StyleBodyTextNormalLeft127cm"/>
        <w:ind w:left="568"/>
        <w:rPr>
          <w:rFonts w:cs="Arial"/>
          <w:szCs w:val="22"/>
        </w:rPr>
      </w:pPr>
      <w:r w:rsidRPr="008501CF">
        <w:rPr>
          <w:rFonts w:cs="Arial"/>
          <w:szCs w:val="22"/>
        </w:rPr>
        <w:t xml:space="preserve">The release lifecycle duration will be confirmed as part of the </w:t>
      </w:r>
      <w:r>
        <w:t>F</w:t>
      </w:r>
      <w:r w:rsidRPr="00D86769">
        <w:t xml:space="preserve">ull </w:t>
      </w:r>
      <w:r>
        <w:t>I</w:t>
      </w:r>
      <w:r w:rsidRPr="00D86769">
        <w:t xml:space="preserve">mpact </w:t>
      </w:r>
      <w:r>
        <w:t>A</w:t>
      </w:r>
      <w:r w:rsidRPr="00D86769">
        <w:t>ssessment</w:t>
      </w:r>
      <w:r w:rsidRPr="008501CF">
        <w:rPr>
          <w:rFonts w:cs="Arial"/>
          <w:szCs w:val="22"/>
        </w:rPr>
        <w:t xml:space="preserve"> </w:t>
      </w:r>
      <w:r>
        <w:rPr>
          <w:rFonts w:cs="Arial"/>
          <w:szCs w:val="22"/>
        </w:rPr>
        <w:t>(</w:t>
      </w:r>
      <w:r w:rsidRPr="008501CF">
        <w:rPr>
          <w:rFonts w:cs="Arial"/>
          <w:szCs w:val="22"/>
        </w:rPr>
        <w:t>FIA</w:t>
      </w:r>
      <w:r>
        <w:rPr>
          <w:rFonts w:cs="Arial"/>
          <w:szCs w:val="22"/>
        </w:rPr>
        <w:t>)</w:t>
      </w:r>
      <w:r w:rsidRPr="008501CF">
        <w:rPr>
          <w:rFonts w:cs="Arial"/>
          <w:szCs w:val="22"/>
        </w:rPr>
        <w:t xml:space="preserve">. </w:t>
      </w:r>
      <w:r>
        <w:rPr>
          <w:rFonts w:cs="Arial"/>
          <w:szCs w:val="22"/>
        </w:rPr>
        <w:t xml:space="preserve">This work would be part of </w:t>
      </w:r>
      <w:r w:rsidR="001F2152">
        <w:rPr>
          <w:rFonts w:cs="Arial"/>
          <w:szCs w:val="22"/>
        </w:rPr>
        <w:t>a</w:t>
      </w:r>
      <w:r>
        <w:rPr>
          <w:rFonts w:cs="Arial"/>
          <w:szCs w:val="22"/>
        </w:rPr>
        <w:t xml:space="preserve"> </w:t>
      </w:r>
      <w:r>
        <w:t>major release to include a DUIS upgrade.</w:t>
      </w:r>
    </w:p>
    <w:p w14:paraId="3EA69985" w14:textId="3CB0AD11" w:rsidR="00124984" w:rsidRPr="008501CF" w:rsidRDefault="00207698" w:rsidP="00B66A51">
      <w:pPr>
        <w:pStyle w:val="Heading2"/>
      </w:pPr>
      <w:bookmarkStart w:id="45" w:name="_Toc35270796"/>
      <w:r>
        <w:t>R</w:t>
      </w:r>
      <w:r w:rsidR="00D86769" w:rsidRPr="00D86769">
        <w:t xml:space="preserve">elease </w:t>
      </w:r>
      <w:bookmarkStart w:id="46" w:name="_Toc1040967"/>
      <w:bookmarkStart w:id="47" w:name="_Toc1983172"/>
      <w:r w:rsidR="00124984" w:rsidRPr="008501CF">
        <w:t>Costs and Charges</w:t>
      </w:r>
      <w:bookmarkEnd w:id="44"/>
      <w:bookmarkEnd w:id="45"/>
      <w:bookmarkEnd w:id="46"/>
      <w:bookmarkEnd w:id="47"/>
    </w:p>
    <w:p w14:paraId="185C5E82" w14:textId="77777777" w:rsidR="00124984" w:rsidRPr="008501CF" w:rsidRDefault="00124984" w:rsidP="00153F16">
      <w:pPr>
        <w:pStyle w:val="BodyTextNormal"/>
        <w:ind w:left="568"/>
      </w:pPr>
      <w:r w:rsidRPr="008501CF">
        <w:t>The table below details the cost of delivering the changes and Services required to implement this Modification Proposal.</w:t>
      </w:r>
    </w:p>
    <w:p w14:paraId="30EBAB50" w14:textId="77777777" w:rsidR="00124984" w:rsidRPr="008501CF" w:rsidRDefault="00A40FA4" w:rsidP="00153F16">
      <w:pPr>
        <w:pStyle w:val="BodyTextNormal"/>
        <w:ind w:left="568"/>
      </w:pPr>
      <w:r w:rsidRPr="008501CF">
        <w:rPr>
          <w:rFonts w:cs="Arial"/>
          <w:szCs w:val="22"/>
        </w:rPr>
        <w:t xml:space="preserve">The </w:t>
      </w:r>
      <w:r w:rsidR="00A96C6B" w:rsidRPr="008501CF">
        <w:rPr>
          <w:rFonts w:cs="Arial"/>
          <w:szCs w:val="22"/>
        </w:rPr>
        <w:t>Rough Order of Magnitude cost (</w:t>
      </w:r>
      <w:r w:rsidRPr="008501CF">
        <w:rPr>
          <w:rFonts w:cs="Arial"/>
          <w:szCs w:val="22"/>
        </w:rPr>
        <w:t>ROM</w:t>
      </w:r>
      <w:r w:rsidR="00A96C6B" w:rsidRPr="008501CF">
        <w:rPr>
          <w:rFonts w:cs="Arial"/>
          <w:szCs w:val="22"/>
        </w:rPr>
        <w:t>)</w:t>
      </w:r>
      <w:r w:rsidRPr="008501CF">
        <w:rPr>
          <w:rFonts w:cs="Arial"/>
          <w:szCs w:val="22"/>
        </w:rPr>
        <w:t xml:space="preserve"> shown </w:t>
      </w:r>
      <w:r w:rsidR="00CB4A1C">
        <w:rPr>
          <w:rFonts w:cs="Arial"/>
          <w:szCs w:val="22"/>
        </w:rPr>
        <w:t>below</w:t>
      </w:r>
      <w:r w:rsidRPr="008501CF">
        <w:rPr>
          <w:rFonts w:cs="Arial"/>
          <w:szCs w:val="22"/>
        </w:rPr>
        <w:t xml:space="preserve"> describes indicative costs to implement the functional requirements as assumed now. </w:t>
      </w:r>
      <w:r w:rsidR="00124984" w:rsidRPr="008501CF">
        <w:rPr>
          <w:rFonts w:cs="Arial"/>
          <w:szCs w:val="22"/>
        </w:rPr>
        <w:t>The price is not an offer open to acceptance. It should be noted that the change has not been subject to the same level of analysis that would be performed as part of a Full Impact Assessment and as such there may be elements missing from the solution or the solution may be subject to a material change during discussions with the DCC. As a result the final offer price may result in a variatio</w:t>
      </w:r>
      <w:r w:rsidR="00A44763">
        <w:rPr>
          <w:rFonts w:cs="Arial"/>
          <w:szCs w:val="22"/>
        </w:rPr>
        <w:t>n</w:t>
      </w:r>
      <w:r w:rsidR="00124984" w:rsidRPr="008501CF">
        <w:rPr>
          <w:rFonts w:cs="Arial"/>
          <w:szCs w:val="22"/>
        </w:rPr>
        <w:t>.</w:t>
      </w:r>
    </w:p>
    <w:p w14:paraId="1D869900" w14:textId="77777777" w:rsidR="00124984" w:rsidRDefault="00124984" w:rsidP="00CF6A68">
      <w:pPr>
        <w:pStyle w:val="BodyTextItalic"/>
        <w:ind w:left="568"/>
        <w:rPr>
          <w:i w:val="0"/>
        </w:rPr>
      </w:pPr>
      <w:r w:rsidRPr="008501CF">
        <w:rPr>
          <w:i w:val="0"/>
        </w:rPr>
        <w:t>The table below details the cost of delivering the changes and Services required to implement this Modification.</w:t>
      </w:r>
      <w:r w:rsidR="005E7C31">
        <w:rPr>
          <w:i w:val="0"/>
        </w:rPr>
        <w:t xml:space="preserve"> For a PIA, only the </w:t>
      </w:r>
      <w:r w:rsidR="0015059C">
        <w:rPr>
          <w:i w:val="0"/>
        </w:rPr>
        <w:t>Design, Build and PIT indicative costs are supplied.</w:t>
      </w:r>
    </w:p>
    <w:tbl>
      <w:tblPr>
        <w:tblStyle w:val="TableGrid"/>
        <w:tblW w:w="0" w:type="auto"/>
        <w:tblInd w:w="416" w:type="dxa"/>
        <w:tblLook w:val="04A0" w:firstRow="1" w:lastRow="0" w:firstColumn="1" w:lastColumn="0" w:noHBand="0" w:noVBand="1"/>
      </w:tblPr>
      <w:tblGrid>
        <w:gridCol w:w="993"/>
        <w:gridCol w:w="1416"/>
        <w:gridCol w:w="993"/>
        <w:gridCol w:w="851"/>
        <w:gridCol w:w="850"/>
        <w:gridCol w:w="851"/>
        <w:gridCol w:w="1559"/>
        <w:gridCol w:w="1418"/>
        <w:gridCol w:w="141"/>
      </w:tblGrid>
      <w:tr w:rsidR="006C2678" w:rsidRPr="007F38A3" w14:paraId="3230A391" w14:textId="77777777" w:rsidTr="00202379">
        <w:trPr>
          <w:gridAfter w:val="1"/>
          <w:wAfter w:w="136" w:type="dxa"/>
        </w:trPr>
        <w:tc>
          <w:tcPr>
            <w:tcW w:w="993" w:type="dxa"/>
          </w:tcPr>
          <w:p w14:paraId="4FA8475A" w14:textId="77777777" w:rsidR="006C2678" w:rsidRPr="007F38A3" w:rsidRDefault="006C2678" w:rsidP="003C3ADD">
            <w:pPr>
              <w:pStyle w:val="BodyTextNormal"/>
            </w:pPr>
            <w:r>
              <w:t>£</w:t>
            </w:r>
          </w:p>
        </w:tc>
        <w:tc>
          <w:tcPr>
            <w:tcW w:w="2409" w:type="dxa"/>
            <w:gridSpan w:val="2"/>
          </w:tcPr>
          <w:p w14:paraId="05C623F0" w14:textId="77777777" w:rsidR="006C2678" w:rsidRPr="007F38A3" w:rsidRDefault="006C2678" w:rsidP="003C3ADD">
            <w:pPr>
              <w:pStyle w:val="BodyTextNormal"/>
            </w:pPr>
            <w:r w:rsidRPr="007F38A3">
              <w:t>Design</w:t>
            </w:r>
            <w:r>
              <w:t>, Build and PIT</w:t>
            </w:r>
          </w:p>
        </w:tc>
        <w:tc>
          <w:tcPr>
            <w:tcW w:w="851" w:type="dxa"/>
          </w:tcPr>
          <w:p w14:paraId="1D5D524E" w14:textId="77777777" w:rsidR="006C2678" w:rsidRPr="007F38A3" w:rsidRDefault="006C2678" w:rsidP="003C3ADD">
            <w:pPr>
              <w:pStyle w:val="BodyTextNormal"/>
            </w:pPr>
            <w:r w:rsidRPr="007F38A3">
              <w:t>SIT</w:t>
            </w:r>
          </w:p>
        </w:tc>
        <w:tc>
          <w:tcPr>
            <w:tcW w:w="850" w:type="dxa"/>
          </w:tcPr>
          <w:p w14:paraId="202B42F2" w14:textId="77777777" w:rsidR="006C2678" w:rsidRPr="007F38A3" w:rsidRDefault="006C2678" w:rsidP="003C3ADD">
            <w:pPr>
              <w:pStyle w:val="BodyTextNormal"/>
            </w:pPr>
            <w:r w:rsidRPr="007F38A3">
              <w:t>UIT</w:t>
            </w:r>
          </w:p>
        </w:tc>
        <w:tc>
          <w:tcPr>
            <w:tcW w:w="851" w:type="dxa"/>
          </w:tcPr>
          <w:p w14:paraId="36B3F1C4" w14:textId="77777777" w:rsidR="006C2678" w:rsidRPr="007F38A3" w:rsidRDefault="006C2678" w:rsidP="003C3ADD">
            <w:pPr>
              <w:pStyle w:val="BodyTextNormal"/>
            </w:pPr>
            <w:r w:rsidRPr="007F38A3">
              <w:t>TTO</w:t>
            </w:r>
          </w:p>
        </w:tc>
        <w:tc>
          <w:tcPr>
            <w:tcW w:w="1559" w:type="dxa"/>
          </w:tcPr>
          <w:p w14:paraId="304EBA5B" w14:textId="77777777" w:rsidR="006C2678" w:rsidRPr="007F38A3" w:rsidRDefault="006C2678" w:rsidP="003C3ADD">
            <w:pPr>
              <w:pStyle w:val="BodyTextNormal"/>
            </w:pPr>
            <w:r w:rsidRPr="007F38A3">
              <w:t>App</w:t>
            </w:r>
            <w:r>
              <w:t xml:space="preserve">. </w:t>
            </w:r>
            <w:r w:rsidRPr="007F38A3">
              <w:t>Support</w:t>
            </w:r>
          </w:p>
        </w:tc>
        <w:tc>
          <w:tcPr>
            <w:tcW w:w="1418" w:type="dxa"/>
          </w:tcPr>
          <w:p w14:paraId="574FF9D7" w14:textId="016EF046" w:rsidR="006C2678" w:rsidRPr="007F38A3" w:rsidRDefault="006C2678" w:rsidP="003C3ADD">
            <w:pPr>
              <w:pStyle w:val="BodyTextNormal"/>
            </w:pPr>
            <w:r>
              <w:t>Total</w:t>
            </w:r>
          </w:p>
        </w:tc>
      </w:tr>
      <w:tr w:rsidR="006C2678" w:rsidRPr="007F38A3" w14:paraId="1EF12A72" w14:textId="77777777" w:rsidTr="00202379">
        <w:trPr>
          <w:gridAfter w:val="1"/>
          <w:wAfter w:w="136" w:type="dxa"/>
        </w:trPr>
        <w:tc>
          <w:tcPr>
            <w:tcW w:w="993" w:type="dxa"/>
          </w:tcPr>
          <w:p w14:paraId="0EFFD230" w14:textId="77777777" w:rsidR="006C2678" w:rsidRPr="007F38A3" w:rsidRDefault="006C2678" w:rsidP="003C3ADD">
            <w:pPr>
              <w:pStyle w:val="BodyTextNormal"/>
            </w:pPr>
            <w:r>
              <w:t>Phase ROM</w:t>
            </w:r>
          </w:p>
        </w:tc>
        <w:tc>
          <w:tcPr>
            <w:tcW w:w="2409" w:type="dxa"/>
            <w:gridSpan w:val="2"/>
          </w:tcPr>
          <w:p w14:paraId="0B7F373A" w14:textId="1B659B84" w:rsidR="00874DCA" w:rsidRPr="007F38A3" w:rsidRDefault="007C488C" w:rsidP="003C3ADD">
            <w:pPr>
              <w:pStyle w:val="BodyTextNormal"/>
            </w:pPr>
            <w:r>
              <w:t>5</w:t>
            </w:r>
            <w:r w:rsidR="00B66A51">
              <w:t>70,000</w:t>
            </w:r>
          </w:p>
        </w:tc>
        <w:tc>
          <w:tcPr>
            <w:tcW w:w="851" w:type="dxa"/>
          </w:tcPr>
          <w:p w14:paraId="2A76714E" w14:textId="77777777" w:rsidR="006C2678" w:rsidRPr="007F38A3" w:rsidRDefault="006C2678" w:rsidP="003C3ADD">
            <w:pPr>
              <w:pStyle w:val="BodyTextNormal"/>
            </w:pPr>
            <w:r>
              <w:t>n/a</w:t>
            </w:r>
          </w:p>
        </w:tc>
        <w:tc>
          <w:tcPr>
            <w:tcW w:w="850" w:type="dxa"/>
          </w:tcPr>
          <w:p w14:paraId="1CE590E2" w14:textId="77777777" w:rsidR="006C2678" w:rsidRPr="007F38A3" w:rsidRDefault="006C2678" w:rsidP="003C3ADD">
            <w:pPr>
              <w:pStyle w:val="BodyTextNormal"/>
            </w:pPr>
            <w:r>
              <w:t>n/a</w:t>
            </w:r>
          </w:p>
        </w:tc>
        <w:tc>
          <w:tcPr>
            <w:tcW w:w="851" w:type="dxa"/>
          </w:tcPr>
          <w:p w14:paraId="2DF3F5E2" w14:textId="77777777" w:rsidR="006C2678" w:rsidRPr="007F38A3" w:rsidRDefault="006C2678" w:rsidP="003C3ADD">
            <w:pPr>
              <w:pStyle w:val="BodyTextNormal"/>
            </w:pPr>
            <w:r>
              <w:t>n/a</w:t>
            </w:r>
          </w:p>
        </w:tc>
        <w:tc>
          <w:tcPr>
            <w:tcW w:w="1559" w:type="dxa"/>
          </w:tcPr>
          <w:p w14:paraId="032CB965" w14:textId="77777777" w:rsidR="006C2678" w:rsidRPr="007F38A3" w:rsidRDefault="006C2678" w:rsidP="003C3ADD">
            <w:pPr>
              <w:pStyle w:val="BodyTextNormal"/>
            </w:pPr>
            <w:r>
              <w:t>n/a</w:t>
            </w:r>
          </w:p>
        </w:tc>
        <w:tc>
          <w:tcPr>
            <w:tcW w:w="1418" w:type="dxa"/>
          </w:tcPr>
          <w:p w14:paraId="65D10672" w14:textId="748CA22E" w:rsidR="006C2678" w:rsidRPr="007F38A3" w:rsidRDefault="00202379" w:rsidP="003C3ADD">
            <w:pPr>
              <w:pStyle w:val="BodyTextNormal"/>
            </w:pPr>
            <w:r>
              <w:t>£</w:t>
            </w:r>
            <w:r w:rsidR="007C488C">
              <w:t>5</w:t>
            </w:r>
            <w:r w:rsidR="00B66A51">
              <w:t>70,000</w:t>
            </w:r>
          </w:p>
        </w:tc>
      </w:tr>
      <w:tr w:rsidR="006C2678" w:rsidRPr="002B025D" w14:paraId="49AA96F5" w14:textId="77777777" w:rsidTr="0020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9" w:type="dxa"/>
            <w:gridSpan w:val="2"/>
          </w:tcPr>
          <w:p w14:paraId="1017C6F7" w14:textId="77777777" w:rsidR="006C2678" w:rsidRPr="002B025D" w:rsidRDefault="006C2678" w:rsidP="003C3ADD">
            <w:pPr>
              <w:pStyle w:val="BodyTextItalic"/>
              <w:rPr>
                <w:i w:val="0"/>
              </w:rPr>
            </w:pPr>
            <w:bookmarkStart w:id="48" w:name="_Hlk21954478"/>
            <w:r w:rsidRPr="002B025D">
              <w:rPr>
                <w:i w:val="0"/>
              </w:rPr>
              <w:t>Design</w:t>
            </w:r>
          </w:p>
        </w:tc>
        <w:tc>
          <w:tcPr>
            <w:tcW w:w="6663" w:type="dxa"/>
            <w:gridSpan w:val="7"/>
          </w:tcPr>
          <w:p w14:paraId="7B38B5FD" w14:textId="77777777" w:rsidR="006C2678" w:rsidRPr="002B025D" w:rsidRDefault="006C2678" w:rsidP="003C3ADD">
            <w:pPr>
              <w:pStyle w:val="BodyTextItalic"/>
              <w:rPr>
                <w:i w:val="0"/>
              </w:rPr>
            </w:pPr>
            <w:r w:rsidRPr="002B025D">
              <w:rPr>
                <w:i w:val="0"/>
              </w:rPr>
              <w:t>The production of detailed System and Service designs to deliver all new requirements.</w:t>
            </w:r>
          </w:p>
        </w:tc>
      </w:tr>
      <w:tr w:rsidR="006C2678" w:rsidRPr="002B025D" w14:paraId="6674C867" w14:textId="77777777" w:rsidTr="0020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9" w:type="dxa"/>
            <w:gridSpan w:val="2"/>
          </w:tcPr>
          <w:p w14:paraId="306E0C26" w14:textId="77777777" w:rsidR="006C2678" w:rsidRPr="002B025D" w:rsidRDefault="006C2678" w:rsidP="003C3ADD">
            <w:pPr>
              <w:pStyle w:val="BodyTextItalic"/>
              <w:rPr>
                <w:i w:val="0"/>
              </w:rPr>
            </w:pPr>
            <w:r w:rsidRPr="002B025D">
              <w:rPr>
                <w:i w:val="0"/>
              </w:rPr>
              <w:t>Build</w:t>
            </w:r>
          </w:p>
        </w:tc>
        <w:tc>
          <w:tcPr>
            <w:tcW w:w="6663" w:type="dxa"/>
            <w:gridSpan w:val="7"/>
          </w:tcPr>
          <w:p w14:paraId="08D4CACD" w14:textId="33732477" w:rsidR="006C2678" w:rsidRPr="002B025D" w:rsidRDefault="006C2678" w:rsidP="003C3ADD">
            <w:pPr>
              <w:pStyle w:val="BodyTextItalic"/>
              <w:rPr>
                <w:i w:val="0"/>
              </w:rPr>
            </w:pPr>
            <w:r w:rsidRPr="002B025D">
              <w:rPr>
                <w:i w:val="0"/>
              </w:rPr>
              <w:t>The development of the designed Systems and Services to create a solution (e.g.</w:t>
            </w:r>
            <w:r w:rsidR="00202379">
              <w:rPr>
                <w:i w:val="0"/>
              </w:rPr>
              <w:t>,</w:t>
            </w:r>
            <w:r w:rsidRPr="002B025D">
              <w:rPr>
                <w:i w:val="0"/>
              </w:rPr>
              <w:t xml:space="preserve"> code, systems, or products) that can be tested and implemented.</w:t>
            </w:r>
            <w:r>
              <w:rPr>
                <w:i w:val="0"/>
              </w:rPr>
              <w:t xml:space="preserve"> It includes Unit Testing (also referred to as System Testing), Performance Testing and Factory Acceptance Testing by the Service Provider or supplier.</w:t>
            </w:r>
          </w:p>
        </w:tc>
      </w:tr>
      <w:tr w:rsidR="006C2678" w:rsidRPr="002B025D" w14:paraId="4694EA57" w14:textId="77777777" w:rsidTr="0020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9" w:type="dxa"/>
            <w:gridSpan w:val="2"/>
          </w:tcPr>
          <w:p w14:paraId="2938FE85" w14:textId="77777777" w:rsidR="006C2678" w:rsidRPr="002B025D" w:rsidRDefault="006C2678" w:rsidP="003C3ADD">
            <w:pPr>
              <w:pStyle w:val="BodyTextItalic"/>
              <w:rPr>
                <w:i w:val="0"/>
              </w:rPr>
            </w:pPr>
            <w:r w:rsidRPr="002B025D">
              <w:rPr>
                <w:i w:val="0"/>
              </w:rPr>
              <w:t>Pre-Integration Testing (PIT)</w:t>
            </w:r>
          </w:p>
        </w:tc>
        <w:tc>
          <w:tcPr>
            <w:tcW w:w="6663" w:type="dxa"/>
            <w:gridSpan w:val="7"/>
          </w:tcPr>
          <w:p w14:paraId="0A890BC3" w14:textId="63FADE8F" w:rsidR="006C2678" w:rsidRPr="002B025D" w:rsidRDefault="006C2678" w:rsidP="003C3ADD">
            <w:pPr>
              <w:pStyle w:val="BodyTextItalic"/>
              <w:rPr>
                <w:i w:val="0"/>
              </w:rPr>
            </w:pPr>
            <w:r w:rsidRPr="002B025D">
              <w:rPr>
                <w:i w:val="0"/>
              </w:rPr>
              <w:t>Each Service Provider tests its own solution to agreed standards in isolation of other Service Providers. This is assured by DCC.</w:t>
            </w:r>
          </w:p>
        </w:tc>
      </w:tr>
      <w:tr w:rsidR="006C2678" w:rsidRPr="002B025D" w14:paraId="23D0098C" w14:textId="77777777" w:rsidTr="0020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9" w:type="dxa"/>
            <w:gridSpan w:val="2"/>
          </w:tcPr>
          <w:p w14:paraId="59EEF5C7" w14:textId="77777777" w:rsidR="006C2678" w:rsidRPr="002B025D" w:rsidRDefault="006C2678" w:rsidP="003C3ADD">
            <w:pPr>
              <w:pStyle w:val="BodyTextItalic"/>
              <w:rPr>
                <w:i w:val="0"/>
              </w:rPr>
            </w:pPr>
            <w:r w:rsidRPr="002B025D">
              <w:rPr>
                <w:i w:val="0"/>
              </w:rPr>
              <w:lastRenderedPageBreak/>
              <w:t>Systems Integration Testing (SIT)</w:t>
            </w:r>
          </w:p>
        </w:tc>
        <w:tc>
          <w:tcPr>
            <w:tcW w:w="6663" w:type="dxa"/>
            <w:gridSpan w:val="7"/>
          </w:tcPr>
          <w:p w14:paraId="3F57BBE5" w14:textId="77777777" w:rsidR="006C2678" w:rsidRPr="002B025D" w:rsidRDefault="006C2678" w:rsidP="003C3ADD">
            <w:pPr>
              <w:pStyle w:val="BodyTextItalic"/>
              <w:rPr>
                <w:i w:val="0"/>
              </w:rPr>
            </w:pPr>
            <w:r w:rsidRPr="002B025D">
              <w:rPr>
                <w:i w:val="0"/>
              </w:rPr>
              <w:t xml:space="preserve">All </w:t>
            </w:r>
            <w:r>
              <w:rPr>
                <w:i w:val="0"/>
              </w:rPr>
              <w:t xml:space="preserve">the </w:t>
            </w:r>
            <w:r w:rsidRPr="002B025D">
              <w:rPr>
                <w:i w:val="0"/>
              </w:rPr>
              <w:t>Service Providers</w:t>
            </w:r>
            <w:r w:rsidR="00114E08">
              <w:rPr>
                <w:i w:val="0"/>
              </w:rPr>
              <w:t>'</w:t>
            </w:r>
            <w:r w:rsidRPr="002B025D">
              <w:rPr>
                <w:i w:val="0"/>
              </w:rPr>
              <w:t xml:space="preserve"> PIT</w:t>
            </w:r>
            <w:r>
              <w:rPr>
                <w:i w:val="0"/>
              </w:rPr>
              <w:t>-</w:t>
            </w:r>
            <w:r w:rsidRPr="002B025D">
              <w:rPr>
                <w:i w:val="0"/>
              </w:rPr>
              <w:t xml:space="preserve">complete solutions are brought together and tested as an integrated solution, ensuring all </w:t>
            </w:r>
            <w:r>
              <w:rPr>
                <w:i w:val="0"/>
              </w:rPr>
              <w:t>SP</w:t>
            </w:r>
            <w:r w:rsidRPr="002B025D">
              <w:rPr>
                <w:i w:val="0"/>
              </w:rPr>
              <w:t xml:space="preserve"> solutions align and operate as an end-to-end solution.</w:t>
            </w:r>
            <w:r>
              <w:rPr>
                <w:i w:val="0"/>
              </w:rPr>
              <w:t xml:space="preserve"> The System Integrator is responsible for leading this phase with the Service Providers offering testing support services.</w:t>
            </w:r>
          </w:p>
        </w:tc>
      </w:tr>
      <w:tr w:rsidR="006C2678" w:rsidRPr="002B025D" w14:paraId="1C97113A" w14:textId="77777777" w:rsidTr="0020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9" w:type="dxa"/>
            <w:gridSpan w:val="2"/>
          </w:tcPr>
          <w:p w14:paraId="7F0B1307" w14:textId="77777777" w:rsidR="006C2678" w:rsidRPr="002B025D" w:rsidRDefault="006C2678" w:rsidP="003C3ADD">
            <w:pPr>
              <w:pStyle w:val="BodyTextItalic"/>
              <w:rPr>
                <w:i w:val="0"/>
              </w:rPr>
            </w:pPr>
            <w:r w:rsidRPr="002B025D">
              <w:rPr>
                <w:i w:val="0"/>
              </w:rPr>
              <w:t>User Integration Testing (UIT)</w:t>
            </w:r>
          </w:p>
        </w:tc>
        <w:tc>
          <w:tcPr>
            <w:tcW w:w="6663" w:type="dxa"/>
            <w:gridSpan w:val="7"/>
          </w:tcPr>
          <w:p w14:paraId="66E5E535" w14:textId="77777777" w:rsidR="006C2678" w:rsidRPr="002B025D" w:rsidRDefault="006C2678" w:rsidP="003C3ADD">
            <w:pPr>
              <w:pStyle w:val="BodyTextItalic"/>
              <w:rPr>
                <w:i w:val="0"/>
              </w:rPr>
            </w:pPr>
            <w:r w:rsidRPr="002B025D">
              <w:rPr>
                <w:i w:val="0"/>
              </w:rPr>
              <w:t>Users are provided with an opportunity to run a range of pre-specified tests in relation to the relevant change.</w:t>
            </w:r>
            <w:r>
              <w:rPr>
                <w:i w:val="0"/>
              </w:rPr>
              <w:t xml:space="preserve"> The DCC is responsible for leading this phase with the Service Providers offering testing support services.</w:t>
            </w:r>
          </w:p>
        </w:tc>
      </w:tr>
      <w:tr w:rsidR="006C2678" w:rsidRPr="002B025D" w14:paraId="63EB413F" w14:textId="77777777" w:rsidTr="0020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9" w:type="dxa"/>
            <w:gridSpan w:val="2"/>
          </w:tcPr>
          <w:p w14:paraId="6A7C91EB" w14:textId="77777777" w:rsidR="006C2678" w:rsidRPr="002B025D" w:rsidRDefault="006C2678" w:rsidP="003C3ADD">
            <w:pPr>
              <w:pStyle w:val="BodyTextItalic"/>
              <w:rPr>
                <w:i w:val="0"/>
              </w:rPr>
            </w:pPr>
            <w:r w:rsidRPr="002B025D">
              <w:rPr>
                <w:i w:val="0"/>
              </w:rPr>
              <w:t>Implementation to Live</w:t>
            </w:r>
            <w:r>
              <w:rPr>
                <w:i w:val="0"/>
              </w:rPr>
              <w:t xml:space="preserve"> (TTO)</w:t>
            </w:r>
          </w:p>
        </w:tc>
        <w:tc>
          <w:tcPr>
            <w:tcW w:w="6663" w:type="dxa"/>
            <w:gridSpan w:val="7"/>
          </w:tcPr>
          <w:p w14:paraId="47F6D8E2" w14:textId="77777777" w:rsidR="006C2678" w:rsidRPr="002B025D" w:rsidRDefault="006C2678" w:rsidP="003C3ADD">
            <w:pPr>
              <w:pStyle w:val="BodyTextItalic"/>
              <w:rPr>
                <w:i w:val="0"/>
              </w:rPr>
            </w:pPr>
            <w:r w:rsidRPr="002B025D">
              <w:rPr>
                <w:i w:val="0"/>
              </w:rPr>
              <w:t>The solution is implemented into production environments and ready for use by Users as part of a live service. Th</w:t>
            </w:r>
            <w:r w:rsidR="000F302B">
              <w:rPr>
                <w:i w:val="0"/>
              </w:rPr>
              <w:t>e</w:t>
            </w:r>
            <w:r w:rsidR="000F302B">
              <w:t xml:space="preserve"> </w:t>
            </w:r>
            <w:r w:rsidR="000F302B" w:rsidRPr="000F302B">
              <w:rPr>
                <w:i w:val="0"/>
              </w:rPr>
              <w:t>Transition to Operations</w:t>
            </w:r>
            <w:r w:rsidR="000F302B">
              <w:rPr>
                <w:i w:val="0"/>
              </w:rPr>
              <w:t xml:space="preserve"> (TTO)</w:t>
            </w:r>
            <w:r w:rsidRPr="002B025D">
              <w:rPr>
                <w:i w:val="0"/>
              </w:rPr>
              <w:t xml:space="preserve"> service is subject to implementation costs.</w:t>
            </w:r>
          </w:p>
        </w:tc>
      </w:tr>
      <w:tr w:rsidR="006C2678" w:rsidRPr="002B025D" w14:paraId="50B8D225" w14:textId="77777777" w:rsidTr="0020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09" w:type="dxa"/>
            <w:gridSpan w:val="2"/>
          </w:tcPr>
          <w:p w14:paraId="53330459" w14:textId="77777777" w:rsidR="006C2678" w:rsidRPr="002B025D" w:rsidRDefault="006C2678" w:rsidP="003C3ADD">
            <w:pPr>
              <w:pStyle w:val="BodyTextItalic"/>
              <w:rPr>
                <w:i w:val="0"/>
              </w:rPr>
            </w:pPr>
            <w:r>
              <w:rPr>
                <w:i w:val="0"/>
              </w:rPr>
              <w:t>Application Support</w:t>
            </w:r>
          </w:p>
        </w:tc>
        <w:tc>
          <w:tcPr>
            <w:tcW w:w="6663" w:type="dxa"/>
            <w:gridSpan w:val="7"/>
          </w:tcPr>
          <w:p w14:paraId="673AAAD6" w14:textId="77777777" w:rsidR="006C2678" w:rsidRPr="002B025D" w:rsidRDefault="006C2678" w:rsidP="003C3ADD">
            <w:pPr>
              <w:pStyle w:val="BodyTextItalic"/>
              <w:rPr>
                <w:i w:val="0"/>
              </w:rPr>
            </w:pPr>
            <w:r>
              <w:rPr>
                <w:i w:val="0"/>
              </w:rPr>
              <w:t>Any costs associated with supporting the new functionality.</w:t>
            </w:r>
          </w:p>
        </w:tc>
      </w:tr>
    </w:tbl>
    <w:bookmarkEnd w:id="48"/>
    <w:p w14:paraId="5D62BFB0" w14:textId="528132BF" w:rsidR="00124984" w:rsidRDefault="006C2678" w:rsidP="006C2678">
      <w:pPr>
        <w:pStyle w:val="BodyTextNormal"/>
        <w:ind w:left="720"/>
        <w:rPr>
          <w:rFonts w:cs="Arial"/>
          <w:szCs w:val="22"/>
        </w:rPr>
      </w:pPr>
      <w:r>
        <w:rPr>
          <w:rFonts w:cs="Arial"/>
          <w:szCs w:val="22"/>
        </w:rPr>
        <w:t>Based on the</w:t>
      </w:r>
      <w:r w:rsidR="00925379" w:rsidRPr="008501CF">
        <w:rPr>
          <w:rFonts w:cs="Arial"/>
          <w:szCs w:val="22"/>
        </w:rPr>
        <w:t xml:space="preserve"> existing requirements, t</w:t>
      </w:r>
      <w:r w:rsidR="00124984" w:rsidRPr="008501CF">
        <w:rPr>
          <w:rFonts w:cs="Arial"/>
          <w:szCs w:val="22"/>
        </w:rPr>
        <w:t xml:space="preserve">he fixed price cost for a Full Impact Assessment is </w:t>
      </w:r>
      <w:r w:rsidR="00961E06" w:rsidRPr="008501CF">
        <w:rPr>
          <w:rFonts w:cs="Arial"/>
          <w:b/>
          <w:szCs w:val="22"/>
        </w:rPr>
        <w:t>£</w:t>
      </w:r>
      <w:r w:rsidR="00B66A51">
        <w:rPr>
          <w:rFonts w:cs="Arial"/>
          <w:b/>
          <w:szCs w:val="22"/>
        </w:rPr>
        <w:t>18,481</w:t>
      </w:r>
      <w:r w:rsidR="003F6D5D">
        <w:rPr>
          <w:rFonts w:cs="Arial"/>
          <w:b/>
          <w:szCs w:val="22"/>
        </w:rPr>
        <w:t xml:space="preserve"> </w:t>
      </w:r>
      <w:r w:rsidR="00721BAE" w:rsidRPr="008501CF">
        <w:rPr>
          <w:rFonts w:cs="Arial"/>
          <w:szCs w:val="22"/>
        </w:rPr>
        <w:t>and</w:t>
      </w:r>
      <w:r w:rsidR="00E31E25" w:rsidRPr="008501CF">
        <w:rPr>
          <w:rFonts w:cs="Arial"/>
          <w:szCs w:val="22"/>
        </w:rPr>
        <w:t xml:space="preserve"> </w:t>
      </w:r>
      <w:r w:rsidR="00925379" w:rsidRPr="008501CF">
        <w:rPr>
          <w:rFonts w:cs="Arial"/>
          <w:szCs w:val="22"/>
        </w:rPr>
        <w:t>would be</w:t>
      </w:r>
      <w:r w:rsidR="00E31E25" w:rsidRPr="008501CF">
        <w:rPr>
          <w:rFonts w:cs="Arial"/>
          <w:szCs w:val="22"/>
        </w:rPr>
        <w:t xml:space="preserve"> expected to be completed in </w:t>
      </w:r>
      <w:r w:rsidR="007C488C">
        <w:rPr>
          <w:rFonts w:cs="Arial"/>
          <w:szCs w:val="22"/>
        </w:rPr>
        <w:t>50</w:t>
      </w:r>
      <w:r w:rsidR="00E31E25" w:rsidRPr="008501CF">
        <w:rPr>
          <w:rFonts w:cs="Arial"/>
          <w:szCs w:val="22"/>
        </w:rPr>
        <w:t xml:space="preserve"> days.</w:t>
      </w:r>
    </w:p>
    <w:p w14:paraId="09121E85" w14:textId="77777777" w:rsidR="00D47B3D" w:rsidRPr="008501CF" w:rsidRDefault="00D47B3D" w:rsidP="00D47B3D">
      <w:pPr>
        <w:pStyle w:val="Heading2"/>
      </w:pPr>
      <w:bookmarkStart w:id="49" w:name="_Toc35270797"/>
      <w:r w:rsidRPr="008501CF">
        <w:t>Contract Schedules</w:t>
      </w:r>
      <w:bookmarkEnd w:id="49"/>
    </w:p>
    <w:p w14:paraId="17297ECE" w14:textId="3DADCBEE" w:rsidR="00D47B3D" w:rsidRDefault="00D47B3D" w:rsidP="00D47B3D">
      <w:pPr>
        <w:ind w:left="568"/>
      </w:pPr>
      <w:r>
        <w:t xml:space="preserve">Schedules will require modification for both the CSPs to reflect the changes necessitated under this </w:t>
      </w:r>
      <w:r w:rsidR="00153F16">
        <w:t>Modification</w:t>
      </w:r>
      <w:r>
        <w:t xml:space="preserve">. </w:t>
      </w:r>
      <w:r w:rsidR="00153F16">
        <w:t>The</w:t>
      </w:r>
      <w:r>
        <w:t xml:space="preserve"> contract schedules </w:t>
      </w:r>
      <w:r w:rsidR="00153F16">
        <w:t>should be</w:t>
      </w:r>
      <w:r>
        <w:t xml:space="preserve"> updated as part of a CAN which combines schedules updates from other relevant CRs. </w:t>
      </w:r>
    </w:p>
    <w:p w14:paraId="2DF257F0" w14:textId="77777777" w:rsidR="00D47B3D" w:rsidRDefault="00D47B3D" w:rsidP="00D47B3D">
      <w:pPr>
        <w:ind w:left="568"/>
      </w:pPr>
      <w:r>
        <w:t>Expected contract schedules to be amended include:</w:t>
      </w:r>
    </w:p>
    <w:p w14:paraId="209EE23C" w14:textId="560966A6" w:rsidR="00D47B3D" w:rsidRPr="00937E8B" w:rsidRDefault="00D47B3D" w:rsidP="00937E8B">
      <w:pPr>
        <w:pStyle w:val="ListParagraph"/>
        <w:numPr>
          <w:ilvl w:val="0"/>
          <w:numId w:val="32"/>
        </w:numPr>
        <w:rPr>
          <w:sz w:val="22"/>
        </w:rPr>
      </w:pPr>
      <w:r w:rsidRPr="00937E8B">
        <w:rPr>
          <w:sz w:val="22"/>
        </w:rPr>
        <w:t>Schedule 12 – to reflect the uplifted GBCS specification version</w:t>
      </w:r>
    </w:p>
    <w:p w14:paraId="0A59E427" w14:textId="599C10C1" w:rsidR="00D47B3D" w:rsidRPr="00937E8B" w:rsidRDefault="00D47B3D" w:rsidP="00937E8B">
      <w:pPr>
        <w:pStyle w:val="ListParagraph"/>
        <w:numPr>
          <w:ilvl w:val="0"/>
          <w:numId w:val="32"/>
        </w:numPr>
        <w:rPr>
          <w:sz w:val="22"/>
        </w:rPr>
      </w:pPr>
      <w:r w:rsidRPr="00937E8B">
        <w:rPr>
          <w:sz w:val="22"/>
        </w:rPr>
        <w:t xml:space="preserve">Schedule 6.1 – to reflect the delivery milestones under this </w:t>
      </w:r>
      <w:r w:rsidR="00937E8B">
        <w:rPr>
          <w:sz w:val="22"/>
        </w:rPr>
        <w:t>Modification</w:t>
      </w:r>
    </w:p>
    <w:p w14:paraId="3592632B" w14:textId="1DCCC971" w:rsidR="00D47B3D" w:rsidRPr="00937E8B" w:rsidRDefault="00D47B3D" w:rsidP="00937E8B">
      <w:pPr>
        <w:pStyle w:val="ListParagraph"/>
        <w:numPr>
          <w:ilvl w:val="0"/>
          <w:numId w:val="32"/>
        </w:numPr>
        <w:rPr>
          <w:sz w:val="22"/>
        </w:rPr>
      </w:pPr>
      <w:r w:rsidRPr="00937E8B">
        <w:rPr>
          <w:sz w:val="22"/>
        </w:rPr>
        <w:t xml:space="preserve">Schedule 7.1 – to reflect any payment milestones under this </w:t>
      </w:r>
      <w:r w:rsidR="00937E8B">
        <w:rPr>
          <w:sz w:val="22"/>
        </w:rPr>
        <w:t>Modification</w:t>
      </w:r>
    </w:p>
    <w:p w14:paraId="4BF32889" w14:textId="593EFFF3" w:rsidR="00D47B3D" w:rsidRPr="00937E8B" w:rsidRDefault="00D47B3D" w:rsidP="00937E8B">
      <w:pPr>
        <w:pStyle w:val="ListParagraph"/>
        <w:numPr>
          <w:ilvl w:val="0"/>
          <w:numId w:val="32"/>
        </w:numPr>
        <w:rPr>
          <w:sz w:val="22"/>
        </w:rPr>
      </w:pPr>
      <w:r w:rsidRPr="00937E8B">
        <w:rPr>
          <w:sz w:val="22"/>
        </w:rPr>
        <w:t>Schedule 11 – to reflect an uplift to the C</w:t>
      </w:r>
      <w:r w:rsidR="00937E8B">
        <w:rPr>
          <w:sz w:val="22"/>
        </w:rPr>
        <w:t xml:space="preserve">omms </w:t>
      </w:r>
      <w:r w:rsidRPr="00937E8B">
        <w:rPr>
          <w:sz w:val="22"/>
        </w:rPr>
        <w:t>H</w:t>
      </w:r>
      <w:r w:rsidR="00937E8B">
        <w:rPr>
          <w:sz w:val="22"/>
        </w:rPr>
        <w:t>ub</w:t>
      </w:r>
      <w:r w:rsidRPr="00937E8B">
        <w:rPr>
          <w:sz w:val="22"/>
        </w:rPr>
        <w:t xml:space="preserve"> specifications..</w:t>
      </w:r>
    </w:p>
    <w:p w14:paraId="27AF9985" w14:textId="77777777" w:rsidR="00D47B3D" w:rsidRDefault="00D47B3D" w:rsidP="006C2678">
      <w:pPr>
        <w:pStyle w:val="BodyTextNormal"/>
        <w:ind w:left="720"/>
        <w:rPr>
          <w:rFonts w:cs="Arial"/>
          <w:szCs w:val="22"/>
        </w:rPr>
      </w:pPr>
    </w:p>
    <w:p w14:paraId="21925D3E" w14:textId="77777777" w:rsidR="00391837" w:rsidRPr="00FE6E1F" w:rsidRDefault="00391837" w:rsidP="00391837">
      <w:pPr>
        <w:pStyle w:val="Heading1"/>
        <w:ind w:left="851" w:hanging="851"/>
      </w:pPr>
      <w:bookmarkStart w:id="50" w:name="_Toc33166151"/>
      <w:bookmarkStart w:id="51" w:name="_Toc35270798"/>
      <w:r w:rsidRPr="00BE5833">
        <w:rPr>
          <w:szCs w:val="22"/>
        </w:rPr>
        <w:lastRenderedPageBreak/>
        <w:t xml:space="preserve">Risks, Assumptions, Issues, </w:t>
      </w:r>
      <w:r>
        <w:rPr>
          <w:szCs w:val="22"/>
        </w:rPr>
        <w:t xml:space="preserve">and </w:t>
      </w:r>
      <w:r w:rsidRPr="00BE5833">
        <w:rPr>
          <w:szCs w:val="22"/>
        </w:rPr>
        <w:t>Dependencies</w:t>
      </w:r>
      <w:bookmarkEnd w:id="50"/>
      <w:bookmarkEnd w:id="51"/>
    </w:p>
    <w:p w14:paraId="1CFB1DBF" w14:textId="68A9BE0E" w:rsidR="00391837" w:rsidRDefault="00391837" w:rsidP="00391837">
      <w:pPr>
        <w:rPr>
          <w:rFonts w:cs="Arial"/>
          <w:szCs w:val="22"/>
        </w:rPr>
      </w:pPr>
      <w:r w:rsidRPr="00BE5833">
        <w:rPr>
          <w:rFonts w:cs="Arial"/>
          <w:szCs w:val="22"/>
        </w:rPr>
        <w:t xml:space="preserve">The </w:t>
      </w:r>
      <w:r>
        <w:rPr>
          <w:rFonts w:cs="Arial"/>
          <w:szCs w:val="22"/>
        </w:rPr>
        <w:t>tables</w:t>
      </w:r>
      <w:r w:rsidRPr="00BE5833">
        <w:rPr>
          <w:rFonts w:cs="Arial"/>
          <w:szCs w:val="22"/>
        </w:rPr>
        <w:t xml:space="preserve"> below provides a summary of the Risks, Assumptions, Issues, </w:t>
      </w:r>
      <w:r>
        <w:rPr>
          <w:rFonts w:cs="Arial"/>
          <w:szCs w:val="22"/>
        </w:rPr>
        <w:t xml:space="preserve">and </w:t>
      </w:r>
      <w:r w:rsidRPr="00BE5833">
        <w:rPr>
          <w:rFonts w:cs="Arial"/>
          <w:szCs w:val="22"/>
        </w:rPr>
        <w:t xml:space="preserve">Dependencies (RAID) observed during the production of the </w:t>
      </w:r>
      <w:r>
        <w:rPr>
          <w:rFonts w:cs="Arial"/>
          <w:szCs w:val="22"/>
        </w:rPr>
        <w:t>PIA</w:t>
      </w:r>
      <w:r w:rsidRPr="00BE5833">
        <w:rPr>
          <w:rFonts w:cs="Arial"/>
          <w:szCs w:val="22"/>
        </w:rPr>
        <w:t>.</w:t>
      </w:r>
    </w:p>
    <w:p w14:paraId="07F26765" w14:textId="4D42E7A9" w:rsidR="00391837" w:rsidRPr="00BE5833" w:rsidRDefault="00391837" w:rsidP="00391837">
      <w:pPr>
        <w:rPr>
          <w:rFonts w:cs="Arial"/>
          <w:szCs w:val="22"/>
        </w:rPr>
      </w:pPr>
      <w:r w:rsidRPr="00BE5833">
        <w:rPr>
          <w:rFonts w:cs="Arial"/>
          <w:szCs w:val="22"/>
        </w:rPr>
        <w:t>DCC requests that the Working Group considers this section and considers any material matters that have been identified. Changes may impact the proposed solution, implementation costs and/or implementation timescales.</w:t>
      </w:r>
    </w:p>
    <w:p w14:paraId="797536D3" w14:textId="77777777" w:rsidR="00391837" w:rsidRDefault="00391837" w:rsidP="00391837">
      <w:pPr>
        <w:pStyle w:val="Heading2"/>
        <w:tabs>
          <w:tab w:val="clear" w:pos="1419"/>
          <w:tab w:val="num" w:pos="851"/>
        </w:tabs>
        <w:ind w:left="851"/>
        <w:jc w:val="both"/>
      </w:pPr>
      <w:bookmarkStart w:id="52" w:name="_Toc464280859"/>
      <w:bookmarkStart w:id="53" w:name="_Toc33166152"/>
      <w:bookmarkStart w:id="54" w:name="_Toc35270799"/>
      <w:bookmarkStart w:id="55" w:name="_Hlk25149263"/>
      <w:r w:rsidRPr="00FE6E1F">
        <w:t>Risks</w:t>
      </w:r>
      <w:bookmarkEnd w:id="52"/>
      <w:bookmarkEnd w:id="53"/>
      <w:bookmarkEnd w:id="54"/>
    </w:p>
    <w:tbl>
      <w:tblPr>
        <w:tblStyle w:val="TableGrid"/>
        <w:tblW w:w="9639" w:type="dxa"/>
        <w:tblInd w:w="-5" w:type="dxa"/>
        <w:tblLook w:val="04A0" w:firstRow="1" w:lastRow="0" w:firstColumn="1" w:lastColumn="0" w:noHBand="0" w:noVBand="1"/>
      </w:tblPr>
      <w:tblGrid>
        <w:gridCol w:w="1418"/>
        <w:gridCol w:w="6237"/>
        <w:gridCol w:w="1984"/>
      </w:tblGrid>
      <w:tr w:rsidR="00391837" w:rsidRPr="007B65AC" w14:paraId="2672B6E2" w14:textId="77777777" w:rsidTr="00534C81">
        <w:tc>
          <w:tcPr>
            <w:tcW w:w="1418" w:type="dxa"/>
          </w:tcPr>
          <w:p w14:paraId="20C53224" w14:textId="77777777" w:rsidR="00391837" w:rsidRPr="007B65AC" w:rsidRDefault="00391837" w:rsidP="00F33684">
            <w:pPr>
              <w:pStyle w:val="BodyTextNormal"/>
              <w:spacing w:beforeLines="60" w:before="144" w:after="60"/>
              <w:jc w:val="center"/>
              <w:rPr>
                <w:rFonts w:asciiTheme="minorHAnsi" w:hAnsiTheme="minorHAnsi" w:cstheme="minorHAnsi"/>
                <w:b/>
                <w:sz w:val="20"/>
                <w:szCs w:val="20"/>
              </w:rPr>
            </w:pPr>
            <w:bookmarkStart w:id="56" w:name="_Hlk25654713"/>
            <w:r w:rsidRPr="007B65AC">
              <w:rPr>
                <w:rFonts w:asciiTheme="minorHAnsi" w:hAnsiTheme="minorHAnsi" w:cstheme="minorHAnsi"/>
                <w:b/>
                <w:sz w:val="20"/>
                <w:szCs w:val="20"/>
              </w:rPr>
              <w:t>Ref</w:t>
            </w:r>
          </w:p>
        </w:tc>
        <w:tc>
          <w:tcPr>
            <w:tcW w:w="6237" w:type="dxa"/>
          </w:tcPr>
          <w:p w14:paraId="482161B9" w14:textId="77777777" w:rsidR="00391837" w:rsidRPr="007B65AC" w:rsidRDefault="00391837" w:rsidP="00F33684">
            <w:pPr>
              <w:pStyle w:val="BodyTextNormal"/>
              <w:spacing w:beforeLines="60" w:before="144" w:after="60"/>
              <w:jc w:val="center"/>
              <w:rPr>
                <w:rFonts w:asciiTheme="minorHAnsi" w:hAnsiTheme="minorHAnsi" w:cstheme="minorHAnsi"/>
                <w:b/>
                <w:sz w:val="20"/>
                <w:szCs w:val="20"/>
              </w:rPr>
            </w:pPr>
            <w:r w:rsidRPr="007B65AC">
              <w:rPr>
                <w:rFonts w:asciiTheme="minorHAnsi" w:hAnsiTheme="minorHAnsi" w:cstheme="minorHAnsi"/>
                <w:b/>
                <w:sz w:val="20"/>
                <w:szCs w:val="20"/>
              </w:rPr>
              <w:t>Description</w:t>
            </w:r>
          </w:p>
        </w:tc>
        <w:tc>
          <w:tcPr>
            <w:tcW w:w="1984" w:type="dxa"/>
          </w:tcPr>
          <w:p w14:paraId="43AEDD75" w14:textId="77777777" w:rsidR="00391837" w:rsidRPr="007B65AC" w:rsidRDefault="00391837" w:rsidP="00F33684">
            <w:pPr>
              <w:pStyle w:val="BodyTextNormal"/>
              <w:spacing w:beforeLines="60" w:before="144" w:after="60"/>
              <w:jc w:val="center"/>
              <w:rPr>
                <w:rFonts w:asciiTheme="minorHAnsi" w:hAnsiTheme="minorHAnsi" w:cstheme="minorHAnsi"/>
                <w:b/>
                <w:sz w:val="20"/>
                <w:szCs w:val="20"/>
              </w:rPr>
            </w:pPr>
            <w:r w:rsidRPr="007B65AC">
              <w:rPr>
                <w:rFonts w:asciiTheme="minorHAnsi" w:hAnsiTheme="minorHAnsi" w:cstheme="minorHAnsi"/>
                <w:b/>
                <w:sz w:val="20"/>
                <w:szCs w:val="20"/>
              </w:rPr>
              <w:t>Status/Mitigation</w:t>
            </w:r>
          </w:p>
        </w:tc>
      </w:tr>
      <w:bookmarkEnd w:id="56"/>
      <w:tr w:rsidR="00391837" w:rsidRPr="007B65AC" w14:paraId="7AA4285D" w14:textId="77777777" w:rsidTr="00534C81">
        <w:tc>
          <w:tcPr>
            <w:tcW w:w="1418" w:type="dxa"/>
          </w:tcPr>
          <w:p w14:paraId="19DECCBA" w14:textId="7A93F574" w:rsidR="00391837" w:rsidRPr="007B65AC" w:rsidRDefault="008C33AC" w:rsidP="00F33684">
            <w:pPr>
              <w:pStyle w:val="BodyTextNormal"/>
              <w:spacing w:beforeLines="60" w:before="144" w:after="60"/>
              <w:rPr>
                <w:rFonts w:asciiTheme="minorHAnsi" w:hAnsiTheme="minorHAnsi" w:cstheme="minorHAnsi"/>
                <w:sz w:val="20"/>
                <w:szCs w:val="20"/>
              </w:rPr>
            </w:pPr>
            <w:r>
              <w:rPr>
                <w:rFonts w:asciiTheme="minorHAnsi" w:hAnsiTheme="minorHAnsi" w:cstheme="minorHAnsi"/>
                <w:sz w:val="20"/>
                <w:szCs w:val="20"/>
              </w:rPr>
              <w:t>MP99</w:t>
            </w:r>
            <w:r w:rsidR="00391837">
              <w:rPr>
                <w:rFonts w:asciiTheme="minorHAnsi" w:hAnsiTheme="minorHAnsi" w:cstheme="minorHAnsi"/>
                <w:sz w:val="20"/>
                <w:szCs w:val="20"/>
              </w:rPr>
              <w:t>-R</w:t>
            </w:r>
            <w:r w:rsidR="00386AAD">
              <w:rPr>
                <w:rFonts w:asciiTheme="minorHAnsi" w:hAnsiTheme="minorHAnsi" w:cstheme="minorHAnsi"/>
                <w:sz w:val="20"/>
                <w:szCs w:val="20"/>
              </w:rPr>
              <w:t>A</w:t>
            </w:r>
            <w:r>
              <w:rPr>
                <w:rFonts w:asciiTheme="minorHAnsi" w:hAnsiTheme="minorHAnsi" w:cstheme="minorHAnsi"/>
                <w:sz w:val="20"/>
                <w:szCs w:val="20"/>
              </w:rPr>
              <w:t>0</w:t>
            </w:r>
            <w:r w:rsidR="00391837" w:rsidRPr="007B65AC">
              <w:rPr>
                <w:rFonts w:asciiTheme="minorHAnsi" w:hAnsiTheme="minorHAnsi" w:cstheme="minorHAnsi"/>
                <w:sz w:val="20"/>
                <w:szCs w:val="20"/>
              </w:rPr>
              <w:t>1</w:t>
            </w:r>
          </w:p>
        </w:tc>
        <w:tc>
          <w:tcPr>
            <w:tcW w:w="6237" w:type="dxa"/>
          </w:tcPr>
          <w:p w14:paraId="1360C022" w14:textId="77777777" w:rsidR="00391837" w:rsidRPr="007B65AC" w:rsidRDefault="00391837" w:rsidP="00F33684">
            <w:pPr>
              <w:pStyle w:val="BodyTextNormal"/>
              <w:spacing w:beforeLines="60" w:before="144" w:after="60"/>
              <w:rPr>
                <w:rFonts w:asciiTheme="minorHAnsi" w:hAnsiTheme="minorHAnsi" w:cstheme="minorHAnsi"/>
                <w:sz w:val="20"/>
                <w:szCs w:val="20"/>
              </w:rPr>
            </w:pPr>
            <w:r w:rsidRPr="007B65AC">
              <w:rPr>
                <w:rFonts w:asciiTheme="minorHAnsi" w:hAnsiTheme="minorHAnsi" w:cstheme="minorHAnsi"/>
                <w:sz w:val="20"/>
                <w:szCs w:val="20"/>
              </w:rPr>
              <w:t>Any changes to the scope or interpretation of the items in scope will need to be agreed with the DCC in the first instance and will require reassessment and therefore agreement from the DCC that they accept the impact in terms of cost and time.</w:t>
            </w:r>
          </w:p>
        </w:tc>
        <w:tc>
          <w:tcPr>
            <w:tcW w:w="1984" w:type="dxa"/>
          </w:tcPr>
          <w:p w14:paraId="01B7938D" w14:textId="77777777" w:rsidR="00391837" w:rsidRPr="007B65AC" w:rsidRDefault="00391837" w:rsidP="00F33684">
            <w:pPr>
              <w:pStyle w:val="BodyTextNormal"/>
              <w:spacing w:beforeLines="60" w:before="144" w:after="60"/>
              <w:rPr>
                <w:rFonts w:asciiTheme="minorHAnsi" w:hAnsiTheme="minorHAnsi" w:cstheme="minorHAnsi"/>
                <w:sz w:val="20"/>
                <w:szCs w:val="20"/>
              </w:rPr>
            </w:pPr>
            <w:r>
              <w:rPr>
                <w:rFonts w:asciiTheme="minorHAnsi" w:hAnsiTheme="minorHAnsi" w:cstheme="minorHAnsi"/>
                <w:sz w:val="20"/>
                <w:szCs w:val="20"/>
              </w:rPr>
              <w:t>Accepted.</w:t>
            </w:r>
          </w:p>
        </w:tc>
      </w:tr>
      <w:tr w:rsidR="00391837" w:rsidRPr="007B65AC" w14:paraId="54A4126F" w14:textId="77777777" w:rsidTr="00534C81">
        <w:tc>
          <w:tcPr>
            <w:tcW w:w="1418" w:type="dxa"/>
          </w:tcPr>
          <w:p w14:paraId="4AC16925" w14:textId="58A9FFF1" w:rsidR="00391837" w:rsidRPr="007B65AC" w:rsidRDefault="00386AAD"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MP99-RT02</w:t>
            </w:r>
          </w:p>
        </w:tc>
        <w:tc>
          <w:tcPr>
            <w:tcW w:w="6237" w:type="dxa"/>
          </w:tcPr>
          <w:p w14:paraId="78EB9777" w14:textId="5DA7963A" w:rsidR="00391837" w:rsidRPr="007B65AC" w:rsidRDefault="006959AD" w:rsidP="00F33684">
            <w:pPr>
              <w:pStyle w:val="BodyTextNormal"/>
              <w:spacing w:before="60" w:after="60"/>
              <w:rPr>
                <w:rFonts w:asciiTheme="minorHAnsi" w:hAnsiTheme="minorHAnsi" w:cstheme="minorHAnsi"/>
                <w:sz w:val="20"/>
                <w:szCs w:val="20"/>
              </w:rPr>
            </w:pPr>
            <w:r w:rsidRPr="006959AD">
              <w:rPr>
                <w:rFonts w:asciiTheme="minorHAnsi" w:hAnsiTheme="minorHAnsi" w:cstheme="minorHAnsi"/>
                <w:sz w:val="20"/>
                <w:szCs w:val="20"/>
              </w:rPr>
              <w:t xml:space="preserve">There is a risk that incorporating new functionality, such as this </w:t>
            </w:r>
            <w:r>
              <w:rPr>
                <w:rFonts w:asciiTheme="minorHAnsi" w:hAnsiTheme="minorHAnsi" w:cstheme="minorHAnsi"/>
                <w:sz w:val="20"/>
                <w:szCs w:val="20"/>
              </w:rPr>
              <w:t>Modification</w:t>
            </w:r>
            <w:r w:rsidRPr="006959AD">
              <w:rPr>
                <w:rFonts w:asciiTheme="minorHAnsi" w:hAnsiTheme="minorHAnsi" w:cstheme="minorHAnsi"/>
                <w:sz w:val="20"/>
                <w:szCs w:val="20"/>
              </w:rPr>
              <w:t>, as part of a firmware maintenance release will, should defects be identified related to this, block the progression of maintenance fixes</w:t>
            </w:r>
          </w:p>
        </w:tc>
        <w:tc>
          <w:tcPr>
            <w:tcW w:w="1984" w:type="dxa"/>
          </w:tcPr>
          <w:p w14:paraId="0FFC1451" w14:textId="197FD551" w:rsidR="00391837" w:rsidRPr="007B65AC" w:rsidRDefault="00391837" w:rsidP="00F33684">
            <w:pPr>
              <w:pStyle w:val="BodyTextNormal"/>
              <w:spacing w:before="60" w:after="60"/>
              <w:rPr>
                <w:rFonts w:asciiTheme="minorHAnsi" w:hAnsiTheme="minorHAnsi" w:cstheme="minorHAnsi"/>
                <w:sz w:val="20"/>
                <w:szCs w:val="20"/>
              </w:rPr>
            </w:pPr>
          </w:p>
        </w:tc>
      </w:tr>
    </w:tbl>
    <w:p w14:paraId="04737E6A" w14:textId="77777777" w:rsidR="00391837" w:rsidRPr="00FE6E1F" w:rsidRDefault="00391837" w:rsidP="00391837">
      <w:pPr>
        <w:pStyle w:val="Heading2"/>
        <w:tabs>
          <w:tab w:val="clear" w:pos="1419"/>
          <w:tab w:val="num" w:pos="851"/>
        </w:tabs>
        <w:ind w:left="851"/>
        <w:jc w:val="both"/>
      </w:pPr>
      <w:bookmarkStart w:id="57" w:name="_Toc464280860"/>
      <w:bookmarkStart w:id="58" w:name="_Toc33166153"/>
      <w:bookmarkStart w:id="59" w:name="_Toc35270800"/>
      <w:r w:rsidRPr="00FE6E1F">
        <w:t>Assumptions</w:t>
      </w:r>
      <w:bookmarkEnd w:id="57"/>
      <w:bookmarkEnd w:id="58"/>
      <w:bookmarkEnd w:id="59"/>
    </w:p>
    <w:p w14:paraId="5DC55CF5" w14:textId="77777777" w:rsidR="00391837" w:rsidRDefault="00391837" w:rsidP="00391837">
      <w:pPr>
        <w:pStyle w:val="BodyTextBold"/>
      </w:pPr>
      <w:r w:rsidRPr="00FE6E1F">
        <w:rPr>
          <w:b w:val="0"/>
        </w:rPr>
        <w:t xml:space="preserve">These assumptions have been used in the creation of this </w:t>
      </w:r>
      <w:r>
        <w:rPr>
          <w:b w:val="0"/>
        </w:rPr>
        <w:t>Full</w:t>
      </w:r>
      <w:r w:rsidRPr="00FE6E1F">
        <w:rPr>
          <w:b w:val="0"/>
        </w:rPr>
        <w:t xml:space="preserve"> Impact Assessment. Any changes to the assumptions may require DCC to undertake further assessment, prior to the contracting and implementation of this change</w:t>
      </w:r>
      <w:r w:rsidRPr="00FE6E1F">
        <w:t>.</w:t>
      </w:r>
    </w:p>
    <w:tbl>
      <w:tblPr>
        <w:tblStyle w:val="TableGrid"/>
        <w:tblW w:w="9634" w:type="dxa"/>
        <w:tblLook w:val="04A0" w:firstRow="1" w:lastRow="0" w:firstColumn="1" w:lastColumn="0" w:noHBand="0" w:noVBand="1"/>
      </w:tblPr>
      <w:tblGrid>
        <w:gridCol w:w="1412"/>
        <w:gridCol w:w="6233"/>
        <w:gridCol w:w="1989"/>
      </w:tblGrid>
      <w:tr w:rsidR="00391837" w:rsidRPr="007352D4" w14:paraId="0A277AF9" w14:textId="77777777" w:rsidTr="00534C81">
        <w:tc>
          <w:tcPr>
            <w:tcW w:w="1413" w:type="dxa"/>
          </w:tcPr>
          <w:p w14:paraId="778C0289" w14:textId="77777777" w:rsidR="00391837" w:rsidRPr="007352D4" w:rsidRDefault="00391837" w:rsidP="00F33684">
            <w:pPr>
              <w:pStyle w:val="BodyTextBold"/>
              <w:spacing w:after="120"/>
              <w:jc w:val="center"/>
            </w:pPr>
            <w:r w:rsidRPr="007352D4">
              <w:t>Ref</w:t>
            </w:r>
          </w:p>
        </w:tc>
        <w:tc>
          <w:tcPr>
            <w:tcW w:w="6237" w:type="dxa"/>
          </w:tcPr>
          <w:p w14:paraId="514A3250" w14:textId="77777777" w:rsidR="00391837" w:rsidRPr="007352D4" w:rsidRDefault="00391837" w:rsidP="00F33684">
            <w:pPr>
              <w:pStyle w:val="BodyTextBold"/>
              <w:spacing w:after="120"/>
              <w:jc w:val="center"/>
            </w:pPr>
            <w:r w:rsidRPr="007352D4">
              <w:t>Description</w:t>
            </w:r>
          </w:p>
        </w:tc>
        <w:tc>
          <w:tcPr>
            <w:tcW w:w="1984" w:type="dxa"/>
          </w:tcPr>
          <w:p w14:paraId="2678FA4F" w14:textId="77777777" w:rsidR="00391837" w:rsidRPr="007352D4" w:rsidRDefault="00391837" w:rsidP="00F33684">
            <w:pPr>
              <w:pStyle w:val="BodyTextBold"/>
              <w:spacing w:after="120"/>
              <w:jc w:val="center"/>
            </w:pPr>
            <w:r w:rsidRPr="007352D4">
              <w:t>Status/Mitigation</w:t>
            </w:r>
          </w:p>
        </w:tc>
      </w:tr>
      <w:tr w:rsidR="00391837" w:rsidRPr="00183F2A" w14:paraId="38E66F18" w14:textId="77777777" w:rsidTr="00534C81">
        <w:tc>
          <w:tcPr>
            <w:tcW w:w="1413" w:type="dxa"/>
          </w:tcPr>
          <w:p w14:paraId="27A566DE" w14:textId="502684B0" w:rsidR="00391837" w:rsidRPr="00183F2A" w:rsidRDefault="008C33AC"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MP99</w:t>
            </w:r>
            <w:r w:rsidR="00391837" w:rsidRPr="00183F2A">
              <w:rPr>
                <w:rFonts w:asciiTheme="minorHAnsi" w:hAnsiTheme="minorHAnsi" w:cstheme="minorHAnsi"/>
                <w:sz w:val="20"/>
                <w:szCs w:val="20"/>
              </w:rPr>
              <w:t>-A</w:t>
            </w:r>
            <w:r>
              <w:rPr>
                <w:rFonts w:asciiTheme="minorHAnsi" w:hAnsiTheme="minorHAnsi" w:cstheme="minorHAnsi"/>
                <w:sz w:val="20"/>
                <w:szCs w:val="20"/>
              </w:rPr>
              <w:t>T0</w:t>
            </w:r>
            <w:r w:rsidR="00391837" w:rsidRPr="00183F2A">
              <w:rPr>
                <w:rFonts w:asciiTheme="minorHAnsi" w:hAnsiTheme="minorHAnsi" w:cstheme="minorHAnsi"/>
                <w:sz w:val="20"/>
                <w:szCs w:val="20"/>
              </w:rPr>
              <w:t>1</w:t>
            </w:r>
          </w:p>
        </w:tc>
        <w:tc>
          <w:tcPr>
            <w:tcW w:w="6237" w:type="dxa"/>
          </w:tcPr>
          <w:p w14:paraId="0F682646" w14:textId="54F6EDBF" w:rsidR="00391837" w:rsidRPr="00183F2A" w:rsidRDefault="00A131E2"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T</w:t>
            </w:r>
            <w:r w:rsidRPr="008C33AC">
              <w:rPr>
                <w:rFonts w:asciiTheme="minorHAnsi" w:hAnsiTheme="minorHAnsi" w:cstheme="minorHAnsi"/>
                <w:sz w:val="20"/>
                <w:szCs w:val="20"/>
              </w:rPr>
              <w:t>he</w:t>
            </w:r>
            <w:r w:rsidR="008C33AC" w:rsidRPr="008C33AC">
              <w:rPr>
                <w:rFonts w:asciiTheme="minorHAnsi" w:hAnsiTheme="minorHAnsi" w:cstheme="minorHAnsi"/>
                <w:sz w:val="20"/>
                <w:szCs w:val="20"/>
              </w:rPr>
              <w:t xml:space="preserve"> environments used to prove the C</w:t>
            </w:r>
            <w:r w:rsidR="00653DD4">
              <w:rPr>
                <w:rFonts w:asciiTheme="minorHAnsi" w:hAnsiTheme="minorHAnsi" w:cstheme="minorHAnsi"/>
                <w:sz w:val="20"/>
                <w:szCs w:val="20"/>
              </w:rPr>
              <w:t xml:space="preserve">omms </w:t>
            </w:r>
            <w:r w:rsidR="008C33AC" w:rsidRPr="008C33AC">
              <w:rPr>
                <w:rFonts w:asciiTheme="minorHAnsi" w:hAnsiTheme="minorHAnsi" w:cstheme="minorHAnsi"/>
                <w:sz w:val="20"/>
                <w:szCs w:val="20"/>
              </w:rPr>
              <w:t>H</w:t>
            </w:r>
            <w:r w:rsidR="00653DD4">
              <w:rPr>
                <w:rFonts w:asciiTheme="minorHAnsi" w:hAnsiTheme="minorHAnsi" w:cstheme="minorHAnsi"/>
                <w:sz w:val="20"/>
                <w:szCs w:val="20"/>
              </w:rPr>
              <w:t>ub</w:t>
            </w:r>
            <w:r w:rsidR="008C33AC" w:rsidRPr="008C33AC">
              <w:rPr>
                <w:rFonts w:asciiTheme="minorHAnsi" w:hAnsiTheme="minorHAnsi" w:cstheme="minorHAnsi"/>
                <w:sz w:val="20"/>
                <w:szCs w:val="20"/>
              </w:rPr>
              <w:t xml:space="preserve"> firmware delivery of this </w:t>
            </w:r>
            <w:r w:rsidR="008C33AC">
              <w:rPr>
                <w:rFonts w:asciiTheme="minorHAnsi" w:hAnsiTheme="minorHAnsi" w:cstheme="minorHAnsi"/>
                <w:sz w:val="20"/>
                <w:szCs w:val="20"/>
              </w:rPr>
              <w:t>Modification</w:t>
            </w:r>
            <w:r w:rsidR="008C33AC" w:rsidRPr="008C33AC">
              <w:rPr>
                <w:rFonts w:asciiTheme="minorHAnsi" w:hAnsiTheme="minorHAnsi" w:cstheme="minorHAnsi"/>
                <w:sz w:val="20"/>
                <w:szCs w:val="20"/>
              </w:rPr>
              <w:t xml:space="preserve"> will be determined at the point of availability to release into the PIT environments</w:t>
            </w:r>
            <w:r w:rsidR="00653DD4">
              <w:rPr>
                <w:rFonts w:asciiTheme="minorHAnsi" w:hAnsiTheme="minorHAnsi" w:cstheme="minorHAnsi"/>
                <w:sz w:val="20"/>
                <w:szCs w:val="20"/>
              </w:rPr>
              <w:t>.</w:t>
            </w:r>
          </w:p>
        </w:tc>
        <w:tc>
          <w:tcPr>
            <w:tcW w:w="1984" w:type="dxa"/>
          </w:tcPr>
          <w:p w14:paraId="2990F3D1" w14:textId="24EB8D38" w:rsidR="00391837" w:rsidRPr="00183F2A" w:rsidRDefault="00391837" w:rsidP="00F33684">
            <w:pPr>
              <w:pStyle w:val="BodyTextNormal"/>
              <w:spacing w:before="60" w:after="60"/>
              <w:rPr>
                <w:rFonts w:asciiTheme="minorHAnsi" w:hAnsiTheme="minorHAnsi" w:cstheme="minorHAnsi"/>
                <w:sz w:val="20"/>
                <w:szCs w:val="20"/>
              </w:rPr>
            </w:pPr>
            <w:r w:rsidRPr="00183F2A">
              <w:rPr>
                <w:rFonts w:asciiTheme="minorHAnsi" w:hAnsiTheme="minorHAnsi" w:cstheme="minorHAnsi"/>
                <w:sz w:val="20"/>
                <w:szCs w:val="20"/>
              </w:rPr>
              <w:t>Accepted</w:t>
            </w:r>
          </w:p>
        </w:tc>
      </w:tr>
      <w:tr w:rsidR="00391837" w:rsidRPr="00183F2A" w14:paraId="225BA3B6" w14:textId="77777777" w:rsidTr="00534C81">
        <w:tc>
          <w:tcPr>
            <w:tcW w:w="1413" w:type="dxa"/>
          </w:tcPr>
          <w:p w14:paraId="7B40C135" w14:textId="4DE786D7" w:rsidR="00391837" w:rsidRPr="00183F2A" w:rsidRDefault="00534C81"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MP99-AA02</w:t>
            </w:r>
          </w:p>
        </w:tc>
        <w:tc>
          <w:tcPr>
            <w:tcW w:w="6237" w:type="dxa"/>
          </w:tcPr>
          <w:p w14:paraId="7E41181E" w14:textId="2D876B2C" w:rsidR="00391837" w:rsidRPr="00183F2A" w:rsidRDefault="00F33684" w:rsidP="00F33684">
            <w:pPr>
              <w:pStyle w:val="BodyTextNormal"/>
              <w:spacing w:before="60" w:after="60"/>
              <w:rPr>
                <w:rFonts w:asciiTheme="minorHAnsi" w:hAnsiTheme="minorHAnsi" w:cstheme="minorHAnsi"/>
                <w:sz w:val="20"/>
                <w:szCs w:val="20"/>
              </w:rPr>
            </w:pPr>
            <w:r w:rsidRPr="00D47B3D">
              <w:rPr>
                <w:rFonts w:asciiTheme="minorHAnsi" w:hAnsiTheme="minorHAnsi" w:cstheme="minorHAnsi"/>
                <w:sz w:val="20"/>
                <w:szCs w:val="20"/>
              </w:rPr>
              <w:t>Assume that the scope of the PIT Approach uplift required to support this Modification is limited to changes that are required to assure the IRPs</w:t>
            </w:r>
            <w:r w:rsidR="00653DD4">
              <w:rPr>
                <w:rFonts w:asciiTheme="minorHAnsi" w:hAnsiTheme="minorHAnsi" w:cstheme="minorHAnsi"/>
                <w:sz w:val="20"/>
                <w:szCs w:val="20"/>
              </w:rPr>
              <w:t>.</w:t>
            </w:r>
          </w:p>
        </w:tc>
        <w:tc>
          <w:tcPr>
            <w:tcW w:w="1984" w:type="dxa"/>
          </w:tcPr>
          <w:p w14:paraId="22473F7F" w14:textId="22243901" w:rsidR="00391837" w:rsidRPr="00183F2A" w:rsidRDefault="00534C81"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Accepted</w:t>
            </w:r>
          </w:p>
        </w:tc>
      </w:tr>
      <w:tr w:rsidR="00391837" w:rsidRPr="00183F2A" w14:paraId="26CB2CF8" w14:textId="77777777" w:rsidTr="00534C81">
        <w:tc>
          <w:tcPr>
            <w:tcW w:w="1413" w:type="dxa"/>
          </w:tcPr>
          <w:p w14:paraId="30A435EA" w14:textId="497F2EE5" w:rsidR="00391837" w:rsidRPr="00183F2A" w:rsidRDefault="00534C81"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MP99-AA03</w:t>
            </w:r>
          </w:p>
        </w:tc>
        <w:tc>
          <w:tcPr>
            <w:tcW w:w="6237" w:type="dxa"/>
          </w:tcPr>
          <w:p w14:paraId="26B51FB6" w14:textId="08E20E65" w:rsidR="00391837" w:rsidRPr="00183F2A" w:rsidRDefault="00F33684"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A</w:t>
            </w:r>
            <w:r w:rsidRPr="00F33684">
              <w:rPr>
                <w:rFonts w:asciiTheme="minorHAnsi" w:hAnsiTheme="minorHAnsi" w:cstheme="minorHAnsi"/>
                <w:sz w:val="20"/>
                <w:szCs w:val="20"/>
              </w:rPr>
              <w:t xml:space="preserve">ssume that the DUIS schema version used for the CSP management interface will not be required to increment because of this </w:t>
            </w:r>
            <w:r>
              <w:rPr>
                <w:rFonts w:asciiTheme="minorHAnsi" w:hAnsiTheme="minorHAnsi" w:cstheme="minorHAnsi"/>
                <w:sz w:val="20"/>
                <w:szCs w:val="20"/>
              </w:rPr>
              <w:t>M</w:t>
            </w:r>
            <w:r w:rsidR="00534C81">
              <w:rPr>
                <w:rFonts w:asciiTheme="minorHAnsi" w:hAnsiTheme="minorHAnsi" w:cstheme="minorHAnsi"/>
                <w:sz w:val="20"/>
                <w:szCs w:val="20"/>
              </w:rPr>
              <w:t>o</w:t>
            </w:r>
            <w:r>
              <w:rPr>
                <w:rFonts w:asciiTheme="minorHAnsi" w:hAnsiTheme="minorHAnsi" w:cstheme="minorHAnsi"/>
                <w:sz w:val="20"/>
                <w:szCs w:val="20"/>
              </w:rPr>
              <w:t>dification</w:t>
            </w:r>
            <w:r w:rsidRPr="00F33684">
              <w:rPr>
                <w:rFonts w:asciiTheme="minorHAnsi" w:hAnsiTheme="minorHAnsi" w:cstheme="minorHAnsi"/>
                <w:sz w:val="20"/>
                <w:szCs w:val="20"/>
              </w:rPr>
              <w:t>.</w:t>
            </w:r>
            <w:r>
              <w:rPr>
                <w:rFonts w:asciiTheme="minorHAnsi" w:hAnsiTheme="minorHAnsi" w:cstheme="minorHAnsi"/>
                <w:sz w:val="20"/>
                <w:szCs w:val="20"/>
              </w:rPr>
              <w:t xml:space="preserve"> </w:t>
            </w:r>
            <w:r w:rsidRPr="00F33684">
              <w:rPr>
                <w:rFonts w:asciiTheme="minorHAnsi" w:hAnsiTheme="minorHAnsi" w:cstheme="minorHAnsi"/>
                <w:sz w:val="20"/>
                <w:szCs w:val="20"/>
              </w:rPr>
              <w:t xml:space="preserve">If this is not the case, then there will be additional effort to load the updated DUIS schema into </w:t>
            </w:r>
            <w:r w:rsidR="00653DD4">
              <w:rPr>
                <w:rFonts w:asciiTheme="minorHAnsi" w:hAnsiTheme="minorHAnsi" w:cstheme="minorHAnsi"/>
                <w:sz w:val="20"/>
                <w:szCs w:val="20"/>
              </w:rPr>
              <w:t>CSP</w:t>
            </w:r>
            <w:r w:rsidRPr="00F33684">
              <w:rPr>
                <w:rFonts w:asciiTheme="minorHAnsi" w:hAnsiTheme="minorHAnsi" w:cstheme="minorHAnsi"/>
                <w:sz w:val="20"/>
                <w:szCs w:val="20"/>
              </w:rPr>
              <w:t xml:space="preserve"> systems and to regression test this functionality in PIT.</w:t>
            </w:r>
          </w:p>
        </w:tc>
        <w:tc>
          <w:tcPr>
            <w:tcW w:w="1984" w:type="dxa"/>
          </w:tcPr>
          <w:p w14:paraId="0D8E4A75" w14:textId="1C5600BD" w:rsidR="00391837" w:rsidRPr="00183F2A" w:rsidRDefault="00534C81"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Accepted</w:t>
            </w:r>
          </w:p>
        </w:tc>
      </w:tr>
      <w:tr w:rsidR="00391837" w:rsidRPr="00183F2A" w14:paraId="74361224" w14:textId="77777777" w:rsidTr="00534C81">
        <w:tc>
          <w:tcPr>
            <w:tcW w:w="1413" w:type="dxa"/>
          </w:tcPr>
          <w:p w14:paraId="0DB608FA" w14:textId="4EC427B2" w:rsidR="00391837" w:rsidRPr="00183F2A" w:rsidRDefault="00D47B3D"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MP99-AA04</w:t>
            </w:r>
          </w:p>
        </w:tc>
        <w:tc>
          <w:tcPr>
            <w:tcW w:w="6237" w:type="dxa"/>
          </w:tcPr>
          <w:p w14:paraId="1B831D8A" w14:textId="3078FD07" w:rsidR="00391837" w:rsidRPr="00183F2A" w:rsidRDefault="00653DD4"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D</w:t>
            </w:r>
            <w:r w:rsidR="00D47B3D" w:rsidRPr="00D47B3D">
              <w:rPr>
                <w:rFonts w:asciiTheme="minorHAnsi" w:hAnsiTheme="minorHAnsi" w:cstheme="minorHAnsi"/>
                <w:sz w:val="20"/>
                <w:szCs w:val="20"/>
              </w:rPr>
              <w:t xml:space="preserve">elivery of this </w:t>
            </w:r>
            <w:r w:rsidR="00D47B3D">
              <w:rPr>
                <w:rFonts w:asciiTheme="minorHAnsi" w:hAnsiTheme="minorHAnsi" w:cstheme="minorHAnsi"/>
                <w:sz w:val="20"/>
                <w:szCs w:val="20"/>
              </w:rPr>
              <w:t>Modification</w:t>
            </w:r>
            <w:r w:rsidR="00D47B3D" w:rsidRPr="00D47B3D">
              <w:rPr>
                <w:rFonts w:asciiTheme="minorHAnsi" w:hAnsiTheme="minorHAnsi" w:cstheme="minorHAnsi"/>
                <w:sz w:val="20"/>
                <w:szCs w:val="20"/>
              </w:rPr>
              <w:t xml:space="preserve"> will be aligned to a </w:t>
            </w:r>
            <w:r w:rsidR="00D47B3D">
              <w:rPr>
                <w:rFonts w:asciiTheme="minorHAnsi" w:hAnsiTheme="minorHAnsi" w:cstheme="minorHAnsi"/>
                <w:sz w:val="20"/>
                <w:szCs w:val="20"/>
              </w:rPr>
              <w:t>SEC</w:t>
            </w:r>
            <w:r w:rsidR="00D47B3D" w:rsidRPr="00D47B3D">
              <w:rPr>
                <w:rFonts w:asciiTheme="minorHAnsi" w:hAnsiTheme="minorHAnsi" w:cstheme="minorHAnsi"/>
                <w:sz w:val="20"/>
                <w:szCs w:val="20"/>
              </w:rPr>
              <w:t xml:space="preserve"> Release</w:t>
            </w:r>
          </w:p>
        </w:tc>
        <w:tc>
          <w:tcPr>
            <w:tcW w:w="1984" w:type="dxa"/>
          </w:tcPr>
          <w:p w14:paraId="1010EBE3" w14:textId="64A6EF82" w:rsidR="00391837" w:rsidRPr="00183F2A" w:rsidRDefault="00D47B3D"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Accepted</w:t>
            </w:r>
          </w:p>
        </w:tc>
      </w:tr>
      <w:tr w:rsidR="00391837" w:rsidRPr="00183F2A" w14:paraId="66AEFC9E" w14:textId="77777777" w:rsidTr="00534C81">
        <w:trPr>
          <w:trHeight w:val="137"/>
        </w:trPr>
        <w:tc>
          <w:tcPr>
            <w:tcW w:w="1413" w:type="dxa"/>
          </w:tcPr>
          <w:p w14:paraId="5962F580" w14:textId="2E02ED9D" w:rsidR="00391837" w:rsidRPr="00183F2A" w:rsidRDefault="00534C81"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MP99-AA05</w:t>
            </w:r>
          </w:p>
        </w:tc>
        <w:tc>
          <w:tcPr>
            <w:tcW w:w="6237" w:type="dxa"/>
          </w:tcPr>
          <w:p w14:paraId="4471043E" w14:textId="79E4984D" w:rsidR="00391837" w:rsidRPr="00183F2A" w:rsidRDefault="00534C81"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A</w:t>
            </w:r>
            <w:r w:rsidR="00116180" w:rsidRPr="00116180">
              <w:rPr>
                <w:rFonts w:asciiTheme="minorHAnsi" w:hAnsiTheme="minorHAnsi" w:cstheme="minorHAnsi"/>
                <w:sz w:val="20"/>
                <w:szCs w:val="20"/>
              </w:rPr>
              <w:t>ssumes that historic data is related only to ZigBee / HAN logs</w:t>
            </w:r>
          </w:p>
        </w:tc>
        <w:tc>
          <w:tcPr>
            <w:tcW w:w="1984" w:type="dxa"/>
          </w:tcPr>
          <w:p w14:paraId="3EBCA912" w14:textId="58D28CDD" w:rsidR="00391837" w:rsidRPr="00183F2A" w:rsidRDefault="00534C81"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Accepted</w:t>
            </w:r>
          </w:p>
        </w:tc>
      </w:tr>
    </w:tbl>
    <w:p w14:paraId="1C271DE0" w14:textId="77777777" w:rsidR="00391837" w:rsidRDefault="00391837" w:rsidP="00391837">
      <w:pPr>
        <w:pStyle w:val="Heading2"/>
        <w:tabs>
          <w:tab w:val="clear" w:pos="1419"/>
          <w:tab w:val="num" w:pos="851"/>
        </w:tabs>
        <w:ind w:left="851"/>
        <w:jc w:val="both"/>
      </w:pPr>
      <w:bookmarkStart w:id="60" w:name="_Toc464280861"/>
      <w:bookmarkStart w:id="61" w:name="_Toc33166154"/>
      <w:bookmarkStart w:id="62" w:name="_Toc35270801"/>
      <w:r w:rsidRPr="00FE6E1F">
        <w:t>Issues</w:t>
      </w:r>
      <w:bookmarkEnd w:id="60"/>
      <w:bookmarkEnd w:id="61"/>
      <w:bookmarkEnd w:id="62"/>
    </w:p>
    <w:p w14:paraId="23B1DFFC" w14:textId="77777777" w:rsidR="00391837" w:rsidRPr="0071178E" w:rsidRDefault="00391837" w:rsidP="00391837">
      <w:pPr>
        <w:pStyle w:val="BodyTextNormal"/>
      </w:pPr>
      <w:r>
        <w:t>None at this time.</w:t>
      </w:r>
    </w:p>
    <w:p w14:paraId="79EA9691" w14:textId="77777777" w:rsidR="00391837" w:rsidRDefault="00391837" w:rsidP="00653DD4">
      <w:pPr>
        <w:pStyle w:val="Heading2"/>
        <w:pageBreakBefore/>
        <w:tabs>
          <w:tab w:val="clear" w:pos="1419"/>
          <w:tab w:val="num" w:pos="851"/>
        </w:tabs>
        <w:ind w:left="851"/>
        <w:jc w:val="both"/>
      </w:pPr>
      <w:bookmarkStart w:id="63" w:name="_Toc464280862"/>
      <w:bookmarkStart w:id="64" w:name="_Toc33166155"/>
      <w:bookmarkStart w:id="65" w:name="_Toc35270802"/>
      <w:r w:rsidRPr="00FE6E1F">
        <w:lastRenderedPageBreak/>
        <w:t>Dependencies</w:t>
      </w:r>
      <w:bookmarkEnd w:id="63"/>
      <w:bookmarkEnd w:id="64"/>
      <w:bookmarkEnd w:id="65"/>
    </w:p>
    <w:tbl>
      <w:tblPr>
        <w:tblStyle w:val="TableGrid"/>
        <w:tblW w:w="9351" w:type="dxa"/>
        <w:jc w:val="center"/>
        <w:tblLayout w:type="fixed"/>
        <w:tblLook w:val="04A0" w:firstRow="1" w:lastRow="0" w:firstColumn="1" w:lastColumn="0" w:noHBand="0" w:noVBand="1"/>
      </w:tblPr>
      <w:tblGrid>
        <w:gridCol w:w="1392"/>
        <w:gridCol w:w="4273"/>
        <w:gridCol w:w="2389"/>
        <w:gridCol w:w="1297"/>
      </w:tblGrid>
      <w:tr w:rsidR="00391837" w:rsidRPr="008304E2" w14:paraId="26A2F7DC" w14:textId="77777777" w:rsidTr="00534C81">
        <w:trPr>
          <w:jc w:val="center"/>
        </w:trPr>
        <w:tc>
          <w:tcPr>
            <w:tcW w:w="1392" w:type="dxa"/>
            <w:shd w:val="clear" w:color="auto" w:fill="FFFFFF" w:themeFill="background1"/>
          </w:tcPr>
          <w:p w14:paraId="379F3894" w14:textId="77777777" w:rsidR="00391837" w:rsidRPr="008874E2" w:rsidRDefault="00391837" w:rsidP="00F33684">
            <w:pPr>
              <w:pStyle w:val="BodyTextBold"/>
              <w:spacing w:after="120"/>
              <w:jc w:val="center"/>
            </w:pPr>
            <w:bookmarkStart w:id="66" w:name="_Toc464280863"/>
            <w:bookmarkEnd w:id="55"/>
            <w:r w:rsidRPr="008874E2">
              <w:t>Reference</w:t>
            </w:r>
          </w:p>
        </w:tc>
        <w:tc>
          <w:tcPr>
            <w:tcW w:w="4273" w:type="dxa"/>
            <w:shd w:val="clear" w:color="auto" w:fill="FFFFFF" w:themeFill="background1"/>
          </w:tcPr>
          <w:p w14:paraId="724A6200" w14:textId="77777777" w:rsidR="00391837" w:rsidRPr="008874E2" w:rsidRDefault="00391837" w:rsidP="00F33684">
            <w:pPr>
              <w:pStyle w:val="BodyTextBold"/>
              <w:spacing w:after="120"/>
              <w:jc w:val="center"/>
            </w:pPr>
            <w:r w:rsidRPr="008874E2">
              <w:t>Dependency</w:t>
            </w:r>
          </w:p>
        </w:tc>
        <w:tc>
          <w:tcPr>
            <w:tcW w:w="2389" w:type="dxa"/>
            <w:shd w:val="clear" w:color="auto" w:fill="FFFFFF" w:themeFill="background1"/>
          </w:tcPr>
          <w:p w14:paraId="2A9E8AD8" w14:textId="77777777" w:rsidR="00391837" w:rsidRPr="008874E2" w:rsidRDefault="00391837" w:rsidP="00F33684">
            <w:pPr>
              <w:pStyle w:val="BodyTextBold"/>
              <w:spacing w:after="120"/>
              <w:jc w:val="center"/>
            </w:pPr>
            <w:r w:rsidRPr="008874E2">
              <w:t>Implication if dependency not met</w:t>
            </w:r>
          </w:p>
        </w:tc>
        <w:tc>
          <w:tcPr>
            <w:tcW w:w="1297" w:type="dxa"/>
            <w:shd w:val="clear" w:color="auto" w:fill="FFFFFF" w:themeFill="background1"/>
          </w:tcPr>
          <w:p w14:paraId="1F41493A" w14:textId="77777777" w:rsidR="00391837" w:rsidRPr="008874E2" w:rsidRDefault="00391837" w:rsidP="00F33684">
            <w:pPr>
              <w:pStyle w:val="BodyTextBold"/>
              <w:spacing w:after="120"/>
              <w:jc w:val="center"/>
            </w:pPr>
            <w:r w:rsidRPr="008874E2">
              <w:t>Status</w:t>
            </w:r>
          </w:p>
        </w:tc>
      </w:tr>
      <w:tr w:rsidR="00391837" w:rsidRPr="008874E2" w14:paraId="1324E6BF" w14:textId="77777777" w:rsidTr="00534C81">
        <w:trPr>
          <w:trHeight w:val="1261"/>
          <w:jc w:val="center"/>
        </w:trPr>
        <w:tc>
          <w:tcPr>
            <w:tcW w:w="1392" w:type="dxa"/>
          </w:tcPr>
          <w:p w14:paraId="550B78D4" w14:textId="3054E082" w:rsidR="00391837" w:rsidRPr="00534C81" w:rsidRDefault="00566042" w:rsidP="00F33684">
            <w:pPr>
              <w:pStyle w:val="BodyTextNormal"/>
              <w:spacing w:before="60" w:after="60"/>
              <w:rPr>
                <w:rFonts w:asciiTheme="minorHAnsi" w:hAnsiTheme="minorHAnsi" w:cstheme="minorHAnsi"/>
                <w:sz w:val="20"/>
                <w:szCs w:val="20"/>
              </w:rPr>
            </w:pPr>
            <w:r w:rsidRPr="00534C81">
              <w:rPr>
                <w:rFonts w:asciiTheme="minorHAnsi" w:hAnsiTheme="minorHAnsi" w:cstheme="minorHAnsi"/>
                <w:sz w:val="20"/>
                <w:szCs w:val="20"/>
              </w:rPr>
              <w:t>MP99-DT01</w:t>
            </w:r>
          </w:p>
        </w:tc>
        <w:tc>
          <w:tcPr>
            <w:tcW w:w="4273" w:type="dxa"/>
          </w:tcPr>
          <w:p w14:paraId="342748EA" w14:textId="74881DE4" w:rsidR="00391837" w:rsidRPr="00534C81" w:rsidRDefault="00534C81"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A</w:t>
            </w:r>
            <w:r w:rsidR="00566042" w:rsidRPr="00534C81">
              <w:rPr>
                <w:rFonts w:asciiTheme="minorHAnsi" w:hAnsiTheme="minorHAnsi" w:cstheme="minorHAnsi"/>
                <w:sz w:val="20"/>
                <w:szCs w:val="20"/>
              </w:rPr>
              <w:t xml:space="preserve"> firmware maintenance release containing the SEC technical specification changes associated with this </w:t>
            </w:r>
            <w:r>
              <w:rPr>
                <w:rFonts w:asciiTheme="minorHAnsi" w:hAnsiTheme="minorHAnsi" w:cstheme="minorHAnsi"/>
                <w:sz w:val="20"/>
                <w:szCs w:val="20"/>
              </w:rPr>
              <w:t>Modification</w:t>
            </w:r>
            <w:r w:rsidR="00566042" w:rsidRPr="00534C81">
              <w:rPr>
                <w:rFonts w:asciiTheme="minorHAnsi" w:hAnsiTheme="minorHAnsi" w:cstheme="minorHAnsi"/>
                <w:sz w:val="20"/>
                <w:szCs w:val="20"/>
              </w:rPr>
              <w:t xml:space="preserve"> can be deployed into Production prior to any development commencing on this </w:t>
            </w:r>
            <w:r>
              <w:rPr>
                <w:rFonts w:asciiTheme="minorHAnsi" w:hAnsiTheme="minorHAnsi" w:cstheme="minorHAnsi"/>
                <w:sz w:val="20"/>
                <w:szCs w:val="20"/>
              </w:rPr>
              <w:t>Modification.</w:t>
            </w:r>
          </w:p>
        </w:tc>
        <w:tc>
          <w:tcPr>
            <w:tcW w:w="2389" w:type="dxa"/>
          </w:tcPr>
          <w:p w14:paraId="62250210" w14:textId="5244599A" w:rsidR="00391837" w:rsidRPr="00534C81" w:rsidRDefault="00566042" w:rsidP="00F33684">
            <w:pPr>
              <w:pStyle w:val="BodyTextNormal"/>
              <w:spacing w:before="60" w:after="60"/>
              <w:rPr>
                <w:rFonts w:asciiTheme="minorHAnsi" w:hAnsiTheme="minorHAnsi" w:cstheme="minorHAnsi"/>
                <w:sz w:val="20"/>
                <w:szCs w:val="20"/>
              </w:rPr>
            </w:pPr>
            <w:r w:rsidRPr="00534C81">
              <w:rPr>
                <w:rFonts w:asciiTheme="minorHAnsi" w:hAnsiTheme="minorHAnsi" w:cstheme="minorHAnsi"/>
                <w:sz w:val="20"/>
                <w:szCs w:val="20"/>
              </w:rPr>
              <w:t xml:space="preserve">CSPs will </w:t>
            </w:r>
            <w:r w:rsidRPr="00534C81">
              <w:rPr>
                <w:sz w:val="20"/>
                <w:szCs w:val="20"/>
              </w:rPr>
              <w:t xml:space="preserve">be unable to deploy the firmware delivered under this </w:t>
            </w:r>
            <w:r w:rsidR="00A131E2">
              <w:rPr>
                <w:sz w:val="20"/>
                <w:szCs w:val="20"/>
              </w:rPr>
              <w:t>Modification</w:t>
            </w:r>
            <w:r w:rsidRPr="00534C81">
              <w:rPr>
                <w:sz w:val="20"/>
                <w:szCs w:val="20"/>
              </w:rPr>
              <w:t xml:space="preserve"> in Production</w:t>
            </w:r>
          </w:p>
        </w:tc>
        <w:tc>
          <w:tcPr>
            <w:tcW w:w="1297" w:type="dxa"/>
          </w:tcPr>
          <w:p w14:paraId="40CCFD79" w14:textId="7050A79D" w:rsidR="00391837" w:rsidRPr="00534C81" w:rsidRDefault="00566042" w:rsidP="00F33684">
            <w:pPr>
              <w:pStyle w:val="BodyTextNormal"/>
              <w:spacing w:before="60" w:after="60"/>
              <w:rPr>
                <w:rFonts w:asciiTheme="minorHAnsi" w:hAnsiTheme="minorHAnsi" w:cstheme="minorHAnsi"/>
                <w:sz w:val="20"/>
                <w:szCs w:val="20"/>
              </w:rPr>
            </w:pPr>
            <w:r w:rsidRPr="00534C81">
              <w:rPr>
                <w:rFonts w:asciiTheme="minorHAnsi" w:hAnsiTheme="minorHAnsi" w:cstheme="minorHAnsi"/>
                <w:sz w:val="20"/>
                <w:szCs w:val="20"/>
              </w:rPr>
              <w:t>Open</w:t>
            </w:r>
          </w:p>
        </w:tc>
      </w:tr>
      <w:tr w:rsidR="00566042" w:rsidRPr="008874E2" w14:paraId="0348F85C" w14:textId="77777777" w:rsidTr="00534C81">
        <w:trPr>
          <w:trHeight w:val="1261"/>
          <w:jc w:val="center"/>
        </w:trPr>
        <w:tc>
          <w:tcPr>
            <w:tcW w:w="1392" w:type="dxa"/>
          </w:tcPr>
          <w:p w14:paraId="0DECF461" w14:textId="5B9EC7D5" w:rsidR="00566042" w:rsidRPr="00534C81" w:rsidRDefault="00534C81" w:rsidP="00F33684">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MP99-DT02</w:t>
            </w:r>
          </w:p>
        </w:tc>
        <w:tc>
          <w:tcPr>
            <w:tcW w:w="4273" w:type="dxa"/>
          </w:tcPr>
          <w:p w14:paraId="14098627" w14:textId="72D0FE21" w:rsidR="00566042" w:rsidRPr="00534C81" w:rsidRDefault="00534C81" w:rsidP="00566042">
            <w:pPr>
              <w:pStyle w:val="BodyTextNormal"/>
              <w:spacing w:before="60" w:after="60"/>
              <w:rPr>
                <w:rFonts w:asciiTheme="minorHAnsi" w:hAnsiTheme="minorHAnsi" w:cstheme="minorHAnsi"/>
                <w:sz w:val="20"/>
                <w:szCs w:val="20"/>
              </w:rPr>
            </w:pPr>
            <w:r>
              <w:rPr>
                <w:rFonts w:asciiTheme="minorHAnsi" w:hAnsiTheme="minorHAnsi" w:cstheme="minorHAnsi"/>
                <w:sz w:val="20"/>
                <w:szCs w:val="20"/>
              </w:rPr>
              <w:t>A</w:t>
            </w:r>
            <w:r w:rsidR="00566042" w:rsidRPr="00534C81">
              <w:rPr>
                <w:rFonts w:asciiTheme="minorHAnsi" w:hAnsiTheme="minorHAnsi" w:cstheme="minorHAnsi"/>
                <w:sz w:val="20"/>
                <w:szCs w:val="20"/>
              </w:rPr>
              <w:t xml:space="preserve">n uplifted GBCS specification to be added within the following documentation prior to </w:t>
            </w:r>
            <w:r>
              <w:rPr>
                <w:rFonts w:asciiTheme="minorHAnsi" w:hAnsiTheme="minorHAnsi" w:cstheme="minorHAnsi"/>
                <w:sz w:val="20"/>
                <w:szCs w:val="20"/>
              </w:rPr>
              <w:t>the CSPs</w:t>
            </w:r>
            <w:r w:rsidR="00566042" w:rsidRPr="00534C81">
              <w:rPr>
                <w:rFonts w:asciiTheme="minorHAnsi" w:hAnsiTheme="minorHAnsi" w:cstheme="minorHAnsi"/>
                <w:sz w:val="20"/>
                <w:szCs w:val="20"/>
              </w:rPr>
              <w:t xml:space="preserve"> deploying any Production firmware variants under this </w:t>
            </w:r>
            <w:r w:rsidR="00A131E2">
              <w:rPr>
                <w:rFonts w:asciiTheme="minorHAnsi" w:hAnsiTheme="minorHAnsi" w:cstheme="minorHAnsi"/>
                <w:sz w:val="20"/>
                <w:szCs w:val="20"/>
              </w:rPr>
              <w:t>Modification</w:t>
            </w:r>
            <w:r w:rsidR="00A131E2" w:rsidRPr="00534C81">
              <w:rPr>
                <w:rFonts w:asciiTheme="minorHAnsi" w:hAnsiTheme="minorHAnsi" w:cstheme="minorHAnsi"/>
                <w:sz w:val="20"/>
                <w:szCs w:val="20"/>
              </w:rPr>
              <w:t xml:space="preserve"> </w:t>
            </w:r>
            <w:r w:rsidR="00566042" w:rsidRPr="00534C81">
              <w:rPr>
                <w:rFonts w:asciiTheme="minorHAnsi" w:hAnsiTheme="minorHAnsi" w:cstheme="minorHAnsi"/>
                <w:sz w:val="20"/>
                <w:szCs w:val="20"/>
              </w:rPr>
              <w:t>attempting into the Production environment:</w:t>
            </w:r>
          </w:p>
          <w:p w14:paraId="4C6C3BF7" w14:textId="77777777" w:rsidR="00566042" w:rsidRPr="00534C81" w:rsidRDefault="00566042" w:rsidP="00566042">
            <w:pPr>
              <w:pStyle w:val="BodyTextNormal"/>
              <w:spacing w:before="60" w:after="60"/>
              <w:rPr>
                <w:rFonts w:asciiTheme="minorHAnsi" w:hAnsiTheme="minorHAnsi" w:cstheme="minorHAnsi"/>
                <w:sz w:val="20"/>
                <w:szCs w:val="20"/>
              </w:rPr>
            </w:pPr>
            <w:r w:rsidRPr="00534C81">
              <w:rPr>
                <w:rFonts w:asciiTheme="minorHAnsi" w:hAnsiTheme="minorHAnsi" w:cstheme="minorHAnsi"/>
                <w:sz w:val="20"/>
                <w:szCs w:val="20"/>
              </w:rPr>
              <w:t>-</w:t>
            </w:r>
            <w:r w:rsidRPr="00534C81">
              <w:rPr>
                <w:rFonts w:asciiTheme="minorHAnsi" w:hAnsiTheme="minorHAnsi" w:cstheme="minorHAnsi"/>
                <w:sz w:val="20"/>
                <w:szCs w:val="20"/>
              </w:rPr>
              <w:tab/>
              <w:t>CPL template</w:t>
            </w:r>
          </w:p>
          <w:p w14:paraId="6F455C9A" w14:textId="77777777" w:rsidR="00566042" w:rsidRPr="00534C81" w:rsidRDefault="00566042" w:rsidP="00566042">
            <w:pPr>
              <w:pStyle w:val="BodyTextNormal"/>
              <w:spacing w:before="60" w:after="60"/>
              <w:rPr>
                <w:rFonts w:asciiTheme="minorHAnsi" w:hAnsiTheme="minorHAnsi" w:cstheme="minorHAnsi"/>
                <w:sz w:val="20"/>
                <w:szCs w:val="20"/>
              </w:rPr>
            </w:pPr>
            <w:r w:rsidRPr="00534C81">
              <w:rPr>
                <w:rFonts w:asciiTheme="minorHAnsi" w:hAnsiTheme="minorHAnsi" w:cstheme="minorHAnsi"/>
                <w:sz w:val="20"/>
                <w:szCs w:val="20"/>
              </w:rPr>
              <w:t>-</w:t>
            </w:r>
            <w:r w:rsidRPr="00534C81">
              <w:rPr>
                <w:rFonts w:asciiTheme="minorHAnsi" w:hAnsiTheme="minorHAnsi" w:cstheme="minorHAnsi"/>
                <w:sz w:val="20"/>
                <w:szCs w:val="20"/>
              </w:rPr>
              <w:tab/>
              <w:t>SEC schedule 11 installation and maintenance validity periods</w:t>
            </w:r>
          </w:p>
          <w:p w14:paraId="5667D553" w14:textId="35E4EE4A" w:rsidR="00566042" w:rsidRPr="00534C81" w:rsidRDefault="00566042" w:rsidP="00566042">
            <w:pPr>
              <w:pStyle w:val="BodyTextNormal"/>
              <w:spacing w:before="60" w:after="60"/>
              <w:rPr>
                <w:rFonts w:asciiTheme="minorHAnsi" w:hAnsiTheme="minorHAnsi" w:cstheme="minorHAnsi"/>
                <w:sz w:val="20"/>
                <w:szCs w:val="20"/>
              </w:rPr>
            </w:pPr>
            <w:r w:rsidRPr="00534C81">
              <w:rPr>
                <w:rFonts w:asciiTheme="minorHAnsi" w:hAnsiTheme="minorHAnsi" w:cstheme="minorHAnsi"/>
                <w:sz w:val="20"/>
                <w:szCs w:val="20"/>
              </w:rPr>
              <w:t xml:space="preserve">Noting that the concepts that are introduced in SEC schedule 11 have been incorporated within </w:t>
            </w:r>
            <w:r w:rsidR="00534C81">
              <w:rPr>
                <w:rFonts w:asciiTheme="minorHAnsi" w:hAnsiTheme="minorHAnsi" w:cstheme="minorHAnsi"/>
                <w:sz w:val="20"/>
                <w:szCs w:val="20"/>
              </w:rPr>
              <w:t>the</w:t>
            </w:r>
            <w:r w:rsidRPr="00534C81">
              <w:rPr>
                <w:rFonts w:asciiTheme="minorHAnsi" w:hAnsiTheme="minorHAnsi" w:cstheme="minorHAnsi"/>
                <w:sz w:val="20"/>
                <w:szCs w:val="20"/>
              </w:rPr>
              <w:t xml:space="preserve"> CSP contract</w:t>
            </w:r>
            <w:r w:rsidR="00534C81">
              <w:rPr>
                <w:rFonts w:asciiTheme="minorHAnsi" w:hAnsiTheme="minorHAnsi" w:cstheme="minorHAnsi"/>
                <w:sz w:val="20"/>
                <w:szCs w:val="20"/>
              </w:rPr>
              <w:t>s.</w:t>
            </w:r>
          </w:p>
        </w:tc>
        <w:tc>
          <w:tcPr>
            <w:tcW w:w="2389" w:type="dxa"/>
          </w:tcPr>
          <w:p w14:paraId="686FB1CF" w14:textId="1D87D990" w:rsidR="00566042" w:rsidRPr="00534C81" w:rsidRDefault="00566042" w:rsidP="00F33684">
            <w:pPr>
              <w:pStyle w:val="BodyTextNormal"/>
              <w:spacing w:before="60" w:after="60"/>
              <w:rPr>
                <w:rFonts w:asciiTheme="minorHAnsi" w:hAnsiTheme="minorHAnsi" w:cstheme="minorHAnsi"/>
                <w:sz w:val="20"/>
                <w:szCs w:val="20"/>
              </w:rPr>
            </w:pPr>
            <w:r w:rsidRPr="00534C81">
              <w:rPr>
                <w:rFonts w:asciiTheme="minorHAnsi" w:hAnsiTheme="minorHAnsi" w:cstheme="minorHAnsi"/>
                <w:sz w:val="20"/>
                <w:szCs w:val="20"/>
              </w:rPr>
              <w:t xml:space="preserve">CSPs </w:t>
            </w:r>
            <w:r w:rsidRPr="00534C81">
              <w:rPr>
                <w:sz w:val="20"/>
                <w:szCs w:val="20"/>
              </w:rPr>
              <w:t>will be unable to deploy the Production firmware into Production against the specified GBCS version</w:t>
            </w:r>
          </w:p>
        </w:tc>
        <w:tc>
          <w:tcPr>
            <w:tcW w:w="1297" w:type="dxa"/>
          </w:tcPr>
          <w:p w14:paraId="2005382E" w14:textId="1CA29D44" w:rsidR="00566042" w:rsidRPr="00534C81" w:rsidRDefault="00566042" w:rsidP="00F33684">
            <w:pPr>
              <w:pStyle w:val="BodyTextNormal"/>
              <w:spacing w:before="60" w:after="60"/>
              <w:rPr>
                <w:rFonts w:asciiTheme="minorHAnsi" w:hAnsiTheme="minorHAnsi" w:cstheme="minorHAnsi"/>
                <w:sz w:val="20"/>
                <w:szCs w:val="20"/>
              </w:rPr>
            </w:pPr>
            <w:r w:rsidRPr="00534C81">
              <w:rPr>
                <w:rFonts w:asciiTheme="minorHAnsi" w:hAnsiTheme="minorHAnsi" w:cstheme="minorHAnsi"/>
                <w:sz w:val="20"/>
                <w:szCs w:val="20"/>
              </w:rPr>
              <w:t>Open</w:t>
            </w:r>
          </w:p>
        </w:tc>
      </w:tr>
    </w:tbl>
    <w:p w14:paraId="3060B282" w14:textId="77777777" w:rsidR="00A96C6B" w:rsidRPr="008501CF" w:rsidRDefault="00A96C6B" w:rsidP="0001720C">
      <w:pPr>
        <w:keepNext/>
        <w:pageBreakBefore/>
        <w:spacing w:before="240" w:after="120"/>
        <w:outlineLvl w:val="0"/>
        <w:rPr>
          <w:rFonts w:ascii="Arial Bold" w:eastAsia="Times New Roman" w:hAnsi="Arial Bold" w:cs="Arial"/>
          <w:b/>
          <w:bCs/>
          <w:color w:val="1F144A" w:themeColor="text1"/>
          <w:kern w:val="32"/>
          <w:sz w:val="32"/>
          <w:szCs w:val="32"/>
        </w:rPr>
      </w:pPr>
      <w:bookmarkStart w:id="67" w:name="_Toc532221511"/>
      <w:bookmarkStart w:id="68" w:name="_Toc35270803"/>
      <w:bookmarkEnd w:id="66"/>
      <w:r w:rsidRPr="008501CF">
        <w:rPr>
          <w:rFonts w:ascii="Arial Bold" w:eastAsia="Times New Roman" w:hAnsi="Arial Bold" w:cs="Arial"/>
          <w:b/>
          <w:bCs/>
          <w:color w:val="1F144A" w:themeColor="text1"/>
          <w:kern w:val="32"/>
          <w:sz w:val="32"/>
          <w:szCs w:val="32"/>
        </w:rPr>
        <w:lastRenderedPageBreak/>
        <w:t>Appendix</w:t>
      </w:r>
      <w:r w:rsidR="003F1C61">
        <w:rPr>
          <w:rFonts w:ascii="Arial Bold" w:eastAsia="Times New Roman" w:hAnsi="Arial Bold" w:cs="Arial"/>
          <w:b/>
          <w:bCs/>
          <w:color w:val="1F144A" w:themeColor="text1"/>
          <w:kern w:val="32"/>
          <w:sz w:val="32"/>
          <w:szCs w:val="32"/>
        </w:rPr>
        <w:t xml:space="preserve"> A</w:t>
      </w:r>
      <w:r w:rsidRPr="008501CF">
        <w:rPr>
          <w:rFonts w:ascii="Arial Bold" w:eastAsia="Times New Roman" w:hAnsi="Arial Bold" w:cs="Arial"/>
          <w:b/>
          <w:bCs/>
          <w:color w:val="1F144A" w:themeColor="text1"/>
          <w:kern w:val="32"/>
          <w:sz w:val="32"/>
          <w:szCs w:val="32"/>
        </w:rPr>
        <w:t>: Glossary</w:t>
      </w:r>
      <w:bookmarkEnd w:id="67"/>
      <w:bookmarkEnd w:id="68"/>
    </w:p>
    <w:p w14:paraId="08ACEA77" w14:textId="77777777" w:rsidR="00A96C6B" w:rsidRPr="008501CF" w:rsidRDefault="00A96C6B" w:rsidP="00A96C6B">
      <w:r w:rsidRPr="008501CF">
        <w:t>The table below provides definitions of the terms used in this document.</w:t>
      </w:r>
    </w:p>
    <w:tbl>
      <w:tblPr>
        <w:tblW w:w="0" w:type="auto"/>
        <w:tblLook w:val="04A0" w:firstRow="1" w:lastRow="0" w:firstColumn="1" w:lastColumn="0" w:noHBand="0" w:noVBand="1"/>
      </w:tblPr>
      <w:tblGrid>
        <w:gridCol w:w="1985"/>
        <w:gridCol w:w="5528"/>
      </w:tblGrid>
      <w:tr w:rsidR="00A96C6B" w:rsidRPr="008501CF" w14:paraId="24DC5753" w14:textId="77777777" w:rsidTr="00C21A38">
        <w:tc>
          <w:tcPr>
            <w:tcW w:w="1985" w:type="dxa"/>
          </w:tcPr>
          <w:p w14:paraId="6CAB8469" w14:textId="77777777" w:rsidR="00A96C6B" w:rsidRPr="008501CF" w:rsidRDefault="00A96C6B" w:rsidP="009175CB">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color w:val="000000"/>
                <w:sz w:val="20"/>
                <w:szCs w:val="20"/>
              </w:rPr>
              <w:t>.</w:t>
            </w:r>
            <w:r w:rsidRPr="008501CF">
              <w:rPr>
                <w:rFonts w:eastAsia="HG Mincho Light J"/>
                <w:b/>
                <w:color w:val="000000"/>
                <w:sz w:val="20"/>
                <w:szCs w:val="20"/>
              </w:rPr>
              <w:t>Acronym</w:t>
            </w:r>
          </w:p>
        </w:tc>
        <w:tc>
          <w:tcPr>
            <w:tcW w:w="5528" w:type="dxa"/>
          </w:tcPr>
          <w:p w14:paraId="0B039E4B" w14:textId="77777777" w:rsidR="00A96C6B" w:rsidRPr="008501CF" w:rsidRDefault="00A96C6B" w:rsidP="009175CB">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Definition</w:t>
            </w:r>
          </w:p>
        </w:tc>
      </w:tr>
      <w:tr w:rsidR="0009308F" w:rsidRPr="008501CF" w14:paraId="7318F6D5" w14:textId="77777777" w:rsidTr="00C21A38">
        <w:tc>
          <w:tcPr>
            <w:tcW w:w="1985" w:type="dxa"/>
          </w:tcPr>
          <w:p w14:paraId="340EC7D8" w14:textId="77777777" w:rsidR="0009308F" w:rsidRPr="008501CF" w:rsidRDefault="001C4B52"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ACB</w:t>
            </w:r>
          </w:p>
        </w:tc>
        <w:tc>
          <w:tcPr>
            <w:tcW w:w="5528" w:type="dxa"/>
          </w:tcPr>
          <w:p w14:paraId="36158841" w14:textId="77777777" w:rsidR="0009308F" w:rsidRPr="008501CF" w:rsidRDefault="00C21A38" w:rsidP="00A96C6B">
            <w:pPr>
              <w:widowControl w:val="0"/>
              <w:suppressLineNumbers/>
              <w:suppressAutoHyphens/>
              <w:spacing w:before="60" w:after="40"/>
              <w:ind w:left="113" w:right="113"/>
              <w:jc w:val="both"/>
              <w:rPr>
                <w:rFonts w:eastAsia="HG Mincho Light J"/>
                <w:color w:val="000000"/>
                <w:sz w:val="20"/>
                <w:szCs w:val="20"/>
              </w:rPr>
            </w:pPr>
            <w:r w:rsidRPr="00C21A38">
              <w:rPr>
                <w:rFonts w:eastAsia="HG Mincho Light J"/>
                <w:color w:val="000000"/>
                <w:sz w:val="20"/>
                <w:szCs w:val="20"/>
              </w:rPr>
              <w:t>Access Control Broker</w:t>
            </w:r>
          </w:p>
        </w:tc>
      </w:tr>
      <w:tr w:rsidR="00A96C6B" w:rsidRPr="008501CF" w14:paraId="1E93B16C" w14:textId="77777777" w:rsidTr="00C21A38">
        <w:tc>
          <w:tcPr>
            <w:tcW w:w="1985" w:type="dxa"/>
          </w:tcPr>
          <w:p w14:paraId="1FC245B0" w14:textId="77777777" w:rsidR="00A96C6B" w:rsidRPr="008501CF" w:rsidRDefault="00E15820"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BEIS</w:t>
            </w:r>
          </w:p>
        </w:tc>
        <w:tc>
          <w:tcPr>
            <w:tcW w:w="5528" w:type="dxa"/>
          </w:tcPr>
          <w:p w14:paraId="7AF83199" w14:textId="77777777" w:rsidR="00A96C6B" w:rsidRPr="008501CF" w:rsidRDefault="00C21A38" w:rsidP="00A96C6B">
            <w:pPr>
              <w:widowControl w:val="0"/>
              <w:suppressLineNumbers/>
              <w:suppressAutoHyphens/>
              <w:spacing w:before="60" w:after="40"/>
              <w:ind w:left="113" w:right="113"/>
              <w:jc w:val="both"/>
              <w:rPr>
                <w:rFonts w:eastAsia="HG Mincho Light J"/>
                <w:color w:val="000000"/>
                <w:sz w:val="20"/>
                <w:szCs w:val="20"/>
              </w:rPr>
            </w:pPr>
            <w:r w:rsidRPr="00C21A38">
              <w:rPr>
                <w:rFonts w:eastAsia="HG Mincho Light J"/>
                <w:color w:val="000000"/>
                <w:sz w:val="20"/>
                <w:szCs w:val="20"/>
              </w:rPr>
              <w:t>Department for Business, Energy &amp; Industrial Strategy</w:t>
            </w:r>
          </w:p>
        </w:tc>
      </w:tr>
      <w:tr w:rsidR="00542B94" w:rsidRPr="008501CF" w14:paraId="78F193F5" w14:textId="77777777" w:rsidTr="00C21A38">
        <w:tc>
          <w:tcPr>
            <w:tcW w:w="1985" w:type="dxa"/>
          </w:tcPr>
          <w:p w14:paraId="230A3302" w14:textId="77777777" w:rsidR="00542B94" w:rsidRDefault="00542B94"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 Comms Hub</w:t>
            </w:r>
          </w:p>
        </w:tc>
        <w:tc>
          <w:tcPr>
            <w:tcW w:w="5528" w:type="dxa"/>
          </w:tcPr>
          <w:p w14:paraId="5953A519" w14:textId="77777777" w:rsidR="00542B94" w:rsidRPr="00351C32" w:rsidRDefault="00542B94" w:rsidP="00A96C6B">
            <w:pPr>
              <w:widowControl w:val="0"/>
              <w:suppressLineNumbers/>
              <w:suppressAutoHyphens/>
              <w:spacing w:before="60" w:after="40"/>
              <w:ind w:left="113" w:right="113"/>
              <w:jc w:val="both"/>
              <w:rPr>
                <w:sz w:val="20"/>
              </w:rPr>
            </w:pPr>
            <w:r w:rsidRPr="00351C32">
              <w:rPr>
                <w:sz w:val="20"/>
              </w:rPr>
              <w:t>Communications Hub</w:t>
            </w:r>
          </w:p>
        </w:tc>
      </w:tr>
      <w:tr w:rsidR="00673993" w:rsidRPr="008501CF" w14:paraId="57723AF7" w14:textId="77777777" w:rsidTr="00C21A38">
        <w:tc>
          <w:tcPr>
            <w:tcW w:w="1985" w:type="dxa"/>
          </w:tcPr>
          <w:p w14:paraId="2A767B13" w14:textId="77777777" w:rsidR="00673993" w:rsidRDefault="00673993" w:rsidP="00A96C6B">
            <w:pPr>
              <w:widowControl w:val="0"/>
              <w:suppressLineNumbers/>
              <w:suppressAutoHyphens/>
              <w:spacing w:before="60" w:after="40"/>
              <w:ind w:left="113" w:right="113"/>
              <w:jc w:val="both"/>
              <w:rPr>
                <w:rFonts w:eastAsia="HG Mincho Light J"/>
                <w:color w:val="000000"/>
                <w:sz w:val="20"/>
                <w:szCs w:val="20"/>
              </w:rPr>
            </w:pPr>
          </w:p>
        </w:tc>
        <w:tc>
          <w:tcPr>
            <w:tcW w:w="5528" w:type="dxa"/>
          </w:tcPr>
          <w:p w14:paraId="1E5C5694" w14:textId="77777777" w:rsidR="00673993" w:rsidRPr="00351C32" w:rsidRDefault="00673993" w:rsidP="00A96C6B">
            <w:pPr>
              <w:widowControl w:val="0"/>
              <w:suppressLineNumbers/>
              <w:suppressAutoHyphens/>
              <w:spacing w:before="60" w:after="40"/>
              <w:ind w:left="113" w:right="113"/>
              <w:jc w:val="both"/>
              <w:rPr>
                <w:sz w:val="20"/>
              </w:rPr>
            </w:pPr>
          </w:p>
        </w:tc>
      </w:tr>
      <w:tr w:rsidR="008F4D74" w:rsidRPr="008501CF" w14:paraId="5FF1D4FD" w14:textId="77777777" w:rsidTr="00C21A38">
        <w:tc>
          <w:tcPr>
            <w:tcW w:w="1985" w:type="dxa"/>
          </w:tcPr>
          <w:p w14:paraId="57B497D0" w14:textId="77777777" w:rsidR="008F4D74" w:rsidRDefault="008F4D74"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CP</w:t>
            </w:r>
            <w:r w:rsidR="00C875EF">
              <w:rPr>
                <w:rFonts w:eastAsia="HG Mincho Light J"/>
                <w:color w:val="000000"/>
                <w:sz w:val="20"/>
                <w:szCs w:val="20"/>
              </w:rPr>
              <w:t>L</w:t>
            </w:r>
          </w:p>
        </w:tc>
        <w:tc>
          <w:tcPr>
            <w:tcW w:w="5528" w:type="dxa"/>
          </w:tcPr>
          <w:p w14:paraId="4630F9F4" w14:textId="77777777" w:rsidR="008F4D74" w:rsidRPr="00351C32" w:rsidRDefault="00C875EF" w:rsidP="00A96C6B">
            <w:pPr>
              <w:widowControl w:val="0"/>
              <w:suppressLineNumbers/>
              <w:suppressAutoHyphens/>
              <w:spacing w:before="60" w:after="40"/>
              <w:ind w:left="113" w:right="113"/>
              <w:jc w:val="both"/>
              <w:rPr>
                <w:sz w:val="20"/>
              </w:rPr>
            </w:pPr>
            <w:r>
              <w:rPr>
                <w:sz w:val="20"/>
              </w:rPr>
              <w:t>Central Product List</w:t>
            </w:r>
          </w:p>
        </w:tc>
      </w:tr>
      <w:tr w:rsidR="008501CF" w:rsidRPr="008501CF" w14:paraId="5523D49D" w14:textId="77777777" w:rsidTr="00C21A38">
        <w:tc>
          <w:tcPr>
            <w:tcW w:w="1985" w:type="dxa"/>
          </w:tcPr>
          <w:p w14:paraId="5B84D576" w14:textId="77777777" w:rsidR="008501CF" w:rsidRPr="008501CF" w:rsidRDefault="008501C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CR</w:t>
            </w:r>
          </w:p>
        </w:tc>
        <w:tc>
          <w:tcPr>
            <w:tcW w:w="5528" w:type="dxa"/>
          </w:tcPr>
          <w:p w14:paraId="11FDEAC2" w14:textId="77777777" w:rsidR="008501CF" w:rsidRPr="008501CF" w:rsidRDefault="00E03BC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w:t>
            </w:r>
            <w:r w:rsidR="0009308F">
              <w:rPr>
                <w:rFonts w:eastAsia="HG Mincho Light J"/>
                <w:color w:val="000000"/>
                <w:sz w:val="20"/>
                <w:szCs w:val="20"/>
              </w:rPr>
              <w:t>DCC</w:t>
            </w:r>
            <w:r>
              <w:rPr>
                <w:rFonts w:eastAsia="HG Mincho Light J"/>
                <w:color w:val="000000"/>
                <w:sz w:val="20"/>
                <w:szCs w:val="20"/>
              </w:rPr>
              <w:t>)</w:t>
            </w:r>
            <w:r w:rsidR="0009308F">
              <w:rPr>
                <w:rFonts w:eastAsia="HG Mincho Light J"/>
                <w:color w:val="000000"/>
                <w:sz w:val="20"/>
                <w:szCs w:val="20"/>
              </w:rPr>
              <w:t xml:space="preserve"> </w:t>
            </w:r>
            <w:r w:rsidR="008501CF">
              <w:rPr>
                <w:rFonts w:eastAsia="HG Mincho Light J"/>
                <w:color w:val="000000"/>
                <w:sz w:val="20"/>
                <w:szCs w:val="20"/>
              </w:rPr>
              <w:t>Change Request</w:t>
            </w:r>
          </w:p>
        </w:tc>
      </w:tr>
      <w:tr w:rsidR="001C4B52" w:rsidRPr="008501CF" w14:paraId="5F93B5A2" w14:textId="77777777" w:rsidTr="00C21A38">
        <w:tc>
          <w:tcPr>
            <w:tcW w:w="1985" w:type="dxa"/>
          </w:tcPr>
          <w:p w14:paraId="5AA07775" w14:textId="77777777" w:rsidR="001C4B52" w:rsidRDefault="001C4B52"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CRP</w:t>
            </w:r>
          </w:p>
        </w:tc>
        <w:tc>
          <w:tcPr>
            <w:tcW w:w="5528" w:type="dxa"/>
          </w:tcPr>
          <w:p w14:paraId="591396F9" w14:textId="77777777" w:rsidR="001C4B52" w:rsidRPr="00A628C5" w:rsidRDefault="00C21A38"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Change Request Proposal</w:t>
            </w:r>
          </w:p>
        </w:tc>
      </w:tr>
      <w:tr w:rsidR="00992C00" w:rsidRPr="008501CF" w14:paraId="213EA92E" w14:textId="77777777" w:rsidTr="00C21A38">
        <w:tc>
          <w:tcPr>
            <w:tcW w:w="1985" w:type="dxa"/>
          </w:tcPr>
          <w:p w14:paraId="40ABE643" w14:textId="77777777" w:rsidR="00992C00" w:rsidRPr="008501CF" w:rsidRDefault="00992C00"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CSP</w:t>
            </w:r>
          </w:p>
        </w:tc>
        <w:tc>
          <w:tcPr>
            <w:tcW w:w="5528" w:type="dxa"/>
          </w:tcPr>
          <w:p w14:paraId="1DAD6D16" w14:textId="77777777" w:rsidR="00992C00" w:rsidRPr="008501CF" w:rsidRDefault="00A628C5" w:rsidP="00A96C6B">
            <w:pPr>
              <w:widowControl w:val="0"/>
              <w:suppressLineNumbers/>
              <w:suppressAutoHyphens/>
              <w:spacing w:before="60" w:after="40"/>
              <w:ind w:left="113" w:right="113"/>
              <w:jc w:val="both"/>
              <w:rPr>
                <w:rFonts w:eastAsia="HG Mincho Light J"/>
                <w:color w:val="000000"/>
                <w:sz w:val="20"/>
                <w:szCs w:val="20"/>
              </w:rPr>
            </w:pPr>
            <w:r w:rsidRPr="00A628C5">
              <w:rPr>
                <w:rFonts w:eastAsia="HG Mincho Light J"/>
                <w:color w:val="000000"/>
                <w:sz w:val="20"/>
                <w:szCs w:val="20"/>
              </w:rPr>
              <w:t>Communication Service Provider</w:t>
            </w:r>
          </w:p>
        </w:tc>
      </w:tr>
      <w:tr w:rsidR="00A96C6B" w:rsidRPr="008501CF" w14:paraId="0DE5D32A" w14:textId="77777777" w:rsidTr="00C21A38">
        <w:tc>
          <w:tcPr>
            <w:tcW w:w="1985" w:type="dxa"/>
          </w:tcPr>
          <w:p w14:paraId="7BED086C"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w:t>
            </w:r>
          </w:p>
        </w:tc>
        <w:tc>
          <w:tcPr>
            <w:tcW w:w="5528" w:type="dxa"/>
          </w:tcPr>
          <w:p w14:paraId="4F6918B6"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Communications Company</w:t>
            </w:r>
          </w:p>
        </w:tc>
      </w:tr>
      <w:tr w:rsidR="00A96C6B" w:rsidRPr="008501CF" w14:paraId="543CCE68" w14:textId="77777777" w:rsidTr="00C21A38">
        <w:tc>
          <w:tcPr>
            <w:tcW w:w="1985" w:type="dxa"/>
          </w:tcPr>
          <w:p w14:paraId="44E2ABF4"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DSP</w:t>
            </w:r>
          </w:p>
        </w:tc>
        <w:tc>
          <w:tcPr>
            <w:tcW w:w="5528" w:type="dxa"/>
          </w:tcPr>
          <w:p w14:paraId="46EB843C"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Service Provider</w:t>
            </w:r>
          </w:p>
        </w:tc>
      </w:tr>
      <w:tr w:rsidR="00A96C6B" w:rsidRPr="008501CF" w14:paraId="6FD52549" w14:textId="77777777" w:rsidTr="00C21A38">
        <w:tc>
          <w:tcPr>
            <w:tcW w:w="1985" w:type="dxa"/>
          </w:tcPr>
          <w:p w14:paraId="3BC7591A"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DUIS</w:t>
            </w:r>
          </w:p>
        </w:tc>
        <w:tc>
          <w:tcPr>
            <w:tcW w:w="5528" w:type="dxa"/>
          </w:tcPr>
          <w:p w14:paraId="69B214CE"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 User Interface Specification</w:t>
            </w:r>
          </w:p>
        </w:tc>
      </w:tr>
      <w:tr w:rsidR="00653DD4" w:rsidRPr="008501CF" w14:paraId="0D3F2A46" w14:textId="77777777" w:rsidTr="00C21A38">
        <w:tc>
          <w:tcPr>
            <w:tcW w:w="1985" w:type="dxa"/>
          </w:tcPr>
          <w:p w14:paraId="36A3150B" w14:textId="0BEEA915" w:rsidR="00653DD4" w:rsidRPr="008501CF" w:rsidRDefault="00653DD4"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ESME</w:t>
            </w:r>
          </w:p>
        </w:tc>
        <w:tc>
          <w:tcPr>
            <w:tcW w:w="5528" w:type="dxa"/>
          </w:tcPr>
          <w:p w14:paraId="296B1CDE" w14:textId="7FFEB599" w:rsidR="00653DD4" w:rsidRPr="008501CF" w:rsidRDefault="00673993" w:rsidP="00A96C6B">
            <w:pPr>
              <w:widowControl w:val="0"/>
              <w:suppressLineNumbers/>
              <w:suppressAutoHyphens/>
              <w:spacing w:before="60" w:after="40"/>
              <w:ind w:left="113" w:right="113"/>
              <w:jc w:val="both"/>
              <w:rPr>
                <w:rFonts w:eastAsia="HG Mincho Light J"/>
                <w:color w:val="000000"/>
                <w:sz w:val="20"/>
                <w:szCs w:val="20"/>
              </w:rPr>
            </w:pPr>
            <w:r w:rsidRPr="00673993">
              <w:rPr>
                <w:rFonts w:eastAsia="HG Mincho Light J"/>
                <w:color w:val="000000"/>
                <w:sz w:val="20"/>
                <w:szCs w:val="20"/>
              </w:rPr>
              <w:t>Electricity Smart Metering Equipment</w:t>
            </w:r>
          </w:p>
        </w:tc>
      </w:tr>
      <w:tr w:rsidR="00A96C6B" w:rsidRPr="008501CF" w14:paraId="44E620E1" w14:textId="77777777" w:rsidTr="00C21A38">
        <w:tc>
          <w:tcPr>
            <w:tcW w:w="1985" w:type="dxa"/>
          </w:tcPr>
          <w:p w14:paraId="5F04446C"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FIA</w:t>
            </w:r>
          </w:p>
        </w:tc>
        <w:tc>
          <w:tcPr>
            <w:tcW w:w="5528" w:type="dxa"/>
          </w:tcPr>
          <w:p w14:paraId="41C1DA72"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Full Impact Assessment</w:t>
            </w:r>
          </w:p>
        </w:tc>
      </w:tr>
      <w:tr w:rsidR="005B0BF3" w:rsidRPr="008501CF" w14:paraId="5CBC18DB" w14:textId="77777777" w:rsidTr="00C21A38">
        <w:tc>
          <w:tcPr>
            <w:tcW w:w="1985" w:type="dxa"/>
          </w:tcPr>
          <w:p w14:paraId="4B882CEE" w14:textId="77777777" w:rsidR="005B0BF3" w:rsidRPr="008501CF" w:rsidRDefault="005B0BF3"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GBCS</w:t>
            </w:r>
          </w:p>
        </w:tc>
        <w:tc>
          <w:tcPr>
            <w:tcW w:w="5528" w:type="dxa"/>
          </w:tcPr>
          <w:p w14:paraId="42309475" w14:textId="77777777" w:rsidR="005B0BF3" w:rsidRPr="008501CF" w:rsidRDefault="005B0BF3" w:rsidP="00A96C6B">
            <w:pPr>
              <w:widowControl w:val="0"/>
              <w:suppressLineNumbers/>
              <w:suppressAutoHyphens/>
              <w:spacing w:before="60" w:after="40"/>
              <w:ind w:left="113" w:right="113"/>
              <w:jc w:val="both"/>
              <w:rPr>
                <w:rFonts w:eastAsia="HG Mincho Light J"/>
                <w:color w:val="000000"/>
                <w:sz w:val="20"/>
                <w:szCs w:val="20"/>
              </w:rPr>
            </w:pPr>
            <w:r w:rsidRPr="00351C32">
              <w:rPr>
                <w:sz w:val="20"/>
              </w:rPr>
              <w:t>Great Britain Companion Specification</w:t>
            </w:r>
          </w:p>
        </w:tc>
      </w:tr>
      <w:tr w:rsidR="001E4CEF" w:rsidRPr="008501CF" w14:paraId="0CAE56D3" w14:textId="77777777" w:rsidTr="00C21A38">
        <w:tc>
          <w:tcPr>
            <w:tcW w:w="1985" w:type="dxa"/>
          </w:tcPr>
          <w:p w14:paraId="371266EC" w14:textId="77777777" w:rsidR="001E4CEF" w:rsidRPr="008501CF" w:rsidRDefault="001E4CE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GFI</w:t>
            </w:r>
          </w:p>
        </w:tc>
        <w:tc>
          <w:tcPr>
            <w:tcW w:w="5528" w:type="dxa"/>
          </w:tcPr>
          <w:p w14:paraId="58032BA6" w14:textId="77777777" w:rsidR="001E4CEF" w:rsidRPr="008501CF" w:rsidRDefault="005073B7" w:rsidP="00A96C6B">
            <w:pPr>
              <w:widowControl w:val="0"/>
              <w:suppressLineNumbers/>
              <w:suppressAutoHyphens/>
              <w:spacing w:before="60" w:after="40"/>
              <w:ind w:left="113" w:right="113"/>
              <w:jc w:val="both"/>
              <w:rPr>
                <w:rFonts w:eastAsia="HG Mincho Light J"/>
                <w:color w:val="000000"/>
                <w:sz w:val="20"/>
                <w:szCs w:val="20"/>
              </w:rPr>
            </w:pPr>
            <w:r>
              <w:rPr>
                <w:sz w:val="20"/>
              </w:rPr>
              <w:t>GBCS Integration Testing For I</w:t>
            </w:r>
            <w:r w:rsidRPr="00351C32">
              <w:rPr>
                <w:sz w:val="20"/>
              </w:rPr>
              <w:t>ndustry</w:t>
            </w:r>
          </w:p>
        </w:tc>
      </w:tr>
      <w:tr w:rsidR="00673993" w:rsidRPr="008501CF" w14:paraId="137B5684" w14:textId="77777777" w:rsidTr="00C21A38">
        <w:tc>
          <w:tcPr>
            <w:tcW w:w="1985" w:type="dxa"/>
          </w:tcPr>
          <w:p w14:paraId="7C52F946" w14:textId="33855469" w:rsidR="00673993" w:rsidRDefault="00673993"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GPF</w:t>
            </w:r>
          </w:p>
        </w:tc>
        <w:tc>
          <w:tcPr>
            <w:tcW w:w="5528" w:type="dxa"/>
          </w:tcPr>
          <w:p w14:paraId="1631E719" w14:textId="16FA5170" w:rsidR="00673993" w:rsidRDefault="00673993" w:rsidP="00A96C6B">
            <w:pPr>
              <w:widowControl w:val="0"/>
              <w:suppressLineNumbers/>
              <w:suppressAutoHyphens/>
              <w:spacing w:before="60" w:after="40"/>
              <w:ind w:left="113" w:right="113"/>
              <w:jc w:val="both"/>
              <w:rPr>
                <w:sz w:val="20"/>
              </w:rPr>
            </w:pPr>
            <w:r w:rsidRPr="00673993">
              <w:rPr>
                <w:sz w:val="20"/>
              </w:rPr>
              <w:t>Gas Proxy Function</w:t>
            </w:r>
          </w:p>
        </w:tc>
      </w:tr>
      <w:tr w:rsidR="00A628C5" w:rsidRPr="008501CF" w14:paraId="1A7B2B0A" w14:textId="77777777" w:rsidTr="00C21A38">
        <w:tc>
          <w:tcPr>
            <w:tcW w:w="1985" w:type="dxa"/>
          </w:tcPr>
          <w:p w14:paraId="17459620" w14:textId="77777777" w:rsidR="00A628C5" w:rsidRDefault="00A628C5"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GSME</w:t>
            </w:r>
          </w:p>
        </w:tc>
        <w:tc>
          <w:tcPr>
            <w:tcW w:w="5528" w:type="dxa"/>
          </w:tcPr>
          <w:p w14:paraId="639D0950" w14:textId="77777777" w:rsidR="00A628C5" w:rsidRDefault="00A628C5" w:rsidP="00A96C6B">
            <w:pPr>
              <w:widowControl w:val="0"/>
              <w:suppressLineNumbers/>
              <w:suppressAutoHyphens/>
              <w:spacing w:before="60" w:after="40"/>
              <w:ind w:left="113" w:right="113"/>
              <w:jc w:val="both"/>
              <w:rPr>
                <w:sz w:val="20"/>
              </w:rPr>
            </w:pPr>
            <w:r w:rsidRPr="00A628C5">
              <w:rPr>
                <w:sz w:val="20"/>
              </w:rPr>
              <w:t>Gas Smart Metering Equipment</w:t>
            </w:r>
          </w:p>
        </w:tc>
      </w:tr>
      <w:tr w:rsidR="0009308F" w:rsidRPr="008501CF" w14:paraId="75FD8812" w14:textId="77777777" w:rsidTr="00C21A38">
        <w:tc>
          <w:tcPr>
            <w:tcW w:w="1985" w:type="dxa"/>
          </w:tcPr>
          <w:p w14:paraId="022EE478" w14:textId="77777777" w:rsidR="0009308F" w:rsidRDefault="0009308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HAN</w:t>
            </w:r>
          </w:p>
        </w:tc>
        <w:tc>
          <w:tcPr>
            <w:tcW w:w="5528" w:type="dxa"/>
          </w:tcPr>
          <w:p w14:paraId="5BFF8E28" w14:textId="77777777" w:rsidR="0009308F" w:rsidRPr="008501CF" w:rsidRDefault="0009308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Home Area Network</w:t>
            </w:r>
          </w:p>
        </w:tc>
      </w:tr>
      <w:tr w:rsidR="00373E77" w:rsidRPr="008501CF" w14:paraId="620AB0C7" w14:textId="77777777" w:rsidTr="00C21A38">
        <w:tc>
          <w:tcPr>
            <w:tcW w:w="1985" w:type="dxa"/>
          </w:tcPr>
          <w:p w14:paraId="25086113" w14:textId="77777777" w:rsidR="00373E77" w:rsidRPr="008501CF" w:rsidRDefault="00373E77"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IRP</w:t>
            </w:r>
          </w:p>
        </w:tc>
        <w:tc>
          <w:tcPr>
            <w:tcW w:w="5528" w:type="dxa"/>
          </w:tcPr>
          <w:p w14:paraId="4D80D225" w14:textId="77777777" w:rsidR="00373E77" w:rsidRPr="008501CF" w:rsidRDefault="00373E77"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Issue Resolution Proposal</w:t>
            </w:r>
          </w:p>
        </w:tc>
      </w:tr>
      <w:tr w:rsidR="00E15820" w:rsidRPr="008501CF" w14:paraId="33A12C10" w14:textId="77777777" w:rsidTr="00C21A38">
        <w:tc>
          <w:tcPr>
            <w:tcW w:w="1985" w:type="dxa"/>
          </w:tcPr>
          <w:p w14:paraId="4F2CAC3E" w14:textId="77777777" w:rsidR="00E15820" w:rsidRPr="008501CF" w:rsidRDefault="00E15820"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MMC</w:t>
            </w:r>
          </w:p>
        </w:tc>
        <w:tc>
          <w:tcPr>
            <w:tcW w:w="5528" w:type="dxa"/>
          </w:tcPr>
          <w:p w14:paraId="7FD89A37" w14:textId="77777777" w:rsidR="00E15820" w:rsidRPr="008501CF" w:rsidRDefault="00726A1D" w:rsidP="0009308F">
            <w:pPr>
              <w:widowControl w:val="0"/>
              <w:suppressLineNumbers/>
              <w:suppressAutoHyphens/>
              <w:spacing w:before="60" w:after="40"/>
              <w:ind w:left="113" w:right="113"/>
              <w:jc w:val="both"/>
              <w:rPr>
                <w:rFonts w:eastAsia="HG Mincho Light J"/>
                <w:color w:val="000000"/>
                <w:sz w:val="20"/>
                <w:szCs w:val="20"/>
              </w:rPr>
            </w:pPr>
            <w:r w:rsidRPr="00726A1D">
              <w:rPr>
                <w:rFonts w:eastAsia="HG Mincho Light J"/>
                <w:color w:val="000000"/>
                <w:sz w:val="20"/>
                <w:szCs w:val="20"/>
              </w:rPr>
              <w:t>Message Mapping Catalogue</w:t>
            </w:r>
          </w:p>
        </w:tc>
      </w:tr>
      <w:tr w:rsidR="0009308F" w:rsidRPr="008501CF" w14:paraId="7B4FA95D" w14:textId="77777777" w:rsidTr="00C21A38">
        <w:tc>
          <w:tcPr>
            <w:tcW w:w="1985" w:type="dxa"/>
          </w:tcPr>
          <w:p w14:paraId="492433DC"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PIA</w:t>
            </w:r>
          </w:p>
        </w:tc>
        <w:tc>
          <w:tcPr>
            <w:tcW w:w="5528" w:type="dxa"/>
          </w:tcPr>
          <w:p w14:paraId="0CE654CB"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Preliminary Impact Assessment</w:t>
            </w:r>
          </w:p>
        </w:tc>
      </w:tr>
      <w:tr w:rsidR="0009308F" w:rsidRPr="008501CF" w14:paraId="38ACA457" w14:textId="77777777" w:rsidTr="00C21A38">
        <w:tc>
          <w:tcPr>
            <w:tcW w:w="1985" w:type="dxa"/>
          </w:tcPr>
          <w:p w14:paraId="3A2148C6"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PIT</w:t>
            </w:r>
          </w:p>
        </w:tc>
        <w:tc>
          <w:tcPr>
            <w:tcW w:w="5528" w:type="dxa"/>
          </w:tcPr>
          <w:p w14:paraId="29F1B4AA"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Pre-Integration Testing</w:t>
            </w:r>
          </w:p>
        </w:tc>
      </w:tr>
      <w:tr w:rsidR="0009308F" w:rsidRPr="008501CF" w14:paraId="107AD57B" w14:textId="77777777" w:rsidTr="00C21A38">
        <w:tc>
          <w:tcPr>
            <w:tcW w:w="1985" w:type="dxa"/>
          </w:tcPr>
          <w:p w14:paraId="52297B7D"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ROM</w:t>
            </w:r>
          </w:p>
        </w:tc>
        <w:tc>
          <w:tcPr>
            <w:tcW w:w="5528" w:type="dxa"/>
          </w:tcPr>
          <w:p w14:paraId="1C735B1B"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Rough Order of Magnitude (cost)</w:t>
            </w:r>
          </w:p>
        </w:tc>
      </w:tr>
      <w:tr w:rsidR="0009308F" w:rsidRPr="008501CF" w14:paraId="6BE013F5" w14:textId="77777777" w:rsidTr="00C21A38">
        <w:tc>
          <w:tcPr>
            <w:tcW w:w="1985" w:type="dxa"/>
          </w:tcPr>
          <w:p w14:paraId="150C7904"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SEC</w:t>
            </w:r>
          </w:p>
        </w:tc>
        <w:tc>
          <w:tcPr>
            <w:tcW w:w="5528" w:type="dxa"/>
          </w:tcPr>
          <w:p w14:paraId="1A8B44EE"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Smart Energy Code</w:t>
            </w:r>
          </w:p>
        </w:tc>
      </w:tr>
      <w:tr w:rsidR="0009308F" w:rsidRPr="008501CF" w14:paraId="61706AA2" w14:textId="77777777" w:rsidTr="00C21A38">
        <w:tc>
          <w:tcPr>
            <w:tcW w:w="1985" w:type="dxa"/>
          </w:tcPr>
          <w:p w14:paraId="0E6A925F"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SECAS</w:t>
            </w:r>
          </w:p>
        </w:tc>
        <w:tc>
          <w:tcPr>
            <w:tcW w:w="5528" w:type="dxa"/>
          </w:tcPr>
          <w:p w14:paraId="297DFD70" w14:textId="77777777" w:rsidR="0009308F" w:rsidRPr="008501CF" w:rsidRDefault="0048468B" w:rsidP="0009308F">
            <w:pPr>
              <w:widowControl w:val="0"/>
              <w:suppressLineNumbers/>
              <w:suppressAutoHyphens/>
              <w:spacing w:before="60" w:after="40"/>
              <w:ind w:left="113" w:right="113"/>
              <w:jc w:val="both"/>
              <w:rPr>
                <w:rFonts w:eastAsia="HG Mincho Light J"/>
                <w:color w:val="000000"/>
                <w:sz w:val="20"/>
                <w:szCs w:val="20"/>
              </w:rPr>
            </w:pPr>
            <w:r w:rsidRPr="0048468B">
              <w:rPr>
                <w:rFonts w:eastAsia="HG Mincho Light J"/>
                <w:color w:val="000000"/>
                <w:sz w:val="20"/>
                <w:szCs w:val="20"/>
              </w:rPr>
              <w:t>Smart Energy Code Administrator and Secretariat</w:t>
            </w:r>
          </w:p>
        </w:tc>
      </w:tr>
      <w:tr w:rsidR="0009308F" w:rsidRPr="008501CF" w14:paraId="56C8E439" w14:textId="77777777" w:rsidTr="00C21A38">
        <w:tc>
          <w:tcPr>
            <w:tcW w:w="1985" w:type="dxa"/>
          </w:tcPr>
          <w:p w14:paraId="30B7A47D"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SIT</w:t>
            </w:r>
          </w:p>
        </w:tc>
        <w:tc>
          <w:tcPr>
            <w:tcW w:w="5528" w:type="dxa"/>
          </w:tcPr>
          <w:p w14:paraId="102E2EDF"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Systems Integration Testing</w:t>
            </w:r>
          </w:p>
        </w:tc>
      </w:tr>
      <w:tr w:rsidR="009223B7" w:rsidRPr="008501CF" w14:paraId="21BBD4B3" w14:textId="77777777" w:rsidTr="00C21A38">
        <w:tc>
          <w:tcPr>
            <w:tcW w:w="1985" w:type="dxa"/>
          </w:tcPr>
          <w:p w14:paraId="73E835EC" w14:textId="77777777" w:rsidR="009223B7" w:rsidRPr="008501CF" w:rsidRDefault="009223B7"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SMETS</w:t>
            </w:r>
          </w:p>
        </w:tc>
        <w:tc>
          <w:tcPr>
            <w:tcW w:w="5528" w:type="dxa"/>
          </w:tcPr>
          <w:p w14:paraId="2E69890F" w14:textId="77777777" w:rsidR="009223B7" w:rsidRPr="008501CF" w:rsidRDefault="00531FA2" w:rsidP="00531FA2">
            <w:pPr>
              <w:widowControl w:val="0"/>
              <w:suppressLineNumbers/>
              <w:suppressAutoHyphens/>
              <w:spacing w:before="60" w:after="40"/>
              <w:ind w:left="113" w:right="113"/>
              <w:rPr>
                <w:rFonts w:eastAsia="HG Mincho Light J"/>
                <w:color w:val="000000"/>
                <w:sz w:val="20"/>
                <w:szCs w:val="20"/>
              </w:rPr>
            </w:pPr>
            <w:r w:rsidRPr="00531FA2">
              <w:rPr>
                <w:rFonts w:eastAsia="HG Mincho Light J"/>
                <w:color w:val="000000"/>
                <w:sz w:val="20"/>
                <w:szCs w:val="20"/>
              </w:rPr>
              <w:t>Smart Metering Equipment Technical Specification</w:t>
            </w:r>
          </w:p>
        </w:tc>
      </w:tr>
      <w:tr w:rsidR="0009308F" w:rsidRPr="008501CF" w14:paraId="05D9C9B5" w14:textId="77777777" w:rsidTr="00C21A38">
        <w:tc>
          <w:tcPr>
            <w:tcW w:w="1985" w:type="dxa"/>
          </w:tcPr>
          <w:p w14:paraId="4EF8DFE1"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SP</w:t>
            </w:r>
          </w:p>
        </w:tc>
        <w:tc>
          <w:tcPr>
            <w:tcW w:w="5528" w:type="dxa"/>
          </w:tcPr>
          <w:p w14:paraId="3CB1A37D"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Service Provider</w:t>
            </w:r>
          </w:p>
        </w:tc>
      </w:tr>
      <w:tr w:rsidR="0009308F" w:rsidRPr="008501CF" w14:paraId="039D91F6" w14:textId="77777777" w:rsidTr="00C21A38">
        <w:tc>
          <w:tcPr>
            <w:tcW w:w="1985" w:type="dxa"/>
          </w:tcPr>
          <w:p w14:paraId="0F1BC952"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SR</w:t>
            </w:r>
          </w:p>
        </w:tc>
        <w:tc>
          <w:tcPr>
            <w:tcW w:w="5528" w:type="dxa"/>
          </w:tcPr>
          <w:p w14:paraId="38071AD8"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Service Request</w:t>
            </w:r>
          </w:p>
        </w:tc>
      </w:tr>
      <w:tr w:rsidR="00A114FE" w:rsidRPr="008501CF" w14:paraId="788A753E" w14:textId="77777777" w:rsidTr="00C21A38">
        <w:tc>
          <w:tcPr>
            <w:tcW w:w="1985" w:type="dxa"/>
          </w:tcPr>
          <w:p w14:paraId="4EF53467" w14:textId="77777777" w:rsidR="00A114FE" w:rsidRPr="008501CF" w:rsidRDefault="00A114FE"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SRV</w:t>
            </w:r>
          </w:p>
        </w:tc>
        <w:tc>
          <w:tcPr>
            <w:tcW w:w="5528" w:type="dxa"/>
          </w:tcPr>
          <w:p w14:paraId="2FE82970" w14:textId="77777777" w:rsidR="00A114FE" w:rsidRPr="008501CF" w:rsidRDefault="00A114FE"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Request Variant</w:t>
            </w:r>
          </w:p>
        </w:tc>
      </w:tr>
      <w:tr w:rsidR="00653DD4" w:rsidRPr="008501CF" w14:paraId="0235457A" w14:textId="77777777" w:rsidTr="00C21A38">
        <w:tc>
          <w:tcPr>
            <w:tcW w:w="1985" w:type="dxa"/>
          </w:tcPr>
          <w:p w14:paraId="58FC591A" w14:textId="06EB36E4" w:rsidR="00653DD4" w:rsidRDefault="00653DD4"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TSIRS</w:t>
            </w:r>
          </w:p>
        </w:tc>
        <w:tc>
          <w:tcPr>
            <w:tcW w:w="5528" w:type="dxa"/>
          </w:tcPr>
          <w:p w14:paraId="63F3273D" w14:textId="331DFAE1" w:rsidR="00653DD4" w:rsidRDefault="00653DD4" w:rsidP="0009308F">
            <w:pPr>
              <w:widowControl w:val="0"/>
              <w:suppressLineNumbers/>
              <w:suppressAutoHyphens/>
              <w:spacing w:before="60" w:after="40"/>
              <w:ind w:left="113" w:right="113"/>
              <w:jc w:val="both"/>
              <w:rPr>
                <w:rFonts w:eastAsia="HG Mincho Light J"/>
                <w:color w:val="000000"/>
                <w:sz w:val="20"/>
                <w:szCs w:val="20"/>
              </w:rPr>
            </w:pPr>
            <w:r w:rsidRPr="00653DD4">
              <w:rPr>
                <w:rFonts w:eastAsia="HG Mincho Light J"/>
                <w:color w:val="000000"/>
                <w:sz w:val="20"/>
                <w:szCs w:val="20"/>
              </w:rPr>
              <w:t>Technical Specification Issue Resolution Sub-Group</w:t>
            </w:r>
          </w:p>
        </w:tc>
      </w:tr>
      <w:tr w:rsidR="000F302B" w:rsidRPr="008501CF" w14:paraId="3D61CDAF" w14:textId="77777777" w:rsidTr="00C21A38">
        <w:tc>
          <w:tcPr>
            <w:tcW w:w="1985" w:type="dxa"/>
          </w:tcPr>
          <w:p w14:paraId="2D96B288" w14:textId="77777777" w:rsidR="000F302B" w:rsidRDefault="000F302B" w:rsidP="0009308F">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TTO</w:t>
            </w:r>
          </w:p>
        </w:tc>
        <w:tc>
          <w:tcPr>
            <w:tcW w:w="5528" w:type="dxa"/>
          </w:tcPr>
          <w:p w14:paraId="094BD61D" w14:textId="77777777" w:rsidR="000F302B" w:rsidRPr="00143516" w:rsidRDefault="000F302B" w:rsidP="0009308F">
            <w:pPr>
              <w:widowControl w:val="0"/>
              <w:suppressLineNumbers/>
              <w:suppressAutoHyphens/>
              <w:spacing w:before="60" w:after="40"/>
              <w:ind w:left="113" w:right="113"/>
              <w:jc w:val="both"/>
              <w:rPr>
                <w:rFonts w:eastAsia="HG Mincho Light J"/>
                <w:color w:val="000000"/>
                <w:sz w:val="20"/>
                <w:szCs w:val="20"/>
              </w:rPr>
            </w:pPr>
            <w:r w:rsidRPr="000F302B">
              <w:rPr>
                <w:rFonts w:eastAsia="HG Mincho Light J"/>
                <w:color w:val="000000"/>
                <w:sz w:val="20"/>
                <w:szCs w:val="20"/>
              </w:rPr>
              <w:t>Transition to Operations</w:t>
            </w:r>
          </w:p>
        </w:tc>
      </w:tr>
      <w:tr w:rsidR="0009308F" w:rsidRPr="008501CF" w14:paraId="34FCDFBF" w14:textId="77777777" w:rsidTr="00C21A38">
        <w:tc>
          <w:tcPr>
            <w:tcW w:w="1985" w:type="dxa"/>
          </w:tcPr>
          <w:p w14:paraId="6C1C806C"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UIT</w:t>
            </w:r>
          </w:p>
        </w:tc>
        <w:tc>
          <w:tcPr>
            <w:tcW w:w="5528" w:type="dxa"/>
          </w:tcPr>
          <w:p w14:paraId="1C77A4E0" w14:textId="77777777" w:rsidR="0009308F" w:rsidRPr="008501CF" w:rsidRDefault="0009308F" w:rsidP="0009308F">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User Integration Testing</w:t>
            </w:r>
          </w:p>
        </w:tc>
      </w:tr>
    </w:tbl>
    <w:p w14:paraId="19997623" w14:textId="77777777" w:rsidR="00391837" w:rsidRPr="00391837" w:rsidRDefault="00391837" w:rsidP="00391837">
      <w:pPr>
        <w:pStyle w:val="BodyTextNormal"/>
      </w:pPr>
    </w:p>
    <w:sectPr w:rsidR="00391837" w:rsidRPr="00391837" w:rsidSect="00436273">
      <w:footerReference w:type="default" r:id="rId20"/>
      <w:type w:val="continuous"/>
      <w:pgSz w:w="11900" w:h="16840"/>
      <w:pgMar w:top="1701" w:right="1134" w:bottom="1440" w:left="1134" w:header="284"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77F55" w14:textId="77777777" w:rsidR="00E01142" w:rsidRDefault="00E01142" w:rsidP="00FA568E">
      <w:pPr>
        <w:spacing w:after="0"/>
      </w:pPr>
      <w:r>
        <w:separator/>
      </w:r>
    </w:p>
  </w:endnote>
  <w:endnote w:type="continuationSeparator" w:id="0">
    <w:p w14:paraId="7DCCB14F" w14:textId="77777777" w:rsidR="00E01142" w:rsidRDefault="00E01142"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2D064" w14:textId="77777777" w:rsidR="00534C81" w:rsidRDefault="00534C81"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42A15216" w14:textId="77777777" w:rsidR="00534C81" w:rsidRDefault="00534C81"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9A8EF" w14:textId="77777777" w:rsidR="00534C81" w:rsidRDefault="00534C81"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00B2DC1A" w14:textId="77777777" w:rsidR="00534C81" w:rsidRDefault="00534C81"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398C2" w14:textId="0528A996" w:rsidR="00534C81" w:rsidRPr="009E3890" w:rsidRDefault="00534C81" w:rsidP="00EF359A">
    <w:pPr>
      <w:pStyle w:val="ListParagraph"/>
      <w:tabs>
        <w:tab w:val="center" w:pos="4820"/>
        <w:tab w:val="right" w:pos="13467"/>
      </w:tabs>
      <w:ind w:left="1440"/>
    </w:pPr>
    <w:r>
      <w:rPr>
        <w:sz w:val="20"/>
        <w:szCs w:val="20"/>
      </w:rPr>
      <w:t>SECMP0099</w:t>
    </w:r>
    <w:r>
      <w:rPr>
        <w:sz w:val="20"/>
        <w:szCs w:val="20"/>
      </w:rPr>
      <w:tab/>
      <w:t>PIA</w:t>
    </w:r>
    <w:r>
      <w:rPr>
        <w:sz w:val="20"/>
        <w:szCs w:val="20"/>
      </w:rPr>
      <w:tab/>
      <w:t xml:space="preserve">Page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20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59102" w14:textId="77777777" w:rsidR="00E01142" w:rsidRDefault="00E01142" w:rsidP="00FA568E">
      <w:pPr>
        <w:spacing w:after="0"/>
      </w:pPr>
      <w:r>
        <w:separator/>
      </w:r>
    </w:p>
  </w:footnote>
  <w:footnote w:type="continuationSeparator" w:id="0">
    <w:p w14:paraId="294FE172" w14:textId="77777777" w:rsidR="00E01142" w:rsidRDefault="00E01142" w:rsidP="00FA56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0D46" w14:textId="77777777" w:rsidR="00534C81" w:rsidRDefault="00534C81" w:rsidP="00364BCB">
    <w:pPr>
      <w:ind w:left="1134" w:hanging="1134"/>
    </w:pPr>
    <w:r>
      <w:rPr>
        <w:noProof/>
        <w:lang w:eastAsia="en-GB"/>
      </w:rPr>
      <mc:AlternateContent>
        <mc:Choice Requires="wpg">
          <w:drawing>
            <wp:anchor distT="0" distB="0" distL="114300" distR="114300" simplePos="0" relativeHeight="251658240" behindDoc="0" locked="0" layoutInCell="1" allowOverlap="1" wp14:anchorId="37B88D49" wp14:editId="3E10F439">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3AEBAD32" id="Group 23" o:spid="_x0000_s1026" style="position:absolute;margin-left:-11.55pt;margin-top:29.85pt;width:1188pt;height:54.45pt;z-index:251658240;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NPAAAAAFJnaHRsb25n&#10;AAAKc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5oAAAABAAAAoAAAADMAAAHgAABfoAAAD34AGAAB/9j/7QAMQWRvYmVfQ00AAf/uAA5B&#10;ZG9iZQBkgAAAAAH/2wCEAAwICAgJCAwJCQwRCwoLERUPDAwPFRgTExUTExgRDAwMDAwMEQwMDAwM&#10;DAwMDAwMDAwMDAwMDAwMDAwMDAwMDAwBDQsLDQ4NEA4OEBQODg4UFA4ODg4UEQwMDAwMEREMDAwM&#10;DAwRDAwMDAwMDAwMDAwMDAwMDAwMDAwMDAwMDAwMDP/AABEIADM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AkBJQ0NfUFJPRklMRQABAQAAAjBBREJFAhAAAG1u&#10;dHJSR0IgWFlaIAfPAAYAAwAAAAAAAG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E5OTk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4ADkFkb2JlAGRAAAAAAf/bAIQAAQEB&#10;AQEBAQEBAQEBAQEBAQEBAQEBAQEBAQEBAQIBAQEBAQECAgICAgICAgICAgICAgMDAwMDAwMDAwMD&#10;AwMDAwEBAQEBAQECAQECAwICAgMDAwMDAwMDAwMDAwMDAwMDAwMDAwMDAwMDAwMDAwMDAwMDAwMD&#10;AwMDAwMDAwMDAwMD/8AAEQgDTwpxAwERAAIRAQMRAf/dAAQBT//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NU/wCFLf8AMq3t8ofmHu/4lbN3NW0fxz+K&#10;m5ajZtRt7HVkkWO3z3hho2oewd3bkp4SFnkw1Y1Tt7GQza1pxT1U8Whq6ZRkL7ecvQ7btKbpMtbi&#10;5Gqp4rGcqo9NQox9agH4R08i0FetZ73InV+ve/de697917r6SX/CYb+Y9vT5f/F/evx17o3HWbp7&#10;d+KEu18dhd1Zmreqz28el91QVNPs18tV1BMtZW4Kpx9ViqmrYlmpWxvmLztJLJj77j8vw7VuSX9m&#10;umK6qSo4LItNVPQMCGA9dVMYDLihqOtnr3HHV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Ef+FMWeyuF/k9/&#10;IqmxkksMe4t19F4HLSQllb+FP3Rg8rLGzpYhZJaSGNx9GVihuGI9jf27RX5rty34VkI+3w2H+Xqy&#10;fF18uH3kl0/1737r3Xvfuvde9+6919Or/hLnncpl/wCUj1vj8hJK9Jtft/u7BYNZGJSHF1G8W3NN&#10;HACeFNbkaxyB/aZj9SfeOfuSipzTIy8WjjJ+3TT/AAAdMv8AF1sRewF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Kb39n8rurvfuvdGdklmzm&#10;5O2+x8/mZp2Lzy5XMbxrcjkZJmYkl2mkcsSTz7y/sUWKyhjT4VRAPsCgDpSOgl9quvde9+691737&#10;r3W1D/wkVzuTof5j3cOCp5JTis78PN/T5OmBPh+4w/bux5cbXOtwNcXmmhQkGwmYW5uI0900U8vx&#10;OeKzrT80kqP9Xp1STh19Gv3APT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jT+cr8Tdy/Dn+Y58m+tMviqig2vuvsTcPcPVVa0Ek&#10;dDmer+1c1U7r22+LncATLjnmqcHVSLx93Q1Cf2feUvKW6R7ty/bXCmrKgjf1DoApr9uGHyYdPqaj&#10;qr72JOrde9+691737r3W7t/wj8+LG44M38o/mhm8XUUO26nbuI+OXXeSnhdI9wVdVmaTsLs9qRpA&#10;LxULY/bMXkTUryTSpcPA49w57rblGUttoQ1aplYemCqftq/7B69NSHy63lvcM9N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kT/zmezsz23/ADUPnfubOVU1XVYX5H9h9Y0jTOzeDDdM5Y9R4KliDfpSOjwkKqBx+fz7&#10;yn5RtkteWbKNBQGJX/OQaz/Nun1wo6rL9iLq3XvfuvdHg/lndiZfqn+Yd8I994WpmpqnD/KPpGmr&#10;DAzLJVYHPdg0G3d0Yy6kHTV42rq6Vx+VkINxx7JuYrdLrYbyB8gwyftCkg/kQD1o5HX2LPeJ/S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6n8zn/t5P/MJ/wDF4vlj/wC/&#10;6z/vLDlz/lXrD/nng/6tL0oXgOiPeznrfXvfuvdGa+FH/ZZXxJ/8Wb6F/wDfqYr2Xbx/ySLr/mjL&#10;/wAcbrR4dfZy94j9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x1P5nP/byf+YT/AOLxfLH/AN/1n/eWHLn/ACr1h/zzwf8AVpelC8B0R72c9b697917ozXw&#10;o/7LK+JP/izfQv8A79TFey7eP+SRdf8ANGX/AI43Wjw6+zl7xH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&#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Uf+YB/2Qd82f8AxUf5I/8Avm8z7NNj/wCS&#10;3Z/814v+ri9bHEdfGr95a9KOve/de697917q5j/hPf8A9vivhR/4dXZv/vit0+wlz3/yqd5/pU/6&#10;uJ1V/hPX1dPeMfT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3fzWvmTS/A/4FfIL5&#10;DQV0FJvbEbRm2j1JBKY3kre299t/djYjw0sn+fSgqqj+L1cI5NJR1BuNNwfcsbSd73uCwIqhbU/y&#10;Rct9lQNI+ZHW1FTTr5BdVVVNdU1FbW1E9ZWVk81VV1dVNJUVNVU1EhlnqKieUl3kdyWd2JJJJJJP&#10;vKoAKKDAHSjrB7317r3v3XutiP8A4TJ/Dz/Zmf5ke1+ztwYv73rv4k4CfuzMSzw+Sgn7BM/8A6hx&#10;TSWOipjyksm4KX6X/hEgv+CAvcXdv3dy+1tGaSXR8Meuni5+ynaf9P1RzRevp0+8c+m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Uf+YB/2Qd82f8AxUf5I/8Avm8z7NNj/wCS3Z/8&#10;14v+ri9bHEdfGr95a9KOve/de697917q5j/hPf8A9vivhR/4dXZv/vit0+wlz3/yqd5/pU/6uJ1V&#10;/hPX1dPeMfT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H/CuT5p/307p6W+C208t&#10;5cF0ziI+5e2qWmn1QS9mb7xr0OwcNkYL+moxO3ZJ6+M2s0WcXklbCcPazZ/Bs5t6lHdMfDT/AEim&#10;rEfJnx9qdOxjFetOL3LPTnXvfuvde9+6919M/wD4TAfDz/Zb/wCXNi+4Nw4v7HsL5ebnm7ar5KiH&#10;xZCDrTDLJtnqTFSsBZ6eWlSu3DSNc+jL8kfpGO3uPu37w382kZrHajQPTWcuftrRT/pOmXNTTrY9&#10;9x/1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H/mAf9kHfNn/AMVH+SP/AL5v&#10;M+zTY/8Akt2f/NeL/q4vWxxHXxq/eWvSjr3v3Xuve/de6uY/4T3/APb4r4Uf+HV2b/74rdPsJc9/&#10;8qnef6VP+ridVf4T19XT3jH0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R/5gH/ZB3zZ/wDFR/kj/wC+bzPs02P/AJLdn/zXi/6uL1scR18av3lr0o697917r3v3Xurm&#10;P+E9/wD2+K+FH/h1dm/++K3T7CXPf/Kp3n+lT/q4nVX+E9fV094x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qn/Crr5p/wChX4Z7M+Ju1Mt9tvn5X7p826oqWbTV0XTHWNbS57PLMYT5If4r&#10;m3w1HGWIWoposjD6lEgEme2O0fWbu+6SjstV7fnI9QP95XUfkSp6vGM16+c97n3p7r3v3Xuve/de&#10;63Gv+Einw8/vl3h3r829zYvy4TprbsfTXWFXUw6oJOxuwqVclvjK46cC61OK2/HBRSgmxizf0J5W&#10;JvdPdvCs4NnjOZj4j/6RcKD8map+1Om5DinW/l7g/pr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m/wDnn/NP/Z4f5j3eG/cHlv4p1f1jXr0R09JDN56CbZHW&#10;ldUUFZnsdKp0vBms3Ll83TvpDeGriRhdPeT/ACXtH7m5fhgcUkkHiSeupwDQ/NV0qfmD0+ooOqg/&#10;Yq6t1737r3XgCSABcngAckk/ge/de6+uR/Jp+HZ+D38un479NZfFfwrsPL7YXtXt6KWHw5Bezuzg&#10;u5s5isqBYNPhqeSj2/qA5joI+T+o4tc27t++d/uLtDWMHRH6aEwCPkxq3+26YY1PVonsN9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j8meva/tz43/ACC6pxSh8p2d0j2v&#10;17jULKgev3psOv23RqXYgAGSpUXJAHtZt062u4QXTcI5EY/YrA/5OvDBr18WeppqmiqaijrKeakq&#10;6SeWmqqWpieCopqmCQxT09RDKAyOjAq6sAQQQRf3l4CCKjIPSnrD7317r3v3Xur9f+EzXWGZ7C/m&#10;9dCZ7HUstRiuoNnd09m7pljQstHiH6tyfXONqZnsQinMbixcdz9S4UckH2B/cS5SDlWdGOZWjRft&#10;1hz/AMZRuqP8PX1F/eN3T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v/ADoflRub4c/y1vk73Lsi&#10;my776k2fTdcbLyuIpqmV9qbk7Wy0HX9FvWqrIAVpFw65CTIU881o2qoqeA3aZVIl5Q2yPduYba0m&#10;po1a2B/EEBbT89VKEDyJPl1ZRU9fI795SdP9e9+691737r3V+P8Awnq/ltZb52/NfbG/t5belqfj&#10;f8Ycxguze0cjW0pfDbp3Xjqv+IdcdWI0gMc75Kvp1rcnAVZP4ZS1UchR6in8gI575hXZdnaCFqXF&#10;yCiAcVU4d/lQGgP8RHoeqOaDr6jfvG3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">
              <v:line id="Straight Connector 21" o:spid="_x0000_s1027" style="position:absolute;visibility:visible;mso-wrap-style:square" from="0,6901" to="150876,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lUcUAAADbAAAADwAAAGRycy9kb3ducmV2LnhtbESPzWrDMBCE74W8g9hCLyGR7UIIruXQ&#10;BFLSQwv56X2xNpYTa2UsxXHfvioUehxm5humWI22FQP1vnGsIJ0nIIgrpxuuFZyO29kShA/IGlvH&#10;pOCbPKzKyUOBuXZ33tNwCLWIEPY5KjAhdLmUvjJk0c9dRxy9s+sthij7Wuoe7xFuW5klyUJabDgu&#10;GOxoY6i6Hm5WwdSdvj7q9/Tzcru2u+fsbW2Ow6jU0+P4+gIi0Bj+w3/tnVaQpfD7Jf4A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xlUcUAAADbAAAADwAAAAAAAAAA&#10;AAAAAAChAgAAZHJzL2Rvd25yZXYueG1sUEsFBgAAAAAEAAQA+QAAAJMDA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8orGAAAA2wAAAA8AAABkcnMvZG93bnJldi54bWxEj19rwjAUxd8H+w7hDnwRTVfmkM4oMhH3&#10;MIR16tjbpblrqs1NaaJWP/0iDPZ4OH9+nMmss7U4UesrxwoehwkI4sLpiksFm8/lYAzCB2SNtWNS&#10;cCEPs+n93QQz7c78Qac8lCKOsM9QgQmhyaT0hSGLfuga4uj9uNZiiLItpW7xHMdtLdMkeZYWK44E&#10;gw29GioO+dFGyFe+NNfd6nvf3y1G28PavRfJk1K9h27+AiJQF/7Df+03rSBN4fYl/gA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4LyisYAAADbAAAADwAAAAAAAAAAAAAA&#10;AACfAgAAZHJzL2Rvd25yZXYueG1sUEsFBgAAAAAEAAQA9wAAAJIDAAAAAA==&#10;">
                <v:imagedata r:id="rId2" o:title="DCC_final_Logo_RGB"/>
                <v:path arrowok="t"/>
              </v:shape>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B13E4" w14:textId="77777777" w:rsidR="00534C81" w:rsidRPr="00796E0C" w:rsidRDefault="00534C81" w:rsidP="00796E0C">
    <w:r>
      <w:rPr>
        <w:noProof/>
        <w:lang w:eastAsia="en-GB"/>
      </w:rPr>
      <mc:AlternateContent>
        <mc:Choice Requires="wpg">
          <w:drawing>
            <wp:anchor distT="0" distB="0" distL="114300" distR="114300" simplePos="0" relativeHeight="251656192" behindDoc="1" locked="0" layoutInCell="1" allowOverlap="1" wp14:anchorId="2B760C38" wp14:editId="6ABF8E31">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3B2391A7" id="Group 4" o:spid="_x0000_s1026" style="position:absolute;margin-left:-31.35pt;margin-top:20.6pt;width:1244pt;height:54.4pt;z-index:-251660288"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08AAAAAUmdodGxvbmcAAApx&#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PmgAAAAEAAACgAAAAMwAAAeAAAF+gAAAPfgAYAAH/2P/tAAxBZG9iZV9DTQAB/+4ADkFkb2Jl&#10;AGSAAAAAAf/bAIQADAgICAkIDAkJDBELCgsRFQ8MDA8VGBMTFRMTGBEMDAwMDAwRDAwMDAwMDAwM&#10;DAwMDAwMDAwMDAwMDAwMDAwMDAENCwsNDg0QDg4QFA4ODhQUDg4ODhQRDAwMDAwREQwMDAwMDBEM&#10;DAwMDAwMDAwMDAwMDAwMDAwMDAwMDAwMDAwM/8AAEQgAM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CQElDQ19QUk9GSUxFAAEBAAACMEFEQkUCEAAAbW50clJH&#10;QiBYWVogB88ABgADAAAAAAAA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7gAOQWRvYmUAZEAAAAAB/9sAhAABAQEBAQEB&#10;AQEBAQEBAQEBAQEBAQEBAQEBAQEBAgEBAQEBAQICAgICAgICAgICAgICAwMDAwMDAwMDAwMDAwMD&#10;AQEBAQEBAQIBAQIDAgICAwMDAwMDAwMDAwMDAwMDAwMDAwMDAwMDAwMDAwMDAwMDAwMDAwMDAwMD&#10;AwMDAwMDAwP/wAARCANPCnEDAREAAhEBAxEB/90ABAFP/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1T/AIUt/wAyre3yh+Ye7/iVs3c1bR/HP4qblqNm&#10;1G3sdWSRY7fPeGGjah7B3duSnhIWeTDVjVO3sZDNrWnFPVTxaGrplGQvt5y9Dtu0puky1uLkaqni&#10;sZyqj01CjH1qAfhHTyLQV61nvcidX697917r3v3XuvpJf8Jhv5j29Pl/8X96/HXujcdZunt34oS7&#10;Xx2F3Vmat6rPbx6X3VBU0+zXy1XUEy1lbgqnH1WKqatiWalbG+YvO0ksmPvuPy/DtW5Jf2a6Yrqp&#10;Kjgsi01U9AwIYD11UxgMuKGo62evccd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oR/4UxZ7K4X+T38iqbGS&#10;Swx7i3X0XgctJCWVv4U/dGDyssbOliFklpIY3H0ZWKG4Yj2N/btFfmu3LfhWQj7fDYf5erJ8XXy4&#10;feSXT/Xvfuvde9+691737r3X06v+EuedymX/AJSPW+PyEkr0m1+3+7sFg1kYlIcXUbxbc00cAJ4U&#10;1uRrHIH9pmP1J945+5KKnNMjLxaOMn7dNP8AAB0y/wAXWxF7AXV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4pvf2fyu6u9+690Z2SWbObk7b7H&#10;z+ZmnYvPLlcxvGtyORkmZiSXaaRyxJPPvL+xRYrKGNPhVEA+wKAOlI6CX2q691737r3XvfuvdbUP&#10;/CRXO5Oh/mPdw4KnklOKzvw839Pk6YE+H7jD9u7Hlxtc63A1xeaaFCQbCZhbm4jT3TRTy/E54rOt&#10;PzSSo/1enVJOHX0a/cA9M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NP5yvxN3L8Of5jnyb60y+KqKDa+6+xNw9w9VVrQSR0OZ6v&#10;7VzVTuvbb4udwBMuOeapwdVIvH3dDUJ/Z95S8pbpHu3L9tcKasqCN/UOgCmv24YfJh0+pqOqvvYk&#10;6t1737r3Xvfuvdbu3/CPz4sbjgzfyj+aGbxdRQ7bqdu4j45dd5KeF0j3BV1WZpOwuz2pGkAvFQtj&#10;9sxeRNSvJNKlw8Dj3DnutuUZS22hDVqmVh6YKp+2r/sHr01IfLreW9wz0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P/OZ7OzPbf8ANQ+d+5s5VTVdVhfkf2H1jSNM7N4MN0zlj1HgqWIN+lI6PCQqoHH5/PvKflG2&#10;S15Zso0FAYlf85BrP826fXCjqsv2Iurde9+690eD+Wd2Jl+qf5h3wj33hamamqcP8o+kaasMDMsl&#10;Vgc92DQbd3RjLqQdNXjaurpXH5WQg3HHsm5it0uthvIHyDDJ+0KSD+RAPWjkdfYs94n9J+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jqfzOf+3k/8wn/AMXi+WP/AL/rP+8s&#10;OXP+VesP+eeD/q0vSheA6I97Oet9e9+690Zr4Uf9llfEn/xZvoX/AN+pivZdvH/JIuv+aMv/ABxu&#10;tHh19nL3iP0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&#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HU/mc/9vJ/5hP8A4vF8sf8A3/Wf95Ycuf8AKvWH/PPB/wBWl6ULwHRHvZz1vr3v3XujNfCj/ssr&#10;4k/+LN9C/wDv1MV7Lt4/5JF1/wA0Zf8AjjdaPDr7OXvEfp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R/5gH/ZB3zZ/wDFR/kj/wC+bzPs02P/AJLdn/zX&#10;i/6uL1scR18av3lr0o697917r3v3XurmP+E9/wD2+K+FH/h1dm/++K3T7CXPf/Kp3n+lT/q4nVX+&#10;E9fV094x9M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d/Na+ZNL8D/gV8gvkNBXQU&#10;m9sRtGbaPUkEpjeSt7b32392NiPDSyf59KCqqP4vVwjk0lHUG403B9yxtJ3ve4LAiqFtT/JFy32V&#10;A0j5kdbUVNOvkF1VVU11TUVtbUT1lZWTzVVXV1U0lRU1VTUSGWeoqJ5SXeR3JZ3Ykkkkkk+8qgAo&#10;oMAdKOsHvfXuve/de62I/wDhMn8PP9mZ/mR7X7O3Bi/veu/iTgJ+7MxLPD5KCfsEz/wDqHFNJY6K&#10;mPKSybgpfpf+ESC/4IC9xd2/d3L7W0ZpJdHwx66eLn7Kdp/0/VHNF6+nT7xz6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R/5gH/ZB3zZ/wDFR/kj/wC+bzPs02P/AJLdn/zXi/6u&#10;L1scR18av3lr0o697917r3v3XurmP+E9/wD2+K+FH/h1dm/++K3T7CXPf/Kp3n+lT/q4nVX+E9fV&#10;094x9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5Pmn/fTunpb4LbTy3lwXTO&#10;Ij7l7apaafVBL2ZvvGvQ7Bw2Rgv6ajE7dknr4zazRZxeSVsJw9rNn8Gzm3qUd0x8NP8ASKasR8mf&#10;H2p07GMV604vcs9Ode9+691737r3X0z/APhMB8PP9lv/AJc2L7g3Di/sewvl5uebtqvkqIfFkIOt&#10;MMsm2epMVKwFnp5aVK7cNI1z6MvyR+kY7e4+7fvDfzaRmsdqNA9NZy5+2tFP+k6Zc1NOtj33H/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H/mAf9kHfNn/AMVH+SP/AL5vM+zTY/8Akt2f/NeL/q4vWxxHXxq/eWvSjr3v3Xuve/de6uY/4T3/&#10;APb4r4Uf+HV2b/74rdPsJc9/8qnef6VP+ridVf4T19XT3jH0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qf8Kuvmn/AKFfhnsz4m7Uy322+flfunzbqipZtNXRdMdY1tLns8sxhPkh/iubfDUc&#10;ZYhaimiyMPqUSASZ7Y7R9Zu77pKOy1Xt+cj1A/3ldR+RKnq8YzXr5z3ufenuve/de697917rca/4&#10;SKfDz++XeHevzb3Ni/LhOmtux9NdYVdTDqgk7G7CpVyW+MrjpwLrU4rb8cFFKCbGLN/QnlYm9092&#10;8Kzg2eM5mPiP/pFwoPyZqn7U6bkOKdb+XuD+m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Uf+YB/2Qd82f8AxUf5I/8Avm8z7NNj/wCS3Z/814v+ri9bHEdfGr95a9KOve/d&#10;e697917q5j/hPf8A9vivhR/4dXZv/vit0+wlz3/yqd5/pU/6uJ1V/hPX1dPeMfT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yb/AOef80/9nh/mPd4b9weW/inV/WNevRHT0kM3noJtkdaV1RQV&#10;mex0qnS8GazcuXzdO+kN4auJGF095P8AJe0fubl+GBxSSQeJJ66nAND81XSp+YPT6ig6qD9irq3X&#10;vfuvdeAJIAFyeAByST+B7917r65H8mn4dn4Pfy6fjv01l8V/Cuw8vthe1e3opYfDkF7O7OC7mzmK&#10;yoFg0+Gp5KPb+oDmOgj5P6ji1zbu3753+4u0NYwdEfpoTAI+TGrf7bphjU9Wiew31X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CPyZ69r+3Pjf8AILqnFKHynZ3SPa/XuNQs&#10;qB6/emw6/bdGpdiAAZKlRckAe1m3Tra7hBdNwjkRj9isD/k68MGvXxZ6mmqaKpqKOsp5qSrpJ5aa&#10;qpamJ4KimqYJDFPT1EMoDI6MCrqwBBBBF/eXgIIqMg9KesPvfXuve/de6v1/4TNdYZnsL+b10Jns&#10;dSy1GK6g2d3T2bumWNCy0eIfq3J9c42pmexCKcxuLFx3P1LhRyQfYH9xLlIOVZ0Y5laNF+3WHP8A&#10;xlG6o/w9fUX943dM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W/8AOh+VG5vhz/LW+TvcuyKbLvvq&#10;TZ9N1xsvK4imqZX2puTtbLQdf0W9aqsgBWkXDrkJMhTzzWjaqip4DdplUiXlDbI925htrSamjVrY&#10;H8QQFtPz1UoQPIk+XVlFT18jv3lJ0/1737r3XvfuvdX4/wDCer+W1lvnb819sb+3lt6Wp+N/xhzG&#10;C7N7RyNbSl8NundeOq/4h1x1YjSAxzvkq+nWtycBVk/hlLVRyFHqKfyAjnvmFdl2doIWpcXIKIBx&#10;VTh3+VAaA/xEeh6o5oOvqN+8bem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">
              <v:line id="Straight Connector 12" o:spid="_x0000_s1027" style="position:absolute;visibility:visible;mso-wrap-style:square" from="0,6908" to="157988,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xm8IAAADbAAAADwAAAGRycy9kb3ducmV2LnhtbERPTWvCQBC9C/0PyxR6kboxgpTUVVrB&#10;ogcFo70P2Wk2NTsbsmuM/94VBG/zeJ8zW/S2Fh21vnKsYDxKQBAXTldcKjgeVu8fIHxA1lg7JgVX&#10;8rCYvwxmmGl34T11eShFDGGfoQITQpNJ6QtDFv3INcSR+3OtxRBhW0rd4iWG21qmSTKVFiuODQYb&#10;WhoqTvnZKhi64++23Ix3/+dTvZ6kP9/m0PVKvb32X58gAvXhKX641zrOT+H+Sz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Ixm8IAAADbAAAADwAAAAAAAAAAAAAA&#10;AAChAgAAZHJzL2Rvd25yZXYueG1sUEsFBgAAAAAEAAQA+QAAAJADA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nazIAAAA2wAAAA8AAABkcnMvZG93bnJldi54bWxEj0FLw0AQhe8F/8MygpfSbtqqSOwmlJai&#10;Byk01oq3ITtm02ZnQ3Zto7++KwjeZnhv3vdmnve2ESfqfO1YwWScgCAuna65UrB7XY8eQPiArLFx&#10;TAq+yUOeXQ3mmGp35i2dilCJGMI+RQUmhDaV0peGLPqxa4mj9uk6iyGuXSV1h+cYbhs5TZJ7abHm&#10;SDDY0tJQeSy+bIS8F2vzs3/6OAz3q7u348a9lMmtUjfX/eIRRKA+/Jv/rp91rD+D31/iAD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op2syAAAANsAAAAPAAAAAAAAAAAA&#10;AAAAAJ8CAABkcnMvZG93bnJldi54bWxQSwUGAAAAAAQABAD3AAAAlAMAAAAA&#10;">
                <v:imagedata r:id="rId2" o:title="DCC_final_Logo_RGB"/>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40C6130"/>
    <w:lvl w:ilvl="0">
      <w:start w:val="1"/>
      <w:numFmt w:val="decimal"/>
      <w:pStyle w:val="ListNumber"/>
      <w:lvlText w:val="%1."/>
      <w:lvlJc w:val="left"/>
      <w:pPr>
        <w:tabs>
          <w:tab w:val="num" w:pos="360"/>
        </w:tabs>
        <w:ind w:left="360" w:hanging="360"/>
      </w:pPr>
    </w:lvl>
  </w:abstractNum>
  <w:abstractNum w:abstractNumId="2" w15:restartNumberingAfterBreak="0">
    <w:nsid w:val="060934EB"/>
    <w:multiLevelType w:val="hybridMultilevel"/>
    <w:tmpl w:val="98FA3B7C"/>
    <w:lvl w:ilvl="0" w:tplc="630E6A46">
      <w:start w:val="1"/>
      <w:numFmt w:val="decimal"/>
      <w:lvlText w:val="%1."/>
      <w:lvlJc w:val="left"/>
      <w:pPr>
        <w:ind w:left="1436" w:hanging="588"/>
      </w:pPr>
      <w:rPr>
        <w:rFonts w:hint="default"/>
      </w:rPr>
    </w:lvl>
    <w:lvl w:ilvl="1" w:tplc="08090019" w:tentative="1">
      <w:start w:val="1"/>
      <w:numFmt w:val="lowerLetter"/>
      <w:lvlText w:val="%2."/>
      <w:lvlJc w:val="left"/>
      <w:pPr>
        <w:ind w:left="1928" w:hanging="360"/>
      </w:pPr>
    </w:lvl>
    <w:lvl w:ilvl="2" w:tplc="0809001B" w:tentative="1">
      <w:start w:val="1"/>
      <w:numFmt w:val="lowerRoman"/>
      <w:lvlText w:val="%3."/>
      <w:lvlJc w:val="right"/>
      <w:pPr>
        <w:ind w:left="2648" w:hanging="180"/>
      </w:pPr>
    </w:lvl>
    <w:lvl w:ilvl="3" w:tplc="0809000F" w:tentative="1">
      <w:start w:val="1"/>
      <w:numFmt w:val="decimal"/>
      <w:lvlText w:val="%4."/>
      <w:lvlJc w:val="left"/>
      <w:pPr>
        <w:ind w:left="3368" w:hanging="360"/>
      </w:pPr>
    </w:lvl>
    <w:lvl w:ilvl="4" w:tplc="08090019" w:tentative="1">
      <w:start w:val="1"/>
      <w:numFmt w:val="lowerLetter"/>
      <w:lvlText w:val="%5."/>
      <w:lvlJc w:val="left"/>
      <w:pPr>
        <w:ind w:left="4088" w:hanging="360"/>
      </w:pPr>
    </w:lvl>
    <w:lvl w:ilvl="5" w:tplc="0809001B" w:tentative="1">
      <w:start w:val="1"/>
      <w:numFmt w:val="lowerRoman"/>
      <w:lvlText w:val="%6."/>
      <w:lvlJc w:val="right"/>
      <w:pPr>
        <w:ind w:left="4808" w:hanging="180"/>
      </w:pPr>
    </w:lvl>
    <w:lvl w:ilvl="6" w:tplc="0809000F" w:tentative="1">
      <w:start w:val="1"/>
      <w:numFmt w:val="decimal"/>
      <w:lvlText w:val="%7."/>
      <w:lvlJc w:val="left"/>
      <w:pPr>
        <w:ind w:left="5528" w:hanging="360"/>
      </w:pPr>
    </w:lvl>
    <w:lvl w:ilvl="7" w:tplc="08090019" w:tentative="1">
      <w:start w:val="1"/>
      <w:numFmt w:val="lowerLetter"/>
      <w:lvlText w:val="%8."/>
      <w:lvlJc w:val="left"/>
      <w:pPr>
        <w:ind w:left="6248" w:hanging="360"/>
      </w:pPr>
    </w:lvl>
    <w:lvl w:ilvl="8" w:tplc="0809001B" w:tentative="1">
      <w:start w:val="1"/>
      <w:numFmt w:val="lowerRoman"/>
      <w:lvlText w:val="%9."/>
      <w:lvlJc w:val="right"/>
      <w:pPr>
        <w:ind w:left="6968" w:hanging="180"/>
      </w:pPr>
    </w:lvl>
  </w:abstractNum>
  <w:abstractNum w:abstractNumId="3" w15:restartNumberingAfterBreak="0">
    <w:nsid w:val="0AE64D69"/>
    <w:multiLevelType w:val="hybridMultilevel"/>
    <w:tmpl w:val="11B6F56C"/>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 w15:restartNumberingAfterBreak="0">
    <w:nsid w:val="1A950A87"/>
    <w:multiLevelType w:val="hybridMultilevel"/>
    <w:tmpl w:val="F6A4B250"/>
    <w:lvl w:ilvl="0" w:tplc="9A461F42">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623B8A"/>
    <w:multiLevelType w:val="hybridMultilevel"/>
    <w:tmpl w:val="CC4E7D40"/>
    <w:lvl w:ilvl="0" w:tplc="72163BBA">
      <w:numFmt w:val="bullet"/>
      <w:lvlText w:val="-"/>
      <w:lvlJc w:val="left"/>
      <w:pPr>
        <w:ind w:left="1439" w:hanging="588"/>
      </w:pPr>
      <w:rPr>
        <w:rFonts w:ascii="Arial" w:eastAsiaTheme="minorEastAsia"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22EB4F69"/>
    <w:multiLevelType w:val="hybridMultilevel"/>
    <w:tmpl w:val="70A4E6CE"/>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7" w15:restartNumberingAfterBreak="0">
    <w:nsid w:val="24760A63"/>
    <w:multiLevelType w:val="hybridMultilevel"/>
    <w:tmpl w:val="5992A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473CF8"/>
    <w:multiLevelType w:val="hybridMultilevel"/>
    <w:tmpl w:val="75D013B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28347F5B"/>
    <w:multiLevelType w:val="hybridMultilevel"/>
    <w:tmpl w:val="D53AB752"/>
    <w:lvl w:ilvl="0" w:tplc="9A461F4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B7D79"/>
    <w:multiLevelType w:val="hybridMultilevel"/>
    <w:tmpl w:val="AA029AC8"/>
    <w:lvl w:ilvl="0" w:tplc="9A461F42">
      <w:numFmt w:val="bullet"/>
      <w:lvlText w:val="•"/>
      <w:lvlJc w:val="left"/>
      <w:pPr>
        <w:ind w:left="1288" w:hanging="360"/>
      </w:pPr>
      <w:rPr>
        <w:rFonts w:ascii="Arial" w:eastAsiaTheme="minorEastAsia" w:hAnsi="Arial" w:cs="Aria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1"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FF0AC7"/>
    <w:multiLevelType w:val="hybridMultilevel"/>
    <w:tmpl w:val="7D583866"/>
    <w:lvl w:ilvl="0" w:tplc="2586D718">
      <w:start w:val="1"/>
      <w:numFmt w:val="bullet"/>
      <w:pStyle w:val="NormalBullets"/>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15:restartNumberingAfterBreak="0">
    <w:nsid w:val="306956EE"/>
    <w:multiLevelType w:val="hybridMultilevel"/>
    <w:tmpl w:val="6C32337C"/>
    <w:lvl w:ilvl="0" w:tplc="7A2A2994">
      <w:start w:val="1"/>
      <w:numFmt w:val="decimal"/>
      <w:pStyle w:val="TableText-numbered"/>
      <w:lvlText w:val="%1."/>
      <w:lvlJc w:val="left"/>
      <w:pPr>
        <w:ind w:left="890" w:hanging="360"/>
      </w:p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cs="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cs="Courier New" w:hint="default"/>
      </w:rPr>
    </w:lvl>
    <w:lvl w:ilvl="8" w:tplc="04090005">
      <w:start w:val="1"/>
      <w:numFmt w:val="bullet"/>
      <w:lvlText w:val=""/>
      <w:lvlJc w:val="left"/>
      <w:pPr>
        <w:ind w:left="6650" w:hanging="360"/>
      </w:pPr>
      <w:rPr>
        <w:rFonts w:ascii="Wingdings" w:hAnsi="Wingdings" w:hint="default"/>
      </w:rPr>
    </w:lvl>
  </w:abstractNum>
  <w:abstractNum w:abstractNumId="14" w15:restartNumberingAfterBreak="0">
    <w:nsid w:val="317C2D0F"/>
    <w:multiLevelType w:val="hybridMultilevel"/>
    <w:tmpl w:val="AEC2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71852FE"/>
    <w:multiLevelType w:val="hybridMultilevel"/>
    <w:tmpl w:val="670CA01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 w15:restartNumberingAfterBreak="0">
    <w:nsid w:val="3B294F54"/>
    <w:multiLevelType w:val="hybridMultilevel"/>
    <w:tmpl w:val="FAB4611E"/>
    <w:lvl w:ilvl="0" w:tplc="CF22DCD4">
      <w:numFmt w:val="bullet"/>
      <w:lvlText w:val="•"/>
      <w:lvlJc w:val="left"/>
      <w:pPr>
        <w:ind w:left="1931" w:hanging="360"/>
      </w:pPr>
      <w:rPr>
        <w:rFonts w:ascii="Arial" w:eastAsiaTheme="minorEastAsia"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3E0F194C"/>
    <w:multiLevelType w:val="hybridMultilevel"/>
    <w:tmpl w:val="78BC3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E981AF4"/>
    <w:multiLevelType w:val="hybridMultilevel"/>
    <w:tmpl w:val="6FC089F6"/>
    <w:lvl w:ilvl="0" w:tplc="9A461F42">
      <w:numFmt w:val="bullet"/>
      <w:lvlText w:val="•"/>
      <w:lvlJc w:val="left"/>
      <w:pPr>
        <w:ind w:left="1571" w:hanging="360"/>
      </w:pPr>
      <w:rPr>
        <w:rFonts w:ascii="Arial" w:eastAsiaTheme="minorEastAsia" w:hAnsi="Arial" w:cs="Aria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3F7357E3"/>
    <w:multiLevelType w:val="hybridMultilevel"/>
    <w:tmpl w:val="00868DB0"/>
    <w:lvl w:ilvl="0" w:tplc="95A0B30C">
      <w:numFmt w:val="bullet"/>
      <w:pStyle w:val="TableText-Bullets1"/>
      <w:lvlText w:val="-"/>
      <w:lvlJc w:val="left"/>
      <w:pPr>
        <w:ind w:left="890" w:hanging="360"/>
      </w:pPr>
      <w:rPr>
        <w:rFonts w:ascii="Arial" w:eastAsia="Times New Roman" w:hAnsi="Arial" w:cs="Aria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cs="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cs="Courier New" w:hint="default"/>
      </w:rPr>
    </w:lvl>
    <w:lvl w:ilvl="8" w:tplc="04090005">
      <w:start w:val="1"/>
      <w:numFmt w:val="bullet"/>
      <w:lvlText w:val=""/>
      <w:lvlJc w:val="left"/>
      <w:pPr>
        <w:ind w:left="6650" w:hanging="360"/>
      </w:pPr>
      <w:rPr>
        <w:rFonts w:ascii="Wingdings" w:hAnsi="Wingdings" w:hint="default"/>
      </w:rPr>
    </w:lvl>
  </w:abstractNum>
  <w:abstractNum w:abstractNumId="21" w15:restartNumberingAfterBreak="0">
    <w:nsid w:val="41B61696"/>
    <w:multiLevelType w:val="hybridMultilevel"/>
    <w:tmpl w:val="3922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3" w15:restartNumberingAfterBreak="0">
    <w:nsid w:val="42C65D5A"/>
    <w:multiLevelType w:val="multilevel"/>
    <w:tmpl w:val="8A9017A8"/>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1419"/>
        </w:tabs>
        <w:ind w:left="1419" w:hanging="851"/>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48"/>
        </w:tabs>
        <w:ind w:left="848" w:hanging="848"/>
      </w:p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4"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25" w15:restartNumberingAfterBreak="0">
    <w:nsid w:val="4CF17E2D"/>
    <w:multiLevelType w:val="hybridMultilevel"/>
    <w:tmpl w:val="C3EA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F7D3E7D"/>
    <w:multiLevelType w:val="hybridMultilevel"/>
    <w:tmpl w:val="F7A8796E"/>
    <w:lvl w:ilvl="0" w:tplc="0809000F">
      <w:start w:val="1"/>
      <w:numFmt w:val="decimal"/>
      <w:lvlText w:val="%1."/>
      <w:lvlJc w:val="left"/>
      <w:pPr>
        <w:ind w:left="1568" w:hanging="360"/>
      </w:p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28" w15:restartNumberingAfterBreak="0">
    <w:nsid w:val="580C1303"/>
    <w:multiLevelType w:val="hybridMultilevel"/>
    <w:tmpl w:val="67242BE6"/>
    <w:lvl w:ilvl="0" w:tplc="CF22DCD4">
      <w:numFmt w:val="bullet"/>
      <w:lvlText w:val="•"/>
      <w:lvlJc w:val="left"/>
      <w:pPr>
        <w:ind w:left="1080" w:hanging="360"/>
      </w:pPr>
      <w:rPr>
        <w:rFonts w:ascii="Arial" w:eastAsiaTheme="minorEastAsia"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B533833"/>
    <w:multiLevelType w:val="hybridMultilevel"/>
    <w:tmpl w:val="85FA7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1E69A8"/>
    <w:multiLevelType w:val="hybridMultilevel"/>
    <w:tmpl w:val="E2FEE352"/>
    <w:lvl w:ilvl="0" w:tplc="7D6E58C6">
      <w:start w:val="1"/>
      <w:numFmt w:val="upperLetter"/>
      <w:lvlText w:val="%1."/>
      <w:lvlJc w:val="left"/>
      <w:pPr>
        <w:ind w:left="720" w:hanging="360"/>
      </w:pPr>
      <w:rPr>
        <w:rFonts w:hint="default"/>
        <w:b w:val="0"/>
        <w:i/>
        <w:sz w:val="20"/>
        <w:szCs w:val="20"/>
      </w:rPr>
    </w:lvl>
    <w:lvl w:ilvl="1" w:tplc="0809001B">
      <w:start w:val="1"/>
      <w:numFmt w:val="lowerRoman"/>
      <w:lvlText w:val="%2."/>
      <w:lvlJc w:val="right"/>
      <w:pPr>
        <w:ind w:left="949" w:hanging="360"/>
      </w:pPr>
    </w:lvl>
    <w:lvl w:ilvl="2" w:tplc="0809001B">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32" w15:restartNumberingAfterBreak="0">
    <w:nsid w:val="63C8434B"/>
    <w:multiLevelType w:val="hybridMultilevel"/>
    <w:tmpl w:val="C33C8428"/>
    <w:lvl w:ilvl="0" w:tplc="CF22DCD4">
      <w:numFmt w:val="bullet"/>
      <w:lvlText w:val="•"/>
      <w:lvlJc w:val="left"/>
      <w:pPr>
        <w:ind w:left="2595" w:hanging="588"/>
      </w:pPr>
      <w:rPr>
        <w:rFonts w:ascii="Arial" w:eastAsiaTheme="minorEastAsia" w:hAnsi="Arial" w:cs="Aria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3" w15:restartNumberingAfterBreak="0">
    <w:nsid w:val="6EB4429C"/>
    <w:multiLevelType w:val="hybridMultilevel"/>
    <w:tmpl w:val="0D1AE580"/>
    <w:lvl w:ilvl="0" w:tplc="869209DA">
      <w:start w:val="1"/>
      <w:numFmt w:val="bullet"/>
      <w:pStyle w:val="Normal-Bullets1"/>
      <w:lvlText w:val=""/>
      <w:lvlJc w:val="left"/>
      <w:pPr>
        <w:ind w:left="360" w:hanging="360"/>
      </w:pPr>
      <w:rPr>
        <w:rFonts w:ascii="Symbol" w:hAnsi="Symbol" w:hint="default"/>
      </w:rPr>
    </w:lvl>
    <w:lvl w:ilvl="1" w:tplc="310276D8">
      <w:start w:val="1"/>
      <w:numFmt w:val="bullet"/>
      <w:pStyle w:val="Normal-Bullets2"/>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401537"/>
    <w:multiLevelType w:val="hybridMultilevel"/>
    <w:tmpl w:val="44607B86"/>
    <w:lvl w:ilvl="0" w:tplc="CF22DCD4">
      <w:numFmt w:val="bullet"/>
      <w:lvlText w:val="•"/>
      <w:lvlJc w:val="left"/>
      <w:pPr>
        <w:ind w:left="1439" w:hanging="588"/>
      </w:pPr>
      <w:rPr>
        <w:rFonts w:ascii="Arial" w:eastAsiaTheme="minorEastAsia"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6" w15:restartNumberingAfterBreak="0">
    <w:nsid w:val="75E701A0"/>
    <w:multiLevelType w:val="hybridMultilevel"/>
    <w:tmpl w:val="B502A488"/>
    <w:lvl w:ilvl="0" w:tplc="0409001B">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605032"/>
    <w:multiLevelType w:val="hybridMultilevel"/>
    <w:tmpl w:val="9348CF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8E65430"/>
    <w:multiLevelType w:val="hybridMultilevel"/>
    <w:tmpl w:val="03FC3A1C"/>
    <w:lvl w:ilvl="0" w:tplc="CF22DCD4">
      <w:numFmt w:val="bullet"/>
      <w:lvlText w:val="•"/>
      <w:lvlJc w:val="left"/>
      <w:pPr>
        <w:ind w:left="2027" w:hanging="588"/>
      </w:pPr>
      <w:rPr>
        <w:rFonts w:ascii="Arial" w:eastAsiaTheme="minorEastAsia" w:hAnsi="Arial" w:cs="Arial" w:hint="default"/>
      </w:rPr>
    </w:lvl>
    <w:lvl w:ilvl="1" w:tplc="08090003" w:tentative="1">
      <w:start w:val="1"/>
      <w:numFmt w:val="bullet"/>
      <w:lvlText w:val="o"/>
      <w:lvlJc w:val="left"/>
      <w:pPr>
        <w:ind w:left="2519" w:hanging="360"/>
      </w:pPr>
      <w:rPr>
        <w:rFonts w:ascii="Courier New" w:hAnsi="Courier New" w:cs="Courier New" w:hint="default"/>
      </w:rPr>
    </w:lvl>
    <w:lvl w:ilvl="2" w:tplc="08090005" w:tentative="1">
      <w:start w:val="1"/>
      <w:numFmt w:val="bullet"/>
      <w:lvlText w:val=""/>
      <w:lvlJc w:val="left"/>
      <w:pPr>
        <w:ind w:left="3239" w:hanging="360"/>
      </w:pPr>
      <w:rPr>
        <w:rFonts w:ascii="Wingdings" w:hAnsi="Wingdings" w:hint="default"/>
      </w:rPr>
    </w:lvl>
    <w:lvl w:ilvl="3" w:tplc="08090001" w:tentative="1">
      <w:start w:val="1"/>
      <w:numFmt w:val="bullet"/>
      <w:lvlText w:val=""/>
      <w:lvlJc w:val="left"/>
      <w:pPr>
        <w:ind w:left="3959" w:hanging="360"/>
      </w:pPr>
      <w:rPr>
        <w:rFonts w:ascii="Symbol" w:hAnsi="Symbol" w:hint="default"/>
      </w:rPr>
    </w:lvl>
    <w:lvl w:ilvl="4" w:tplc="08090003" w:tentative="1">
      <w:start w:val="1"/>
      <w:numFmt w:val="bullet"/>
      <w:lvlText w:val="o"/>
      <w:lvlJc w:val="left"/>
      <w:pPr>
        <w:ind w:left="4679" w:hanging="360"/>
      </w:pPr>
      <w:rPr>
        <w:rFonts w:ascii="Courier New" w:hAnsi="Courier New" w:cs="Courier New" w:hint="default"/>
      </w:rPr>
    </w:lvl>
    <w:lvl w:ilvl="5" w:tplc="08090005" w:tentative="1">
      <w:start w:val="1"/>
      <w:numFmt w:val="bullet"/>
      <w:lvlText w:val=""/>
      <w:lvlJc w:val="left"/>
      <w:pPr>
        <w:ind w:left="5399" w:hanging="360"/>
      </w:pPr>
      <w:rPr>
        <w:rFonts w:ascii="Wingdings" w:hAnsi="Wingdings" w:hint="default"/>
      </w:rPr>
    </w:lvl>
    <w:lvl w:ilvl="6" w:tplc="08090001" w:tentative="1">
      <w:start w:val="1"/>
      <w:numFmt w:val="bullet"/>
      <w:lvlText w:val=""/>
      <w:lvlJc w:val="left"/>
      <w:pPr>
        <w:ind w:left="6119" w:hanging="360"/>
      </w:pPr>
      <w:rPr>
        <w:rFonts w:ascii="Symbol" w:hAnsi="Symbol" w:hint="default"/>
      </w:rPr>
    </w:lvl>
    <w:lvl w:ilvl="7" w:tplc="08090003" w:tentative="1">
      <w:start w:val="1"/>
      <w:numFmt w:val="bullet"/>
      <w:lvlText w:val="o"/>
      <w:lvlJc w:val="left"/>
      <w:pPr>
        <w:ind w:left="6839" w:hanging="360"/>
      </w:pPr>
      <w:rPr>
        <w:rFonts w:ascii="Courier New" w:hAnsi="Courier New" w:cs="Courier New" w:hint="default"/>
      </w:rPr>
    </w:lvl>
    <w:lvl w:ilvl="8" w:tplc="08090005" w:tentative="1">
      <w:start w:val="1"/>
      <w:numFmt w:val="bullet"/>
      <w:lvlText w:val=""/>
      <w:lvlJc w:val="left"/>
      <w:pPr>
        <w:ind w:left="7559" w:hanging="360"/>
      </w:pPr>
      <w:rPr>
        <w:rFonts w:ascii="Wingdings" w:hAnsi="Wingdings" w:hint="default"/>
      </w:rPr>
    </w:lvl>
  </w:abstractNum>
  <w:abstractNum w:abstractNumId="39" w15:restartNumberingAfterBreak="0">
    <w:nsid w:val="7C8C67F7"/>
    <w:multiLevelType w:val="hybridMultilevel"/>
    <w:tmpl w:val="7FB6D3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EB826F8"/>
    <w:multiLevelType w:val="hybridMultilevel"/>
    <w:tmpl w:val="810E7D4A"/>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1" w15:restartNumberingAfterBreak="0">
    <w:nsid w:val="7F135740"/>
    <w:multiLevelType w:val="hybridMultilevel"/>
    <w:tmpl w:val="E6E6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1"/>
  </w:num>
  <w:num w:numId="4">
    <w:abstractNumId w:val="15"/>
  </w:num>
  <w:num w:numId="5">
    <w:abstractNumId w:val="22"/>
  </w:num>
  <w:num w:numId="6">
    <w:abstractNumId w:val="34"/>
  </w:num>
  <w:num w:numId="7">
    <w:abstractNumId w:val="24"/>
  </w:num>
  <w:num w:numId="8">
    <w:abstractNumId w:val="30"/>
  </w:num>
  <w:num w:numId="9">
    <w:abstractNumId w:val="26"/>
  </w:num>
  <w:num w:numId="10">
    <w:abstractNumId w:val="12"/>
  </w:num>
  <w:num w:numId="11">
    <w:abstractNumId w:val="36"/>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
  </w:num>
  <w:num w:numId="16">
    <w:abstractNumId w:val="33"/>
  </w:num>
  <w:num w:numId="17">
    <w:abstractNumId w:val="20"/>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9"/>
  </w:num>
  <w:num w:numId="20">
    <w:abstractNumId w:val="4"/>
  </w:num>
  <w:num w:numId="21">
    <w:abstractNumId w:val="16"/>
  </w:num>
  <w:num w:numId="22">
    <w:abstractNumId w:val="6"/>
  </w:num>
  <w:num w:numId="23">
    <w:abstractNumId w:val="39"/>
  </w:num>
  <w:num w:numId="24">
    <w:abstractNumId w:val="20"/>
  </w:num>
  <w:num w:numId="25">
    <w:abstractNumId w:val="40"/>
  </w:num>
  <w:num w:numId="26">
    <w:abstractNumId w:val="10"/>
  </w:num>
  <w:num w:numId="27">
    <w:abstractNumId w:val="3"/>
  </w:num>
  <w:num w:numId="28">
    <w:abstractNumId w:val="28"/>
  </w:num>
  <w:num w:numId="29">
    <w:abstractNumId w:val="17"/>
  </w:num>
  <w:num w:numId="30">
    <w:abstractNumId w:val="5"/>
  </w:num>
  <w:num w:numId="31">
    <w:abstractNumId w:val="35"/>
  </w:num>
  <w:num w:numId="32">
    <w:abstractNumId w:val="38"/>
  </w:num>
  <w:num w:numId="33">
    <w:abstractNumId w:val="27"/>
  </w:num>
  <w:num w:numId="34">
    <w:abstractNumId w:val="2"/>
  </w:num>
  <w:num w:numId="35">
    <w:abstractNumId w:val="37"/>
  </w:num>
  <w:num w:numId="36">
    <w:abstractNumId w:val="19"/>
  </w:num>
  <w:num w:numId="37">
    <w:abstractNumId w:val="12"/>
  </w:num>
  <w:num w:numId="38">
    <w:abstractNumId w:val="18"/>
  </w:num>
  <w:num w:numId="39">
    <w:abstractNumId w:val="7"/>
  </w:num>
  <w:num w:numId="40">
    <w:abstractNumId w:val="12"/>
  </w:num>
  <w:num w:numId="41">
    <w:abstractNumId w:val="14"/>
  </w:num>
  <w:num w:numId="42">
    <w:abstractNumId w:val="41"/>
  </w:num>
  <w:num w:numId="43">
    <w:abstractNumId w:val="25"/>
  </w:num>
  <w:num w:numId="44">
    <w:abstractNumId w:val="21"/>
  </w:num>
  <w:num w:numId="45">
    <w:abstractNumId w:val="8"/>
  </w:num>
  <w:num w:numId="46">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hideSpellingErrors/>
  <w:hideGrammaticalError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1E"/>
    <w:rsid w:val="000013CD"/>
    <w:rsid w:val="0000148B"/>
    <w:rsid w:val="000018B2"/>
    <w:rsid w:val="00002313"/>
    <w:rsid w:val="000031C9"/>
    <w:rsid w:val="00003CB4"/>
    <w:rsid w:val="00003D5E"/>
    <w:rsid w:val="00003F8C"/>
    <w:rsid w:val="000042B1"/>
    <w:rsid w:val="000048C7"/>
    <w:rsid w:val="00004A63"/>
    <w:rsid w:val="00005034"/>
    <w:rsid w:val="0000571B"/>
    <w:rsid w:val="00005FCA"/>
    <w:rsid w:val="000060CC"/>
    <w:rsid w:val="000062C8"/>
    <w:rsid w:val="00010078"/>
    <w:rsid w:val="000103BA"/>
    <w:rsid w:val="00010F4E"/>
    <w:rsid w:val="00012015"/>
    <w:rsid w:val="000124B8"/>
    <w:rsid w:val="000124F3"/>
    <w:rsid w:val="0001265F"/>
    <w:rsid w:val="00013048"/>
    <w:rsid w:val="000144E5"/>
    <w:rsid w:val="000146D9"/>
    <w:rsid w:val="00015244"/>
    <w:rsid w:val="000157B2"/>
    <w:rsid w:val="00015808"/>
    <w:rsid w:val="00015A90"/>
    <w:rsid w:val="0001600E"/>
    <w:rsid w:val="00016388"/>
    <w:rsid w:val="00016873"/>
    <w:rsid w:val="00016C5A"/>
    <w:rsid w:val="00016F21"/>
    <w:rsid w:val="0001720C"/>
    <w:rsid w:val="00017238"/>
    <w:rsid w:val="00017D35"/>
    <w:rsid w:val="00021138"/>
    <w:rsid w:val="00021C80"/>
    <w:rsid w:val="00021CB2"/>
    <w:rsid w:val="000222A2"/>
    <w:rsid w:val="000243B7"/>
    <w:rsid w:val="00024982"/>
    <w:rsid w:val="00025B8D"/>
    <w:rsid w:val="00030145"/>
    <w:rsid w:val="000311CE"/>
    <w:rsid w:val="00032A50"/>
    <w:rsid w:val="00033696"/>
    <w:rsid w:val="00034948"/>
    <w:rsid w:val="00034AC6"/>
    <w:rsid w:val="00035C00"/>
    <w:rsid w:val="00035ED1"/>
    <w:rsid w:val="000360A3"/>
    <w:rsid w:val="00036C1F"/>
    <w:rsid w:val="00040189"/>
    <w:rsid w:val="000407B6"/>
    <w:rsid w:val="00040EC8"/>
    <w:rsid w:val="00040F03"/>
    <w:rsid w:val="00040F47"/>
    <w:rsid w:val="0004111F"/>
    <w:rsid w:val="00043350"/>
    <w:rsid w:val="0004350A"/>
    <w:rsid w:val="00043637"/>
    <w:rsid w:val="00043883"/>
    <w:rsid w:val="00043E4C"/>
    <w:rsid w:val="0004474C"/>
    <w:rsid w:val="00044A05"/>
    <w:rsid w:val="00044C35"/>
    <w:rsid w:val="00046AAC"/>
    <w:rsid w:val="00050F26"/>
    <w:rsid w:val="000529C5"/>
    <w:rsid w:val="0005366E"/>
    <w:rsid w:val="00054191"/>
    <w:rsid w:val="0005468B"/>
    <w:rsid w:val="0005620C"/>
    <w:rsid w:val="00056AC5"/>
    <w:rsid w:val="00057A30"/>
    <w:rsid w:val="00057A4B"/>
    <w:rsid w:val="00061E42"/>
    <w:rsid w:val="000620A2"/>
    <w:rsid w:val="000631C3"/>
    <w:rsid w:val="00063558"/>
    <w:rsid w:val="00064E23"/>
    <w:rsid w:val="00065362"/>
    <w:rsid w:val="0006551C"/>
    <w:rsid w:val="00065DAD"/>
    <w:rsid w:val="00066B3C"/>
    <w:rsid w:val="000676F6"/>
    <w:rsid w:val="00067754"/>
    <w:rsid w:val="00067F46"/>
    <w:rsid w:val="00070511"/>
    <w:rsid w:val="00070824"/>
    <w:rsid w:val="0007102E"/>
    <w:rsid w:val="00071E50"/>
    <w:rsid w:val="000724E7"/>
    <w:rsid w:val="000744D0"/>
    <w:rsid w:val="00075230"/>
    <w:rsid w:val="000765FE"/>
    <w:rsid w:val="00076BD9"/>
    <w:rsid w:val="00077CC3"/>
    <w:rsid w:val="0008084D"/>
    <w:rsid w:val="00080A2F"/>
    <w:rsid w:val="0008226F"/>
    <w:rsid w:val="0008261D"/>
    <w:rsid w:val="00082DF0"/>
    <w:rsid w:val="000843ED"/>
    <w:rsid w:val="00084E94"/>
    <w:rsid w:val="00084ED5"/>
    <w:rsid w:val="00084F2E"/>
    <w:rsid w:val="0008500A"/>
    <w:rsid w:val="00085117"/>
    <w:rsid w:val="000854D7"/>
    <w:rsid w:val="00085892"/>
    <w:rsid w:val="00085D88"/>
    <w:rsid w:val="00085F2F"/>
    <w:rsid w:val="00085FF6"/>
    <w:rsid w:val="0008623C"/>
    <w:rsid w:val="00086DB6"/>
    <w:rsid w:val="00087858"/>
    <w:rsid w:val="00087E8C"/>
    <w:rsid w:val="00090251"/>
    <w:rsid w:val="000902A6"/>
    <w:rsid w:val="0009059E"/>
    <w:rsid w:val="00090FCE"/>
    <w:rsid w:val="00091627"/>
    <w:rsid w:val="00091A01"/>
    <w:rsid w:val="00092326"/>
    <w:rsid w:val="0009308F"/>
    <w:rsid w:val="00094BA2"/>
    <w:rsid w:val="0009545C"/>
    <w:rsid w:val="000965F2"/>
    <w:rsid w:val="000969C3"/>
    <w:rsid w:val="00096B4D"/>
    <w:rsid w:val="00096CDF"/>
    <w:rsid w:val="00097768"/>
    <w:rsid w:val="000A0652"/>
    <w:rsid w:val="000A084A"/>
    <w:rsid w:val="000A1192"/>
    <w:rsid w:val="000A1485"/>
    <w:rsid w:val="000A1740"/>
    <w:rsid w:val="000A1867"/>
    <w:rsid w:val="000A1DD6"/>
    <w:rsid w:val="000A28C9"/>
    <w:rsid w:val="000A35D0"/>
    <w:rsid w:val="000A3923"/>
    <w:rsid w:val="000A49F0"/>
    <w:rsid w:val="000A5239"/>
    <w:rsid w:val="000A61DE"/>
    <w:rsid w:val="000A62D7"/>
    <w:rsid w:val="000A6A94"/>
    <w:rsid w:val="000A70F7"/>
    <w:rsid w:val="000A7D0B"/>
    <w:rsid w:val="000B0239"/>
    <w:rsid w:val="000B05C9"/>
    <w:rsid w:val="000B09A0"/>
    <w:rsid w:val="000B16A9"/>
    <w:rsid w:val="000B1828"/>
    <w:rsid w:val="000B18CF"/>
    <w:rsid w:val="000B231F"/>
    <w:rsid w:val="000B29E5"/>
    <w:rsid w:val="000B2AAA"/>
    <w:rsid w:val="000B2C65"/>
    <w:rsid w:val="000B73C5"/>
    <w:rsid w:val="000C04CD"/>
    <w:rsid w:val="000C0B46"/>
    <w:rsid w:val="000C1750"/>
    <w:rsid w:val="000C1B24"/>
    <w:rsid w:val="000C3998"/>
    <w:rsid w:val="000C3DDF"/>
    <w:rsid w:val="000C420A"/>
    <w:rsid w:val="000C457C"/>
    <w:rsid w:val="000C489E"/>
    <w:rsid w:val="000C491E"/>
    <w:rsid w:val="000C499E"/>
    <w:rsid w:val="000C4ABA"/>
    <w:rsid w:val="000C4BE1"/>
    <w:rsid w:val="000C4E8E"/>
    <w:rsid w:val="000C61F1"/>
    <w:rsid w:val="000C6FCF"/>
    <w:rsid w:val="000C73BE"/>
    <w:rsid w:val="000D019C"/>
    <w:rsid w:val="000D1570"/>
    <w:rsid w:val="000D1A2C"/>
    <w:rsid w:val="000D1B26"/>
    <w:rsid w:val="000D2F80"/>
    <w:rsid w:val="000D31BE"/>
    <w:rsid w:val="000D39FB"/>
    <w:rsid w:val="000D40B8"/>
    <w:rsid w:val="000D4162"/>
    <w:rsid w:val="000D52F6"/>
    <w:rsid w:val="000D5407"/>
    <w:rsid w:val="000D5AA1"/>
    <w:rsid w:val="000D5ACF"/>
    <w:rsid w:val="000D6892"/>
    <w:rsid w:val="000D6B02"/>
    <w:rsid w:val="000D7618"/>
    <w:rsid w:val="000D78C9"/>
    <w:rsid w:val="000E0785"/>
    <w:rsid w:val="000E07E5"/>
    <w:rsid w:val="000E0C0F"/>
    <w:rsid w:val="000E1389"/>
    <w:rsid w:val="000E1A1A"/>
    <w:rsid w:val="000E2596"/>
    <w:rsid w:val="000E2A5E"/>
    <w:rsid w:val="000E2AB7"/>
    <w:rsid w:val="000E2AD8"/>
    <w:rsid w:val="000E3C41"/>
    <w:rsid w:val="000E4C17"/>
    <w:rsid w:val="000E500B"/>
    <w:rsid w:val="000E6227"/>
    <w:rsid w:val="000E67FC"/>
    <w:rsid w:val="000E6EC6"/>
    <w:rsid w:val="000E7176"/>
    <w:rsid w:val="000E79A3"/>
    <w:rsid w:val="000F056D"/>
    <w:rsid w:val="000F0D28"/>
    <w:rsid w:val="000F0D9C"/>
    <w:rsid w:val="000F275A"/>
    <w:rsid w:val="000F302B"/>
    <w:rsid w:val="000F30C8"/>
    <w:rsid w:val="000F4054"/>
    <w:rsid w:val="000F50F9"/>
    <w:rsid w:val="000F5C58"/>
    <w:rsid w:val="000F618A"/>
    <w:rsid w:val="000F62BD"/>
    <w:rsid w:val="000F6F3F"/>
    <w:rsid w:val="000F7168"/>
    <w:rsid w:val="000F78B1"/>
    <w:rsid w:val="00100629"/>
    <w:rsid w:val="001015D0"/>
    <w:rsid w:val="00102369"/>
    <w:rsid w:val="00102F4F"/>
    <w:rsid w:val="00103918"/>
    <w:rsid w:val="00106ACD"/>
    <w:rsid w:val="0010762F"/>
    <w:rsid w:val="001106F5"/>
    <w:rsid w:val="00110A14"/>
    <w:rsid w:val="00110E5E"/>
    <w:rsid w:val="00111D61"/>
    <w:rsid w:val="0011324E"/>
    <w:rsid w:val="001132F8"/>
    <w:rsid w:val="001136F4"/>
    <w:rsid w:val="00113FDD"/>
    <w:rsid w:val="00114651"/>
    <w:rsid w:val="001148E9"/>
    <w:rsid w:val="00114E08"/>
    <w:rsid w:val="00116180"/>
    <w:rsid w:val="001166AE"/>
    <w:rsid w:val="00116D68"/>
    <w:rsid w:val="0011757F"/>
    <w:rsid w:val="001200CD"/>
    <w:rsid w:val="00120527"/>
    <w:rsid w:val="00121434"/>
    <w:rsid w:val="00121B5E"/>
    <w:rsid w:val="00122ABB"/>
    <w:rsid w:val="00123458"/>
    <w:rsid w:val="0012490D"/>
    <w:rsid w:val="00124984"/>
    <w:rsid w:val="0012556A"/>
    <w:rsid w:val="001263DD"/>
    <w:rsid w:val="001267C5"/>
    <w:rsid w:val="00130FBD"/>
    <w:rsid w:val="001314C9"/>
    <w:rsid w:val="0013164C"/>
    <w:rsid w:val="00131C71"/>
    <w:rsid w:val="00131D73"/>
    <w:rsid w:val="0013339A"/>
    <w:rsid w:val="0013340C"/>
    <w:rsid w:val="00133AAB"/>
    <w:rsid w:val="00134CEF"/>
    <w:rsid w:val="00134D91"/>
    <w:rsid w:val="00135341"/>
    <w:rsid w:val="00135AF5"/>
    <w:rsid w:val="001363E3"/>
    <w:rsid w:val="001366A9"/>
    <w:rsid w:val="001368A9"/>
    <w:rsid w:val="001377F0"/>
    <w:rsid w:val="001426FF"/>
    <w:rsid w:val="00142A94"/>
    <w:rsid w:val="00142FE1"/>
    <w:rsid w:val="00143516"/>
    <w:rsid w:val="00143EA7"/>
    <w:rsid w:val="001442BC"/>
    <w:rsid w:val="00147CB7"/>
    <w:rsid w:val="0015059C"/>
    <w:rsid w:val="0015119C"/>
    <w:rsid w:val="00151AA3"/>
    <w:rsid w:val="00151D4A"/>
    <w:rsid w:val="0015314E"/>
    <w:rsid w:val="00153F16"/>
    <w:rsid w:val="00154D7D"/>
    <w:rsid w:val="001567AC"/>
    <w:rsid w:val="00157161"/>
    <w:rsid w:val="001573D8"/>
    <w:rsid w:val="00161C6B"/>
    <w:rsid w:val="00161CCA"/>
    <w:rsid w:val="00161DD7"/>
    <w:rsid w:val="001628A2"/>
    <w:rsid w:val="00163167"/>
    <w:rsid w:val="0016371A"/>
    <w:rsid w:val="001638B9"/>
    <w:rsid w:val="00163BF9"/>
    <w:rsid w:val="001640BB"/>
    <w:rsid w:val="0016454B"/>
    <w:rsid w:val="0016461D"/>
    <w:rsid w:val="001653A5"/>
    <w:rsid w:val="00165BAD"/>
    <w:rsid w:val="001660E7"/>
    <w:rsid w:val="00167130"/>
    <w:rsid w:val="001675C0"/>
    <w:rsid w:val="001676DD"/>
    <w:rsid w:val="00167A72"/>
    <w:rsid w:val="00167F36"/>
    <w:rsid w:val="00170755"/>
    <w:rsid w:val="00171A64"/>
    <w:rsid w:val="00171A80"/>
    <w:rsid w:val="001720B0"/>
    <w:rsid w:val="00173AC5"/>
    <w:rsid w:val="001740AA"/>
    <w:rsid w:val="00174571"/>
    <w:rsid w:val="00174B08"/>
    <w:rsid w:val="00176450"/>
    <w:rsid w:val="00176C42"/>
    <w:rsid w:val="00177D66"/>
    <w:rsid w:val="00180403"/>
    <w:rsid w:val="00180CFB"/>
    <w:rsid w:val="00180D98"/>
    <w:rsid w:val="00181191"/>
    <w:rsid w:val="00181D40"/>
    <w:rsid w:val="00184628"/>
    <w:rsid w:val="001848AA"/>
    <w:rsid w:val="00186738"/>
    <w:rsid w:val="0018689F"/>
    <w:rsid w:val="00190470"/>
    <w:rsid w:val="00190563"/>
    <w:rsid w:val="00190807"/>
    <w:rsid w:val="00190968"/>
    <w:rsid w:val="001918B1"/>
    <w:rsid w:val="00192428"/>
    <w:rsid w:val="001937A6"/>
    <w:rsid w:val="00194305"/>
    <w:rsid w:val="0019435E"/>
    <w:rsid w:val="00194A4F"/>
    <w:rsid w:val="00194ACA"/>
    <w:rsid w:val="001955B0"/>
    <w:rsid w:val="00195A5F"/>
    <w:rsid w:val="00195CC0"/>
    <w:rsid w:val="00195D01"/>
    <w:rsid w:val="0019673C"/>
    <w:rsid w:val="00196986"/>
    <w:rsid w:val="00196B2A"/>
    <w:rsid w:val="00196C90"/>
    <w:rsid w:val="00196FEA"/>
    <w:rsid w:val="00197DCA"/>
    <w:rsid w:val="00197FB7"/>
    <w:rsid w:val="001A0A61"/>
    <w:rsid w:val="001A0ABF"/>
    <w:rsid w:val="001A1973"/>
    <w:rsid w:val="001A1E0C"/>
    <w:rsid w:val="001A2F22"/>
    <w:rsid w:val="001A3FE6"/>
    <w:rsid w:val="001A48F4"/>
    <w:rsid w:val="001A4A29"/>
    <w:rsid w:val="001A50F6"/>
    <w:rsid w:val="001A5351"/>
    <w:rsid w:val="001A5D28"/>
    <w:rsid w:val="001A6DA5"/>
    <w:rsid w:val="001A6DCE"/>
    <w:rsid w:val="001A7297"/>
    <w:rsid w:val="001A77C6"/>
    <w:rsid w:val="001B093F"/>
    <w:rsid w:val="001B09E3"/>
    <w:rsid w:val="001B1AB0"/>
    <w:rsid w:val="001B2E39"/>
    <w:rsid w:val="001B53C6"/>
    <w:rsid w:val="001B5B27"/>
    <w:rsid w:val="001B6163"/>
    <w:rsid w:val="001C077D"/>
    <w:rsid w:val="001C10D4"/>
    <w:rsid w:val="001C15D8"/>
    <w:rsid w:val="001C1CFC"/>
    <w:rsid w:val="001C2F8E"/>
    <w:rsid w:val="001C317E"/>
    <w:rsid w:val="001C38CF"/>
    <w:rsid w:val="001C3B92"/>
    <w:rsid w:val="001C4247"/>
    <w:rsid w:val="001C4B52"/>
    <w:rsid w:val="001C4CA7"/>
    <w:rsid w:val="001D166B"/>
    <w:rsid w:val="001D1762"/>
    <w:rsid w:val="001D1861"/>
    <w:rsid w:val="001D1BB1"/>
    <w:rsid w:val="001D28D1"/>
    <w:rsid w:val="001D2B26"/>
    <w:rsid w:val="001D63BD"/>
    <w:rsid w:val="001D6CAD"/>
    <w:rsid w:val="001D6F3D"/>
    <w:rsid w:val="001E015F"/>
    <w:rsid w:val="001E0B61"/>
    <w:rsid w:val="001E1564"/>
    <w:rsid w:val="001E3078"/>
    <w:rsid w:val="001E3A6B"/>
    <w:rsid w:val="001E4CEF"/>
    <w:rsid w:val="001E5386"/>
    <w:rsid w:val="001E5E83"/>
    <w:rsid w:val="001E62F8"/>
    <w:rsid w:val="001E66F7"/>
    <w:rsid w:val="001E703C"/>
    <w:rsid w:val="001F05FA"/>
    <w:rsid w:val="001F08BD"/>
    <w:rsid w:val="001F0A9B"/>
    <w:rsid w:val="001F1F5B"/>
    <w:rsid w:val="001F20A9"/>
    <w:rsid w:val="001F2152"/>
    <w:rsid w:val="001F3981"/>
    <w:rsid w:val="001F4AAC"/>
    <w:rsid w:val="001F4D06"/>
    <w:rsid w:val="001F4E8A"/>
    <w:rsid w:val="001F59AB"/>
    <w:rsid w:val="001F5CE8"/>
    <w:rsid w:val="001F5F4E"/>
    <w:rsid w:val="001F6236"/>
    <w:rsid w:val="001F6B68"/>
    <w:rsid w:val="001F7CA6"/>
    <w:rsid w:val="001F7E93"/>
    <w:rsid w:val="002001E4"/>
    <w:rsid w:val="002006FC"/>
    <w:rsid w:val="00200AEC"/>
    <w:rsid w:val="002010E0"/>
    <w:rsid w:val="00201341"/>
    <w:rsid w:val="00201FB2"/>
    <w:rsid w:val="00202379"/>
    <w:rsid w:val="002023F9"/>
    <w:rsid w:val="00202775"/>
    <w:rsid w:val="00202CED"/>
    <w:rsid w:val="00203D87"/>
    <w:rsid w:val="00203DFE"/>
    <w:rsid w:val="0020478B"/>
    <w:rsid w:val="00204838"/>
    <w:rsid w:val="00204DC4"/>
    <w:rsid w:val="00205091"/>
    <w:rsid w:val="00205665"/>
    <w:rsid w:val="002057C3"/>
    <w:rsid w:val="0020593D"/>
    <w:rsid w:val="00207698"/>
    <w:rsid w:val="002100C7"/>
    <w:rsid w:val="002102AE"/>
    <w:rsid w:val="00210AE4"/>
    <w:rsid w:val="00210CA3"/>
    <w:rsid w:val="00210CBC"/>
    <w:rsid w:val="00211419"/>
    <w:rsid w:val="0021171C"/>
    <w:rsid w:val="002122AF"/>
    <w:rsid w:val="00212C6C"/>
    <w:rsid w:val="00213366"/>
    <w:rsid w:val="00213B94"/>
    <w:rsid w:val="00213EEE"/>
    <w:rsid w:val="00216578"/>
    <w:rsid w:val="00216879"/>
    <w:rsid w:val="00216B94"/>
    <w:rsid w:val="00216E2E"/>
    <w:rsid w:val="00220C72"/>
    <w:rsid w:val="00220E64"/>
    <w:rsid w:val="002212D2"/>
    <w:rsid w:val="0022231D"/>
    <w:rsid w:val="0022370A"/>
    <w:rsid w:val="00223CE0"/>
    <w:rsid w:val="0022451A"/>
    <w:rsid w:val="00224A1F"/>
    <w:rsid w:val="0022553A"/>
    <w:rsid w:val="00226E20"/>
    <w:rsid w:val="002273B4"/>
    <w:rsid w:val="00227CD2"/>
    <w:rsid w:val="0023232D"/>
    <w:rsid w:val="002327B4"/>
    <w:rsid w:val="00232E97"/>
    <w:rsid w:val="00232FC2"/>
    <w:rsid w:val="00233F76"/>
    <w:rsid w:val="0023437D"/>
    <w:rsid w:val="00235060"/>
    <w:rsid w:val="0023736D"/>
    <w:rsid w:val="002376DB"/>
    <w:rsid w:val="0024019F"/>
    <w:rsid w:val="00240344"/>
    <w:rsid w:val="00240FE7"/>
    <w:rsid w:val="00241E11"/>
    <w:rsid w:val="002421CC"/>
    <w:rsid w:val="0024383C"/>
    <w:rsid w:val="00244A79"/>
    <w:rsid w:val="00244C34"/>
    <w:rsid w:val="00245DB5"/>
    <w:rsid w:val="00245E76"/>
    <w:rsid w:val="002466EA"/>
    <w:rsid w:val="0024680B"/>
    <w:rsid w:val="002470A8"/>
    <w:rsid w:val="0025063A"/>
    <w:rsid w:val="0025074F"/>
    <w:rsid w:val="00250DD9"/>
    <w:rsid w:val="00250EFE"/>
    <w:rsid w:val="00251052"/>
    <w:rsid w:val="002510B9"/>
    <w:rsid w:val="00251828"/>
    <w:rsid w:val="00251B48"/>
    <w:rsid w:val="00252307"/>
    <w:rsid w:val="002528BB"/>
    <w:rsid w:val="00252F88"/>
    <w:rsid w:val="00253C26"/>
    <w:rsid w:val="00253E55"/>
    <w:rsid w:val="002544E0"/>
    <w:rsid w:val="00255329"/>
    <w:rsid w:val="00255570"/>
    <w:rsid w:val="002555DA"/>
    <w:rsid w:val="00255B3A"/>
    <w:rsid w:val="00257272"/>
    <w:rsid w:val="002575F5"/>
    <w:rsid w:val="00260969"/>
    <w:rsid w:val="00260BA9"/>
    <w:rsid w:val="00260C0C"/>
    <w:rsid w:val="0026196D"/>
    <w:rsid w:val="00261BB3"/>
    <w:rsid w:val="00262AB5"/>
    <w:rsid w:val="00262D57"/>
    <w:rsid w:val="0026342F"/>
    <w:rsid w:val="00265ADF"/>
    <w:rsid w:val="00265B01"/>
    <w:rsid w:val="002660C7"/>
    <w:rsid w:val="002662A4"/>
    <w:rsid w:val="00266644"/>
    <w:rsid w:val="00266A46"/>
    <w:rsid w:val="002670A5"/>
    <w:rsid w:val="0026798C"/>
    <w:rsid w:val="00270351"/>
    <w:rsid w:val="0027048E"/>
    <w:rsid w:val="0027118E"/>
    <w:rsid w:val="00272F0E"/>
    <w:rsid w:val="00273390"/>
    <w:rsid w:val="00273640"/>
    <w:rsid w:val="00273DE7"/>
    <w:rsid w:val="002744E5"/>
    <w:rsid w:val="00274616"/>
    <w:rsid w:val="00274C03"/>
    <w:rsid w:val="002755DB"/>
    <w:rsid w:val="00275BFD"/>
    <w:rsid w:val="002767D8"/>
    <w:rsid w:val="002768C6"/>
    <w:rsid w:val="00276FAB"/>
    <w:rsid w:val="0028004F"/>
    <w:rsid w:val="00281B6F"/>
    <w:rsid w:val="0028266E"/>
    <w:rsid w:val="00282A5F"/>
    <w:rsid w:val="0028322F"/>
    <w:rsid w:val="00283C9A"/>
    <w:rsid w:val="00284121"/>
    <w:rsid w:val="00284232"/>
    <w:rsid w:val="002851C2"/>
    <w:rsid w:val="00287237"/>
    <w:rsid w:val="00287475"/>
    <w:rsid w:val="00287ABB"/>
    <w:rsid w:val="00287B16"/>
    <w:rsid w:val="00290928"/>
    <w:rsid w:val="002909FD"/>
    <w:rsid w:val="00291093"/>
    <w:rsid w:val="00291192"/>
    <w:rsid w:val="002939E7"/>
    <w:rsid w:val="00295095"/>
    <w:rsid w:val="002956CB"/>
    <w:rsid w:val="002966B8"/>
    <w:rsid w:val="00296D20"/>
    <w:rsid w:val="002A05BD"/>
    <w:rsid w:val="002A06B5"/>
    <w:rsid w:val="002A0BEB"/>
    <w:rsid w:val="002A16A0"/>
    <w:rsid w:val="002A224D"/>
    <w:rsid w:val="002A382D"/>
    <w:rsid w:val="002A4CAF"/>
    <w:rsid w:val="002A56A4"/>
    <w:rsid w:val="002A5DA5"/>
    <w:rsid w:val="002B0B9F"/>
    <w:rsid w:val="002B0CD8"/>
    <w:rsid w:val="002B175B"/>
    <w:rsid w:val="002B2980"/>
    <w:rsid w:val="002B2D75"/>
    <w:rsid w:val="002B39E8"/>
    <w:rsid w:val="002B5DEA"/>
    <w:rsid w:val="002B61FE"/>
    <w:rsid w:val="002B7A1D"/>
    <w:rsid w:val="002B7A5F"/>
    <w:rsid w:val="002B7B0D"/>
    <w:rsid w:val="002C0776"/>
    <w:rsid w:val="002C0A72"/>
    <w:rsid w:val="002C1861"/>
    <w:rsid w:val="002C18CC"/>
    <w:rsid w:val="002C1C11"/>
    <w:rsid w:val="002C1FEE"/>
    <w:rsid w:val="002C23C8"/>
    <w:rsid w:val="002C26DF"/>
    <w:rsid w:val="002C2B61"/>
    <w:rsid w:val="002C2D10"/>
    <w:rsid w:val="002C3686"/>
    <w:rsid w:val="002C4122"/>
    <w:rsid w:val="002C450F"/>
    <w:rsid w:val="002C4AA7"/>
    <w:rsid w:val="002C4C22"/>
    <w:rsid w:val="002C4F36"/>
    <w:rsid w:val="002C52C7"/>
    <w:rsid w:val="002C5565"/>
    <w:rsid w:val="002C55AF"/>
    <w:rsid w:val="002C5A96"/>
    <w:rsid w:val="002C6529"/>
    <w:rsid w:val="002D10F0"/>
    <w:rsid w:val="002D1D58"/>
    <w:rsid w:val="002D26AE"/>
    <w:rsid w:val="002D3CCC"/>
    <w:rsid w:val="002D4822"/>
    <w:rsid w:val="002D4C25"/>
    <w:rsid w:val="002D51A3"/>
    <w:rsid w:val="002D5388"/>
    <w:rsid w:val="002D56FB"/>
    <w:rsid w:val="002D6808"/>
    <w:rsid w:val="002E022D"/>
    <w:rsid w:val="002E029D"/>
    <w:rsid w:val="002E07CD"/>
    <w:rsid w:val="002E0D76"/>
    <w:rsid w:val="002E0F30"/>
    <w:rsid w:val="002E13FC"/>
    <w:rsid w:val="002E24F4"/>
    <w:rsid w:val="002E252F"/>
    <w:rsid w:val="002E376A"/>
    <w:rsid w:val="002E3C15"/>
    <w:rsid w:val="002E51F7"/>
    <w:rsid w:val="002E5D83"/>
    <w:rsid w:val="002E60BB"/>
    <w:rsid w:val="002E6835"/>
    <w:rsid w:val="002E6D90"/>
    <w:rsid w:val="002E70F5"/>
    <w:rsid w:val="002E770F"/>
    <w:rsid w:val="002E77F1"/>
    <w:rsid w:val="002F0858"/>
    <w:rsid w:val="002F0D7D"/>
    <w:rsid w:val="002F0EF1"/>
    <w:rsid w:val="002F208B"/>
    <w:rsid w:val="002F24F5"/>
    <w:rsid w:val="002F2BC4"/>
    <w:rsid w:val="002F36B2"/>
    <w:rsid w:val="002F3BE1"/>
    <w:rsid w:val="002F3FC6"/>
    <w:rsid w:val="002F44F3"/>
    <w:rsid w:val="002F4F9D"/>
    <w:rsid w:val="002F52CE"/>
    <w:rsid w:val="002F55B8"/>
    <w:rsid w:val="002F6275"/>
    <w:rsid w:val="002F6A37"/>
    <w:rsid w:val="002F7176"/>
    <w:rsid w:val="002F766F"/>
    <w:rsid w:val="002F7B34"/>
    <w:rsid w:val="00300940"/>
    <w:rsid w:val="0030176F"/>
    <w:rsid w:val="003018DE"/>
    <w:rsid w:val="00301985"/>
    <w:rsid w:val="00302905"/>
    <w:rsid w:val="003049F9"/>
    <w:rsid w:val="00304E48"/>
    <w:rsid w:val="00305D2C"/>
    <w:rsid w:val="00305E5B"/>
    <w:rsid w:val="0030703F"/>
    <w:rsid w:val="00307795"/>
    <w:rsid w:val="00310AE8"/>
    <w:rsid w:val="003121B1"/>
    <w:rsid w:val="00313504"/>
    <w:rsid w:val="00313981"/>
    <w:rsid w:val="00313A05"/>
    <w:rsid w:val="00314B44"/>
    <w:rsid w:val="003161A1"/>
    <w:rsid w:val="00316505"/>
    <w:rsid w:val="003167A9"/>
    <w:rsid w:val="00316A62"/>
    <w:rsid w:val="00316EF3"/>
    <w:rsid w:val="00317443"/>
    <w:rsid w:val="00317768"/>
    <w:rsid w:val="00317905"/>
    <w:rsid w:val="00320DC9"/>
    <w:rsid w:val="00322269"/>
    <w:rsid w:val="00322B55"/>
    <w:rsid w:val="00323B90"/>
    <w:rsid w:val="00323C9B"/>
    <w:rsid w:val="00324C16"/>
    <w:rsid w:val="00324F7D"/>
    <w:rsid w:val="00325447"/>
    <w:rsid w:val="00325E69"/>
    <w:rsid w:val="0032626C"/>
    <w:rsid w:val="003263D3"/>
    <w:rsid w:val="0032668B"/>
    <w:rsid w:val="003277B7"/>
    <w:rsid w:val="00327CB7"/>
    <w:rsid w:val="00330836"/>
    <w:rsid w:val="00331377"/>
    <w:rsid w:val="00331684"/>
    <w:rsid w:val="003318BA"/>
    <w:rsid w:val="00331ED6"/>
    <w:rsid w:val="003328FB"/>
    <w:rsid w:val="00332B5D"/>
    <w:rsid w:val="003338C3"/>
    <w:rsid w:val="003349D8"/>
    <w:rsid w:val="0033505C"/>
    <w:rsid w:val="003356D0"/>
    <w:rsid w:val="0033602C"/>
    <w:rsid w:val="00336D82"/>
    <w:rsid w:val="00341424"/>
    <w:rsid w:val="00341B40"/>
    <w:rsid w:val="00341C48"/>
    <w:rsid w:val="00342101"/>
    <w:rsid w:val="003423AA"/>
    <w:rsid w:val="00343CD4"/>
    <w:rsid w:val="00343FED"/>
    <w:rsid w:val="00344653"/>
    <w:rsid w:val="0034547F"/>
    <w:rsid w:val="003458C7"/>
    <w:rsid w:val="00345B2D"/>
    <w:rsid w:val="00346155"/>
    <w:rsid w:val="00346775"/>
    <w:rsid w:val="0034714E"/>
    <w:rsid w:val="00347408"/>
    <w:rsid w:val="00347A0E"/>
    <w:rsid w:val="00347A8F"/>
    <w:rsid w:val="00350FFC"/>
    <w:rsid w:val="003512A2"/>
    <w:rsid w:val="003512F8"/>
    <w:rsid w:val="003515A9"/>
    <w:rsid w:val="00353A2D"/>
    <w:rsid w:val="00353C3E"/>
    <w:rsid w:val="00353E4D"/>
    <w:rsid w:val="00354FA7"/>
    <w:rsid w:val="003558E7"/>
    <w:rsid w:val="00355AD7"/>
    <w:rsid w:val="003568B8"/>
    <w:rsid w:val="00356E6D"/>
    <w:rsid w:val="003578AF"/>
    <w:rsid w:val="00357A7F"/>
    <w:rsid w:val="00357CDF"/>
    <w:rsid w:val="003602CA"/>
    <w:rsid w:val="0036050B"/>
    <w:rsid w:val="00360820"/>
    <w:rsid w:val="00360B92"/>
    <w:rsid w:val="00361982"/>
    <w:rsid w:val="00361EE5"/>
    <w:rsid w:val="00362C93"/>
    <w:rsid w:val="00363186"/>
    <w:rsid w:val="0036368D"/>
    <w:rsid w:val="00364BCB"/>
    <w:rsid w:val="00364CB3"/>
    <w:rsid w:val="0036503D"/>
    <w:rsid w:val="0036545B"/>
    <w:rsid w:val="0036603A"/>
    <w:rsid w:val="00366549"/>
    <w:rsid w:val="00366EDF"/>
    <w:rsid w:val="00370914"/>
    <w:rsid w:val="00370C36"/>
    <w:rsid w:val="003712BE"/>
    <w:rsid w:val="0037193D"/>
    <w:rsid w:val="003727A7"/>
    <w:rsid w:val="00372BFB"/>
    <w:rsid w:val="00372EBE"/>
    <w:rsid w:val="00373660"/>
    <w:rsid w:val="003738BF"/>
    <w:rsid w:val="00373E77"/>
    <w:rsid w:val="0037403F"/>
    <w:rsid w:val="00374E57"/>
    <w:rsid w:val="00374ECC"/>
    <w:rsid w:val="00374F33"/>
    <w:rsid w:val="003769D8"/>
    <w:rsid w:val="0037716A"/>
    <w:rsid w:val="003801B7"/>
    <w:rsid w:val="003802C5"/>
    <w:rsid w:val="00380670"/>
    <w:rsid w:val="003807C1"/>
    <w:rsid w:val="00380CF5"/>
    <w:rsid w:val="003817E8"/>
    <w:rsid w:val="00382ABD"/>
    <w:rsid w:val="00383121"/>
    <w:rsid w:val="00383960"/>
    <w:rsid w:val="00383D48"/>
    <w:rsid w:val="0038419D"/>
    <w:rsid w:val="003841FB"/>
    <w:rsid w:val="003852DB"/>
    <w:rsid w:val="00385868"/>
    <w:rsid w:val="00385BAD"/>
    <w:rsid w:val="00385CB5"/>
    <w:rsid w:val="00386AAD"/>
    <w:rsid w:val="00386BE2"/>
    <w:rsid w:val="00387281"/>
    <w:rsid w:val="003872BA"/>
    <w:rsid w:val="0038774B"/>
    <w:rsid w:val="00390B5B"/>
    <w:rsid w:val="00390DEA"/>
    <w:rsid w:val="00391837"/>
    <w:rsid w:val="00391D57"/>
    <w:rsid w:val="00391E5D"/>
    <w:rsid w:val="00392414"/>
    <w:rsid w:val="00393525"/>
    <w:rsid w:val="0039438E"/>
    <w:rsid w:val="00394B11"/>
    <w:rsid w:val="00395868"/>
    <w:rsid w:val="00395DC8"/>
    <w:rsid w:val="00396094"/>
    <w:rsid w:val="003976CE"/>
    <w:rsid w:val="00397D58"/>
    <w:rsid w:val="003A02C4"/>
    <w:rsid w:val="003A0FF1"/>
    <w:rsid w:val="003A11E9"/>
    <w:rsid w:val="003A143B"/>
    <w:rsid w:val="003A15FB"/>
    <w:rsid w:val="003A1717"/>
    <w:rsid w:val="003A2283"/>
    <w:rsid w:val="003A2530"/>
    <w:rsid w:val="003A46F1"/>
    <w:rsid w:val="003A4A12"/>
    <w:rsid w:val="003A4E0C"/>
    <w:rsid w:val="003A619F"/>
    <w:rsid w:val="003A71D4"/>
    <w:rsid w:val="003A782B"/>
    <w:rsid w:val="003B266A"/>
    <w:rsid w:val="003B29CC"/>
    <w:rsid w:val="003B2BB6"/>
    <w:rsid w:val="003B2CFD"/>
    <w:rsid w:val="003B4297"/>
    <w:rsid w:val="003B4ACB"/>
    <w:rsid w:val="003B4D52"/>
    <w:rsid w:val="003B5178"/>
    <w:rsid w:val="003B5E69"/>
    <w:rsid w:val="003B652F"/>
    <w:rsid w:val="003C05AA"/>
    <w:rsid w:val="003C0AFA"/>
    <w:rsid w:val="003C0B84"/>
    <w:rsid w:val="003C0D6F"/>
    <w:rsid w:val="003C1302"/>
    <w:rsid w:val="003C13F7"/>
    <w:rsid w:val="003C1915"/>
    <w:rsid w:val="003C25B0"/>
    <w:rsid w:val="003C2D14"/>
    <w:rsid w:val="003C3ADD"/>
    <w:rsid w:val="003C3C2F"/>
    <w:rsid w:val="003C4FAE"/>
    <w:rsid w:val="003C5000"/>
    <w:rsid w:val="003C5039"/>
    <w:rsid w:val="003C5E49"/>
    <w:rsid w:val="003C6C0D"/>
    <w:rsid w:val="003C7069"/>
    <w:rsid w:val="003D127D"/>
    <w:rsid w:val="003D31BE"/>
    <w:rsid w:val="003D3EA3"/>
    <w:rsid w:val="003D435E"/>
    <w:rsid w:val="003D470B"/>
    <w:rsid w:val="003D54EF"/>
    <w:rsid w:val="003D5A74"/>
    <w:rsid w:val="003D6C41"/>
    <w:rsid w:val="003D74F7"/>
    <w:rsid w:val="003D7833"/>
    <w:rsid w:val="003D7C86"/>
    <w:rsid w:val="003E0258"/>
    <w:rsid w:val="003E0336"/>
    <w:rsid w:val="003E03B1"/>
    <w:rsid w:val="003E09DB"/>
    <w:rsid w:val="003E0E1B"/>
    <w:rsid w:val="003E176C"/>
    <w:rsid w:val="003E1AB7"/>
    <w:rsid w:val="003E1FEE"/>
    <w:rsid w:val="003E3783"/>
    <w:rsid w:val="003E4C89"/>
    <w:rsid w:val="003E5DB5"/>
    <w:rsid w:val="003E6A3A"/>
    <w:rsid w:val="003E6AF7"/>
    <w:rsid w:val="003E6CDE"/>
    <w:rsid w:val="003F035C"/>
    <w:rsid w:val="003F09B6"/>
    <w:rsid w:val="003F0AC1"/>
    <w:rsid w:val="003F1ACB"/>
    <w:rsid w:val="003F1C61"/>
    <w:rsid w:val="003F32C5"/>
    <w:rsid w:val="003F5F6E"/>
    <w:rsid w:val="003F63AE"/>
    <w:rsid w:val="003F6A3E"/>
    <w:rsid w:val="003F6D5D"/>
    <w:rsid w:val="003F70CF"/>
    <w:rsid w:val="003F77E5"/>
    <w:rsid w:val="003F7BD5"/>
    <w:rsid w:val="00400694"/>
    <w:rsid w:val="004009BA"/>
    <w:rsid w:val="00400C9D"/>
    <w:rsid w:val="00400EBE"/>
    <w:rsid w:val="004015FF"/>
    <w:rsid w:val="00401ADC"/>
    <w:rsid w:val="00402226"/>
    <w:rsid w:val="00403249"/>
    <w:rsid w:val="00403717"/>
    <w:rsid w:val="00403F9A"/>
    <w:rsid w:val="00404094"/>
    <w:rsid w:val="00404395"/>
    <w:rsid w:val="0040496A"/>
    <w:rsid w:val="00404F9E"/>
    <w:rsid w:val="00406037"/>
    <w:rsid w:val="004063D3"/>
    <w:rsid w:val="00406EDE"/>
    <w:rsid w:val="00407AD2"/>
    <w:rsid w:val="00407DCC"/>
    <w:rsid w:val="0041007B"/>
    <w:rsid w:val="00410896"/>
    <w:rsid w:val="004108C1"/>
    <w:rsid w:val="004113C9"/>
    <w:rsid w:val="004119FB"/>
    <w:rsid w:val="00412011"/>
    <w:rsid w:val="004138A1"/>
    <w:rsid w:val="004139BE"/>
    <w:rsid w:val="00413B10"/>
    <w:rsid w:val="00413C0E"/>
    <w:rsid w:val="004148CF"/>
    <w:rsid w:val="00414A39"/>
    <w:rsid w:val="00415A3F"/>
    <w:rsid w:val="004162EC"/>
    <w:rsid w:val="00416A6C"/>
    <w:rsid w:val="00417391"/>
    <w:rsid w:val="00417A72"/>
    <w:rsid w:val="00420587"/>
    <w:rsid w:val="00420902"/>
    <w:rsid w:val="004209D8"/>
    <w:rsid w:val="00421ABB"/>
    <w:rsid w:val="00421FAD"/>
    <w:rsid w:val="00421FB9"/>
    <w:rsid w:val="00424458"/>
    <w:rsid w:val="00424E0A"/>
    <w:rsid w:val="004258A5"/>
    <w:rsid w:val="00425A21"/>
    <w:rsid w:val="00425C92"/>
    <w:rsid w:val="00425DB5"/>
    <w:rsid w:val="00425E05"/>
    <w:rsid w:val="00425E7E"/>
    <w:rsid w:val="004274E0"/>
    <w:rsid w:val="00430333"/>
    <w:rsid w:val="0043094C"/>
    <w:rsid w:val="00430CAC"/>
    <w:rsid w:val="0043176C"/>
    <w:rsid w:val="00431909"/>
    <w:rsid w:val="00432293"/>
    <w:rsid w:val="004323FC"/>
    <w:rsid w:val="00432AE0"/>
    <w:rsid w:val="0043583A"/>
    <w:rsid w:val="00436273"/>
    <w:rsid w:val="00437799"/>
    <w:rsid w:val="0044000D"/>
    <w:rsid w:val="00440FA8"/>
    <w:rsid w:val="004410DA"/>
    <w:rsid w:val="00442338"/>
    <w:rsid w:val="00442B2C"/>
    <w:rsid w:val="00443E1B"/>
    <w:rsid w:val="00443F93"/>
    <w:rsid w:val="004441FC"/>
    <w:rsid w:val="004449F8"/>
    <w:rsid w:val="0044532B"/>
    <w:rsid w:val="00445C5B"/>
    <w:rsid w:val="004462D1"/>
    <w:rsid w:val="004476AA"/>
    <w:rsid w:val="004500B3"/>
    <w:rsid w:val="00450D36"/>
    <w:rsid w:val="00451024"/>
    <w:rsid w:val="00451333"/>
    <w:rsid w:val="00451625"/>
    <w:rsid w:val="00452331"/>
    <w:rsid w:val="00453208"/>
    <w:rsid w:val="0045332A"/>
    <w:rsid w:val="004534D0"/>
    <w:rsid w:val="00453516"/>
    <w:rsid w:val="00454755"/>
    <w:rsid w:val="00456349"/>
    <w:rsid w:val="004565CD"/>
    <w:rsid w:val="00456A61"/>
    <w:rsid w:val="00456EA6"/>
    <w:rsid w:val="00456F54"/>
    <w:rsid w:val="0045711E"/>
    <w:rsid w:val="004573FA"/>
    <w:rsid w:val="00460136"/>
    <w:rsid w:val="004616E2"/>
    <w:rsid w:val="0046185D"/>
    <w:rsid w:val="00461E52"/>
    <w:rsid w:val="0046271A"/>
    <w:rsid w:val="0046290C"/>
    <w:rsid w:val="00463561"/>
    <w:rsid w:val="00464182"/>
    <w:rsid w:val="00464B35"/>
    <w:rsid w:val="00465EC4"/>
    <w:rsid w:val="004664E2"/>
    <w:rsid w:val="004709EE"/>
    <w:rsid w:val="004728B1"/>
    <w:rsid w:val="0047341D"/>
    <w:rsid w:val="004734A3"/>
    <w:rsid w:val="004737F7"/>
    <w:rsid w:val="00474E81"/>
    <w:rsid w:val="00475C2E"/>
    <w:rsid w:val="004773EA"/>
    <w:rsid w:val="004778F6"/>
    <w:rsid w:val="00477B57"/>
    <w:rsid w:val="00480FF5"/>
    <w:rsid w:val="00481B3D"/>
    <w:rsid w:val="0048295C"/>
    <w:rsid w:val="00482B90"/>
    <w:rsid w:val="00482DC8"/>
    <w:rsid w:val="00483019"/>
    <w:rsid w:val="0048468B"/>
    <w:rsid w:val="004867FA"/>
    <w:rsid w:val="0048694C"/>
    <w:rsid w:val="004877B7"/>
    <w:rsid w:val="00490074"/>
    <w:rsid w:val="004911CC"/>
    <w:rsid w:val="00491CF1"/>
    <w:rsid w:val="00491D8E"/>
    <w:rsid w:val="00492DF1"/>
    <w:rsid w:val="00493F32"/>
    <w:rsid w:val="004944A1"/>
    <w:rsid w:val="00494A5A"/>
    <w:rsid w:val="00496641"/>
    <w:rsid w:val="0049748F"/>
    <w:rsid w:val="004A1104"/>
    <w:rsid w:val="004A201F"/>
    <w:rsid w:val="004A29AC"/>
    <w:rsid w:val="004A2E82"/>
    <w:rsid w:val="004A356E"/>
    <w:rsid w:val="004A3888"/>
    <w:rsid w:val="004A3DD4"/>
    <w:rsid w:val="004A4BDE"/>
    <w:rsid w:val="004A5D94"/>
    <w:rsid w:val="004A6CBB"/>
    <w:rsid w:val="004A71EA"/>
    <w:rsid w:val="004A7F9D"/>
    <w:rsid w:val="004B0FDD"/>
    <w:rsid w:val="004B1BF7"/>
    <w:rsid w:val="004B2131"/>
    <w:rsid w:val="004B27FB"/>
    <w:rsid w:val="004B33CE"/>
    <w:rsid w:val="004B3502"/>
    <w:rsid w:val="004B4B8B"/>
    <w:rsid w:val="004B4C2C"/>
    <w:rsid w:val="004B4FE4"/>
    <w:rsid w:val="004B5786"/>
    <w:rsid w:val="004B5A02"/>
    <w:rsid w:val="004B5CAC"/>
    <w:rsid w:val="004B68FA"/>
    <w:rsid w:val="004B6DDA"/>
    <w:rsid w:val="004B778F"/>
    <w:rsid w:val="004C377F"/>
    <w:rsid w:val="004C4599"/>
    <w:rsid w:val="004C53CD"/>
    <w:rsid w:val="004C58F6"/>
    <w:rsid w:val="004C5B23"/>
    <w:rsid w:val="004C5F37"/>
    <w:rsid w:val="004C6757"/>
    <w:rsid w:val="004C6C0F"/>
    <w:rsid w:val="004D04B8"/>
    <w:rsid w:val="004D1A6D"/>
    <w:rsid w:val="004D1B6A"/>
    <w:rsid w:val="004D1BE8"/>
    <w:rsid w:val="004D5915"/>
    <w:rsid w:val="004D60F3"/>
    <w:rsid w:val="004D6A43"/>
    <w:rsid w:val="004D6AEE"/>
    <w:rsid w:val="004D7348"/>
    <w:rsid w:val="004D7520"/>
    <w:rsid w:val="004E03BB"/>
    <w:rsid w:val="004E1FD6"/>
    <w:rsid w:val="004E2122"/>
    <w:rsid w:val="004E2BD0"/>
    <w:rsid w:val="004E31F0"/>
    <w:rsid w:val="004E3842"/>
    <w:rsid w:val="004E487A"/>
    <w:rsid w:val="004E4921"/>
    <w:rsid w:val="004F0395"/>
    <w:rsid w:val="004F0561"/>
    <w:rsid w:val="004F0B96"/>
    <w:rsid w:val="004F1032"/>
    <w:rsid w:val="004F10A2"/>
    <w:rsid w:val="004F14CE"/>
    <w:rsid w:val="004F172D"/>
    <w:rsid w:val="004F3503"/>
    <w:rsid w:val="004F4FB7"/>
    <w:rsid w:val="004F54A3"/>
    <w:rsid w:val="004F61FB"/>
    <w:rsid w:val="004F6EA0"/>
    <w:rsid w:val="004F7614"/>
    <w:rsid w:val="004F7B59"/>
    <w:rsid w:val="00500167"/>
    <w:rsid w:val="00501F78"/>
    <w:rsid w:val="00504AA8"/>
    <w:rsid w:val="00504C74"/>
    <w:rsid w:val="005055B4"/>
    <w:rsid w:val="00505C1C"/>
    <w:rsid w:val="005067C6"/>
    <w:rsid w:val="00506886"/>
    <w:rsid w:val="005073B7"/>
    <w:rsid w:val="00510D0A"/>
    <w:rsid w:val="0051153B"/>
    <w:rsid w:val="0051163F"/>
    <w:rsid w:val="005126C9"/>
    <w:rsid w:val="00512F06"/>
    <w:rsid w:val="005139D5"/>
    <w:rsid w:val="00513BE9"/>
    <w:rsid w:val="00513E75"/>
    <w:rsid w:val="005141D9"/>
    <w:rsid w:val="00514514"/>
    <w:rsid w:val="00514665"/>
    <w:rsid w:val="00514921"/>
    <w:rsid w:val="005164E3"/>
    <w:rsid w:val="005164F6"/>
    <w:rsid w:val="0051660D"/>
    <w:rsid w:val="00517407"/>
    <w:rsid w:val="00517CD9"/>
    <w:rsid w:val="0052044D"/>
    <w:rsid w:val="00522075"/>
    <w:rsid w:val="0052238E"/>
    <w:rsid w:val="0052294E"/>
    <w:rsid w:val="00523AC1"/>
    <w:rsid w:val="005243F8"/>
    <w:rsid w:val="00524AF6"/>
    <w:rsid w:val="00525C10"/>
    <w:rsid w:val="00525CAD"/>
    <w:rsid w:val="00525CC7"/>
    <w:rsid w:val="00526F50"/>
    <w:rsid w:val="00530F9E"/>
    <w:rsid w:val="00531170"/>
    <w:rsid w:val="00531C38"/>
    <w:rsid w:val="00531FA2"/>
    <w:rsid w:val="00532994"/>
    <w:rsid w:val="00533B27"/>
    <w:rsid w:val="00534C81"/>
    <w:rsid w:val="00534ECA"/>
    <w:rsid w:val="005354FB"/>
    <w:rsid w:val="005364E1"/>
    <w:rsid w:val="00536588"/>
    <w:rsid w:val="00536730"/>
    <w:rsid w:val="00537FB2"/>
    <w:rsid w:val="00540150"/>
    <w:rsid w:val="00540872"/>
    <w:rsid w:val="005408A4"/>
    <w:rsid w:val="00540C02"/>
    <w:rsid w:val="00540D6C"/>
    <w:rsid w:val="00542B94"/>
    <w:rsid w:val="005439DB"/>
    <w:rsid w:val="00544687"/>
    <w:rsid w:val="00545804"/>
    <w:rsid w:val="00546597"/>
    <w:rsid w:val="00550B2C"/>
    <w:rsid w:val="00550FD8"/>
    <w:rsid w:val="00551210"/>
    <w:rsid w:val="0055137B"/>
    <w:rsid w:val="005518F9"/>
    <w:rsid w:val="005530ED"/>
    <w:rsid w:val="00553176"/>
    <w:rsid w:val="00553625"/>
    <w:rsid w:val="00553B5A"/>
    <w:rsid w:val="00553E4A"/>
    <w:rsid w:val="0055403C"/>
    <w:rsid w:val="00555723"/>
    <w:rsid w:val="00555766"/>
    <w:rsid w:val="00555E73"/>
    <w:rsid w:val="00556193"/>
    <w:rsid w:val="0056002F"/>
    <w:rsid w:val="00560E70"/>
    <w:rsid w:val="00560F0E"/>
    <w:rsid w:val="00561416"/>
    <w:rsid w:val="005617AC"/>
    <w:rsid w:val="00561ADD"/>
    <w:rsid w:val="0056306D"/>
    <w:rsid w:val="0056310E"/>
    <w:rsid w:val="0056350D"/>
    <w:rsid w:val="005646D3"/>
    <w:rsid w:val="0056495F"/>
    <w:rsid w:val="00566042"/>
    <w:rsid w:val="00566904"/>
    <w:rsid w:val="00566C6B"/>
    <w:rsid w:val="005672C8"/>
    <w:rsid w:val="00570303"/>
    <w:rsid w:val="005730AF"/>
    <w:rsid w:val="00573B32"/>
    <w:rsid w:val="0057406E"/>
    <w:rsid w:val="005747A3"/>
    <w:rsid w:val="00574D12"/>
    <w:rsid w:val="0057613E"/>
    <w:rsid w:val="00576442"/>
    <w:rsid w:val="00576C76"/>
    <w:rsid w:val="00580E2E"/>
    <w:rsid w:val="00580F96"/>
    <w:rsid w:val="00581395"/>
    <w:rsid w:val="00581ED7"/>
    <w:rsid w:val="0058205E"/>
    <w:rsid w:val="0058228C"/>
    <w:rsid w:val="00582CF0"/>
    <w:rsid w:val="00582D51"/>
    <w:rsid w:val="0058344D"/>
    <w:rsid w:val="00583BD3"/>
    <w:rsid w:val="0058583D"/>
    <w:rsid w:val="005864CE"/>
    <w:rsid w:val="00586529"/>
    <w:rsid w:val="00586DD7"/>
    <w:rsid w:val="00587F2D"/>
    <w:rsid w:val="0059033C"/>
    <w:rsid w:val="00590539"/>
    <w:rsid w:val="00590EB9"/>
    <w:rsid w:val="005919FA"/>
    <w:rsid w:val="00591BC2"/>
    <w:rsid w:val="00591DC0"/>
    <w:rsid w:val="00591F8D"/>
    <w:rsid w:val="0059261F"/>
    <w:rsid w:val="00592E62"/>
    <w:rsid w:val="00594679"/>
    <w:rsid w:val="00596137"/>
    <w:rsid w:val="00596D8D"/>
    <w:rsid w:val="00596EF5"/>
    <w:rsid w:val="00597848"/>
    <w:rsid w:val="00597A14"/>
    <w:rsid w:val="00597BD7"/>
    <w:rsid w:val="005A171B"/>
    <w:rsid w:val="005A1F1C"/>
    <w:rsid w:val="005A21DF"/>
    <w:rsid w:val="005A34BC"/>
    <w:rsid w:val="005A41EE"/>
    <w:rsid w:val="005A4B34"/>
    <w:rsid w:val="005A5E28"/>
    <w:rsid w:val="005A6723"/>
    <w:rsid w:val="005A7E32"/>
    <w:rsid w:val="005B09A0"/>
    <w:rsid w:val="005B0BF3"/>
    <w:rsid w:val="005B1494"/>
    <w:rsid w:val="005B387B"/>
    <w:rsid w:val="005B3AA8"/>
    <w:rsid w:val="005B491B"/>
    <w:rsid w:val="005B541E"/>
    <w:rsid w:val="005B79EA"/>
    <w:rsid w:val="005C061E"/>
    <w:rsid w:val="005C139F"/>
    <w:rsid w:val="005C2873"/>
    <w:rsid w:val="005C28F0"/>
    <w:rsid w:val="005C2C09"/>
    <w:rsid w:val="005C320E"/>
    <w:rsid w:val="005C3A09"/>
    <w:rsid w:val="005C3C8E"/>
    <w:rsid w:val="005C43F2"/>
    <w:rsid w:val="005C5561"/>
    <w:rsid w:val="005C61BF"/>
    <w:rsid w:val="005D0583"/>
    <w:rsid w:val="005D0FD5"/>
    <w:rsid w:val="005D12F2"/>
    <w:rsid w:val="005D14A6"/>
    <w:rsid w:val="005D1791"/>
    <w:rsid w:val="005D23E6"/>
    <w:rsid w:val="005D264F"/>
    <w:rsid w:val="005D5228"/>
    <w:rsid w:val="005D569B"/>
    <w:rsid w:val="005D68B3"/>
    <w:rsid w:val="005D6BB6"/>
    <w:rsid w:val="005D6E42"/>
    <w:rsid w:val="005D6F88"/>
    <w:rsid w:val="005D722D"/>
    <w:rsid w:val="005D7431"/>
    <w:rsid w:val="005E1183"/>
    <w:rsid w:val="005E2F5D"/>
    <w:rsid w:val="005E3B58"/>
    <w:rsid w:val="005E4D5B"/>
    <w:rsid w:val="005E584A"/>
    <w:rsid w:val="005E7689"/>
    <w:rsid w:val="005E7C31"/>
    <w:rsid w:val="005F0024"/>
    <w:rsid w:val="005F06A5"/>
    <w:rsid w:val="005F1255"/>
    <w:rsid w:val="005F1529"/>
    <w:rsid w:val="005F1835"/>
    <w:rsid w:val="005F1ECD"/>
    <w:rsid w:val="005F34BF"/>
    <w:rsid w:val="005F3870"/>
    <w:rsid w:val="005F5F27"/>
    <w:rsid w:val="005F62D5"/>
    <w:rsid w:val="005F6845"/>
    <w:rsid w:val="005F6B9B"/>
    <w:rsid w:val="005F6FB2"/>
    <w:rsid w:val="005F7154"/>
    <w:rsid w:val="005F74F2"/>
    <w:rsid w:val="00600185"/>
    <w:rsid w:val="006008C0"/>
    <w:rsid w:val="00601113"/>
    <w:rsid w:val="0060147E"/>
    <w:rsid w:val="0060252D"/>
    <w:rsid w:val="00602FC2"/>
    <w:rsid w:val="00603467"/>
    <w:rsid w:val="006034B9"/>
    <w:rsid w:val="006035A0"/>
    <w:rsid w:val="00603735"/>
    <w:rsid w:val="00603F16"/>
    <w:rsid w:val="00604014"/>
    <w:rsid w:val="006040BC"/>
    <w:rsid w:val="0060428C"/>
    <w:rsid w:val="00604B3E"/>
    <w:rsid w:val="00604F3B"/>
    <w:rsid w:val="00606867"/>
    <w:rsid w:val="006078C4"/>
    <w:rsid w:val="00607FC1"/>
    <w:rsid w:val="00610991"/>
    <w:rsid w:val="00610B03"/>
    <w:rsid w:val="00611E85"/>
    <w:rsid w:val="006126D5"/>
    <w:rsid w:val="006133B2"/>
    <w:rsid w:val="00613D12"/>
    <w:rsid w:val="00615856"/>
    <w:rsid w:val="00615E2D"/>
    <w:rsid w:val="006163E5"/>
    <w:rsid w:val="006175CD"/>
    <w:rsid w:val="0062110A"/>
    <w:rsid w:val="00621337"/>
    <w:rsid w:val="00621418"/>
    <w:rsid w:val="00621AC6"/>
    <w:rsid w:val="006228B9"/>
    <w:rsid w:val="00622AC2"/>
    <w:rsid w:val="00624C0E"/>
    <w:rsid w:val="0062555F"/>
    <w:rsid w:val="00625F9B"/>
    <w:rsid w:val="00626EDF"/>
    <w:rsid w:val="00627265"/>
    <w:rsid w:val="006279BB"/>
    <w:rsid w:val="00627FAD"/>
    <w:rsid w:val="0063014A"/>
    <w:rsid w:val="006301F1"/>
    <w:rsid w:val="0063086B"/>
    <w:rsid w:val="00632712"/>
    <w:rsid w:val="00632DCF"/>
    <w:rsid w:val="00632E0E"/>
    <w:rsid w:val="00632EBE"/>
    <w:rsid w:val="00632EC6"/>
    <w:rsid w:val="00632EFF"/>
    <w:rsid w:val="006332B4"/>
    <w:rsid w:val="00633492"/>
    <w:rsid w:val="00633ADF"/>
    <w:rsid w:val="0063408D"/>
    <w:rsid w:val="00634536"/>
    <w:rsid w:val="006346B8"/>
    <w:rsid w:val="00634961"/>
    <w:rsid w:val="00636271"/>
    <w:rsid w:val="00637902"/>
    <w:rsid w:val="0064094C"/>
    <w:rsid w:val="00640EA5"/>
    <w:rsid w:val="006418D2"/>
    <w:rsid w:val="006421DF"/>
    <w:rsid w:val="0064378B"/>
    <w:rsid w:val="00644B7F"/>
    <w:rsid w:val="00644EAD"/>
    <w:rsid w:val="00644EE1"/>
    <w:rsid w:val="006451BA"/>
    <w:rsid w:val="006452C4"/>
    <w:rsid w:val="006452F7"/>
    <w:rsid w:val="0064597A"/>
    <w:rsid w:val="00645DA6"/>
    <w:rsid w:val="006461A3"/>
    <w:rsid w:val="00647064"/>
    <w:rsid w:val="00647598"/>
    <w:rsid w:val="00647E61"/>
    <w:rsid w:val="006509D0"/>
    <w:rsid w:val="00650DFD"/>
    <w:rsid w:val="00651697"/>
    <w:rsid w:val="00652149"/>
    <w:rsid w:val="00652AAF"/>
    <w:rsid w:val="00653378"/>
    <w:rsid w:val="0065338E"/>
    <w:rsid w:val="00653DD4"/>
    <w:rsid w:val="00655598"/>
    <w:rsid w:val="00655652"/>
    <w:rsid w:val="00655F23"/>
    <w:rsid w:val="00656317"/>
    <w:rsid w:val="00657CB2"/>
    <w:rsid w:val="006605E5"/>
    <w:rsid w:val="00660D83"/>
    <w:rsid w:val="00660FCD"/>
    <w:rsid w:val="006619F5"/>
    <w:rsid w:val="00662DE7"/>
    <w:rsid w:val="00663561"/>
    <w:rsid w:val="00664CC7"/>
    <w:rsid w:val="0066539D"/>
    <w:rsid w:val="00665501"/>
    <w:rsid w:val="006659B3"/>
    <w:rsid w:val="006665C2"/>
    <w:rsid w:val="00666A5F"/>
    <w:rsid w:val="0066704B"/>
    <w:rsid w:val="006677B0"/>
    <w:rsid w:val="00670ABD"/>
    <w:rsid w:val="00670C0A"/>
    <w:rsid w:val="0067128F"/>
    <w:rsid w:val="00671592"/>
    <w:rsid w:val="006724D9"/>
    <w:rsid w:val="00673396"/>
    <w:rsid w:val="006738CE"/>
    <w:rsid w:val="00673993"/>
    <w:rsid w:val="00673B5A"/>
    <w:rsid w:val="00674ED5"/>
    <w:rsid w:val="006754EA"/>
    <w:rsid w:val="00676700"/>
    <w:rsid w:val="00676EDE"/>
    <w:rsid w:val="00677435"/>
    <w:rsid w:val="00680584"/>
    <w:rsid w:val="006808EE"/>
    <w:rsid w:val="00681775"/>
    <w:rsid w:val="006829D5"/>
    <w:rsid w:val="00683466"/>
    <w:rsid w:val="00683C65"/>
    <w:rsid w:val="00684B75"/>
    <w:rsid w:val="0068503D"/>
    <w:rsid w:val="00686D08"/>
    <w:rsid w:val="00687604"/>
    <w:rsid w:val="00687738"/>
    <w:rsid w:val="0069026D"/>
    <w:rsid w:val="006917D9"/>
    <w:rsid w:val="0069224B"/>
    <w:rsid w:val="00692368"/>
    <w:rsid w:val="00692E3C"/>
    <w:rsid w:val="0069381D"/>
    <w:rsid w:val="006950B9"/>
    <w:rsid w:val="006957B6"/>
    <w:rsid w:val="006959AD"/>
    <w:rsid w:val="00696132"/>
    <w:rsid w:val="00696631"/>
    <w:rsid w:val="0069696B"/>
    <w:rsid w:val="00696A0F"/>
    <w:rsid w:val="006971C3"/>
    <w:rsid w:val="006977D9"/>
    <w:rsid w:val="006A04FA"/>
    <w:rsid w:val="006A128E"/>
    <w:rsid w:val="006A1338"/>
    <w:rsid w:val="006A17CA"/>
    <w:rsid w:val="006A27CA"/>
    <w:rsid w:val="006A2B19"/>
    <w:rsid w:val="006A31BD"/>
    <w:rsid w:val="006A359A"/>
    <w:rsid w:val="006A400F"/>
    <w:rsid w:val="006A4A58"/>
    <w:rsid w:val="006A4E00"/>
    <w:rsid w:val="006A59D5"/>
    <w:rsid w:val="006A5A03"/>
    <w:rsid w:val="006A5DFB"/>
    <w:rsid w:val="006A6477"/>
    <w:rsid w:val="006A74FA"/>
    <w:rsid w:val="006A7CEC"/>
    <w:rsid w:val="006A7E4E"/>
    <w:rsid w:val="006B0071"/>
    <w:rsid w:val="006B057E"/>
    <w:rsid w:val="006B0885"/>
    <w:rsid w:val="006B090B"/>
    <w:rsid w:val="006B0A29"/>
    <w:rsid w:val="006B145B"/>
    <w:rsid w:val="006B1851"/>
    <w:rsid w:val="006B3D0E"/>
    <w:rsid w:val="006B435E"/>
    <w:rsid w:val="006B43F2"/>
    <w:rsid w:val="006B560D"/>
    <w:rsid w:val="006B56A9"/>
    <w:rsid w:val="006B598F"/>
    <w:rsid w:val="006B5CA3"/>
    <w:rsid w:val="006B65A3"/>
    <w:rsid w:val="006B7E84"/>
    <w:rsid w:val="006C0388"/>
    <w:rsid w:val="006C2678"/>
    <w:rsid w:val="006C2951"/>
    <w:rsid w:val="006C2954"/>
    <w:rsid w:val="006C2B06"/>
    <w:rsid w:val="006C2F46"/>
    <w:rsid w:val="006C434C"/>
    <w:rsid w:val="006C4358"/>
    <w:rsid w:val="006C43AC"/>
    <w:rsid w:val="006C54F1"/>
    <w:rsid w:val="006C5EC6"/>
    <w:rsid w:val="006C7B82"/>
    <w:rsid w:val="006D0141"/>
    <w:rsid w:val="006D0235"/>
    <w:rsid w:val="006D0FA0"/>
    <w:rsid w:val="006D141B"/>
    <w:rsid w:val="006D171D"/>
    <w:rsid w:val="006D1D77"/>
    <w:rsid w:val="006D22CB"/>
    <w:rsid w:val="006D2FD0"/>
    <w:rsid w:val="006D34E5"/>
    <w:rsid w:val="006D5225"/>
    <w:rsid w:val="006D56D2"/>
    <w:rsid w:val="006D57CC"/>
    <w:rsid w:val="006D6048"/>
    <w:rsid w:val="006D6615"/>
    <w:rsid w:val="006D6C37"/>
    <w:rsid w:val="006D6C9D"/>
    <w:rsid w:val="006D788B"/>
    <w:rsid w:val="006E0C28"/>
    <w:rsid w:val="006E137F"/>
    <w:rsid w:val="006E15CE"/>
    <w:rsid w:val="006E2646"/>
    <w:rsid w:val="006E2FFC"/>
    <w:rsid w:val="006E341F"/>
    <w:rsid w:val="006E3A0B"/>
    <w:rsid w:val="006E70B2"/>
    <w:rsid w:val="006F1357"/>
    <w:rsid w:val="006F355F"/>
    <w:rsid w:val="006F35DF"/>
    <w:rsid w:val="006F3EF1"/>
    <w:rsid w:val="006F425F"/>
    <w:rsid w:val="006F4A63"/>
    <w:rsid w:val="006F4BB6"/>
    <w:rsid w:val="006F52C9"/>
    <w:rsid w:val="006F5599"/>
    <w:rsid w:val="006F6834"/>
    <w:rsid w:val="006F6E89"/>
    <w:rsid w:val="006F7918"/>
    <w:rsid w:val="00700569"/>
    <w:rsid w:val="00701A1D"/>
    <w:rsid w:val="00701C32"/>
    <w:rsid w:val="00703BD7"/>
    <w:rsid w:val="00704704"/>
    <w:rsid w:val="00704D87"/>
    <w:rsid w:val="007063E4"/>
    <w:rsid w:val="00706597"/>
    <w:rsid w:val="00706BAF"/>
    <w:rsid w:val="007070C5"/>
    <w:rsid w:val="00711997"/>
    <w:rsid w:val="00711F1A"/>
    <w:rsid w:val="007123AB"/>
    <w:rsid w:val="0071243A"/>
    <w:rsid w:val="007126E8"/>
    <w:rsid w:val="00712F6A"/>
    <w:rsid w:val="007137BD"/>
    <w:rsid w:val="00713AC9"/>
    <w:rsid w:val="00713B47"/>
    <w:rsid w:val="00713FC1"/>
    <w:rsid w:val="007140EA"/>
    <w:rsid w:val="00714E8B"/>
    <w:rsid w:val="007156EF"/>
    <w:rsid w:val="00716772"/>
    <w:rsid w:val="00716A9A"/>
    <w:rsid w:val="00717557"/>
    <w:rsid w:val="0071784A"/>
    <w:rsid w:val="00717BBF"/>
    <w:rsid w:val="00717F9D"/>
    <w:rsid w:val="00720BB1"/>
    <w:rsid w:val="00721BAE"/>
    <w:rsid w:val="00721E9F"/>
    <w:rsid w:val="007232A1"/>
    <w:rsid w:val="007237A5"/>
    <w:rsid w:val="00725A9E"/>
    <w:rsid w:val="00725EF7"/>
    <w:rsid w:val="00726A1D"/>
    <w:rsid w:val="00726BB0"/>
    <w:rsid w:val="00726D10"/>
    <w:rsid w:val="00731E7E"/>
    <w:rsid w:val="00731FE0"/>
    <w:rsid w:val="00731FE1"/>
    <w:rsid w:val="0073200D"/>
    <w:rsid w:val="0073234C"/>
    <w:rsid w:val="007328B9"/>
    <w:rsid w:val="00732D5B"/>
    <w:rsid w:val="00733B12"/>
    <w:rsid w:val="00733DF4"/>
    <w:rsid w:val="00734F75"/>
    <w:rsid w:val="0073528E"/>
    <w:rsid w:val="00735D0F"/>
    <w:rsid w:val="00736064"/>
    <w:rsid w:val="00736CD8"/>
    <w:rsid w:val="0073750E"/>
    <w:rsid w:val="007376F6"/>
    <w:rsid w:val="00737DCF"/>
    <w:rsid w:val="00742A54"/>
    <w:rsid w:val="00742AE1"/>
    <w:rsid w:val="00742D9A"/>
    <w:rsid w:val="0074327F"/>
    <w:rsid w:val="00747A5E"/>
    <w:rsid w:val="00747E10"/>
    <w:rsid w:val="00747FFB"/>
    <w:rsid w:val="00751677"/>
    <w:rsid w:val="00752955"/>
    <w:rsid w:val="00753D38"/>
    <w:rsid w:val="00753E7E"/>
    <w:rsid w:val="0075467C"/>
    <w:rsid w:val="00754783"/>
    <w:rsid w:val="007568D9"/>
    <w:rsid w:val="0075719C"/>
    <w:rsid w:val="00757626"/>
    <w:rsid w:val="0076061C"/>
    <w:rsid w:val="007606D3"/>
    <w:rsid w:val="00760C97"/>
    <w:rsid w:val="00760DB6"/>
    <w:rsid w:val="00762468"/>
    <w:rsid w:val="00762958"/>
    <w:rsid w:val="007634DE"/>
    <w:rsid w:val="0076366C"/>
    <w:rsid w:val="00763A4B"/>
    <w:rsid w:val="007641CA"/>
    <w:rsid w:val="00764CBF"/>
    <w:rsid w:val="007657CE"/>
    <w:rsid w:val="007657E4"/>
    <w:rsid w:val="0076605C"/>
    <w:rsid w:val="007662DA"/>
    <w:rsid w:val="00767238"/>
    <w:rsid w:val="00767A01"/>
    <w:rsid w:val="0077079F"/>
    <w:rsid w:val="00770ADD"/>
    <w:rsid w:val="00770B0B"/>
    <w:rsid w:val="00771723"/>
    <w:rsid w:val="0077175E"/>
    <w:rsid w:val="007724E4"/>
    <w:rsid w:val="00772A43"/>
    <w:rsid w:val="00774277"/>
    <w:rsid w:val="007765FB"/>
    <w:rsid w:val="00776B14"/>
    <w:rsid w:val="00777ECB"/>
    <w:rsid w:val="00780308"/>
    <w:rsid w:val="00780889"/>
    <w:rsid w:val="0078100C"/>
    <w:rsid w:val="00781334"/>
    <w:rsid w:val="00781349"/>
    <w:rsid w:val="00781CA6"/>
    <w:rsid w:val="0078225C"/>
    <w:rsid w:val="007822EF"/>
    <w:rsid w:val="0078263A"/>
    <w:rsid w:val="0078309C"/>
    <w:rsid w:val="007835C2"/>
    <w:rsid w:val="00783ADE"/>
    <w:rsid w:val="00783DCE"/>
    <w:rsid w:val="00790588"/>
    <w:rsid w:val="007912B2"/>
    <w:rsid w:val="00791597"/>
    <w:rsid w:val="00792FA1"/>
    <w:rsid w:val="007937D3"/>
    <w:rsid w:val="0079449C"/>
    <w:rsid w:val="00794AAB"/>
    <w:rsid w:val="00794C46"/>
    <w:rsid w:val="00795167"/>
    <w:rsid w:val="007951DD"/>
    <w:rsid w:val="00795298"/>
    <w:rsid w:val="007957F5"/>
    <w:rsid w:val="00795A65"/>
    <w:rsid w:val="00796464"/>
    <w:rsid w:val="00796E0C"/>
    <w:rsid w:val="0079775A"/>
    <w:rsid w:val="00797F0D"/>
    <w:rsid w:val="007A0330"/>
    <w:rsid w:val="007A05DE"/>
    <w:rsid w:val="007A0D1C"/>
    <w:rsid w:val="007A0FEC"/>
    <w:rsid w:val="007A172A"/>
    <w:rsid w:val="007A1CDA"/>
    <w:rsid w:val="007A1F7B"/>
    <w:rsid w:val="007A2474"/>
    <w:rsid w:val="007A2B0E"/>
    <w:rsid w:val="007A37D4"/>
    <w:rsid w:val="007A3A9F"/>
    <w:rsid w:val="007A4668"/>
    <w:rsid w:val="007A4792"/>
    <w:rsid w:val="007A4A75"/>
    <w:rsid w:val="007A6CE0"/>
    <w:rsid w:val="007A72B5"/>
    <w:rsid w:val="007A7AA5"/>
    <w:rsid w:val="007A7FA5"/>
    <w:rsid w:val="007B09C5"/>
    <w:rsid w:val="007B0B63"/>
    <w:rsid w:val="007B1239"/>
    <w:rsid w:val="007B27B6"/>
    <w:rsid w:val="007B356C"/>
    <w:rsid w:val="007B3648"/>
    <w:rsid w:val="007B3A40"/>
    <w:rsid w:val="007B4A68"/>
    <w:rsid w:val="007B4CF8"/>
    <w:rsid w:val="007B5686"/>
    <w:rsid w:val="007B5D20"/>
    <w:rsid w:val="007B64E8"/>
    <w:rsid w:val="007C0A59"/>
    <w:rsid w:val="007C0FD2"/>
    <w:rsid w:val="007C10B5"/>
    <w:rsid w:val="007C2F24"/>
    <w:rsid w:val="007C3C2F"/>
    <w:rsid w:val="007C4733"/>
    <w:rsid w:val="007C488C"/>
    <w:rsid w:val="007C49DD"/>
    <w:rsid w:val="007C4B76"/>
    <w:rsid w:val="007C4D8C"/>
    <w:rsid w:val="007C4F82"/>
    <w:rsid w:val="007C5049"/>
    <w:rsid w:val="007C5339"/>
    <w:rsid w:val="007C53C5"/>
    <w:rsid w:val="007C6387"/>
    <w:rsid w:val="007D0D17"/>
    <w:rsid w:val="007D1C0E"/>
    <w:rsid w:val="007D2756"/>
    <w:rsid w:val="007D3CD6"/>
    <w:rsid w:val="007D42F0"/>
    <w:rsid w:val="007D4356"/>
    <w:rsid w:val="007D46FA"/>
    <w:rsid w:val="007D4BF4"/>
    <w:rsid w:val="007D4F4D"/>
    <w:rsid w:val="007D74DA"/>
    <w:rsid w:val="007D7E13"/>
    <w:rsid w:val="007D7F09"/>
    <w:rsid w:val="007E0037"/>
    <w:rsid w:val="007E033C"/>
    <w:rsid w:val="007E0525"/>
    <w:rsid w:val="007E1F78"/>
    <w:rsid w:val="007E2485"/>
    <w:rsid w:val="007E2803"/>
    <w:rsid w:val="007E2824"/>
    <w:rsid w:val="007E2E20"/>
    <w:rsid w:val="007E3167"/>
    <w:rsid w:val="007E4935"/>
    <w:rsid w:val="007E5094"/>
    <w:rsid w:val="007E551A"/>
    <w:rsid w:val="007E5761"/>
    <w:rsid w:val="007E5BAC"/>
    <w:rsid w:val="007E613E"/>
    <w:rsid w:val="007E686F"/>
    <w:rsid w:val="007E6CCF"/>
    <w:rsid w:val="007F04D6"/>
    <w:rsid w:val="007F0810"/>
    <w:rsid w:val="007F0A84"/>
    <w:rsid w:val="007F0ACE"/>
    <w:rsid w:val="007F1A10"/>
    <w:rsid w:val="007F2B12"/>
    <w:rsid w:val="007F3BBE"/>
    <w:rsid w:val="007F42F4"/>
    <w:rsid w:val="007F4990"/>
    <w:rsid w:val="007F4A9B"/>
    <w:rsid w:val="007F4C3B"/>
    <w:rsid w:val="007F5EC5"/>
    <w:rsid w:val="007F614F"/>
    <w:rsid w:val="007F6F1E"/>
    <w:rsid w:val="0080052C"/>
    <w:rsid w:val="0080076E"/>
    <w:rsid w:val="00800976"/>
    <w:rsid w:val="008015D9"/>
    <w:rsid w:val="00801B77"/>
    <w:rsid w:val="00802FFD"/>
    <w:rsid w:val="0080363E"/>
    <w:rsid w:val="00803BF8"/>
    <w:rsid w:val="00803D6C"/>
    <w:rsid w:val="00804F80"/>
    <w:rsid w:val="00805EE2"/>
    <w:rsid w:val="008119E0"/>
    <w:rsid w:val="008124FE"/>
    <w:rsid w:val="00812553"/>
    <w:rsid w:val="008133E0"/>
    <w:rsid w:val="00813E8E"/>
    <w:rsid w:val="00814CA4"/>
    <w:rsid w:val="008151E7"/>
    <w:rsid w:val="008158A9"/>
    <w:rsid w:val="00815BAA"/>
    <w:rsid w:val="008169C4"/>
    <w:rsid w:val="0081758A"/>
    <w:rsid w:val="00820F17"/>
    <w:rsid w:val="0082144C"/>
    <w:rsid w:val="00822419"/>
    <w:rsid w:val="00823278"/>
    <w:rsid w:val="008237D7"/>
    <w:rsid w:val="00823BBE"/>
    <w:rsid w:val="008242AF"/>
    <w:rsid w:val="00825AA4"/>
    <w:rsid w:val="0082769F"/>
    <w:rsid w:val="008308A2"/>
    <w:rsid w:val="00831BC8"/>
    <w:rsid w:val="00831F6F"/>
    <w:rsid w:val="00832197"/>
    <w:rsid w:val="00832D2F"/>
    <w:rsid w:val="00833361"/>
    <w:rsid w:val="00833441"/>
    <w:rsid w:val="00833F8C"/>
    <w:rsid w:val="0083467A"/>
    <w:rsid w:val="00834D75"/>
    <w:rsid w:val="00834E2F"/>
    <w:rsid w:val="00835451"/>
    <w:rsid w:val="0083662D"/>
    <w:rsid w:val="008369BD"/>
    <w:rsid w:val="00837F53"/>
    <w:rsid w:val="00837FCF"/>
    <w:rsid w:val="008425F5"/>
    <w:rsid w:val="00842FF9"/>
    <w:rsid w:val="008438DF"/>
    <w:rsid w:val="0084448D"/>
    <w:rsid w:val="0084486E"/>
    <w:rsid w:val="00844DBB"/>
    <w:rsid w:val="008457E4"/>
    <w:rsid w:val="00845AF1"/>
    <w:rsid w:val="0084619E"/>
    <w:rsid w:val="00846A64"/>
    <w:rsid w:val="00846B7C"/>
    <w:rsid w:val="008475C5"/>
    <w:rsid w:val="00847F17"/>
    <w:rsid w:val="00847FDD"/>
    <w:rsid w:val="008501CF"/>
    <w:rsid w:val="00850B76"/>
    <w:rsid w:val="00851DCA"/>
    <w:rsid w:val="008549ED"/>
    <w:rsid w:val="00854AE2"/>
    <w:rsid w:val="008559A8"/>
    <w:rsid w:val="00857079"/>
    <w:rsid w:val="00857436"/>
    <w:rsid w:val="008575A9"/>
    <w:rsid w:val="00861101"/>
    <w:rsid w:val="008617E9"/>
    <w:rsid w:val="008630FF"/>
    <w:rsid w:val="008636D1"/>
    <w:rsid w:val="008676B1"/>
    <w:rsid w:val="00870976"/>
    <w:rsid w:val="00871308"/>
    <w:rsid w:val="00871DD1"/>
    <w:rsid w:val="008721CE"/>
    <w:rsid w:val="00872A9C"/>
    <w:rsid w:val="00872DAE"/>
    <w:rsid w:val="00873E30"/>
    <w:rsid w:val="00873FC0"/>
    <w:rsid w:val="008741B4"/>
    <w:rsid w:val="008746BD"/>
    <w:rsid w:val="00874DCA"/>
    <w:rsid w:val="00874E1B"/>
    <w:rsid w:val="00875072"/>
    <w:rsid w:val="0087665A"/>
    <w:rsid w:val="00877182"/>
    <w:rsid w:val="00877C03"/>
    <w:rsid w:val="00877D36"/>
    <w:rsid w:val="00880EF3"/>
    <w:rsid w:val="008810B3"/>
    <w:rsid w:val="008818F6"/>
    <w:rsid w:val="00882059"/>
    <w:rsid w:val="008823D5"/>
    <w:rsid w:val="008836BD"/>
    <w:rsid w:val="008837B1"/>
    <w:rsid w:val="008837E8"/>
    <w:rsid w:val="00883914"/>
    <w:rsid w:val="00883B54"/>
    <w:rsid w:val="00883C8B"/>
    <w:rsid w:val="008842A9"/>
    <w:rsid w:val="00884A27"/>
    <w:rsid w:val="00884D9C"/>
    <w:rsid w:val="00885423"/>
    <w:rsid w:val="008857D1"/>
    <w:rsid w:val="00885803"/>
    <w:rsid w:val="00885DFB"/>
    <w:rsid w:val="00886178"/>
    <w:rsid w:val="00886F57"/>
    <w:rsid w:val="00886FB4"/>
    <w:rsid w:val="00887DCC"/>
    <w:rsid w:val="00887DE9"/>
    <w:rsid w:val="00890064"/>
    <w:rsid w:val="00890529"/>
    <w:rsid w:val="00890F67"/>
    <w:rsid w:val="008927E3"/>
    <w:rsid w:val="0089377D"/>
    <w:rsid w:val="008957A1"/>
    <w:rsid w:val="008972C5"/>
    <w:rsid w:val="008974EE"/>
    <w:rsid w:val="0089758B"/>
    <w:rsid w:val="00897B1C"/>
    <w:rsid w:val="00897CC1"/>
    <w:rsid w:val="00897D0E"/>
    <w:rsid w:val="008A0455"/>
    <w:rsid w:val="008A10C5"/>
    <w:rsid w:val="008A158C"/>
    <w:rsid w:val="008A2056"/>
    <w:rsid w:val="008A24C5"/>
    <w:rsid w:val="008A24D4"/>
    <w:rsid w:val="008A30AD"/>
    <w:rsid w:val="008A3766"/>
    <w:rsid w:val="008A3B2D"/>
    <w:rsid w:val="008A58BD"/>
    <w:rsid w:val="008A65B4"/>
    <w:rsid w:val="008A6CFE"/>
    <w:rsid w:val="008A7AAE"/>
    <w:rsid w:val="008A7EFD"/>
    <w:rsid w:val="008B0DD0"/>
    <w:rsid w:val="008B1BFB"/>
    <w:rsid w:val="008B213A"/>
    <w:rsid w:val="008B24E4"/>
    <w:rsid w:val="008B253F"/>
    <w:rsid w:val="008B26C4"/>
    <w:rsid w:val="008B2A1B"/>
    <w:rsid w:val="008B2F40"/>
    <w:rsid w:val="008B361C"/>
    <w:rsid w:val="008B3D3E"/>
    <w:rsid w:val="008B4DB3"/>
    <w:rsid w:val="008B5884"/>
    <w:rsid w:val="008C07A7"/>
    <w:rsid w:val="008C14AA"/>
    <w:rsid w:val="008C1FC7"/>
    <w:rsid w:val="008C229B"/>
    <w:rsid w:val="008C33AC"/>
    <w:rsid w:val="008C4A82"/>
    <w:rsid w:val="008C56B6"/>
    <w:rsid w:val="008C6313"/>
    <w:rsid w:val="008C6ED4"/>
    <w:rsid w:val="008C78A0"/>
    <w:rsid w:val="008C7F02"/>
    <w:rsid w:val="008D0325"/>
    <w:rsid w:val="008D0DC3"/>
    <w:rsid w:val="008D12AE"/>
    <w:rsid w:val="008D1A22"/>
    <w:rsid w:val="008D236C"/>
    <w:rsid w:val="008D2A06"/>
    <w:rsid w:val="008D2F57"/>
    <w:rsid w:val="008D4938"/>
    <w:rsid w:val="008D5587"/>
    <w:rsid w:val="008D5C88"/>
    <w:rsid w:val="008D7A32"/>
    <w:rsid w:val="008E1630"/>
    <w:rsid w:val="008E19B5"/>
    <w:rsid w:val="008E1CC7"/>
    <w:rsid w:val="008E2496"/>
    <w:rsid w:val="008E26AC"/>
    <w:rsid w:val="008E308E"/>
    <w:rsid w:val="008E3106"/>
    <w:rsid w:val="008E3370"/>
    <w:rsid w:val="008E4D53"/>
    <w:rsid w:val="008E5B4E"/>
    <w:rsid w:val="008E5F7E"/>
    <w:rsid w:val="008E6BBE"/>
    <w:rsid w:val="008E7863"/>
    <w:rsid w:val="008E788F"/>
    <w:rsid w:val="008F02A6"/>
    <w:rsid w:val="008F03D0"/>
    <w:rsid w:val="008F13D4"/>
    <w:rsid w:val="008F2050"/>
    <w:rsid w:val="008F257C"/>
    <w:rsid w:val="008F2B27"/>
    <w:rsid w:val="008F3008"/>
    <w:rsid w:val="008F49D9"/>
    <w:rsid w:val="008F4AAA"/>
    <w:rsid w:val="008F4D74"/>
    <w:rsid w:val="008F5A2C"/>
    <w:rsid w:val="008F6A6A"/>
    <w:rsid w:val="008F7153"/>
    <w:rsid w:val="008F7FEA"/>
    <w:rsid w:val="009006B8"/>
    <w:rsid w:val="00900887"/>
    <w:rsid w:val="00900BD8"/>
    <w:rsid w:val="009023BA"/>
    <w:rsid w:val="00902AEB"/>
    <w:rsid w:val="00902B8E"/>
    <w:rsid w:val="00904230"/>
    <w:rsid w:val="00904C44"/>
    <w:rsid w:val="009069CC"/>
    <w:rsid w:val="00906AF7"/>
    <w:rsid w:val="00906FF6"/>
    <w:rsid w:val="00907F68"/>
    <w:rsid w:val="00910A0C"/>
    <w:rsid w:val="00911010"/>
    <w:rsid w:val="0091119D"/>
    <w:rsid w:val="0091355E"/>
    <w:rsid w:val="00913C18"/>
    <w:rsid w:val="0091464E"/>
    <w:rsid w:val="009159B3"/>
    <w:rsid w:val="0091620A"/>
    <w:rsid w:val="009171D4"/>
    <w:rsid w:val="00917381"/>
    <w:rsid w:val="009175CB"/>
    <w:rsid w:val="00920F68"/>
    <w:rsid w:val="00921275"/>
    <w:rsid w:val="009223B7"/>
    <w:rsid w:val="00922D06"/>
    <w:rsid w:val="00923055"/>
    <w:rsid w:val="00924256"/>
    <w:rsid w:val="0092497C"/>
    <w:rsid w:val="00925379"/>
    <w:rsid w:val="009256C0"/>
    <w:rsid w:val="00925774"/>
    <w:rsid w:val="009257C9"/>
    <w:rsid w:val="00925D02"/>
    <w:rsid w:val="009272C9"/>
    <w:rsid w:val="009303AC"/>
    <w:rsid w:val="0093108E"/>
    <w:rsid w:val="00931184"/>
    <w:rsid w:val="00931227"/>
    <w:rsid w:val="00931829"/>
    <w:rsid w:val="00931CB4"/>
    <w:rsid w:val="00932DB9"/>
    <w:rsid w:val="00933864"/>
    <w:rsid w:val="009353D5"/>
    <w:rsid w:val="009356D1"/>
    <w:rsid w:val="0093627A"/>
    <w:rsid w:val="0093663A"/>
    <w:rsid w:val="0093678C"/>
    <w:rsid w:val="00937A89"/>
    <w:rsid w:val="00937E8B"/>
    <w:rsid w:val="00940393"/>
    <w:rsid w:val="00940733"/>
    <w:rsid w:val="0094151B"/>
    <w:rsid w:val="009422CE"/>
    <w:rsid w:val="009426BF"/>
    <w:rsid w:val="00942787"/>
    <w:rsid w:val="009429ED"/>
    <w:rsid w:val="00942C5F"/>
    <w:rsid w:val="0094346E"/>
    <w:rsid w:val="00943F03"/>
    <w:rsid w:val="00944602"/>
    <w:rsid w:val="0094461A"/>
    <w:rsid w:val="00944AFD"/>
    <w:rsid w:val="00945255"/>
    <w:rsid w:val="00946404"/>
    <w:rsid w:val="009466E7"/>
    <w:rsid w:val="009479BD"/>
    <w:rsid w:val="0095056E"/>
    <w:rsid w:val="00950E4C"/>
    <w:rsid w:val="00951430"/>
    <w:rsid w:val="009519E8"/>
    <w:rsid w:val="00953CEA"/>
    <w:rsid w:val="00953E3C"/>
    <w:rsid w:val="0095458B"/>
    <w:rsid w:val="00955322"/>
    <w:rsid w:val="00955D06"/>
    <w:rsid w:val="00955DBE"/>
    <w:rsid w:val="009564A4"/>
    <w:rsid w:val="009569F0"/>
    <w:rsid w:val="009611DC"/>
    <w:rsid w:val="00961D4F"/>
    <w:rsid w:val="00961E06"/>
    <w:rsid w:val="00962BA0"/>
    <w:rsid w:val="00962D0A"/>
    <w:rsid w:val="00963137"/>
    <w:rsid w:val="00963192"/>
    <w:rsid w:val="00963918"/>
    <w:rsid w:val="00963C27"/>
    <w:rsid w:val="009643D2"/>
    <w:rsid w:val="00964BEA"/>
    <w:rsid w:val="0096576C"/>
    <w:rsid w:val="00965F57"/>
    <w:rsid w:val="0096608F"/>
    <w:rsid w:val="009660C1"/>
    <w:rsid w:val="00966596"/>
    <w:rsid w:val="00967AE2"/>
    <w:rsid w:val="00967ED8"/>
    <w:rsid w:val="00970644"/>
    <w:rsid w:val="00970930"/>
    <w:rsid w:val="009716D6"/>
    <w:rsid w:val="00971EC2"/>
    <w:rsid w:val="00972725"/>
    <w:rsid w:val="00973DA8"/>
    <w:rsid w:val="00973DE9"/>
    <w:rsid w:val="00974FA7"/>
    <w:rsid w:val="00975BC0"/>
    <w:rsid w:val="00975D56"/>
    <w:rsid w:val="00975DBA"/>
    <w:rsid w:val="009769B2"/>
    <w:rsid w:val="00976D5E"/>
    <w:rsid w:val="00977335"/>
    <w:rsid w:val="009775AB"/>
    <w:rsid w:val="00977C8A"/>
    <w:rsid w:val="00977EB2"/>
    <w:rsid w:val="0098002C"/>
    <w:rsid w:val="0098035F"/>
    <w:rsid w:val="009803E8"/>
    <w:rsid w:val="00981EF9"/>
    <w:rsid w:val="00981F7B"/>
    <w:rsid w:val="009823B6"/>
    <w:rsid w:val="0098263D"/>
    <w:rsid w:val="00982B75"/>
    <w:rsid w:val="00984C66"/>
    <w:rsid w:val="00984F9F"/>
    <w:rsid w:val="0098644B"/>
    <w:rsid w:val="00986840"/>
    <w:rsid w:val="00986C42"/>
    <w:rsid w:val="009873F6"/>
    <w:rsid w:val="00990201"/>
    <w:rsid w:val="00990413"/>
    <w:rsid w:val="00990FC8"/>
    <w:rsid w:val="009917D2"/>
    <w:rsid w:val="0099198C"/>
    <w:rsid w:val="00992255"/>
    <w:rsid w:val="009924F2"/>
    <w:rsid w:val="00992A7D"/>
    <w:rsid w:val="00992C00"/>
    <w:rsid w:val="00994088"/>
    <w:rsid w:val="00994113"/>
    <w:rsid w:val="00994B8B"/>
    <w:rsid w:val="00995156"/>
    <w:rsid w:val="009961C7"/>
    <w:rsid w:val="0099624B"/>
    <w:rsid w:val="009975AF"/>
    <w:rsid w:val="00997ECC"/>
    <w:rsid w:val="009A00FC"/>
    <w:rsid w:val="009A06E0"/>
    <w:rsid w:val="009A0A42"/>
    <w:rsid w:val="009A0EA9"/>
    <w:rsid w:val="009A10FA"/>
    <w:rsid w:val="009A1378"/>
    <w:rsid w:val="009A24A4"/>
    <w:rsid w:val="009A345F"/>
    <w:rsid w:val="009A391A"/>
    <w:rsid w:val="009A3AE5"/>
    <w:rsid w:val="009A3B58"/>
    <w:rsid w:val="009A48DA"/>
    <w:rsid w:val="009A4EFB"/>
    <w:rsid w:val="009A4FD5"/>
    <w:rsid w:val="009A516D"/>
    <w:rsid w:val="009A6726"/>
    <w:rsid w:val="009A6C14"/>
    <w:rsid w:val="009A73B4"/>
    <w:rsid w:val="009B0137"/>
    <w:rsid w:val="009B05F1"/>
    <w:rsid w:val="009B154C"/>
    <w:rsid w:val="009B1862"/>
    <w:rsid w:val="009B1E1E"/>
    <w:rsid w:val="009B2241"/>
    <w:rsid w:val="009B22EC"/>
    <w:rsid w:val="009B3522"/>
    <w:rsid w:val="009B4069"/>
    <w:rsid w:val="009B4301"/>
    <w:rsid w:val="009B50A8"/>
    <w:rsid w:val="009B5A30"/>
    <w:rsid w:val="009B5DAE"/>
    <w:rsid w:val="009B6287"/>
    <w:rsid w:val="009B6760"/>
    <w:rsid w:val="009B6822"/>
    <w:rsid w:val="009B6BD3"/>
    <w:rsid w:val="009B6D38"/>
    <w:rsid w:val="009B6D5C"/>
    <w:rsid w:val="009C036D"/>
    <w:rsid w:val="009C0FA1"/>
    <w:rsid w:val="009C0FEE"/>
    <w:rsid w:val="009C1135"/>
    <w:rsid w:val="009C2050"/>
    <w:rsid w:val="009C333B"/>
    <w:rsid w:val="009C335B"/>
    <w:rsid w:val="009C4F6F"/>
    <w:rsid w:val="009C5055"/>
    <w:rsid w:val="009C57EE"/>
    <w:rsid w:val="009C6F0C"/>
    <w:rsid w:val="009C6FB2"/>
    <w:rsid w:val="009C7B89"/>
    <w:rsid w:val="009D0D59"/>
    <w:rsid w:val="009D11EC"/>
    <w:rsid w:val="009D1C0A"/>
    <w:rsid w:val="009D1F5B"/>
    <w:rsid w:val="009D23CE"/>
    <w:rsid w:val="009D28F8"/>
    <w:rsid w:val="009D2949"/>
    <w:rsid w:val="009D2F7C"/>
    <w:rsid w:val="009D3C8E"/>
    <w:rsid w:val="009D44A0"/>
    <w:rsid w:val="009D4D5D"/>
    <w:rsid w:val="009D5CCA"/>
    <w:rsid w:val="009D6E7C"/>
    <w:rsid w:val="009E05F1"/>
    <w:rsid w:val="009E1180"/>
    <w:rsid w:val="009E129D"/>
    <w:rsid w:val="009E173A"/>
    <w:rsid w:val="009E1F26"/>
    <w:rsid w:val="009E206B"/>
    <w:rsid w:val="009E21D1"/>
    <w:rsid w:val="009E23DE"/>
    <w:rsid w:val="009E2872"/>
    <w:rsid w:val="009E2C59"/>
    <w:rsid w:val="009E34D0"/>
    <w:rsid w:val="009E38CB"/>
    <w:rsid w:val="009E3C4B"/>
    <w:rsid w:val="009E3C85"/>
    <w:rsid w:val="009E48E4"/>
    <w:rsid w:val="009E4FCC"/>
    <w:rsid w:val="009E5460"/>
    <w:rsid w:val="009E5E92"/>
    <w:rsid w:val="009F10E7"/>
    <w:rsid w:val="009F51AF"/>
    <w:rsid w:val="009F5699"/>
    <w:rsid w:val="009F5BA9"/>
    <w:rsid w:val="009F6075"/>
    <w:rsid w:val="009F6D8B"/>
    <w:rsid w:val="009F789D"/>
    <w:rsid w:val="00A00249"/>
    <w:rsid w:val="00A00271"/>
    <w:rsid w:val="00A009A6"/>
    <w:rsid w:val="00A00CA0"/>
    <w:rsid w:val="00A0255A"/>
    <w:rsid w:val="00A02717"/>
    <w:rsid w:val="00A027F1"/>
    <w:rsid w:val="00A02EA7"/>
    <w:rsid w:val="00A02EF1"/>
    <w:rsid w:val="00A06E97"/>
    <w:rsid w:val="00A0713C"/>
    <w:rsid w:val="00A078DE"/>
    <w:rsid w:val="00A10A00"/>
    <w:rsid w:val="00A10F47"/>
    <w:rsid w:val="00A1120D"/>
    <w:rsid w:val="00A114FE"/>
    <w:rsid w:val="00A117BD"/>
    <w:rsid w:val="00A11CA5"/>
    <w:rsid w:val="00A131A1"/>
    <w:rsid w:val="00A131E2"/>
    <w:rsid w:val="00A1326D"/>
    <w:rsid w:val="00A14D5C"/>
    <w:rsid w:val="00A15040"/>
    <w:rsid w:val="00A1512B"/>
    <w:rsid w:val="00A1555C"/>
    <w:rsid w:val="00A15FAA"/>
    <w:rsid w:val="00A17BBC"/>
    <w:rsid w:val="00A17C1B"/>
    <w:rsid w:val="00A201C2"/>
    <w:rsid w:val="00A2067B"/>
    <w:rsid w:val="00A20F36"/>
    <w:rsid w:val="00A2136A"/>
    <w:rsid w:val="00A21578"/>
    <w:rsid w:val="00A215AD"/>
    <w:rsid w:val="00A21BEA"/>
    <w:rsid w:val="00A230B3"/>
    <w:rsid w:val="00A245B9"/>
    <w:rsid w:val="00A24EDB"/>
    <w:rsid w:val="00A25894"/>
    <w:rsid w:val="00A259CF"/>
    <w:rsid w:val="00A2791D"/>
    <w:rsid w:val="00A27D6D"/>
    <w:rsid w:val="00A307FE"/>
    <w:rsid w:val="00A3082E"/>
    <w:rsid w:val="00A30E0C"/>
    <w:rsid w:val="00A31C96"/>
    <w:rsid w:val="00A31DF5"/>
    <w:rsid w:val="00A321FB"/>
    <w:rsid w:val="00A32F74"/>
    <w:rsid w:val="00A33BAE"/>
    <w:rsid w:val="00A34418"/>
    <w:rsid w:val="00A34A62"/>
    <w:rsid w:val="00A350B4"/>
    <w:rsid w:val="00A35162"/>
    <w:rsid w:val="00A36A76"/>
    <w:rsid w:val="00A379AB"/>
    <w:rsid w:val="00A40565"/>
    <w:rsid w:val="00A40FA4"/>
    <w:rsid w:val="00A4123E"/>
    <w:rsid w:val="00A42312"/>
    <w:rsid w:val="00A42562"/>
    <w:rsid w:val="00A42A1A"/>
    <w:rsid w:val="00A42CA7"/>
    <w:rsid w:val="00A42CF3"/>
    <w:rsid w:val="00A43153"/>
    <w:rsid w:val="00A432DC"/>
    <w:rsid w:val="00A43CE7"/>
    <w:rsid w:val="00A43E1C"/>
    <w:rsid w:val="00A44763"/>
    <w:rsid w:val="00A45767"/>
    <w:rsid w:val="00A474A5"/>
    <w:rsid w:val="00A50084"/>
    <w:rsid w:val="00A502C4"/>
    <w:rsid w:val="00A50DD5"/>
    <w:rsid w:val="00A51611"/>
    <w:rsid w:val="00A516A3"/>
    <w:rsid w:val="00A51FCF"/>
    <w:rsid w:val="00A52D15"/>
    <w:rsid w:val="00A52E3C"/>
    <w:rsid w:val="00A5305D"/>
    <w:rsid w:val="00A54925"/>
    <w:rsid w:val="00A54930"/>
    <w:rsid w:val="00A54E45"/>
    <w:rsid w:val="00A550B5"/>
    <w:rsid w:val="00A55193"/>
    <w:rsid w:val="00A55ED6"/>
    <w:rsid w:val="00A577C9"/>
    <w:rsid w:val="00A57C70"/>
    <w:rsid w:val="00A6007C"/>
    <w:rsid w:val="00A625AC"/>
    <w:rsid w:val="00A628C5"/>
    <w:rsid w:val="00A62A03"/>
    <w:rsid w:val="00A6347A"/>
    <w:rsid w:val="00A63CA3"/>
    <w:rsid w:val="00A646D7"/>
    <w:rsid w:val="00A64D82"/>
    <w:rsid w:val="00A65823"/>
    <w:rsid w:val="00A66DE7"/>
    <w:rsid w:val="00A67617"/>
    <w:rsid w:val="00A67676"/>
    <w:rsid w:val="00A67D4F"/>
    <w:rsid w:val="00A70892"/>
    <w:rsid w:val="00A70DD6"/>
    <w:rsid w:val="00A722EE"/>
    <w:rsid w:val="00A72308"/>
    <w:rsid w:val="00A7306B"/>
    <w:rsid w:val="00A73484"/>
    <w:rsid w:val="00A73901"/>
    <w:rsid w:val="00A76956"/>
    <w:rsid w:val="00A76C49"/>
    <w:rsid w:val="00A76D34"/>
    <w:rsid w:val="00A776BF"/>
    <w:rsid w:val="00A80C26"/>
    <w:rsid w:val="00A80CEF"/>
    <w:rsid w:val="00A8210A"/>
    <w:rsid w:val="00A83990"/>
    <w:rsid w:val="00A83A7F"/>
    <w:rsid w:val="00A84F23"/>
    <w:rsid w:val="00A85097"/>
    <w:rsid w:val="00A86CE7"/>
    <w:rsid w:val="00A875EF"/>
    <w:rsid w:val="00A90F74"/>
    <w:rsid w:val="00A91233"/>
    <w:rsid w:val="00A912AF"/>
    <w:rsid w:val="00A91664"/>
    <w:rsid w:val="00A92BAF"/>
    <w:rsid w:val="00A936FB"/>
    <w:rsid w:val="00A9462B"/>
    <w:rsid w:val="00A95E61"/>
    <w:rsid w:val="00A95F27"/>
    <w:rsid w:val="00A96086"/>
    <w:rsid w:val="00A965F9"/>
    <w:rsid w:val="00A96BF1"/>
    <w:rsid w:val="00A96C6B"/>
    <w:rsid w:val="00A973FD"/>
    <w:rsid w:val="00A97636"/>
    <w:rsid w:val="00A97DEB"/>
    <w:rsid w:val="00A97FE7"/>
    <w:rsid w:val="00AA182B"/>
    <w:rsid w:val="00AA1A29"/>
    <w:rsid w:val="00AA1A8C"/>
    <w:rsid w:val="00AA2099"/>
    <w:rsid w:val="00AA324B"/>
    <w:rsid w:val="00AA3684"/>
    <w:rsid w:val="00AA428A"/>
    <w:rsid w:val="00AA4F8F"/>
    <w:rsid w:val="00AA51A2"/>
    <w:rsid w:val="00AA542B"/>
    <w:rsid w:val="00AA56D7"/>
    <w:rsid w:val="00AA60BE"/>
    <w:rsid w:val="00AA61DA"/>
    <w:rsid w:val="00AA64F1"/>
    <w:rsid w:val="00AA7448"/>
    <w:rsid w:val="00AA7A58"/>
    <w:rsid w:val="00AA7DF0"/>
    <w:rsid w:val="00AB03DE"/>
    <w:rsid w:val="00AB20E4"/>
    <w:rsid w:val="00AB3BEC"/>
    <w:rsid w:val="00AB3E1B"/>
    <w:rsid w:val="00AB402B"/>
    <w:rsid w:val="00AB46FB"/>
    <w:rsid w:val="00AB4CC4"/>
    <w:rsid w:val="00AB4E2F"/>
    <w:rsid w:val="00AB618D"/>
    <w:rsid w:val="00AB7522"/>
    <w:rsid w:val="00AB7BBB"/>
    <w:rsid w:val="00AC205B"/>
    <w:rsid w:val="00AC2449"/>
    <w:rsid w:val="00AC284E"/>
    <w:rsid w:val="00AC29F3"/>
    <w:rsid w:val="00AC2A8F"/>
    <w:rsid w:val="00AC32F4"/>
    <w:rsid w:val="00AC3E4A"/>
    <w:rsid w:val="00AC4144"/>
    <w:rsid w:val="00AC4286"/>
    <w:rsid w:val="00AC48CC"/>
    <w:rsid w:val="00AC4AEE"/>
    <w:rsid w:val="00AC5331"/>
    <w:rsid w:val="00AC5734"/>
    <w:rsid w:val="00AC6336"/>
    <w:rsid w:val="00AC7E4B"/>
    <w:rsid w:val="00AC7E8F"/>
    <w:rsid w:val="00AD00E5"/>
    <w:rsid w:val="00AD0B8D"/>
    <w:rsid w:val="00AD15ED"/>
    <w:rsid w:val="00AD1BE4"/>
    <w:rsid w:val="00AD1DF2"/>
    <w:rsid w:val="00AD2656"/>
    <w:rsid w:val="00AD2679"/>
    <w:rsid w:val="00AD32AD"/>
    <w:rsid w:val="00AD3420"/>
    <w:rsid w:val="00AD34A9"/>
    <w:rsid w:val="00AD51A2"/>
    <w:rsid w:val="00AD5E50"/>
    <w:rsid w:val="00AD625A"/>
    <w:rsid w:val="00AD7239"/>
    <w:rsid w:val="00AE07D6"/>
    <w:rsid w:val="00AE0923"/>
    <w:rsid w:val="00AE129D"/>
    <w:rsid w:val="00AE3EAC"/>
    <w:rsid w:val="00AE40A0"/>
    <w:rsid w:val="00AE47D3"/>
    <w:rsid w:val="00AE4E02"/>
    <w:rsid w:val="00AE5FF9"/>
    <w:rsid w:val="00AE68AD"/>
    <w:rsid w:val="00AE6946"/>
    <w:rsid w:val="00AF0041"/>
    <w:rsid w:val="00AF36FA"/>
    <w:rsid w:val="00AF4CB3"/>
    <w:rsid w:val="00AF4EA2"/>
    <w:rsid w:val="00AF508D"/>
    <w:rsid w:val="00AF6062"/>
    <w:rsid w:val="00AF6233"/>
    <w:rsid w:val="00AF6788"/>
    <w:rsid w:val="00AF72D1"/>
    <w:rsid w:val="00AF7901"/>
    <w:rsid w:val="00B007E1"/>
    <w:rsid w:val="00B01F75"/>
    <w:rsid w:val="00B02C66"/>
    <w:rsid w:val="00B03BC1"/>
    <w:rsid w:val="00B05213"/>
    <w:rsid w:val="00B05467"/>
    <w:rsid w:val="00B06327"/>
    <w:rsid w:val="00B06AC7"/>
    <w:rsid w:val="00B10B25"/>
    <w:rsid w:val="00B10D83"/>
    <w:rsid w:val="00B11122"/>
    <w:rsid w:val="00B11F51"/>
    <w:rsid w:val="00B12676"/>
    <w:rsid w:val="00B13CA2"/>
    <w:rsid w:val="00B13CDC"/>
    <w:rsid w:val="00B14715"/>
    <w:rsid w:val="00B14CA5"/>
    <w:rsid w:val="00B152C2"/>
    <w:rsid w:val="00B16A33"/>
    <w:rsid w:val="00B16D4F"/>
    <w:rsid w:val="00B171B0"/>
    <w:rsid w:val="00B17D5F"/>
    <w:rsid w:val="00B200A2"/>
    <w:rsid w:val="00B20309"/>
    <w:rsid w:val="00B20879"/>
    <w:rsid w:val="00B20B78"/>
    <w:rsid w:val="00B210D1"/>
    <w:rsid w:val="00B2121F"/>
    <w:rsid w:val="00B21B26"/>
    <w:rsid w:val="00B220FA"/>
    <w:rsid w:val="00B22546"/>
    <w:rsid w:val="00B22F32"/>
    <w:rsid w:val="00B23149"/>
    <w:rsid w:val="00B24A66"/>
    <w:rsid w:val="00B25181"/>
    <w:rsid w:val="00B25810"/>
    <w:rsid w:val="00B25DBE"/>
    <w:rsid w:val="00B26136"/>
    <w:rsid w:val="00B26192"/>
    <w:rsid w:val="00B26964"/>
    <w:rsid w:val="00B279FC"/>
    <w:rsid w:val="00B3049D"/>
    <w:rsid w:val="00B306E9"/>
    <w:rsid w:val="00B311A6"/>
    <w:rsid w:val="00B3235F"/>
    <w:rsid w:val="00B330E9"/>
    <w:rsid w:val="00B3373B"/>
    <w:rsid w:val="00B35038"/>
    <w:rsid w:val="00B35919"/>
    <w:rsid w:val="00B37335"/>
    <w:rsid w:val="00B402CB"/>
    <w:rsid w:val="00B40B02"/>
    <w:rsid w:val="00B40B6A"/>
    <w:rsid w:val="00B40E6E"/>
    <w:rsid w:val="00B40F9A"/>
    <w:rsid w:val="00B410AE"/>
    <w:rsid w:val="00B4282C"/>
    <w:rsid w:val="00B42B5A"/>
    <w:rsid w:val="00B434A2"/>
    <w:rsid w:val="00B443CF"/>
    <w:rsid w:val="00B443F6"/>
    <w:rsid w:val="00B4553D"/>
    <w:rsid w:val="00B466CE"/>
    <w:rsid w:val="00B46EED"/>
    <w:rsid w:val="00B47A8D"/>
    <w:rsid w:val="00B50711"/>
    <w:rsid w:val="00B50DD8"/>
    <w:rsid w:val="00B51A61"/>
    <w:rsid w:val="00B52930"/>
    <w:rsid w:val="00B547BF"/>
    <w:rsid w:val="00B54FEF"/>
    <w:rsid w:val="00B56CE2"/>
    <w:rsid w:val="00B575A7"/>
    <w:rsid w:val="00B57C04"/>
    <w:rsid w:val="00B602F5"/>
    <w:rsid w:val="00B608E9"/>
    <w:rsid w:val="00B60FE2"/>
    <w:rsid w:val="00B63EF0"/>
    <w:rsid w:val="00B650CC"/>
    <w:rsid w:val="00B651EA"/>
    <w:rsid w:val="00B6583B"/>
    <w:rsid w:val="00B668E3"/>
    <w:rsid w:val="00B66A51"/>
    <w:rsid w:val="00B670C5"/>
    <w:rsid w:val="00B67432"/>
    <w:rsid w:val="00B70939"/>
    <w:rsid w:val="00B71CFF"/>
    <w:rsid w:val="00B7256F"/>
    <w:rsid w:val="00B73F84"/>
    <w:rsid w:val="00B74B0F"/>
    <w:rsid w:val="00B75112"/>
    <w:rsid w:val="00B769B6"/>
    <w:rsid w:val="00B77994"/>
    <w:rsid w:val="00B77E6E"/>
    <w:rsid w:val="00B802B9"/>
    <w:rsid w:val="00B81792"/>
    <w:rsid w:val="00B81EDD"/>
    <w:rsid w:val="00B832B3"/>
    <w:rsid w:val="00B83C3C"/>
    <w:rsid w:val="00B83F01"/>
    <w:rsid w:val="00B8401A"/>
    <w:rsid w:val="00B847C9"/>
    <w:rsid w:val="00B84BD5"/>
    <w:rsid w:val="00B84CD7"/>
    <w:rsid w:val="00B84D81"/>
    <w:rsid w:val="00B85250"/>
    <w:rsid w:val="00B86D8E"/>
    <w:rsid w:val="00B872D0"/>
    <w:rsid w:val="00B90350"/>
    <w:rsid w:val="00B90B47"/>
    <w:rsid w:val="00B91B7C"/>
    <w:rsid w:val="00B92A9D"/>
    <w:rsid w:val="00B94289"/>
    <w:rsid w:val="00B9476E"/>
    <w:rsid w:val="00B953D2"/>
    <w:rsid w:val="00B95465"/>
    <w:rsid w:val="00B95752"/>
    <w:rsid w:val="00B95B1E"/>
    <w:rsid w:val="00B9617C"/>
    <w:rsid w:val="00B96497"/>
    <w:rsid w:val="00B9777E"/>
    <w:rsid w:val="00BA01B2"/>
    <w:rsid w:val="00BA081A"/>
    <w:rsid w:val="00BA1182"/>
    <w:rsid w:val="00BA1850"/>
    <w:rsid w:val="00BA25B3"/>
    <w:rsid w:val="00BA2ABF"/>
    <w:rsid w:val="00BA3204"/>
    <w:rsid w:val="00BA4DA7"/>
    <w:rsid w:val="00BA5073"/>
    <w:rsid w:val="00BA5E1B"/>
    <w:rsid w:val="00BA5F68"/>
    <w:rsid w:val="00BA61F6"/>
    <w:rsid w:val="00BA6398"/>
    <w:rsid w:val="00BB0D14"/>
    <w:rsid w:val="00BB10C8"/>
    <w:rsid w:val="00BB126F"/>
    <w:rsid w:val="00BB21C5"/>
    <w:rsid w:val="00BB2E9A"/>
    <w:rsid w:val="00BB382B"/>
    <w:rsid w:val="00BB4387"/>
    <w:rsid w:val="00BB446B"/>
    <w:rsid w:val="00BB5B2B"/>
    <w:rsid w:val="00BB5B74"/>
    <w:rsid w:val="00BB67F0"/>
    <w:rsid w:val="00BB68B3"/>
    <w:rsid w:val="00BC1ABD"/>
    <w:rsid w:val="00BC21CF"/>
    <w:rsid w:val="00BC3074"/>
    <w:rsid w:val="00BC3FFF"/>
    <w:rsid w:val="00BC4391"/>
    <w:rsid w:val="00BC568C"/>
    <w:rsid w:val="00BC7824"/>
    <w:rsid w:val="00BC7DD2"/>
    <w:rsid w:val="00BD0263"/>
    <w:rsid w:val="00BD06A5"/>
    <w:rsid w:val="00BD0FCE"/>
    <w:rsid w:val="00BD1C8D"/>
    <w:rsid w:val="00BD264C"/>
    <w:rsid w:val="00BD38A0"/>
    <w:rsid w:val="00BD3D0D"/>
    <w:rsid w:val="00BD437A"/>
    <w:rsid w:val="00BD5275"/>
    <w:rsid w:val="00BD55DA"/>
    <w:rsid w:val="00BD5B33"/>
    <w:rsid w:val="00BD6402"/>
    <w:rsid w:val="00BD73EE"/>
    <w:rsid w:val="00BD7EF7"/>
    <w:rsid w:val="00BD7FB7"/>
    <w:rsid w:val="00BE0B0B"/>
    <w:rsid w:val="00BE1BD0"/>
    <w:rsid w:val="00BE1E5E"/>
    <w:rsid w:val="00BE2BCD"/>
    <w:rsid w:val="00BE30C7"/>
    <w:rsid w:val="00BE3603"/>
    <w:rsid w:val="00BE490C"/>
    <w:rsid w:val="00BE55F5"/>
    <w:rsid w:val="00BE56E1"/>
    <w:rsid w:val="00BE5CC9"/>
    <w:rsid w:val="00BE6937"/>
    <w:rsid w:val="00BE7117"/>
    <w:rsid w:val="00BE7886"/>
    <w:rsid w:val="00BF095A"/>
    <w:rsid w:val="00BF1A5A"/>
    <w:rsid w:val="00BF1A83"/>
    <w:rsid w:val="00BF4098"/>
    <w:rsid w:val="00BF4D04"/>
    <w:rsid w:val="00BF54E9"/>
    <w:rsid w:val="00BF5892"/>
    <w:rsid w:val="00BF67D7"/>
    <w:rsid w:val="00BF6BAD"/>
    <w:rsid w:val="00BF73CE"/>
    <w:rsid w:val="00BF74CE"/>
    <w:rsid w:val="00BF7A91"/>
    <w:rsid w:val="00BF7DAC"/>
    <w:rsid w:val="00C001AE"/>
    <w:rsid w:val="00C00D55"/>
    <w:rsid w:val="00C01B47"/>
    <w:rsid w:val="00C041D0"/>
    <w:rsid w:val="00C048F3"/>
    <w:rsid w:val="00C04A1B"/>
    <w:rsid w:val="00C04BED"/>
    <w:rsid w:val="00C04F2A"/>
    <w:rsid w:val="00C0590E"/>
    <w:rsid w:val="00C05DE6"/>
    <w:rsid w:val="00C0773E"/>
    <w:rsid w:val="00C1112E"/>
    <w:rsid w:val="00C112EC"/>
    <w:rsid w:val="00C11972"/>
    <w:rsid w:val="00C11FDC"/>
    <w:rsid w:val="00C143C4"/>
    <w:rsid w:val="00C14577"/>
    <w:rsid w:val="00C14DE9"/>
    <w:rsid w:val="00C15D11"/>
    <w:rsid w:val="00C1656F"/>
    <w:rsid w:val="00C16DF1"/>
    <w:rsid w:val="00C16E92"/>
    <w:rsid w:val="00C174AC"/>
    <w:rsid w:val="00C17C4D"/>
    <w:rsid w:val="00C17D13"/>
    <w:rsid w:val="00C21A38"/>
    <w:rsid w:val="00C2220D"/>
    <w:rsid w:val="00C23306"/>
    <w:rsid w:val="00C23877"/>
    <w:rsid w:val="00C23ECB"/>
    <w:rsid w:val="00C246A6"/>
    <w:rsid w:val="00C24A01"/>
    <w:rsid w:val="00C24C58"/>
    <w:rsid w:val="00C251BC"/>
    <w:rsid w:val="00C26276"/>
    <w:rsid w:val="00C266EE"/>
    <w:rsid w:val="00C270FE"/>
    <w:rsid w:val="00C30EFD"/>
    <w:rsid w:val="00C31A48"/>
    <w:rsid w:val="00C31C91"/>
    <w:rsid w:val="00C329F9"/>
    <w:rsid w:val="00C333B3"/>
    <w:rsid w:val="00C33481"/>
    <w:rsid w:val="00C33BFC"/>
    <w:rsid w:val="00C34550"/>
    <w:rsid w:val="00C351CC"/>
    <w:rsid w:val="00C35221"/>
    <w:rsid w:val="00C353D2"/>
    <w:rsid w:val="00C35DF8"/>
    <w:rsid w:val="00C36310"/>
    <w:rsid w:val="00C3715A"/>
    <w:rsid w:val="00C4085A"/>
    <w:rsid w:val="00C40CA3"/>
    <w:rsid w:val="00C40EAC"/>
    <w:rsid w:val="00C40EE4"/>
    <w:rsid w:val="00C41FF1"/>
    <w:rsid w:val="00C429C2"/>
    <w:rsid w:val="00C43B8E"/>
    <w:rsid w:val="00C44DE4"/>
    <w:rsid w:val="00C45002"/>
    <w:rsid w:val="00C45A7E"/>
    <w:rsid w:val="00C45F28"/>
    <w:rsid w:val="00C46813"/>
    <w:rsid w:val="00C47B03"/>
    <w:rsid w:val="00C50303"/>
    <w:rsid w:val="00C50EED"/>
    <w:rsid w:val="00C510F2"/>
    <w:rsid w:val="00C51455"/>
    <w:rsid w:val="00C51515"/>
    <w:rsid w:val="00C52831"/>
    <w:rsid w:val="00C53304"/>
    <w:rsid w:val="00C533E2"/>
    <w:rsid w:val="00C53797"/>
    <w:rsid w:val="00C53C63"/>
    <w:rsid w:val="00C54426"/>
    <w:rsid w:val="00C55545"/>
    <w:rsid w:val="00C559E2"/>
    <w:rsid w:val="00C56181"/>
    <w:rsid w:val="00C5620D"/>
    <w:rsid w:val="00C56A53"/>
    <w:rsid w:val="00C56AC8"/>
    <w:rsid w:val="00C57203"/>
    <w:rsid w:val="00C57392"/>
    <w:rsid w:val="00C576FC"/>
    <w:rsid w:val="00C6051E"/>
    <w:rsid w:val="00C6079E"/>
    <w:rsid w:val="00C6125D"/>
    <w:rsid w:val="00C61C19"/>
    <w:rsid w:val="00C61CE1"/>
    <w:rsid w:val="00C6279A"/>
    <w:rsid w:val="00C627F2"/>
    <w:rsid w:val="00C62A51"/>
    <w:rsid w:val="00C63342"/>
    <w:rsid w:val="00C634E9"/>
    <w:rsid w:val="00C635F9"/>
    <w:rsid w:val="00C63C97"/>
    <w:rsid w:val="00C63EE5"/>
    <w:rsid w:val="00C6571C"/>
    <w:rsid w:val="00C6599E"/>
    <w:rsid w:val="00C6615C"/>
    <w:rsid w:val="00C70A18"/>
    <w:rsid w:val="00C75926"/>
    <w:rsid w:val="00C75BBE"/>
    <w:rsid w:val="00C776A1"/>
    <w:rsid w:val="00C77CD4"/>
    <w:rsid w:val="00C80EA1"/>
    <w:rsid w:val="00C81012"/>
    <w:rsid w:val="00C8138C"/>
    <w:rsid w:val="00C81B7B"/>
    <w:rsid w:val="00C81D6D"/>
    <w:rsid w:val="00C82085"/>
    <w:rsid w:val="00C822D0"/>
    <w:rsid w:val="00C82703"/>
    <w:rsid w:val="00C84307"/>
    <w:rsid w:val="00C8431E"/>
    <w:rsid w:val="00C8470F"/>
    <w:rsid w:val="00C84905"/>
    <w:rsid w:val="00C84B6F"/>
    <w:rsid w:val="00C84D81"/>
    <w:rsid w:val="00C85285"/>
    <w:rsid w:val="00C85785"/>
    <w:rsid w:val="00C85AAA"/>
    <w:rsid w:val="00C868AE"/>
    <w:rsid w:val="00C86B28"/>
    <w:rsid w:val="00C86B38"/>
    <w:rsid w:val="00C875EF"/>
    <w:rsid w:val="00C87606"/>
    <w:rsid w:val="00C87FA9"/>
    <w:rsid w:val="00C9093B"/>
    <w:rsid w:val="00C90B0F"/>
    <w:rsid w:val="00C92248"/>
    <w:rsid w:val="00C96EC8"/>
    <w:rsid w:val="00C97DC0"/>
    <w:rsid w:val="00C97FD1"/>
    <w:rsid w:val="00CA0167"/>
    <w:rsid w:val="00CA0BE4"/>
    <w:rsid w:val="00CA10C9"/>
    <w:rsid w:val="00CA1999"/>
    <w:rsid w:val="00CA1B7D"/>
    <w:rsid w:val="00CA2B35"/>
    <w:rsid w:val="00CA2D42"/>
    <w:rsid w:val="00CA37DA"/>
    <w:rsid w:val="00CA3B92"/>
    <w:rsid w:val="00CA447C"/>
    <w:rsid w:val="00CA44E0"/>
    <w:rsid w:val="00CA5A54"/>
    <w:rsid w:val="00CA6132"/>
    <w:rsid w:val="00CA6919"/>
    <w:rsid w:val="00CA6DA5"/>
    <w:rsid w:val="00CA7B0A"/>
    <w:rsid w:val="00CB0038"/>
    <w:rsid w:val="00CB0C32"/>
    <w:rsid w:val="00CB2C27"/>
    <w:rsid w:val="00CB3CC2"/>
    <w:rsid w:val="00CB464C"/>
    <w:rsid w:val="00CB4A1C"/>
    <w:rsid w:val="00CB5834"/>
    <w:rsid w:val="00CB58D6"/>
    <w:rsid w:val="00CB6331"/>
    <w:rsid w:val="00CB66B3"/>
    <w:rsid w:val="00CB78DD"/>
    <w:rsid w:val="00CB7E11"/>
    <w:rsid w:val="00CB7F1C"/>
    <w:rsid w:val="00CC1403"/>
    <w:rsid w:val="00CC1D6F"/>
    <w:rsid w:val="00CC21AB"/>
    <w:rsid w:val="00CC244D"/>
    <w:rsid w:val="00CC258A"/>
    <w:rsid w:val="00CC2A25"/>
    <w:rsid w:val="00CC3DF8"/>
    <w:rsid w:val="00CC4564"/>
    <w:rsid w:val="00CC480D"/>
    <w:rsid w:val="00CC4A12"/>
    <w:rsid w:val="00CC4A4D"/>
    <w:rsid w:val="00CC5B01"/>
    <w:rsid w:val="00CC739B"/>
    <w:rsid w:val="00CC7CD0"/>
    <w:rsid w:val="00CD0488"/>
    <w:rsid w:val="00CD0AFC"/>
    <w:rsid w:val="00CD1667"/>
    <w:rsid w:val="00CD16CA"/>
    <w:rsid w:val="00CD1DD6"/>
    <w:rsid w:val="00CD2E72"/>
    <w:rsid w:val="00CD339A"/>
    <w:rsid w:val="00CD4068"/>
    <w:rsid w:val="00CD5FC0"/>
    <w:rsid w:val="00CD60F1"/>
    <w:rsid w:val="00CE03B3"/>
    <w:rsid w:val="00CE05F1"/>
    <w:rsid w:val="00CE1303"/>
    <w:rsid w:val="00CE19EC"/>
    <w:rsid w:val="00CE2675"/>
    <w:rsid w:val="00CE3118"/>
    <w:rsid w:val="00CE31FA"/>
    <w:rsid w:val="00CE3736"/>
    <w:rsid w:val="00CE42E9"/>
    <w:rsid w:val="00CE5037"/>
    <w:rsid w:val="00CE55AE"/>
    <w:rsid w:val="00CE5701"/>
    <w:rsid w:val="00CE5C8D"/>
    <w:rsid w:val="00CE601F"/>
    <w:rsid w:val="00CE66CF"/>
    <w:rsid w:val="00CE6B72"/>
    <w:rsid w:val="00CF034D"/>
    <w:rsid w:val="00CF05E1"/>
    <w:rsid w:val="00CF0987"/>
    <w:rsid w:val="00CF0F12"/>
    <w:rsid w:val="00CF260C"/>
    <w:rsid w:val="00CF26EF"/>
    <w:rsid w:val="00CF323C"/>
    <w:rsid w:val="00CF32F7"/>
    <w:rsid w:val="00CF3641"/>
    <w:rsid w:val="00CF3ABC"/>
    <w:rsid w:val="00CF4320"/>
    <w:rsid w:val="00CF4FFE"/>
    <w:rsid w:val="00CF5A30"/>
    <w:rsid w:val="00CF6A68"/>
    <w:rsid w:val="00CF7A4C"/>
    <w:rsid w:val="00CF7CC7"/>
    <w:rsid w:val="00D00173"/>
    <w:rsid w:val="00D015F3"/>
    <w:rsid w:val="00D016C2"/>
    <w:rsid w:val="00D01976"/>
    <w:rsid w:val="00D01B52"/>
    <w:rsid w:val="00D02C19"/>
    <w:rsid w:val="00D030A4"/>
    <w:rsid w:val="00D030F4"/>
    <w:rsid w:val="00D03454"/>
    <w:rsid w:val="00D07575"/>
    <w:rsid w:val="00D11DF7"/>
    <w:rsid w:val="00D11FF7"/>
    <w:rsid w:val="00D144C8"/>
    <w:rsid w:val="00D148F9"/>
    <w:rsid w:val="00D14AB3"/>
    <w:rsid w:val="00D1529A"/>
    <w:rsid w:val="00D15961"/>
    <w:rsid w:val="00D16147"/>
    <w:rsid w:val="00D16CCD"/>
    <w:rsid w:val="00D16E93"/>
    <w:rsid w:val="00D172CA"/>
    <w:rsid w:val="00D17907"/>
    <w:rsid w:val="00D2019D"/>
    <w:rsid w:val="00D217C1"/>
    <w:rsid w:val="00D21EED"/>
    <w:rsid w:val="00D229A4"/>
    <w:rsid w:val="00D241FF"/>
    <w:rsid w:val="00D24644"/>
    <w:rsid w:val="00D24B57"/>
    <w:rsid w:val="00D25C4F"/>
    <w:rsid w:val="00D262D1"/>
    <w:rsid w:val="00D275B7"/>
    <w:rsid w:val="00D30717"/>
    <w:rsid w:val="00D30F99"/>
    <w:rsid w:val="00D3126E"/>
    <w:rsid w:val="00D3188C"/>
    <w:rsid w:val="00D329E7"/>
    <w:rsid w:val="00D32F6F"/>
    <w:rsid w:val="00D33580"/>
    <w:rsid w:val="00D344EE"/>
    <w:rsid w:val="00D35C61"/>
    <w:rsid w:val="00D35EEC"/>
    <w:rsid w:val="00D362C9"/>
    <w:rsid w:val="00D36AA5"/>
    <w:rsid w:val="00D36B86"/>
    <w:rsid w:val="00D372BF"/>
    <w:rsid w:val="00D40445"/>
    <w:rsid w:val="00D407C9"/>
    <w:rsid w:val="00D41264"/>
    <w:rsid w:val="00D415B4"/>
    <w:rsid w:val="00D41939"/>
    <w:rsid w:val="00D41AC0"/>
    <w:rsid w:val="00D442FF"/>
    <w:rsid w:val="00D44B02"/>
    <w:rsid w:val="00D450D5"/>
    <w:rsid w:val="00D4592E"/>
    <w:rsid w:val="00D469F8"/>
    <w:rsid w:val="00D46DB0"/>
    <w:rsid w:val="00D47808"/>
    <w:rsid w:val="00D47B3D"/>
    <w:rsid w:val="00D5054D"/>
    <w:rsid w:val="00D514CB"/>
    <w:rsid w:val="00D51D1E"/>
    <w:rsid w:val="00D5235A"/>
    <w:rsid w:val="00D52CB5"/>
    <w:rsid w:val="00D53746"/>
    <w:rsid w:val="00D53C11"/>
    <w:rsid w:val="00D53F93"/>
    <w:rsid w:val="00D545B1"/>
    <w:rsid w:val="00D5551E"/>
    <w:rsid w:val="00D5594F"/>
    <w:rsid w:val="00D565FC"/>
    <w:rsid w:val="00D5674E"/>
    <w:rsid w:val="00D572D9"/>
    <w:rsid w:val="00D57FBB"/>
    <w:rsid w:val="00D60555"/>
    <w:rsid w:val="00D60AA0"/>
    <w:rsid w:val="00D610A7"/>
    <w:rsid w:val="00D610CA"/>
    <w:rsid w:val="00D6193F"/>
    <w:rsid w:val="00D6356A"/>
    <w:rsid w:val="00D64B62"/>
    <w:rsid w:val="00D64BE3"/>
    <w:rsid w:val="00D64C0B"/>
    <w:rsid w:val="00D64F2F"/>
    <w:rsid w:val="00D6538F"/>
    <w:rsid w:val="00D65B44"/>
    <w:rsid w:val="00D65E85"/>
    <w:rsid w:val="00D66252"/>
    <w:rsid w:val="00D66B55"/>
    <w:rsid w:val="00D66C6C"/>
    <w:rsid w:val="00D67ECD"/>
    <w:rsid w:val="00D67FE7"/>
    <w:rsid w:val="00D71BF9"/>
    <w:rsid w:val="00D71E53"/>
    <w:rsid w:val="00D720AC"/>
    <w:rsid w:val="00D731C7"/>
    <w:rsid w:val="00D7346A"/>
    <w:rsid w:val="00D73B82"/>
    <w:rsid w:val="00D73C5F"/>
    <w:rsid w:val="00D74500"/>
    <w:rsid w:val="00D756BC"/>
    <w:rsid w:val="00D75C3E"/>
    <w:rsid w:val="00D76D59"/>
    <w:rsid w:val="00D7724D"/>
    <w:rsid w:val="00D77405"/>
    <w:rsid w:val="00D77EE3"/>
    <w:rsid w:val="00D80A3C"/>
    <w:rsid w:val="00D80AB0"/>
    <w:rsid w:val="00D80D38"/>
    <w:rsid w:val="00D824E3"/>
    <w:rsid w:val="00D82E0F"/>
    <w:rsid w:val="00D8316F"/>
    <w:rsid w:val="00D83BB1"/>
    <w:rsid w:val="00D841C6"/>
    <w:rsid w:val="00D844F0"/>
    <w:rsid w:val="00D84529"/>
    <w:rsid w:val="00D84E35"/>
    <w:rsid w:val="00D8641E"/>
    <w:rsid w:val="00D866C7"/>
    <w:rsid w:val="00D86769"/>
    <w:rsid w:val="00D86997"/>
    <w:rsid w:val="00D87814"/>
    <w:rsid w:val="00D90DAC"/>
    <w:rsid w:val="00D92964"/>
    <w:rsid w:val="00D92F32"/>
    <w:rsid w:val="00D931C0"/>
    <w:rsid w:val="00D93DF0"/>
    <w:rsid w:val="00D941BE"/>
    <w:rsid w:val="00D9479A"/>
    <w:rsid w:val="00D949A5"/>
    <w:rsid w:val="00D95F04"/>
    <w:rsid w:val="00D97C6E"/>
    <w:rsid w:val="00DA009E"/>
    <w:rsid w:val="00DA0A91"/>
    <w:rsid w:val="00DA13F2"/>
    <w:rsid w:val="00DA1C63"/>
    <w:rsid w:val="00DA4487"/>
    <w:rsid w:val="00DA497D"/>
    <w:rsid w:val="00DA562A"/>
    <w:rsid w:val="00DA7AA7"/>
    <w:rsid w:val="00DB036A"/>
    <w:rsid w:val="00DB08A7"/>
    <w:rsid w:val="00DB0A9A"/>
    <w:rsid w:val="00DB19F4"/>
    <w:rsid w:val="00DB1B80"/>
    <w:rsid w:val="00DB297F"/>
    <w:rsid w:val="00DB4D10"/>
    <w:rsid w:val="00DB4D2A"/>
    <w:rsid w:val="00DB6CA3"/>
    <w:rsid w:val="00DB79C4"/>
    <w:rsid w:val="00DB7E1D"/>
    <w:rsid w:val="00DC0800"/>
    <w:rsid w:val="00DC153F"/>
    <w:rsid w:val="00DC1A1C"/>
    <w:rsid w:val="00DC26C6"/>
    <w:rsid w:val="00DC2A6D"/>
    <w:rsid w:val="00DC2D5D"/>
    <w:rsid w:val="00DC3099"/>
    <w:rsid w:val="00DC440F"/>
    <w:rsid w:val="00DC5CDB"/>
    <w:rsid w:val="00DC619C"/>
    <w:rsid w:val="00DC6F16"/>
    <w:rsid w:val="00DC7F33"/>
    <w:rsid w:val="00DD0249"/>
    <w:rsid w:val="00DD158B"/>
    <w:rsid w:val="00DD2284"/>
    <w:rsid w:val="00DD3100"/>
    <w:rsid w:val="00DD5B51"/>
    <w:rsid w:val="00DD5ECA"/>
    <w:rsid w:val="00DD6169"/>
    <w:rsid w:val="00DD6E16"/>
    <w:rsid w:val="00DD7674"/>
    <w:rsid w:val="00DE08A0"/>
    <w:rsid w:val="00DE0A8A"/>
    <w:rsid w:val="00DE0C15"/>
    <w:rsid w:val="00DE0E04"/>
    <w:rsid w:val="00DE1390"/>
    <w:rsid w:val="00DE1AA2"/>
    <w:rsid w:val="00DE4301"/>
    <w:rsid w:val="00DE5095"/>
    <w:rsid w:val="00DE55E5"/>
    <w:rsid w:val="00DE6915"/>
    <w:rsid w:val="00DE734C"/>
    <w:rsid w:val="00DE7383"/>
    <w:rsid w:val="00DF1054"/>
    <w:rsid w:val="00DF161F"/>
    <w:rsid w:val="00DF1BA2"/>
    <w:rsid w:val="00DF1F68"/>
    <w:rsid w:val="00DF2854"/>
    <w:rsid w:val="00DF411F"/>
    <w:rsid w:val="00DF79DA"/>
    <w:rsid w:val="00DF7A12"/>
    <w:rsid w:val="00E00750"/>
    <w:rsid w:val="00E010F4"/>
    <w:rsid w:val="00E01142"/>
    <w:rsid w:val="00E01298"/>
    <w:rsid w:val="00E01372"/>
    <w:rsid w:val="00E02430"/>
    <w:rsid w:val="00E02E00"/>
    <w:rsid w:val="00E0336F"/>
    <w:rsid w:val="00E03B4D"/>
    <w:rsid w:val="00E03BCF"/>
    <w:rsid w:val="00E03D10"/>
    <w:rsid w:val="00E04855"/>
    <w:rsid w:val="00E049F0"/>
    <w:rsid w:val="00E05510"/>
    <w:rsid w:val="00E062D2"/>
    <w:rsid w:val="00E06E1B"/>
    <w:rsid w:val="00E07C6C"/>
    <w:rsid w:val="00E10C87"/>
    <w:rsid w:val="00E10E8D"/>
    <w:rsid w:val="00E12022"/>
    <w:rsid w:val="00E121CF"/>
    <w:rsid w:val="00E1313D"/>
    <w:rsid w:val="00E1371C"/>
    <w:rsid w:val="00E13A9A"/>
    <w:rsid w:val="00E14281"/>
    <w:rsid w:val="00E1498E"/>
    <w:rsid w:val="00E155E4"/>
    <w:rsid w:val="00E15820"/>
    <w:rsid w:val="00E1617F"/>
    <w:rsid w:val="00E16819"/>
    <w:rsid w:val="00E16C62"/>
    <w:rsid w:val="00E17115"/>
    <w:rsid w:val="00E178D7"/>
    <w:rsid w:val="00E179DE"/>
    <w:rsid w:val="00E179E8"/>
    <w:rsid w:val="00E20153"/>
    <w:rsid w:val="00E2078A"/>
    <w:rsid w:val="00E2103C"/>
    <w:rsid w:val="00E21650"/>
    <w:rsid w:val="00E218D7"/>
    <w:rsid w:val="00E21CD4"/>
    <w:rsid w:val="00E23330"/>
    <w:rsid w:val="00E23CE4"/>
    <w:rsid w:val="00E24674"/>
    <w:rsid w:val="00E24833"/>
    <w:rsid w:val="00E2499B"/>
    <w:rsid w:val="00E24DE6"/>
    <w:rsid w:val="00E2644D"/>
    <w:rsid w:val="00E267DF"/>
    <w:rsid w:val="00E26883"/>
    <w:rsid w:val="00E26EF0"/>
    <w:rsid w:val="00E27180"/>
    <w:rsid w:val="00E301E0"/>
    <w:rsid w:val="00E3029F"/>
    <w:rsid w:val="00E302CD"/>
    <w:rsid w:val="00E30A68"/>
    <w:rsid w:val="00E31E25"/>
    <w:rsid w:val="00E3295B"/>
    <w:rsid w:val="00E32A8B"/>
    <w:rsid w:val="00E33049"/>
    <w:rsid w:val="00E33D31"/>
    <w:rsid w:val="00E35C82"/>
    <w:rsid w:val="00E36215"/>
    <w:rsid w:val="00E36ABC"/>
    <w:rsid w:val="00E36CDA"/>
    <w:rsid w:val="00E36D9F"/>
    <w:rsid w:val="00E36E0B"/>
    <w:rsid w:val="00E37BB0"/>
    <w:rsid w:val="00E37C9E"/>
    <w:rsid w:val="00E4093D"/>
    <w:rsid w:val="00E40B33"/>
    <w:rsid w:val="00E40DE8"/>
    <w:rsid w:val="00E41CAA"/>
    <w:rsid w:val="00E42487"/>
    <w:rsid w:val="00E425B8"/>
    <w:rsid w:val="00E42962"/>
    <w:rsid w:val="00E42FA3"/>
    <w:rsid w:val="00E43CCB"/>
    <w:rsid w:val="00E43F88"/>
    <w:rsid w:val="00E4432B"/>
    <w:rsid w:val="00E44B69"/>
    <w:rsid w:val="00E473E4"/>
    <w:rsid w:val="00E4753B"/>
    <w:rsid w:val="00E47D6D"/>
    <w:rsid w:val="00E50416"/>
    <w:rsid w:val="00E51B3D"/>
    <w:rsid w:val="00E51D0B"/>
    <w:rsid w:val="00E51E4F"/>
    <w:rsid w:val="00E526AC"/>
    <w:rsid w:val="00E52752"/>
    <w:rsid w:val="00E532FA"/>
    <w:rsid w:val="00E538B7"/>
    <w:rsid w:val="00E53DAC"/>
    <w:rsid w:val="00E5431D"/>
    <w:rsid w:val="00E55B74"/>
    <w:rsid w:val="00E56289"/>
    <w:rsid w:val="00E56EAF"/>
    <w:rsid w:val="00E57648"/>
    <w:rsid w:val="00E57FCA"/>
    <w:rsid w:val="00E601A1"/>
    <w:rsid w:val="00E610F4"/>
    <w:rsid w:val="00E61E9D"/>
    <w:rsid w:val="00E62D92"/>
    <w:rsid w:val="00E62D9B"/>
    <w:rsid w:val="00E631DD"/>
    <w:rsid w:val="00E63EFE"/>
    <w:rsid w:val="00E64AE2"/>
    <w:rsid w:val="00E66540"/>
    <w:rsid w:val="00E66B7E"/>
    <w:rsid w:val="00E66C82"/>
    <w:rsid w:val="00E66D61"/>
    <w:rsid w:val="00E66F88"/>
    <w:rsid w:val="00E67198"/>
    <w:rsid w:val="00E700C2"/>
    <w:rsid w:val="00E7047B"/>
    <w:rsid w:val="00E711E2"/>
    <w:rsid w:val="00E72059"/>
    <w:rsid w:val="00E72375"/>
    <w:rsid w:val="00E726BC"/>
    <w:rsid w:val="00E73754"/>
    <w:rsid w:val="00E74507"/>
    <w:rsid w:val="00E748DD"/>
    <w:rsid w:val="00E7710F"/>
    <w:rsid w:val="00E77C99"/>
    <w:rsid w:val="00E804A0"/>
    <w:rsid w:val="00E80BE1"/>
    <w:rsid w:val="00E81E49"/>
    <w:rsid w:val="00E82C88"/>
    <w:rsid w:val="00E830B6"/>
    <w:rsid w:val="00E84428"/>
    <w:rsid w:val="00E854E0"/>
    <w:rsid w:val="00E85A0C"/>
    <w:rsid w:val="00E85CA7"/>
    <w:rsid w:val="00E85D08"/>
    <w:rsid w:val="00E85EFD"/>
    <w:rsid w:val="00E90916"/>
    <w:rsid w:val="00E90E5C"/>
    <w:rsid w:val="00E911D4"/>
    <w:rsid w:val="00E91F1B"/>
    <w:rsid w:val="00E934A2"/>
    <w:rsid w:val="00E93DDE"/>
    <w:rsid w:val="00E94218"/>
    <w:rsid w:val="00E944A9"/>
    <w:rsid w:val="00E94D3D"/>
    <w:rsid w:val="00E9513C"/>
    <w:rsid w:val="00E95531"/>
    <w:rsid w:val="00E957C6"/>
    <w:rsid w:val="00E95D50"/>
    <w:rsid w:val="00E9627F"/>
    <w:rsid w:val="00E96ED0"/>
    <w:rsid w:val="00E9710A"/>
    <w:rsid w:val="00E97F49"/>
    <w:rsid w:val="00EA0626"/>
    <w:rsid w:val="00EA0779"/>
    <w:rsid w:val="00EA07C3"/>
    <w:rsid w:val="00EA149F"/>
    <w:rsid w:val="00EA2214"/>
    <w:rsid w:val="00EA381A"/>
    <w:rsid w:val="00EA478C"/>
    <w:rsid w:val="00EA4813"/>
    <w:rsid w:val="00EA4D2B"/>
    <w:rsid w:val="00EA5C49"/>
    <w:rsid w:val="00EA632D"/>
    <w:rsid w:val="00EA6A9E"/>
    <w:rsid w:val="00EA6D84"/>
    <w:rsid w:val="00EA7BC9"/>
    <w:rsid w:val="00EB01B7"/>
    <w:rsid w:val="00EB04C2"/>
    <w:rsid w:val="00EB05AC"/>
    <w:rsid w:val="00EB0A6A"/>
    <w:rsid w:val="00EB1EEE"/>
    <w:rsid w:val="00EB2437"/>
    <w:rsid w:val="00EB3B7F"/>
    <w:rsid w:val="00EB3ECB"/>
    <w:rsid w:val="00EB467F"/>
    <w:rsid w:val="00EB4BC5"/>
    <w:rsid w:val="00EB4D54"/>
    <w:rsid w:val="00EB4F9F"/>
    <w:rsid w:val="00EB5135"/>
    <w:rsid w:val="00EB5CCE"/>
    <w:rsid w:val="00EC0356"/>
    <w:rsid w:val="00EC139C"/>
    <w:rsid w:val="00EC19A1"/>
    <w:rsid w:val="00EC2C2D"/>
    <w:rsid w:val="00EC2C82"/>
    <w:rsid w:val="00EC4468"/>
    <w:rsid w:val="00EC4747"/>
    <w:rsid w:val="00EC493A"/>
    <w:rsid w:val="00EC4D34"/>
    <w:rsid w:val="00EC4E5A"/>
    <w:rsid w:val="00EC507D"/>
    <w:rsid w:val="00EC512B"/>
    <w:rsid w:val="00EC586E"/>
    <w:rsid w:val="00EC603C"/>
    <w:rsid w:val="00EC653C"/>
    <w:rsid w:val="00EC6A5D"/>
    <w:rsid w:val="00EC79F3"/>
    <w:rsid w:val="00ED03E5"/>
    <w:rsid w:val="00ED0780"/>
    <w:rsid w:val="00ED0EB8"/>
    <w:rsid w:val="00ED13B5"/>
    <w:rsid w:val="00ED1EAE"/>
    <w:rsid w:val="00ED2791"/>
    <w:rsid w:val="00ED2DF7"/>
    <w:rsid w:val="00ED3295"/>
    <w:rsid w:val="00ED3519"/>
    <w:rsid w:val="00ED3AA3"/>
    <w:rsid w:val="00ED3CC8"/>
    <w:rsid w:val="00ED3E8A"/>
    <w:rsid w:val="00ED4C2A"/>
    <w:rsid w:val="00ED5614"/>
    <w:rsid w:val="00ED6051"/>
    <w:rsid w:val="00ED740A"/>
    <w:rsid w:val="00EE0055"/>
    <w:rsid w:val="00EE11B2"/>
    <w:rsid w:val="00EE1293"/>
    <w:rsid w:val="00EE2697"/>
    <w:rsid w:val="00EE2D30"/>
    <w:rsid w:val="00EE3278"/>
    <w:rsid w:val="00EE361E"/>
    <w:rsid w:val="00EE3B32"/>
    <w:rsid w:val="00EE50E5"/>
    <w:rsid w:val="00EE5686"/>
    <w:rsid w:val="00EE5A03"/>
    <w:rsid w:val="00EE7884"/>
    <w:rsid w:val="00EF11A5"/>
    <w:rsid w:val="00EF321A"/>
    <w:rsid w:val="00EF359A"/>
    <w:rsid w:val="00EF422D"/>
    <w:rsid w:val="00EF46A7"/>
    <w:rsid w:val="00EF4EFA"/>
    <w:rsid w:val="00EF5952"/>
    <w:rsid w:val="00EF59DA"/>
    <w:rsid w:val="00EF7862"/>
    <w:rsid w:val="00F00800"/>
    <w:rsid w:val="00F00804"/>
    <w:rsid w:val="00F00DF1"/>
    <w:rsid w:val="00F00F06"/>
    <w:rsid w:val="00F01D98"/>
    <w:rsid w:val="00F02E15"/>
    <w:rsid w:val="00F02E77"/>
    <w:rsid w:val="00F034E3"/>
    <w:rsid w:val="00F039A5"/>
    <w:rsid w:val="00F03D1A"/>
    <w:rsid w:val="00F03DD1"/>
    <w:rsid w:val="00F03EF0"/>
    <w:rsid w:val="00F040DD"/>
    <w:rsid w:val="00F0490E"/>
    <w:rsid w:val="00F04C5E"/>
    <w:rsid w:val="00F05A6D"/>
    <w:rsid w:val="00F06057"/>
    <w:rsid w:val="00F0607E"/>
    <w:rsid w:val="00F062E8"/>
    <w:rsid w:val="00F0760B"/>
    <w:rsid w:val="00F11B12"/>
    <w:rsid w:val="00F11B9E"/>
    <w:rsid w:val="00F128A9"/>
    <w:rsid w:val="00F130F9"/>
    <w:rsid w:val="00F1336E"/>
    <w:rsid w:val="00F134C5"/>
    <w:rsid w:val="00F15CC6"/>
    <w:rsid w:val="00F168A7"/>
    <w:rsid w:val="00F1701B"/>
    <w:rsid w:val="00F172C8"/>
    <w:rsid w:val="00F211D7"/>
    <w:rsid w:val="00F2172E"/>
    <w:rsid w:val="00F21B3A"/>
    <w:rsid w:val="00F2353A"/>
    <w:rsid w:val="00F23673"/>
    <w:rsid w:val="00F23740"/>
    <w:rsid w:val="00F23A98"/>
    <w:rsid w:val="00F26911"/>
    <w:rsid w:val="00F27833"/>
    <w:rsid w:val="00F27843"/>
    <w:rsid w:val="00F27A36"/>
    <w:rsid w:val="00F31752"/>
    <w:rsid w:val="00F3189D"/>
    <w:rsid w:val="00F318E6"/>
    <w:rsid w:val="00F3192C"/>
    <w:rsid w:val="00F32B40"/>
    <w:rsid w:val="00F32BD8"/>
    <w:rsid w:val="00F32CF8"/>
    <w:rsid w:val="00F33684"/>
    <w:rsid w:val="00F338EC"/>
    <w:rsid w:val="00F33A40"/>
    <w:rsid w:val="00F36216"/>
    <w:rsid w:val="00F36EE9"/>
    <w:rsid w:val="00F3702A"/>
    <w:rsid w:val="00F37865"/>
    <w:rsid w:val="00F37BEC"/>
    <w:rsid w:val="00F402AC"/>
    <w:rsid w:val="00F4100C"/>
    <w:rsid w:val="00F426ED"/>
    <w:rsid w:val="00F4279C"/>
    <w:rsid w:val="00F4363F"/>
    <w:rsid w:val="00F437CA"/>
    <w:rsid w:val="00F44E90"/>
    <w:rsid w:val="00F450B6"/>
    <w:rsid w:val="00F45F97"/>
    <w:rsid w:val="00F45FDC"/>
    <w:rsid w:val="00F46229"/>
    <w:rsid w:val="00F46A36"/>
    <w:rsid w:val="00F46B53"/>
    <w:rsid w:val="00F47306"/>
    <w:rsid w:val="00F47938"/>
    <w:rsid w:val="00F47BC8"/>
    <w:rsid w:val="00F47C1C"/>
    <w:rsid w:val="00F50718"/>
    <w:rsid w:val="00F51021"/>
    <w:rsid w:val="00F51BFA"/>
    <w:rsid w:val="00F52074"/>
    <w:rsid w:val="00F52F25"/>
    <w:rsid w:val="00F537EB"/>
    <w:rsid w:val="00F53DD2"/>
    <w:rsid w:val="00F5436B"/>
    <w:rsid w:val="00F56917"/>
    <w:rsid w:val="00F56C89"/>
    <w:rsid w:val="00F57129"/>
    <w:rsid w:val="00F57A31"/>
    <w:rsid w:val="00F61955"/>
    <w:rsid w:val="00F61E5F"/>
    <w:rsid w:val="00F620E8"/>
    <w:rsid w:val="00F62122"/>
    <w:rsid w:val="00F62356"/>
    <w:rsid w:val="00F627D8"/>
    <w:rsid w:val="00F62C3D"/>
    <w:rsid w:val="00F64C37"/>
    <w:rsid w:val="00F64DFE"/>
    <w:rsid w:val="00F65386"/>
    <w:rsid w:val="00F66301"/>
    <w:rsid w:val="00F66472"/>
    <w:rsid w:val="00F6743A"/>
    <w:rsid w:val="00F674E6"/>
    <w:rsid w:val="00F70785"/>
    <w:rsid w:val="00F70F4C"/>
    <w:rsid w:val="00F71522"/>
    <w:rsid w:val="00F71D1E"/>
    <w:rsid w:val="00F72E95"/>
    <w:rsid w:val="00F7397E"/>
    <w:rsid w:val="00F73A90"/>
    <w:rsid w:val="00F74667"/>
    <w:rsid w:val="00F755E3"/>
    <w:rsid w:val="00F75A45"/>
    <w:rsid w:val="00F75B87"/>
    <w:rsid w:val="00F75C6B"/>
    <w:rsid w:val="00F763A7"/>
    <w:rsid w:val="00F76679"/>
    <w:rsid w:val="00F76972"/>
    <w:rsid w:val="00F77425"/>
    <w:rsid w:val="00F7749E"/>
    <w:rsid w:val="00F777FB"/>
    <w:rsid w:val="00F7780E"/>
    <w:rsid w:val="00F80773"/>
    <w:rsid w:val="00F8083E"/>
    <w:rsid w:val="00F8087F"/>
    <w:rsid w:val="00F80CD1"/>
    <w:rsid w:val="00F80D54"/>
    <w:rsid w:val="00F80F7D"/>
    <w:rsid w:val="00F810D9"/>
    <w:rsid w:val="00F811E4"/>
    <w:rsid w:val="00F81AE3"/>
    <w:rsid w:val="00F824D5"/>
    <w:rsid w:val="00F8350D"/>
    <w:rsid w:val="00F83D57"/>
    <w:rsid w:val="00F8411E"/>
    <w:rsid w:val="00F8524C"/>
    <w:rsid w:val="00F85497"/>
    <w:rsid w:val="00F85737"/>
    <w:rsid w:val="00F85941"/>
    <w:rsid w:val="00F85D07"/>
    <w:rsid w:val="00F85DCE"/>
    <w:rsid w:val="00F86DC9"/>
    <w:rsid w:val="00F8743A"/>
    <w:rsid w:val="00F90663"/>
    <w:rsid w:val="00F91261"/>
    <w:rsid w:val="00F9218C"/>
    <w:rsid w:val="00F92251"/>
    <w:rsid w:val="00F92F08"/>
    <w:rsid w:val="00F936D0"/>
    <w:rsid w:val="00F939DC"/>
    <w:rsid w:val="00F94A23"/>
    <w:rsid w:val="00F95202"/>
    <w:rsid w:val="00F95391"/>
    <w:rsid w:val="00F95963"/>
    <w:rsid w:val="00F96197"/>
    <w:rsid w:val="00F96E51"/>
    <w:rsid w:val="00FA03B1"/>
    <w:rsid w:val="00FA23AC"/>
    <w:rsid w:val="00FA2A02"/>
    <w:rsid w:val="00FA3373"/>
    <w:rsid w:val="00FA4790"/>
    <w:rsid w:val="00FA49B3"/>
    <w:rsid w:val="00FA4D05"/>
    <w:rsid w:val="00FA4E0E"/>
    <w:rsid w:val="00FA568E"/>
    <w:rsid w:val="00FA5819"/>
    <w:rsid w:val="00FA5B6C"/>
    <w:rsid w:val="00FA7278"/>
    <w:rsid w:val="00FA7323"/>
    <w:rsid w:val="00FA7812"/>
    <w:rsid w:val="00FA787D"/>
    <w:rsid w:val="00FB0F49"/>
    <w:rsid w:val="00FB18D5"/>
    <w:rsid w:val="00FB1DEE"/>
    <w:rsid w:val="00FB2898"/>
    <w:rsid w:val="00FB40A7"/>
    <w:rsid w:val="00FB45A6"/>
    <w:rsid w:val="00FB50FF"/>
    <w:rsid w:val="00FB620E"/>
    <w:rsid w:val="00FB6CFD"/>
    <w:rsid w:val="00FC03D0"/>
    <w:rsid w:val="00FC0CD2"/>
    <w:rsid w:val="00FC0E87"/>
    <w:rsid w:val="00FC1E38"/>
    <w:rsid w:val="00FC6A51"/>
    <w:rsid w:val="00FC6F41"/>
    <w:rsid w:val="00FC7610"/>
    <w:rsid w:val="00FC7897"/>
    <w:rsid w:val="00FC7F0C"/>
    <w:rsid w:val="00FD2865"/>
    <w:rsid w:val="00FD2B49"/>
    <w:rsid w:val="00FD2EDE"/>
    <w:rsid w:val="00FD3332"/>
    <w:rsid w:val="00FD3477"/>
    <w:rsid w:val="00FD3F0E"/>
    <w:rsid w:val="00FD601B"/>
    <w:rsid w:val="00FD627B"/>
    <w:rsid w:val="00FD6A6F"/>
    <w:rsid w:val="00FD758C"/>
    <w:rsid w:val="00FE0D48"/>
    <w:rsid w:val="00FE14C2"/>
    <w:rsid w:val="00FE14F7"/>
    <w:rsid w:val="00FE21D1"/>
    <w:rsid w:val="00FE277D"/>
    <w:rsid w:val="00FE2F9D"/>
    <w:rsid w:val="00FE34DF"/>
    <w:rsid w:val="00FE3EAB"/>
    <w:rsid w:val="00FE4164"/>
    <w:rsid w:val="00FE5C84"/>
    <w:rsid w:val="00FE7090"/>
    <w:rsid w:val="00FF010B"/>
    <w:rsid w:val="00FF07CA"/>
    <w:rsid w:val="00FF0A86"/>
    <w:rsid w:val="00FF1084"/>
    <w:rsid w:val="00FF3F66"/>
    <w:rsid w:val="00FF4C90"/>
    <w:rsid w:val="00FF4EC2"/>
    <w:rsid w:val="00FF552F"/>
    <w:rsid w:val="00FF568B"/>
    <w:rsid w:val="00FF5EC9"/>
    <w:rsid w:val="00FF60AD"/>
    <w:rsid w:val="00FF7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EA37D07"/>
  <w15:docId w15:val="{2710774B-0C69-4EF7-823D-561B4335E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iPriority="0"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aliases w:val="Heading 1 Updated,H1 Char,h1 Char,1st level Char,Appendix 1 Char,h1,Section,Section Heading,H1,Level 1,Heading1,h11,h12"/>
    <w:basedOn w:val="Normal"/>
    <w:next w:val="BodyTextNormal"/>
    <w:link w:val="Heading1Char"/>
    <w:qFormat/>
    <w:rsid w:val="00255B3A"/>
    <w:pPr>
      <w:keepNext/>
      <w:pageBreakBefore/>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355AD7"/>
    <w:pPr>
      <w:keepNext/>
      <w:numPr>
        <w:ilvl w:val="1"/>
        <w:numId w:val="2"/>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Heading2"/>
    <w:next w:val="BodyTextNormal"/>
    <w:link w:val="Heading3Char"/>
    <w:qFormat/>
    <w:rsid w:val="00AC5734"/>
    <w:pPr>
      <w:numPr>
        <w:ilvl w:val="2"/>
      </w:numPr>
      <w:ind w:left="1702" w:hanging="851"/>
      <w:outlineLvl w:val="2"/>
    </w:pPr>
    <w:rPr>
      <w:b w:val="0"/>
      <w:bCs w:val="0"/>
      <w:sz w:val="24"/>
      <w:szCs w:val="26"/>
    </w:rPr>
  </w:style>
  <w:style w:type="paragraph" w:styleId="Heading4">
    <w:name w:val="heading 4"/>
    <w:basedOn w:val="Normal"/>
    <w:next w:val="BodyTextNormal"/>
    <w:link w:val="Heading4Char"/>
    <w:qFormat/>
    <w:rsid w:val="006F1357"/>
    <w:pPr>
      <w:keepNext/>
      <w:spacing w:before="240" w:after="120"/>
      <w:outlineLvl w:val="3"/>
    </w:pPr>
    <w:rPr>
      <w:rFonts w:ascii="Arial Bold" w:eastAsia="Times New Roman" w:hAnsi="Arial Bold"/>
      <w:b/>
      <w:bCs/>
      <w:color w:val="1F144A" w:themeColor="text1"/>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qFormat/>
    <w:rsid w:val="00EE5A03"/>
    <w:pPr>
      <w:spacing w:after="60"/>
      <w:outlineLvl w:val="7"/>
    </w:pPr>
    <w:rPr>
      <w:rFonts w:eastAsia="Times New Roman"/>
      <w:i/>
      <w:iCs/>
    </w:rPr>
  </w:style>
  <w:style w:type="paragraph" w:styleId="Heading9">
    <w:name w:val="heading 9"/>
    <w:basedOn w:val="Normal"/>
    <w:next w:val="Normal"/>
    <w:link w:val="Heading9Char"/>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Updated Char,H1 Char Char,h1 Char Char,1st level Char Char,Appendix 1 Char Char,h1 Char1,Section Char,Section Heading Char,H1 Char1,Level 1 Char,Heading1 Char,h11 Char,h12 Char"/>
    <w:basedOn w:val="DefaultParagraphFont"/>
    <w:link w:val="Heading1"/>
    <w:rsid w:val="00255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355AD7"/>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AC5734"/>
    <w:rPr>
      <w:rFonts w:ascii="Arial Bold" w:eastAsia="Times New Roman" w:hAnsi="Arial Bold" w:cs="Arial"/>
      <w:iCs/>
      <w:color w:val="1F144A" w:themeColor="text1"/>
      <w:szCs w:val="26"/>
      <w:lang w:val="en-GB" w:eastAsia="en-US"/>
    </w:rPr>
  </w:style>
  <w:style w:type="character" w:customStyle="1" w:styleId="Heading4Char">
    <w:name w:val="Heading 4 Char"/>
    <w:basedOn w:val="DefaultParagraphFont"/>
    <w:link w:val="Heading4"/>
    <w:rsid w:val="006F1357"/>
    <w:rPr>
      <w:rFonts w:ascii="Arial Bold" w:eastAsia="Times New Roman" w:hAnsi="Arial Bold"/>
      <w:b/>
      <w:bCs/>
      <w:color w:val="1F144A" w:themeColor="text1"/>
      <w:sz w:val="22"/>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rsid w:val="004B2131"/>
    <w:rPr>
      <w:rFonts w:ascii="Arial" w:eastAsia="Times New Roman" w:hAnsi="Arial" w:cs="Arial"/>
      <w:sz w:val="22"/>
      <w:szCs w:val="22"/>
      <w:lang w:val="en-GB" w:eastAsia="en-US"/>
    </w:rPr>
  </w:style>
  <w:style w:type="character" w:customStyle="1" w:styleId="Title1">
    <w:name w:val="Title1"/>
    <w:basedOn w:val="DefaultParagraphFont"/>
    <w:rsid w:val="007A2474"/>
  </w:style>
  <w:style w:type="paragraph" w:styleId="ListParagraph">
    <w:name w:val="List Paragraph"/>
    <w:aliases w:val="List para,Dot pt,No Spacing1,List Paragraph Char Char Char,Indicator Text,Numbered Para 1,List Paragraph1,Bullet 1,Bullet Points,MAIN CONTENT,List Paragraph12,List Para,SEC Bullet Point,Bullet 1CxSpLast,Bullet text"/>
    <w:basedOn w:val="Normal"/>
    <w:link w:val="ListParagraphChar"/>
    <w:uiPriority w:val="34"/>
    <w:qFormat/>
    <w:rsid w:val="00D6356A"/>
    <w:pPr>
      <w:spacing w:before="0" w:after="0"/>
      <w:ind w:left="720"/>
      <w:contextualSpacing/>
    </w:pPr>
    <w:rPr>
      <w:rFonts w:eastAsia="Times New Roman" w:cs="Arial"/>
      <w:sz w:val="24"/>
      <w:szCs w:val="22"/>
      <w:lang w:eastAsia="en-GB"/>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C634E9"/>
    <w:pPr>
      <w:tabs>
        <w:tab w:val="left" w:pos="1985"/>
        <w:tab w:val="right" w:leader="dot" w:pos="9356"/>
      </w:tabs>
      <w:spacing w:after="120"/>
      <w:ind w:left="1134"/>
    </w:pPr>
    <w:rPr>
      <w:rFonts w:asciiTheme="minorHAnsi" w:hAnsiTheme="minorHAnsi" w:cstheme="minorHAnsi"/>
      <w:bCs/>
      <w:noProof/>
      <w:color w:val="1F144A" w:themeColor="text1"/>
      <w:lang w:eastAsia="ja-JP"/>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D6356A"/>
    <w:rPr>
      <w:rFonts w:ascii="Arial" w:eastAsia="Times New Roman" w:hAnsi="Arial" w:cs="Arial"/>
      <w:szCs w:val="22"/>
      <w:lang w:val="en-GB" w:eastAsia="en-GB"/>
    </w:rPr>
  </w:style>
  <w:style w:type="paragraph" w:styleId="ListBullet">
    <w:name w:val="List Bullet"/>
    <w:basedOn w:val="BodyTextNormal"/>
    <w:uiPriority w:val="99"/>
    <w:qFormat/>
    <w:rsid w:val="00443F93"/>
    <w:pPr>
      <w:numPr>
        <w:numId w:val="4"/>
      </w:numPr>
      <w:ind w:left="1248" w:hanging="397"/>
    </w:pPr>
  </w:style>
  <w:style w:type="table" w:styleId="TableGrid">
    <w:name w:val="Table Grid"/>
    <w:aliases w:val="Elexon Table."/>
    <w:basedOn w:val="TableNormal"/>
    <w:rsid w:val="00A52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qFormat/>
    <w:rsid w:val="00904C44"/>
    <w:pPr>
      <w:spacing w:after="120"/>
      <w:jc w:val="center"/>
    </w:pPr>
    <w:rPr>
      <w:rFonts w:eastAsia="Times New Roman"/>
      <w:bCs/>
    </w:rPr>
  </w:style>
  <w:style w:type="paragraph" w:customStyle="1" w:styleId="CaseStudyBullet">
    <w:name w:val="Case Study Bullet"/>
    <w:basedOn w:val="ListBullet"/>
    <w:rsid w:val="00601113"/>
    <w:pPr>
      <w:numPr>
        <w:numId w:val="11"/>
      </w:numPr>
      <w:pBdr>
        <w:top w:val="single" w:sz="4" w:space="1" w:color="D0EEF4"/>
        <w:left w:val="single" w:sz="4" w:space="4" w:color="D0EEF4"/>
        <w:bottom w:val="single" w:sz="4" w:space="1" w:color="D0EEF4"/>
        <w:right w:val="single" w:sz="4" w:space="4" w:color="D0EEF4"/>
      </w:pBdr>
      <w:shd w:val="clear" w:color="auto" w:fill="EBECEA" w:themeFill="accent6" w:themeFillTint="33"/>
      <w:tabs>
        <w:tab w:val="left" w:pos="357"/>
      </w:tabs>
      <w:jc w:val="both"/>
    </w:pPr>
    <w:rPr>
      <w:rFonts w:eastAsia="Times New Roman" w:cs="Arial"/>
      <w:color w:val="33217A" w:themeColor="text1" w:themeTint="D9"/>
      <w:szCs w:val="22"/>
    </w:rPr>
  </w:style>
  <w:style w:type="table" w:styleId="MediumGrid3-Accent4">
    <w:name w:val="Medium Grid 3 Accent 4"/>
    <w:basedOn w:val="TableNormal"/>
    <w:uiPriority w:val="69"/>
    <w:rsid w:val="00601113"/>
    <w:rPr>
      <w:rFonts w:eastAsia="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601113"/>
    <w:pPr>
      <w:spacing w:before="60" w:after="60"/>
      <w:jc w:val="center"/>
    </w:pPr>
    <w:rPr>
      <w:rFonts w:eastAsia="Times New Roman" w:cs="Arial"/>
      <w:szCs w:val="22"/>
    </w:rPr>
  </w:style>
  <w:style w:type="character" w:customStyle="1" w:styleId="TableText-CentreChar">
    <w:name w:val="Table Text - Centre Char"/>
    <w:basedOn w:val="DefaultParagraphFont"/>
    <w:link w:val="TableText-Centre"/>
    <w:rsid w:val="00601113"/>
    <w:rPr>
      <w:rFonts w:ascii="Arial" w:eastAsia="Times New Roman" w:hAnsi="Arial" w:cs="Arial"/>
      <w:sz w:val="22"/>
      <w:szCs w:val="22"/>
      <w:lang w:val="en-GB" w:eastAsia="en-US"/>
    </w:rPr>
  </w:style>
  <w:style w:type="paragraph" w:styleId="Caption">
    <w:name w:val="caption"/>
    <w:basedOn w:val="Normal"/>
    <w:next w:val="Normal"/>
    <w:uiPriority w:val="35"/>
    <w:unhideWhenUsed/>
    <w:qFormat/>
    <w:rsid w:val="00601113"/>
    <w:pPr>
      <w:spacing w:before="0" w:after="200"/>
    </w:pPr>
    <w:rPr>
      <w:i/>
      <w:iCs/>
      <w:color w:val="505253" w:themeColor="text2"/>
      <w:sz w:val="18"/>
      <w:szCs w:val="18"/>
    </w:rPr>
  </w:style>
  <w:style w:type="paragraph" w:customStyle="1" w:styleId="BBSchedule3">
    <w:name w:val="B&amp;B Schedule 3"/>
    <w:basedOn w:val="Normal"/>
    <w:rsid w:val="00385CB5"/>
    <w:pPr>
      <w:tabs>
        <w:tab w:val="num" w:pos="1440"/>
      </w:tabs>
      <w:spacing w:before="0"/>
      <w:ind w:left="1440" w:hanging="720"/>
      <w:jc w:val="both"/>
      <w:outlineLvl w:val="2"/>
    </w:pPr>
    <w:rPr>
      <w:rFonts w:ascii="Georgia" w:eastAsia="Times New Roman" w:hAnsi="Georgia" w:cs="Arial"/>
      <w:szCs w:val="20"/>
      <w:lang w:eastAsia="en-GB"/>
    </w:rPr>
  </w:style>
  <w:style w:type="paragraph" w:customStyle="1" w:styleId="BBSchedule4">
    <w:name w:val="B&amp;B Schedule 4"/>
    <w:basedOn w:val="Normal"/>
    <w:rsid w:val="00385CB5"/>
    <w:pPr>
      <w:tabs>
        <w:tab w:val="num" w:pos="2160"/>
      </w:tabs>
      <w:spacing w:before="0"/>
      <w:ind w:left="2160" w:hanging="720"/>
      <w:jc w:val="both"/>
      <w:outlineLvl w:val="3"/>
    </w:pPr>
    <w:rPr>
      <w:rFonts w:ascii="Georgia" w:eastAsia="Times New Roman" w:hAnsi="Georgia" w:cs="Arial"/>
      <w:szCs w:val="20"/>
      <w:lang w:eastAsia="en-GB"/>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120527"/>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bCs/>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paragraph" w:customStyle="1" w:styleId="BBSchedule5">
    <w:name w:val="B&amp;B Schedule 5"/>
    <w:basedOn w:val="Normal"/>
    <w:rsid w:val="00385CB5"/>
    <w:pPr>
      <w:tabs>
        <w:tab w:val="num" w:pos="2880"/>
      </w:tabs>
      <w:spacing w:before="0"/>
      <w:ind w:left="2880" w:hanging="720"/>
      <w:jc w:val="both"/>
      <w:outlineLvl w:val="4"/>
    </w:pPr>
    <w:rPr>
      <w:rFonts w:ascii="Georgia" w:eastAsia="Times New Roman" w:hAnsi="Georgia" w:cs="Arial"/>
      <w:szCs w:val="20"/>
      <w:lang w:eastAsia="en-GB"/>
    </w:rPr>
  </w:style>
  <w:style w:type="paragraph" w:customStyle="1" w:styleId="BBSchedule6">
    <w:name w:val="B&amp;B Schedule 6"/>
    <w:basedOn w:val="Normal"/>
    <w:rsid w:val="00385CB5"/>
    <w:pPr>
      <w:tabs>
        <w:tab w:val="num" w:pos="3600"/>
      </w:tabs>
      <w:spacing w:before="0"/>
      <w:ind w:left="3600" w:hanging="72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385CB5"/>
    <w:pPr>
      <w:keepNext/>
      <w:pageBreakBefore/>
      <w:spacing w:before="0"/>
      <w:jc w:val="center"/>
    </w:pPr>
    <w:rPr>
      <w:rFonts w:ascii="Georgia" w:eastAsia="Times New Roman" w:hAnsi="Georgia" w:cs="Arial"/>
      <w:b/>
      <w:szCs w:val="20"/>
      <w:lang w:eastAsia="en-GB"/>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customStyle="1" w:styleId="BBScheduleHeading1">
    <w:name w:val="B&amp;B Schedule Heading 1"/>
    <w:next w:val="Normal"/>
    <w:rsid w:val="00385CB5"/>
    <w:pPr>
      <w:keepNext/>
      <w:tabs>
        <w:tab w:val="num" w:pos="720"/>
      </w:tabs>
      <w:spacing w:before="120" w:after="240"/>
      <w:ind w:left="720" w:hanging="720"/>
      <w:jc w:val="both"/>
      <w:outlineLvl w:val="0"/>
    </w:pPr>
    <w:rPr>
      <w:rFonts w:ascii="Georgia" w:eastAsia="Times New Roman" w:hAnsi="Georgia"/>
      <w:b/>
      <w:sz w:val="22"/>
      <w:szCs w:val="20"/>
      <w:lang w:val="en-GB" w:eastAsia="en-GB"/>
    </w:rPr>
  </w:style>
  <w:style w:type="paragraph" w:styleId="ListBullet2">
    <w:name w:val="List Bullet 2"/>
    <w:basedOn w:val="BodyTextNormal"/>
    <w:qFormat/>
    <w:rsid w:val="00443F93"/>
    <w:pPr>
      <w:numPr>
        <w:ilvl w:val="1"/>
        <w:numId w:val="4"/>
      </w:numPr>
      <w:ind w:left="1644" w:hanging="397"/>
    </w:pPr>
    <w:rPr>
      <w:szCs w:val="22"/>
    </w:rPr>
  </w:style>
  <w:style w:type="paragraph" w:styleId="ListBullet3">
    <w:name w:val="List Bullet 3"/>
    <w:basedOn w:val="BodyTextNormal"/>
    <w:uiPriority w:val="99"/>
    <w:qFormat/>
    <w:rsid w:val="00443F93"/>
    <w:pPr>
      <w:numPr>
        <w:ilvl w:val="2"/>
        <w:numId w:val="4"/>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BScheduleHeading2">
    <w:name w:val="B&amp;B Schedule Heading 2"/>
    <w:next w:val="Normal"/>
    <w:rsid w:val="00385CB5"/>
    <w:pPr>
      <w:keepNext/>
      <w:tabs>
        <w:tab w:val="num" w:pos="720"/>
      </w:tabs>
      <w:spacing w:before="120" w:after="240"/>
      <w:ind w:left="720" w:hanging="720"/>
      <w:jc w:val="both"/>
      <w:outlineLvl w:val="1"/>
    </w:pPr>
    <w:rPr>
      <w:rFonts w:ascii="Georgia" w:eastAsia="Times New Roman" w:hAnsi="Georgia"/>
      <w:b/>
      <w:sz w:val="22"/>
      <w:szCs w:val="20"/>
      <w:lang w:val="en-GB" w:eastAsia="en-GB"/>
    </w:rPr>
  </w:style>
  <w:style w:type="paragraph" w:customStyle="1" w:styleId="Tableannotation">
    <w:name w:val="Table annotation"/>
    <w:basedOn w:val="Normal"/>
    <w:next w:val="BodyTextNormal"/>
    <w:qFormat/>
    <w:rsid w:val="00531C38"/>
    <w:pPr>
      <w:numPr>
        <w:numId w:val="7"/>
      </w:numPr>
      <w:spacing w:before="240"/>
      <w:jc w:val="center"/>
    </w:pPr>
    <w:rPr>
      <w:rFonts w:ascii="CIDFont+F2" w:eastAsia="Times New Roman" w:hAnsi="CIDFont+F2"/>
      <w:sz w:val="16"/>
      <w:szCs w:val="16"/>
    </w:r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customStyle="1" w:styleId="TableBullet1">
    <w:name w:val="Table Bullet 1"/>
    <w:basedOn w:val="Normal"/>
    <w:qFormat/>
    <w:rsid w:val="00531C38"/>
    <w:pPr>
      <w:framePr w:hSpace="180" w:wrap="around" w:vAnchor="text" w:hAnchor="page" w:x="1789" w:y="827"/>
      <w:numPr>
        <w:numId w:val="3"/>
      </w:numPr>
      <w:spacing w:before="60" w:after="60"/>
    </w:pPr>
    <w:rPr>
      <w:rFonts w:eastAsia="Times New Roman"/>
      <w:szCs w:val="20"/>
    </w:rPr>
  </w:style>
  <w:style w:type="paragraph" w:customStyle="1" w:styleId="TableBullet2">
    <w:name w:val="Table Bullet 2"/>
    <w:basedOn w:val="Normal"/>
    <w:qFormat/>
    <w:rsid w:val="00282A5F"/>
    <w:pPr>
      <w:numPr>
        <w:ilvl w:val="1"/>
        <w:numId w:val="3"/>
      </w:numPr>
    </w:pPr>
    <w:rPr>
      <w:szCs w:val="20"/>
    </w:rPr>
  </w:style>
  <w:style w:type="paragraph" w:styleId="Header">
    <w:name w:val="header"/>
    <w:basedOn w:val="Normal"/>
    <w:link w:val="HeaderChar"/>
    <w:uiPriority w:val="99"/>
    <w:rsid w:val="003349D8"/>
    <w:pPr>
      <w:tabs>
        <w:tab w:val="center" w:pos="4320"/>
        <w:tab w:val="right" w:pos="8640"/>
      </w:tabs>
      <w:spacing w:before="0" w:after="0"/>
    </w:pPr>
  </w:style>
  <w:style w:type="character" w:customStyle="1" w:styleId="HeaderChar">
    <w:name w:val="Header Char"/>
    <w:basedOn w:val="DefaultParagraphFont"/>
    <w:link w:val="Header"/>
    <w:uiPriority w:val="99"/>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4"/>
      </w:numPr>
      <w:ind w:left="2438" w:hanging="397"/>
    </w:pPr>
  </w:style>
  <w:style w:type="paragraph" w:styleId="ListBullet5">
    <w:name w:val="List Bullet 5"/>
    <w:basedOn w:val="BodyTextNormal"/>
    <w:uiPriority w:val="99"/>
    <w:qFormat/>
    <w:rsid w:val="00443F93"/>
    <w:pPr>
      <w:numPr>
        <w:ilvl w:val="4"/>
        <w:numId w:val="4"/>
      </w:numPr>
      <w:ind w:left="2438" w:hanging="397"/>
    </w:pPr>
  </w:style>
  <w:style w:type="paragraph" w:customStyle="1" w:styleId="AppendixHeading">
    <w:name w:val="Appendix Heading"/>
    <w:basedOn w:val="Heading1"/>
    <w:next w:val="BodyTextNormal"/>
    <w:qFormat/>
    <w:rsid w:val="00443F93"/>
    <w:pPr>
      <w:numPr>
        <w:numId w:val="6"/>
      </w:numPr>
      <w:tabs>
        <w:tab w:val="left" w:pos="1701"/>
      </w:tabs>
      <w:ind w:hanging="720"/>
    </w:pPr>
  </w:style>
  <w:style w:type="numbering" w:customStyle="1" w:styleId="Appendix">
    <w:name w:val="Appendix"/>
    <w:uiPriority w:val="99"/>
    <w:rsid w:val="00846A64"/>
    <w:pPr>
      <w:numPr>
        <w:numId w:val="5"/>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customStyle="1" w:styleId="BodyTextNormal">
    <w:name w:val="Body Text – Normal"/>
    <w:basedOn w:val="Normal"/>
    <w:qFormat/>
    <w:rsid w:val="00B4553D"/>
  </w:style>
  <w:style w:type="paragraph" w:customStyle="1" w:styleId="CoverPageSubtitle">
    <w:name w:val="Cover Page – Subtitle"/>
    <w:basedOn w:val="Normal"/>
    <w:qFormat/>
    <w:rsid w:val="00531C38"/>
    <w:rPr>
      <w:rFonts w:asciiTheme="majorHAnsi" w:hAnsiTheme="majorHAnsi"/>
      <w:b/>
      <w:color w:val="5C2071" w:themeColor="accent1"/>
      <w:sz w:val="36"/>
    </w:rPr>
  </w:style>
  <w:style w:type="paragraph" w:customStyle="1" w:styleId="Default">
    <w:name w:val="Default"/>
    <w:rsid w:val="003B2BB6"/>
    <w:pPr>
      <w:autoSpaceDE w:val="0"/>
      <w:autoSpaceDN w:val="0"/>
      <w:adjustRightInd w:val="0"/>
    </w:pPr>
    <w:rPr>
      <w:color w:val="000000"/>
      <w:lang w:val="en-GB"/>
    </w:r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rsid w:val="005C5561"/>
    <w:pPr>
      <w:numPr>
        <w:numId w:val="8"/>
      </w:numPr>
      <w:spacing w:before="60" w:after="60"/>
      <w:jc w:val="both"/>
    </w:pPr>
    <w:rPr>
      <w:rFonts w:eastAsia="Times New Roman" w:cs="Arial"/>
      <w:szCs w:val="22"/>
    </w:rPr>
  </w:style>
  <w:style w:type="paragraph" w:customStyle="1" w:styleId="TableDesc">
    <w:name w:val="Table Desc"/>
    <w:basedOn w:val="Normal"/>
    <w:rsid w:val="00531C38"/>
    <w:pPr>
      <w:numPr>
        <w:numId w:val="9"/>
      </w:numPr>
      <w:spacing w:after="120"/>
      <w:ind w:left="0" w:firstLine="0"/>
      <w:jc w:val="center"/>
    </w:pPr>
    <w:rPr>
      <w:rFonts w:eastAsia="Times New Roman"/>
      <w:b/>
      <w:color w:val="29235C"/>
      <w:sz w:val="18"/>
    </w:rPr>
  </w:style>
  <w:style w:type="paragraph" w:customStyle="1" w:styleId="TableContents">
    <w:name w:val="Table Contents"/>
    <w:basedOn w:val="Normal"/>
    <w:rsid w:val="00904C44"/>
    <w:pPr>
      <w:widowControl w:val="0"/>
      <w:suppressLineNumbers/>
      <w:suppressAutoHyphens/>
      <w:spacing w:before="60" w:after="40"/>
      <w:ind w:left="113" w:right="113"/>
      <w:jc w:val="both"/>
    </w:pPr>
    <w:rPr>
      <w:rFonts w:eastAsia="HG Mincho Light J"/>
      <w:color w:val="000000"/>
      <w:sz w:val="20"/>
      <w:szCs w:val="20"/>
    </w:rPr>
  </w:style>
  <w:style w:type="paragraph" w:customStyle="1" w:styleId="NormalBullets">
    <w:name w:val="Normal Bullets"/>
    <w:basedOn w:val="Normal"/>
    <w:qFormat/>
    <w:rsid w:val="00E91F1B"/>
    <w:pPr>
      <w:numPr>
        <w:numId w:val="10"/>
      </w:numPr>
      <w:jc w:val="both"/>
    </w:pPr>
    <w:rPr>
      <w:rFonts w:eastAsia="Times New Roman"/>
      <w:szCs w:val="22"/>
    </w:rPr>
  </w:style>
  <w:style w:type="paragraph" w:customStyle="1" w:styleId="MRBodyText">
    <w:name w:val="MR Body Text"/>
    <w:basedOn w:val="BodyText"/>
    <w:link w:val="MRBodyTextChar"/>
    <w:qFormat/>
    <w:rsid w:val="009519E8"/>
    <w:pPr>
      <w:spacing w:line="300" w:lineRule="atLeast"/>
      <w:ind w:right="1701"/>
    </w:pPr>
    <w:rPr>
      <w:rFonts w:eastAsia="Times New Roman" w:cs="Arial"/>
      <w:color w:val="005420"/>
      <w:sz w:val="20"/>
      <w:lang w:eastAsia="en-GB"/>
    </w:rPr>
  </w:style>
  <w:style w:type="character" w:customStyle="1" w:styleId="MRBodyTextChar">
    <w:name w:val="MR Body Text Char"/>
    <w:basedOn w:val="BodyTextChar"/>
    <w:link w:val="MRBodyText"/>
    <w:rsid w:val="009519E8"/>
    <w:rPr>
      <w:rFonts w:ascii="Arial" w:eastAsia="Times New Roman" w:hAnsi="Arial" w:cs="Arial"/>
      <w:color w:val="005420"/>
      <w:sz w:val="20"/>
      <w:lang w:val="en-GB" w:eastAsia="en-GB"/>
    </w:rPr>
  </w:style>
  <w:style w:type="paragraph" w:styleId="BodyText">
    <w:name w:val="Body Text"/>
    <w:basedOn w:val="Normal"/>
    <w:link w:val="BodyTextChar"/>
    <w:uiPriority w:val="99"/>
    <w:semiHidden/>
    <w:unhideWhenUsed/>
    <w:rsid w:val="009519E8"/>
    <w:pPr>
      <w:spacing w:after="120"/>
    </w:pPr>
  </w:style>
  <w:style w:type="character" w:customStyle="1" w:styleId="BodyTextChar">
    <w:name w:val="Body Text Char"/>
    <w:basedOn w:val="DefaultParagraphFont"/>
    <w:link w:val="BodyText"/>
    <w:uiPriority w:val="99"/>
    <w:semiHidden/>
    <w:rsid w:val="009519E8"/>
    <w:rPr>
      <w:rFonts w:ascii="Arial" w:hAnsi="Arial"/>
      <w:sz w:val="22"/>
      <w:lang w:val="en-GB" w:eastAsia="en-US"/>
    </w:rPr>
  </w:style>
  <w:style w:type="paragraph" w:customStyle="1" w:styleId="StyleBodyTextNormalLeft127cm">
    <w:name w:val="Style Body Text – Normal + Left:  1.27 cm"/>
    <w:basedOn w:val="BodyTextNormal"/>
    <w:rsid w:val="00110E5E"/>
    <w:pPr>
      <w:spacing w:before="0" w:after="120"/>
      <w:ind w:left="720"/>
    </w:pPr>
    <w:rPr>
      <w:rFonts w:eastAsia="Times New Roman"/>
      <w:szCs w:val="20"/>
    </w:rPr>
  </w:style>
  <w:style w:type="paragraph" w:styleId="ListNumber">
    <w:name w:val="List Number"/>
    <w:basedOn w:val="Normal"/>
    <w:rsid w:val="00E26883"/>
    <w:pPr>
      <w:numPr>
        <w:numId w:val="15"/>
      </w:numPr>
      <w:jc w:val="both"/>
    </w:pPr>
    <w:rPr>
      <w:rFonts w:eastAsia="Times New Roman"/>
    </w:rPr>
  </w:style>
  <w:style w:type="paragraph" w:customStyle="1" w:styleId="Inset">
    <w:name w:val="Inset"/>
    <w:basedOn w:val="Normal"/>
    <w:rsid w:val="009A1378"/>
    <w:pPr>
      <w:spacing w:after="120"/>
      <w:ind w:left="426"/>
      <w:contextualSpacing/>
    </w:pPr>
    <w:rPr>
      <w:rFonts w:eastAsiaTheme="minorHAnsi" w:cs="Arial"/>
      <w:color w:val="000000"/>
      <w:szCs w:val="22"/>
      <w:lang w:eastAsia="en-GB"/>
    </w:rPr>
  </w:style>
  <w:style w:type="table" w:styleId="MediumList1-Accent6">
    <w:name w:val="Medium List 1 Accent 6"/>
    <w:basedOn w:val="TableNormal"/>
    <w:uiPriority w:val="65"/>
    <w:rsid w:val="006977D9"/>
    <w:rPr>
      <w:rFonts w:eastAsia="Times New Roman"/>
      <w:color w:val="1F144A" w:themeColor="text1"/>
      <w:sz w:val="20"/>
      <w:szCs w:val="20"/>
      <w:lang w:val="en-GB" w:eastAsia="en-GB"/>
    </w:rPr>
    <w:tblPr>
      <w:tblStyleRowBandSize w:val="1"/>
      <w:tblStyleColBandSize w:val="1"/>
      <w:tblBorders>
        <w:top w:val="single" w:sz="8" w:space="0" w:color="9CA299" w:themeColor="accent6"/>
        <w:bottom w:val="single" w:sz="8" w:space="0" w:color="9CA299" w:themeColor="accent6"/>
      </w:tblBorders>
    </w:tblPr>
    <w:tblStylePr w:type="firstRow">
      <w:rPr>
        <w:rFonts w:asciiTheme="majorHAnsi" w:eastAsiaTheme="majorEastAsia" w:hAnsiTheme="majorHAnsi" w:cstheme="majorBidi"/>
      </w:rPr>
      <w:tblPr/>
      <w:tcPr>
        <w:tcBorders>
          <w:top w:val="nil"/>
          <w:bottom w:val="single" w:sz="8" w:space="0" w:color="9CA299" w:themeColor="accent6"/>
        </w:tcBorders>
      </w:tcPr>
    </w:tblStylePr>
    <w:tblStylePr w:type="lastRow">
      <w:rPr>
        <w:b/>
        <w:bCs/>
        <w:color w:val="505253" w:themeColor="text2"/>
      </w:rPr>
      <w:tblPr/>
      <w:tcPr>
        <w:tcBorders>
          <w:top w:val="single" w:sz="8" w:space="0" w:color="9CA299" w:themeColor="accent6"/>
          <w:bottom w:val="single" w:sz="8" w:space="0" w:color="9CA299" w:themeColor="accent6"/>
        </w:tcBorders>
      </w:tcPr>
    </w:tblStylePr>
    <w:tblStylePr w:type="firstCol">
      <w:rPr>
        <w:b/>
        <w:bCs/>
      </w:rPr>
    </w:tblStylePr>
    <w:tblStylePr w:type="lastCol">
      <w:rPr>
        <w:b/>
        <w:bCs/>
      </w:rPr>
      <w:tblPr/>
      <w:tcPr>
        <w:tcBorders>
          <w:top w:val="single" w:sz="8" w:space="0" w:color="9CA299" w:themeColor="accent6"/>
          <w:bottom w:val="single" w:sz="8" w:space="0" w:color="9CA299" w:themeColor="accent6"/>
        </w:tcBorders>
      </w:tcPr>
    </w:tblStylePr>
    <w:tblStylePr w:type="band1Vert">
      <w:tblPr/>
      <w:tcPr>
        <w:shd w:val="clear" w:color="auto" w:fill="E6E8E5" w:themeFill="accent6" w:themeFillTint="3F"/>
      </w:tcPr>
    </w:tblStylePr>
    <w:tblStylePr w:type="band1Horz">
      <w:tblPr/>
      <w:tcPr>
        <w:shd w:val="clear" w:color="auto" w:fill="E6E8E5" w:themeFill="accent6" w:themeFillTint="3F"/>
      </w:tcPr>
    </w:tblStylePr>
  </w:style>
  <w:style w:type="character" w:styleId="FootnoteReference">
    <w:name w:val="footnote reference"/>
    <w:basedOn w:val="DefaultParagraphFont"/>
    <w:uiPriority w:val="99"/>
    <w:semiHidden/>
    <w:unhideWhenUsed/>
    <w:rsid w:val="002E770F"/>
    <w:rPr>
      <w:vertAlign w:val="superscript"/>
    </w:rPr>
  </w:style>
  <w:style w:type="character" w:customStyle="1" w:styleId="Normal-Bullets1Char">
    <w:name w:val="Normal - Bullets (1) Char"/>
    <w:basedOn w:val="DefaultParagraphFont"/>
    <w:link w:val="Normal-Bullets1"/>
    <w:locked/>
    <w:rsid w:val="00163BF9"/>
    <w:rPr>
      <w:rFonts w:ascii="Arial" w:hAnsi="Arial" w:cs="Arial"/>
      <w:sz w:val="22"/>
      <w:szCs w:val="22"/>
      <w:lang w:eastAsia="en-US"/>
    </w:rPr>
  </w:style>
  <w:style w:type="paragraph" w:customStyle="1" w:styleId="Normal-Bullets1">
    <w:name w:val="Normal - Bullets (1)"/>
    <w:basedOn w:val="Normal"/>
    <w:link w:val="Normal-Bullets1Char"/>
    <w:qFormat/>
    <w:rsid w:val="00163BF9"/>
    <w:pPr>
      <w:numPr>
        <w:numId w:val="16"/>
      </w:numPr>
      <w:spacing w:before="80" w:after="80"/>
      <w:ind w:left="357" w:hanging="357"/>
      <w:jc w:val="both"/>
    </w:pPr>
    <w:rPr>
      <w:rFonts w:cs="Arial"/>
      <w:szCs w:val="22"/>
      <w:lang w:val="en-US"/>
    </w:rPr>
  </w:style>
  <w:style w:type="paragraph" w:customStyle="1" w:styleId="Normal-Bullets2">
    <w:name w:val="Normal - Bullets (2)"/>
    <w:basedOn w:val="Normal-Bullets1"/>
    <w:qFormat/>
    <w:rsid w:val="00163BF9"/>
    <w:pPr>
      <w:numPr>
        <w:ilvl w:val="1"/>
      </w:numPr>
    </w:pPr>
  </w:style>
  <w:style w:type="character" w:customStyle="1" w:styleId="TableText-LeftChar">
    <w:name w:val="Table Text - Left Char"/>
    <w:basedOn w:val="DefaultParagraphFont"/>
    <w:link w:val="TableText-Left"/>
    <w:locked/>
    <w:rsid w:val="00E16819"/>
    <w:rPr>
      <w:rFonts w:ascii="Arial" w:hAnsi="Arial" w:cs="Arial"/>
      <w:lang w:eastAsia="en-US"/>
    </w:rPr>
  </w:style>
  <w:style w:type="paragraph" w:customStyle="1" w:styleId="TableText-Left">
    <w:name w:val="Table Text - Left"/>
    <w:basedOn w:val="Normal"/>
    <w:link w:val="TableText-LeftChar"/>
    <w:qFormat/>
    <w:rsid w:val="00E16819"/>
    <w:pPr>
      <w:spacing w:before="60" w:after="60"/>
    </w:pPr>
    <w:rPr>
      <w:rFonts w:cs="Arial"/>
      <w:sz w:val="24"/>
      <w:lang w:val="en-US"/>
    </w:rPr>
  </w:style>
  <w:style w:type="paragraph" w:customStyle="1" w:styleId="TableText-Bullets1">
    <w:name w:val="Table Text - Bullets1"/>
    <w:basedOn w:val="TableText-Left"/>
    <w:qFormat/>
    <w:rsid w:val="00E16819"/>
    <w:pPr>
      <w:numPr>
        <w:numId w:val="17"/>
      </w:numPr>
      <w:tabs>
        <w:tab w:val="num" w:pos="360"/>
      </w:tabs>
      <w:spacing w:before="0" w:after="120"/>
      <w:ind w:left="527" w:hanging="357"/>
      <w:jc w:val="both"/>
    </w:pPr>
    <w:rPr>
      <w:szCs w:val="22"/>
    </w:rPr>
  </w:style>
  <w:style w:type="paragraph" w:customStyle="1" w:styleId="TableText-numbered">
    <w:name w:val="Table Text - numbered"/>
    <w:basedOn w:val="TableText-Bullets1"/>
    <w:qFormat/>
    <w:rsid w:val="00E16819"/>
    <w:pPr>
      <w:numPr>
        <w:numId w:val="18"/>
      </w:numPr>
      <w:tabs>
        <w:tab w:val="num" w:pos="360"/>
      </w:tabs>
      <w:ind w:left="527" w:hanging="357"/>
    </w:pPr>
  </w:style>
  <w:style w:type="paragraph" w:styleId="BalloonText">
    <w:name w:val="Balloon Text"/>
    <w:basedOn w:val="Normal"/>
    <w:link w:val="BalloonTextChar"/>
    <w:uiPriority w:val="99"/>
    <w:semiHidden/>
    <w:unhideWhenUsed/>
    <w:rsid w:val="006C7B8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B82"/>
    <w:rPr>
      <w:rFonts w:ascii="Segoe UI" w:hAnsi="Segoe UI" w:cs="Segoe UI"/>
      <w:sz w:val="18"/>
      <w:szCs w:val="18"/>
      <w:lang w:val="en-GB" w:eastAsia="en-US"/>
    </w:rPr>
  </w:style>
  <w:style w:type="character" w:styleId="CommentReference">
    <w:name w:val="annotation reference"/>
    <w:basedOn w:val="DefaultParagraphFont"/>
    <w:uiPriority w:val="99"/>
    <w:semiHidden/>
    <w:unhideWhenUsed/>
    <w:rsid w:val="00D92964"/>
    <w:rPr>
      <w:sz w:val="16"/>
      <w:szCs w:val="16"/>
    </w:rPr>
  </w:style>
  <w:style w:type="paragraph" w:styleId="CommentText">
    <w:name w:val="annotation text"/>
    <w:basedOn w:val="Normal"/>
    <w:link w:val="CommentTextChar"/>
    <w:uiPriority w:val="99"/>
    <w:semiHidden/>
    <w:unhideWhenUsed/>
    <w:rsid w:val="00D92964"/>
    <w:rPr>
      <w:sz w:val="20"/>
      <w:szCs w:val="20"/>
    </w:rPr>
  </w:style>
  <w:style w:type="character" w:customStyle="1" w:styleId="CommentTextChar">
    <w:name w:val="Comment Text Char"/>
    <w:basedOn w:val="DefaultParagraphFont"/>
    <w:link w:val="CommentText"/>
    <w:uiPriority w:val="99"/>
    <w:semiHidden/>
    <w:rsid w:val="00D92964"/>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unhideWhenUsed/>
    <w:rsid w:val="00D92964"/>
    <w:rPr>
      <w:b/>
      <w:bCs/>
    </w:rPr>
  </w:style>
  <w:style w:type="character" w:customStyle="1" w:styleId="CommentSubjectChar">
    <w:name w:val="Comment Subject Char"/>
    <w:basedOn w:val="CommentTextChar"/>
    <w:link w:val="CommentSubject"/>
    <w:uiPriority w:val="99"/>
    <w:semiHidden/>
    <w:rsid w:val="00D92964"/>
    <w:rPr>
      <w:rFonts w:ascii="Arial" w:hAnsi="Arial"/>
      <w:b/>
      <w:bCs/>
      <w:sz w:val="20"/>
      <w:szCs w:val="20"/>
      <w:lang w:val="en-GB" w:eastAsia="en-US"/>
    </w:rPr>
  </w:style>
  <w:style w:type="table" w:customStyle="1" w:styleId="MediumGrid3-Accent41">
    <w:name w:val="Medium Grid 3 - Accent 41"/>
    <w:basedOn w:val="TableNormal"/>
    <w:next w:val="MediumGrid3-Accent4"/>
    <w:uiPriority w:val="69"/>
    <w:semiHidden/>
    <w:unhideWhenUsed/>
    <w:rsid w:val="009B4301"/>
    <w:rPr>
      <w:rFonts w:eastAsia="Times New Roman"/>
      <w:sz w:val="20"/>
      <w:szCs w:val="20"/>
      <w:lang w:val="en-GB" w:eastAsia="en-GB"/>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columheader">
    <w:name w:val="Table colum header"/>
    <w:basedOn w:val="Normal"/>
    <w:uiPriority w:val="8"/>
    <w:qFormat/>
    <w:rsid w:val="00C0773E"/>
    <w:pPr>
      <w:keepNext/>
      <w:spacing w:before="40" w:after="40"/>
      <w:jc w:val="center"/>
    </w:pPr>
    <w:rPr>
      <w:rFonts w:eastAsiaTheme="minorHAnsi" w:cstheme="minorBidi"/>
      <w:b/>
      <w:color w:val="007C31"/>
      <w:sz w:val="20"/>
      <w:szCs w:val="22"/>
    </w:rPr>
  </w:style>
  <w:style w:type="paragraph" w:customStyle="1" w:styleId="Tablebodytext">
    <w:name w:val="Table body text"/>
    <w:basedOn w:val="Normal"/>
    <w:uiPriority w:val="8"/>
    <w:qFormat/>
    <w:rsid w:val="00C0773E"/>
    <w:pPr>
      <w:spacing w:before="40" w:after="40"/>
    </w:pPr>
    <w:rPr>
      <w:rFonts w:eastAsiaTheme="minorHAnsi" w:cstheme="minorBidi"/>
      <w:color w:val="412A9C" w:themeColor="text1" w:themeTint="BF"/>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12608573">
      <w:bodyDiv w:val="1"/>
      <w:marLeft w:val="0"/>
      <w:marRight w:val="0"/>
      <w:marTop w:val="0"/>
      <w:marBottom w:val="0"/>
      <w:divBdr>
        <w:top w:val="none" w:sz="0" w:space="0" w:color="auto"/>
        <w:left w:val="none" w:sz="0" w:space="0" w:color="auto"/>
        <w:bottom w:val="none" w:sz="0" w:space="0" w:color="auto"/>
        <w:right w:val="none" w:sz="0" w:space="0" w:color="auto"/>
      </w:divBdr>
    </w:div>
    <w:div w:id="18548649">
      <w:bodyDiv w:val="1"/>
      <w:marLeft w:val="0"/>
      <w:marRight w:val="0"/>
      <w:marTop w:val="0"/>
      <w:marBottom w:val="0"/>
      <w:divBdr>
        <w:top w:val="none" w:sz="0" w:space="0" w:color="auto"/>
        <w:left w:val="none" w:sz="0" w:space="0" w:color="auto"/>
        <w:bottom w:val="none" w:sz="0" w:space="0" w:color="auto"/>
        <w:right w:val="none" w:sz="0" w:space="0" w:color="auto"/>
      </w:divBdr>
    </w:div>
    <w:div w:id="80034114">
      <w:bodyDiv w:val="1"/>
      <w:marLeft w:val="0"/>
      <w:marRight w:val="0"/>
      <w:marTop w:val="0"/>
      <w:marBottom w:val="0"/>
      <w:divBdr>
        <w:top w:val="none" w:sz="0" w:space="0" w:color="auto"/>
        <w:left w:val="none" w:sz="0" w:space="0" w:color="auto"/>
        <w:bottom w:val="none" w:sz="0" w:space="0" w:color="auto"/>
        <w:right w:val="none" w:sz="0" w:space="0" w:color="auto"/>
      </w:divBdr>
    </w:div>
    <w:div w:id="106168786">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151606708">
      <w:bodyDiv w:val="1"/>
      <w:marLeft w:val="0"/>
      <w:marRight w:val="0"/>
      <w:marTop w:val="0"/>
      <w:marBottom w:val="0"/>
      <w:divBdr>
        <w:top w:val="none" w:sz="0" w:space="0" w:color="auto"/>
        <w:left w:val="none" w:sz="0" w:space="0" w:color="auto"/>
        <w:bottom w:val="none" w:sz="0" w:space="0" w:color="auto"/>
        <w:right w:val="none" w:sz="0" w:space="0" w:color="auto"/>
      </w:divBdr>
    </w:div>
    <w:div w:id="168717811">
      <w:bodyDiv w:val="1"/>
      <w:marLeft w:val="0"/>
      <w:marRight w:val="0"/>
      <w:marTop w:val="0"/>
      <w:marBottom w:val="0"/>
      <w:divBdr>
        <w:top w:val="none" w:sz="0" w:space="0" w:color="auto"/>
        <w:left w:val="none" w:sz="0" w:space="0" w:color="auto"/>
        <w:bottom w:val="none" w:sz="0" w:space="0" w:color="auto"/>
        <w:right w:val="none" w:sz="0" w:space="0" w:color="auto"/>
      </w:divBdr>
    </w:div>
    <w:div w:id="227345896">
      <w:bodyDiv w:val="1"/>
      <w:marLeft w:val="0"/>
      <w:marRight w:val="0"/>
      <w:marTop w:val="0"/>
      <w:marBottom w:val="0"/>
      <w:divBdr>
        <w:top w:val="none" w:sz="0" w:space="0" w:color="auto"/>
        <w:left w:val="none" w:sz="0" w:space="0" w:color="auto"/>
        <w:bottom w:val="none" w:sz="0" w:space="0" w:color="auto"/>
        <w:right w:val="none" w:sz="0" w:space="0" w:color="auto"/>
      </w:divBdr>
    </w:div>
    <w:div w:id="227958711">
      <w:bodyDiv w:val="1"/>
      <w:marLeft w:val="0"/>
      <w:marRight w:val="0"/>
      <w:marTop w:val="0"/>
      <w:marBottom w:val="0"/>
      <w:divBdr>
        <w:top w:val="none" w:sz="0" w:space="0" w:color="auto"/>
        <w:left w:val="none" w:sz="0" w:space="0" w:color="auto"/>
        <w:bottom w:val="none" w:sz="0" w:space="0" w:color="auto"/>
        <w:right w:val="none" w:sz="0" w:space="0" w:color="auto"/>
      </w:divBdr>
    </w:div>
    <w:div w:id="253706816">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295793879">
      <w:bodyDiv w:val="1"/>
      <w:marLeft w:val="0"/>
      <w:marRight w:val="0"/>
      <w:marTop w:val="0"/>
      <w:marBottom w:val="0"/>
      <w:divBdr>
        <w:top w:val="none" w:sz="0" w:space="0" w:color="auto"/>
        <w:left w:val="none" w:sz="0" w:space="0" w:color="auto"/>
        <w:bottom w:val="none" w:sz="0" w:space="0" w:color="auto"/>
        <w:right w:val="none" w:sz="0" w:space="0" w:color="auto"/>
      </w:divBdr>
    </w:div>
    <w:div w:id="303970674">
      <w:bodyDiv w:val="1"/>
      <w:marLeft w:val="0"/>
      <w:marRight w:val="0"/>
      <w:marTop w:val="0"/>
      <w:marBottom w:val="0"/>
      <w:divBdr>
        <w:top w:val="none" w:sz="0" w:space="0" w:color="auto"/>
        <w:left w:val="none" w:sz="0" w:space="0" w:color="auto"/>
        <w:bottom w:val="none" w:sz="0" w:space="0" w:color="auto"/>
        <w:right w:val="none" w:sz="0" w:space="0" w:color="auto"/>
      </w:divBdr>
    </w:div>
    <w:div w:id="340204905">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444085785">
      <w:bodyDiv w:val="1"/>
      <w:marLeft w:val="0"/>
      <w:marRight w:val="0"/>
      <w:marTop w:val="0"/>
      <w:marBottom w:val="0"/>
      <w:divBdr>
        <w:top w:val="none" w:sz="0" w:space="0" w:color="auto"/>
        <w:left w:val="none" w:sz="0" w:space="0" w:color="auto"/>
        <w:bottom w:val="none" w:sz="0" w:space="0" w:color="auto"/>
        <w:right w:val="none" w:sz="0" w:space="0" w:color="auto"/>
      </w:divBdr>
    </w:div>
    <w:div w:id="452596292">
      <w:bodyDiv w:val="1"/>
      <w:marLeft w:val="0"/>
      <w:marRight w:val="0"/>
      <w:marTop w:val="0"/>
      <w:marBottom w:val="0"/>
      <w:divBdr>
        <w:top w:val="none" w:sz="0" w:space="0" w:color="auto"/>
        <w:left w:val="none" w:sz="0" w:space="0" w:color="auto"/>
        <w:bottom w:val="none" w:sz="0" w:space="0" w:color="auto"/>
        <w:right w:val="none" w:sz="0" w:space="0" w:color="auto"/>
      </w:divBdr>
    </w:div>
    <w:div w:id="582498021">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16790149">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737822080">
      <w:bodyDiv w:val="1"/>
      <w:marLeft w:val="0"/>
      <w:marRight w:val="0"/>
      <w:marTop w:val="0"/>
      <w:marBottom w:val="0"/>
      <w:divBdr>
        <w:top w:val="none" w:sz="0" w:space="0" w:color="auto"/>
        <w:left w:val="none" w:sz="0" w:space="0" w:color="auto"/>
        <w:bottom w:val="none" w:sz="0" w:space="0" w:color="auto"/>
        <w:right w:val="none" w:sz="0" w:space="0" w:color="auto"/>
      </w:divBdr>
    </w:div>
    <w:div w:id="763039905">
      <w:bodyDiv w:val="1"/>
      <w:marLeft w:val="0"/>
      <w:marRight w:val="0"/>
      <w:marTop w:val="0"/>
      <w:marBottom w:val="0"/>
      <w:divBdr>
        <w:top w:val="none" w:sz="0" w:space="0" w:color="auto"/>
        <w:left w:val="none" w:sz="0" w:space="0" w:color="auto"/>
        <w:bottom w:val="none" w:sz="0" w:space="0" w:color="auto"/>
        <w:right w:val="none" w:sz="0" w:space="0" w:color="auto"/>
      </w:divBdr>
    </w:div>
    <w:div w:id="777984957">
      <w:bodyDiv w:val="1"/>
      <w:marLeft w:val="0"/>
      <w:marRight w:val="0"/>
      <w:marTop w:val="0"/>
      <w:marBottom w:val="0"/>
      <w:divBdr>
        <w:top w:val="none" w:sz="0" w:space="0" w:color="auto"/>
        <w:left w:val="none" w:sz="0" w:space="0" w:color="auto"/>
        <w:bottom w:val="none" w:sz="0" w:space="0" w:color="auto"/>
        <w:right w:val="none" w:sz="0" w:space="0" w:color="auto"/>
      </w:divBdr>
    </w:div>
    <w:div w:id="781337563">
      <w:bodyDiv w:val="1"/>
      <w:marLeft w:val="0"/>
      <w:marRight w:val="0"/>
      <w:marTop w:val="0"/>
      <w:marBottom w:val="0"/>
      <w:divBdr>
        <w:top w:val="none" w:sz="0" w:space="0" w:color="auto"/>
        <w:left w:val="none" w:sz="0" w:space="0" w:color="auto"/>
        <w:bottom w:val="none" w:sz="0" w:space="0" w:color="auto"/>
        <w:right w:val="none" w:sz="0" w:space="0" w:color="auto"/>
      </w:divBdr>
    </w:div>
    <w:div w:id="854659250">
      <w:bodyDiv w:val="1"/>
      <w:marLeft w:val="0"/>
      <w:marRight w:val="0"/>
      <w:marTop w:val="0"/>
      <w:marBottom w:val="0"/>
      <w:divBdr>
        <w:top w:val="none" w:sz="0" w:space="0" w:color="auto"/>
        <w:left w:val="none" w:sz="0" w:space="0" w:color="auto"/>
        <w:bottom w:val="none" w:sz="0" w:space="0" w:color="auto"/>
        <w:right w:val="none" w:sz="0" w:space="0" w:color="auto"/>
      </w:divBdr>
    </w:div>
    <w:div w:id="881787326">
      <w:bodyDiv w:val="1"/>
      <w:marLeft w:val="0"/>
      <w:marRight w:val="0"/>
      <w:marTop w:val="0"/>
      <w:marBottom w:val="0"/>
      <w:divBdr>
        <w:top w:val="none" w:sz="0" w:space="0" w:color="auto"/>
        <w:left w:val="none" w:sz="0" w:space="0" w:color="auto"/>
        <w:bottom w:val="none" w:sz="0" w:space="0" w:color="auto"/>
        <w:right w:val="none" w:sz="0" w:space="0" w:color="auto"/>
      </w:divBdr>
    </w:div>
    <w:div w:id="912085051">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956788423">
      <w:bodyDiv w:val="1"/>
      <w:marLeft w:val="0"/>
      <w:marRight w:val="0"/>
      <w:marTop w:val="0"/>
      <w:marBottom w:val="0"/>
      <w:divBdr>
        <w:top w:val="none" w:sz="0" w:space="0" w:color="auto"/>
        <w:left w:val="none" w:sz="0" w:space="0" w:color="auto"/>
        <w:bottom w:val="none" w:sz="0" w:space="0" w:color="auto"/>
        <w:right w:val="none" w:sz="0" w:space="0" w:color="auto"/>
      </w:divBdr>
    </w:div>
    <w:div w:id="982587050">
      <w:bodyDiv w:val="1"/>
      <w:marLeft w:val="0"/>
      <w:marRight w:val="0"/>
      <w:marTop w:val="0"/>
      <w:marBottom w:val="0"/>
      <w:divBdr>
        <w:top w:val="none" w:sz="0" w:space="0" w:color="auto"/>
        <w:left w:val="none" w:sz="0" w:space="0" w:color="auto"/>
        <w:bottom w:val="none" w:sz="0" w:space="0" w:color="auto"/>
        <w:right w:val="none" w:sz="0" w:space="0" w:color="auto"/>
      </w:divBdr>
    </w:div>
    <w:div w:id="1005520768">
      <w:bodyDiv w:val="1"/>
      <w:marLeft w:val="0"/>
      <w:marRight w:val="0"/>
      <w:marTop w:val="0"/>
      <w:marBottom w:val="0"/>
      <w:divBdr>
        <w:top w:val="none" w:sz="0" w:space="0" w:color="auto"/>
        <w:left w:val="none" w:sz="0" w:space="0" w:color="auto"/>
        <w:bottom w:val="none" w:sz="0" w:space="0" w:color="auto"/>
        <w:right w:val="none" w:sz="0" w:space="0" w:color="auto"/>
      </w:divBdr>
    </w:div>
    <w:div w:id="1012611302">
      <w:bodyDiv w:val="1"/>
      <w:marLeft w:val="0"/>
      <w:marRight w:val="0"/>
      <w:marTop w:val="0"/>
      <w:marBottom w:val="0"/>
      <w:divBdr>
        <w:top w:val="none" w:sz="0" w:space="0" w:color="auto"/>
        <w:left w:val="none" w:sz="0" w:space="0" w:color="auto"/>
        <w:bottom w:val="none" w:sz="0" w:space="0" w:color="auto"/>
        <w:right w:val="none" w:sz="0" w:space="0" w:color="auto"/>
      </w:divBdr>
    </w:div>
    <w:div w:id="1066881659">
      <w:bodyDiv w:val="1"/>
      <w:marLeft w:val="0"/>
      <w:marRight w:val="0"/>
      <w:marTop w:val="0"/>
      <w:marBottom w:val="0"/>
      <w:divBdr>
        <w:top w:val="none" w:sz="0" w:space="0" w:color="auto"/>
        <w:left w:val="none" w:sz="0" w:space="0" w:color="auto"/>
        <w:bottom w:val="none" w:sz="0" w:space="0" w:color="auto"/>
        <w:right w:val="none" w:sz="0" w:space="0" w:color="auto"/>
      </w:divBdr>
    </w:div>
    <w:div w:id="1073817735">
      <w:bodyDiv w:val="1"/>
      <w:marLeft w:val="0"/>
      <w:marRight w:val="0"/>
      <w:marTop w:val="0"/>
      <w:marBottom w:val="0"/>
      <w:divBdr>
        <w:top w:val="none" w:sz="0" w:space="0" w:color="auto"/>
        <w:left w:val="none" w:sz="0" w:space="0" w:color="auto"/>
        <w:bottom w:val="none" w:sz="0" w:space="0" w:color="auto"/>
        <w:right w:val="none" w:sz="0" w:space="0" w:color="auto"/>
      </w:divBdr>
    </w:div>
    <w:div w:id="1147670563">
      <w:bodyDiv w:val="1"/>
      <w:marLeft w:val="0"/>
      <w:marRight w:val="0"/>
      <w:marTop w:val="0"/>
      <w:marBottom w:val="0"/>
      <w:divBdr>
        <w:top w:val="none" w:sz="0" w:space="0" w:color="auto"/>
        <w:left w:val="none" w:sz="0" w:space="0" w:color="auto"/>
        <w:bottom w:val="none" w:sz="0" w:space="0" w:color="auto"/>
        <w:right w:val="none" w:sz="0" w:space="0" w:color="auto"/>
      </w:divBdr>
    </w:div>
    <w:div w:id="1152336603">
      <w:bodyDiv w:val="1"/>
      <w:marLeft w:val="0"/>
      <w:marRight w:val="0"/>
      <w:marTop w:val="0"/>
      <w:marBottom w:val="0"/>
      <w:divBdr>
        <w:top w:val="none" w:sz="0" w:space="0" w:color="auto"/>
        <w:left w:val="none" w:sz="0" w:space="0" w:color="auto"/>
        <w:bottom w:val="none" w:sz="0" w:space="0" w:color="auto"/>
        <w:right w:val="none" w:sz="0" w:space="0" w:color="auto"/>
      </w:divBdr>
    </w:div>
    <w:div w:id="1174339591">
      <w:bodyDiv w:val="1"/>
      <w:marLeft w:val="0"/>
      <w:marRight w:val="0"/>
      <w:marTop w:val="0"/>
      <w:marBottom w:val="0"/>
      <w:divBdr>
        <w:top w:val="none" w:sz="0" w:space="0" w:color="auto"/>
        <w:left w:val="none" w:sz="0" w:space="0" w:color="auto"/>
        <w:bottom w:val="none" w:sz="0" w:space="0" w:color="auto"/>
        <w:right w:val="none" w:sz="0" w:space="0" w:color="auto"/>
      </w:divBdr>
    </w:div>
    <w:div w:id="1175539225">
      <w:bodyDiv w:val="1"/>
      <w:marLeft w:val="0"/>
      <w:marRight w:val="0"/>
      <w:marTop w:val="0"/>
      <w:marBottom w:val="0"/>
      <w:divBdr>
        <w:top w:val="none" w:sz="0" w:space="0" w:color="auto"/>
        <w:left w:val="none" w:sz="0" w:space="0" w:color="auto"/>
        <w:bottom w:val="none" w:sz="0" w:space="0" w:color="auto"/>
        <w:right w:val="none" w:sz="0" w:space="0" w:color="auto"/>
      </w:divBdr>
    </w:div>
    <w:div w:id="1233810839">
      <w:bodyDiv w:val="1"/>
      <w:marLeft w:val="0"/>
      <w:marRight w:val="0"/>
      <w:marTop w:val="0"/>
      <w:marBottom w:val="0"/>
      <w:divBdr>
        <w:top w:val="none" w:sz="0" w:space="0" w:color="auto"/>
        <w:left w:val="none" w:sz="0" w:space="0" w:color="auto"/>
        <w:bottom w:val="none" w:sz="0" w:space="0" w:color="auto"/>
        <w:right w:val="none" w:sz="0" w:space="0" w:color="auto"/>
      </w:divBdr>
    </w:div>
    <w:div w:id="1244953726">
      <w:bodyDiv w:val="1"/>
      <w:marLeft w:val="0"/>
      <w:marRight w:val="0"/>
      <w:marTop w:val="0"/>
      <w:marBottom w:val="0"/>
      <w:divBdr>
        <w:top w:val="none" w:sz="0" w:space="0" w:color="auto"/>
        <w:left w:val="none" w:sz="0" w:space="0" w:color="auto"/>
        <w:bottom w:val="none" w:sz="0" w:space="0" w:color="auto"/>
        <w:right w:val="none" w:sz="0" w:space="0" w:color="auto"/>
      </w:divBdr>
    </w:div>
    <w:div w:id="1264220661">
      <w:bodyDiv w:val="1"/>
      <w:marLeft w:val="0"/>
      <w:marRight w:val="0"/>
      <w:marTop w:val="0"/>
      <w:marBottom w:val="0"/>
      <w:divBdr>
        <w:top w:val="none" w:sz="0" w:space="0" w:color="auto"/>
        <w:left w:val="none" w:sz="0" w:space="0" w:color="auto"/>
        <w:bottom w:val="none" w:sz="0" w:space="0" w:color="auto"/>
        <w:right w:val="none" w:sz="0" w:space="0" w:color="auto"/>
      </w:divBdr>
    </w:div>
    <w:div w:id="1294601677">
      <w:bodyDiv w:val="1"/>
      <w:marLeft w:val="0"/>
      <w:marRight w:val="0"/>
      <w:marTop w:val="0"/>
      <w:marBottom w:val="0"/>
      <w:divBdr>
        <w:top w:val="none" w:sz="0" w:space="0" w:color="auto"/>
        <w:left w:val="none" w:sz="0" w:space="0" w:color="auto"/>
        <w:bottom w:val="none" w:sz="0" w:space="0" w:color="auto"/>
        <w:right w:val="none" w:sz="0" w:space="0" w:color="auto"/>
      </w:divBdr>
    </w:div>
    <w:div w:id="1297643063">
      <w:bodyDiv w:val="1"/>
      <w:marLeft w:val="0"/>
      <w:marRight w:val="0"/>
      <w:marTop w:val="0"/>
      <w:marBottom w:val="0"/>
      <w:divBdr>
        <w:top w:val="none" w:sz="0" w:space="0" w:color="auto"/>
        <w:left w:val="none" w:sz="0" w:space="0" w:color="auto"/>
        <w:bottom w:val="none" w:sz="0" w:space="0" w:color="auto"/>
        <w:right w:val="none" w:sz="0" w:space="0" w:color="auto"/>
      </w:divBdr>
    </w:div>
    <w:div w:id="1309244197">
      <w:bodyDiv w:val="1"/>
      <w:marLeft w:val="0"/>
      <w:marRight w:val="0"/>
      <w:marTop w:val="0"/>
      <w:marBottom w:val="0"/>
      <w:divBdr>
        <w:top w:val="none" w:sz="0" w:space="0" w:color="auto"/>
        <w:left w:val="none" w:sz="0" w:space="0" w:color="auto"/>
        <w:bottom w:val="none" w:sz="0" w:space="0" w:color="auto"/>
        <w:right w:val="none" w:sz="0" w:space="0" w:color="auto"/>
      </w:divBdr>
    </w:div>
    <w:div w:id="1326086494">
      <w:bodyDiv w:val="1"/>
      <w:marLeft w:val="0"/>
      <w:marRight w:val="0"/>
      <w:marTop w:val="0"/>
      <w:marBottom w:val="0"/>
      <w:divBdr>
        <w:top w:val="none" w:sz="0" w:space="0" w:color="auto"/>
        <w:left w:val="none" w:sz="0" w:space="0" w:color="auto"/>
        <w:bottom w:val="none" w:sz="0" w:space="0" w:color="auto"/>
        <w:right w:val="none" w:sz="0" w:space="0" w:color="auto"/>
      </w:divBdr>
    </w:div>
    <w:div w:id="1333945946">
      <w:bodyDiv w:val="1"/>
      <w:marLeft w:val="0"/>
      <w:marRight w:val="0"/>
      <w:marTop w:val="0"/>
      <w:marBottom w:val="0"/>
      <w:divBdr>
        <w:top w:val="none" w:sz="0" w:space="0" w:color="auto"/>
        <w:left w:val="none" w:sz="0" w:space="0" w:color="auto"/>
        <w:bottom w:val="none" w:sz="0" w:space="0" w:color="auto"/>
        <w:right w:val="none" w:sz="0" w:space="0" w:color="auto"/>
      </w:divBdr>
    </w:div>
    <w:div w:id="1351682148">
      <w:bodyDiv w:val="1"/>
      <w:marLeft w:val="0"/>
      <w:marRight w:val="0"/>
      <w:marTop w:val="0"/>
      <w:marBottom w:val="0"/>
      <w:divBdr>
        <w:top w:val="none" w:sz="0" w:space="0" w:color="auto"/>
        <w:left w:val="none" w:sz="0" w:space="0" w:color="auto"/>
        <w:bottom w:val="none" w:sz="0" w:space="0" w:color="auto"/>
        <w:right w:val="none" w:sz="0" w:space="0" w:color="auto"/>
      </w:divBdr>
    </w:div>
    <w:div w:id="1372336992">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3688238">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618608778">
      <w:bodyDiv w:val="1"/>
      <w:marLeft w:val="0"/>
      <w:marRight w:val="0"/>
      <w:marTop w:val="0"/>
      <w:marBottom w:val="0"/>
      <w:divBdr>
        <w:top w:val="none" w:sz="0" w:space="0" w:color="auto"/>
        <w:left w:val="none" w:sz="0" w:space="0" w:color="auto"/>
        <w:bottom w:val="none" w:sz="0" w:space="0" w:color="auto"/>
        <w:right w:val="none" w:sz="0" w:space="0" w:color="auto"/>
      </w:divBdr>
    </w:div>
    <w:div w:id="1663660713">
      <w:bodyDiv w:val="1"/>
      <w:marLeft w:val="0"/>
      <w:marRight w:val="0"/>
      <w:marTop w:val="0"/>
      <w:marBottom w:val="0"/>
      <w:divBdr>
        <w:top w:val="none" w:sz="0" w:space="0" w:color="auto"/>
        <w:left w:val="none" w:sz="0" w:space="0" w:color="auto"/>
        <w:bottom w:val="none" w:sz="0" w:space="0" w:color="auto"/>
        <w:right w:val="none" w:sz="0" w:space="0" w:color="auto"/>
      </w:divBdr>
    </w:div>
    <w:div w:id="1703627747">
      <w:bodyDiv w:val="1"/>
      <w:marLeft w:val="0"/>
      <w:marRight w:val="0"/>
      <w:marTop w:val="0"/>
      <w:marBottom w:val="0"/>
      <w:divBdr>
        <w:top w:val="none" w:sz="0" w:space="0" w:color="auto"/>
        <w:left w:val="none" w:sz="0" w:space="0" w:color="auto"/>
        <w:bottom w:val="none" w:sz="0" w:space="0" w:color="auto"/>
        <w:right w:val="none" w:sz="0" w:space="0" w:color="auto"/>
      </w:divBdr>
    </w:div>
    <w:div w:id="1714572197">
      <w:bodyDiv w:val="1"/>
      <w:marLeft w:val="0"/>
      <w:marRight w:val="0"/>
      <w:marTop w:val="0"/>
      <w:marBottom w:val="0"/>
      <w:divBdr>
        <w:top w:val="none" w:sz="0" w:space="0" w:color="auto"/>
        <w:left w:val="none" w:sz="0" w:space="0" w:color="auto"/>
        <w:bottom w:val="none" w:sz="0" w:space="0" w:color="auto"/>
        <w:right w:val="none" w:sz="0" w:space="0" w:color="auto"/>
      </w:divBdr>
    </w:div>
    <w:div w:id="1744796324">
      <w:bodyDiv w:val="1"/>
      <w:marLeft w:val="0"/>
      <w:marRight w:val="0"/>
      <w:marTop w:val="0"/>
      <w:marBottom w:val="0"/>
      <w:divBdr>
        <w:top w:val="none" w:sz="0" w:space="0" w:color="auto"/>
        <w:left w:val="none" w:sz="0" w:space="0" w:color="auto"/>
        <w:bottom w:val="none" w:sz="0" w:space="0" w:color="auto"/>
        <w:right w:val="none" w:sz="0" w:space="0" w:color="auto"/>
      </w:divBdr>
    </w:div>
    <w:div w:id="1745562726">
      <w:bodyDiv w:val="1"/>
      <w:marLeft w:val="0"/>
      <w:marRight w:val="0"/>
      <w:marTop w:val="0"/>
      <w:marBottom w:val="0"/>
      <w:divBdr>
        <w:top w:val="none" w:sz="0" w:space="0" w:color="auto"/>
        <w:left w:val="none" w:sz="0" w:space="0" w:color="auto"/>
        <w:bottom w:val="none" w:sz="0" w:space="0" w:color="auto"/>
        <w:right w:val="none" w:sz="0" w:space="0" w:color="auto"/>
      </w:divBdr>
    </w:div>
    <w:div w:id="1778677315">
      <w:bodyDiv w:val="1"/>
      <w:marLeft w:val="0"/>
      <w:marRight w:val="0"/>
      <w:marTop w:val="0"/>
      <w:marBottom w:val="0"/>
      <w:divBdr>
        <w:top w:val="none" w:sz="0" w:space="0" w:color="auto"/>
        <w:left w:val="none" w:sz="0" w:space="0" w:color="auto"/>
        <w:bottom w:val="none" w:sz="0" w:space="0" w:color="auto"/>
        <w:right w:val="none" w:sz="0" w:space="0" w:color="auto"/>
      </w:divBdr>
    </w:div>
    <w:div w:id="1787045142">
      <w:bodyDiv w:val="1"/>
      <w:marLeft w:val="0"/>
      <w:marRight w:val="0"/>
      <w:marTop w:val="0"/>
      <w:marBottom w:val="0"/>
      <w:divBdr>
        <w:top w:val="none" w:sz="0" w:space="0" w:color="auto"/>
        <w:left w:val="none" w:sz="0" w:space="0" w:color="auto"/>
        <w:bottom w:val="none" w:sz="0" w:space="0" w:color="auto"/>
        <w:right w:val="none" w:sz="0" w:space="0" w:color="auto"/>
      </w:divBdr>
    </w:div>
    <w:div w:id="1798177295">
      <w:bodyDiv w:val="1"/>
      <w:marLeft w:val="0"/>
      <w:marRight w:val="0"/>
      <w:marTop w:val="0"/>
      <w:marBottom w:val="0"/>
      <w:divBdr>
        <w:top w:val="none" w:sz="0" w:space="0" w:color="auto"/>
        <w:left w:val="none" w:sz="0" w:space="0" w:color="auto"/>
        <w:bottom w:val="none" w:sz="0" w:space="0" w:color="auto"/>
        <w:right w:val="none" w:sz="0" w:space="0" w:color="auto"/>
      </w:divBdr>
    </w:div>
    <w:div w:id="1812212345">
      <w:bodyDiv w:val="1"/>
      <w:marLeft w:val="0"/>
      <w:marRight w:val="0"/>
      <w:marTop w:val="0"/>
      <w:marBottom w:val="0"/>
      <w:divBdr>
        <w:top w:val="none" w:sz="0" w:space="0" w:color="auto"/>
        <w:left w:val="none" w:sz="0" w:space="0" w:color="auto"/>
        <w:bottom w:val="none" w:sz="0" w:space="0" w:color="auto"/>
        <w:right w:val="none" w:sz="0" w:space="0" w:color="auto"/>
      </w:divBdr>
    </w:div>
    <w:div w:id="1843934048">
      <w:bodyDiv w:val="1"/>
      <w:marLeft w:val="0"/>
      <w:marRight w:val="0"/>
      <w:marTop w:val="0"/>
      <w:marBottom w:val="0"/>
      <w:divBdr>
        <w:top w:val="none" w:sz="0" w:space="0" w:color="auto"/>
        <w:left w:val="none" w:sz="0" w:space="0" w:color="auto"/>
        <w:bottom w:val="none" w:sz="0" w:space="0" w:color="auto"/>
        <w:right w:val="none" w:sz="0" w:space="0" w:color="auto"/>
      </w:divBdr>
    </w:div>
    <w:div w:id="1849981950">
      <w:bodyDiv w:val="1"/>
      <w:marLeft w:val="0"/>
      <w:marRight w:val="0"/>
      <w:marTop w:val="0"/>
      <w:marBottom w:val="0"/>
      <w:divBdr>
        <w:top w:val="none" w:sz="0" w:space="0" w:color="auto"/>
        <w:left w:val="none" w:sz="0" w:space="0" w:color="auto"/>
        <w:bottom w:val="none" w:sz="0" w:space="0" w:color="auto"/>
        <w:right w:val="none" w:sz="0" w:space="0" w:color="auto"/>
      </w:divBdr>
    </w:div>
    <w:div w:id="1875579842">
      <w:bodyDiv w:val="1"/>
      <w:marLeft w:val="0"/>
      <w:marRight w:val="0"/>
      <w:marTop w:val="0"/>
      <w:marBottom w:val="0"/>
      <w:divBdr>
        <w:top w:val="none" w:sz="0" w:space="0" w:color="auto"/>
        <w:left w:val="none" w:sz="0" w:space="0" w:color="auto"/>
        <w:bottom w:val="none" w:sz="0" w:space="0" w:color="auto"/>
        <w:right w:val="none" w:sz="0" w:space="0" w:color="auto"/>
      </w:divBdr>
    </w:div>
    <w:div w:id="1899242670">
      <w:bodyDiv w:val="1"/>
      <w:marLeft w:val="0"/>
      <w:marRight w:val="0"/>
      <w:marTop w:val="0"/>
      <w:marBottom w:val="0"/>
      <w:divBdr>
        <w:top w:val="none" w:sz="0" w:space="0" w:color="auto"/>
        <w:left w:val="none" w:sz="0" w:space="0" w:color="auto"/>
        <w:bottom w:val="none" w:sz="0" w:space="0" w:color="auto"/>
        <w:right w:val="none" w:sz="0" w:space="0" w:color="auto"/>
      </w:divBdr>
    </w:div>
    <w:div w:id="1935478433">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31101907">
      <w:bodyDiv w:val="1"/>
      <w:marLeft w:val="0"/>
      <w:marRight w:val="0"/>
      <w:marTop w:val="0"/>
      <w:marBottom w:val="0"/>
      <w:divBdr>
        <w:top w:val="none" w:sz="0" w:space="0" w:color="auto"/>
        <w:left w:val="none" w:sz="0" w:space="0" w:color="auto"/>
        <w:bottom w:val="none" w:sz="0" w:space="0" w:color="auto"/>
        <w:right w:val="none" w:sz="0" w:space="0" w:color="auto"/>
      </w:divBdr>
    </w:div>
    <w:div w:id="2080206410">
      <w:bodyDiv w:val="1"/>
      <w:marLeft w:val="0"/>
      <w:marRight w:val="0"/>
      <w:marTop w:val="0"/>
      <w:marBottom w:val="0"/>
      <w:divBdr>
        <w:top w:val="none" w:sz="0" w:space="0" w:color="auto"/>
        <w:left w:val="none" w:sz="0" w:space="0" w:color="auto"/>
        <w:bottom w:val="none" w:sz="0" w:space="0" w:color="auto"/>
        <w:right w:val="none" w:sz="0" w:space="0" w:color="auto"/>
      </w:divBdr>
    </w:div>
    <w:div w:id="2083020036">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42C"/>
    <w:rsid w:val="000126E0"/>
    <w:rsid w:val="00017934"/>
    <w:rsid w:val="00022EB4"/>
    <w:rsid w:val="0003541D"/>
    <w:rsid w:val="0003550F"/>
    <w:rsid w:val="0005263D"/>
    <w:rsid w:val="000753B8"/>
    <w:rsid w:val="00095517"/>
    <w:rsid w:val="000A0E2B"/>
    <w:rsid w:val="000C699E"/>
    <w:rsid w:val="000D19EC"/>
    <w:rsid w:val="000D1DDE"/>
    <w:rsid w:val="00144096"/>
    <w:rsid w:val="00157CE4"/>
    <w:rsid w:val="0016291D"/>
    <w:rsid w:val="00173678"/>
    <w:rsid w:val="001A31C1"/>
    <w:rsid w:val="001A3B3F"/>
    <w:rsid w:val="001A47A7"/>
    <w:rsid w:val="001A5C16"/>
    <w:rsid w:val="001C3617"/>
    <w:rsid w:val="001C5D1D"/>
    <w:rsid w:val="001C7DCC"/>
    <w:rsid w:val="0022368F"/>
    <w:rsid w:val="00231F2F"/>
    <w:rsid w:val="002333F1"/>
    <w:rsid w:val="00236DD8"/>
    <w:rsid w:val="002377F1"/>
    <w:rsid w:val="00260F44"/>
    <w:rsid w:val="0026673B"/>
    <w:rsid w:val="00267D74"/>
    <w:rsid w:val="00277910"/>
    <w:rsid w:val="00292908"/>
    <w:rsid w:val="002A1631"/>
    <w:rsid w:val="002B40B0"/>
    <w:rsid w:val="002B525A"/>
    <w:rsid w:val="002D4ABA"/>
    <w:rsid w:val="002D66D4"/>
    <w:rsid w:val="002E15E4"/>
    <w:rsid w:val="003229DE"/>
    <w:rsid w:val="0033366A"/>
    <w:rsid w:val="00334991"/>
    <w:rsid w:val="00343AF2"/>
    <w:rsid w:val="00367825"/>
    <w:rsid w:val="00374EBA"/>
    <w:rsid w:val="0037662B"/>
    <w:rsid w:val="00376948"/>
    <w:rsid w:val="00377A46"/>
    <w:rsid w:val="003D1E45"/>
    <w:rsid w:val="003D4213"/>
    <w:rsid w:val="003E4A8D"/>
    <w:rsid w:val="00401057"/>
    <w:rsid w:val="00401324"/>
    <w:rsid w:val="00412876"/>
    <w:rsid w:val="00413680"/>
    <w:rsid w:val="00423E8D"/>
    <w:rsid w:val="00433C2B"/>
    <w:rsid w:val="00441E4C"/>
    <w:rsid w:val="0045038A"/>
    <w:rsid w:val="00456610"/>
    <w:rsid w:val="004667B0"/>
    <w:rsid w:val="00470B0C"/>
    <w:rsid w:val="00473CCA"/>
    <w:rsid w:val="004905F7"/>
    <w:rsid w:val="004927F8"/>
    <w:rsid w:val="004B1985"/>
    <w:rsid w:val="004C20B5"/>
    <w:rsid w:val="004C46F6"/>
    <w:rsid w:val="004C534F"/>
    <w:rsid w:val="004C7DCF"/>
    <w:rsid w:val="004F3ECB"/>
    <w:rsid w:val="00504D3F"/>
    <w:rsid w:val="005063EF"/>
    <w:rsid w:val="00507134"/>
    <w:rsid w:val="0051398B"/>
    <w:rsid w:val="0052138A"/>
    <w:rsid w:val="005271FD"/>
    <w:rsid w:val="005814DC"/>
    <w:rsid w:val="005845C9"/>
    <w:rsid w:val="0058473B"/>
    <w:rsid w:val="00585A2F"/>
    <w:rsid w:val="00596628"/>
    <w:rsid w:val="005A498D"/>
    <w:rsid w:val="005B4A90"/>
    <w:rsid w:val="005B6006"/>
    <w:rsid w:val="005B68DE"/>
    <w:rsid w:val="005D781E"/>
    <w:rsid w:val="005F0A51"/>
    <w:rsid w:val="005F53AF"/>
    <w:rsid w:val="0062089A"/>
    <w:rsid w:val="006249A2"/>
    <w:rsid w:val="0063068E"/>
    <w:rsid w:val="0063734F"/>
    <w:rsid w:val="00661C9D"/>
    <w:rsid w:val="00666A89"/>
    <w:rsid w:val="00676CF6"/>
    <w:rsid w:val="0068663D"/>
    <w:rsid w:val="00686BF2"/>
    <w:rsid w:val="006A087F"/>
    <w:rsid w:val="006A109C"/>
    <w:rsid w:val="006F1692"/>
    <w:rsid w:val="00706F18"/>
    <w:rsid w:val="00725986"/>
    <w:rsid w:val="00767778"/>
    <w:rsid w:val="007702D6"/>
    <w:rsid w:val="00784FBD"/>
    <w:rsid w:val="007978DE"/>
    <w:rsid w:val="007C0986"/>
    <w:rsid w:val="007C46ED"/>
    <w:rsid w:val="007D7273"/>
    <w:rsid w:val="007F04D6"/>
    <w:rsid w:val="00823336"/>
    <w:rsid w:val="0085295D"/>
    <w:rsid w:val="0085505A"/>
    <w:rsid w:val="00856331"/>
    <w:rsid w:val="008A07A6"/>
    <w:rsid w:val="008A2BDB"/>
    <w:rsid w:val="008E142C"/>
    <w:rsid w:val="008E6B66"/>
    <w:rsid w:val="008F78E4"/>
    <w:rsid w:val="009116AA"/>
    <w:rsid w:val="00921EBB"/>
    <w:rsid w:val="0093367A"/>
    <w:rsid w:val="00950488"/>
    <w:rsid w:val="0097729A"/>
    <w:rsid w:val="009A40EA"/>
    <w:rsid w:val="00A24B01"/>
    <w:rsid w:val="00A40E02"/>
    <w:rsid w:val="00A74659"/>
    <w:rsid w:val="00A95027"/>
    <w:rsid w:val="00AA67B1"/>
    <w:rsid w:val="00AB2D8A"/>
    <w:rsid w:val="00AB5074"/>
    <w:rsid w:val="00AE4AFE"/>
    <w:rsid w:val="00AE5D7B"/>
    <w:rsid w:val="00AF4D94"/>
    <w:rsid w:val="00B07766"/>
    <w:rsid w:val="00B151D1"/>
    <w:rsid w:val="00B262A6"/>
    <w:rsid w:val="00B3693A"/>
    <w:rsid w:val="00B50F16"/>
    <w:rsid w:val="00B56373"/>
    <w:rsid w:val="00B63D00"/>
    <w:rsid w:val="00B82579"/>
    <w:rsid w:val="00B828A4"/>
    <w:rsid w:val="00BA14F2"/>
    <w:rsid w:val="00BA25B6"/>
    <w:rsid w:val="00BC4AC5"/>
    <w:rsid w:val="00BD3A8F"/>
    <w:rsid w:val="00BE1CE3"/>
    <w:rsid w:val="00BF0A30"/>
    <w:rsid w:val="00C04D92"/>
    <w:rsid w:val="00C06645"/>
    <w:rsid w:val="00C3453C"/>
    <w:rsid w:val="00C45EAF"/>
    <w:rsid w:val="00C70652"/>
    <w:rsid w:val="00C761DB"/>
    <w:rsid w:val="00C77B63"/>
    <w:rsid w:val="00C97453"/>
    <w:rsid w:val="00CC1BEF"/>
    <w:rsid w:val="00CD45EE"/>
    <w:rsid w:val="00CE56BF"/>
    <w:rsid w:val="00D16048"/>
    <w:rsid w:val="00D17AC5"/>
    <w:rsid w:val="00D21FAE"/>
    <w:rsid w:val="00D368A2"/>
    <w:rsid w:val="00D44107"/>
    <w:rsid w:val="00D57B56"/>
    <w:rsid w:val="00D61FEE"/>
    <w:rsid w:val="00D7764A"/>
    <w:rsid w:val="00DF5EBE"/>
    <w:rsid w:val="00E254D6"/>
    <w:rsid w:val="00E300A0"/>
    <w:rsid w:val="00E353A1"/>
    <w:rsid w:val="00E6227D"/>
    <w:rsid w:val="00E740FA"/>
    <w:rsid w:val="00E81B46"/>
    <w:rsid w:val="00E8317E"/>
    <w:rsid w:val="00E931D6"/>
    <w:rsid w:val="00E93AF2"/>
    <w:rsid w:val="00EB2C1C"/>
    <w:rsid w:val="00EC32ED"/>
    <w:rsid w:val="00ED0171"/>
    <w:rsid w:val="00ED6C50"/>
    <w:rsid w:val="00F11FC5"/>
    <w:rsid w:val="00F27A7A"/>
    <w:rsid w:val="00F35662"/>
    <w:rsid w:val="00F962D1"/>
    <w:rsid w:val="00FA6085"/>
    <w:rsid w:val="00FA742B"/>
    <w:rsid w:val="00FB373B"/>
    <w:rsid w:val="00FC622C"/>
    <w:rsid w:val="00FF1A31"/>
    <w:rsid w:val="00FF6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31C1"/>
    <w:rPr>
      <w:color w:val="808080"/>
    </w:rPr>
  </w:style>
  <w:style w:type="paragraph" w:customStyle="1" w:styleId="CC6187A4A8B0414FBA296AEA05426690">
    <w:name w:val="CC6187A4A8B0414FBA296AEA05426690"/>
    <w:rsid w:val="008E142C"/>
  </w:style>
  <w:style w:type="paragraph" w:customStyle="1" w:styleId="C799794907014A2190FA12661D18ABE8">
    <w:name w:val="C799794907014A2190FA12661D18ABE8"/>
    <w:rsid w:val="008E142C"/>
  </w:style>
  <w:style w:type="paragraph" w:customStyle="1" w:styleId="275E167F6D024B3FAECD8E809C966F00">
    <w:name w:val="275E167F6D024B3FAECD8E809C966F00"/>
    <w:rsid w:val="008E142C"/>
  </w:style>
  <w:style w:type="paragraph" w:customStyle="1" w:styleId="128749778D4241AE81FC791A0342F302">
    <w:name w:val="128749778D4241AE81FC791A0342F302"/>
    <w:rsid w:val="008E142C"/>
  </w:style>
  <w:style w:type="paragraph" w:customStyle="1" w:styleId="A4475EB590504853A73346748A303970">
    <w:name w:val="A4475EB590504853A73346748A303970"/>
    <w:rsid w:val="00B56373"/>
  </w:style>
  <w:style w:type="paragraph" w:customStyle="1" w:styleId="7029BD1C822D491FBADB9D78B160DBDC">
    <w:name w:val="7029BD1C822D491FBADB9D78B160DBDC"/>
    <w:rsid w:val="001C7DCC"/>
    <w:pPr>
      <w:spacing w:after="160" w:line="259" w:lineRule="auto"/>
    </w:pPr>
  </w:style>
  <w:style w:type="paragraph" w:customStyle="1" w:styleId="9B86AE0FDB1040D885F66AFDF2067206">
    <w:name w:val="9B86AE0FDB1040D885F66AFDF2067206"/>
    <w:rsid w:val="001C7DCC"/>
    <w:pPr>
      <w:spacing w:after="160" w:line="259" w:lineRule="auto"/>
    </w:pPr>
  </w:style>
  <w:style w:type="paragraph" w:customStyle="1" w:styleId="45243B1C41F8487081828EE9CE867C3A">
    <w:name w:val="45243B1C41F8487081828EE9CE867C3A"/>
    <w:rsid w:val="001C7DCC"/>
    <w:pPr>
      <w:spacing w:after="160" w:line="259" w:lineRule="auto"/>
    </w:pPr>
  </w:style>
  <w:style w:type="paragraph" w:customStyle="1" w:styleId="4E218EC9F0954762B77C6BCFAE561159">
    <w:name w:val="4E218EC9F0954762B77C6BCFAE561159"/>
    <w:rsid w:val="0003550F"/>
    <w:pPr>
      <w:spacing w:after="160" w:line="259" w:lineRule="auto"/>
    </w:pPr>
  </w:style>
  <w:style w:type="paragraph" w:customStyle="1" w:styleId="EBDD06F2CA2E4D72834EE586B197CB56">
    <w:name w:val="EBDD06F2CA2E4D72834EE586B197CB56"/>
    <w:rsid w:val="0003550F"/>
    <w:pPr>
      <w:spacing w:after="160" w:line="259" w:lineRule="auto"/>
    </w:pPr>
  </w:style>
  <w:style w:type="paragraph" w:customStyle="1" w:styleId="FC91BEE73E7540BDB17CB411ED5E1615">
    <w:name w:val="FC91BEE73E7540BDB17CB411ED5E1615"/>
    <w:rsid w:val="001A31C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A24FDBDC2C24419B9E83A5187E9959" ma:contentTypeVersion="5" ma:contentTypeDescription="Create a new document." ma:contentTypeScope="" ma:versionID="d26fe9fbc564a6888ff63068eeb688ca">
  <xsd:schema xmlns:xsd="http://www.w3.org/2001/XMLSchema" xmlns:xs="http://www.w3.org/2001/XMLSchema" xmlns:p="http://schemas.microsoft.com/office/2006/metadata/properties" xmlns:ns2="09778cf9-7beb-4936-af83-0d410385dc2c" xmlns:ns3="acf8ec21-5474-4cc8-84ac-afe8ba914785" xmlns:ns4="http://schemas.microsoft.com/sharepoint/v4" targetNamespace="http://schemas.microsoft.com/office/2006/metadata/properties" ma:root="true" ma:fieldsID="2572f7d4f561c0c5947830a5a9dc4f17" ns2:_="" ns3:_="" ns4:_="">
    <xsd:import namespace="09778cf9-7beb-4936-af83-0d410385dc2c"/>
    <xsd:import namespace="acf8ec21-5474-4cc8-84ac-afe8ba914785"/>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LastSharedByUser" minOccurs="0"/>
                <xsd:element ref="ns3:LastSharedByTim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78cf9-7beb-4936-af83-0d410385dc2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8ec21-5474-4cc8-84ac-afe8ba914785" elementFormDefault="qualified">
    <xsd:import namespace="http://schemas.microsoft.com/office/2006/documentManagement/types"/>
    <xsd:import namespace="http://schemas.microsoft.com/office/infopath/2007/PartnerControls"/>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9778cf9-7beb-4936-af83-0d410385dc2c">THCNZZK6SMF3-1801069315-273</_dlc_DocId>
    <_dlc_DocIdUrl xmlns="09778cf9-7beb-4936-af83-0d410385dc2c">
      <Url>https://capitaitservices.sharepoint.com/sites/projects/ChangeManagement/_layouts/15/DocIdRedir.aspx?ID=THCNZZK6SMF3-1801069315-273</Url>
      <Description>THCNZZK6SMF3-1801069315-273</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0E73F-5C49-4311-8D09-8954FB72022A}">
  <ds:schemaRefs>
    <ds:schemaRef ds:uri="http://schemas.microsoft.com/sharepoint/events"/>
  </ds:schemaRefs>
</ds:datastoreItem>
</file>

<file path=customXml/itemProps2.xml><?xml version="1.0" encoding="utf-8"?>
<ds:datastoreItem xmlns:ds="http://schemas.openxmlformats.org/officeDocument/2006/customXml" ds:itemID="{DE227E90-6F67-472C-A9AA-96267C45021A}">
  <ds:schemaRefs>
    <ds:schemaRef ds:uri="http://schemas.microsoft.com/sharepoint/v3/contenttype/forms"/>
  </ds:schemaRefs>
</ds:datastoreItem>
</file>

<file path=customXml/itemProps3.xml><?xml version="1.0" encoding="utf-8"?>
<ds:datastoreItem xmlns:ds="http://schemas.openxmlformats.org/officeDocument/2006/customXml" ds:itemID="{5D56971E-E3F1-4067-8B0D-2BCA60E8F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78cf9-7beb-4936-af83-0d410385dc2c"/>
    <ds:schemaRef ds:uri="acf8ec21-5474-4cc8-84ac-afe8ba91478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 ds:uri="09778cf9-7beb-4936-af83-0d410385dc2c"/>
    <ds:schemaRef ds:uri="http://schemas.microsoft.com/sharepoint/v4"/>
  </ds:schemaRefs>
</ds:datastoreItem>
</file>

<file path=customXml/itemProps5.xml><?xml version="1.0" encoding="utf-8"?>
<ds:datastoreItem xmlns:ds="http://schemas.openxmlformats.org/officeDocument/2006/customXml" ds:itemID="{51667A6A-D8F1-4827-AF36-C07BFC38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DCC Word Template.dotx</Template>
  <TotalTime>12</TotalTime>
  <Pages>12</Pages>
  <Words>2596</Words>
  <Characters>14803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Capita IT Services</Company>
  <LinksUpToDate>false</LinksUpToDate>
  <CharactersWithSpaces>17365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P95021665</dc:creator>
  <cp:lastModifiedBy>Walsh, David (DCC)</cp:lastModifiedBy>
  <cp:revision>4</cp:revision>
  <cp:lastPrinted>2018-12-10T16:10:00Z</cp:lastPrinted>
  <dcterms:created xsi:type="dcterms:W3CDTF">2020-03-17T08:09:00Z</dcterms:created>
  <dcterms:modified xsi:type="dcterms:W3CDTF">2020-03-17T08:22:00Z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0x01010011A24FDBDC2C24419B9E83A5187E9959</vt:lpwstr>
  </property>
  <property fmtid="{D5CDD505-2E9C-101B-9397-08002B2CF9AE}" pid="3" name="_dlc_DocIdItemGuid">
    <vt:lpwstr>b848c6af-3e63-4b8a-8902-75365b83d164</vt:lpwstr>
  </property>
  <property fmtid="{D5CDD505-2E9C-101B-9397-08002B2CF9AE}" pid="4" name="SmartDCCDocumentType">
    <vt:lpwstr>3;#Template|82a2175a-bdfc-4323-9f20-6244c57ee357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70;#Industry|bbaad8c7-5b5a-4145-9d90-7af8a96273ae</vt:lpwstr>
  </property>
  <property fmtid="{D5CDD505-2E9C-101B-9397-08002B2CF9AE}" pid="8" name="Knowledge Type">
    <vt:lpwstr/>
  </property>
  <property fmtid="{D5CDD505-2E9C-101B-9397-08002B2CF9AE}" pid="9" name="SmartDCCOrganisation">
    <vt:lpwstr/>
  </property>
  <property fmtid="{D5CDD505-2E9C-101B-9397-08002B2CF9AE}" pid="10" name="SmartDCCSecurityClassificationTaxHTField0">
    <vt:lpwstr>DCC Controlled|acf3b25a-0f54-496a-874b-0b3cadfe1240</vt:lpwstr>
  </property>
  <property fmtid="{D5CDD505-2E9C-101B-9397-08002B2CF9AE}" pid="11" name="TaxKeywordTaxHTField">
    <vt:lpwstr/>
  </property>
  <property fmtid="{D5CDD505-2E9C-101B-9397-08002B2CF9AE}" pid="12" name="SmartDCCDocumentTypeTaxHTField0">
    <vt:lpwstr>Template|82a2175a-bdfc-4323-9f20-6244c57ee357</vt:lpwstr>
  </property>
  <property fmtid="{D5CDD505-2E9C-101B-9397-08002B2CF9AE}" pid="13" name="e77b8c9b053541d682be06521c9f1825">
    <vt:lpwstr/>
  </property>
  <property fmtid="{D5CDD505-2E9C-101B-9397-08002B2CF9AE}" pid="14" name="SmartDCCOrganisationTaxHTField0">
    <vt:lpwstr/>
  </property>
  <property fmtid="{D5CDD505-2E9C-101B-9397-08002B2CF9AE}" pid="15" name="TaxCatchAll">
    <vt:lpwstr>3;#Template|82a2175a-bdfc-4323-9f20-6244c57ee357;#1;#DCC Controlled|acf3b25a-0f54-496a-874b-0b3cadfe1240;#70;#Industry|bbaad8c7-5b5a-4145-9d90-7af8a96273ae</vt:lpwstr>
  </property>
  <property fmtid="{D5CDD505-2E9C-101B-9397-08002B2CF9AE}" pid="16" name="SmartDCCFunctionTaxHTField0">
    <vt:lpwstr>Industry|bbaad8c7-5b5a-4145-9d90-7af8a96273ae</vt:lpwstr>
  </property>
</Properties>
</file>