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AE016" w14:textId="77777777" w:rsidR="002D10F0" w:rsidRPr="008501CF" w:rsidRDefault="002D10F0" w:rsidP="002D10F0">
      <w:pPr>
        <w:pStyle w:val="CoverPageSubtitle"/>
        <w:rPr>
          <w:rFonts w:ascii="Arial" w:hAnsi="Arial"/>
          <w:color w:val="1F144A" w:themeColor="text1"/>
          <w:sz w:val="48"/>
          <w:szCs w:val="48"/>
        </w:rPr>
      </w:pPr>
      <w:r w:rsidRPr="008501CF">
        <w:rPr>
          <w:rFonts w:ascii="Arial" w:hAnsi="Arial"/>
          <w:color w:val="1F144A" w:themeColor="text1"/>
          <w:sz w:val="48"/>
          <w:szCs w:val="48"/>
        </w:rPr>
        <w:t>SEC Modification Proposal, SECMP</w:t>
      </w:r>
      <w:r w:rsidR="00424E0A" w:rsidRPr="008501CF">
        <w:rPr>
          <w:rFonts w:ascii="Arial" w:hAnsi="Arial"/>
          <w:color w:val="1F144A" w:themeColor="text1"/>
          <w:sz w:val="48"/>
          <w:szCs w:val="48"/>
        </w:rPr>
        <w:t>00</w:t>
      </w:r>
      <w:r w:rsidR="00201FB2">
        <w:rPr>
          <w:rFonts w:ascii="Arial" w:hAnsi="Arial"/>
          <w:color w:val="1F144A" w:themeColor="text1"/>
          <w:sz w:val="48"/>
          <w:szCs w:val="48"/>
        </w:rPr>
        <w:t>78</w:t>
      </w:r>
      <w:r w:rsidR="00A973FD" w:rsidRPr="008501CF">
        <w:rPr>
          <w:rFonts w:ascii="Arial" w:hAnsi="Arial"/>
          <w:color w:val="1F144A" w:themeColor="text1"/>
          <w:sz w:val="48"/>
          <w:szCs w:val="48"/>
        </w:rPr>
        <w:t>, DCC CR</w:t>
      </w:r>
      <w:r w:rsidR="00764CBF" w:rsidRPr="008501CF">
        <w:rPr>
          <w:rFonts w:ascii="Arial" w:hAnsi="Arial"/>
          <w:color w:val="1F144A" w:themeColor="text1"/>
          <w:sz w:val="48"/>
          <w:szCs w:val="48"/>
        </w:rPr>
        <w:t>1</w:t>
      </w:r>
      <w:r w:rsidR="00201FB2">
        <w:rPr>
          <w:rFonts w:ascii="Arial" w:hAnsi="Arial"/>
          <w:color w:val="1F144A" w:themeColor="text1"/>
          <w:sz w:val="48"/>
          <w:szCs w:val="48"/>
        </w:rPr>
        <w:t>233</w:t>
      </w:r>
      <w:r w:rsidR="00A33B35">
        <w:rPr>
          <w:rFonts w:ascii="Arial" w:hAnsi="Arial"/>
          <w:color w:val="1F144A" w:themeColor="text1"/>
          <w:sz w:val="48"/>
          <w:szCs w:val="48"/>
        </w:rPr>
        <w:t>, CR1342</w:t>
      </w:r>
    </w:p>
    <w:p w14:paraId="63F3A855" w14:textId="77777777" w:rsidR="0044532B" w:rsidRPr="008501CF" w:rsidRDefault="00201FB2" w:rsidP="00B11F51">
      <w:pPr>
        <w:pStyle w:val="CoverPageSubtitle"/>
        <w:rPr>
          <w:color w:val="auto"/>
          <w:sz w:val="40"/>
        </w:rPr>
      </w:pPr>
      <w:bookmarkStart w:id="0" w:name="_Hlk56504355"/>
      <w:r w:rsidRPr="00201FB2">
        <w:rPr>
          <w:color w:val="auto"/>
          <w:sz w:val="40"/>
        </w:rPr>
        <w:t xml:space="preserve">Incorporation of Multiple Issue Resolution Proposals </w:t>
      </w:r>
      <w:r w:rsidR="00004A63" w:rsidRPr="00201FB2">
        <w:rPr>
          <w:color w:val="auto"/>
          <w:sz w:val="40"/>
        </w:rPr>
        <w:t>into</w:t>
      </w:r>
      <w:r w:rsidRPr="00201FB2">
        <w:rPr>
          <w:color w:val="auto"/>
          <w:sz w:val="40"/>
        </w:rPr>
        <w:t xml:space="preserve"> the SEC - Part 2</w:t>
      </w:r>
      <w:bookmarkEnd w:id="0"/>
    </w:p>
    <w:p w14:paraId="158DAB9C" w14:textId="77777777" w:rsidR="00B11F51" w:rsidRPr="008501CF" w:rsidRDefault="0036503D" w:rsidP="00B11F51">
      <w:pPr>
        <w:pStyle w:val="CoverPageSubtitle"/>
        <w:rPr>
          <w:rFonts w:ascii="Arial" w:hAnsi="Arial"/>
          <w:color w:val="1F144A" w:themeColor="text1"/>
          <w:sz w:val="44"/>
          <w:szCs w:val="44"/>
        </w:rPr>
      </w:pPr>
      <w:r w:rsidRPr="008501CF">
        <w:rPr>
          <w:rFonts w:ascii="Arial" w:hAnsi="Arial"/>
          <w:color w:val="1F144A" w:themeColor="text1"/>
          <w:sz w:val="44"/>
          <w:szCs w:val="44"/>
        </w:rPr>
        <w:t>Preliminary</w:t>
      </w:r>
      <w:r w:rsidR="00CA1B7D" w:rsidRPr="008501CF">
        <w:rPr>
          <w:rFonts w:ascii="Arial" w:hAnsi="Arial"/>
          <w:color w:val="1F144A" w:themeColor="text1"/>
          <w:sz w:val="44"/>
          <w:szCs w:val="44"/>
        </w:rPr>
        <w:t xml:space="preserve"> Impact Assessment (</w:t>
      </w:r>
      <w:r w:rsidRPr="008501CF">
        <w:rPr>
          <w:rFonts w:ascii="Arial" w:hAnsi="Arial"/>
          <w:color w:val="1F144A" w:themeColor="text1"/>
          <w:sz w:val="44"/>
          <w:szCs w:val="44"/>
        </w:rPr>
        <w:t>P</w:t>
      </w:r>
      <w:r w:rsidR="00CA1B7D" w:rsidRPr="008501CF">
        <w:rPr>
          <w:rFonts w:ascii="Arial" w:hAnsi="Arial"/>
          <w:color w:val="1F144A" w:themeColor="text1"/>
          <w:sz w:val="44"/>
          <w:szCs w:val="44"/>
        </w:rPr>
        <w:t>IA)</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8501CF" w14:paraId="0EDEF826" w14:textId="77777777" w:rsidTr="00C62A51">
        <w:trPr>
          <w:trHeight w:val="340"/>
        </w:trPr>
        <w:tc>
          <w:tcPr>
            <w:tcW w:w="3369" w:type="dxa"/>
            <w:vAlign w:val="center"/>
          </w:tcPr>
          <w:p w14:paraId="76FD3445" w14:textId="77777777" w:rsidR="00E610F4" w:rsidRPr="008501CF" w:rsidRDefault="00E610F4" w:rsidP="00E610F4">
            <w:pPr>
              <w:pStyle w:val="CoverPageSubtext"/>
            </w:pPr>
            <w:r w:rsidRPr="008501CF">
              <w:t>Version:</w:t>
            </w:r>
          </w:p>
        </w:tc>
        <w:tc>
          <w:tcPr>
            <w:tcW w:w="4715" w:type="dxa"/>
            <w:shd w:val="clear" w:color="auto" w:fill="auto"/>
            <w:vAlign w:val="center"/>
          </w:tcPr>
          <w:p w14:paraId="6ACB2889" w14:textId="0D8AF59A" w:rsidR="00E610F4" w:rsidRPr="008501CF" w:rsidRDefault="005D68B3" w:rsidP="00845AF1">
            <w:pPr>
              <w:pStyle w:val="CoverPageSubtext"/>
            </w:pPr>
            <w:r w:rsidRPr="008501CF">
              <w:t>0.</w:t>
            </w:r>
            <w:r w:rsidR="00014A40">
              <w:t>8</w:t>
            </w:r>
            <w:r w:rsidR="00C370E3">
              <w:t>5</w:t>
            </w:r>
          </w:p>
        </w:tc>
      </w:tr>
      <w:tr w:rsidR="00E610F4" w:rsidRPr="008501CF" w14:paraId="10B8DCE1" w14:textId="77777777" w:rsidTr="00C62A51">
        <w:trPr>
          <w:trHeight w:val="340"/>
        </w:trPr>
        <w:tc>
          <w:tcPr>
            <w:tcW w:w="3369" w:type="dxa"/>
            <w:vAlign w:val="center"/>
          </w:tcPr>
          <w:p w14:paraId="1AE27E55" w14:textId="77777777" w:rsidR="00E610F4" w:rsidRPr="008501CF" w:rsidRDefault="00E610F4" w:rsidP="00E610F4">
            <w:pPr>
              <w:pStyle w:val="CoverPageSubtext"/>
            </w:pPr>
            <w:r w:rsidRPr="008501CF">
              <w:t>Date:</w:t>
            </w:r>
          </w:p>
        </w:tc>
        <w:tc>
          <w:tcPr>
            <w:tcW w:w="4715" w:type="dxa"/>
            <w:shd w:val="clear" w:color="auto" w:fill="auto"/>
            <w:vAlign w:val="center"/>
          </w:tcPr>
          <w:p w14:paraId="7E154304" w14:textId="4B931E0B" w:rsidR="00E610F4" w:rsidRPr="008501CF" w:rsidRDefault="00F33DFA" w:rsidP="00067F46">
            <w:pPr>
              <w:pStyle w:val="CoverPageSubtext"/>
            </w:pPr>
            <w:r>
              <w:rPr>
                <w:rFonts w:ascii="Arial Bold" w:hAnsi="Arial Bold"/>
              </w:rPr>
              <w:t>1</w:t>
            </w:r>
            <w:r w:rsidR="00C370E3">
              <w:rPr>
                <w:rFonts w:ascii="Arial Bold" w:hAnsi="Arial Bold"/>
              </w:rPr>
              <w:t>8</w:t>
            </w:r>
            <w:r w:rsidR="00C1603F">
              <w:rPr>
                <w:vertAlign w:val="superscript"/>
              </w:rPr>
              <w:t>t</w:t>
            </w:r>
            <w:r>
              <w:rPr>
                <w:vertAlign w:val="superscript"/>
              </w:rPr>
              <w:t>h</w:t>
            </w:r>
            <w:r w:rsidR="00CE66CF" w:rsidRPr="008501CF">
              <w:t xml:space="preserve"> </w:t>
            </w:r>
            <w:r>
              <w:t>Nov</w:t>
            </w:r>
            <w:r w:rsidR="00C1603F">
              <w:t>ember</w:t>
            </w:r>
            <w:r w:rsidR="006659B3" w:rsidRPr="008501CF">
              <w:t>,</w:t>
            </w:r>
            <w:r w:rsidR="005D68B3" w:rsidRPr="008501CF">
              <w:t xml:space="preserve"> </w:t>
            </w:r>
            <w:r w:rsidR="00613D12" w:rsidRPr="008501CF">
              <w:t>20</w:t>
            </w:r>
            <w:r w:rsidR="00175056">
              <w:t>20</w:t>
            </w:r>
          </w:p>
        </w:tc>
      </w:tr>
      <w:tr w:rsidR="0059261F" w:rsidRPr="008501CF" w14:paraId="67D8E33D" w14:textId="77777777" w:rsidTr="00E41CAA">
        <w:trPr>
          <w:trHeight w:val="340"/>
        </w:trPr>
        <w:tc>
          <w:tcPr>
            <w:tcW w:w="3369" w:type="dxa"/>
            <w:vAlign w:val="center"/>
          </w:tcPr>
          <w:p w14:paraId="1EFE50EC" w14:textId="77777777" w:rsidR="0059261F" w:rsidRPr="008501CF" w:rsidRDefault="0059261F" w:rsidP="0059261F">
            <w:pPr>
              <w:pStyle w:val="CoverPageSubtext"/>
            </w:pPr>
            <w:r w:rsidRPr="008501C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1D733585" w14:textId="77777777" w:rsidR="0059261F" w:rsidRPr="008501CF" w:rsidRDefault="004118FE" w:rsidP="0059261F">
                <w:pPr>
                  <w:pStyle w:val="CoverPageSubtext"/>
                </w:pPr>
                <w:r>
                  <w:t>DCC</w:t>
                </w:r>
              </w:p>
            </w:tc>
          </w:sdtContent>
        </w:sdt>
      </w:tr>
      <w:tr w:rsidR="0059261F" w:rsidRPr="008501CF" w14:paraId="53B322C8" w14:textId="77777777" w:rsidTr="00B410AE">
        <w:trPr>
          <w:trHeight w:val="340"/>
        </w:trPr>
        <w:tc>
          <w:tcPr>
            <w:tcW w:w="3369" w:type="dxa"/>
            <w:vAlign w:val="center"/>
          </w:tcPr>
          <w:p w14:paraId="069296A5" w14:textId="77777777" w:rsidR="0059261F" w:rsidRPr="008501CF" w:rsidRDefault="0059261F" w:rsidP="0059261F">
            <w:pPr>
              <w:pStyle w:val="CoverPageSubtext"/>
            </w:pPr>
            <w:r w:rsidRPr="008501CF">
              <w:t>Classification:</w:t>
            </w:r>
          </w:p>
        </w:tc>
        <w:tc>
          <w:tcPr>
            <w:tcW w:w="4715" w:type="dxa"/>
            <w:vAlign w:val="center"/>
          </w:tcPr>
          <w:p w14:paraId="40A9F89B" w14:textId="77777777" w:rsidR="0059261F" w:rsidRPr="008501CF" w:rsidRDefault="001653A5" w:rsidP="006A74FA">
            <w:pPr>
              <w:pStyle w:val="CoverPageSubtext"/>
            </w:pPr>
            <w:bookmarkStart w:id="1" w:name="CLASSIFICATION"/>
            <w:r w:rsidRPr="008501CF">
              <w:t>DC</w:t>
            </w:r>
            <w:r w:rsidR="00070824" w:rsidRPr="008501CF">
              <w:t xml:space="preserve">C </w:t>
            </w:r>
            <w:bookmarkEnd w:id="1"/>
            <w:r w:rsidR="006A74FA" w:rsidRPr="008501CF">
              <w:t>PUBLIC</w:t>
            </w:r>
          </w:p>
        </w:tc>
      </w:tr>
    </w:tbl>
    <w:p w14:paraId="02C2EE77" w14:textId="77777777" w:rsidR="001653A5" w:rsidRPr="008501CF" w:rsidRDefault="001653A5" w:rsidP="006B560D">
      <w:pPr>
        <w:pStyle w:val="BodyTextNormal"/>
        <w:sectPr w:rsidR="001653A5" w:rsidRPr="008501CF" w:rsidSect="00034AC6">
          <w:headerReference w:type="default" r:id="rId11"/>
          <w:footerReference w:type="even" r:id="rId12"/>
          <w:footerReference w:type="default" r:id="rId13"/>
          <w:headerReference w:type="first" r:id="rId14"/>
          <w:pgSz w:w="11900" w:h="16840"/>
          <w:pgMar w:top="4536" w:right="1127" w:bottom="1440" w:left="1134" w:header="284" w:footer="709" w:gutter="0"/>
          <w:pgNumType w:start="1"/>
          <w:cols w:space="708"/>
          <w:titlePg/>
        </w:sectPr>
      </w:pPr>
    </w:p>
    <w:sdt>
      <w:sdtPr>
        <w:rPr>
          <w:rFonts w:eastAsiaTheme="minorEastAsia" w:cs="Times New Roman"/>
          <w:b w:val="0"/>
          <w:bCs w:val="0"/>
          <w:color w:val="auto"/>
          <w:sz w:val="22"/>
          <w:szCs w:val="24"/>
        </w:rPr>
        <w:id w:val="-1271701844"/>
        <w:docPartObj>
          <w:docPartGallery w:val="Table of Contents"/>
          <w:docPartUnique/>
        </w:docPartObj>
      </w:sdtPr>
      <w:sdtEndPr/>
      <w:sdtContent>
        <w:p w14:paraId="0B43059A" w14:textId="77777777" w:rsidR="007F6F1E" w:rsidRPr="008501CF" w:rsidRDefault="007F6F1E">
          <w:pPr>
            <w:pStyle w:val="TOCHeading"/>
          </w:pPr>
          <w:r w:rsidRPr="008501CF">
            <w:t>Contents</w:t>
          </w:r>
        </w:p>
        <w:p w14:paraId="57B5B21E" w14:textId="3A68B80C" w:rsidR="001A6A06" w:rsidRDefault="007F6F1E">
          <w:pPr>
            <w:pStyle w:val="TOC1"/>
            <w:rPr>
              <w:rFonts w:cstheme="minorBidi"/>
              <w:b w:val="0"/>
              <w:color w:val="auto"/>
              <w:sz w:val="22"/>
              <w:szCs w:val="22"/>
              <w:lang w:eastAsia="en-GB"/>
            </w:rPr>
          </w:pPr>
          <w:r w:rsidRPr="008501CF">
            <w:rPr>
              <w:noProof w:val="0"/>
            </w:rPr>
            <w:fldChar w:fldCharType="begin"/>
          </w:r>
          <w:r w:rsidRPr="008501CF">
            <w:rPr>
              <w:noProof w:val="0"/>
            </w:rPr>
            <w:instrText xml:space="preserve"> TOC \o "1-3" \h \z \u </w:instrText>
          </w:r>
          <w:r w:rsidRPr="008501CF">
            <w:rPr>
              <w:noProof w:val="0"/>
            </w:rPr>
            <w:fldChar w:fldCharType="separate"/>
          </w:r>
          <w:hyperlink w:anchor="_Toc56598250" w:history="1">
            <w:r w:rsidR="001A6A06" w:rsidRPr="0076762C">
              <w:rPr>
                <w:rStyle w:val="Hyperlink"/>
              </w:rPr>
              <w:t>1</w:t>
            </w:r>
            <w:r w:rsidR="001A6A06">
              <w:rPr>
                <w:rFonts w:cstheme="minorBidi"/>
                <w:b w:val="0"/>
                <w:color w:val="auto"/>
                <w:sz w:val="22"/>
                <w:szCs w:val="22"/>
                <w:lang w:eastAsia="en-GB"/>
              </w:rPr>
              <w:tab/>
            </w:r>
            <w:r w:rsidR="001A6A06" w:rsidRPr="0076762C">
              <w:rPr>
                <w:rStyle w:val="Hyperlink"/>
              </w:rPr>
              <w:t>Executive Summary</w:t>
            </w:r>
            <w:r w:rsidR="001A6A06">
              <w:rPr>
                <w:webHidden/>
              </w:rPr>
              <w:tab/>
            </w:r>
            <w:r w:rsidR="001A6A06">
              <w:rPr>
                <w:webHidden/>
              </w:rPr>
              <w:fldChar w:fldCharType="begin"/>
            </w:r>
            <w:r w:rsidR="001A6A06">
              <w:rPr>
                <w:webHidden/>
              </w:rPr>
              <w:instrText xml:space="preserve"> PAGEREF _Toc56598250 \h </w:instrText>
            </w:r>
            <w:r w:rsidR="001A6A06">
              <w:rPr>
                <w:webHidden/>
              </w:rPr>
            </w:r>
            <w:r w:rsidR="001A6A06">
              <w:rPr>
                <w:webHidden/>
              </w:rPr>
              <w:fldChar w:fldCharType="separate"/>
            </w:r>
            <w:r w:rsidR="005C4BEC">
              <w:rPr>
                <w:webHidden/>
              </w:rPr>
              <w:t>4</w:t>
            </w:r>
            <w:r w:rsidR="001A6A06">
              <w:rPr>
                <w:webHidden/>
              </w:rPr>
              <w:fldChar w:fldCharType="end"/>
            </w:r>
          </w:hyperlink>
        </w:p>
        <w:p w14:paraId="707F1611" w14:textId="0E8DF28A" w:rsidR="001A6A06" w:rsidRDefault="005C4BEC">
          <w:pPr>
            <w:pStyle w:val="TOC1"/>
            <w:rPr>
              <w:rFonts w:cstheme="minorBidi"/>
              <w:b w:val="0"/>
              <w:color w:val="auto"/>
              <w:sz w:val="22"/>
              <w:szCs w:val="22"/>
              <w:lang w:eastAsia="en-GB"/>
            </w:rPr>
          </w:pPr>
          <w:hyperlink w:anchor="_Toc56598251" w:history="1">
            <w:r w:rsidR="001A6A06" w:rsidRPr="0076762C">
              <w:rPr>
                <w:rStyle w:val="Hyperlink"/>
              </w:rPr>
              <w:t>2</w:t>
            </w:r>
            <w:r w:rsidR="001A6A06">
              <w:rPr>
                <w:rFonts w:cstheme="minorBidi"/>
                <w:b w:val="0"/>
                <w:color w:val="auto"/>
                <w:sz w:val="22"/>
                <w:szCs w:val="22"/>
                <w:lang w:eastAsia="en-GB"/>
              </w:rPr>
              <w:tab/>
            </w:r>
            <w:r w:rsidR="001A6A06" w:rsidRPr="0076762C">
              <w:rPr>
                <w:rStyle w:val="Hyperlink"/>
              </w:rPr>
              <w:t>Document History</w:t>
            </w:r>
            <w:r w:rsidR="001A6A06">
              <w:rPr>
                <w:webHidden/>
              </w:rPr>
              <w:tab/>
            </w:r>
            <w:r w:rsidR="001A6A06">
              <w:rPr>
                <w:webHidden/>
              </w:rPr>
              <w:fldChar w:fldCharType="begin"/>
            </w:r>
            <w:r w:rsidR="001A6A06">
              <w:rPr>
                <w:webHidden/>
              </w:rPr>
              <w:instrText xml:space="preserve"> PAGEREF _Toc56598251 \h </w:instrText>
            </w:r>
            <w:r w:rsidR="001A6A06">
              <w:rPr>
                <w:webHidden/>
              </w:rPr>
            </w:r>
            <w:r w:rsidR="001A6A06">
              <w:rPr>
                <w:webHidden/>
              </w:rPr>
              <w:fldChar w:fldCharType="separate"/>
            </w:r>
            <w:r>
              <w:rPr>
                <w:webHidden/>
              </w:rPr>
              <w:t>5</w:t>
            </w:r>
            <w:r w:rsidR="001A6A06">
              <w:rPr>
                <w:webHidden/>
              </w:rPr>
              <w:fldChar w:fldCharType="end"/>
            </w:r>
          </w:hyperlink>
        </w:p>
        <w:p w14:paraId="567E7CF7" w14:textId="32236D35" w:rsidR="001A6A06" w:rsidRDefault="005C4BEC">
          <w:pPr>
            <w:pStyle w:val="TOC2"/>
            <w:rPr>
              <w:rFonts w:cstheme="minorBidi"/>
              <w:b w:val="0"/>
              <w:bCs w:val="0"/>
              <w:iCs w:val="0"/>
              <w:color w:val="auto"/>
              <w:lang w:eastAsia="en-GB"/>
            </w:rPr>
          </w:pPr>
          <w:hyperlink w:anchor="_Toc56598252" w:history="1">
            <w:r w:rsidR="001A6A06" w:rsidRPr="0076762C">
              <w:rPr>
                <w:rStyle w:val="Hyperlink"/>
                <w14:scene3d>
                  <w14:camera w14:prst="orthographicFront"/>
                  <w14:lightRig w14:rig="threePt" w14:dir="t">
                    <w14:rot w14:lat="0" w14:lon="0" w14:rev="0"/>
                  </w14:lightRig>
                </w14:scene3d>
              </w:rPr>
              <w:t>2.1</w:t>
            </w:r>
            <w:r w:rsidR="001A6A06">
              <w:rPr>
                <w:rFonts w:cstheme="minorBidi"/>
                <w:b w:val="0"/>
                <w:bCs w:val="0"/>
                <w:iCs w:val="0"/>
                <w:color w:val="auto"/>
                <w:lang w:eastAsia="en-GB"/>
              </w:rPr>
              <w:tab/>
            </w:r>
            <w:r w:rsidR="001A6A06" w:rsidRPr="0076762C">
              <w:rPr>
                <w:rStyle w:val="Hyperlink"/>
              </w:rPr>
              <w:t>Revision History</w:t>
            </w:r>
            <w:r w:rsidR="001A6A06">
              <w:rPr>
                <w:webHidden/>
              </w:rPr>
              <w:tab/>
            </w:r>
            <w:r w:rsidR="001A6A06">
              <w:rPr>
                <w:webHidden/>
              </w:rPr>
              <w:fldChar w:fldCharType="begin"/>
            </w:r>
            <w:r w:rsidR="001A6A06">
              <w:rPr>
                <w:webHidden/>
              </w:rPr>
              <w:instrText xml:space="preserve"> PAGEREF _Toc56598252 \h </w:instrText>
            </w:r>
            <w:r w:rsidR="001A6A06">
              <w:rPr>
                <w:webHidden/>
              </w:rPr>
            </w:r>
            <w:r w:rsidR="001A6A06">
              <w:rPr>
                <w:webHidden/>
              </w:rPr>
              <w:fldChar w:fldCharType="separate"/>
            </w:r>
            <w:r>
              <w:rPr>
                <w:webHidden/>
              </w:rPr>
              <w:t>5</w:t>
            </w:r>
            <w:r w:rsidR="001A6A06">
              <w:rPr>
                <w:webHidden/>
              </w:rPr>
              <w:fldChar w:fldCharType="end"/>
            </w:r>
          </w:hyperlink>
        </w:p>
        <w:p w14:paraId="4D8CF40F" w14:textId="5D7A5BE0" w:rsidR="001A6A06" w:rsidRDefault="005C4BEC">
          <w:pPr>
            <w:pStyle w:val="TOC2"/>
            <w:rPr>
              <w:rFonts w:cstheme="minorBidi"/>
              <w:b w:val="0"/>
              <w:bCs w:val="0"/>
              <w:iCs w:val="0"/>
              <w:color w:val="auto"/>
              <w:lang w:eastAsia="en-GB"/>
            </w:rPr>
          </w:pPr>
          <w:hyperlink w:anchor="_Toc56598253" w:history="1">
            <w:r w:rsidR="001A6A06" w:rsidRPr="0076762C">
              <w:rPr>
                <w:rStyle w:val="Hyperlink"/>
                <w14:scene3d>
                  <w14:camera w14:prst="orthographicFront"/>
                  <w14:lightRig w14:rig="threePt" w14:dir="t">
                    <w14:rot w14:lat="0" w14:lon="0" w14:rev="0"/>
                  </w14:lightRig>
                </w14:scene3d>
              </w:rPr>
              <w:t>2.2</w:t>
            </w:r>
            <w:r w:rsidR="001A6A06">
              <w:rPr>
                <w:rFonts w:cstheme="minorBidi"/>
                <w:b w:val="0"/>
                <w:bCs w:val="0"/>
                <w:iCs w:val="0"/>
                <w:color w:val="auto"/>
                <w:lang w:eastAsia="en-GB"/>
              </w:rPr>
              <w:tab/>
            </w:r>
            <w:r w:rsidR="001A6A06" w:rsidRPr="0076762C">
              <w:rPr>
                <w:rStyle w:val="Hyperlink"/>
              </w:rPr>
              <w:t>Associated Documents</w:t>
            </w:r>
            <w:r w:rsidR="001A6A06">
              <w:rPr>
                <w:webHidden/>
              </w:rPr>
              <w:tab/>
            </w:r>
            <w:r w:rsidR="001A6A06">
              <w:rPr>
                <w:webHidden/>
              </w:rPr>
              <w:fldChar w:fldCharType="begin"/>
            </w:r>
            <w:r w:rsidR="001A6A06">
              <w:rPr>
                <w:webHidden/>
              </w:rPr>
              <w:instrText xml:space="preserve"> PAGEREF _Toc56598253 \h </w:instrText>
            </w:r>
            <w:r w:rsidR="001A6A06">
              <w:rPr>
                <w:webHidden/>
              </w:rPr>
            </w:r>
            <w:r w:rsidR="001A6A06">
              <w:rPr>
                <w:webHidden/>
              </w:rPr>
              <w:fldChar w:fldCharType="separate"/>
            </w:r>
            <w:r>
              <w:rPr>
                <w:webHidden/>
              </w:rPr>
              <w:t>5</w:t>
            </w:r>
            <w:r w:rsidR="001A6A06">
              <w:rPr>
                <w:webHidden/>
              </w:rPr>
              <w:fldChar w:fldCharType="end"/>
            </w:r>
          </w:hyperlink>
        </w:p>
        <w:p w14:paraId="337BC59B" w14:textId="00D781D8" w:rsidR="001A6A06" w:rsidRDefault="005C4BEC">
          <w:pPr>
            <w:pStyle w:val="TOC2"/>
            <w:rPr>
              <w:rFonts w:cstheme="minorBidi"/>
              <w:b w:val="0"/>
              <w:bCs w:val="0"/>
              <w:iCs w:val="0"/>
              <w:color w:val="auto"/>
              <w:lang w:eastAsia="en-GB"/>
            </w:rPr>
          </w:pPr>
          <w:hyperlink w:anchor="_Toc56598254" w:history="1">
            <w:r w:rsidR="001A6A06" w:rsidRPr="0076762C">
              <w:rPr>
                <w:rStyle w:val="Hyperlink"/>
                <w14:scene3d>
                  <w14:camera w14:prst="orthographicFront"/>
                  <w14:lightRig w14:rig="threePt" w14:dir="t">
                    <w14:rot w14:lat="0" w14:lon="0" w14:rev="0"/>
                  </w14:lightRig>
                </w14:scene3d>
              </w:rPr>
              <w:t>2.3</w:t>
            </w:r>
            <w:r w:rsidR="001A6A06">
              <w:rPr>
                <w:rFonts w:cstheme="minorBidi"/>
                <w:b w:val="0"/>
                <w:bCs w:val="0"/>
                <w:iCs w:val="0"/>
                <w:color w:val="auto"/>
                <w:lang w:eastAsia="en-GB"/>
              </w:rPr>
              <w:tab/>
            </w:r>
            <w:r w:rsidR="001A6A06" w:rsidRPr="0076762C">
              <w:rPr>
                <w:rStyle w:val="Hyperlink"/>
              </w:rPr>
              <w:t>Document Information</w:t>
            </w:r>
            <w:r w:rsidR="001A6A06">
              <w:rPr>
                <w:webHidden/>
              </w:rPr>
              <w:tab/>
            </w:r>
            <w:r w:rsidR="001A6A06">
              <w:rPr>
                <w:webHidden/>
              </w:rPr>
              <w:fldChar w:fldCharType="begin"/>
            </w:r>
            <w:r w:rsidR="001A6A06">
              <w:rPr>
                <w:webHidden/>
              </w:rPr>
              <w:instrText xml:space="preserve"> PAGEREF _Toc56598254 \h </w:instrText>
            </w:r>
            <w:r w:rsidR="001A6A06">
              <w:rPr>
                <w:webHidden/>
              </w:rPr>
            </w:r>
            <w:r w:rsidR="001A6A06">
              <w:rPr>
                <w:webHidden/>
              </w:rPr>
              <w:fldChar w:fldCharType="separate"/>
            </w:r>
            <w:r>
              <w:rPr>
                <w:webHidden/>
              </w:rPr>
              <w:t>5</w:t>
            </w:r>
            <w:r w:rsidR="001A6A06">
              <w:rPr>
                <w:webHidden/>
              </w:rPr>
              <w:fldChar w:fldCharType="end"/>
            </w:r>
          </w:hyperlink>
        </w:p>
        <w:p w14:paraId="2E58A333" w14:textId="2B03A88F" w:rsidR="001A6A06" w:rsidRDefault="005C4BEC">
          <w:pPr>
            <w:pStyle w:val="TOC1"/>
            <w:rPr>
              <w:rFonts w:cstheme="minorBidi"/>
              <w:b w:val="0"/>
              <w:color w:val="auto"/>
              <w:sz w:val="22"/>
              <w:szCs w:val="22"/>
              <w:lang w:eastAsia="en-GB"/>
            </w:rPr>
          </w:pPr>
          <w:hyperlink w:anchor="_Toc56598255" w:history="1">
            <w:r w:rsidR="001A6A06" w:rsidRPr="0076762C">
              <w:rPr>
                <w:rStyle w:val="Hyperlink"/>
                <w:rFonts w:ascii="Arial Bold" w:eastAsia="Times New Roman" w:hAnsi="Arial Bold" w:cs="Arial"/>
                <w:bCs/>
                <w:kern w:val="32"/>
              </w:rPr>
              <w:t>3</w:t>
            </w:r>
            <w:r w:rsidR="001A6A06">
              <w:rPr>
                <w:rFonts w:cstheme="minorBidi"/>
                <w:b w:val="0"/>
                <w:color w:val="auto"/>
                <w:sz w:val="22"/>
                <w:szCs w:val="22"/>
                <w:lang w:eastAsia="en-GB"/>
              </w:rPr>
              <w:tab/>
            </w:r>
            <w:r w:rsidR="001A6A06" w:rsidRPr="0076762C">
              <w:rPr>
                <w:rStyle w:val="Hyperlink"/>
                <w:rFonts w:ascii="Arial Bold" w:eastAsia="Times New Roman" w:hAnsi="Arial Bold" w:cs="Arial"/>
                <w:bCs/>
                <w:kern w:val="32"/>
              </w:rPr>
              <w:t>Context and Requirements</w:t>
            </w:r>
            <w:r w:rsidR="001A6A06">
              <w:rPr>
                <w:webHidden/>
              </w:rPr>
              <w:tab/>
            </w:r>
            <w:r w:rsidR="001A6A06">
              <w:rPr>
                <w:webHidden/>
              </w:rPr>
              <w:fldChar w:fldCharType="begin"/>
            </w:r>
            <w:r w:rsidR="001A6A06">
              <w:rPr>
                <w:webHidden/>
              </w:rPr>
              <w:instrText xml:space="preserve"> PAGEREF _Toc56598255 \h </w:instrText>
            </w:r>
            <w:r w:rsidR="001A6A06">
              <w:rPr>
                <w:webHidden/>
              </w:rPr>
            </w:r>
            <w:r w:rsidR="001A6A06">
              <w:rPr>
                <w:webHidden/>
              </w:rPr>
              <w:fldChar w:fldCharType="separate"/>
            </w:r>
            <w:r>
              <w:rPr>
                <w:webHidden/>
              </w:rPr>
              <w:t>6</w:t>
            </w:r>
            <w:r w:rsidR="001A6A06">
              <w:rPr>
                <w:webHidden/>
              </w:rPr>
              <w:fldChar w:fldCharType="end"/>
            </w:r>
          </w:hyperlink>
        </w:p>
        <w:p w14:paraId="1979B7D7" w14:textId="5A52951E" w:rsidR="001A6A06" w:rsidRDefault="005C4BEC">
          <w:pPr>
            <w:pStyle w:val="TOC2"/>
            <w:rPr>
              <w:rFonts w:cstheme="minorBidi"/>
              <w:b w:val="0"/>
              <w:bCs w:val="0"/>
              <w:iCs w:val="0"/>
              <w:color w:val="auto"/>
              <w:lang w:eastAsia="en-GB"/>
            </w:rPr>
          </w:pPr>
          <w:hyperlink w:anchor="_Toc56598256" w:history="1">
            <w:r w:rsidR="001A6A06" w:rsidRPr="0076762C">
              <w:rPr>
                <w:rStyle w:val="Hyperlink"/>
                <w:rFonts w:ascii="Arial Bold" w:eastAsia="Times New Roman" w:hAnsi="Arial Bold" w:cs="Arial"/>
                <w14:scene3d>
                  <w14:camera w14:prst="orthographicFront"/>
                  <w14:lightRig w14:rig="threePt" w14:dir="t">
                    <w14:rot w14:lat="0" w14:lon="0" w14:rev="0"/>
                  </w14:lightRig>
                </w14:scene3d>
              </w:rPr>
              <w:t>3.1</w:t>
            </w:r>
            <w:r w:rsidR="001A6A06">
              <w:rPr>
                <w:rFonts w:cstheme="minorBidi"/>
                <w:b w:val="0"/>
                <w:bCs w:val="0"/>
                <w:iCs w:val="0"/>
                <w:color w:val="auto"/>
                <w:lang w:eastAsia="en-GB"/>
              </w:rPr>
              <w:tab/>
            </w:r>
            <w:r w:rsidR="001A6A06" w:rsidRPr="0076762C">
              <w:rPr>
                <w:rStyle w:val="Hyperlink"/>
                <w:rFonts w:ascii="Arial Bold" w:eastAsia="Times New Roman" w:hAnsi="Arial Bold" w:cs="Arial"/>
              </w:rPr>
              <w:t>Problem Statement</w:t>
            </w:r>
            <w:r w:rsidR="001A6A06">
              <w:rPr>
                <w:webHidden/>
              </w:rPr>
              <w:tab/>
            </w:r>
            <w:r w:rsidR="001A6A06">
              <w:rPr>
                <w:webHidden/>
              </w:rPr>
              <w:fldChar w:fldCharType="begin"/>
            </w:r>
            <w:r w:rsidR="001A6A06">
              <w:rPr>
                <w:webHidden/>
              </w:rPr>
              <w:instrText xml:space="preserve"> PAGEREF _Toc56598256 \h </w:instrText>
            </w:r>
            <w:r w:rsidR="001A6A06">
              <w:rPr>
                <w:webHidden/>
              </w:rPr>
            </w:r>
            <w:r w:rsidR="001A6A06">
              <w:rPr>
                <w:webHidden/>
              </w:rPr>
              <w:fldChar w:fldCharType="separate"/>
            </w:r>
            <w:r>
              <w:rPr>
                <w:webHidden/>
              </w:rPr>
              <w:t>6</w:t>
            </w:r>
            <w:r w:rsidR="001A6A06">
              <w:rPr>
                <w:webHidden/>
              </w:rPr>
              <w:fldChar w:fldCharType="end"/>
            </w:r>
          </w:hyperlink>
        </w:p>
        <w:p w14:paraId="6D8E848D" w14:textId="15BC4707" w:rsidR="001A6A06" w:rsidRDefault="005C4BEC">
          <w:pPr>
            <w:pStyle w:val="TOC2"/>
            <w:rPr>
              <w:rFonts w:cstheme="minorBidi"/>
              <w:b w:val="0"/>
              <w:bCs w:val="0"/>
              <w:iCs w:val="0"/>
              <w:color w:val="auto"/>
              <w:lang w:eastAsia="en-GB"/>
            </w:rPr>
          </w:pPr>
          <w:hyperlink w:anchor="_Toc56598257" w:history="1">
            <w:r w:rsidR="001A6A06" w:rsidRPr="0076762C">
              <w:rPr>
                <w:rStyle w:val="Hyperlink"/>
                <w14:scene3d>
                  <w14:camera w14:prst="orthographicFront"/>
                  <w14:lightRig w14:rig="threePt" w14:dir="t">
                    <w14:rot w14:lat="0" w14:lon="0" w14:rev="0"/>
                  </w14:lightRig>
                </w14:scene3d>
              </w:rPr>
              <w:t>3.2</w:t>
            </w:r>
            <w:r w:rsidR="001A6A06">
              <w:rPr>
                <w:rFonts w:cstheme="minorBidi"/>
                <w:b w:val="0"/>
                <w:bCs w:val="0"/>
                <w:iCs w:val="0"/>
                <w:color w:val="auto"/>
                <w:lang w:eastAsia="en-GB"/>
              </w:rPr>
              <w:tab/>
            </w:r>
            <w:r w:rsidR="001A6A06" w:rsidRPr="0076762C">
              <w:rPr>
                <w:rStyle w:val="Hyperlink"/>
              </w:rPr>
              <w:t>Business Requirements</w:t>
            </w:r>
            <w:r w:rsidR="001A6A06">
              <w:rPr>
                <w:webHidden/>
              </w:rPr>
              <w:tab/>
            </w:r>
            <w:r w:rsidR="001A6A06">
              <w:rPr>
                <w:webHidden/>
              </w:rPr>
              <w:fldChar w:fldCharType="begin"/>
            </w:r>
            <w:r w:rsidR="001A6A06">
              <w:rPr>
                <w:webHidden/>
              </w:rPr>
              <w:instrText xml:space="preserve"> PAGEREF _Toc56598257 \h </w:instrText>
            </w:r>
            <w:r w:rsidR="001A6A06">
              <w:rPr>
                <w:webHidden/>
              </w:rPr>
            </w:r>
            <w:r w:rsidR="001A6A06">
              <w:rPr>
                <w:webHidden/>
              </w:rPr>
              <w:fldChar w:fldCharType="separate"/>
            </w:r>
            <w:r>
              <w:rPr>
                <w:webHidden/>
              </w:rPr>
              <w:t>6</w:t>
            </w:r>
            <w:r w:rsidR="001A6A06">
              <w:rPr>
                <w:webHidden/>
              </w:rPr>
              <w:fldChar w:fldCharType="end"/>
            </w:r>
          </w:hyperlink>
        </w:p>
        <w:p w14:paraId="0F800013" w14:textId="04F3232C" w:rsidR="001A6A06" w:rsidRDefault="005C4BEC">
          <w:pPr>
            <w:pStyle w:val="TOC3"/>
            <w:rPr>
              <w:rFonts w:cstheme="minorBidi"/>
              <w:bCs w:val="0"/>
              <w:color w:val="auto"/>
              <w:szCs w:val="22"/>
              <w:lang w:eastAsia="en-GB"/>
            </w:rPr>
          </w:pPr>
          <w:hyperlink w:anchor="_Toc56598258" w:history="1">
            <w:r w:rsidR="001A6A06" w:rsidRPr="0076762C">
              <w:rPr>
                <w:rStyle w:val="Hyperlink"/>
              </w:rPr>
              <w:t>3.2.1</w:t>
            </w:r>
            <w:r w:rsidR="001A6A06">
              <w:rPr>
                <w:rFonts w:cstheme="minorBidi"/>
                <w:bCs w:val="0"/>
                <w:color w:val="auto"/>
                <w:szCs w:val="22"/>
                <w:lang w:eastAsia="en-GB"/>
              </w:rPr>
              <w:tab/>
            </w:r>
            <w:r w:rsidR="001A6A06" w:rsidRPr="0076762C">
              <w:rPr>
                <w:rStyle w:val="Hyperlink"/>
              </w:rPr>
              <w:t>Requirement 1, IRP550 ‘GCS20r - Response when an error occurs’</w:t>
            </w:r>
            <w:r w:rsidR="001A6A06">
              <w:rPr>
                <w:webHidden/>
              </w:rPr>
              <w:tab/>
            </w:r>
            <w:r w:rsidR="001A6A06">
              <w:rPr>
                <w:webHidden/>
              </w:rPr>
              <w:fldChar w:fldCharType="begin"/>
            </w:r>
            <w:r w:rsidR="001A6A06">
              <w:rPr>
                <w:webHidden/>
              </w:rPr>
              <w:instrText xml:space="preserve"> PAGEREF _Toc56598258 \h </w:instrText>
            </w:r>
            <w:r w:rsidR="001A6A06">
              <w:rPr>
                <w:webHidden/>
              </w:rPr>
            </w:r>
            <w:r w:rsidR="001A6A06">
              <w:rPr>
                <w:webHidden/>
              </w:rPr>
              <w:fldChar w:fldCharType="separate"/>
            </w:r>
            <w:r>
              <w:rPr>
                <w:webHidden/>
              </w:rPr>
              <w:t>6</w:t>
            </w:r>
            <w:r w:rsidR="001A6A06">
              <w:rPr>
                <w:webHidden/>
              </w:rPr>
              <w:fldChar w:fldCharType="end"/>
            </w:r>
          </w:hyperlink>
        </w:p>
        <w:p w14:paraId="3C8F8D47" w14:textId="4E92FF74" w:rsidR="001A6A06" w:rsidRDefault="005C4BEC">
          <w:pPr>
            <w:pStyle w:val="TOC3"/>
            <w:rPr>
              <w:rFonts w:cstheme="minorBidi"/>
              <w:bCs w:val="0"/>
              <w:color w:val="auto"/>
              <w:szCs w:val="22"/>
              <w:lang w:eastAsia="en-GB"/>
            </w:rPr>
          </w:pPr>
          <w:hyperlink w:anchor="_Toc56598259" w:history="1">
            <w:r w:rsidR="001A6A06" w:rsidRPr="0076762C">
              <w:rPr>
                <w:rStyle w:val="Hyperlink"/>
              </w:rPr>
              <w:t>3.2.2</w:t>
            </w:r>
            <w:r w:rsidR="001A6A06">
              <w:rPr>
                <w:rFonts w:cstheme="minorBidi"/>
                <w:bCs w:val="0"/>
                <w:color w:val="auto"/>
                <w:szCs w:val="22"/>
                <w:lang w:eastAsia="en-GB"/>
              </w:rPr>
              <w:tab/>
            </w:r>
            <w:r w:rsidR="001A6A06" w:rsidRPr="0076762C">
              <w:rPr>
                <w:rStyle w:val="Hyperlink"/>
              </w:rPr>
              <w:t>Requirement 2, IRP603 ‘Security Log display over HAN’</w:t>
            </w:r>
            <w:r w:rsidR="001A6A06">
              <w:rPr>
                <w:webHidden/>
              </w:rPr>
              <w:tab/>
            </w:r>
            <w:r w:rsidR="001A6A06">
              <w:rPr>
                <w:webHidden/>
              </w:rPr>
              <w:fldChar w:fldCharType="begin"/>
            </w:r>
            <w:r w:rsidR="001A6A06">
              <w:rPr>
                <w:webHidden/>
              </w:rPr>
              <w:instrText xml:space="preserve"> PAGEREF _Toc56598259 \h </w:instrText>
            </w:r>
            <w:r w:rsidR="001A6A06">
              <w:rPr>
                <w:webHidden/>
              </w:rPr>
            </w:r>
            <w:r w:rsidR="001A6A06">
              <w:rPr>
                <w:webHidden/>
              </w:rPr>
              <w:fldChar w:fldCharType="separate"/>
            </w:r>
            <w:r>
              <w:rPr>
                <w:webHidden/>
              </w:rPr>
              <w:t>6</w:t>
            </w:r>
            <w:r w:rsidR="001A6A06">
              <w:rPr>
                <w:webHidden/>
              </w:rPr>
              <w:fldChar w:fldCharType="end"/>
            </w:r>
          </w:hyperlink>
        </w:p>
        <w:p w14:paraId="6A2BB55B" w14:textId="6B049033" w:rsidR="001A6A06" w:rsidRDefault="005C4BEC">
          <w:pPr>
            <w:pStyle w:val="TOC3"/>
            <w:rPr>
              <w:rFonts w:cstheme="minorBidi"/>
              <w:bCs w:val="0"/>
              <w:color w:val="auto"/>
              <w:szCs w:val="22"/>
              <w:lang w:eastAsia="en-GB"/>
            </w:rPr>
          </w:pPr>
          <w:hyperlink w:anchor="_Toc56598260" w:history="1">
            <w:r w:rsidR="001A6A06" w:rsidRPr="0076762C">
              <w:rPr>
                <w:rStyle w:val="Hyperlink"/>
              </w:rPr>
              <w:t>3.2.3</w:t>
            </w:r>
            <w:r w:rsidR="001A6A06">
              <w:rPr>
                <w:rFonts w:cstheme="minorBidi"/>
                <w:bCs w:val="0"/>
                <w:color w:val="auto"/>
                <w:szCs w:val="22"/>
                <w:lang w:eastAsia="en-GB"/>
              </w:rPr>
              <w:tab/>
            </w:r>
            <w:r w:rsidR="001A6A06" w:rsidRPr="0076762C">
              <w:rPr>
                <w:rStyle w:val="Hyperlink"/>
              </w:rPr>
              <w:t>Requirement 3, IRP604 Query on IRP550 - Frame Control</w:t>
            </w:r>
            <w:r w:rsidR="001A6A06">
              <w:rPr>
                <w:webHidden/>
              </w:rPr>
              <w:tab/>
            </w:r>
            <w:r w:rsidR="001A6A06">
              <w:rPr>
                <w:webHidden/>
              </w:rPr>
              <w:fldChar w:fldCharType="begin"/>
            </w:r>
            <w:r w:rsidR="001A6A06">
              <w:rPr>
                <w:webHidden/>
              </w:rPr>
              <w:instrText xml:space="preserve"> PAGEREF _Toc56598260 \h </w:instrText>
            </w:r>
            <w:r w:rsidR="001A6A06">
              <w:rPr>
                <w:webHidden/>
              </w:rPr>
            </w:r>
            <w:r w:rsidR="001A6A06">
              <w:rPr>
                <w:webHidden/>
              </w:rPr>
              <w:fldChar w:fldCharType="separate"/>
            </w:r>
            <w:r>
              <w:rPr>
                <w:webHidden/>
              </w:rPr>
              <w:t>7</w:t>
            </w:r>
            <w:r w:rsidR="001A6A06">
              <w:rPr>
                <w:webHidden/>
              </w:rPr>
              <w:fldChar w:fldCharType="end"/>
            </w:r>
          </w:hyperlink>
        </w:p>
        <w:p w14:paraId="29D958B9" w14:textId="51DDB59E" w:rsidR="001A6A06" w:rsidRDefault="005C4BEC">
          <w:pPr>
            <w:pStyle w:val="TOC1"/>
            <w:rPr>
              <w:rFonts w:cstheme="minorBidi"/>
              <w:b w:val="0"/>
              <w:color w:val="auto"/>
              <w:sz w:val="22"/>
              <w:szCs w:val="22"/>
              <w:lang w:eastAsia="en-GB"/>
            </w:rPr>
          </w:pPr>
          <w:hyperlink w:anchor="_Toc56598261" w:history="1">
            <w:r w:rsidR="001A6A06" w:rsidRPr="0076762C">
              <w:rPr>
                <w:rStyle w:val="Hyperlink"/>
                <w:rFonts w:ascii="Arial Bold" w:eastAsia="Times New Roman" w:hAnsi="Arial Bold" w:cs="Arial"/>
                <w:bCs/>
                <w:kern w:val="32"/>
              </w:rPr>
              <w:t>4</w:t>
            </w:r>
            <w:r w:rsidR="001A6A06">
              <w:rPr>
                <w:rFonts w:cstheme="minorBidi"/>
                <w:b w:val="0"/>
                <w:color w:val="auto"/>
                <w:sz w:val="22"/>
                <w:szCs w:val="22"/>
                <w:lang w:eastAsia="en-GB"/>
              </w:rPr>
              <w:tab/>
            </w:r>
            <w:r w:rsidR="001A6A06" w:rsidRPr="0076762C">
              <w:rPr>
                <w:rStyle w:val="Hyperlink"/>
                <w:rFonts w:ascii="Arial Bold" w:eastAsia="Times New Roman" w:hAnsi="Arial Bold" w:cs="Arial"/>
                <w:bCs/>
                <w:kern w:val="32"/>
              </w:rPr>
              <w:t>Description of Solution</w:t>
            </w:r>
            <w:r w:rsidR="001A6A06">
              <w:rPr>
                <w:webHidden/>
              </w:rPr>
              <w:tab/>
            </w:r>
            <w:r w:rsidR="001A6A06">
              <w:rPr>
                <w:webHidden/>
              </w:rPr>
              <w:fldChar w:fldCharType="begin"/>
            </w:r>
            <w:r w:rsidR="001A6A06">
              <w:rPr>
                <w:webHidden/>
              </w:rPr>
              <w:instrText xml:space="preserve"> PAGEREF _Toc56598261 \h </w:instrText>
            </w:r>
            <w:r w:rsidR="001A6A06">
              <w:rPr>
                <w:webHidden/>
              </w:rPr>
            </w:r>
            <w:r w:rsidR="001A6A06">
              <w:rPr>
                <w:webHidden/>
              </w:rPr>
              <w:fldChar w:fldCharType="separate"/>
            </w:r>
            <w:r>
              <w:rPr>
                <w:webHidden/>
              </w:rPr>
              <w:t>8</w:t>
            </w:r>
            <w:r w:rsidR="001A6A06">
              <w:rPr>
                <w:webHidden/>
              </w:rPr>
              <w:fldChar w:fldCharType="end"/>
            </w:r>
          </w:hyperlink>
        </w:p>
        <w:p w14:paraId="122D83EE" w14:textId="65CB2A4D" w:rsidR="001A6A06" w:rsidRDefault="005C4BEC">
          <w:pPr>
            <w:pStyle w:val="TOC2"/>
            <w:rPr>
              <w:rFonts w:cstheme="minorBidi"/>
              <w:b w:val="0"/>
              <w:bCs w:val="0"/>
              <w:iCs w:val="0"/>
              <w:color w:val="auto"/>
              <w:lang w:eastAsia="en-GB"/>
            </w:rPr>
          </w:pPr>
          <w:hyperlink w:anchor="_Toc56598262" w:history="1">
            <w:r w:rsidR="001A6A06" w:rsidRPr="0076762C">
              <w:rPr>
                <w:rStyle w:val="Hyperlink"/>
                <w14:scene3d>
                  <w14:camera w14:prst="orthographicFront"/>
                  <w14:lightRig w14:rig="threePt" w14:dir="t">
                    <w14:rot w14:lat="0" w14:lon="0" w14:rev="0"/>
                  </w14:lightRig>
                </w14:scene3d>
              </w:rPr>
              <w:t>4.1</w:t>
            </w:r>
            <w:r w:rsidR="001A6A06">
              <w:rPr>
                <w:rFonts w:cstheme="minorBidi"/>
                <w:b w:val="0"/>
                <w:bCs w:val="0"/>
                <w:iCs w:val="0"/>
                <w:color w:val="auto"/>
                <w:lang w:eastAsia="en-GB"/>
              </w:rPr>
              <w:tab/>
            </w:r>
            <w:r w:rsidR="001A6A06" w:rsidRPr="0076762C">
              <w:rPr>
                <w:rStyle w:val="Hyperlink"/>
              </w:rPr>
              <w:t>DSP Solution</w:t>
            </w:r>
            <w:r w:rsidR="001A6A06">
              <w:rPr>
                <w:webHidden/>
              </w:rPr>
              <w:tab/>
            </w:r>
            <w:r w:rsidR="001A6A06">
              <w:rPr>
                <w:webHidden/>
              </w:rPr>
              <w:fldChar w:fldCharType="begin"/>
            </w:r>
            <w:r w:rsidR="001A6A06">
              <w:rPr>
                <w:webHidden/>
              </w:rPr>
              <w:instrText xml:space="preserve"> PAGEREF _Toc56598262 \h </w:instrText>
            </w:r>
            <w:r w:rsidR="001A6A06">
              <w:rPr>
                <w:webHidden/>
              </w:rPr>
            </w:r>
            <w:r w:rsidR="001A6A06">
              <w:rPr>
                <w:webHidden/>
              </w:rPr>
              <w:fldChar w:fldCharType="separate"/>
            </w:r>
            <w:r>
              <w:rPr>
                <w:webHidden/>
              </w:rPr>
              <w:t>8</w:t>
            </w:r>
            <w:r w:rsidR="001A6A06">
              <w:rPr>
                <w:webHidden/>
              </w:rPr>
              <w:fldChar w:fldCharType="end"/>
            </w:r>
          </w:hyperlink>
        </w:p>
        <w:p w14:paraId="772B0950" w14:textId="56A99B69" w:rsidR="001A6A06" w:rsidRDefault="005C4BEC">
          <w:pPr>
            <w:pStyle w:val="TOC3"/>
            <w:rPr>
              <w:rFonts w:cstheme="minorBidi"/>
              <w:bCs w:val="0"/>
              <w:color w:val="auto"/>
              <w:szCs w:val="22"/>
              <w:lang w:eastAsia="en-GB"/>
            </w:rPr>
          </w:pPr>
          <w:hyperlink w:anchor="_Toc56598263" w:history="1">
            <w:r w:rsidR="001A6A06" w:rsidRPr="0076762C">
              <w:rPr>
                <w:rStyle w:val="Hyperlink"/>
              </w:rPr>
              <w:t>4.1.1</w:t>
            </w:r>
            <w:r w:rsidR="001A6A06">
              <w:rPr>
                <w:rFonts w:cstheme="minorBidi"/>
                <w:bCs w:val="0"/>
                <w:color w:val="auto"/>
                <w:szCs w:val="22"/>
                <w:lang w:eastAsia="en-GB"/>
              </w:rPr>
              <w:tab/>
            </w:r>
            <w:r w:rsidR="001A6A06" w:rsidRPr="0076762C">
              <w:rPr>
                <w:rStyle w:val="Hyperlink"/>
              </w:rPr>
              <w:t>IRP550</w:t>
            </w:r>
            <w:r w:rsidR="001A6A06">
              <w:rPr>
                <w:webHidden/>
              </w:rPr>
              <w:tab/>
            </w:r>
            <w:r w:rsidR="001A6A06">
              <w:rPr>
                <w:webHidden/>
              </w:rPr>
              <w:fldChar w:fldCharType="begin"/>
            </w:r>
            <w:r w:rsidR="001A6A06">
              <w:rPr>
                <w:webHidden/>
              </w:rPr>
              <w:instrText xml:space="preserve"> PAGEREF _Toc56598263 \h </w:instrText>
            </w:r>
            <w:r w:rsidR="001A6A06">
              <w:rPr>
                <w:webHidden/>
              </w:rPr>
            </w:r>
            <w:r w:rsidR="001A6A06">
              <w:rPr>
                <w:webHidden/>
              </w:rPr>
              <w:fldChar w:fldCharType="separate"/>
            </w:r>
            <w:r>
              <w:rPr>
                <w:webHidden/>
              </w:rPr>
              <w:t>8</w:t>
            </w:r>
            <w:r w:rsidR="001A6A06">
              <w:rPr>
                <w:webHidden/>
              </w:rPr>
              <w:fldChar w:fldCharType="end"/>
            </w:r>
          </w:hyperlink>
        </w:p>
        <w:p w14:paraId="491149AF" w14:textId="18FC185A" w:rsidR="001A6A06" w:rsidRDefault="005C4BEC">
          <w:pPr>
            <w:pStyle w:val="TOC3"/>
            <w:rPr>
              <w:rFonts w:cstheme="minorBidi"/>
              <w:bCs w:val="0"/>
              <w:color w:val="auto"/>
              <w:szCs w:val="22"/>
              <w:lang w:eastAsia="en-GB"/>
            </w:rPr>
          </w:pPr>
          <w:hyperlink w:anchor="_Toc56598264" w:history="1">
            <w:r w:rsidR="001A6A06" w:rsidRPr="0076762C">
              <w:rPr>
                <w:rStyle w:val="Hyperlink"/>
              </w:rPr>
              <w:t>4.1.2</w:t>
            </w:r>
            <w:r w:rsidR="001A6A06">
              <w:rPr>
                <w:rFonts w:cstheme="minorBidi"/>
                <w:bCs w:val="0"/>
                <w:color w:val="auto"/>
                <w:szCs w:val="22"/>
                <w:lang w:eastAsia="en-GB"/>
              </w:rPr>
              <w:tab/>
            </w:r>
            <w:r w:rsidR="001A6A06" w:rsidRPr="0076762C">
              <w:rPr>
                <w:rStyle w:val="Hyperlink"/>
              </w:rPr>
              <w:t>IRP604</w:t>
            </w:r>
            <w:r w:rsidR="001A6A06">
              <w:rPr>
                <w:webHidden/>
              </w:rPr>
              <w:tab/>
            </w:r>
            <w:r w:rsidR="001A6A06">
              <w:rPr>
                <w:webHidden/>
              </w:rPr>
              <w:fldChar w:fldCharType="begin"/>
            </w:r>
            <w:r w:rsidR="001A6A06">
              <w:rPr>
                <w:webHidden/>
              </w:rPr>
              <w:instrText xml:space="preserve"> PAGEREF _Toc56598264 \h </w:instrText>
            </w:r>
            <w:r w:rsidR="001A6A06">
              <w:rPr>
                <w:webHidden/>
              </w:rPr>
            </w:r>
            <w:r w:rsidR="001A6A06">
              <w:rPr>
                <w:webHidden/>
              </w:rPr>
              <w:fldChar w:fldCharType="separate"/>
            </w:r>
            <w:r>
              <w:rPr>
                <w:webHidden/>
              </w:rPr>
              <w:t>8</w:t>
            </w:r>
            <w:r w:rsidR="001A6A06">
              <w:rPr>
                <w:webHidden/>
              </w:rPr>
              <w:fldChar w:fldCharType="end"/>
            </w:r>
          </w:hyperlink>
        </w:p>
        <w:p w14:paraId="37448FB9" w14:textId="7D90ECCB" w:rsidR="001A6A06" w:rsidRDefault="005C4BEC">
          <w:pPr>
            <w:pStyle w:val="TOC2"/>
            <w:rPr>
              <w:rFonts w:cstheme="minorBidi"/>
              <w:b w:val="0"/>
              <w:bCs w:val="0"/>
              <w:iCs w:val="0"/>
              <w:color w:val="auto"/>
              <w:lang w:eastAsia="en-GB"/>
            </w:rPr>
          </w:pPr>
          <w:hyperlink w:anchor="_Toc56598265" w:history="1">
            <w:r w:rsidR="001A6A06" w:rsidRPr="0076762C">
              <w:rPr>
                <w:rStyle w:val="Hyperlink"/>
                <w14:scene3d>
                  <w14:camera w14:prst="orthographicFront"/>
                  <w14:lightRig w14:rig="threePt" w14:dir="t">
                    <w14:rot w14:lat="0" w14:lon="0" w14:rev="0"/>
                  </w14:lightRig>
                </w14:scene3d>
              </w:rPr>
              <w:t>4.2</w:t>
            </w:r>
            <w:r w:rsidR="001A6A06">
              <w:rPr>
                <w:rFonts w:cstheme="minorBidi"/>
                <w:b w:val="0"/>
                <w:bCs w:val="0"/>
                <w:iCs w:val="0"/>
                <w:color w:val="auto"/>
                <w:lang w:eastAsia="en-GB"/>
              </w:rPr>
              <w:tab/>
            </w:r>
            <w:r w:rsidR="001A6A06" w:rsidRPr="0076762C">
              <w:rPr>
                <w:rStyle w:val="Hyperlink"/>
              </w:rPr>
              <w:t>Critical Software Solution</w:t>
            </w:r>
            <w:r w:rsidR="001A6A06">
              <w:rPr>
                <w:webHidden/>
              </w:rPr>
              <w:tab/>
            </w:r>
            <w:r w:rsidR="001A6A06">
              <w:rPr>
                <w:webHidden/>
              </w:rPr>
              <w:fldChar w:fldCharType="begin"/>
            </w:r>
            <w:r w:rsidR="001A6A06">
              <w:rPr>
                <w:webHidden/>
              </w:rPr>
              <w:instrText xml:space="preserve"> PAGEREF _Toc56598265 \h </w:instrText>
            </w:r>
            <w:r w:rsidR="001A6A06">
              <w:rPr>
                <w:webHidden/>
              </w:rPr>
            </w:r>
            <w:r w:rsidR="001A6A06">
              <w:rPr>
                <w:webHidden/>
              </w:rPr>
              <w:fldChar w:fldCharType="separate"/>
            </w:r>
            <w:r>
              <w:rPr>
                <w:webHidden/>
              </w:rPr>
              <w:t>8</w:t>
            </w:r>
            <w:r w:rsidR="001A6A06">
              <w:rPr>
                <w:webHidden/>
              </w:rPr>
              <w:fldChar w:fldCharType="end"/>
            </w:r>
          </w:hyperlink>
        </w:p>
        <w:p w14:paraId="5C4A7B2E" w14:textId="17036E67" w:rsidR="001A6A06" w:rsidRDefault="005C4BEC">
          <w:pPr>
            <w:pStyle w:val="TOC3"/>
            <w:rPr>
              <w:rFonts w:cstheme="minorBidi"/>
              <w:bCs w:val="0"/>
              <w:color w:val="auto"/>
              <w:szCs w:val="22"/>
              <w:lang w:eastAsia="en-GB"/>
            </w:rPr>
          </w:pPr>
          <w:hyperlink w:anchor="_Toc56598266" w:history="1">
            <w:r w:rsidR="001A6A06" w:rsidRPr="0076762C">
              <w:rPr>
                <w:rStyle w:val="Hyperlink"/>
              </w:rPr>
              <w:t>4.2.1</w:t>
            </w:r>
            <w:r w:rsidR="001A6A06">
              <w:rPr>
                <w:rFonts w:cstheme="minorBidi"/>
                <w:bCs w:val="0"/>
                <w:color w:val="auto"/>
                <w:szCs w:val="22"/>
                <w:lang w:eastAsia="en-GB"/>
              </w:rPr>
              <w:tab/>
            </w:r>
            <w:r w:rsidR="001A6A06" w:rsidRPr="0076762C">
              <w:rPr>
                <w:rStyle w:val="Hyperlink"/>
              </w:rPr>
              <w:t>GFI Core</w:t>
            </w:r>
            <w:r w:rsidR="001A6A06">
              <w:rPr>
                <w:webHidden/>
              </w:rPr>
              <w:tab/>
            </w:r>
            <w:r w:rsidR="001A6A06">
              <w:rPr>
                <w:webHidden/>
              </w:rPr>
              <w:fldChar w:fldCharType="begin"/>
            </w:r>
            <w:r w:rsidR="001A6A06">
              <w:rPr>
                <w:webHidden/>
              </w:rPr>
              <w:instrText xml:space="preserve"> PAGEREF _Toc56598266 \h </w:instrText>
            </w:r>
            <w:r w:rsidR="001A6A06">
              <w:rPr>
                <w:webHidden/>
              </w:rPr>
            </w:r>
            <w:r w:rsidR="001A6A06">
              <w:rPr>
                <w:webHidden/>
              </w:rPr>
              <w:fldChar w:fldCharType="separate"/>
            </w:r>
            <w:r>
              <w:rPr>
                <w:webHidden/>
              </w:rPr>
              <w:t>9</w:t>
            </w:r>
            <w:r w:rsidR="001A6A06">
              <w:rPr>
                <w:webHidden/>
              </w:rPr>
              <w:fldChar w:fldCharType="end"/>
            </w:r>
          </w:hyperlink>
        </w:p>
        <w:p w14:paraId="30647EC9" w14:textId="4C6685DB" w:rsidR="001A6A06" w:rsidRDefault="005C4BEC">
          <w:pPr>
            <w:pStyle w:val="TOC3"/>
            <w:rPr>
              <w:rFonts w:cstheme="minorBidi"/>
              <w:bCs w:val="0"/>
              <w:color w:val="auto"/>
              <w:szCs w:val="22"/>
              <w:lang w:eastAsia="en-GB"/>
            </w:rPr>
          </w:pPr>
          <w:hyperlink w:anchor="_Toc56598267" w:history="1">
            <w:r w:rsidR="001A6A06" w:rsidRPr="0076762C">
              <w:rPr>
                <w:rStyle w:val="Hyperlink"/>
              </w:rPr>
              <w:t>4.2.2</w:t>
            </w:r>
            <w:r w:rsidR="001A6A06">
              <w:rPr>
                <w:rFonts w:cstheme="minorBidi"/>
                <w:bCs w:val="0"/>
                <w:color w:val="auto"/>
                <w:szCs w:val="22"/>
                <w:lang w:eastAsia="en-GB"/>
              </w:rPr>
              <w:tab/>
            </w:r>
            <w:r w:rsidR="001A6A06" w:rsidRPr="0076762C">
              <w:rPr>
                <w:rStyle w:val="Hyperlink"/>
              </w:rPr>
              <w:t>SMITEn Lite</w:t>
            </w:r>
            <w:r w:rsidR="001A6A06">
              <w:rPr>
                <w:webHidden/>
              </w:rPr>
              <w:tab/>
            </w:r>
            <w:r w:rsidR="001A6A06">
              <w:rPr>
                <w:webHidden/>
              </w:rPr>
              <w:fldChar w:fldCharType="begin"/>
            </w:r>
            <w:r w:rsidR="001A6A06">
              <w:rPr>
                <w:webHidden/>
              </w:rPr>
              <w:instrText xml:space="preserve"> PAGEREF _Toc56598267 \h </w:instrText>
            </w:r>
            <w:r w:rsidR="001A6A06">
              <w:rPr>
                <w:webHidden/>
              </w:rPr>
            </w:r>
            <w:r w:rsidR="001A6A06">
              <w:rPr>
                <w:webHidden/>
              </w:rPr>
              <w:fldChar w:fldCharType="separate"/>
            </w:r>
            <w:r>
              <w:rPr>
                <w:webHidden/>
              </w:rPr>
              <w:t>9</w:t>
            </w:r>
            <w:r w:rsidR="001A6A06">
              <w:rPr>
                <w:webHidden/>
              </w:rPr>
              <w:fldChar w:fldCharType="end"/>
            </w:r>
          </w:hyperlink>
        </w:p>
        <w:p w14:paraId="1A60AE27" w14:textId="2A76DEB6" w:rsidR="001A6A06" w:rsidRDefault="005C4BEC">
          <w:pPr>
            <w:pStyle w:val="TOC2"/>
            <w:rPr>
              <w:rFonts w:cstheme="minorBidi"/>
              <w:b w:val="0"/>
              <w:bCs w:val="0"/>
              <w:iCs w:val="0"/>
              <w:color w:val="auto"/>
              <w:lang w:eastAsia="en-GB"/>
            </w:rPr>
          </w:pPr>
          <w:hyperlink w:anchor="_Toc56598268" w:history="1">
            <w:r w:rsidR="001A6A06" w:rsidRPr="0076762C">
              <w:rPr>
                <w:rStyle w:val="Hyperlink"/>
                <w14:scene3d>
                  <w14:camera w14:prst="orthographicFront"/>
                  <w14:lightRig w14:rig="threePt" w14:dir="t">
                    <w14:rot w14:lat="0" w14:lon="0" w14:rev="0"/>
                  </w14:lightRig>
                </w14:scene3d>
              </w:rPr>
              <w:t>4.3</w:t>
            </w:r>
            <w:r w:rsidR="001A6A06">
              <w:rPr>
                <w:rFonts w:cstheme="minorBidi"/>
                <w:b w:val="0"/>
                <w:bCs w:val="0"/>
                <w:iCs w:val="0"/>
                <w:color w:val="auto"/>
                <w:lang w:eastAsia="en-GB"/>
              </w:rPr>
              <w:tab/>
            </w:r>
            <w:r w:rsidR="001A6A06" w:rsidRPr="0076762C">
              <w:rPr>
                <w:rStyle w:val="Hyperlink"/>
              </w:rPr>
              <w:t>Communication Service Provider Changes</w:t>
            </w:r>
            <w:r w:rsidR="001A6A06">
              <w:rPr>
                <w:webHidden/>
              </w:rPr>
              <w:tab/>
            </w:r>
            <w:r w:rsidR="001A6A06">
              <w:rPr>
                <w:webHidden/>
              </w:rPr>
              <w:fldChar w:fldCharType="begin"/>
            </w:r>
            <w:r w:rsidR="001A6A06">
              <w:rPr>
                <w:webHidden/>
              </w:rPr>
              <w:instrText xml:space="preserve"> PAGEREF _Toc56598268 \h </w:instrText>
            </w:r>
            <w:r w:rsidR="001A6A06">
              <w:rPr>
                <w:webHidden/>
              </w:rPr>
            </w:r>
            <w:r w:rsidR="001A6A06">
              <w:rPr>
                <w:webHidden/>
              </w:rPr>
              <w:fldChar w:fldCharType="separate"/>
            </w:r>
            <w:r>
              <w:rPr>
                <w:webHidden/>
              </w:rPr>
              <w:t>9</w:t>
            </w:r>
            <w:r w:rsidR="001A6A06">
              <w:rPr>
                <w:webHidden/>
              </w:rPr>
              <w:fldChar w:fldCharType="end"/>
            </w:r>
          </w:hyperlink>
        </w:p>
        <w:p w14:paraId="0A05CC70" w14:textId="24BC462A" w:rsidR="001A6A06" w:rsidRDefault="005C4BEC">
          <w:pPr>
            <w:pStyle w:val="TOC1"/>
            <w:rPr>
              <w:rFonts w:cstheme="minorBidi"/>
              <w:b w:val="0"/>
              <w:color w:val="auto"/>
              <w:sz w:val="22"/>
              <w:szCs w:val="22"/>
              <w:lang w:eastAsia="en-GB"/>
            </w:rPr>
          </w:pPr>
          <w:hyperlink w:anchor="_Toc56598269" w:history="1">
            <w:r w:rsidR="001A6A06" w:rsidRPr="0076762C">
              <w:rPr>
                <w:rStyle w:val="Hyperlink"/>
              </w:rPr>
              <w:t>5</w:t>
            </w:r>
            <w:r w:rsidR="001A6A06">
              <w:rPr>
                <w:rFonts w:cstheme="minorBidi"/>
                <w:b w:val="0"/>
                <w:color w:val="auto"/>
                <w:sz w:val="22"/>
                <w:szCs w:val="22"/>
                <w:lang w:eastAsia="en-GB"/>
              </w:rPr>
              <w:tab/>
            </w:r>
            <w:r w:rsidR="001A6A06" w:rsidRPr="0076762C">
              <w:rPr>
                <w:rStyle w:val="Hyperlink"/>
              </w:rPr>
              <w:t>Impact on DCC Systems, Processes and People</w:t>
            </w:r>
            <w:r w:rsidR="001A6A06">
              <w:rPr>
                <w:webHidden/>
              </w:rPr>
              <w:tab/>
            </w:r>
            <w:r w:rsidR="001A6A06">
              <w:rPr>
                <w:webHidden/>
              </w:rPr>
              <w:fldChar w:fldCharType="begin"/>
            </w:r>
            <w:r w:rsidR="001A6A06">
              <w:rPr>
                <w:webHidden/>
              </w:rPr>
              <w:instrText xml:space="preserve"> PAGEREF _Toc56598269 \h </w:instrText>
            </w:r>
            <w:r w:rsidR="001A6A06">
              <w:rPr>
                <w:webHidden/>
              </w:rPr>
            </w:r>
            <w:r w:rsidR="001A6A06">
              <w:rPr>
                <w:webHidden/>
              </w:rPr>
              <w:fldChar w:fldCharType="separate"/>
            </w:r>
            <w:r>
              <w:rPr>
                <w:webHidden/>
              </w:rPr>
              <w:t>10</w:t>
            </w:r>
            <w:r w:rsidR="001A6A06">
              <w:rPr>
                <w:webHidden/>
              </w:rPr>
              <w:fldChar w:fldCharType="end"/>
            </w:r>
          </w:hyperlink>
        </w:p>
        <w:p w14:paraId="1B8095FE" w14:textId="59ADBBA2" w:rsidR="001A6A06" w:rsidRDefault="005C4BEC">
          <w:pPr>
            <w:pStyle w:val="TOC2"/>
            <w:rPr>
              <w:rFonts w:cstheme="minorBidi"/>
              <w:b w:val="0"/>
              <w:bCs w:val="0"/>
              <w:iCs w:val="0"/>
              <w:color w:val="auto"/>
              <w:lang w:eastAsia="en-GB"/>
            </w:rPr>
          </w:pPr>
          <w:hyperlink w:anchor="_Toc56598270" w:history="1">
            <w:r w:rsidR="001A6A06" w:rsidRPr="0076762C">
              <w:rPr>
                <w:rStyle w:val="Hyperlink"/>
                <w14:scene3d>
                  <w14:camera w14:prst="orthographicFront"/>
                  <w14:lightRig w14:rig="threePt" w14:dir="t">
                    <w14:rot w14:lat="0" w14:lon="0" w14:rev="0"/>
                  </w14:lightRig>
                </w14:scene3d>
              </w:rPr>
              <w:t>5.1</w:t>
            </w:r>
            <w:r w:rsidR="001A6A06">
              <w:rPr>
                <w:rFonts w:cstheme="minorBidi"/>
                <w:b w:val="0"/>
                <w:bCs w:val="0"/>
                <w:iCs w:val="0"/>
                <w:color w:val="auto"/>
                <w:lang w:eastAsia="en-GB"/>
              </w:rPr>
              <w:tab/>
            </w:r>
            <w:r w:rsidR="001A6A06" w:rsidRPr="0076762C">
              <w:rPr>
                <w:rStyle w:val="Hyperlink"/>
              </w:rPr>
              <w:t>Security Impact</w:t>
            </w:r>
            <w:r w:rsidR="001A6A06">
              <w:rPr>
                <w:webHidden/>
              </w:rPr>
              <w:tab/>
            </w:r>
            <w:r w:rsidR="001A6A06">
              <w:rPr>
                <w:webHidden/>
              </w:rPr>
              <w:fldChar w:fldCharType="begin"/>
            </w:r>
            <w:r w:rsidR="001A6A06">
              <w:rPr>
                <w:webHidden/>
              </w:rPr>
              <w:instrText xml:space="preserve"> PAGEREF _Toc56598270 \h </w:instrText>
            </w:r>
            <w:r w:rsidR="001A6A06">
              <w:rPr>
                <w:webHidden/>
              </w:rPr>
            </w:r>
            <w:r w:rsidR="001A6A06">
              <w:rPr>
                <w:webHidden/>
              </w:rPr>
              <w:fldChar w:fldCharType="separate"/>
            </w:r>
            <w:r>
              <w:rPr>
                <w:webHidden/>
              </w:rPr>
              <w:t>10</w:t>
            </w:r>
            <w:r w:rsidR="001A6A06">
              <w:rPr>
                <w:webHidden/>
              </w:rPr>
              <w:fldChar w:fldCharType="end"/>
            </w:r>
          </w:hyperlink>
        </w:p>
        <w:p w14:paraId="2F06F8AE" w14:textId="2D113D02" w:rsidR="001A6A06" w:rsidRDefault="005C4BEC">
          <w:pPr>
            <w:pStyle w:val="TOC2"/>
            <w:rPr>
              <w:rFonts w:cstheme="minorBidi"/>
              <w:b w:val="0"/>
              <w:bCs w:val="0"/>
              <w:iCs w:val="0"/>
              <w:color w:val="auto"/>
              <w:lang w:eastAsia="en-GB"/>
            </w:rPr>
          </w:pPr>
          <w:hyperlink w:anchor="_Toc56598271" w:history="1">
            <w:r w:rsidR="001A6A06" w:rsidRPr="0076762C">
              <w:rPr>
                <w:rStyle w:val="Hyperlink"/>
                <w14:scene3d>
                  <w14:camera w14:prst="orthographicFront"/>
                  <w14:lightRig w14:rig="threePt" w14:dir="t">
                    <w14:rot w14:lat="0" w14:lon="0" w14:rev="0"/>
                  </w14:lightRig>
                </w14:scene3d>
              </w:rPr>
              <w:t>5.2</w:t>
            </w:r>
            <w:r w:rsidR="001A6A06">
              <w:rPr>
                <w:rFonts w:cstheme="minorBidi"/>
                <w:b w:val="0"/>
                <w:bCs w:val="0"/>
                <w:iCs w:val="0"/>
                <w:color w:val="auto"/>
                <w:lang w:eastAsia="en-GB"/>
              </w:rPr>
              <w:tab/>
            </w:r>
            <w:r w:rsidR="001A6A06" w:rsidRPr="0076762C">
              <w:rPr>
                <w:rStyle w:val="Hyperlink"/>
              </w:rPr>
              <w:t>Request Management</w:t>
            </w:r>
            <w:r w:rsidR="001A6A06">
              <w:rPr>
                <w:webHidden/>
              </w:rPr>
              <w:tab/>
            </w:r>
            <w:r w:rsidR="001A6A06">
              <w:rPr>
                <w:webHidden/>
              </w:rPr>
              <w:fldChar w:fldCharType="begin"/>
            </w:r>
            <w:r w:rsidR="001A6A06">
              <w:rPr>
                <w:webHidden/>
              </w:rPr>
              <w:instrText xml:space="preserve"> PAGEREF _Toc56598271 \h </w:instrText>
            </w:r>
            <w:r w:rsidR="001A6A06">
              <w:rPr>
                <w:webHidden/>
              </w:rPr>
            </w:r>
            <w:r w:rsidR="001A6A06">
              <w:rPr>
                <w:webHidden/>
              </w:rPr>
              <w:fldChar w:fldCharType="separate"/>
            </w:r>
            <w:r>
              <w:rPr>
                <w:webHidden/>
              </w:rPr>
              <w:t>10</w:t>
            </w:r>
            <w:r w:rsidR="001A6A06">
              <w:rPr>
                <w:webHidden/>
              </w:rPr>
              <w:fldChar w:fldCharType="end"/>
            </w:r>
          </w:hyperlink>
        </w:p>
        <w:p w14:paraId="397F0906" w14:textId="7E9E67B2" w:rsidR="001A6A06" w:rsidRDefault="005C4BEC">
          <w:pPr>
            <w:pStyle w:val="TOC2"/>
            <w:rPr>
              <w:rFonts w:cstheme="minorBidi"/>
              <w:b w:val="0"/>
              <w:bCs w:val="0"/>
              <w:iCs w:val="0"/>
              <w:color w:val="auto"/>
              <w:lang w:eastAsia="en-GB"/>
            </w:rPr>
          </w:pPr>
          <w:hyperlink w:anchor="_Toc56598272" w:history="1">
            <w:r w:rsidR="001A6A06" w:rsidRPr="0076762C">
              <w:rPr>
                <w:rStyle w:val="Hyperlink"/>
                <w14:scene3d>
                  <w14:camera w14:prst="orthographicFront"/>
                  <w14:lightRig w14:rig="threePt" w14:dir="t">
                    <w14:rot w14:lat="0" w14:lon="0" w14:rev="0"/>
                  </w14:lightRig>
                </w14:scene3d>
              </w:rPr>
              <w:t>5.3</w:t>
            </w:r>
            <w:r w:rsidR="001A6A06">
              <w:rPr>
                <w:rFonts w:cstheme="minorBidi"/>
                <w:b w:val="0"/>
                <w:bCs w:val="0"/>
                <w:iCs w:val="0"/>
                <w:color w:val="auto"/>
                <w:lang w:eastAsia="en-GB"/>
              </w:rPr>
              <w:tab/>
            </w:r>
            <w:r w:rsidR="001A6A06" w:rsidRPr="0076762C">
              <w:rPr>
                <w:rStyle w:val="Hyperlink"/>
              </w:rPr>
              <w:t>Data Management</w:t>
            </w:r>
            <w:r w:rsidR="001A6A06">
              <w:rPr>
                <w:webHidden/>
              </w:rPr>
              <w:tab/>
            </w:r>
            <w:r w:rsidR="001A6A06">
              <w:rPr>
                <w:webHidden/>
              </w:rPr>
              <w:fldChar w:fldCharType="begin"/>
            </w:r>
            <w:r w:rsidR="001A6A06">
              <w:rPr>
                <w:webHidden/>
              </w:rPr>
              <w:instrText xml:space="preserve"> PAGEREF _Toc56598272 \h </w:instrText>
            </w:r>
            <w:r w:rsidR="001A6A06">
              <w:rPr>
                <w:webHidden/>
              </w:rPr>
            </w:r>
            <w:r w:rsidR="001A6A06">
              <w:rPr>
                <w:webHidden/>
              </w:rPr>
              <w:fldChar w:fldCharType="separate"/>
            </w:r>
            <w:r>
              <w:rPr>
                <w:webHidden/>
              </w:rPr>
              <w:t>10</w:t>
            </w:r>
            <w:r w:rsidR="001A6A06">
              <w:rPr>
                <w:webHidden/>
              </w:rPr>
              <w:fldChar w:fldCharType="end"/>
            </w:r>
          </w:hyperlink>
        </w:p>
        <w:p w14:paraId="5989EE8A" w14:textId="0EAF523F" w:rsidR="001A6A06" w:rsidRDefault="005C4BEC">
          <w:pPr>
            <w:pStyle w:val="TOC2"/>
            <w:rPr>
              <w:rFonts w:cstheme="minorBidi"/>
              <w:b w:val="0"/>
              <w:bCs w:val="0"/>
              <w:iCs w:val="0"/>
              <w:color w:val="auto"/>
              <w:lang w:eastAsia="en-GB"/>
            </w:rPr>
          </w:pPr>
          <w:hyperlink w:anchor="_Toc56598273" w:history="1">
            <w:r w:rsidR="001A6A06" w:rsidRPr="0076762C">
              <w:rPr>
                <w:rStyle w:val="Hyperlink"/>
                <w14:scene3d>
                  <w14:camera w14:prst="orthographicFront"/>
                  <w14:lightRig w14:rig="threePt" w14:dir="t">
                    <w14:rot w14:lat="0" w14:lon="0" w14:rev="0"/>
                  </w14:lightRig>
                </w14:scene3d>
              </w:rPr>
              <w:t>5.4</w:t>
            </w:r>
            <w:r w:rsidR="001A6A06">
              <w:rPr>
                <w:rFonts w:cstheme="minorBidi"/>
                <w:b w:val="0"/>
                <w:bCs w:val="0"/>
                <w:iCs w:val="0"/>
                <w:color w:val="auto"/>
                <w:lang w:eastAsia="en-GB"/>
              </w:rPr>
              <w:tab/>
            </w:r>
            <w:r w:rsidR="001A6A06" w:rsidRPr="0076762C">
              <w:rPr>
                <w:rStyle w:val="Hyperlink"/>
              </w:rPr>
              <w:t>Transform</w:t>
            </w:r>
            <w:r w:rsidR="001A6A06">
              <w:rPr>
                <w:webHidden/>
              </w:rPr>
              <w:tab/>
            </w:r>
            <w:r w:rsidR="001A6A06">
              <w:rPr>
                <w:webHidden/>
              </w:rPr>
              <w:fldChar w:fldCharType="begin"/>
            </w:r>
            <w:r w:rsidR="001A6A06">
              <w:rPr>
                <w:webHidden/>
              </w:rPr>
              <w:instrText xml:space="preserve"> PAGEREF _Toc56598273 \h </w:instrText>
            </w:r>
            <w:r w:rsidR="001A6A06">
              <w:rPr>
                <w:webHidden/>
              </w:rPr>
            </w:r>
            <w:r w:rsidR="001A6A06">
              <w:rPr>
                <w:webHidden/>
              </w:rPr>
              <w:fldChar w:fldCharType="separate"/>
            </w:r>
            <w:r>
              <w:rPr>
                <w:webHidden/>
              </w:rPr>
              <w:t>10</w:t>
            </w:r>
            <w:r w:rsidR="001A6A06">
              <w:rPr>
                <w:webHidden/>
              </w:rPr>
              <w:fldChar w:fldCharType="end"/>
            </w:r>
          </w:hyperlink>
        </w:p>
        <w:p w14:paraId="1B91094A" w14:textId="634CF952" w:rsidR="001A6A06" w:rsidRDefault="005C4BEC">
          <w:pPr>
            <w:pStyle w:val="TOC2"/>
            <w:rPr>
              <w:rFonts w:cstheme="minorBidi"/>
              <w:b w:val="0"/>
              <w:bCs w:val="0"/>
              <w:iCs w:val="0"/>
              <w:color w:val="auto"/>
              <w:lang w:eastAsia="en-GB"/>
            </w:rPr>
          </w:pPr>
          <w:hyperlink w:anchor="_Toc56598274" w:history="1">
            <w:r w:rsidR="001A6A06" w:rsidRPr="0076762C">
              <w:rPr>
                <w:rStyle w:val="Hyperlink"/>
                <w14:scene3d>
                  <w14:camera w14:prst="orthographicFront"/>
                  <w14:lightRig w14:rig="threePt" w14:dir="t">
                    <w14:rot w14:lat="0" w14:lon="0" w14:rev="0"/>
                  </w14:lightRig>
                </w14:scene3d>
              </w:rPr>
              <w:t>5.5</w:t>
            </w:r>
            <w:r w:rsidR="001A6A06">
              <w:rPr>
                <w:rFonts w:cstheme="minorBidi"/>
                <w:b w:val="0"/>
                <w:bCs w:val="0"/>
                <w:iCs w:val="0"/>
                <w:color w:val="auto"/>
                <w:lang w:eastAsia="en-GB"/>
              </w:rPr>
              <w:tab/>
            </w:r>
            <w:r w:rsidR="001A6A06" w:rsidRPr="0076762C">
              <w:rPr>
                <w:rStyle w:val="Hyperlink"/>
              </w:rPr>
              <w:t>Self Service Interface (SSI)</w:t>
            </w:r>
            <w:r w:rsidR="001A6A06">
              <w:rPr>
                <w:webHidden/>
              </w:rPr>
              <w:tab/>
            </w:r>
            <w:r w:rsidR="001A6A06">
              <w:rPr>
                <w:webHidden/>
              </w:rPr>
              <w:fldChar w:fldCharType="begin"/>
            </w:r>
            <w:r w:rsidR="001A6A06">
              <w:rPr>
                <w:webHidden/>
              </w:rPr>
              <w:instrText xml:space="preserve"> PAGEREF _Toc56598274 \h </w:instrText>
            </w:r>
            <w:r w:rsidR="001A6A06">
              <w:rPr>
                <w:webHidden/>
              </w:rPr>
            </w:r>
            <w:r w:rsidR="001A6A06">
              <w:rPr>
                <w:webHidden/>
              </w:rPr>
              <w:fldChar w:fldCharType="separate"/>
            </w:r>
            <w:r>
              <w:rPr>
                <w:webHidden/>
              </w:rPr>
              <w:t>10</w:t>
            </w:r>
            <w:r w:rsidR="001A6A06">
              <w:rPr>
                <w:webHidden/>
              </w:rPr>
              <w:fldChar w:fldCharType="end"/>
            </w:r>
          </w:hyperlink>
        </w:p>
        <w:p w14:paraId="261E179A" w14:textId="46436A88" w:rsidR="001A6A06" w:rsidRDefault="005C4BEC">
          <w:pPr>
            <w:pStyle w:val="TOC2"/>
            <w:rPr>
              <w:rFonts w:cstheme="minorBidi"/>
              <w:b w:val="0"/>
              <w:bCs w:val="0"/>
              <w:iCs w:val="0"/>
              <w:color w:val="auto"/>
              <w:lang w:eastAsia="en-GB"/>
            </w:rPr>
          </w:pPr>
          <w:hyperlink w:anchor="_Toc56598275" w:history="1">
            <w:r w:rsidR="001A6A06" w:rsidRPr="0076762C">
              <w:rPr>
                <w:rStyle w:val="Hyperlink"/>
                <w14:scene3d>
                  <w14:camera w14:prst="orthographicFront"/>
                  <w14:lightRig w14:rig="threePt" w14:dir="t">
                    <w14:rot w14:lat="0" w14:lon="0" w14:rev="0"/>
                  </w14:lightRig>
                </w14:scene3d>
              </w:rPr>
              <w:t>5.6</w:t>
            </w:r>
            <w:r w:rsidR="001A6A06">
              <w:rPr>
                <w:rFonts w:cstheme="minorBidi"/>
                <w:b w:val="0"/>
                <w:bCs w:val="0"/>
                <w:iCs w:val="0"/>
                <w:color w:val="auto"/>
                <w:lang w:eastAsia="en-GB"/>
              </w:rPr>
              <w:tab/>
            </w:r>
            <w:r w:rsidR="001A6A06" w:rsidRPr="0076762C">
              <w:rPr>
                <w:rStyle w:val="Hyperlink"/>
              </w:rPr>
              <w:t>Integration Impact</w:t>
            </w:r>
            <w:r w:rsidR="001A6A06">
              <w:rPr>
                <w:webHidden/>
              </w:rPr>
              <w:tab/>
            </w:r>
            <w:r w:rsidR="001A6A06">
              <w:rPr>
                <w:webHidden/>
              </w:rPr>
              <w:fldChar w:fldCharType="begin"/>
            </w:r>
            <w:r w:rsidR="001A6A06">
              <w:rPr>
                <w:webHidden/>
              </w:rPr>
              <w:instrText xml:space="preserve"> PAGEREF _Toc56598275 \h </w:instrText>
            </w:r>
            <w:r w:rsidR="001A6A06">
              <w:rPr>
                <w:webHidden/>
              </w:rPr>
            </w:r>
            <w:r w:rsidR="001A6A06">
              <w:rPr>
                <w:webHidden/>
              </w:rPr>
              <w:fldChar w:fldCharType="separate"/>
            </w:r>
            <w:r>
              <w:rPr>
                <w:webHidden/>
              </w:rPr>
              <w:t>10</w:t>
            </w:r>
            <w:r w:rsidR="001A6A06">
              <w:rPr>
                <w:webHidden/>
              </w:rPr>
              <w:fldChar w:fldCharType="end"/>
            </w:r>
          </w:hyperlink>
        </w:p>
        <w:p w14:paraId="6B7C3FDE" w14:textId="6BE42281" w:rsidR="001A6A06" w:rsidRDefault="005C4BEC">
          <w:pPr>
            <w:pStyle w:val="TOC2"/>
            <w:rPr>
              <w:rFonts w:cstheme="minorBidi"/>
              <w:b w:val="0"/>
              <w:bCs w:val="0"/>
              <w:iCs w:val="0"/>
              <w:color w:val="auto"/>
              <w:lang w:eastAsia="en-GB"/>
            </w:rPr>
          </w:pPr>
          <w:hyperlink w:anchor="_Toc56598276" w:history="1">
            <w:r w:rsidR="001A6A06" w:rsidRPr="0076762C">
              <w:rPr>
                <w:rStyle w:val="Hyperlink"/>
                <w14:scene3d>
                  <w14:camera w14:prst="orthographicFront"/>
                  <w14:lightRig w14:rig="threePt" w14:dir="t">
                    <w14:rot w14:lat="0" w14:lon="0" w14:rev="0"/>
                  </w14:lightRig>
                </w14:scene3d>
              </w:rPr>
              <w:t>5.7</w:t>
            </w:r>
            <w:r w:rsidR="001A6A06">
              <w:rPr>
                <w:rFonts w:cstheme="minorBidi"/>
                <w:b w:val="0"/>
                <w:bCs w:val="0"/>
                <w:iCs w:val="0"/>
                <w:color w:val="auto"/>
                <w:lang w:eastAsia="en-GB"/>
              </w:rPr>
              <w:tab/>
            </w:r>
            <w:r w:rsidR="001A6A06" w:rsidRPr="0076762C">
              <w:rPr>
                <w:rStyle w:val="Hyperlink"/>
              </w:rPr>
              <w:t>Infrastructure Impact</w:t>
            </w:r>
            <w:r w:rsidR="001A6A06">
              <w:rPr>
                <w:webHidden/>
              </w:rPr>
              <w:tab/>
            </w:r>
            <w:r w:rsidR="001A6A06">
              <w:rPr>
                <w:webHidden/>
              </w:rPr>
              <w:fldChar w:fldCharType="begin"/>
            </w:r>
            <w:r w:rsidR="001A6A06">
              <w:rPr>
                <w:webHidden/>
              </w:rPr>
              <w:instrText xml:space="preserve"> PAGEREF _Toc56598276 \h </w:instrText>
            </w:r>
            <w:r w:rsidR="001A6A06">
              <w:rPr>
                <w:webHidden/>
              </w:rPr>
            </w:r>
            <w:r w:rsidR="001A6A06">
              <w:rPr>
                <w:webHidden/>
              </w:rPr>
              <w:fldChar w:fldCharType="separate"/>
            </w:r>
            <w:r>
              <w:rPr>
                <w:webHidden/>
              </w:rPr>
              <w:t>10</w:t>
            </w:r>
            <w:r w:rsidR="001A6A06">
              <w:rPr>
                <w:webHidden/>
              </w:rPr>
              <w:fldChar w:fldCharType="end"/>
            </w:r>
          </w:hyperlink>
        </w:p>
        <w:p w14:paraId="18AB0815" w14:textId="40971419" w:rsidR="001A6A06" w:rsidRDefault="005C4BEC">
          <w:pPr>
            <w:pStyle w:val="TOC2"/>
            <w:rPr>
              <w:rFonts w:cstheme="minorBidi"/>
              <w:b w:val="0"/>
              <w:bCs w:val="0"/>
              <w:iCs w:val="0"/>
              <w:color w:val="auto"/>
              <w:lang w:eastAsia="en-GB"/>
            </w:rPr>
          </w:pPr>
          <w:hyperlink w:anchor="_Toc56598277" w:history="1">
            <w:r w:rsidR="001A6A06" w:rsidRPr="0076762C">
              <w:rPr>
                <w:rStyle w:val="Hyperlink"/>
                <w14:scene3d>
                  <w14:camera w14:prst="orthographicFront"/>
                  <w14:lightRig w14:rig="threePt" w14:dir="t">
                    <w14:rot w14:lat="0" w14:lon="0" w14:rev="0"/>
                  </w14:lightRig>
                </w14:scene3d>
              </w:rPr>
              <w:t>5.8</w:t>
            </w:r>
            <w:r w:rsidR="001A6A06">
              <w:rPr>
                <w:rFonts w:cstheme="minorBidi"/>
                <w:b w:val="0"/>
                <w:bCs w:val="0"/>
                <w:iCs w:val="0"/>
                <w:color w:val="auto"/>
                <w:lang w:eastAsia="en-GB"/>
              </w:rPr>
              <w:tab/>
            </w:r>
            <w:r w:rsidR="001A6A06" w:rsidRPr="0076762C">
              <w:rPr>
                <w:rStyle w:val="Hyperlink"/>
              </w:rPr>
              <w:t>Application Support</w:t>
            </w:r>
            <w:r w:rsidR="001A6A06">
              <w:rPr>
                <w:webHidden/>
              </w:rPr>
              <w:tab/>
            </w:r>
            <w:r w:rsidR="001A6A06">
              <w:rPr>
                <w:webHidden/>
              </w:rPr>
              <w:fldChar w:fldCharType="begin"/>
            </w:r>
            <w:r w:rsidR="001A6A06">
              <w:rPr>
                <w:webHidden/>
              </w:rPr>
              <w:instrText xml:space="preserve"> PAGEREF _Toc56598277 \h </w:instrText>
            </w:r>
            <w:r w:rsidR="001A6A06">
              <w:rPr>
                <w:webHidden/>
              </w:rPr>
            </w:r>
            <w:r w:rsidR="001A6A06">
              <w:rPr>
                <w:webHidden/>
              </w:rPr>
              <w:fldChar w:fldCharType="separate"/>
            </w:r>
            <w:r>
              <w:rPr>
                <w:webHidden/>
              </w:rPr>
              <w:t>11</w:t>
            </w:r>
            <w:r w:rsidR="001A6A06">
              <w:rPr>
                <w:webHidden/>
              </w:rPr>
              <w:fldChar w:fldCharType="end"/>
            </w:r>
          </w:hyperlink>
        </w:p>
        <w:p w14:paraId="7461DEC6" w14:textId="156621AC" w:rsidR="001A6A06" w:rsidRDefault="005C4BEC">
          <w:pPr>
            <w:pStyle w:val="TOC2"/>
            <w:rPr>
              <w:rFonts w:cstheme="minorBidi"/>
              <w:b w:val="0"/>
              <w:bCs w:val="0"/>
              <w:iCs w:val="0"/>
              <w:color w:val="auto"/>
              <w:lang w:eastAsia="en-GB"/>
            </w:rPr>
          </w:pPr>
          <w:hyperlink w:anchor="_Toc56598278" w:history="1">
            <w:r w:rsidR="001A6A06" w:rsidRPr="0076762C">
              <w:rPr>
                <w:rStyle w:val="Hyperlink"/>
                <w14:scene3d>
                  <w14:camera w14:prst="orthographicFront"/>
                  <w14:lightRig w14:rig="threePt" w14:dir="t">
                    <w14:rot w14:lat="0" w14:lon="0" w14:rev="0"/>
                  </w14:lightRig>
                </w14:scene3d>
              </w:rPr>
              <w:t>5.9</w:t>
            </w:r>
            <w:r w:rsidR="001A6A06">
              <w:rPr>
                <w:rFonts w:cstheme="minorBidi"/>
                <w:b w:val="0"/>
                <w:bCs w:val="0"/>
                <w:iCs w:val="0"/>
                <w:color w:val="auto"/>
                <w:lang w:eastAsia="en-GB"/>
              </w:rPr>
              <w:tab/>
            </w:r>
            <w:r w:rsidR="001A6A06" w:rsidRPr="0076762C">
              <w:rPr>
                <w:rStyle w:val="Hyperlink"/>
              </w:rPr>
              <w:t>Service Impact</w:t>
            </w:r>
            <w:r w:rsidR="001A6A06">
              <w:rPr>
                <w:webHidden/>
              </w:rPr>
              <w:tab/>
            </w:r>
            <w:r w:rsidR="001A6A06">
              <w:rPr>
                <w:webHidden/>
              </w:rPr>
              <w:fldChar w:fldCharType="begin"/>
            </w:r>
            <w:r w:rsidR="001A6A06">
              <w:rPr>
                <w:webHidden/>
              </w:rPr>
              <w:instrText xml:space="preserve"> PAGEREF _Toc56598278 \h </w:instrText>
            </w:r>
            <w:r w:rsidR="001A6A06">
              <w:rPr>
                <w:webHidden/>
              </w:rPr>
            </w:r>
            <w:r w:rsidR="001A6A06">
              <w:rPr>
                <w:webHidden/>
              </w:rPr>
              <w:fldChar w:fldCharType="separate"/>
            </w:r>
            <w:r>
              <w:rPr>
                <w:webHidden/>
              </w:rPr>
              <w:t>11</w:t>
            </w:r>
            <w:r w:rsidR="001A6A06">
              <w:rPr>
                <w:webHidden/>
              </w:rPr>
              <w:fldChar w:fldCharType="end"/>
            </w:r>
          </w:hyperlink>
        </w:p>
        <w:p w14:paraId="69AC4744" w14:textId="0435246F" w:rsidR="001A6A06" w:rsidRDefault="005C4BEC">
          <w:pPr>
            <w:pStyle w:val="TOC2"/>
            <w:rPr>
              <w:rFonts w:cstheme="minorBidi"/>
              <w:b w:val="0"/>
              <w:bCs w:val="0"/>
              <w:iCs w:val="0"/>
              <w:color w:val="auto"/>
              <w:lang w:eastAsia="en-GB"/>
            </w:rPr>
          </w:pPr>
          <w:hyperlink w:anchor="_Toc56598279" w:history="1">
            <w:r w:rsidR="001A6A06" w:rsidRPr="0076762C">
              <w:rPr>
                <w:rStyle w:val="Hyperlink"/>
                <w14:scene3d>
                  <w14:camera w14:prst="orthographicFront"/>
                  <w14:lightRig w14:rig="threePt" w14:dir="t">
                    <w14:rot w14:lat="0" w14:lon="0" w14:rev="0"/>
                  </w14:lightRig>
                </w14:scene3d>
              </w:rPr>
              <w:t>5.10</w:t>
            </w:r>
            <w:r w:rsidR="001A6A06">
              <w:rPr>
                <w:rFonts w:cstheme="minorBidi"/>
                <w:b w:val="0"/>
                <w:bCs w:val="0"/>
                <w:iCs w:val="0"/>
                <w:color w:val="auto"/>
                <w:lang w:eastAsia="en-GB"/>
              </w:rPr>
              <w:tab/>
            </w:r>
            <w:r w:rsidR="001A6A06" w:rsidRPr="0076762C">
              <w:rPr>
                <w:rStyle w:val="Hyperlink"/>
              </w:rPr>
              <w:t>Safety Impact</w:t>
            </w:r>
            <w:r w:rsidR="001A6A06">
              <w:rPr>
                <w:webHidden/>
              </w:rPr>
              <w:tab/>
            </w:r>
            <w:r w:rsidR="001A6A06">
              <w:rPr>
                <w:webHidden/>
              </w:rPr>
              <w:fldChar w:fldCharType="begin"/>
            </w:r>
            <w:r w:rsidR="001A6A06">
              <w:rPr>
                <w:webHidden/>
              </w:rPr>
              <w:instrText xml:space="preserve"> PAGEREF _Toc56598279 \h </w:instrText>
            </w:r>
            <w:r w:rsidR="001A6A06">
              <w:rPr>
                <w:webHidden/>
              </w:rPr>
            </w:r>
            <w:r w:rsidR="001A6A06">
              <w:rPr>
                <w:webHidden/>
              </w:rPr>
              <w:fldChar w:fldCharType="separate"/>
            </w:r>
            <w:r>
              <w:rPr>
                <w:webHidden/>
              </w:rPr>
              <w:t>11</w:t>
            </w:r>
            <w:r w:rsidR="001A6A06">
              <w:rPr>
                <w:webHidden/>
              </w:rPr>
              <w:fldChar w:fldCharType="end"/>
            </w:r>
          </w:hyperlink>
        </w:p>
        <w:p w14:paraId="1136E6EE" w14:textId="363A1E13" w:rsidR="001A6A06" w:rsidRDefault="005C4BEC">
          <w:pPr>
            <w:pStyle w:val="TOC2"/>
            <w:rPr>
              <w:rFonts w:cstheme="minorBidi"/>
              <w:b w:val="0"/>
              <w:bCs w:val="0"/>
              <w:iCs w:val="0"/>
              <w:color w:val="auto"/>
              <w:lang w:eastAsia="en-GB"/>
            </w:rPr>
          </w:pPr>
          <w:hyperlink w:anchor="_Toc56598280" w:history="1">
            <w:r w:rsidR="001A6A06" w:rsidRPr="0076762C">
              <w:rPr>
                <w:rStyle w:val="Hyperlink"/>
                <w14:scene3d>
                  <w14:camera w14:prst="orthographicFront"/>
                  <w14:lightRig w14:rig="threePt" w14:dir="t">
                    <w14:rot w14:lat="0" w14:lon="0" w14:rev="0"/>
                  </w14:lightRig>
                </w14:scene3d>
              </w:rPr>
              <w:t>5.11</w:t>
            </w:r>
            <w:r w:rsidR="001A6A06">
              <w:rPr>
                <w:rFonts w:cstheme="minorBidi"/>
                <w:b w:val="0"/>
                <w:bCs w:val="0"/>
                <w:iCs w:val="0"/>
                <w:color w:val="auto"/>
                <w:lang w:eastAsia="en-GB"/>
              </w:rPr>
              <w:tab/>
            </w:r>
            <w:r w:rsidR="001A6A06" w:rsidRPr="0076762C">
              <w:rPr>
                <w:rStyle w:val="Hyperlink"/>
              </w:rPr>
              <w:t>Contract Schedules</w:t>
            </w:r>
            <w:r w:rsidR="001A6A06">
              <w:rPr>
                <w:webHidden/>
              </w:rPr>
              <w:tab/>
            </w:r>
            <w:r w:rsidR="001A6A06">
              <w:rPr>
                <w:webHidden/>
              </w:rPr>
              <w:fldChar w:fldCharType="begin"/>
            </w:r>
            <w:r w:rsidR="001A6A06">
              <w:rPr>
                <w:webHidden/>
              </w:rPr>
              <w:instrText xml:space="preserve"> PAGEREF _Toc56598280 \h </w:instrText>
            </w:r>
            <w:r w:rsidR="001A6A06">
              <w:rPr>
                <w:webHidden/>
              </w:rPr>
            </w:r>
            <w:r w:rsidR="001A6A06">
              <w:rPr>
                <w:webHidden/>
              </w:rPr>
              <w:fldChar w:fldCharType="separate"/>
            </w:r>
            <w:r>
              <w:rPr>
                <w:webHidden/>
              </w:rPr>
              <w:t>11</w:t>
            </w:r>
            <w:r w:rsidR="001A6A06">
              <w:rPr>
                <w:webHidden/>
              </w:rPr>
              <w:fldChar w:fldCharType="end"/>
            </w:r>
          </w:hyperlink>
        </w:p>
        <w:p w14:paraId="0245E92B" w14:textId="20F6CF5F" w:rsidR="001A6A06" w:rsidRDefault="005C4BEC">
          <w:pPr>
            <w:pStyle w:val="TOC1"/>
            <w:rPr>
              <w:rFonts w:cstheme="minorBidi"/>
              <w:b w:val="0"/>
              <w:color w:val="auto"/>
              <w:sz w:val="22"/>
              <w:szCs w:val="22"/>
              <w:lang w:eastAsia="en-GB"/>
            </w:rPr>
          </w:pPr>
          <w:hyperlink w:anchor="_Toc56598281" w:history="1">
            <w:r w:rsidR="001A6A06" w:rsidRPr="0076762C">
              <w:rPr>
                <w:rStyle w:val="Hyperlink"/>
              </w:rPr>
              <w:t>6</w:t>
            </w:r>
            <w:r w:rsidR="001A6A06">
              <w:rPr>
                <w:rFonts w:cstheme="minorBidi"/>
                <w:b w:val="0"/>
                <w:color w:val="auto"/>
                <w:sz w:val="22"/>
                <w:szCs w:val="22"/>
                <w:lang w:eastAsia="en-GB"/>
              </w:rPr>
              <w:tab/>
            </w:r>
            <w:r w:rsidR="001A6A06" w:rsidRPr="0076762C">
              <w:rPr>
                <w:rStyle w:val="Hyperlink"/>
              </w:rPr>
              <w:t>Implementation Timescales and Approach</w:t>
            </w:r>
            <w:r w:rsidR="001A6A06">
              <w:rPr>
                <w:webHidden/>
              </w:rPr>
              <w:tab/>
            </w:r>
            <w:r w:rsidR="001A6A06">
              <w:rPr>
                <w:webHidden/>
              </w:rPr>
              <w:fldChar w:fldCharType="begin"/>
            </w:r>
            <w:r w:rsidR="001A6A06">
              <w:rPr>
                <w:webHidden/>
              </w:rPr>
              <w:instrText xml:space="preserve"> PAGEREF _Toc56598281 \h </w:instrText>
            </w:r>
            <w:r w:rsidR="001A6A06">
              <w:rPr>
                <w:webHidden/>
              </w:rPr>
            </w:r>
            <w:r w:rsidR="001A6A06">
              <w:rPr>
                <w:webHidden/>
              </w:rPr>
              <w:fldChar w:fldCharType="separate"/>
            </w:r>
            <w:r>
              <w:rPr>
                <w:webHidden/>
              </w:rPr>
              <w:t>12</w:t>
            </w:r>
            <w:r w:rsidR="001A6A06">
              <w:rPr>
                <w:webHidden/>
              </w:rPr>
              <w:fldChar w:fldCharType="end"/>
            </w:r>
          </w:hyperlink>
        </w:p>
        <w:p w14:paraId="4F0ECCA5" w14:textId="0007F372" w:rsidR="001A6A06" w:rsidRDefault="005C4BEC">
          <w:pPr>
            <w:pStyle w:val="TOC2"/>
            <w:rPr>
              <w:rFonts w:cstheme="minorBidi"/>
              <w:b w:val="0"/>
              <w:bCs w:val="0"/>
              <w:iCs w:val="0"/>
              <w:color w:val="auto"/>
              <w:lang w:eastAsia="en-GB"/>
            </w:rPr>
          </w:pPr>
          <w:hyperlink w:anchor="_Toc56598282" w:history="1">
            <w:r w:rsidR="001A6A06" w:rsidRPr="0076762C">
              <w:rPr>
                <w:rStyle w:val="Hyperlink"/>
                <w14:scene3d>
                  <w14:camera w14:prst="orthographicFront"/>
                  <w14:lightRig w14:rig="threePt" w14:dir="t">
                    <w14:rot w14:lat="0" w14:lon="0" w14:rev="0"/>
                  </w14:lightRig>
                </w14:scene3d>
              </w:rPr>
              <w:t>6.1</w:t>
            </w:r>
            <w:r w:rsidR="001A6A06">
              <w:rPr>
                <w:rFonts w:cstheme="minorBidi"/>
                <w:b w:val="0"/>
                <w:bCs w:val="0"/>
                <w:iCs w:val="0"/>
                <w:color w:val="auto"/>
                <w:lang w:eastAsia="en-GB"/>
              </w:rPr>
              <w:tab/>
            </w:r>
            <w:r w:rsidR="001A6A06" w:rsidRPr="0076762C">
              <w:rPr>
                <w:rStyle w:val="Hyperlink"/>
              </w:rPr>
              <w:t>Implementation Approach</w:t>
            </w:r>
            <w:r w:rsidR="001A6A06">
              <w:rPr>
                <w:webHidden/>
              </w:rPr>
              <w:tab/>
            </w:r>
            <w:r w:rsidR="001A6A06">
              <w:rPr>
                <w:webHidden/>
              </w:rPr>
              <w:fldChar w:fldCharType="begin"/>
            </w:r>
            <w:r w:rsidR="001A6A06">
              <w:rPr>
                <w:webHidden/>
              </w:rPr>
              <w:instrText xml:space="preserve"> PAGEREF _Toc56598282 \h </w:instrText>
            </w:r>
            <w:r w:rsidR="001A6A06">
              <w:rPr>
                <w:webHidden/>
              </w:rPr>
            </w:r>
            <w:r w:rsidR="001A6A06">
              <w:rPr>
                <w:webHidden/>
              </w:rPr>
              <w:fldChar w:fldCharType="separate"/>
            </w:r>
            <w:r>
              <w:rPr>
                <w:webHidden/>
              </w:rPr>
              <w:t>12</w:t>
            </w:r>
            <w:r w:rsidR="001A6A06">
              <w:rPr>
                <w:webHidden/>
              </w:rPr>
              <w:fldChar w:fldCharType="end"/>
            </w:r>
          </w:hyperlink>
        </w:p>
        <w:p w14:paraId="05CDAE5D" w14:textId="10334814" w:rsidR="001A6A06" w:rsidRDefault="005C4BEC">
          <w:pPr>
            <w:pStyle w:val="TOC2"/>
            <w:rPr>
              <w:rFonts w:cstheme="minorBidi"/>
              <w:b w:val="0"/>
              <w:bCs w:val="0"/>
              <w:iCs w:val="0"/>
              <w:color w:val="auto"/>
              <w:lang w:eastAsia="en-GB"/>
            </w:rPr>
          </w:pPr>
          <w:hyperlink w:anchor="_Toc56598283" w:history="1">
            <w:r w:rsidR="001A6A06" w:rsidRPr="0076762C">
              <w:rPr>
                <w:rStyle w:val="Hyperlink"/>
                <w14:scene3d>
                  <w14:camera w14:prst="orthographicFront"/>
                  <w14:lightRig w14:rig="threePt" w14:dir="t">
                    <w14:rot w14:lat="0" w14:lon="0" w14:rev="0"/>
                  </w14:lightRig>
                </w14:scene3d>
              </w:rPr>
              <w:t>6.2</w:t>
            </w:r>
            <w:r w:rsidR="001A6A06">
              <w:rPr>
                <w:rFonts w:cstheme="minorBidi"/>
                <w:b w:val="0"/>
                <w:bCs w:val="0"/>
                <w:iCs w:val="0"/>
                <w:color w:val="auto"/>
                <w:lang w:eastAsia="en-GB"/>
              </w:rPr>
              <w:tab/>
            </w:r>
            <w:r w:rsidR="001A6A06" w:rsidRPr="0076762C">
              <w:rPr>
                <w:rStyle w:val="Hyperlink"/>
              </w:rPr>
              <w:t>Testing and Acceptance</w:t>
            </w:r>
            <w:r w:rsidR="001A6A06">
              <w:rPr>
                <w:webHidden/>
              </w:rPr>
              <w:tab/>
            </w:r>
            <w:r w:rsidR="001A6A06">
              <w:rPr>
                <w:webHidden/>
              </w:rPr>
              <w:fldChar w:fldCharType="begin"/>
            </w:r>
            <w:r w:rsidR="001A6A06">
              <w:rPr>
                <w:webHidden/>
              </w:rPr>
              <w:instrText xml:space="preserve"> PAGEREF _Toc56598283 \h </w:instrText>
            </w:r>
            <w:r w:rsidR="001A6A06">
              <w:rPr>
                <w:webHidden/>
              </w:rPr>
            </w:r>
            <w:r w:rsidR="001A6A06">
              <w:rPr>
                <w:webHidden/>
              </w:rPr>
              <w:fldChar w:fldCharType="separate"/>
            </w:r>
            <w:r>
              <w:rPr>
                <w:webHidden/>
              </w:rPr>
              <w:t>12</w:t>
            </w:r>
            <w:r w:rsidR="001A6A06">
              <w:rPr>
                <w:webHidden/>
              </w:rPr>
              <w:fldChar w:fldCharType="end"/>
            </w:r>
          </w:hyperlink>
        </w:p>
        <w:p w14:paraId="3EA6D6CA" w14:textId="0F4A4CFE" w:rsidR="001A6A06" w:rsidRDefault="005C4BEC">
          <w:pPr>
            <w:pStyle w:val="TOC1"/>
            <w:rPr>
              <w:rFonts w:cstheme="minorBidi"/>
              <w:b w:val="0"/>
              <w:color w:val="auto"/>
              <w:sz w:val="22"/>
              <w:szCs w:val="22"/>
              <w:lang w:eastAsia="en-GB"/>
            </w:rPr>
          </w:pPr>
          <w:hyperlink w:anchor="_Toc56598284" w:history="1">
            <w:r w:rsidR="001A6A06" w:rsidRPr="0076762C">
              <w:rPr>
                <w:rStyle w:val="Hyperlink"/>
              </w:rPr>
              <w:t>7</w:t>
            </w:r>
            <w:r w:rsidR="001A6A06">
              <w:rPr>
                <w:rFonts w:cstheme="minorBidi"/>
                <w:b w:val="0"/>
                <w:color w:val="auto"/>
                <w:sz w:val="22"/>
                <w:szCs w:val="22"/>
                <w:lang w:eastAsia="en-GB"/>
              </w:rPr>
              <w:tab/>
            </w:r>
            <w:r w:rsidR="001A6A06" w:rsidRPr="0076762C">
              <w:rPr>
                <w:rStyle w:val="Hyperlink"/>
              </w:rPr>
              <w:t>Costs and Charges</w:t>
            </w:r>
            <w:r w:rsidR="001A6A06">
              <w:rPr>
                <w:webHidden/>
              </w:rPr>
              <w:tab/>
            </w:r>
            <w:r w:rsidR="001A6A06">
              <w:rPr>
                <w:webHidden/>
              </w:rPr>
              <w:fldChar w:fldCharType="begin"/>
            </w:r>
            <w:r w:rsidR="001A6A06">
              <w:rPr>
                <w:webHidden/>
              </w:rPr>
              <w:instrText xml:space="preserve"> PAGEREF _Toc56598284 \h </w:instrText>
            </w:r>
            <w:r w:rsidR="001A6A06">
              <w:rPr>
                <w:webHidden/>
              </w:rPr>
            </w:r>
            <w:r w:rsidR="001A6A06">
              <w:rPr>
                <w:webHidden/>
              </w:rPr>
              <w:fldChar w:fldCharType="separate"/>
            </w:r>
            <w:r>
              <w:rPr>
                <w:webHidden/>
              </w:rPr>
              <w:t>13</w:t>
            </w:r>
            <w:r w:rsidR="001A6A06">
              <w:rPr>
                <w:webHidden/>
              </w:rPr>
              <w:fldChar w:fldCharType="end"/>
            </w:r>
          </w:hyperlink>
        </w:p>
        <w:p w14:paraId="218AD548" w14:textId="180077C4" w:rsidR="001A6A06" w:rsidRDefault="005C4BEC">
          <w:pPr>
            <w:pStyle w:val="TOC1"/>
            <w:rPr>
              <w:rFonts w:cstheme="minorBidi"/>
              <w:b w:val="0"/>
              <w:color w:val="auto"/>
              <w:sz w:val="22"/>
              <w:szCs w:val="22"/>
              <w:lang w:eastAsia="en-GB"/>
            </w:rPr>
          </w:pPr>
          <w:hyperlink w:anchor="_Toc56598285" w:history="1">
            <w:r w:rsidR="001A6A06" w:rsidRPr="0076762C">
              <w:rPr>
                <w:rStyle w:val="Hyperlink"/>
                <w:rFonts w:ascii="Arial Bold" w:eastAsia="Times New Roman" w:hAnsi="Arial Bold" w:cs="Arial"/>
                <w:bCs/>
                <w:kern w:val="32"/>
              </w:rPr>
              <w:t>Appendix A: Glossary</w:t>
            </w:r>
            <w:r w:rsidR="001A6A06">
              <w:rPr>
                <w:webHidden/>
              </w:rPr>
              <w:tab/>
            </w:r>
            <w:r w:rsidR="001A6A06">
              <w:rPr>
                <w:webHidden/>
              </w:rPr>
              <w:fldChar w:fldCharType="begin"/>
            </w:r>
            <w:r w:rsidR="001A6A06">
              <w:rPr>
                <w:webHidden/>
              </w:rPr>
              <w:instrText xml:space="preserve"> PAGEREF _Toc56598285 \h </w:instrText>
            </w:r>
            <w:r w:rsidR="001A6A06">
              <w:rPr>
                <w:webHidden/>
              </w:rPr>
            </w:r>
            <w:r w:rsidR="001A6A06">
              <w:rPr>
                <w:webHidden/>
              </w:rPr>
              <w:fldChar w:fldCharType="separate"/>
            </w:r>
            <w:r>
              <w:rPr>
                <w:webHidden/>
              </w:rPr>
              <w:t>14</w:t>
            </w:r>
            <w:r w:rsidR="001A6A06">
              <w:rPr>
                <w:webHidden/>
              </w:rPr>
              <w:fldChar w:fldCharType="end"/>
            </w:r>
          </w:hyperlink>
        </w:p>
        <w:p w14:paraId="77F547A2" w14:textId="6624F316" w:rsidR="007F6F1E" w:rsidRPr="008501CF" w:rsidRDefault="007F6F1E">
          <w:r w:rsidRPr="008501CF">
            <w:rPr>
              <w:b/>
              <w:bCs/>
            </w:rPr>
            <w:fldChar w:fldCharType="end"/>
          </w:r>
        </w:p>
      </w:sdtContent>
    </w:sdt>
    <w:p w14:paraId="7886C0EF" w14:textId="2B6FA891" w:rsidR="00AD75CA" w:rsidRDefault="00AD75CA" w:rsidP="007A2474">
      <w:pPr>
        <w:pStyle w:val="Heading1"/>
      </w:pPr>
      <w:bookmarkStart w:id="2" w:name="_Toc56598250"/>
      <w:bookmarkStart w:id="3" w:name="_Toc372277105"/>
      <w:bookmarkStart w:id="4" w:name="_Toc514771909"/>
      <w:bookmarkStart w:id="5" w:name="_Toc514850930"/>
      <w:r>
        <w:lastRenderedPageBreak/>
        <w:t>Executive Summary</w:t>
      </w:r>
      <w:bookmarkEnd w:id="2"/>
    </w:p>
    <w:p w14:paraId="24CDF8C9" w14:textId="77777777" w:rsidR="00520C50" w:rsidRDefault="00520C50" w:rsidP="00520C50">
      <w:pPr>
        <w:pStyle w:val="BodyTextNormal"/>
      </w:pPr>
      <w:r>
        <w:t>The Change Board are asked to approve the following:</w:t>
      </w:r>
    </w:p>
    <w:p w14:paraId="0CCE0CF7" w14:textId="77777777" w:rsidR="00520C50" w:rsidRDefault="00520C50" w:rsidP="00520C50">
      <w:pPr>
        <w:pStyle w:val="BodyTextNormal"/>
        <w:numPr>
          <w:ilvl w:val="0"/>
          <w:numId w:val="27"/>
        </w:numPr>
      </w:pPr>
      <w:r>
        <w:t>Total cost to complete the Full Impact Assessment of £94,430</w:t>
      </w:r>
    </w:p>
    <w:p w14:paraId="57D42051" w14:textId="77777777" w:rsidR="00520C50" w:rsidRDefault="00520C50" w:rsidP="00520C50">
      <w:pPr>
        <w:pStyle w:val="BodyTextNormal"/>
        <w:numPr>
          <w:ilvl w:val="0"/>
          <w:numId w:val="27"/>
        </w:numPr>
      </w:pPr>
      <w:r>
        <w:t>The timescales to complete the Full Impact Assessment of 50 days</w:t>
      </w:r>
    </w:p>
    <w:p w14:paraId="7FE8B34A" w14:textId="77777777" w:rsidR="00520C50" w:rsidRDefault="00520C50" w:rsidP="00520C50">
      <w:pPr>
        <w:pStyle w:val="BodyTextNormal"/>
        <w:numPr>
          <w:ilvl w:val="0"/>
          <w:numId w:val="27"/>
        </w:numPr>
      </w:pPr>
      <w:r>
        <w:t>ROM costs for SECMP0078, up to the end of Pre-Integration Testing (PIT), of £465,680 – subject to the implementation of SECMP0078 alongside SECMP0015 and SECMP0056 in the June 2022 SEC System Release</w:t>
      </w:r>
    </w:p>
    <w:p w14:paraId="1D33255B" w14:textId="77777777" w:rsidR="00520C50" w:rsidRDefault="00520C50" w:rsidP="00520C50">
      <w:pPr>
        <w:pStyle w:val="BodyTextNormal"/>
      </w:pPr>
      <w:r>
        <w:t>SECMP0078 includes three Issue Resolution Proposals, IRP550, IRP603, and IRP604, as follows:</w:t>
      </w:r>
    </w:p>
    <w:p w14:paraId="4E2CD71E" w14:textId="77777777" w:rsidR="00520C50" w:rsidRDefault="00520C50" w:rsidP="00520C50">
      <w:pPr>
        <w:pStyle w:val="BodyTextNormal"/>
        <w:numPr>
          <w:ilvl w:val="0"/>
          <w:numId w:val="27"/>
        </w:numPr>
      </w:pPr>
      <w:r>
        <w:t>IRP550 addresses cases a failure occurs while a Device executes GCS20r and errors occur in Device processing</w:t>
      </w:r>
    </w:p>
    <w:p w14:paraId="2945898B" w14:textId="77777777" w:rsidR="00520C50" w:rsidRDefault="00520C50" w:rsidP="00520C50">
      <w:pPr>
        <w:pStyle w:val="BodyTextNormal"/>
        <w:numPr>
          <w:ilvl w:val="0"/>
          <w:numId w:val="27"/>
        </w:numPr>
      </w:pPr>
      <w:r>
        <w:t>IRP603 would ensure security logs are not available to PPMID, IHD, or CAD devices or readable through non-secured access which might otherwise compromise the security of the Smart Metering System</w:t>
      </w:r>
    </w:p>
    <w:p w14:paraId="6BBA65B2" w14:textId="77777777" w:rsidR="00520C50" w:rsidRDefault="00520C50" w:rsidP="00520C50">
      <w:pPr>
        <w:pStyle w:val="BodyTextNormal"/>
        <w:numPr>
          <w:ilvl w:val="0"/>
          <w:numId w:val="27"/>
        </w:numPr>
      </w:pPr>
      <w:r>
        <w:t>IRP604 is a GBCS text only change based on IRP550</w:t>
      </w:r>
    </w:p>
    <w:p w14:paraId="68DC5373" w14:textId="075AF4C1" w:rsidR="00520C50" w:rsidRDefault="00520C50" w:rsidP="00520C50">
      <w:pPr>
        <w:pStyle w:val="BodyTextNormal"/>
      </w:pPr>
      <w:r>
        <w:t xml:space="preserve">The total ROM costs to deliver SECMP0078 are £705,680, which includes Design, Build and PIT, and a tolerance of </w:t>
      </w:r>
      <w:r>
        <w:rPr>
          <w:rFonts w:cs="Arial"/>
        </w:rPr>
        <w:t>±</w:t>
      </w:r>
      <w:r>
        <w:t xml:space="preserve">20%. </w:t>
      </w:r>
    </w:p>
    <w:p w14:paraId="462C3B01" w14:textId="77777777" w:rsidR="00520C50" w:rsidRDefault="00520C50" w:rsidP="00520C50">
      <w:pPr>
        <w:pStyle w:val="BodyTextNormal"/>
      </w:pPr>
      <w:r>
        <w:t xml:space="preserve">It is estimated that the cost to deliver SECMP0078 would reduce by £240,000 should the Modification be released alongside SECMP0015 and SECMP0056 as a result of synergies across the testing phase. Currently SECMP0015 and SECMP0056 are targeted for the June 2022 SEC System Release. It is proposed that SECMP0078 is released in June 2022 to take advantage of the projected cost savings. This would give a cost of £465,680. </w:t>
      </w:r>
    </w:p>
    <w:p w14:paraId="29E075F3" w14:textId="77777777" w:rsidR="00520C50" w:rsidRPr="00AD75CA" w:rsidRDefault="00520C50" w:rsidP="00520C50">
      <w:pPr>
        <w:pStyle w:val="BodyTextNormal"/>
      </w:pPr>
      <w:r>
        <w:t>The cost to prepare a Full Impact Assessment are quoted at £94,430. This represents approximately 6% of the total SEC Release cost (including estimated post-PIT costs) to deliver the Modification which is the usual ratio of assessment costs to delivery cost.</w:t>
      </w:r>
    </w:p>
    <w:p w14:paraId="2319A3ED" w14:textId="27C15DEF" w:rsidR="00520C50" w:rsidRDefault="00520C50" w:rsidP="00520C50">
      <w:pPr>
        <w:pStyle w:val="BodyTextNormal"/>
      </w:pPr>
      <w:r>
        <w:t>The Change Board are asked to also approve that the FIA will take 50 days to complete which is 10 days more that the current Service Level Agreement (SLA) of 40 days.</w:t>
      </w:r>
    </w:p>
    <w:p w14:paraId="403D63DB" w14:textId="0FB79FA2" w:rsidR="00520C50" w:rsidRDefault="00520C50" w:rsidP="00520C50">
      <w:pPr>
        <w:pStyle w:val="BodyTextNormal"/>
      </w:pPr>
      <w:r w:rsidRPr="00D72FAE">
        <w:t>The first PIA was</w:t>
      </w:r>
      <w:r w:rsidRPr="008501CF">
        <w:t xml:space="preserve"> requested of DCC </w:t>
      </w:r>
      <w:r>
        <w:t>o</w:t>
      </w:r>
      <w:r w:rsidRPr="008501CF">
        <w:t xml:space="preserve">n </w:t>
      </w:r>
      <w:r>
        <w:t>30</w:t>
      </w:r>
      <w:r w:rsidRPr="007A75A0">
        <w:t>th</w:t>
      </w:r>
      <w:r>
        <w:t xml:space="preserve"> September </w:t>
      </w:r>
      <w:r w:rsidRPr="008501CF">
        <w:t>2019.</w:t>
      </w:r>
      <w:r>
        <w:t xml:space="preserve"> DCC submitted an initial PIA on 31</w:t>
      </w:r>
      <w:r w:rsidRPr="00A33B35">
        <w:rPr>
          <w:vertAlign w:val="superscript"/>
        </w:rPr>
        <w:t>st</w:t>
      </w:r>
      <w:r>
        <w:t xml:space="preserve"> December, 2019, and the total ROM was £1.9million</w:t>
      </w:r>
      <w:r w:rsidRPr="00D72FAE">
        <w:t xml:space="preserve">. </w:t>
      </w:r>
      <w:r>
        <w:t>the scope of the Modification was changed, and a further request for a PIA was received on 17</w:t>
      </w:r>
      <w:r w:rsidRPr="00A33B35">
        <w:rPr>
          <w:vertAlign w:val="superscript"/>
        </w:rPr>
        <w:t>th</w:t>
      </w:r>
      <w:r>
        <w:t xml:space="preserve"> April, 2020. </w:t>
      </w:r>
      <w:r w:rsidRPr="00D72FAE">
        <w:t xml:space="preserve">Service Providers submitted a response to DCC </w:t>
      </w:r>
      <w:r>
        <w:t>with</w:t>
      </w:r>
      <w:r w:rsidRPr="00D72FAE">
        <w:t xml:space="preserve"> the total costs of the PIA was a ROM of £1.2m</w:t>
      </w:r>
      <w:r>
        <w:t>illion</w:t>
      </w:r>
      <w:r w:rsidRPr="00D72FAE">
        <w:t>. Upon discussions with SECAS, DCC rejected the ROM, requesting that SPs revise their submission. There have been two further iterations and the final ROM is presented within this PIA.</w:t>
      </w:r>
    </w:p>
    <w:p w14:paraId="17CA02C5" w14:textId="23CFDE10" w:rsidR="00255B3A" w:rsidRPr="008501CF" w:rsidRDefault="00255B3A" w:rsidP="007A2474">
      <w:pPr>
        <w:pStyle w:val="Heading1"/>
      </w:pPr>
      <w:bookmarkStart w:id="6" w:name="_Toc56598251"/>
      <w:r w:rsidRPr="008501CF">
        <w:lastRenderedPageBreak/>
        <w:t>Document History</w:t>
      </w:r>
      <w:bookmarkEnd w:id="3"/>
      <w:bookmarkEnd w:id="4"/>
      <w:bookmarkEnd w:id="5"/>
      <w:bookmarkEnd w:id="6"/>
    </w:p>
    <w:p w14:paraId="3BD90F37" w14:textId="77777777" w:rsidR="00255B3A" w:rsidRPr="008501CF" w:rsidRDefault="00255B3A" w:rsidP="00355AD7">
      <w:pPr>
        <w:pStyle w:val="Heading2"/>
      </w:pPr>
      <w:bookmarkStart w:id="7" w:name="_Toc298833584"/>
      <w:bookmarkStart w:id="8" w:name="_Toc371921492"/>
      <w:bookmarkStart w:id="9" w:name="_Toc372277108"/>
      <w:bookmarkStart w:id="10" w:name="_Toc514850931"/>
      <w:bookmarkStart w:id="11" w:name="_Toc56598252"/>
      <w:r w:rsidRPr="008501CF">
        <w:t>Revision History</w:t>
      </w:r>
      <w:bookmarkEnd w:id="7"/>
      <w:bookmarkEnd w:id="8"/>
      <w:bookmarkEnd w:id="9"/>
      <w:bookmarkEnd w:id="10"/>
      <w:bookmarkEnd w:id="11"/>
    </w:p>
    <w:tbl>
      <w:tblPr>
        <w:tblW w:w="84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01"/>
        <w:gridCol w:w="1150"/>
        <w:gridCol w:w="5311"/>
      </w:tblGrid>
      <w:tr w:rsidR="00255B3A" w:rsidRPr="008501CF" w14:paraId="71587A6C" w14:textId="77777777" w:rsidTr="00CA5A54">
        <w:trPr>
          <w:cantSplit/>
          <w:tblHeader/>
        </w:trPr>
        <w:tc>
          <w:tcPr>
            <w:tcW w:w="2001" w:type="dxa"/>
            <w:shd w:val="clear" w:color="auto" w:fill="C0C0C0"/>
            <w:noWrap/>
          </w:tcPr>
          <w:p w14:paraId="11298E0B" w14:textId="77777777" w:rsidR="00255B3A" w:rsidRPr="008501CF" w:rsidRDefault="00255B3A" w:rsidP="00904C44">
            <w:pPr>
              <w:pStyle w:val="TableHeadings"/>
            </w:pPr>
            <w:r w:rsidRPr="008501CF">
              <w:t>Revision Date</w:t>
            </w:r>
          </w:p>
        </w:tc>
        <w:tc>
          <w:tcPr>
            <w:tcW w:w="1150" w:type="dxa"/>
            <w:shd w:val="clear" w:color="auto" w:fill="C0C0C0"/>
            <w:noWrap/>
          </w:tcPr>
          <w:p w14:paraId="023B0667" w14:textId="77777777" w:rsidR="00255B3A" w:rsidRPr="008501CF" w:rsidRDefault="00255B3A" w:rsidP="00904C44">
            <w:pPr>
              <w:pStyle w:val="TableHeadings"/>
            </w:pPr>
            <w:r w:rsidRPr="008501CF">
              <w:t>Revision</w:t>
            </w:r>
          </w:p>
        </w:tc>
        <w:tc>
          <w:tcPr>
            <w:tcW w:w="5311" w:type="dxa"/>
            <w:shd w:val="clear" w:color="auto" w:fill="C0C0C0"/>
            <w:noWrap/>
          </w:tcPr>
          <w:p w14:paraId="2D715F0E" w14:textId="77777777" w:rsidR="00255B3A" w:rsidRPr="008501CF" w:rsidRDefault="00255B3A" w:rsidP="00904C44">
            <w:pPr>
              <w:pStyle w:val="TableHeadings"/>
            </w:pPr>
            <w:r w:rsidRPr="008501CF">
              <w:t>Summary of Changes</w:t>
            </w:r>
          </w:p>
        </w:tc>
      </w:tr>
      <w:tr w:rsidR="00CA5A54" w:rsidRPr="008501CF" w14:paraId="1D9C0278" w14:textId="77777777" w:rsidTr="00CA5A54">
        <w:trPr>
          <w:trHeight w:val="166"/>
        </w:trPr>
        <w:tc>
          <w:tcPr>
            <w:tcW w:w="2001" w:type="dxa"/>
            <w:noWrap/>
          </w:tcPr>
          <w:p w14:paraId="6A5D6603" w14:textId="77777777" w:rsidR="00CA5A54" w:rsidRPr="008501CF" w:rsidRDefault="00AD34A9" w:rsidP="00CA5A54">
            <w:pPr>
              <w:pStyle w:val="TableContents"/>
            </w:pPr>
            <w:r>
              <w:t>2</w:t>
            </w:r>
            <w:r w:rsidR="000D78C9">
              <w:t>7</w:t>
            </w:r>
            <w:r w:rsidR="00CA5A54" w:rsidRPr="008501CF">
              <w:t>/</w:t>
            </w:r>
            <w:r w:rsidR="00201FB2">
              <w:t>12</w:t>
            </w:r>
            <w:r w:rsidR="00CA5A54" w:rsidRPr="008501CF">
              <w:t>/2019</w:t>
            </w:r>
          </w:p>
        </w:tc>
        <w:tc>
          <w:tcPr>
            <w:tcW w:w="1150" w:type="dxa"/>
            <w:noWrap/>
          </w:tcPr>
          <w:p w14:paraId="1C1F66C5" w14:textId="77777777" w:rsidR="00CA5A54" w:rsidRPr="008501CF" w:rsidRDefault="00CA5A54" w:rsidP="00CA5A54">
            <w:pPr>
              <w:pStyle w:val="TableContents"/>
            </w:pPr>
            <w:r w:rsidRPr="008501CF">
              <w:t>0.</w:t>
            </w:r>
            <w:r w:rsidR="00AD34A9">
              <w:t>2</w:t>
            </w:r>
            <w:r w:rsidR="000D78C9">
              <w:t>5</w:t>
            </w:r>
          </w:p>
        </w:tc>
        <w:tc>
          <w:tcPr>
            <w:tcW w:w="5311" w:type="dxa"/>
            <w:noWrap/>
          </w:tcPr>
          <w:p w14:paraId="7BB659B2" w14:textId="77777777" w:rsidR="00CA5A54" w:rsidRPr="008501CF" w:rsidRDefault="00CA5A54" w:rsidP="00CA5A54">
            <w:pPr>
              <w:pStyle w:val="TableContents"/>
            </w:pPr>
            <w:r w:rsidRPr="008501CF">
              <w:t>Initial version</w:t>
            </w:r>
          </w:p>
        </w:tc>
      </w:tr>
      <w:tr w:rsidR="00C50EED" w:rsidRPr="008501CF" w14:paraId="4485322B" w14:textId="77777777" w:rsidTr="00CA5A54">
        <w:trPr>
          <w:trHeight w:val="166"/>
        </w:trPr>
        <w:tc>
          <w:tcPr>
            <w:tcW w:w="2001" w:type="dxa"/>
            <w:noWrap/>
          </w:tcPr>
          <w:p w14:paraId="0517725D" w14:textId="77777777" w:rsidR="00AF6233" w:rsidRPr="008501CF" w:rsidRDefault="00AF6233" w:rsidP="00AF6233">
            <w:pPr>
              <w:pStyle w:val="TableContents"/>
            </w:pPr>
            <w:r>
              <w:t>02/01/2019</w:t>
            </w:r>
          </w:p>
        </w:tc>
        <w:tc>
          <w:tcPr>
            <w:tcW w:w="1150" w:type="dxa"/>
            <w:noWrap/>
          </w:tcPr>
          <w:p w14:paraId="6F8B192C" w14:textId="77777777" w:rsidR="00C50EED" w:rsidRPr="008501CF" w:rsidRDefault="00AF6233" w:rsidP="00C50EED">
            <w:pPr>
              <w:pStyle w:val="TableContents"/>
            </w:pPr>
            <w:r>
              <w:t>0.27</w:t>
            </w:r>
          </w:p>
        </w:tc>
        <w:tc>
          <w:tcPr>
            <w:tcW w:w="5311" w:type="dxa"/>
            <w:noWrap/>
          </w:tcPr>
          <w:p w14:paraId="4651A073" w14:textId="77777777" w:rsidR="00C50EED" w:rsidRPr="008501CF" w:rsidRDefault="00AF6233" w:rsidP="00C50EED">
            <w:pPr>
              <w:pStyle w:val="TableContents"/>
            </w:pPr>
            <w:r>
              <w:t>Updated Table 1 with CSP impacts</w:t>
            </w:r>
          </w:p>
        </w:tc>
      </w:tr>
      <w:tr w:rsidR="00C50EED" w:rsidRPr="008501CF" w14:paraId="4B80F3B7" w14:textId="77777777" w:rsidTr="00CA5A54">
        <w:trPr>
          <w:trHeight w:val="166"/>
        </w:trPr>
        <w:tc>
          <w:tcPr>
            <w:tcW w:w="2001" w:type="dxa"/>
            <w:noWrap/>
          </w:tcPr>
          <w:p w14:paraId="44E28605" w14:textId="77777777" w:rsidR="00C50EED" w:rsidRPr="008501CF" w:rsidRDefault="00C1603F" w:rsidP="00C50EED">
            <w:pPr>
              <w:pStyle w:val="TableContents"/>
            </w:pPr>
            <w:r>
              <w:t>01/09/2020</w:t>
            </w:r>
          </w:p>
        </w:tc>
        <w:tc>
          <w:tcPr>
            <w:tcW w:w="1150" w:type="dxa"/>
            <w:noWrap/>
          </w:tcPr>
          <w:p w14:paraId="413C44F5" w14:textId="77777777" w:rsidR="00C50EED" w:rsidRPr="008501CF" w:rsidRDefault="00C1603F" w:rsidP="00C50EED">
            <w:pPr>
              <w:pStyle w:val="TableContents"/>
            </w:pPr>
            <w:r>
              <w:t>0.5</w:t>
            </w:r>
          </w:p>
        </w:tc>
        <w:tc>
          <w:tcPr>
            <w:tcW w:w="5311" w:type="dxa"/>
            <w:noWrap/>
          </w:tcPr>
          <w:p w14:paraId="402E4E5C" w14:textId="77777777" w:rsidR="00C50EED" w:rsidRPr="008501CF" w:rsidRDefault="00C1603F" w:rsidP="00C50EED">
            <w:pPr>
              <w:pStyle w:val="TableContents"/>
            </w:pPr>
            <w:r>
              <w:t>Changed requirements, new PIA document</w:t>
            </w:r>
          </w:p>
        </w:tc>
      </w:tr>
      <w:tr w:rsidR="009B5DAE" w:rsidRPr="008501CF" w14:paraId="504B8217" w14:textId="77777777" w:rsidTr="00CA5A54">
        <w:trPr>
          <w:trHeight w:val="166"/>
        </w:trPr>
        <w:tc>
          <w:tcPr>
            <w:tcW w:w="2001" w:type="dxa"/>
            <w:noWrap/>
          </w:tcPr>
          <w:p w14:paraId="2D129A95" w14:textId="7099F0BC" w:rsidR="009B5DAE" w:rsidRPr="008501CF" w:rsidRDefault="0085112C" w:rsidP="00C50EED">
            <w:pPr>
              <w:pStyle w:val="TableContents"/>
            </w:pPr>
            <w:r>
              <w:t>13/11/2020</w:t>
            </w:r>
          </w:p>
        </w:tc>
        <w:tc>
          <w:tcPr>
            <w:tcW w:w="1150" w:type="dxa"/>
            <w:noWrap/>
          </w:tcPr>
          <w:p w14:paraId="3DC11D92" w14:textId="0134E9E3" w:rsidR="009B5DAE" w:rsidRPr="008501CF" w:rsidRDefault="0085112C" w:rsidP="00C50EED">
            <w:pPr>
              <w:pStyle w:val="TableContents"/>
            </w:pPr>
            <w:r>
              <w:t>0.8</w:t>
            </w:r>
          </w:p>
        </w:tc>
        <w:tc>
          <w:tcPr>
            <w:tcW w:w="5311" w:type="dxa"/>
            <w:noWrap/>
          </w:tcPr>
          <w:p w14:paraId="349842E8" w14:textId="60DAD3D3" w:rsidR="009B5DAE" w:rsidRPr="008501CF" w:rsidRDefault="0085112C" w:rsidP="008A30AD">
            <w:pPr>
              <w:pStyle w:val="TableContents"/>
              <w:jc w:val="left"/>
            </w:pPr>
            <w:r>
              <w:t>Revised with new ROM from CSP North</w:t>
            </w:r>
          </w:p>
        </w:tc>
      </w:tr>
      <w:tr w:rsidR="003E0E1B" w:rsidRPr="008501CF" w14:paraId="76EB8264" w14:textId="77777777" w:rsidTr="00CA5A54">
        <w:trPr>
          <w:trHeight w:val="166"/>
        </w:trPr>
        <w:tc>
          <w:tcPr>
            <w:tcW w:w="2001" w:type="dxa"/>
            <w:noWrap/>
          </w:tcPr>
          <w:p w14:paraId="7BCA94F4" w14:textId="064275A0" w:rsidR="003E0E1B" w:rsidRPr="008501CF" w:rsidRDefault="00C370E3" w:rsidP="00C50EED">
            <w:pPr>
              <w:pStyle w:val="TableContents"/>
            </w:pPr>
            <w:r>
              <w:t>18/11/2020</w:t>
            </w:r>
          </w:p>
        </w:tc>
        <w:tc>
          <w:tcPr>
            <w:tcW w:w="1150" w:type="dxa"/>
            <w:noWrap/>
          </w:tcPr>
          <w:p w14:paraId="25C1445C" w14:textId="05F80BCA" w:rsidR="003E0E1B" w:rsidRPr="008501CF" w:rsidRDefault="00C370E3" w:rsidP="00C50EED">
            <w:pPr>
              <w:pStyle w:val="TableContents"/>
            </w:pPr>
            <w:r>
              <w:t>0.85</w:t>
            </w:r>
          </w:p>
        </w:tc>
        <w:tc>
          <w:tcPr>
            <w:tcW w:w="5311" w:type="dxa"/>
            <w:noWrap/>
          </w:tcPr>
          <w:p w14:paraId="026850AC" w14:textId="322B7337" w:rsidR="003E0E1B" w:rsidRPr="008501CF" w:rsidRDefault="00C370E3" w:rsidP="003E0E1B">
            <w:pPr>
              <w:pStyle w:val="TableContents"/>
              <w:jc w:val="left"/>
            </w:pPr>
            <w:r>
              <w:t>Added Executive Summary. Created separate Code Red Annex.</w:t>
            </w:r>
          </w:p>
        </w:tc>
      </w:tr>
    </w:tbl>
    <w:p w14:paraId="43F6211A" w14:textId="77777777" w:rsidR="00255B3A" w:rsidRPr="008501CF" w:rsidRDefault="00255B3A" w:rsidP="00355AD7">
      <w:pPr>
        <w:pStyle w:val="Heading2"/>
      </w:pPr>
      <w:bookmarkStart w:id="12" w:name="_Toc298833585"/>
      <w:bookmarkStart w:id="13" w:name="_Toc371921493"/>
      <w:bookmarkStart w:id="14" w:name="_Toc372277109"/>
      <w:bookmarkStart w:id="15" w:name="_Toc514850932"/>
      <w:bookmarkStart w:id="16" w:name="_Toc56598253"/>
      <w:r w:rsidRPr="008501CF">
        <w:t>Associated Documents</w:t>
      </w:r>
      <w:bookmarkEnd w:id="12"/>
      <w:bookmarkEnd w:id="13"/>
      <w:bookmarkEnd w:id="14"/>
      <w:bookmarkEnd w:id="15"/>
      <w:bookmarkEnd w:id="16"/>
    </w:p>
    <w:p w14:paraId="5460CD11" w14:textId="77777777" w:rsidR="00255B3A" w:rsidRPr="008501CF" w:rsidRDefault="00255B3A" w:rsidP="007F3BBE">
      <w:pPr>
        <w:ind w:left="568"/>
      </w:pPr>
      <w:r w:rsidRPr="008501CF">
        <w:t>This document is associated with the following documents: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245"/>
        <w:gridCol w:w="1276"/>
        <w:gridCol w:w="1417"/>
      </w:tblGrid>
      <w:tr w:rsidR="006665C2" w:rsidRPr="008501CF" w14:paraId="61486BA1" w14:textId="77777777" w:rsidTr="007F3BBE">
        <w:trPr>
          <w:cantSplit/>
          <w:tblHeader/>
        </w:trPr>
        <w:tc>
          <w:tcPr>
            <w:tcW w:w="567" w:type="dxa"/>
            <w:shd w:val="clear" w:color="auto" w:fill="C0C0C0"/>
          </w:tcPr>
          <w:p w14:paraId="20A7F13A" w14:textId="77777777" w:rsidR="006665C2" w:rsidRPr="008501CF" w:rsidRDefault="006665C2" w:rsidP="00904C44">
            <w:pPr>
              <w:pStyle w:val="TableHeadings"/>
            </w:pPr>
            <w:r w:rsidRPr="008501CF">
              <w:t>Ref</w:t>
            </w:r>
          </w:p>
        </w:tc>
        <w:tc>
          <w:tcPr>
            <w:tcW w:w="5245" w:type="dxa"/>
            <w:shd w:val="clear" w:color="auto" w:fill="C0C0C0"/>
            <w:noWrap/>
          </w:tcPr>
          <w:p w14:paraId="65DDEEB2" w14:textId="77777777" w:rsidR="006665C2" w:rsidRPr="008501CF" w:rsidRDefault="006665C2" w:rsidP="00904C44">
            <w:pPr>
              <w:pStyle w:val="TableHeadings"/>
            </w:pPr>
            <w:r w:rsidRPr="008501CF">
              <w:t>Title and Originator’s Reference</w:t>
            </w:r>
          </w:p>
        </w:tc>
        <w:tc>
          <w:tcPr>
            <w:tcW w:w="1276" w:type="dxa"/>
            <w:shd w:val="clear" w:color="auto" w:fill="C0C0C0"/>
            <w:noWrap/>
          </w:tcPr>
          <w:p w14:paraId="0E1B1E73" w14:textId="77777777" w:rsidR="006665C2" w:rsidRPr="008501CF" w:rsidRDefault="006665C2" w:rsidP="00904C44">
            <w:pPr>
              <w:pStyle w:val="TableHeadings"/>
            </w:pPr>
            <w:r w:rsidRPr="008501CF">
              <w:t>Source</w:t>
            </w:r>
          </w:p>
        </w:tc>
        <w:tc>
          <w:tcPr>
            <w:tcW w:w="1417" w:type="dxa"/>
            <w:shd w:val="clear" w:color="auto" w:fill="C0C0C0"/>
            <w:noWrap/>
          </w:tcPr>
          <w:p w14:paraId="416BD7F3" w14:textId="77777777" w:rsidR="006665C2" w:rsidRPr="008501CF" w:rsidRDefault="006665C2" w:rsidP="00904C44">
            <w:pPr>
              <w:pStyle w:val="TableHeadings"/>
            </w:pPr>
            <w:r w:rsidRPr="008501CF">
              <w:t>Issue Date</w:t>
            </w:r>
          </w:p>
        </w:tc>
      </w:tr>
      <w:tr w:rsidR="00A516A3" w:rsidRPr="008501CF" w14:paraId="124FB128" w14:textId="77777777" w:rsidTr="007F3BBE">
        <w:tc>
          <w:tcPr>
            <w:tcW w:w="567" w:type="dxa"/>
          </w:tcPr>
          <w:p w14:paraId="3255DDF9" w14:textId="77777777" w:rsidR="00A516A3" w:rsidRPr="008501CF" w:rsidRDefault="00C50EED" w:rsidP="00A516A3">
            <w:pPr>
              <w:pStyle w:val="TableContents"/>
              <w:jc w:val="left"/>
            </w:pPr>
            <w:r w:rsidRPr="008501CF">
              <w:t>1</w:t>
            </w:r>
          </w:p>
        </w:tc>
        <w:tc>
          <w:tcPr>
            <w:tcW w:w="5245" w:type="dxa"/>
            <w:noWrap/>
          </w:tcPr>
          <w:p w14:paraId="2331752C" w14:textId="77777777" w:rsidR="00A516A3" w:rsidRPr="008501CF" w:rsidRDefault="000C73BE" w:rsidP="00A516A3">
            <w:pPr>
              <w:pStyle w:val="TableContents"/>
              <w:jc w:val="left"/>
            </w:pPr>
            <w:r w:rsidRPr="000C73BE">
              <w:t>MP078-Business-Requirements-v0.</w:t>
            </w:r>
            <w:r w:rsidR="00C1603F">
              <w:t>4-Updated-2IRPs</w:t>
            </w:r>
          </w:p>
        </w:tc>
        <w:tc>
          <w:tcPr>
            <w:tcW w:w="1276" w:type="dxa"/>
            <w:noWrap/>
          </w:tcPr>
          <w:p w14:paraId="3B68D90C" w14:textId="77777777" w:rsidR="00A516A3" w:rsidRPr="008501CF" w:rsidRDefault="00A516A3" w:rsidP="00A516A3">
            <w:pPr>
              <w:pStyle w:val="TableContents"/>
            </w:pPr>
            <w:r w:rsidRPr="008501CF">
              <w:t>SECAS</w:t>
            </w:r>
          </w:p>
        </w:tc>
        <w:tc>
          <w:tcPr>
            <w:tcW w:w="1417" w:type="dxa"/>
            <w:noWrap/>
          </w:tcPr>
          <w:p w14:paraId="405B86D0" w14:textId="77777777" w:rsidR="00A516A3" w:rsidRPr="008501CF" w:rsidRDefault="00C1603F" w:rsidP="00A516A3">
            <w:pPr>
              <w:pStyle w:val="TableContents"/>
            </w:pPr>
            <w:r>
              <w:t>17</w:t>
            </w:r>
            <w:r w:rsidR="00A516A3" w:rsidRPr="008501CF">
              <w:t>/</w:t>
            </w:r>
            <w:r>
              <w:t>04/</w:t>
            </w:r>
            <w:r w:rsidR="00A516A3" w:rsidRPr="008501CF">
              <w:t>20</w:t>
            </w:r>
            <w:r>
              <w:t>20</w:t>
            </w:r>
          </w:p>
        </w:tc>
      </w:tr>
    </w:tbl>
    <w:p w14:paraId="164C0BF9" w14:textId="77777777" w:rsidR="005164E3" w:rsidRPr="008501CF" w:rsidRDefault="005164E3" w:rsidP="007F3BBE">
      <w:pPr>
        <w:ind w:left="568"/>
      </w:pPr>
      <w:r w:rsidRPr="008501CF">
        <w:t>References are shown in this format, [1]</w:t>
      </w:r>
      <w:r w:rsidR="001628A2" w:rsidRPr="008501CF">
        <w:t>.</w:t>
      </w:r>
    </w:p>
    <w:p w14:paraId="7E740B06" w14:textId="77777777" w:rsidR="00DE4301" w:rsidRPr="008501CF" w:rsidRDefault="00DE4301" w:rsidP="00BD6402">
      <w:pPr>
        <w:pStyle w:val="Heading2"/>
      </w:pPr>
      <w:bookmarkStart w:id="17" w:name="_Toc1983152"/>
      <w:bookmarkStart w:id="18" w:name="_Toc1040948"/>
      <w:bookmarkStart w:id="19" w:name="_Toc56598254"/>
      <w:bookmarkStart w:id="20" w:name="_Toc516476618"/>
      <w:r w:rsidRPr="008501CF">
        <w:t>Document Information</w:t>
      </w:r>
      <w:bookmarkEnd w:id="17"/>
      <w:bookmarkEnd w:id="18"/>
      <w:bookmarkEnd w:id="19"/>
    </w:p>
    <w:p w14:paraId="44D7CE87" w14:textId="77777777" w:rsidR="003D7833" w:rsidRPr="008501CF" w:rsidRDefault="003D7833" w:rsidP="00EF4EFA">
      <w:pPr>
        <w:pStyle w:val="BodyTextNormal"/>
        <w:ind w:left="568"/>
      </w:pPr>
      <w:r w:rsidRPr="008501CF">
        <w:t xml:space="preserve">The Proposer for this Modification </w:t>
      </w:r>
      <w:r w:rsidR="00714E8B">
        <w:t>i</w:t>
      </w:r>
      <w:r w:rsidRPr="008501CF">
        <w:t xml:space="preserve">s </w:t>
      </w:r>
      <w:r w:rsidR="00175056">
        <w:t xml:space="preserve">Simon Trivella </w:t>
      </w:r>
      <w:r w:rsidRPr="008501CF">
        <w:t xml:space="preserve">of </w:t>
      </w:r>
      <w:r w:rsidR="00175056">
        <w:t>British Gas</w:t>
      </w:r>
      <w:r w:rsidRPr="008501CF">
        <w:t xml:space="preserve">. The original proposal was submitted in </w:t>
      </w:r>
      <w:r w:rsidR="000F682B">
        <w:t xml:space="preserve">July </w:t>
      </w:r>
      <w:r w:rsidRPr="008501CF">
        <w:t>201</w:t>
      </w:r>
      <w:r w:rsidR="000F682B">
        <w:t>9</w:t>
      </w:r>
      <w:r w:rsidRPr="008501CF">
        <w:t>.</w:t>
      </w:r>
    </w:p>
    <w:p w14:paraId="261AF9DF" w14:textId="773DC2B8" w:rsidR="00DE4301" w:rsidRDefault="003D7833" w:rsidP="00EF4EFA">
      <w:pPr>
        <w:pStyle w:val="BodyTextNormal"/>
        <w:ind w:left="568"/>
      </w:pPr>
      <w:r w:rsidRPr="008501CF">
        <w:t xml:space="preserve">The Preliminary Impact Assessment was requested of DCC </w:t>
      </w:r>
      <w:r w:rsidR="00201FB2">
        <w:t>o</w:t>
      </w:r>
      <w:r w:rsidRPr="008501CF">
        <w:t xml:space="preserve">n </w:t>
      </w:r>
      <w:r w:rsidR="000F682B">
        <w:t>30</w:t>
      </w:r>
      <w:r w:rsidR="000F682B" w:rsidRPr="000F682B">
        <w:rPr>
          <w:vertAlign w:val="superscript"/>
        </w:rPr>
        <w:t>th</w:t>
      </w:r>
      <w:r w:rsidR="00201FB2">
        <w:t xml:space="preserve"> September </w:t>
      </w:r>
      <w:r w:rsidRPr="008501CF">
        <w:t>2019</w:t>
      </w:r>
      <w:r w:rsidR="00DE4301" w:rsidRPr="008501CF">
        <w:t>.</w:t>
      </w:r>
      <w:r w:rsidR="00A33B35">
        <w:t xml:space="preserve"> DCC submitted an initial PIA on 31</w:t>
      </w:r>
      <w:r w:rsidR="00A33B35" w:rsidRPr="00A33B35">
        <w:rPr>
          <w:vertAlign w:val="superscript"/>
        </w:rPr>
        <w:t>st</w:t>
      </w:r>
      <w:r w:rsidR="00A33B35">
        <w:t xml:space="preserve"> December, 2019. How</w:t>
      </w:r>
      <w:r w:rsidR="00622C94">
        <w:t>e</w:t>
      </w:r>
      <w:r w:rsidR="00A33B35">
        <w:t>ver the scope of the Modification was changed, and a further request for a PIA was received on 17</w:t>
      </w:r>
      <w:r w:rsidR="00A33B35" w:rsidRPr="00A33B35">
        <w:rPr>
          <w:vertAlign w:val="superscript"/>
        </w:rPr>
        <w:t>th</w:t>
      </w:r>
      <w:r w:rsidR="00A33B35">
        <w:t xml:space="preserve"> April, 2020.</w:t>
      </w:r>
    </w:p>
    <w:p w14:paraId="73F097E8" w14:textId="77777777" w:rsidR="003D7833" w:rsidRDefault="00C5030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21" w:name="_Toc532221491"/>
      <w:bookmarkStart w:id="22" w:name="_Toc56598255"/>
      <w:r>
        <w:rPr>
          <w:rFonts w:ascii="Arial Bold" w:eastAsia="Times New Roman" w:hAnsi="Arial Bold" w:cs="Arial"/>
          <w:b/>
          <w:bCs/>
          <w:color w:val="1F144A" w:themeColor="text1"/>
          <w:kern w:val="32"/>
          <w:sz w:val="32"/>
          <w:szCs w:val="32"/>
        </w:rPr>
        <w:lastRenderedPageBreak/>
        <w:t xml:space="preserve">Context and </w:t>
      </w:r>
      <w:r w:rsidR="003D7833" w:rsidRPr="008501CF">
        <w:rPr>
          <w:rFonts w:ascii="Arial Bold" w:eastAsia="Times New Roman" w:hAnsi="Arial Bold" w:cs="Arial"/>
          <w:b/>
          <w:bCs/>
          <w:color w:val="1F144A" w:themeColor="text1"/>
          <w:kern w:val="32"/>
          <w:sz w:val="32"/>
          <w:szCs w:val="32"/>
        </w:rPr>
        <w:t>Requirements</w:t>
      </w:r>
      <w:bookmarkEnd w:id="21"/>
      <w:bookmarkEnd w:id="22"/>
    </w:p>
    <w:p w14:paraId="70008C73" w14:textId="77777777" w:rsidR="00C50303" w:rsidRDefault="00C50303" w:rsidP="00C50303">
      <w:pPr>
        <w:pStyle w:val="BodyTextNormal"/>
        <w:ind w:left="568"/>
      </w:pPr>
      <w:r>
        <w:t>In this section, the context of the Modification, assumptions, and the requirements are stated.</w:t>
      </w:r>
    </w:p>
    <w:p w14:paraId="60190AA4" w14:textId="77777777" w:rsidR="00C50303" w:rsidRPr="00C50303" w:rsidRDefault="00C50303" w:rsidP="00C50303">
      <w:pPr>
        <w:pStyle w:val="BodyTextNormal"/>
        <w:ind w:left="568"/>
      </w:pPr>
      <w:r>
        <w:t xml:space="preserve">The </w:t>
      </w:r>
      <w:r w:rsidR="00580F96">
        <w:t xml:space="preserve">requirements </w:t>
      </w:r>
      <w:r>
        <w:t>have been provided by SECA</w:t>
      </w:r>
      <w:r w:rsidR="00580F96">
        <w:t>S, the Proposer,</w:t>
      </w:r>
      <w:r>
        <w:t xml:space="preserve"> and the Working Group.</w:t>
      </w:r>
    </w:p>
    <w:p w14:paraId="3BBA20F3" w14:textId="77777777" w:rsidR="00C50303" w:rsidRDefault="00C50303" w:rsidP="00C50303">
      <w:pPr>
        <w:keepNext/>
        <w:numPr>
          <w:ilvl w:val="1"/>
          <w:numId w:val="2"/>
        </w:numPr>
        <w:spacing w:before="240" w:after="120"/>
        <w:outlineLvl w:val="1"/>
        <w:rPr>
          <w:rFonts w:ascii="Arial Bold" w:eastAsia="Times New Roman" w:hAnsi="Arial Bold" w:cs="Arial"/>
          <w:b/>
          <w:bCs/>
          <w:iCs/>
          <w:color w:val="1F144A" w:themeColor="text1"/>
          <w:sz w:val="28"/>
          <w:szCs w:val="28"/>
        </w:rPr>
      </w:pPr>
      <w:bookmarkStart w:id="23" w:name="_Toc56598256"/>
      <w:r w:rsidRPr="008501CF">
        <w:rPr>
          <w:rFonts w:ascii="Arial Bold" w:eastAsia="Times New Roman" w:hAnsi="Arial Bold" w:cs="Arial"/>
          <w:b/>
          <w:bCs/>
          <w:iCs/>
          <w:color w:val="1F144A" w:themeColor="text1"/>
          <w:sz w:val="28"/>
          <w:szCs w:val="28"/>
        </w:rPr>
        <w:t>Problem Statement</w:t>
      </w:r>
      <w:bookmarkEnd w:id="23"/>
    </w:p>
    <w:p w14:paraId="6E8EEF47" w14:textId="77777777" w:rsidR="00373E77" w:rsidRPr="00373E77" w:rsidRDefault="00373E77" w:rsidP="00373E77">
      <w:pPr>
        <w:pStyle w:val="BodyTextNormal"/>
        <w:ind w:left="568"/>
      </w:pPr>
      <w:r w:rsidRPr="00373E77">
        <w:t>This SEC</w:t>
      </w:r>
      <w:r w:rsidR="005B0BF3">
        <w:t xml:space="preserve"> </w:t>
      </w:r>
      <w:r w:rsidRPr="00373E77">
        <w:t>M</w:t>
      </w:r>
      <w:r w:rsidR="005B0BF3">
        <w:t>odification</w:t>
      </w:r>
      <w:r w:rsidRPr="00373E77">
        <w:t xml:space="preserve"> handles incorporation of a set of IRPs into the SEC.</w:t>
      </w:r>
    </w:p>
    <w:p w14:paraId="7C7E714C" w14:textId="77777777" w:rsidR="00580F96" w:rsidRDefault="00580F96" w:rsidP="00580F96">
      <w:pPr>
        <w:pStyle w:val="Heading2"/>
      </w:pPr>
      <w:bookmarkStart w:id="24" w:name="_Toc56598257"/>
      <w:r>
        <w:t>Business Requirements</w:t>
      </w:r>
      <w:bookmarkEnd w:id="24"/>
    </w:p>
    <w:p w14:paraId="19CD7037" w14:textId="77777777" w:rsidR="00580F96" w:rsidRDefault="00CF5A30" w:rsidP="00580F96">
      <w:pPr>
        <w:pStyle w:val="BodyTextNormal"/>
        <w:ind w:left="568"/>
      </w:pPr>
      <w:r w:rsidRPr="00CF5A30">
        <w:t>This section contains the considerations and assumptions for each business requirement. These are excerpts from each of the IRPs and it is expected that the DCC will develop solution(s) to the consequential changes these IRPs will have on the DCC Systems. The document text changes are contained within each of the IRPs.</w:t>
      </w:r>
    </w:p>
    <w:tbl>
      <w:tblPr>
        <w:tblStyle w:val="TableGrid"/>
        <w:tblW w:w="0" w:type="auto"/>
        <w:tblInd w:w="568" w:type="dxa"/>
        <w:tblLook w:val="04A0" w:firstRow="1" w:lastRow="0" w:firstColumn="1" w:lastColumn="0" w:noHBand="0" w:noVBand="1"/>
      </w:tblPr>
      <w:tblGrid>
        <w:gridCol w:w="703"/>
        <w:gridCol w:w="8351"/>
      </w:tblGrid>
      <w:tr w:rsidR="00580F96" w:rsidRPr="00580F96" w14:paraId="66A6D814" w14:textId="77777777" w:rsidTr="009223B7">
        <w:tc>
          <w:tcPr>
            <w:tcW w:w="703" w:type="dxa"/>
          </w:tcPr>
          <w:p w14:paraId="7956AE57" w14:textId="77777777" w:rsidR="00580F96" w:rsidRPr="009D23CE" w:rsidRDefault="00580F96" w:rsidP="009D23CE">
            <w:pPr>
              <w:pStyle w:val="BodyTextNormal"/>
              <w:spacing w:after="120"/>
              <w:jc w:val="center"/>
              <w:rPr>
                <w:b/>
              </w:rPr>
            </w:pPr>
            <w:bookmarkStart w:id="25" w:name="_Hlk27141403"/>
            <w:r w:rsidRPr="009D23CE">
              <w:rPr>
                <w:b/>
              </w:rPr>
              <w:t>Re</w:t>
            </w:r>
            <w:r w:rsidR="000D78C9">
              <w:rPr>
                <w:b/>
              </w:rPr>
              <w:t>q</w:t>
            </w:r>
            <w:r w:rsidRPr="009D23CE">
              <w:rPr>
                <w:b/>
              </w:rPr>
              <w:t>.</w:t>
            </w:r>
          </w:p>
        </w:tc>
        <w:tc>
          <w:tcPr>
            <w:tcW w:w="8351" w:type="dxa"/>
          </w:tcPr>
          <w:p w14:paraId="0D6B40EF" w14:textId="77777777" w:rsidR="00580F96" w:rsidRPr="009D23CE" w:rsidRDefault="00580F96" w:rsidP="009D23CE">
            <w:pPr>
              <w:pStyle w:val="BodyTextNormal"/>
              <w:spacing w:after="120"/>
              <w:jc w:val="center"/>
              <w:rPr>
                <w:b/>
              </w:rPr>
            </w:pPr>
            <w:r w:rsidRPr="009D23CE">
              <w:rPr>
                <w:b/>
              </w:rPr>
              <w:t>Requirement</w:t>
            </w:r>
          </w:p>
        </w:tc>
      </w:tr>
      <w:tr w:rsidR="00EE7884" w:rsidRPr="00580F96" w14:paraId="6EF4EEA2" w14:textId="77777777" w:rsidTr="009223B7">
        <w:tc>
          <w:tcPr>
            <w:tcW w:w="703" w:type="dxa"/>
          </w:tcPr>
          <w:p w14:paraId="29BC6D81" w14:textId="77777777" w:rsidR="00EE7884" w:rsidRPr="00580F96" w:rsidRDefault="00EE7884" w:rsidP="00EE7884">
            <w:pPr>
              <w:pStyle w:val="BodyTextNormal"/>
              <w:spacing w:after="120"/>
            </w:pPr>
            <w:r>
              <w:rPr>
                <w:sz w:val="20"/>
                <w:szCs w:val="20"/>
              </w:rPr>
              <w:t xml:space="preserve">1 </w:t>
            </w:r>
          </w:p>
        </w:tc>
        <w:tc>
          <w:tcPr>
            <w:tcW w:w="8351" w:type="dxa"/>
          </w:tcPr>
          <w:p w14:paraId="3CC1B977" w14:textId="77777777" w:rsidR="00EE7884" w:rsidRPr="00580F96" w:rsidRDefault="00EE7884" w:rsidP="00EE7884">
            <w:pPr>
              <w:pStyle w:val="BodyTextNormal"/>
              <w:spacing w:after="120"/>
            </w:pPr>
            <w:r>
              <w:rPr>
                <w:sz w:val="20"/>
                <w:szCs w:val="20"/>
              </w:rPr>
              <w:t>IRP550</w:t>
            </w:r>
            <w:r w:rsidR="00622C94">
              <w:rPr>
                <w:sz w:val="20"/>
                <w:szCs w:val="20"/>
              </w:rPr>
              <w:t>,</w:t>
            </w:r>
            <w:r>
              <w:rPr>
                <w:sz w:val="20"/>
                <w:szCs w:val="20"/>
              </w:rPr>
              <w:t xml:space="preserve"> ‘GCS20r - Response when an error occurs’ </w:t>
            </w:r>
          </w:p>
        </w:tc>
      </w:tr>
      <w:tr w:rsidR="00EE7884" w:rsidRPr="00580F96" w14:paraId="7704CC69" w14:textId="77777777" w:rsidTr="009223B7">
        <w:tc>
          <w:tcPr>
            <w:tcW w:w="703" w:type="dxa"/>
          </w:tcPr>
          <w:p w14:paraId="4573A5FA" w14:textId="77777777" w:rsidR="00EE7884" w:rsidRPr="00580F96" w:rsidRDefault="00622C94" w:rsidP="00EE7884">
            <w:pPr>
              <w:pStyle w:val="BodyTextNormal"/>
              <w:spacing w:after="120"/>
            </w:pPr>
            <w:r>
              <w:rPr>
                <w:sz w:val="20"/>
                <w:szCs w:val="20"/>
              </w:rPr>
              <w:t>2</w:t>
            </w:r>
          </w:p>
        </w:tc>
        <w:tc>
          <w:tcPr>
            <w:tcW w:w="8351" w:type="dxa"/>
          </w:tcPr>
          <w:p w14:paraId="00B33BAB" w14:textId="77777777" w:rsidR="00EE7884" w:rsidRPr="00580F96" w:rsidRDefault="00EE7884" w:rsidP="00EE7884">
            <w:pPr>
              <w:pStyle w:val="BodyTextNormal"/>
              <w:spacing w:after="120"/>
            </w:pPr>
            <w:r>
              <w:rPr>
                <w:sz w:val="20"/>
                <w:szCs w:val="20"/>
              </w:rPr>
              <w:t>IRP603</w:t>
            </w:r>
            <w:r w:rsidR="00622C94">
              <w:rPr>
                <w:sz w:val="20"/>
                <w:szCs w:val="20"/>
              </w:rPr>
              <w:t>,</w:t>
            </w:r>
            <w:r>
              <w:rPr>
                <w:sz w:val="20"/>
                <w:szCs w:val="20"/>
              </w:rPr>
              <w:t xml:space="preserve"> ‘Security Log display over HAN’ </w:t>
            </w:r>
          </w:p>
        </w:tc>
      </w:tr>
      <w:tr w:rsidR="00622C94" w:rsidRPr="00580F96" w14:paraId="2332271B" w14:textId="77777777" w:rsidTr="009223B7">
        <w:tc>
          <w:tcPr>
            <w:tcW w:w="703" w:type="dxa"/>
          </w:tcPr>
          <w:p w14:paraId="0E22C851" w14:textId="77777777" w:rsidR="00622C94" w:rsidRDefault="00622C94" w:rsidP="00EE7884">
            <w:pPr>
              <w:pStyle w:val="BodyTextNormal"/>
              <w:spacing w:after="120"/>
              <w:rPr>
                <w:sz w:val="20"/>
                <w:szCs w:val="20"/>
              </w:rPr>
            </w:pPr>
            <w:r>
              <w:rPr>
                <w:sz w:val="20"/>
                <w:szCs w:val="20"/>
              </w:rPr>
              <w:t>3</w:t>
            </w:r>
          </w:p>
        </w:tc>
        <w:tc>
          <w:tcPr>
            <w:tcW w:w="8351" w:type="dxa"/>
          </w:tcPr>
          <w:p w14:paraId="676B874B" w14:textId="12F0BA60" w:rsidR="00622C94" w:rsidRDefault="00622C94" w:rsidP="00EE7884">
            <w:pPr>
              <w:pStyle w:val="BodyTextNormal"/>
              <w:spacing w:after="120"/>
              <w:rPr>
                <w:sz w:val="20"/>
                <w:szCs w:val="20"/>
              </w:rPr>
            </w:pPr>
            <w:r>
              <w:rPr>
                <w:sz w:val="20"/>
                <w:szCs w:val="20"/>
              </w:rPr>
              <w:t>IRP604,</w:t>
            </w:r>
            <w:r>
              <w:t xml:space="preserve"> </w:t>
            </w:r>
            <w:r w:rsidR="00270507">
              <w:t>'</w:t>
            </w:r>
            <w:r w:rsidRPr="00622C94">
              <w:rPr>
                <w:sz w:val="20"/>
                <w:szCs w:val="20"/>
              </w:rPr>
              <w:t>Query on IRP550 - Frame Control</w:t>
            </w:r>
            <w:r w:rsidR="00270507">
              <w:rPr>
                <w:sz w:val="20"/>
                <w:szCs w:val="20"/>
              </w:rPr>
              <w:t>'</w:t>
            </w:r>
            <w:r>
              <w:rPr>
                <w:sz w:val="20"/>
                <w:szCs w:val="20"/>
              </w:rPr>
              <w:t xml:space="preserve"> </w:t>
            </w:r>
          </w:p>
        </w:tc>
      </w:tr>
    </w:tbl>
    <w:p w14:paraId="56130F00" w14:textId="35740B21" w:rsidR="009D23CE" w:rsidRPr="009D23CE" w:rsidRDefault="009D23CE" w:rsidP="009D23CE">
      <w:pPr>
        <w:pStyle w:val="Caption"/>
        <w:jc w:val="center"/>
        <w:rPr>
          <w:sz w:val="20"/>
          <w:szCs w:val="20"/>
        </w:rPr>
      </w:pPr>
      <w:bookmarkStart w:id="26" w:name="_Ref18495135"/>
      <w:bookmarkStart w:id="27" w:name="_Ref18495145"/>
      <w:r w:rsidRPr="009D23CE">
        <w:rPr>
          <w:sz w:val="20"/>
          <w:szCs w:val="20"/>
        </w:rPr>
        <w:t xml:space="preserve">Table </w:t>
      </w:r>
      <w:r w:rsidRPr="009D23CE">
        <w:rPr>
          <w:sz w:val="20"/>
          <w:szCs w:val="20"/>
        </w:rPr>
        <w:fldChar w:fldCharType="begin"/>
      </w:r>
      <w:r w:rsidRPr="009D23CE">
        <w:rPr>
          <w:sz w:val="20"/>
          <w:szCs w:val="20"/>
        </w:rPr>
        <w:instrText xml:space="preserve"> SEQ Table \* ARABIC </w:instrText>
      </w:r>
      <w:r w:rsidRPr="009D23CE">
        <w:rPr>
          <w:sz w:val="20"/>
          <w:szCs w:val="20"/>
        </w:rPr>
        <w:fldChar w:fldCharType="separate"/>
      </w:r>
      <w:r w:rsidR="005C4BEC">
        <w:rPr>
          <w:noProof/>
          <w:sz w:val="20"/>
          <w:szCs w:val="20"/>
        </w:rPr>
        <w:t>1</w:t>
      </w:r>
      <w:r w:rsidRPr="009D23CE">
        <w:rPr>
          <w:sz w:val="20"/>
          <w:szCs w:val="20"/>
        </w:rPr>
        <w:fldChar w:fldCharType="end"/>
      </w:r>
      <w:bookmarkEnd w:id="26"/>
      <w:r w:rsidRPr="009D23CE">
        <w:rPr>
          <w:noProof/>
          <w:sz w:val="20"/>
          <w:szCs w:val="20"/>
        </w:rPr>
        <w:t>: Business Requirements for SECMP00</w:t>
      </w:r>
      <w:r w:rsidR="00CF5A30">
        <w:rPr>
          <w:noProof/>
          <w:sz w:val="20"/>
          <w:szCs w:val="20"/>
        </w:rPr>
        <w:t>78</w:t>
      </w:r>
      <w:r w:rsidRPr="009D23CE">
        <w:rPr>
          <w:noProof/>
          <w:sz w:val="20"/>
          <w:szCs w:val="20"/>
        </w:rPr>
        <w:t>, CR1</w:t>
      </w:r>
      <w:bookmarkEnd w:id="27"/>
      <w:r w:rsidR="00270507">
        <w:rPr>
          <w:noProof/>
          <w:sz w:val="20"/>
          <w:szCs w:val="20"/>
        </w:rPr>
        <w:t>342</w:t>
      </w:r>
    </w:p>
    <w:p w14:paraId="343344D3" w14:textId="77777777" w:rsidR="002E77F1" w:rsidRDefault="00580F96" w:rsidP="0033602C">
      <w:pPr>
        <w:pStyle w:val="Heading3"/>
      </w:pPr>
      <w:bookmarkStart w:id="28" w:name="_Toc56598258"/>
      <w:bookmarkEnd w:id="25"/>
      <w:r w:rsidRPr="00CF5A30">
        <w:t>Requirement 1</w:t>
      </w:r>
      <w:r w:rsidR="001548CE">
        <w:t>,</w:t>
      </w:r>
      <w:r w:rsidR="009223B7">
        <w:t xml:space="preserve"> IRP550 ‘GCS20r - Response when an error occurs’</w:t>
      </w:r>
      <w:bookmarkEnd w:id="28"/>
    </w:p>
    <w:p w14:paraId="2DE4139E" w14:textId="575DE9B2" w:rsidR="009223B7" w:rsidRDefault="009223B7" w:rsidP="00531FA2">
      <w:pPr>
        <w:pStyle w:val="BodyTextNormal"/>
        <w:ind w:left="720"/>
      </w:pPr>
      <w:r>
        <w:t xml:space="preserve">Errors cannot be signalled via the </w:t>
      </w:r>
      <w:r w:rsidR="00655FA7" w:rsidRPr="00655FA7">
        <w:t xml:space="preserve">Zigbee Smart Energy </w:t>
      </w:r>
      <w:r w:rsidR="00655FA7">
        <w:t>(</w:t>
      </w:r>
      <w:r>
        <w:t>ZSE</w:t>
      </w:r>
      <w:r w:rsidR="00655FA7">
        <w:t>)</w:t>
      </w:r>
      <w:r>
        <w:t xml:space="preserve"> Report Event Configuration command which is currently required as the only option in the GCS20r Response. However, errors could occur in Device processing and so the GCS20r Response needs to allow for such situations.</w:t>
      </w:r>
    </w:p>
    <w:p w14:paraId="21D15A62" w14:textId="77777777" w:rsidR="009223B7" w:rsidRDefault="009223B7" w:rsidP="00531FA2">
      <w:pPr>
        <w:pStyle w:val="BodyTextNormal"/>
        <w:ind w:left="720"/>
      </w:pPr>
      <w:r>
        <w:t>In common with other Use Cases where this situation applies, the proposed change is to allow the GCS20r Response to contain a ZigBee Default Response (as an Alternate Response) to signal any failures.</w:t>
      </w:r>
    </w:p>
    <w:p w14:paraId="77852E1A" w14:textId="44CF6449" w:rsidR="009223B7" w:rsidRDefault="009223B7" w:rsidP="00531FA2">
      <w:pPr>
        <w:pStyle w:val="BodyTextNormal"/>
        <w:ind w:left="720"/>
      </w:pPr>
      <w:r>
        <w:t xml:space="preserve">These points are fully explained in </w:t>
      </w:r>
      <w:r w:rsidR="003D5A8C">
        <w:t>the attached document from TSIRS</w:t>
      </w:r>
      <w:r>
        <w:t>.</w:t>
      </w:r>
      <w:bookmarkStart w:id="29" w:name="_MON_1666770167"/>
      <w:bookmarkEnd w:id="29"/>
      <w:r w:rsidR="008C6407">
        <w:object w:dxaOrig="1538" w:dyaOrig="992" w14:anchorId="3B303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677487550" r:id="rId16">
            <o:FieldCodes>\s</o:FieldCodes>
          </o:OLEObject>
        </w:object>
      </w:r>
      <w:r w:rsidR="008C6407">
        <w:t xml:space="preserve"> </w:t>
      </w:r>
    </w:p>
    <w:p w14:paraId="4B4686BE" w14:textId="77777777" w:rsidR="009223B7" w:rsidRDefault="009223B7" w:rsidP="009223B7">
      <w:pPr>
        <w:pStyle w:val="Heading3"/>
      </w:pPr>
      <w:bookmarkStart w:id="30" w:name="_Toc56598259"/>
      <w:r>
        <w:t>Req</w:t>
      </w:r>
      <w:r w:rsidR="00C1603F">
        <w:t>uirement</w:t>
      </w:r>
      <w:r>
        <w:t xml:space="preserve"> </w:t>
      </w:r>
      <w:r w:rsidR="00C1603F">
        <w:t>2</w:t>
      </w:r>
      <w:r w:rsidR="001548CE">
        <w:t>,</w:t>
      </w:r>
      <w:r>
        <w:t xml:space="preserve"> IRP603 ‘Security Log display over HAN’</w:t>
      </w:r>
      <w:bookmarkEnd w:id="30"/>
    </w:p>
    <w:p w14:paraId="6BAC050E" w14:textId="77777777" w:rsidR="009223B7" w:rsidRDefault="00C1603F" w:rsidP="003C5039">
      <w:pPr>
        <w:pStyle w:val="BodyTextNormal"/>
        <w:ind w:left="720"/>
      </w:pPr>
      <w:r>
        <w:t xml:space="preserve">The </w:t>
      </w:r>
      <w:r w:rsidRPr="00C1603F">
        <w:t xml:space="preserve">Smart Metering Equipment Technical Specification </w:t>
      </w:r>
      <w:r>
        <w:t>(</w:t>
      </w:r>
      <w:r w:rsidR="009223B7">
        <w:t>SMETS</w:t>
      </w:r>
      <w:r>
        <w:t>)</w:t>
      </w:r>
      <w:r w:rsidR="009223B7">
        <w:t xml:space="preserve"> and </w:t>
      </w:r>
      <w:r w:rsidRPr="00C1603F">
        <w:t xml:space="preserve">Great Britain Companion Specification </w:t>
      </w:r>
      <w:r>
        <w:t>(</w:t>
      </w:r>
      <w:r w:rsidR="009223B7">
        <w:t>GBCS</w:t>
      </w:r>
      <w:r>
        <w:t>)</w:t>
      </w:r>
      <w:r w:rsidR="009223B7">
        <w:t xml:space="preserve"> require that:</w:t>
      </w:r>
    </w:p>
    <w:p w14:paraId="414AE8B7" w14:textId="77777777" w:rsidR="009223B7" w:rsidRDefault="009223B7" w:rsidP="001C317E">
      <w:pPr>
        <w:pStyle w:val="BodyTextNormal"/>
        <w:numPr>
          <w:ilvl w:val="0"/>
          <w:numId w:val="19"/>
        </w:numPr>
        <w:ind w:left="1440"/>
      </w:pPr>
      <w:r>
        <w:t xml:space="preserve">the </w:t>
      </w:r>
      <w:r w:rsidR="00C1603F">
        <w:t>Gas Proxy Function (</w:t>
      </w:r>
      <w:r>
        <w:t>GPF</w:t>
      </w:r>
      <w:r w:rsidR="00C1603F">
        <w:t>)</w:t>
      </w:r>
      <w:r>
        <w:t>,</w:t>
      </w:r>
      <w:r w:rsidR="00C1603F" w:rsidRPr="00C1603F">
        <w:t xml:space="preserve"> Communications Hub Function</w:t>
      </w:r>
      <w:r>
        <w:t xml:space="preserve"> </w:t>
      </w:r>
      <w:r w:rsidR="00C1603F">
        <w:t>(</w:t>
      </w:r>
      <w:r>
        <w:t>CHF</w:t>
      </w:r>
      <w:r w:rsidR="00C1603F">
        <w:t>)</w:t>
      </w:r>
      <w:r>
        <w:t xml:space="preserve">, </w:t>
      </w:r>
      <w:r w:rsidR="00C1603F" w:rsidRPr="00C1603F">
        <w:t xml:space="preserve">Gas Smart Metering Equipment </w:t>
      </w:r>
      <w:r w:rsidR="00C1603F">
        <w:t>(</w:t>
      </w:r>
      <w:r>
        <w:t>GSME</w:t>
      </w:r>
      <w:r w:rsidR="00C1603F">
        <w:t>)</w:t>
      </w:r>
      <w:r>
        <w:t xml:space="preserve"> and </w:t>
      </w:r>
      <w:r w:rsidR="001548CE">
        <w:t>Electricity</w:t>
      </w:r>
      <w:r w:rsidR="001548CE" w:rsidRPr="001548CE">
        <w:t xml:space="preserve"> Smart Metering Equipment </w:t>
      </w:r>
      <w:r w:rsidR="001548CE">
        <w:t>(</w:t>
      </w:r>
      <w:r>
        <w:t>ESME</w:t>
      </w:r>
      <w:r w:rsidR="001548CE">
        <w:t>)</w:t>
      </w:r>
      <w:r>
        <w:t xml:space="preserve"> Security Logs can be read by remote parties (with access controlled by the DCC)</w:t>
      </w:r>
      <w:r w:rsidR="00531FA2">
        <w:t>.</w:t>
      </w:r>
    </w:p>
    <w:p w14:paraId="71CE8D6B" w14:textId="77777777" w:rsidR="009223B7" w:rsidRDefault="009223B7" w:rsidP="001C317E">
      <w:pPr>
        <w:pStyle w:val="BodyTextNormal"/>
        <w:numPr>
          <w:ilvl w:val="0"/>
          <w:numId w:val="19"/>
        </w:numPr>
        <w:ind w:left="1440"/>
      </w:pPr>
      <w:r>
        <w:t>the GSME provides changes to its Security Log to the GPF, so that the GPF can maintain a copy of the GSME’s Security Log. This copy can be read by remote parties</w:t>
      </w:r>
      <w:r w:rsidR="00531FA2">
        <w:t>.</w:t>
      </w:r>
    </w:p>
    <w:p w14:paraId="1C143304" w14:textId="77777777" w:rsidR="009223B7" w:rsidRDefault="009223B7" w:rsidP="001C317E">
      <w:pPr>
        <w:pStyle w:val="BodyTextNormal"/>
        <w:numPr>
          <w:ilvl w:val="0"/>
          <w:numId w:val="19"/>
        </w:numPr>
        <w:ind w:left="1440"/>
      </w:pPr>
      <w:r>
        <w:lastRenderedPageBreak/>
        <w:t>both the GSME and ESME make their Security Logs available on the user interface (e.g. the meter display) ‘following physical access through the Secure Perimeter’.</w:t>
      </w:r>
    </w:p>
    <w:p w14:paraId="4DF5DEB8" w14:textId="77777777" w:rsidR="009223B7" w:rsidRDefault="009223B7" w:rsidP="003C5039">
      <w:pPr>
        <w:pStyle w:val="BodyTextNormal"/>
        <w:ind w:left="720"/>
      </w:pPr>
      <w:r>
        <w:t xml:space="preserve">The design intention was that these would be the only ways to access Security Logs, so the Logs should not be made available to </w:t>
      </w:r>
      <w:r w:rsidR="00A628C5">
        <w:t>Home Area Network (</w:t>
      </w:r>
      <w:r>
        <w:t>HAN</w:t>
      </w:r>
      <w:r w:rsidR="00A628C5">
        <w:t>)</w:t>
      </w:r>
      <w:r>
        <w:t xml:space="preserve"> devices (e.g. PPMIDs, IHDs or CADs), by either the </w:t>
      </w:r>
      <w:r w:rsidR="00C1603F">
        <w:t>Communications Hub</w:t>
      </w:r>
      <w:r>
        <w:t xml:space="preserve"> or the ESME</w:t>
      </w:r>
      <w:r w:rsidR="00C1603F">
        <w:t xml:space="preserve">. Note </w:t>
      </w:r>
      <w:r>
        <w:t>GSME</w:t>
      </w:r>
      <w:r w:rsidR="00531FA2">
        <w:t>s</w:t>
      </w:r>
      <w:r>
        <w:t xml:space="preserve"> do not communicate with HAN Devices, except for the C</w:t>
      </w:r>
      <w:r w:rsidR="00C1603F">
        <w:t xml:space="preserve">omms </w:t>
      </w:r>
      <w:r>
        <w:t>H</w:t>
      </w:r>
      <w:r w:rsidR="00C1603F">
        <w:t>ub</w:t>
      </w:r>
      <w:r>
        <w:t>.</w:t>
      </w:r>
    </w:p>
    <w:p w14:paraId="6C6E1082" w14:textId="77777777" w:rsidR="009223B7" w:rsidRDefault="009223B7" w:rsidP="003C5039">
      <w:pPr>
        <w:pStyle w:val="BodyTextNormal"/>
        <w:ind w:left="720"/>
      </w:pPr>
      <w:r>
        <w:t>Further, GSME and ESME should not make Security Logs available on the User Interface, unless there has been ‘physical access through the Secure Perimeter’.</w:t>
      </w:r>
    </w:p>
    <w:p w14:paraId="557C38FF" w14:textId="77777777" w:rsidR="009223B7" w:rsidRDefault="009223B7" w:rsidP="003C5039">
      <w:pPr>
        <w:pStyle w:val="BodyTextNormal"/>
        <w:ind w:left="720"/>
      </w:pPr>
      <w:r>
        <w:t>However, there are no explicit prohibitions currently for:</w:t>
      </w:r>
    </w:p>
    <w:p w14:paraId="19A36C86" w14:textId="77777777" w:rsidR="009223B7" w:rsidRDefault="009223B7" w:rsidP="001C317E">
      <w:pPr>
        <w:pStyle w:val="BodyTextNormal"/>
        <w:numPr>
          <w:ilvl w:val="0"/>
          <w:numId w:val="19"/>
        </w:numPr>
        <w:ind w:left="1440"/>
      </w:pPr>
      <w:r>
        <w:t>sharing Security Logs with HAN devices</w:t>
      </w:r>
    </w:p>
    <w:p w14:paraId="2D871B03" w14:textId="77777777" w:rsidR="00531FA2" w:rsidRDefault="009223B7" w:rsidP="001C317E">
      <w:pPr>
        <w:pStyle w:val="BodyTextNormal"/>
        <w:numPr>
          <w:ilvl w:val="0"/>
          <w:numId w:val="19"/>
        </w:numPr>
        <w:ind w:left="1440"/>
      </w:pPr>
      <w:r>
        <w:t>only displaying security logs without access through the Secure Perimeter</w:t>
      </w:r>
    </w:p>
    <w:p w14:paraId="3323FCC3" w14:textId="1C7B6266" w:rsidR="00CF5A30" w:rsidRDefault="009223B7" w:rsidP="003C5039">
      <w:pPr>
        <w:pStyle w:val="BodyTextNormal"/>
        <w:ind w:left="720"/>
      </w:pPr>
      <w:r>
        <w:t xml:space="preserve">The proposed </w:t>
      </w:r>
      <w:r w:rsidR="00014A40">
        <w:t>solut</w:t>
      </w:r>
      <w:r>
        <w:t>ion is to amend SMETS (for ESME and GSME) and CHTS (for C</w:t>
      </w:r>
      <w:r w:rsidR="0046271A">
        <w:t>omms Hub</w:t>
      </w:r>
      <w:r w:rsidR="00014A40">
        <w:t>s</w:t>
      </w:r>
      <w:r>
        <w:t>) to add explicit prohibitions.</w:t>
      </w:r>
    </w:p>
    <w:p w14:paraId="447AAF55" w14:textId="3898C2B9" w:rsidR="0031498E" w:rsidRDefault="0031498E" w:rsidP="003C5039">
      <w:pPr>
        <w:pStyle w:val="BodyTextNormal"/>
        <w:ind w:left="720"/>
      </w:pPr>
      <w:r>
        <w:t>Further information is included in the attached document.</w:t>
      </w:r>
      <w:bookmarkStart w:id="31" w:name="_MON_1666770280"/>
      <w:bookmarkEnd w:id="31"/>
      <w:r>
        <w:object w:dxaOrig="1538" w:dyaOrig="992" w14:anchorId="577304E1">
          <v:shape id="_x0000_i1026" type="#_x0000_t75" style="width:77.25pt;height:49.5pt" o:ole="">
            <v:imagedata r:id="rId17" o:title=""/>
          </v:shape>
          <o:OLEObject Type="Embed" ProgID="Word.Document.12" ShapeID="_x0000_i1026" DrawAspect="Icon" ObjectID="_1677487551" r:id="rId18">
            <o:FieldCodes>\s</o:FieldCodes>
          </o:OLEObject>
        </w:object>
      </w:r>
    </w:p>
    <w:p w14:paraId="06A480F0" w14:textId="7B1BAAF2" w:rsidR="00622C94" w:rsidRDefault="00622C94" w:rsidP="00622C94">
      <w:pPr>
        <w:pStyle w:val="Heading3"/>
      </w:pPr>
      <w:bookmarkStart w:id="32" w:name="_Toc56598260"/>
      <w:r>
        <w:t>Requirement 3</w:t>
      </w:r>
      <w:r w:rsidR="001548CE">
        <w:t>,</w:t>
      </w:r>
      <w:r w:rsidRPr="00622C94">
        <w:t xml:space="preserve"> IRP604 Query on IRP550 - Frame Control</w:t>
      </w:r>
      <w:bookmarkEnd w:id="32"/>
    </w:p>
    <w:p w14:paraId="6FF31E39" w14:textId="5B473BB7" w:rsidR="00622C94" w:rsidRPr="00CF5A30" w:rsidRDefault="00622C94" w:rsidP="003C5039">
      <w:pPr>
        <w:pStyle w:val="BodyTextNormal"/>
        <w:ind w:left="720"/>
      </w:pPr>
      <w:r w:rsidRPr="00622C94">
        <w:t xml:space="preserve">IRP604 has been identified as a GBCS text only change and will be implemented in </w:t>
      </w:r>
      <w:r>
        <w:t>SEC</w:t>
      </w:r>
      <w:r w:rsidRPr="00622C94">
        <w:t>MP0</w:t>
      </w:r>
      <w:r>
        <w:t>0</w:t>
      </w:r>
      <w:r w:rsidRPr="00622C94">
        <w:t>78, applying text changes on top of those implemented by IRP550.</w:t>
      </w:r>
      <w:r>
        <w:t xml:space="preserve"> </w:t>
      </w:r>
      <w:r w:rsidRPr="00622C94">
        <w:t>IRP604 can only be implemented at the same time</w:t>
      </w:r>
      <w:r w:rsidR="001E5842">
        <w:t xml:space="preserve"> as</w:t>
      </w:r>
      <w:r w:rsidRPr="00622C94">
        <w:t>, or following</w:t>
      </w:r>
      <w:r w:rsidR="001E5842">
        <w:t>,</w:t>
      </w:r>
      <w:r w:rsidRPr="00622C94">
        <w:t xml:space="preserve"> the implementation of IRP550.</w:t>
      </w:r>
    </w:p>
    <w:p w14:paraId="5CDB62E5" w14:textId="77777777" w:rsidR="003D7833" w:rsidRPr="008501CF" w:rsidRDefault="003D783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33" w:name="_Ref383517363"/>
      <w:bookmarkStart w:id="34" w:name="_Toc532221492"/>
      <w:bookmarkStart w:id="35" w:name="_Toc56598261"/>
      <w:r w:rsidRPr="008501CF">
        <w:rPr>
          <w:rFonts w:ascii="Arial Bold" w:eastAsia="Times New Roman" w:hAnsi="Arial Bold" w:cs="Arial"/>
          <w:b/>
          <w:bCs/>
          <w:color w:val="1F144A" w:themeColor="text1"/>
          <w:kern w:val="32"/>
          <w:sz w:val="32"/>
          <w:szCs w:val="32"/>
        </w:rPr>
        <w:lastRenderedPageBreak/>
        <w:t>Description of Solution</w:t>
      </w:r>
      <w:bookmarkEnd w:id="33"/>
      <w:bookmarkEnd w:id="34"/>
      <w:bookmarkEnd w:id="35"/>
    </w:p>
    <w:p w14:paraId="676DE480" w14:textId="77777777" w:rsidR="003D7833" w:rsidRDefault="00984F9F" w:rsidP="00A912AF">
      <w:pPr>
        <w:ind w:left="568"/>
      </w:pPr>
      <w:r>
        <w:t>Elements of changes to the solution are identified in the following sections.</w:t>
      </w:r>
      <w:r w:rsidR="009257C9">
        <w:t xml:space="preserve"> The following table identifies impacts to each Service Provider.</w:t>
      </w:r>
    </w:p>
    <w:tbl>
      <w:tblPr>
        <w:tblStyle w:val="TableGrid"/>
        <w:tblW w:w="0" w:type="auto"/>
        <w:tblInd w:w="568" w:type="dxa"/>
        <w:tblLook w:val="04A0" w:firstRow="1" w:lastRow="0" w:firstColumn="1" w:lastColumn="0" w:noHBand="0" w:noVBand="1"/>
      </w:tblPr>
      <w:tblGrid>
        <w:gridCol w:w="642"/>
        <w:gridCol w:w="3888"/>
        <w:gridCol w:w="851"/>
        <w:gridCol w:w="1013"/>
        <w:gridCol w:w="1330"/>
        <w:gridCol w:w="1330"/>
      </w:tblGrid>
      <w:tr w:rsidR="00F8743A" w:rsidRPr="00580F96" w14:paraId="2E176886" w14:textId="77777777" w:rsidTr="00F86DC9">
        <w:tc>
          <w:tcPr>
            <w:tcW w:w="642" w:type="dxa"/>
          </w:tcPr>
          <w:p w14:paraId="7DE3DF42" w14:textId="77777777" w:rsidR="00F8743A" w:rsidRPr="009D23CE" w:rsidRDefault="00F8743A" w:rsidP="00F8743A">
            <w:pPr>
              <w:pStyle w:val="BodyTextNormal"/>
              <w:spacing w:after="120"/>
              <w:jc w:val="center"/>
              <w:rPr>
                <w:b/>
              </w:rPr>
            </w:pPr>
            <w:r w:rsidRPr="009D23CE">
              <w:rPr>
                <w:b/>
              </w:rPr>
              <w:t>Ref.</w:t>
            </w:r>
          </w:p>
        </w:tc>
        <w:tc>
          <w:tcPr>
            <w:tcW w:w="3888" w:type="dxa"/>
          </w:tcPr>
          <w:p w14:paraId="29F8E23C" w14:textId="77777777" w:rsidR="00F8743A" w:rsidRPr="009D23CE" w:rsidRDefault="00F8743A" w:rsidP="00F8743A">
            <w:pPr>
              <w:pStyle w:val="BodyTextNormal"/>
              <w:spacing w:after="120"/>
              <w:jc w:val="center"/>
              <w:rPr>
                <w:b/>
              </w:rPr>
            </w:pPr>
            <w:r w:rsidRPr="009D23CE">
              <w:rPr>
                <w:b/>
              </w:rPr>
              <w:t>Requirement</w:t>
            </w:r>
          </w:p>
        </w:tc>
        <w:tc>
          <w:tcPr>
            <w:tcW w:w="851" w:type="dxa"/>
          </w:tcPr>
          <w:p w14:paraId="4C0BE9FE" w14:textId="77777777" w:rsidR="00F8743A" w:rsidRPr="00F8743A" w:rsidRDefault="00F8743A" w:rsidP="00F8743A">
            <w:pPr>
              <w:pStyle w:val="BodyTextNormal"/>
              <w:spacing w:after="120"/>
              <w:jc w:val="center"/>
              <w:rPr>
                <w:b/>
                <w:sz w:val="20"/>
                <w:szCs w:val="20"/>
              </w:rPr>
            </w:pPr>
            <w:r w:rsidRPr="00F8743A">
              <w:rPr>
                <w:b/>
                <w:sz w:val="20"/>
                <w:szCs w:val="20"/>
              </w:rPr>
              <w:t>DSP</w:t>
            </w:r>
          </w:p>
        </w:tc>
        <w:tc>
          <w:tcPr>
            <w:tcW w:w="1013" w:type="dxa"/>
          </w:tcPr>
          <w:p w14:paraId="001C9915" w14:textId="77777777" w:rsidR="00F8743A" w:rsidRPr="00F8743A" w:rsidRDefault="00F8743A" w:rsidP="00F8743A">
            <w:pPr>
              <w:pStyle w:val="BodyTextNormal"/>
              <w:spacing w:after="120"/>
              <w:jc w:val="center"/>
              <w:rPr>
                <w:b/>
                <w:sz w:val="20"/>
                <w:szCs w:val="20"/>
              </w:rPr>
            </w:pPr>
            <w:r w:rsidRPr="00F8743A">
              <w:rPr>
                <w:b/>
                <w:sz w:val="20"/>
                <w:szCs w:val="20"/>
              </w:rPr>
              <w:t>Critical</w:t>
            </w:r>
          </w:p>
        </w:tc>
        <w:tc>
          <w:tcPr>
            <w:tcW w:w="1330" w:type="dxa"/>
          </w:tcPr>
          <w:p w14:paraId="64296C01" w14:textId="77777777" w:rsidR="00F8743A" w:rsidRPr="00F8743A" w:rsidRDefault="00F8743A" w:rsidP="00F8743A">
            <w:pPr>
              <w:pStyle w:val="BodyTextNormal"/>
              <w:spacing w:after="120"/>
              <w:jc w:val="center"/>
              <w:rPr>
                <w:b/>
                <w:sz w:val="20"/>
                <w:szCs w:val="20"/>
              </w:rPr>
            </w:pPr>
            <w:r w:rsidRPr="00F8743A">
              <w:rPr>
                <w:b/>
                <w:sz w:val="20"/>
                <w:szCs w:val="20"/>
              </w:rPr>
              <w:t>CSP North</w:t>
            </w:r>
          </w:p>
        </w:tc>
        <w:tc>
          <w:tcPr>
            <w:tcW w:w="1330" w:type="dxa"/>
          </w:tcPr>
          <w:p w14:paraId="2421571B" w14:textId="77777777" w:rsidR="00F8743A" w:rsidRPr="00F8743A" w:rsidRDefault="00F8743A" w:rsidP="00F8743A">
            <w:pPr>
              <w:pStyle w:val="BodyTextNormal"/>
              <w:spacing w:after="120"/>
              <w:jc w:val="center"/>
              <w:rPr>
                <w:b/>
                <w:sz w:val="20"/>
                <w:szCs w:val="20"/>
              </w:rPr>
            </w:pPr>
            <w:r w:rsidRPr="00F8743A">
              <w:rPr>
                <w:b/>
                <w:sz w:val="20"/>
                <w:szCs w:val="20"/>
              </w:rPr>
              <w:t>CSP South and Central</w:t>
            </w:r>
          </w:p>
        </w:tc>
      </w:tr>
      <w:tr w:rsidR="00E85A0C" w:rsidRPr="00580F96" w14:paraId="61D973C8" w14:textId="77777777" w:rsidTr="00F86DC9">
        <w:tc>
          <w:tcPr>
            <w:tcW w:w="642" w:type="dxa"/>
          </w:tcPr>
          <w:p w14:paraId="53119B9E" w14:textId="77777777" w:rsidR="00E85A0C" w:rsidRPr="00580F96" w:rsidRDefault="00E85A0C" w:rsidP="00E85A0C">
            <w:pPr>
              <w:pStyle w:val="BodyTextNormal"/>
              <w:spacing w:after="120"/>
            </w:pPr>
            <w:r>
              <w:rPr>
                <w:sz w:val="20"/>
                <w:szCs w:val="20"/>
              </w:rPr>
              <w:t>1</w:t>
            </w:r>
          </w:p>
        </w:tc>
        <w:tc>
          <w:tcPr>
            <w:tcW w:w="3888" w:type="dxa"/>
          </w:tcPr>
          <w:p w14:paraId="658BEC6A" w14:textId="77777777" w:rsidR="00E85A0C" w:rsidRPr="00580F96" w:rsidRDefault="00E85A0C" w:rsidP="00E85A0C">
            <w:pPr>
              <w:pStyle w:val="BodyTextNormal"/>
              <w:spacing w:after="120"/>
            </w:pPr>
            <w:r>
              <w:rPr>
                <w:sz w:val="20"/>
                <w:szCs w:val="20"/>
              </w:rPr>
              <w:t>IRP550, ‘GCS20r - Response when an error occurs’</w:t>
            </w:r>
          </w:p>
        </w:tc>
        <w:tc>
          <w:tcPr>
            <w:tcW w:w="851" w:type="dxa"/>
          </w:tcPr>
          <w:p w14:paraId="43F98D8D" w14:textId="77777777" w:rsidR="00E85A0C" w:rsidRPr="00F86DC9" w:rsidRDefault="00E85A0C" w:rsidP="00E85A0C">
            <w:pPr>
              <w:pStyle w:val="BodyTextNormal"/>
              <w:spacing w:after="120"/>
              <w:jc w:val="center"/>
              <w:rPr>
                <w:sz w:val="24"/>
              </w:rPr>
            </w:pPr>
            <w:r w:rsidRPr="00F86DC9">
              <w:rPr>
                <w:sz w:val="24"/>
              </w:rPr>
              <w:sym w:font="Wingdings" w:char="F0FC"/>
            </w:r>
          </w:p>
        </w:tc>
        <w:tc>
          <w:tcPr>
            <w:tcW w:w="1013" w:type="dxa"/>
          </w:tcPr>
          <w:p w14:paraId="57B83B67" w14:textId="77777777" w:rsidR="00E85A0C" w:rsidRPr="00F86DC9" w:rsidRDefault="00270507" w:rsidP="00E85A0C">
            <w:pPr>
              <w:pStyle w:val="BodyTextNormal"/>
              <w:spacing w:after="120"/>
              <w:jc w:val="center"/>
              <w:rPr>
                <w:sz w:val="24"/>
              </w:rPr>
            </w:pPr>
            <w:r w:rsidRPr="00E549D7">
              <w:rPr>
                <w:sz w:val="24"/>
              </w:rPr>
              <w:sym w:font="Wingdings" w:char="F0FB"/>
            </w:r>
          </w:p>
        </w:tc>
        <w:tc>
          <w:tcPr>
            <w:tcW w:w="1330" w:type="dxa"/>
          </w:tcPr>
          <w:p w14:paraId="51CBCECF" w14:textId="77777777" w:rsidR="00E85A0C" w:rsidRDefault="00FE0839" w:rsidP="00E85A0C">
            <w:pPr>
              <w:jc w:val="center"/>
            </w:pPr>
            <w:r w:rsidRPr="00F86DC9">
              <w:rPr>
                <w:sz w:val="24"/>
              </w:rPr>
              <w:sym w:font="Wingdings" w:char="F0FC"/>
            </w:r>
          </w:p>
        </w:tc>
        <w:tc>
          <w:tcPr>
            <w:tcW w:w="1330" w:type="dxa"/>
          </w:tcPr>
          <w:p w14:paraId="12C9C6B9" w14:textId="77777777" w:rsidR="00E85A0C" w:rsidRDefault="008D5091" w:rsidP="00E85A0C">
            <w:pPr>
              <w:jc w:val="center"/>
            </w:pPr>
            <w:r w:rsidRPr="00F86DC9">
              <w:rPr>
                <w:sz w:val="24"/>
              </w:rPr>
              <w:sym w:font="Wingdings" w:char="F0FC"/>
            </w:r>
          </w:p>
        </w:tc>
      </w:tr>
      <w:tr w:rsidR="00F8743A" w:rsidRPr="00580F96" w14:paraId="4A34E46F" w14:textId="77777777" w:rsidTr="00F86DC9">
        <w:tc>
          <w:tcPr>
            <w:tcW w:w="642" w:type="dxa"/>
          </w:tcPr>
          <w:p w14:paraId="6E3BB1EB" w14:textId="77777777" w:rsidR="00F8743A" w:rsidRPr="00580F96" w:rsidRDefault="001548CE" w:rsidP="00F8743A">
            <w:pPr>
              <w:pStyle w:val="BodyTextNormal"/>
              <w:spacing w:after="120"/>
            </w:pPr>
            <w:r>
              <w:rPr>
                <w:sz w:val="20"/>
                <w:szCs w:val="20"/>
              </w:rPr>
              <w:t>2</w:t>
            </w:r>
          </w:p>
        </w:tc>
        <w:tc>
          <w:tcPr>
            <w:tcW w:w="3888" w:type="dxa"/>
          </w:tcPr>
          <w:p w14:paraId="032584A7" w14:textId="77777777" w:rsidR="00F8743A" w:rsidRPr="00580F96" w:rsidRDefault="00F8743A" w:rsidP="00F8743A">
            <w:pPr>
              <w:pStyle w:val="BodyTextNormal"/>
              <w:spacing w:after="120"/>
            </w:pPr>
            <w:r>
              <w:rPr>
                <w:sz w:val="20"/>
                <w:szCs w:val="20"/>
              </w:rPr>
              <w:t>IRP603</w:t>
            </w:r>
            <w:r w:rsidR="00F86DC9">
              <w:rPr>
                <w:sz w:val="20"/>
                <w:szCs w:val="20"/>
              </w:rPr>
              <w:t>,</w:t>
            </w:r>
            <w:r>
              <w:rPr>
                <w:sz w:val="20"/>
                <w:szCs w:val="20"/>
              </w:rPr>
              <w:t xml:space="preserve"> ‘Security Log display over HAN’</w:t>
            </w:r>
          </w:p>
        </w:tc>
        <w:tc>
          <w:tcPr>
            <w:tcW w:w="851" w:type="dxa"/>
          </w:tcPr>
          <w:p w14:paraId="515EACF2" w14:textId="77777777" w:rsidR="00F8743A" w:rsidRPr="00F86DC9" w:rsidRDefault="00F86DC9" w:rsidP="00F86DC9">
            <w:pPr>
              <w:pStyle w:val="BodyTextNormal"/>
              <w:spacing w:after="120"/>
              <w:jc w:val="center"/>
              <w:rPr>
                <w:sz w:val="24"/>
              </w:rPr>
            </w:pPr>
            <w:r w:rsidRPr="00F86DC9">
              <w:rPr>
                <w:sz w:val="24"/>
              </w:rPr>
              <w:sym w:font="Wingdings" w:char="F0FB"/>
            </w:r>
          </w:p>
        </w:tc>
        <w:tc>
          <w:tcPr>
            <w:tcW w:w="1013" w:type="dxa"/>
          </w:tcPr>
          <w:p w14:paraId="381D9530" w14:textId="77777777" w:rsidR="00F8743A" w:rsidRPr="00F86DC9" w:rsidRDefault="007123AB" w:rsidP="00F86DC9">
            <w:pPr>
              <w:pStyle w:val="BodyTextNormal"/>
              <w:spacing w:after="120"/>
              <w:jc w:val="center"/>
              <w:rPr>
                <w:sz w:val="24"/>
              </w:rPr>
            </w:pPr>
            <w:r w:rsidRPr="00F86DC9">
              <w:rPr>
                <w:sz w:val="24"/>
              </w:rPr>
              <w:sym w:font="Wingdings" w:char="F0FC"/>
            </w:r>
          </w:p>
        </w:tc>
        <w:tc>
          <w:tcPr>
            <w:tcW w:w="1330" w:type="dxa"/>
          </w:tcPr>
          <w:p w14:paraId="61F111AD" w14:textId="77777777" w:rsidR="00F8743A" w:rsidRPr="00F86DC9" w:rsidRDefault="008E1630" w:rsidP="00F86DC9">
            <w:pPr>
              <w:pStyle w:val="BodyTextNormal"/>
              <w:spacing w:after="120"/>
              <w:jc w:val="center"/>
              <w:rPr>
                <w:sz w:val="24"/>
              </w:rPr>
            </w:pPr>
            <w:r w:rsidRPr="00F86DC9">
              <w:rPr>
                <w:sz w:val="24"/>
              </w:rPr>
              <w:sym w:font="Wingdings" w:char="F0FC"/>
            </w:r>
          </w:p>
        </w:tc>
        <w:tc>
          <w:tcPr>
            <w:tcW w:w="1330" w:type="dxa"/>
          </w:tcPr>
          <w:p w14:paraId="783FFF5F" w14:textId="77777777" w:rsidR="00F8743A" w:rsidRPr="00F86DC9" w:rsidRDefault="008D5091" w:rsidP="00F86DC9">
            <w:pPr>
              <w:pStyle w:val="BodyTextNormal"/>
              <w:spacing w:after="120"/>
              <w:jc w:val="center"/>
              <w:rPr>
                <w:sz w:val="24"/>
              </w:rPr>
            </w:pPr>
            <w:r w:rsidRPr="00F86DC9">
              <w:rPr>
                <w:sz w:val="24"/>
              </w:rPr>
              <w:sym w:font="Wingdings" w:char="F0FC"/>
            </w:r>
          </w:p>
        </w:tc>
      </w:tr>
      <w:tr w:rsidR="000B6F36" w:rsidRPr="00580F96" w14:paraId="5AD50EE1" w14:textId="77777777" w:rsidTr="00F86DC9">
        <w:tc>
          <w:tcPr>
            <w:tcW w:w="642" w:type="dxa"/>
          </w:tcPr>
          <w:p w14:paraId="6A2C5927" w14:textId="77777777" w:rsidR="000B6F36" w:rsidRDefault="000B6F36" w:rsidP="00F8743A">
            <w:pPr>
              <w:pStyle w:val="BodyTextNormal"/>
              <w:spacing w:after="120"/>
              <w:rPr>
                <w:sz w:val="20"/>
                <w:szCs w:val="20"/>
              </w:rPr>
            </w:pPr>
            <w:r>
              <w:rPr>
                <w:sz w:val="20"/>
                <w:szCs w:val="20"/>
              </w:rPr>
              <w:t>3</w:t>
            </w:r>
          </w:p>
        </w:tc>
        <w:tc>
          <w:tcPr>
            <w:tcW w:w="3888" w:type="dxa"/>
          </w:tcPr>
          <w:p w14:paraId="42651D69" w14:textId="56CABF49" w:rsidR="000B6F36" w:rsidRDefault="000B6F36" w:rsidP="00F8743A">
            <w:pPr>
              <w:pStyle w:val="BodyTextNormal"/>
              <w:spacing w:after="120"/>
              <w:rPr>
                <w:sz w:val="20"/>
                <w:szCs w:val="20"/>
              </w:rPr>
            </w:pPr>
            <w:r w:rsidRPr="000B6F36">
              <w:rPr>
                <w:sz w:val="20"/>
                <w:szCs w:val="20"/>
              </w:rPr>
              <w:t>IRP604, Query on IRP550 - Frame Control</w:t>
            </w:r>
          </w:p>
        </w:tc>
        <w:tc>
          <w:tcPr>
            <w:tcW w:w="851" w:type="dxa"/>
          </w:tcPr>
          <w:p w14:paraId="3C2622BB" w14:textId="77777777" w:rsidR="000B6F36" w:rsidRPr="00F86DC9" w:rsidRDefault="000B6F36" w:rsidP="00F86DC9">
            <w:pPr>
              <w:pStyle w:val="BodyTextNormal"/>
              <w:spacing w:after="120"/>
              <w:jc w:val="center"/>
              <w:rPr>
                <w:sz w:val="24"/>
              </w:rPr>
            </w:pPr>
            <w:r w:rsidRPr="00F86DC9">
              <w:rPr>
                <w:sz w:val="24"/>
              </w:rPr>
              <w:sym w:font="Wingdings" w:char="F0FB"/>
            </w:r>
          </w:p>
        </w:tc>
        <w:tc>
          <w:tcPr>
            <w:tcW w:w="1013" w:type="dxa"/>
          </w:tcPr>
          <w:p w14:paraId="1E0F34C1" w14:textId="77777777" w:rsidR="000B6F36" w:rsidRPr="00F86DC9" w:rsidRDefault="00270507" w:rsidP="00F86DC9">
            <w:pPr>
              <w:pStyle w:val="BodyTextNormal"/>
              <w:spacing w:after="120"/>
              <w:jc w:val="center"/>
              <w:rPr>
                <w:sz w:val="24"/>
              </w:rPr>
            </w:pPr>
            <w:r w:rsidRPr="00E549D7">
              <w:rPr>
                <w:sz w:val="24"/>
              </w:rPr>
              <w:sym w:font="Wingdings" w:char="F0FB"/>
            </w:r>
          </w:p>
        </w:tc>
        <w:tc>
          <w:tcPr>
            <w:tcW w:w="1330" w:type="dxa"/>
          </w:tcPr>
          <w:p w14:paraId="48679B44" w14:textId="77777777" w:rsidR="000B6F36" w:rsidRPr="00F86DC9" w:rsidRDefault="00FE0839" w:rsidP="00F86DC9">
            <w:pPr>
              <w:pStyle w:val="BodyTextNormal"/>
              <w:spacing w:after="120"/>
              <w:jc w:val="center"/>
              <w:rPr>
                <w:sz w:val="24"/>
              </w:rPr>
            </w:pPr>
            <w:r w:rsidRPr="00F86DC9">
              <w:rPr>
                <w:sz w:val="24"/>
              </w:rPr>
              <w:sym w:font="Wingdings" w:char="F0FC"/>
            </w:r>
          </w:p>
        </w:tc>
        <w:tc>
          <w:tcPr>
            <w:tcW w:w="1330" w:type="dxa"/>
          </w:tcPr>
          <w:p w14:paraId="49BC60A9" w14:textId="77777777" w:rsidR="000B6F36" w:rsidRPr="00DE053D" w:rsidRDefault="008D5091" w:rsidP="00F86DC9">
            <w:pPr>
              <w:pStyle w:val="BodyTextNormal"/>
              <w:spacing w:after="120"/>
              <w:jc w:val="center"/>
              <w:rPr>
                <w:sz w:val="24"/>
              </w:rPr>
            </w:pPr>
            <w:r w:rsidRPr="00F86DC9">
              <w:rPr>
                <w:sz w:val="24"/>
              </w:rPr>
              <w:sym w:font="Wingdings" w:char="F0FC"/>
            </w:r>
          </w:p>
        </w:tc>
      </w:tr>
    </w:tbl>
    <w:p w14:paraId="3AA8C5A0" w14:textId="64BD49B4" w:rsidR="00A06E97" w:rsidRPr="009D23CE" w:rsidRDefault="00A06E97" w:rsidP="00A06E97">
      <w:pPr>
        <w:pStyle w:val="Caption"/>
        <w:jc w:val="center"/>
        <w:rPr>
          <w:sz w:val="20"/>
          <w:szCs w:val="20"/>
        </w:rPr>
      </w:pPr>
      <w:r w:rsidRPr="009D23CE">
        <w:rPr>
          <w:sz w:val="20"/>
          <w:szCs w:val="20"/>
        </w:rPr>
        <w:t xml:space="preserve">Table </w:t>
      </w:r>
      <w:r w:rsidRPr="009D23CE">
        <w:rPr>
          <w:sz w:val="20"/>
          <w:szCs w:val="20"/>
        </w:rPr>
        <w:fldChar w:fldCharType="begin"/>
      </w:r>
      <w:r w:rsidRPr="009D23CE">
        <w:rPr>
          <w:sz w:val="20"/>
          <w:szCs w:val="20"/>
        </w:rPr>
        <w:instrText xml:space="preserve"> SEQ Table \* ARABIC </w:instrText>
      </w:r>
      <w:r w:rsidRPr="009D23CE">
        <w:rPr>
          <w:sz w:val="20"/>
          <w:szCs w:val="20"/>
        </w:rPr>
        <w:fldChar w:fldCharType="separate"/>
      </w:r>
      <w:r w:rsidR="005C4BEC">
        <w:rPr>
          <w:noProof/>
          <w:sz w:val="20"/>
          <w:szCs w:val="20"/>
        </w:rPr>
        <w:t>2</w:t>
      </w:r>
      <w:r w:rsidRPr="009D23CE">
        <w:rPr>
          <w:sz w:val="20"/>
          <w:szCs w:val="20"/>
        </w:rPr>
        <w:fldChar w:fldCharType="end"/>
      </w:r>
      <w:r w:rsidRPr="009D23CE">
        <w:rPr>
          <w:noProof/>
          <w:sz w:val="20"/>
          <w:szCs w:val="20"/>
        </w:rPr>
        <w:t xml:space="preserve">: </w:t>
      </w:r>
      <w:r w:rsidR="00F86DC9">
        <w:rPr>
          <w:noProof/>
          <w:sz w:val="20"/>
          <w:szCs w:val="20"/>
        </w:rPr>
        <w:t>IRP Impacts for Each Service Provider</w:t>
      </w:r>
    </w:p>
    <w:p w14:paraId="77B25693" w14:textId="77777777" w:rsidR="00984F9F" w:rsidRPr="008501CF" w:rsidRDefault="007A05DE" w:rsidP="00A912AF">
      <w:pPr>
        <w:ind w:left="568"/>
      </w:pPr>
      <w:r w:rsidRPr="007A05DE">
        <w:t>I</w:t>
      </w:r>
      <w:r w:rsidR="00984F9F" w:rsidRPr="007A05DE">
        <w:t>t should</w:t>
      </w:r>
      <w:r w:rsidR="00984F9F">
        <w:t xml:space="preserve"> be noted that this solution is only applicable to SMETS2 devices.</w:t>
      </w:r>
    </w:p>
    <w:p w14:paraId="0FB0423C" w14:textId="77777777" w:rsidR="006F35DF" w:rsidRPr="008501CF" w:rsidRDefault="006F35DF" w:rsidP="006F35DF">
      <w:pPr>
        <w:pStyle w:val="Heading2"/>
      </w:pPr>
      <w:bookmarkStart w:id="36" w:name="_Toc56598262"/>
      <w:r w:rsidRPr="008501CF">
        <w:t>DSP Solution</w:t>
      </w:r>
      <w:bookmarkEnd w:id="36"/>
    </w:p>
    <w:p w14:paraId="77E9C2F2" w14:textId="77777777" w:rsidR="008169C4" w:rsidRDefault="008169C4" w:rsidP="008169C4">
      <w:pPr>
        <w:pStyle w:val="Heading3"/>
      </w:pPr>
      <w:bookmarkStart w:id="37" w:name="_Toc56598263"/>
      <w:r>
        <w:t>IRP550</w:t>
      </w:r>
      <w:bookmarkEnd w:id="37"/>
    </w:p>
    <w:p w14:paraId="5DE8C53C" w14:textId="77777777" w:rsidR="008169C4" w:rsidRDefault="008169C4" w:rsidP="00A628C5">
      <w:pPr>
        <w:pStyle w:val="BodyTextNormal"/>
        <w:ind w:left="851"/>
      </w:pPr>
      <w:r>
        <w:t>Currently, there is no way of signalling an error if a failure occurs while a Device executes GCS20r (Read non-critical event and alert behaviours - GSME-Supplier).</w:t>
      </w:r>
    </w:p>
    <w:p w14:paraId="45E36A6F" w14:textId="77777777" w:rsidR="008169C4" w:rsidRDefault="008169C4" w:rsidP="00A628C5">
      <w:pPr>
        <w:pStyle w:val="BodyTextNormal"/>
        <w:ind w:left="851"/>
      </w:pPr>
      <w:r>
        <w:t>However, errors could occur in Device processing and so the GCS20r Response needs to allow for such situations. In common with other Use Cases where this situation applies, the GCS20r Response will be allowed to contain a ZigBee Default Response (as an Alternate Response) to signal any failures. This will be an additional element in the Response.</w:t>
      </w:r>
    </w:p>
    <w:p w14:paraId="407703C8" w14:textId="773F86DF" w:rsidR="0065338E" w:rsidRDefault="00655FA7" w:rsidP="00A628C5">
      <w:pPr>
        <w:pStyle w:val="BodyTextNormal"/>
        <w:ind w:left="851"/>
      </w:pPr>
      <w:r>
        <w:t xml:space="preserve">The </w:t>
      </w:r>
      <w:r w:rsidRPr="00655FA7">
        <w:t xml:space="preserve">Zigbee Cluster Library </w:t>
      </w:r>
      <w:r>
        <w:t>(</w:t>
      </w:r>
      <w:r w:rsidR="000B6F36" w:rsidRPr="000B6F36">
        <w:t>ZCL</w:t>
      </w:r>
      <w:r>
        <w:t>)</w:t>
      </w:r>
      <w:r w:rsidR="000B6F36" w:rsidRPr="000B6F36">
        <w:t xml:space="preserve"> </w:t>
      </w:r>
      <w:r>
        <w:t>p</w:t>
      </w:r>
      <w:r w:rsidR="000B6F36" w:rsidRPr="000B6F36">
        <w:t xml:space="preserve">ayload of the Default Response will contain 0x05 as the value of the Command identifier if the GCS20r command does not succeed. </w:t>
      </w:r>
      <w:r w:rsidR="008169C4">
        <w:t>DCC Data Systems will need to amend the corresponding Transform Library to support the new element in the GCS20r Response. In the absence of the Default Response, the processing shall be carried out as it is today.</w:t>
      </w:r>
    </w:p>
    <w:p w14:paraId="30D8F93B" w14:textId="77777777" w:rsidR="000B6F36" w:rsidRDefault="000B6F36" w:rsidP="00A628C5">
      <w:pPr>
        <w:pStyle w:val="BodyTextNormal"/>
        <w:ind w:left="851"/>
      </w:pPr>
      <w:r w:rsidRPr="000B6F36">
        <w:t>Although a Default Response has been added to GCS20r, this does not change the existing functional behaviour of the S</w:t>
      </w:r>
      <w:r w:rsidR="00887FDB">
        <w:t xml:space="preserve">ervice </w:t>
      </w:r>
      <w:r w:rsidRPr="000B6F36">
        <w:t>R</w:t>
      </w:r>
      <w:r w:rsidR="00887FDB">
        <w:t xml:space="preserve">equest </w:t>
      </w:r>
      <w:r w:rsidRPr="000B6F36">
        <w:t>V</w:t>
      </w:r>
      <w:r w:rsidR="00887FDB">
        <w:t>ariant</w:t>
      </w:r>
      <w:r w:rsidRPr="000B6F36">
        <w:t xml:space="preserve"> 6.2.10 (Read Device Configuration (Event And Alert Behaviours)) and as such, no changes are expected to DUIS</w:t>
      </w:r>
      <w:r w:rsidR="00270507">
        <w:t>.</w:t>
      </w:r>
    </w:p>
    <w:p w14:paraId="0EDE23A7" w14:textId="77777777" w:rsidR="008169C4" w:rsidRDefault="008169C4" w:rsidP="008169C4">
      <w:pPr>
        <w:pStyle w:val="Heading3"/>
      </w:pPr>
      <w:bookmarkStart w:id="38" w:name="_Toc56598264"/>
      <w:r>
        <w:t>IRP</w:t>
      </w:r>
      <w:r w:rsidR="000B6F36">
        <w:t>60</w:t>
      </w:r>
      <w:r>
        <w:t>4</w:t>
      </w:r>
      <w:bookmarkEnd w:id="38"/>
    </w:p>
    <w:p w14:paraId="7B0A81A0" w14:textId="2CF9AFE0" w:rsidR="008169C4" w:rsidRPr="008501CF" w:rsidRDefault="000B6F36" w:rsidP="00A628C5">
      <w:pPr>
        <w:pStyle w:val="BodyTextNormal"/>
        <w:ind w:left="851"/>
      </w:pPr>
      <w:r w:rsidRPr="000B6F36">
        <w:t xml:space="preserve">IRP604 is a correction to a sub-field that indicates the direction of message (client-server) of the Frame Control field within the new Default Response added to GCS20r. This has no impact on </w:t>
      </w:r>
      <w:r w:rsidR="005028A5">
        <w:t>the</w:t>
      </w:r>
      <w:r w:rsidR="00357E7D">
        <w:t xml:space="preserve"> </w:t>
      </w:r>
      <w:r w:rsidRPr="000B6F36">
        <w:t>DSP, as the correction will be done along</w:t>
      </w:r>
      <w:r w:rsidR="005028A5">
        <w:t>side</w:t>
      </w:r>
      <w:r w:rsidRPr="000B6F36">
        <w:t xml:space="preserve"> IRP550</w:t>
      </w:r>
      <w:r w:rsidR="008169C4">
        <w:t>.</w:t>
      </w:r>
    </w:p>
    <w:p w14:paraId="5D1BCDA9" w14:textId="77777777" w:rsidR="003A46F1" w:rsidRDefault="008A24C5" w:rsidP="0058205E">
      <w:pPr>
        <w:pStyle w:val="Heading2"/>
      </w:pPr>
      <w:bookmarkStart w:id="39" w:name="_Toc56598265"/>
      <w:r>
        <w:t>Critical Softw</w:t>
      </w:r>
      <w:r w:rsidR="0058205E">
        <w:t>a</w:t>
      </w:r>
      <w:r>
        <w:t>r</w:t>
      </w:r>
      <w:r w:rsidR="0058205E">
        <w:t>e</w:t>
      </w:r>
      <w:r>
        <w:t xml:space="preserve"> Solution</w:t>
      </w:r>
      <w:bookmarkEnd w:id="39"/>
    </w:p>
    <w:p w14:paraId="0EADB406" w14:textId="77777777" w:rsidR="006D6615" w:rsidRDefault="006D6615" w:rsidP="0027048E">
      <w:pPr>
        <w:pStyle w:val="BodyTextNormal"/>
        <w:ind w:left="568"/>
      </w:pPr>
      <w:r>
        <w:t>C</w:t>
      </w:r>
      <w:r w:rsidR="0027048E">
        <w:t xml:space="preserve">hanges </w:t>
      </w:r>
      <w:r w:rsidR="005028A5">
        <w:t xml:space="preserve">to Critical Software applications </w:t>
      </w:r>
      <w:r>
        <w:t xml:space="preserve">will be </w:t>
      </w:r>
      <w:r w:rsidR="0027048E">
        <w:t xml:space="preserve">required to implement this Modification. </w:t>
      </w:r>
    </w:p>
    <w:p w14:paraId="38E005AC" w14:textId="77777777" w:rsidR="00EC4D34" w:rsidRDefault="00EC4D34" w:rsidP="00EC4D34">
      <w:pPr>
        <w:pStyle w:val="Heading3"/>
      </w:pPr>
      <w:bookmarkStart w:id="40" w:name="_Toc56598266"/>
      <w:r>
        <w:lastRenderedPageBreak/>
        <w:t>GFI Core</w:t>
      </w:r>
      <w:bookmarkEnd w:id="40"/>
    </w:p>
    <w:p w14:paraId="054679DE" w14:textId="77777777" w:rsidR="001E4CEF" w:rsidRDefault="00EC4D34" w:rsidP="0089377D">
      <w:pPr>
        <w:pStyle w:val="BodyTextNormal"/>
        <w:ind w:left="851"/>
      </w:pPr>
      <w:r>
        <w:t xml:space="preserve">To meet the requirements specified in </w:t>
      </w:r>
      <w:r w:rsidRPr="008E1630">
        <w:rPr>
          <w:b/>
        </w:rPr>
        <w:t>IRP550</w:t>
      </w:r>
      <w:r w:rsidR="008636D1" w:rsidRPr="0089377D">
        <w:t>, the GBCS Integration Testing For Industry</w:t>
      </w:r>
      <w:r w:rsidR="008636D1" w:rsidRPr="00351C32">
        <w:rPr>
          <w:sz w:val="20"/>
        </w:rPr>
        <w:t xml:space="preserve"> </w:t>
      </w:r>
      <w:r w:rsidR="008636D1">
        <w:rPr>
          <w:sz w:val="20"/>
        </w:rPr>
        <w:t>(</w:t>
      </w:r>
      <w:r>
        <w:t>GFI</w:t>
      </w:r>
      <w:r w:rsidR="008636D1">
        <w:t>)</w:t>
      </w:r>
      <w:r>
        <w:t xml:space="preserve"> </w:t>
      </w:r>
      <w:r w:rsidR="008636D1">
        <w:t xml:space="preserve">tool </w:t>
      </w:r>
      <w:r>
        <w:t>will need to implement full support of GCS20r</w:t>
      </w:r>
      <w:r w:rsidR="001E4CEF">
        <w:t xml:space="preserve"> as follows:</w:t>
      </w:r>
    </w:p>
    <w:p w14:paraId="7BBE0014" w14:textId="77777777" w:rsidR="00EC4D34" w:rsidRDefault="00EC4D34" w:rsidP="0089377D">
      <w:pPr>
        <w:pStyle w:val="BodyTextNormal"/>
        <w:numPr>
          <w:ilvl w:val="1"/>
          <w:numId w:val="19"/>
        </w:numPr>
      </w:pPr>
      <w:r>
        <w:t>Enhance the GFI Testing Tool to support GCS20r on GFI Testing Tool</w:t>
      </w:r>
    </w:p>
    <w:p w14:paraId="4315F594" w14:textId="77777777" w:rsidR="00EC4D34" w:rsidRDefault="00EC4D34" w:rsidP="0089377D">
      <w:pPr>
        <w:pStyle w:val="BodyTextNormal"/>
        <w:numPr>
          <w:ilvl w:val="1"/>
          <w:numId w:val="19"/>
        </w:numPr>
      </w:pPr>
      <w:r>
        <w:t xml:space="preserve">Implement support for GCS20r on </w:t>
      </w:r>
      <w:r w:rsidR="008636D1">
        <w:t xml:space="preserve">the </w:t>
      </w:r>
      <w:r w:rsidR="008636D1" w:rsidRPr="0089377D">
        <w:t>Reference Test Data Set</w:t>
      </w:r>
      <w:r w:rsidR="008636D1">
        <w:t xml:space="preserve"> (</w:t>
      </w:r>
      <w:r>
        <w:t>RTDS</w:t>
      </w:r>
      <w:r w:rsidR="008636D1">
        <w:t>)</w:t>
      </w:r>
    </w:p>
    <w:p w14:paraId="3C7B0169" w14:textId="77777777" w:rsidR="00EC4D34" w:rsidRDefault="00EC4D34" w:rsidP="0089377D">
      <w:pPr>
        <w:pStyle w:val="BodyTextNormal"/>
        <w:numPr>
          <w:ilvl w:val="1"/>
          <w:numId w:val="19"/>
        </w:numPr>
      </w:pPr>
      <w:r>
        <w:t>Update GMST with GCS20r</w:t>
      </w:r>
    </w:p>
    <w:p w14:paraId="55F20065" w14:textId="77777777" w:rsidR="00EC4D34" w:rsidRDefault="00EC4D34" w:rsidP="0089377D">
      <w:pPr>
        <w:pStyle w:val="BodyTextNormal"/>
        <w:numPr>
          <w:ilvl w:val="1"/>
          <w:numId w:val="19"/>
        </w:numPr>
      </w:pPr>
      <w:r>
        <w:t xml:space="preserve">Enhance </w:t>
      </w:r>
      <w:r w:rsidR="008636D1">
        <w:t xml:space="preserve">the </w:t>
      </w:r>
      <w:r>
        <w:t>Triage Tool to support GCS20r</w:t>
      </w:r>
    </w:p>
    <w:p w14:paraId="40060812" w14:textId="77777777" w:rsidR="00F85941" w:rsidRDefault="00F85941" w:rsidP="00147CB7">
      <w:pPr>
        <w:pStyle w:val="BodyTextNormal"/>
        <w:ind w:left="851"/>
      </w:pPr>
      <w:r w:rsidRPr="00147CB7">
        <w:t xml:space="preserve">To meet the requirements specified in </w:t>
      </w:r>
      <w:r w:rsidRPr="00147CB7">
        <w:rPr>
          <w:b/>
        </w:rPr>
        <w:t>IRP603</w:t>
      </w:r>
      <w:r w:rsidR="00147CB7">
        <w:t xml:space="preserve">, </w:t>
      </w:r>
      <w:r w:rsidRPr="00147CB7">
        <w:t>GFI will need to update the Comms</w:t>
      </w:r>
      <w:r w:rsidR="00004A63">
        <w:t xml:space="preserve"> </w:t>
      </w:r>
      <w:r w:rsidRPr="00147CB7">
        <w:t>Hub to restrict the access of Security Logs to HAN devices.</w:t>
      </w:r>
    </w:p>
    <w:p w14:paraId="42706B29" w14:textId="77777777" w:rsidR="00270507" w:rsidRPr="00270507" w:rsidRDefault="00270507" w:rsidP="00270507">
      <w:pPr>
        <w:pStyle w:val="BodyTextNormal"/>
        <w:numPr>
          <w:ilvl w:val="1"/>
          <w:numId w:val="19"/>
        </w:numPr>
      </w:pPr>
      <w:r w:rsidRPr="00270507">
        <w:t>Restrict access to CHF Security Log to Type1 and Type2 devices</w:t>
      </w:r>
    </w:p>
    <w:p w14:paraId="6DCBEED1" w14:textId="77777777" w:rsidR="00270507" w:rsidRPr="00147CB7" w:rsidRDefault="00270507" w:rsidP="00270507">
      <w:pPr>
        <w:pStyle w:val="BodyTextNormal"/>
        <w:numPr>
          <w:ilvl w:val="1"/>
          <w:numId w:val="19"/>
        </w:numPr>
      </w:pPr>
      <w:r w:rsidRPr="00270507">
        <w:t>Restrict access to GPF Security Log to Type1 and Type2 devices</w:t>
      </w:r>
    </w:p>
    <w:p w14:paraId="4395A97C" w14:textId="77777777" w:rsidR="00F85941" w:rsidRDefault="00F85941" w:rsidP="006C54F1">
      <w:pPr>
        <w:pStyle w:val="Heading3"/>
      </w:pPr>
      <w:bookmarkStart w:id="41" w:name="_Toc56598267"/>
      <w:r>
        <w:t>SMITEn Lite</w:t>
      </w:r>
      <w:bookmarkEnd w:id="41"/>
    </w:p>
    <w:p w14:paraId="5F93C0B4" w14:textId="77777777" w:rsidR="00F85941" w:rsidRDefault="00F85941" w:rsidP="008F4D74">
      <w:pPr>
        <w:pStyle w:val="BodyTextNormal"/>
        <w:ind w:left="851"/>
      </w:pPr>
      <w:r>
        <w:t xml:space="preserve">The changes required to implement this </w:t>
      </w:r>
      <w:r w:rsidR="008E2496">
        <w:t>Modification</w:t>
      </w:r>
      <w:r>
        <w:t xml:space="preserve"> will affect the SMITEn parse service requiring </w:t>
      </w:r>
      <w:r w:rsidR="008E2496">
        <w:t>an upgrade to a new version of the Parse and Correlate application.</w:t>
      </w:r>
    </w:p>
    <w:p w14:paraId="42549E3F" w14:textId="77777777" w:rsidR="008E2496" w:rsidRDefault="008E2496" w:rsidP="008F4D74">
      <w:pPr>
        <w:pStyle w:val="BodyTextNormal"/>
        <w:ind w:left="851"/>
      </w:pPr>
      <w:r>
        <w:t>For the IRPs, SMITEn Lite changes are: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926"/>
      </w:tblGrid>
      <w:tr w:rsidR="00847F17" w:rsidRPr="00847F17" w14:paraId="374D418F" w14:textId="77777777" w:rsidTr="008F4D74">
        <w:tc>
          <w:tcPr>
            <w:tcW w:w="987" w:type="dxa"/>
          </w:tcPr>
          <w:p w14:paraId="43479D18" w14:textId="77777777" w:rsidR="00847F17" w:rsidRPr="00847F17" w:rsidRDefault="00847F17" w:rsidP="00847F17">
            <w:pPr>
              <w:pStyle w:val="BodyTextNormal"/>
              <w:spacing w:before="60" w:after="60"/>
            </w:pPr>
            <w:r w:rsidRPr="00847F17">
              <w:t>IRP550</w:t>
            </w:r>
          </w:p>
        </w:tc>
        <w:tc>
          <w:tcPr>
            <w:tcW w:w="7926" w:type="dxa"/>
          </w:tcPr>
          <w:p w14:paraId="2D628321" w14:textId="77777777" w:rsidR="00847F17" w:rsidRPr="00847F17" w:rsidRDefault="00847F17" w:rsidP="00847F17">
            <w:pPr>
              <w:pStyle w:val="BodyTextNormal"/>
              <w:spacing w:before="60" w:after="60"/>
            </w:pPr>
            <w:r w:rsidRPr="00847F17">
              <w:t>Add integration/system tests for use case GCS20r and review tests.</w:t>
            </w:r>
          </w:p>
        </w:tc>
      </w:tr>
      <w:tr w:rsidR="00847F17" w:rsidRPr="00847F17" w14:paraId="0C46AFB7" w14:textId="77777777" w:rsidTr="008F4D74">
        <w:tc>
          <w:tcPr>
            <w:tcW w:w="987" w:type="dxa"/>
          </w:tcPr>
          <w:p w14:paraId="29D8EA1C" w14:textId="77777777" w:rsidR="00847F17" w:rsidRPr="00847F17" w:rsidRDefault="00847F17" w:rsidP="00847F17">
            <w:pPr>
              <w:pStyle w:val="BodyTextNormal"/>
              <w:spacing w:before="60" w:after="60"/>
            </w:pPr>
            <w:r w:rsidRPr="00847F17">
              <w:t>IRP603</w:t>
            </w:r>
          </w:p>
        </w:tc>
        <w:tc>
          <w:tcPr>
            <w:tcW w:w="7926" w:type="dxa"/>
          </w:tcPr>
          <w:p w14:paraId="019A01E0" w14:textId="77777777" w:rsidR="00847F17" w:rsidRPr="00847F17" w:rsidRDefault="00847F17" w:rsidP="00847F17">
            <w:pPr>
              <w:pStyle w:val="BodyTextNormal"/>
              <w:spacing w:before="60" w:after="60"/>
            </w:pPr>
            <w:r w:rsidRPr="00847F17">
              <w:t>No effort required – this only affect</w:t>
            </w:r>
            <w:r w:rsidR="00887FDB">
              <w:t>s</w:t>
            </w:r>
            <w:r w:rsidRPr="00847F17">
              <w:t xml:space="preserve"> the availability of the Security Logs for HAN devices.</w:t>
            </w:r>
          </w:p>
        </w:tc>
      </w:tr>
    </w:tbl>
    <w:p w14:paraId="0ECFC1F2" w14:textId="77777777" w:rsidR="00F85941" w:rsidRDefault="00847F17" w:rsidP="008F4D74">
      <w:pPr>
        <w:pStyle w:val="BodyTextNormal"/>
        <w:ind w:left="720"/>
      </w:pPr>
      <w:r>
        <w:t>As a whole, t</w:t>
      </w:r>
      <w:r w:rsidR="008E2496">
        <w:t>hese changes will require the r</w:t>
      </w:r>
      <w:r w:rsidR="00F85941">
        <w:t xml:space="preserve">elease </w:t>
      </w:r>
      <w:r w:rsidR="008E2496">
        <w:t xml:space="preserve">of a </w:t>
      </w:r>
      <w:r w:rsidR="00F85941">
        <w:t>new version of SMITEn Lite.</w:t>
      </w:r>
    </w:p>
    <w:p w14:paraId="53502450" w14:textId="648B77B2" w:rsidR="008D5587" w:rsidRDefault="0089377D" w:rsidP="008D5587">
      <w:pPr>
        <w:pStyle w:val="Heading2"/>
      </w:pPr>
      <w:bookmarkStart w:id="42" w:name="_Toc56598268"/>
      <w:r>
        <w:rPr>
          <w:szCs w:val="22"/>
        </w:rPr>
        <w:t xml:space="preserve">Communication </w:t>
      </w:r>
      <w:r w:rsidRPr="008501CF">
        <w:rPr>
          <w:szCs w:val="22"/>
        </w:rPr>
        <w:t>Service Provider</w:t>
      </w:r>
      <w:r>
        <w:t xml:space="preserve"> </w:t>
      </w:r>
      <w:r w:rsidR="00E95D50">
        <w:t>Changes</w:t>
      </w:r>
      <w:bookmarkEnd w:id="42"/>
    </w:p>
    <w:p w14:paraId="448DE685" w14:textId="07A9A9B2" w:rsidR="00E95D50" w:rsidRDefault="00E95D50" w:rsidP="0089377D">
      <w:pPr>
        <w:pStyle w:val="BodyTextNormal"/>
        <w:ind w:left="568"/>
      </w:pPr>
      <w:r>
        <w:t xml:space="preserve">Design and build activities to support the following will be required for both </w:t>
      </w:r>
      <w:r w:rsidR="00796859">
        <w:rPr>
          <w:szCs w:val="22"/>
        </w:rPr>
        <w:t xml:space="preserve">Communication </w:t>
      </w:r>
      <w:r w:rsidR="00796859" w:rsidRPr="008501CF">
        <w:rPr>
          <w:szCs w:val="22"/>
        </w:rPr>
        <w:t>Service Provider</w:t>
      </w:r>
      <w:r w:rsidR="00796859">
        <w:rPr>
          <w:szCs w:val="22"/>
        </w:rPr>
        <w:t>s</w:t>
      </w:r>
      <w:r w:rsidR="00796859">
        <w:t xml:space="preserve"> (</w:t>
      </w:r>
      <w:r>
        <w:t>CSP</w:t>
      </w:r>
      <w:r w:rsidR="00796859">
        <w:t>)</w:t>
      </w:r>
      <w:r>
        <w:t>:</w:t>
      </w:r>
    </w:p>
    <w:p w14:paraId="12D14932" w14:textId="77777777" w:rsidR="0056306D" w:rsidRDefault="008D5587" w:rsidP="00E95D50">
      <w:pPr>
        <w:pStyle w:val="BodyTextNormal"/>
        <w:numPr>
          <w:ilvl w:val="0"/>
          <w:numId w:val="23"/>
        </w:numPr>
      </w:pPr>
      <w:r>
        <w:t>Comms Hub</w:t>
      </w:r>
      <w:r w:rsidR="00B02C66">
        <w:t xml:space="preserve">; </w:t>
      </w:r>
      <w:r>
        <w:t xml:space="preserve">Assessing the impact to the Communication Hub, update and up-issue </w:t>
      </w:r>
      <w:r w:rsidR="0056306D">
        <w:t xml:space="preserve">any new versions </w:t>
      </w:r>
      <w:r>
        <w:t xml:space="preserve">of </w:t>
      </w:r>
      <w:r w:rsidR="0056306D">
        <w:t xml:space="preserve">Technical Specifications including </w:t>
      </w:r>
      <w:r>
        <w:t>CH</w:t>
      </w:r>
      <w:r w:rsidR="0056306D">
        <w:t>TS</w:t>
      </w:r>
      <w:r w:rsidR="00FE0839">
        <w:t xml:space="preserve"> and CHDS</w:t>
      </w:r>
    </w:p>
    <w:p w14:paraId="01F1C495" w14:textId="07122357" w:rsidR="008D5587" w:rsidRDefault="008D5587" w:rsidP="00E95D50">
      <w:pPr>
        <w:pStyle w:val="BodyTextNormal"/>
        <w:numPr>
          <w:ilvl w:val="0"/>
          <w:numId w:val="23"/>
        </w:numPr>
      </w:pPr>
      <w:r>
        <w:t>C</w:t>
      </w:r>
      <w:r w:rsidR="00936DA7">
        <w:t xml:space="preserve">omms </w:t>
      </w:r>
      <w:r>
        <w:t>H</w:t>
      </w:r>
      <w:r w:rsidR="00936DA7">
        <w:t>ub Manager (CH</w:t>
      </w:r>
      <w:r>
        <w:t>M</w:t>
      </w:r>
      <w:r w:rsidR="00936DA7">
        <w:t>)</w:t>
      </w:r>
      <w:r w:rsidR="00992C00">
        <w:t xml:space="preserve">; </w:t>
      </w:r>
      <w:r>
        <w:t xml:space="preserve">Assessing the impact of changes to CHF Security Log </w:t>
      </w:r>
    </w:p>
    <w:p w14:paraId="330F2B32" w14:textId="5317F573" w:rsidR="00C3715A" w:rsidRDefault="00C3715A" w:rsidP="0089377D">
      <w:pPr>
        <w:pStyle w:val="BodyTextNormal"/>
        <w:ind w:left="568"/>
      </w:pPr>
      <w:r>
        <w:t>There will be a requirement for further Zigbee certifications and CPA Certification which is not included in the PIA estimates.</w:t>
      </w:r>
    </w:p>
    <w:p w14:paraId="59301B43" w14:textId="04E3E324" w:rsidR="00E56994" w:rsidRDefault="00E56994" w:rsidP="0089377D">
      <w:pPr>
        <w:pStyle w:val="BodyTextNormal"/>
        <w:ind w:left="568"/>
      </w:pPr>
      <w:r>
        <w:t>CSP South and Central anticipate that their solution would be delivered as part of the Firmware Management Policy release.</w:t>
      </w:r>
    </w:p>
    <w:p w14:paraId="67F8F74E" w14:textId="77777777" w:rsidR="006B0071" w:rsidRPr="008501CF" w:rsidRDefault="006B0071" w:rsidP="006B0071">
      <w:pPr>
        <w:pStyle w:val="Heading1"/>
        <w:ind w:left="851" w:right="-1021" w:hanging="851"/>
      </w:pPr>
      <w:bookmarkStart w:id="43" w:name="_Toc14680341"/>
      <w:bookmarkStart w:id="44" w:name="_Toc56598269"/>
      <w:r w:rsidRPr="008501CF">
        <w:lastRenderedPageBreak/>
        <w:t>Impact on DCC Systems, Processes and People</w:t>
      </w:r>
      <w:bookmarkEnd w:id="43"/>
      <w:bookmarkEnd w:id="44"/>
    </w:p>
    <w:p w14:paraId="55344985" w14:textId="77777777" w:rsidR="006B0071" w:rsidRPr="008501CF" w:rsidRDefault="006B0071" w:rsidP="006B0071">
      <w:pPr>
        <w:pStyle w:val="BodyTextNormal"/>
      </w:pPr>
      <w:r w:rsidRPr="008501CF">
        <w:t>This section describes the impact of SECMP00</w:t>
      </w:r>
      <w:r w:rsidR="000C489E">
        <w:t>78</w:t>
      </w:r>
      <w:r w:rsidRPr="008501CF">
        <w:t xml:space="preserve"> on DCC Services and Interfaces that impact Users and/or Parties</w:t>
      </w:r>
      <w:r w:rsidR="008501CF" w:rsidRPr="008501CF">
        <w:t>.</w:t>
      </w:r>
    </w:p>
    <w:p w14:paraId="51F55985" w14:textId="77777777" w:rsidR="006B0071" w:rsidRPr="008501CF" w:rsidRDefault="006B0071" w:rsidP="006B0071">
      <w:pPr>
        <w:pStyle w:val="Heading2"/>
      </w:pPr>
      <w:bookmarkStart w:id="45" w:name="_Toc56598270"/>
      <w:r w:rsidRPr="008501CF">
        <w:t>Security Impact</w:t>
      </w:r>
      <w:bookmarkEnd w:id="45"/>
    </w:p>
    <w:p w14:paraId="4C7813DD" w14:textId="77777777" w:rsidR="00781349" w:rsidRDefault="00781349" w:rsidP="00781349">
      <w:pPr>
        <w:pStyle w:val="BodyTextNormal"/>
        <w:ind w:left="568"/>
      </w:pPr>
      <w:r>
        <w:t>The implementation will be security assured during the implementation phase. This includes reviewing designs, test artefacts and providing consultancy to the implementation and test teams.</w:t>
      </w:r>
    </w:p>
    <w:p w14:paraId="359EE93E" w14:textId="77777777" w:rsidR="00781349" w:rsidRDefault="00781349" w:rsidP="00781349">
      <w:pPr>
        <w:pStyle w:val="BodyTextNormal"/>
        <w:ind w:left="568"/>
      </w:pPr>
      <w:r>
        <w:t xml:space="preserve">There are no material changes to interfaces or the security solution as part of this </w:t>
      </w:r>
      <w:r w:rsidR="002E6835">
        <w:t>Modification</w:t>
      </w:r>
      <w:r>
        <w:t xml:space="preserve"> and therefore a penetration test is not required. There will not be any changes to the DSP protective monitoring solution as result of this </w:t>
      </w:r>
      <w:r w:rsidR="0008261D">
        <w:t>Mod</w:t>
      </w:r>
      <w:r w:rsidR="00E96ED0">
        <w:t>ification</w:t>
      </w:r>
      <w:r>
        <w:t>.</w:t>
      </w:r>
    </w:p>
    <w:p w14:paraId="2C66AED7" w14:textId="77777777" w:rsidR="006A27CA" w:rsidRDefault="006A27CA" w:rsidP="00143516">
      <w:pPr>
        <w:pStyle w:val="BodyTextNormal"/>
        <w:ind w:left="568"/>
      </w:pPr>
      <w:r>
        <w:t xml:space="preserve">CSP Security impacts will require assessing the impact to the network and security vulnerabilities. </w:t>
      </w:r>
    </w:p>
    <w:p w14:paraId="7A4E343C" w14:textId="77777777" w:rsidR="006B0071" w:rsidRPr="008501CF" w:rsidRDefault="00781349" w:rsidP="00781349">
      <w:pPr>
        <w:pStyle w:val="BodyTextNormal"/>
        <w:ind w:left="568"/>
      </w:pPr>
      <w:r>
        <w:t xml:space="preserve">A more detailed Security impact will be carried out as part of the Full Impact </w:t>
      </w:r>
      <w:r w:rsidR="00A45767">
        <w:t>Assessment.</w:t>
      </w:r>
    </w:p>
    <w:p w14:paraId="2536E29A" w14:textId="77777777" w:rsidR="00781349" w:rsidRDefault="00781349" w:rsidP="00781349">
      <w:pPr>
        <w:pStyle w:val="Heading2"/>
      </w:pPr>
      <w:bookmarkStart w:id="46" w:name="_Toc56598271"/>
      <w:r>
        <w:t>Request Management</w:t>
      </w:r>
      <w:bookmarkEnd w:id="46"/>
    </w:p>
    <w:p w14:paraId="459FEAB6" w14:textId="77777777" w:rsidR="00781349" w:rsidRDefault="00065DAD" w:rsidP="00781349">
      <w:pPr>
        <w:pStyle w:val="BodyTextNormal"/>
        <w:ind w:left="568"/>
      </w:pPr>
      <w:r w:rsidRPr="00065DAD">
        <w:t>Request Management will need to add support for the revised Device Future Dated Command processing.</w:t>
      </w:r>
    </w:p>
    <w:p w14:paraId="22FC2DDF" w14:textId="77777777" w:rsidR="00781349" w:rsidRDefault="00781349" w:rsidP="00781349">
      <w:pPr>
        <w:pStyle w:val="Heading2"/>
      </w:pPr>
      <w:bookmarkStart w:id="47" w:name="_Toc56598272"/>
      <w:r>
        <w:t>Data Management</w:t>
      </w:r>
      <w:bookmarkEnd w:id="47"/>
    </w:p>
    <w:p w14:paraId="3F78911D" w14:textId="77777777" w:rsidR="00781349" w:rsidRDefault="00065DAD" w:rsidP="00781349">
      <w:pPr>
        <w:pStyle w:val="BodyTextNormal"/>
        <w:ind w:left="568"/>
      </w:pPr>
      <w:r w:rsidRPr="00065DAD">
        <w:t>Data Management will require updates to support the revised Device Future Dated Command processing</w:t>
      </w:r>
      <w:r w:rsidR="00781349">
        <w:t>.</w:t>
      </w:r>
    </w:p>
    <w:p w14:paraId="0F63DBDB" w14:textId="77777777" w:rsidR="00781349" w:rsidRDefault="00781349" w:rsidP="00781349">
      <w:pPr>
        <w:pStyle w:val="Heading2"/>
      </w:pPr>
      <w:bookmarkStart w:id="48" w:name="_Toc56598273"/>
      <w:r>
        <w:t>Transform</w:t>
      </w:r>
      <w:bookmarkEnd w:id="48"/>
    </w:p>
    <w:p w14:paraId="04F61DA1" w14:textId="77777777" w:rsidR="00065DAD" w:rsidRDefault="00065DAD" w:rsidP="00781349">
      <w:pPr>
        <w:pStyle w:val="BodyTextNormal"/>
        <w:ind w:left="568"/>
      </w:pPr>
      <w:r w:rsidRPr="00065DAD">
        <w:t xml:space="preserve">Transform will be updated to parse the Default Response for the </w:t>
      </w:r>
      <w:r w:rsidR="00887FDB">
        <w:t xml:space="preserve">GBCS </w:t>
      </w:r>
      <w:r w:rsidRPr="00065DAD">
        <w:t>Use Case GCS20r.</w:t>
      </w:r>
    </w:p>
    <w:p w14:paraId="70DB5E63" w14:textId="77777777" w:rsidR="00085FF6" w:rsidRPr="008501CF" w:rsidRDefault="00065DAD" w:rsidP="00085FF6">
      <w:pPr>
        <w:pStyle w:val="Heading2"/>
      </w:pPr>
      <w:bookmarkStart w:id="49" w:name="_Toc56598274"/>
      <w:r>
        <w:t xml:space="preserve">Self </w:t>
      </w:r>
      <w:r w:rsidR="00085FF6" w:rsidRPr="008501CF">
        <w:t>Service I</w:t>
      </w:r>
      <w:r>
        <w:t>nterface</w:t>
      </w:r>
      <w:r w:rsidR="00143516">
        <w:t xml:space="preserve"> (SSI)</w:t>
      </w:r>
      <w:bookmarkEnd w:id="49"/>
    </w:p>
    <w:p w14:paraId="2AC0DEF2" w14:textId="77777777" w:rsidR="00085FF6" w:rsidRPr="00143516" w:rsidRDefault="00065DAD" w:rsidP="00143516">
      <w:pPr>
        <w:pStyle w:val="BodyTextNormal"/>
        <w:ind w:left="568"/>
      </w:pPr>
      <w:r>
        <w:t>S</w:t>
      </w:r>
      <w:r w:rsidRPr="00A07075">
        <w:t xml:space="preserve">SI </w:t>
      </w:r>
      <w:r>
        <w:t xml:space="preserve">will </w:t>
      </w:r>
      <w:r w:rsidRPr="00A07075">
        <w:t>need to be updated such that it ignores the SAT Log entries related to the Response received after the final Execution Alert when determining the final status</w:t>
      </w:r>
      <w:r w:rsidRPr="00143516">
        <w:t>.</w:t>
      </w:r>
    </w:p>
    <w:p w14:paraId="4435C1CE" w14:textId="77777777" w:rsidR="00961E06" w:rsidRPr="008501CF" w:rsidRDefault="00961E06" w:rsidP="00961E06">
      <w:pPr>
        <w:pStyle w:val="Heading2"/>
      </w:pPr>
      <w:bookmarkStart w:id="50" w:name="_Toc56598275"/>
      <w:r w:rsidRPr="008501CF">
        <w:t>Integration Impact</w:t>
      </w:r>
      <w:bookmarkEnd w:id="50"/>
    </w:p>
    <w:p w14:paraId="5D58D825" w14:textId="503D002A" w:rsidR="00961E06" w:rsidRDefault="00D86769" w:rsidP="00AF0041">
      <w:pPr>
        <w:pStyle w:val="BodyTextNormal"/>
        <w:ind w:left="568"/>
      </w:pPr>
      <w:r w:rsidRPr="00D86769">
        <w:t xml:space="preserve">The functionality will need to be validated in both the </w:t>
      </w:r>
      <w:r>
        <w:t>Systems Integration Testing (S</w:t>
      </w:r>
      <w:r w:rsidRPr="00D86769">
        <w:t>IT</w:t>
      </w:r>
      <w:r>
        <w:t>)</w:t>
      </w:r>
      <w:r w:rsidRPr="00D86769">
        <w:t xml:space="preserve"> and User Integration Testing </w:t>
      </w:r>
      <w:r>
        <w:t>(</w:t>
      </w:r>
      <w:r w:rsidRPr="00D86769">
        <w:t>UIT</w:t>
      </w:r>
      <w:r>
        <w:t>)</w:t>
      </w:r>
      <w:r w:rsidRPr="00D86769">
        <w:t xml:space="preserve"> environments and will require integration tests that involve both DSP and </w:t>
      </w:r>
      <w:r>
        <w:t xml:space="preserve">the </w:t>
      </w:r>
      <w:r w:rsidRPr="00D86769">
        <w:t>CSPs as a minimum. It is assumed that it will be integrated as part of the November 202</w:t>
      </w:r>
      <w:r w:rsidR="00065DAD">
        <w:t>1</w:t>
      </w:r>
      <w:r w:rsidRPr="00D86769">
        <w:t xml:space="preserve"> release. An initial estimate of the costs for </w:t>
      </w:r>
      <w:r w:rsidR="00647B0F">
        <w:t>Pre-Integration Testing</w:t>
      </w:r>
      <w:r w:rsidRPr="00D86769">
        <w:t xml:space="preserve"> </w:t>
      </w:r>
      <w:r>
        <w:t xml:space="preserve">(PIT) </w:t>
      </w:r>
      <w:r w:rsidRPr="00D86769">
        <w:t xml:space="preserve">of the </w:t>
      </w:r>
      <w:r>
        <w:t>Modification</w:t>
      </w:r>
      <w:r w:rsidRPr="00D86769">
        <w:t xml:space="preserve"> are included </w:t>
      </w:r>
      <w:r>
        <w:t>i</w:t>
      </w:r>
      <w:r w:rsidRPr="00D86769">
        <w:t xml:space="preserve">n this </w:t>
      </w:r>
      <w:r>
        <w:t>P</w:t>
      </w:r>
      <w:r w:rsidR="00FE0839">
        <w:t>I</w:t>
      </w:r>
      <w:r>
        <w:t>A</w:t>
      </w:r>
      <w:r w:rsidRPr="00D86769">
        <w:t xml:space="preserve">. </w:t>
      </w:r>
      <w:r>
        <w:t>The</w:t>
      </w:r>
      <w:r w:rsidRPr="00D86769">
        <w:t xml:space="preserve"> costs </w:t>
      </w:r>
      <w:r w:rsidR="00647B0F">
        <w:t>do not in</w:t>
      </w:r>
      <w:r w:rsidRPr="00D86769">
        <w:t>clude testing in SIT and UIT</w:t>
      </w:r>
      <w:r w:rsidR="00961E06" w:rsidRPr="008501CF">
        <w:t>.</w:t>
      </w:r>
    </w:p>
    <w:p w14:paraId="3468FB41" w14:textId="77777777" w:rsidR="00961E06" w:rsidRPr="008501CF" w:rsidRDefault="00961E06" w:rsidP="00961E06">
      <w:pPr>
        <w:pStyle w:val="Heading2"/>
      </w:pPr>
      <w:bookmarkStart w:id="51" w:name="_Toc56598276"/>
      <w:r w:rsidRPr="008501CF">
        <w:t>Infrastructure Impact</w:t>
      </w:r>
      <w:bookmarkEnd w:id="51"/>
    </w:p>
    <w:p w14:paraId="3A7BB119" w14:textId="77777777" w:rsidR="00961E06" w:rsidRPr="008501CF" w:rsidRDefault="00961E06" w:rsidP="00AF0041">
      <w:pPr>
        <w:pStyle w:val="BodyTextNormal"/>
        <w:ind w:left="568"/>
      </w:pPr>
      <w:r w:rsidRPr="008501CF">
        <w:t xml:space="preserve">There will be no change to the infrastructure design as a result of this change. </w:t>
      </w:r>
      <w:r w:rsidR="00D86769" w:rsidRPr="00FE506F">
        <w:rPr>
          <w:szCs w:val="22"/>
        </w:rPr>
        <w:t xml:space="preserve">Additional processing and storage will be </w:t>
      </w:r>
      <w:r w:rsidR="00004A63" w:rsidRPr="00FE506F">
        <w:rPr>
          <w:szCs w:val="22"/>
        </w:rPr>
        <w:t>required</w:t>
      </w:r>
      <w:r w:rsidR="00004A63">
        <w:rPr>
          <w:szCs w:val="22"/>
        </w:rPr>
        <w:t>;</w:t>
      </w:r>
      <w:r w:rsidR="00D86769">
        <w:rPr>
          <w:szCs w:val="22"/>
        </w:rPr>
        <w:t xml:space="preserve"> h</w:t>
      </w:r>
      <w:r w:rsidR="00D86769" w:rsidRPr="00FE506F">
        <w:rPr>
          <w:szCs w:val="22"/>
        </w:rPr>
        <w:t>owever, they are not sufficiently large to warrant the procurement of additional compute power or storage</w:t>
      </w:r>
      <w:r w:rsidR="00D86769">
        <w:rPr>
          <w:szCs w:val="22"/>
        </w:rPr>
        <w:t xml:space="preserve"> as part of this Modification</w:t>
      </w:r>
      <w:r w:rsidR="00D86769" w:rsidRPr="00FE506F">
        <w:rPr>
          <w:szCs w:val="22"/>
        </w:rPr>
        <w:t xml:space="preserve">. </w:t>
      </w:r>
      <w:r w:rsidR="00D86769" w:rsidRPr="00227286">
        <w:rPr>
          <w:szCs w:val="22"/>
        </w:rPr>
        <w:t xml:space="preserve">Note that the aggregated impact of many such changes to the DSP solution will ultimately result in a reduction of the available processing headroom assumed as part of the original DSP agreement. As such, DSP </w:t>
      </w:r>
      <w:r w:rsidR="00D86769">
        <w:rPr>
          <w:szCs w:val="22"/>
        </w:rPr>
        <w:t>may need</w:t>
      </w:r>
      <w:r w:rsidR="00D86769" w:rsidRPr="00227286">
        <w:rPr>
          <w:szCs w:val="22"/>
        </w:rPr>
        <w:t xml:space="preserve"> to raise a C</w:t>
      </w:r>
      <w:r w:rsidR="00D86769">
        <w:rPr>
          <w:szCs w:val="22"/>
        </w:rPr>
        <w:t xml:space="preserve">hange </w:t>
      </w:r>
      <w:r w:rsidR="00D86769" w:rsidRPr="00227286">
        <w:rPr>
          <w:szCs w:val="22"/>
        </w:rPr>
        <w:t>R</w:t>
      </w:r>
      <w:r w:rsidR="00D86769">
        <w:rPr>
          <w:szCs w:val="22"/>
        </w:rPr>
        <w:t>equest (CR)</w:t>
      </w:r>
      <w:r w:rsidR="00D86769" w:rsidRPr="00227286">
        <w:rPr>
          <w:szCs w:val="22"/>
        </w:rPr>
        <w:t xml:space="preserve"> for the provision of </w:t>
      </w:r>
      <w:r w:rsidR="00D86769" w:rsidRPr="00227286">
        <w:rPr>
          <w:szCs w:val="22"/>
        </w:rPr>
        <w:lastRenderedPageBreak/>
        <w:t>additional infrastructure should the DCC Data System experience performance problems that are the direct result of such changes</w:t>
      </w:r>
      <w:r w:rsidRPr="008501CF">
        <w:t>.</w:t>
      </w:r>
    </w:p>
    <w:p w14:paraId="3645E6AC" w14:textId="77777777" w:rsidR="00961E06" w:rsidRDefault="00961E06" w:rsidP="00AF0041">
      <w:pPr>
        <w:pStyle w:val="BodyTextNormal"/>
        <w:ind w:left="568"/>
      </w:pPr>
      <w:r w:rsidRPr="008501CF">
        <w:t xml:space="preserve">The change does not impact the DSP resilience or </w:t>
      </w:r>
      <w:r w:rsidR="00004A63" w:rsidRPr="008501CF">
        <w:t>D</w:t>
      </w:r>
      <w:r w:rsidR="00004A63">
        <w:t>isaster</w:t>
      </w:r>
      <w:r w:rsidR="0089377D">
        <w:t xml:space="preserve"> </w:t>
      </w:r>
      <w:r w:rsidRPr="008501CF">
        <w:t>R</w:t>
      </w:r>
      <w:r w:rsidR="0089377D">
        <w:t>ecovery</w:t>
      </w:r>
      <w:r w:rsidRPr="008501CF">
        <w:t xml:space="preserve"> implementation.</w:t>
      </w:r>
    </w:p>
    <w:p w14:paraId="32AF1F1D" w14:textId="77777777" w:rsidR="00735D0F" w:rsidRPr="008501CF" w:rsidRDefault="00735D0F" w:rsidP="00735D0F">
      <w:pPr>
        <w:pStyle w:val="Heading2"/>
      </w:pPr>
      <w:bookmarkStart w:id="52" w:name="_Toc56598277"/>
      <w:r w:rsidRPr="008501CF">
        <w:t>Application Support</w:t>
      </w:r>
      <w:bookmarkEnd w:id="52"/>
    </w:p>
    <w:p w14:paraId="03497215" w14:textId="77777777" w:rsidR="00735D0F" w:rsidRDefault="0089377D" w:rsidP="0089377D">
      <w:pPr>
        <w:pStyle w:val="BodyTextNormal"/>
        <w:ind w:left="568"/>
      </w:pPr>
      <w:r>
        <w:t>No changes to Application Support are expected.</w:t>
      </w:r>
    </w:p>
    <w:p w14:paraId="33AA3B3D" w14:textId="77777777" w:rsidR="00735D0F" w:rsidRDefault="00735D0F" w:rsidP="00735D0F">
      <w:pPr>
        <w:pStyle w:val="Heading2"/>
      </w:pPr>
      <w:bookmarkStart w:id="53" w:name="_Toc56598278"/>
      <w:r>
        <w:t>Service Impact</w:t>
      </w:r>
      <w:bookmarkEnd w:id="53"/>
    </w:p>
    <w:p w14:paraId="24AF6210" w14:textId="77777777" w:rsidR="00735D0F" w:rsidRPr="00735D0F" w:rsidRDefault="00735D0F" w:rsidP="0089377D">
      <w:pPr>
        <w:pStyle w:val="BodyTextNormal"/>
        <w:ind w:left="568"/>
      </w:pPr>
      <w:r w:rsidRPr="00735D0F">
        <w:t>This change updates behaviour of existing functionality. It is not expected that this will have a material impact on service desk activity, however, the change in behaviour will require updated service desk procedures to document expected new processing patterns. The change will also require knowledge transfer from the implementation team to the service desk team ahead of its release to supported environments. A more thorough assessment of the service impact will be carried out as part of the Full Impact Assessment.</w:t>
      </w:r>
    </w:p>
    <w:p w14:paraId="7751D48E" w14:textId="77777777" w:rsidR="00961E06" w:rsidRPr="008501CF" w:rsidRDefault="00961E06" w:rsidP="00961E06">
      <w:pPr>
        <w:pStyle w:val="Heading2"/>
      </w:pPr>
      <w:bookmarkStart w:id="54" w:name="_Toc56598279"/>
      <w:r w:rsidRPr="008501CF">
        <w:t>Safety Impact</w:t>
      </w:r>
      <w:bookmarkEnd w:id="54"/>
    </w:p>
    <w:p w14:paraId="19543623" w14:textId="77777777" w:rsidR="00961E06" w:rsidRPr="008501CF" w:rsidRDefault="00961E06" w:rsidP="00961E06">
      <w:pPr>
        <w:pStyle w:val="BodyTextNormal"/>
        <w:ind w:left="568"/>
      </w:pPr>
      <w:r w:rsidRPr="008501CF">
        <w:t xml:space="preserve">No impact is expected, but a full Safety Impact Assessment will be carried out as part of the production of the </w:t>
      </w:r>
      <w:r w:rsidR="0089377D" w:rsidRPr="008501CF">
        <w:rPr>
          <w:rFonts w:cs="Arial"/>
          <w:szCs w:val="22"/>
        </w:rPr>
        <w:t xml:space="preserve">Full Impact Assessment </w:t>
      </w:r>
      <w:r w:rsidR="0089377D">
        <w:rPr>
          <w:rFonts w:cs="Arial"/>
          <w:szCs w:val="22"/>
        </w:rPr>
        <w:t>(</w:t>
      </w:r>
      <w:r w:rsidRPr="008501CF">
        <w:t>FIA</w:t>
      </w:r>
      <w:r w:rsidR="0089377D">
        <w:t>)</w:t>
      </w:r>
      <w:r w:rsidRPr="008501CF">
        <w:t>.</w:t>
      </w:r>
    </w:p>
    <w:p w14:paraId="4EAD9B94" w14:textId="77777777" w:rsidR="00961E06" w:rsidRPr="008501CF" w:rsidRDefault="00961E06" w:rsidP="00961E06">
      <w:pPr>
        <w:pStyle w:val="Heading2"/>
      </w:pPr>
      <w:bookmarkStart w:id="55" w:name="_Toc56598280"/>
      <w:r w:rsidRPr="008501CF">
        <w:t>Contract Schedules</w:t>
      </w:r>
      <w:bookmarkEnd w:id="55"/>
    </w:p>
    <w:p w14:paraId="753665D0" w14:textId="77777777" w:rsidR="00961E06" w:rsidRPr="008501CF" w:rsidRDefault="00961E06" w:rsidP="00961E06">
      <w:pPr>
        <w:ind w:left="568"/>
        <w:rPr>
          <w:rFonts w:cs="Arial"/>
          <w:szCs w:val="22"/>
        </w:rPr>
      </w:pPr>
      <w:r w:rsidRPr="008501CF">
        <w:rPr>
          <w:rFonts w:cs="Arial"/>
          <w:szCs w:val="22"/>
        </w:rPr>
        <w:t xml:space="preserve">Schedules will require modification to reflect the changes necessitated under this Modification. Contract schedules will be updated as part of a Contract Amendment Note (CAN) which combines schedule updates from other relevant </w:t>
      </w:r>
      <w:r w:rsidR="00A131A1">
        <w:rPr>
          <w:rFonts w:cs="Arial"/>
          <w:szCs w:val="22"/>
        </w:rPr>
        <w:t>Modifications</w:t>
      </w:r>
      <w:r w:rsidRPr="008501CF">
        <w:rPr>
          <w:rFonts w:cs="Arial"/>
          <w:szCs w:val="22"/>
        </w:rPr>
        <w:t xml:space="preserve">. </w:t>
      </w:r>
    </w:p>
    <w:p w14:paraId="42ECCFBA" w14:textId="77777777" w:rsidR="00085FF6" w:rsidRDefault="00116D68" w:rsidP="00AF0041">
      <w:pPr>
        <w:ind w:left="568"/>
      </w:pPr>
      <w:r>
        <w:t xml:space="preserve">No impact to any </w:t>
      </w:r>
      <w:r w:rsidR="00961E06" w:rsidRPr="008501CF">
        <w:t>DSP contract</w:t>
      </w:r>
      <w:r>
        <w:t>s are</w:t>
      </w:r>
      <w:r w:rsidR="00961E06" w:rsidRPr="008501CF">
        <w:t xml:space="preserve"> expected.</w:t>
      </w:r>
    </w:p>
    <w:p w14:paraId="11E9F375" w14:textId="77777777" w:rsidR="00F03D1A" w:rsidRDefault="00F03D1A" w:rsidP="00F03D1A">
      <w:pPr>
        <w:ind w:left="568"/>
      </w:pPr>
      <w:r>
        <w:t>The following contract Schedules may require amendment in terms of CSP-driven changes:</w:t>
      </w:r>
    </w:p>
    <w:p w14:paraId="572D7DA9" w14:textId="77777777" w:rsidR="00F03D1A" w:rsidRPr="00F03D1A" w:rsidRDefault="00F03D1A" w:rsidP="00F03D1A">
      <w:pPr>
        <w:pStyle w:val="ListParagraph"/>
        <w:numPr>
          <w:ilvl w:val="0"/>
          <w:numId w:val="20"/>
        </w:numPr>
        <w:rPr>
          <w:sz w:val="22"/>
        </w:rPr>
      </w:pPr>
      <w:r w:rsidRPr="00F03D1A">
        <w:rPr>
          <w:sz w:val="22"/>
        </w:rPr>
        <w:t>Schedule 1 - Definitions</w:t>
      </w:r>
    </w:p>
    <w:p w14:paraId="073A920B" w14:textId="77777777" w:rsidR="00F03D1A" w:rsidRPr="00F03D1A" w:rsidRDefault="00F03D1A" w:rsidP="00F03D1A">
      <w:pPr>
        <w:pStyle w:val="ListParagraph"/>
        <w:numPr>
          <w:ilvl w:val="0"/>
          <w:numId w:val="20"/>
        </w:numPr>
        <w:rPr>
          <w:sz w:val="22"/>
        </w:rPr>
      </w:pPr>
      <w:r w:rsidRPr="00F03D1A">
        <w:rPr>
          <w:sz w:val="22"/>
        </w:rPr>
        <w:t>Schedule 2.1 – DCC Requirements</w:t>
      </w:r>
    </w:p>
    <w:p w14:paraId="6D0154B5" w14:textId="77777777" w:rsidR="00F03D1A" w:rsidRPr="00F03D1A" w:rsidRDefault="00F03D1A" w:rsidP="00F03D1A">
      <w:pPr>
        <w:pStyle w:val="ListParagraph"/>
        <w:numPr>
          <w:ilvl w:val="0"/>
          <w:numId w:val="20"/>
        </w:numPr>
        <w:rPr>
          <w:sz w:val="22"/>
        </w:rPr>
      </w:pPr>
      <w:r w:rsidRPr="00F03D1A">
        <w:rPr>
          <w:sz w:val="22"/>
        </w:rPr>
        <w:t>Schedule 4.1 - Contractor Solution</w:t>
      </w:r>
    </w:p>
    <w:p w14:paraId="671BA41B" w14:textId="77777777" w:rsidR="00F03D1A" w:rsidRPr="00F03D1A" w:rsidRDefault="00F03D1A" w:rsidP="00F03D1A">
      <w:pPr>
        <w:pStyle w:val="ListParagraph"/>
        <w:numPr>
          <w:ilvl w:val="0"/>
          <w:numId w:val="20"/>
        </w:numPr>
        <w:rPr>
          <w:sz w:val="22"/>
        </w:rPr>
      </w:pPr>
      <w:r w:rsidRPr="00F03D1A">
        <w:rPr>
          <w:sz w:val="22"/>
        </w:rPr>
        <w:t>Schedule 6.1 – Implementation Planning</w:t>
      </w:r>
      <w:r w:rsidR="00AD15ED">
        <w:rPr>
          <w:sz w:val="22"/>
        </w:rPr>
        <w:t xml:space="preserve"> (</w:t>
      </w:r>
      <w:r w:rsidR="00AD15ED" w:rsidRPr="00AD15ED">
        <w:rPr>
          <w:sz w:val="22"/>
        </w:rPr>
        <w:t>to reflect any delivery milestones</w:t>
      </w:r>
      <w:r w:rsidR="00AD15ED">
        <w:rPr>
          <w:sz w:val="22"/>
        </w:rPr>
        <w:t>)</w:t>
      </w:r>
    </w:p>
    <w:p w14:paraId="2A737F7E" w14:textId="77777777" w:rsidR="00F03D1A" w:rsidRPr="00F03D1A" w:rsidRDefault="00F03D1A" w:rsidP="00F03D1A">
      <w:pPr>
        <w:pStyle w:val="ListParagraph"/>
        <w:numPr>
          <w:ilvl w:val="0"/>
          <w:numId w:val="20"/>
        </w:numPr>
        <w:rPr>
          <w:sz w:val="22"/>
        </w:rPr>
      </w:pPr>
      <w:r w:rsidRPr="00F03D1A">
        <w:rPr>
          <w:sz w:val="22"/>
        </w:rPr>
        <w:t>Schedule 7.1 – Charges and Payment</w:t>
      </w:r>
    </w:p>
    <w:p w14:paraId="2BEEDCE4" w14:textId="77777777" w:rsidR="00F03D1A" w:rsidRDefault="00F03D1A" w:rsidP="00F03D1A">
      <w:pPr>
        <w:pStyle w:val="ListParagraph"/>
        <w:numPr>
          <w:ilvl w:val="0"/>
          <w:numId w:val="20"/>
        </w:numPr>
        <w:rPr>
          <w:sz w:val="22"/>
        </w:rPr>
      </w:pPr>
      <w:r w:rsidRPr="00F03D1A">
        <w:rPr>
          <w:sz w:val="22"/>
        </w:rPr>
        <w:t>Schedule 11 – Communication Hub</w:t>
      </w:r>
      <w:r w:rsidR="00AD15ED">
        <w:rPr>
          <w:sz w:val="22"/>
        </w:rPr>
        <w:t xml:space="preserve"> (</w:t>
      </w:r>
      <w:r w:rsidR="00AD15ED" w:rsidRPr="00AD15ED">
        <w:rPr>
          <w:sz w:val="22"/>
        </w:rPr>
        <w:t>to reflect an uplift to the CH specifications</w:t>
      </w:r>
      <w:r w:rsidR="00AD15ED">
        <w:rPr>
          <w:sz w:val="22"/>
        </w:rPr>
        <w:t>)</w:t>
      </w:r>
    </w:p>
    <w:p w14:paraId="059CE1AF" w14:textId="77777777" w:rsidR="0025063A" w:rsidRDefault="0025063A" w:rsidP="0025063A"/>
    <w:p w14:paraId="6E8ABBA8" w14:textId="77777777" w:rsidR="00124984" w:rsidRPr="008501CF" w:rsidRDefault="00124984" w:rsidP="00AD15ED">
      <w:pPr>
        <w:pStyle w:val="Heading1"/>
      </w:pPr>
      <w:bookmarkStart w:id="56" w:name="_Toc1040965"/>
      <w:bookmarkStart w:id="57" w:name="_Toc1983170"/>
      <w:bookmarkStart w:id="58" w:name="_Toc516476622"/>
      <w:bookmarkStart w:id="59" w:name="_Toc56598281"/>
      <w:bookmarkEnd w:id="20"/>
      <w:r w:rsidRPr="008501CF">
        <w:lastRenderedPageBreak/>
        <w:t>Implementation Timescales</w:t>
      </w:r>
      <w:bookmarkEnd w:id="56"/>
      <w:bookmarkEnd w:id="57"/>
      <w:bookmarkEnd w:id="58"/>
      <w:r w:rsidR="00961E06" w:rsidRPr="008501CF">
        <w:t xml:space="preserve"> and Approach</w:t>
      </w:r>
      <w:bookmarkEnd w:id="59"/>
    </w:p>
    <w:p w14:paraId="5B4E0800" w14:textId="259D25CB" w:rsidR="00124984" w:rsidRPr="008501CF" w:rsidRDefault="00205665" w:rsidP="00AF0041">
      <w:pPr>
        <w:pStyle w:val="StyleBodyTextNormalLeft127cm"/>
        <w:ind w:left="568"/>
        <w:rPr>
          <w:rFonts w:cs="Arial"/>
          <w:szCs w:val="22"/>
        </w:rPr>
      </w:pPr>
      <w:bookmarkStart w:id="60" w:name="_Toc516476623"/>
      <w:r w:rsidRPr="008501CF">
        <w:rPr>
          <w:rFonts w:cs="Arial"/>
          <w:szCs w:val="22"/>
        </w:rPr>
        <w:t xml:space="preserve">Notwithstanding in which release this change is implemented, based on the currently stated requirements, the elapsed time for </w:t>
      </w:r>
      <w:r w:rsidR="00735D0F">
        <w:rPr>
          <w:rFonts w:cs="Arial"/>
          <w:szCs w:val="22"/>
        </w:rPr>
        <w:t xml:space="preserve">DSP </w:t>
      </w:r>
      <w:r w:rsidR="00735D0F" w:rsidRPr="008501CF">
        <w:rPr>
          <w:rFonts w:cs="Arial"/>
          <w:szCs w:val="22"/>
        </w:rPr>
        <w:t xml:space="preserve">implementation will be </w:t>
      </w:r>
      <w:r w:rsidR="00357E7D">
        <w:rPr>
          <w:rFonts w:cs="Arial"/>
          <w:szCs w:val="22"/>
        </w:rPr>
        <w:t>approximately</w:t>
      </w:r>
      <w:r w:rsidR="00735D0F" w:rsidRPr="008501CF">
        <w:rPr>
          <w:rFonts w:cs="Arial"/>
          <w:szCs w:val="22"/>
        </w:rPr>
        <w:t xml:space="preserve"> </w:t>
      </w:r>
      <w:r w:rsidR="00735D0F">
        <w:rPr>
          <w:rFonts w:cs="Arial"/>
          <w:szCs w:val="22"/>
        </w:rPr>
        <w:t xml:space="preserve">3 </w:t>
      </w:r>
      <w:r w:rsidR="00735D0F" w:rsidRPr="008501CF">
        <w:rPr>
          <w:rFonts w:cs="Arial"/>
          <w:szCs w:val="22"/>
        </w:rPr>
        <w:t>months following the provision of full commercial cover.</w:t>
      </w:r>
      <w:r w:rsidR="008D5587">
        <w:rPr>
          <w:rFonts w:cs="Arial"/>
          <w:szCs w:val="22"/>
        </w:rPr>
        <w:t xml:space="preserve"> </w:t>
      </w:r>
      <w:r w:rsidR="00121434">
        <w:rPr>
          <w:rFonts w:cs="Arial"/>
          <w:szCs w:val="22"/>
        </w:rPr>
        <w:t xml:space="preserve">Communication </w:t>
      </w:r>
      <w:r w:rsidR="00142FE1" w:rsidRPr="008501CF">
        <w:rPr>
          <w:rFonts w:cs="Arial"/>
          <w:szCs w:val="22"/>
        </w:rPr>
        <w:t xml:space="preserve">Service Provider </w:t>
      </w:r>
      <w:r w:rsidR="006A27CA">
        <w:rPr>
          <w:rFonts w:cs="Arial"/>
          <w:szCs w:val="22"/>
        </w:rPr>
        <w:t xml:space="preserve">(CSP) </w:t>
      </w:r>
      <w:r w:rsidRPr="008501CF">
        <w:rPr>
          <w:rFonts w:cs="Arial"/>
          <w:szCs w:val="22"/>
        </w:rPr>
        <w:t xml:space="preserve">implementation will be </w:t>
      </w:r>
      <w:r w:rsidR="001E66F7" w:rsidRPr="008501CF">
        <w:rPr>
          <w:rFonts w:cs="Arial"/>
          <w:szCs w:val="22"/>
        </w:rPr>
        <w:t>between</w:t>
      </w:r>
      <w:r w:rsidRPr="008501CF">
        <w:rPr>
          <w:rFonts w:cs="Arial"/>
          <w:szCs w:val="22"/>
        </w:rPr>
        <w:t xml:space="preserve"> </w:t>
      </w:r>
      <w:r w:rsidR="00901781">
        <w:rPr>
          <w:rFonts w:cs="Arial"/>
          <w:szCs w:val="22"/>
        </w:rPr>
        <w:t>6</w:t>
      </w:r>
      <w:r w:rsidRPr="008501CF">
        <w:rPr>
          <w:rFonts w:cs="Arial"/>
          <w:szCs w:val="22"/>
        </w:rPr>
        <w:t xml:space="preserve"> </w:t>
      </w:r>
      <w:r w:rsidR="00074FA3">
        <w:rPr>
          <w:rFonts w:cs="Arial"/>
          <w:szCs w:val="22"/>
        </w:rPr>
        <w:t>and</w:t>
      </w:r>
      <w:r w:rsidR="001E66F7" w:rsidRPr="008501CF">
        <w:rPr>
          <w:rFonts w:cs="Arial"/>
          <w:szCs w:val="22"/>
        </w:rPr>
        <w:t xml:space="preserve"> </w:t>
      </w:r>
      <w:r w:rsidR="00901781">
        <w:rPr>
          <w:rFonts w:cs="Arial"/>
          <w:szCs w:val="22"/>
        </w:rPr>
        <w:t>8</w:t>
      </w:r>
      <w:r w:rsidR="001E66F7" w:rsidRPr="008501CF">
        <w:rPr>
          <w:rFonts w:cs="Arial"/>
          <w:szCs w:val="22"/>
        </w:rPr>
        <w:t xml:space="preserve"> </w:t>
      </w:r>
      <w:r w:rsidRPr="008501CF">
        <w:rPr>
          <w:rFonts w:cs="Arial"/>
          <w:szCs w:val="22"/>
        </w:rPr>
        <w:t>months following the provision of full commercial cover.</w:t>
      </w:r>
    </w:p>
    <w:p w14:paraId="5B95DE76" w14:textId="147CE5AC" w:rsidR="00AD15ED" w:rsidRDefault="00085FF6" w:rsidP="002F36B2">
      <w:pPr>
        <w:pStyle w:val="StyleBodyTextNormalLeft127cm"/>
        <w:ind w:left="568"/>
        <w:rPr>
          <w:rFonts w:cs="Arial"/>
          <w:szCs w:val="22"/>
        </w:rPr>
      </w:pPr>
      <w:r w:rsidRPr="008501CF">
        <w:rPr>
          <w:rFonts w:cs="Arial"/>
          <w:szCs w:val="22"/>
        </w:rPr>
        <w:t xml:space="preserve">The release lifecycle duration will be confirmed as part of the FIA. As currently planned, the standard ongoing major release model will provide drops to the production environment in </w:t>
      </w:r>
      <w:r w:rsidR="00520C50">
        <w:rPr>
          <w:rFonts w:cs="Arial"/>
          <w:szCs w:val="22"/>
        </w:rPr>
        <w:t>June 2022</w:t>
      </w:r>
      <w:r w:rsidRPr="008501CF">
        <w:rPr>
          <w:rFonts w:cs="Arial"/>
          <w:szCs w:val="22"/>
        </w:rPr>
        <w:t>.</w:t>
      </w:r>
    </w:p>
    <w:p w14:paraId="1F843561" w14:textId="77777777" w:rsidR="00961E06" w:rsidRPr="008501CF" w:rsidRDefault="00961E06" w:rsidP="00AF0041">
      <w:pPr>
        <w:pStyle w:val="Heading2"/>
      </w:pPr>
      <w:bookmarkStart w:id="61" w:name="_Toc56598282"/>
      <w:r w:rsidRPr="008501CF">
        <w:t>Implementation Approach</w:t>
      </w:r>
      <w:bookmarkEnd w:id="61"/>
    </w:p>
    <w:p w14:paraId="2E007BEB" w14:textId="7EF3D1B2" w:rsidR="00961E06" w:rsidRPr="008501CF" w:rsidRDefault="00D86769" w:rsidP="00AF0041">
      <w:pPr>
        <w:pStyle w:val="BodyTextNormal"/>
        <w:ind w:left="568"/>
      </w:pPr>
      <w:r w:rsidRPr="00D86769">
        <w:t>Implementation of this change is assumed to follow a waterfall methodology. The release lifecycle duration will be confirmed as part of the full impact assessment</w:t>
      </w:r>
      <w:r w:rsidR="00961E06" w:rsidRPr="008501CF">
        <w:t>.</w:t>
      </w:r>
    </w:p>
    <w:p w14:paraId="639EAA41" w14:textId="77777777" w:rsidR="00124984" w:rsidRPr="008501CF" w:rsidRDefault="00124984" w:rsidP="00AF0041">
      <w:pPr>
        <w:pStyle w:val="Heading2"/>
      </w:pPr>
      <w:bookmarkStart w:id="62" w:name="_Toc1040966"/>
      <w:bookmarkStart w:id="63" w:name="_Toc1983171"/>
      <w:bookmarkStart w:id="64" w:name="_Toc56598283"/>
      <w:r w:rsidRPr="008501CF">
        <w:t>Testing and Acceptance</w:t>
      </w:r>
      <w:bookmarkEnd w:id="62"/>
      <w:bookmarkEnd w:id="63"/>
      <w:bookmarkEnd w:id="64"/>
    </w:p>
    <w:p w14:paraId="58F66F2E" w14:textId="77777777" w:rsidR="009C1135" w:rsidRDefault="00205665" w:rsidP="00A42A1A">
      <w:pPr>
        <w:pStyle w:val="StyleBodyTextNormalLeft127cm"/>
        <w:ind w:left="568"/>
        <w:rPr>
          <w:szCs w:val="22"/>
        </w:rPr>
      </w:pPr>
      <w:r w:rsidRPr="008501CF">
        <w:rPr>
          <w:szCs w:val="22"/>
        </w:rPr>
        <w:t>It is assumed that the change will be implemented and tested as part of a major releas</w:t>
      </w:r>
      <w:r w:rsidR="00742D9A" w:rsidRPr="008501CF">
        <w:rPr>
          <w:szCs w:val="22"/>
        </w:rPr>
        <w:t>e</w:t>
      </w:r>
      <w:r w:rsidR="00A42A1A">
        <w:rPr>
          <w:szCs w:val="22"/>
        </w:rPr>
        <w:t xml:space="preserve">, and will include </w:t>
      </w:r>
      <w:r w:rsidR="00A42A1A" w:rsidRPr="00A42A1A">
        <w:rPr>
          <w:szCs w:val="22"/>
        </w:rPr>
        <w:t>release based regression testing in SIT and UIT</w:t>
      </w:r>
      <w:r w:rsidR="00A42A1A">
        <w:rPr>
          <w:szCs w:val="22"/>
        </w:rPr>
        <w:t>.</w:t>
      </w:r>
    </w:p>
    <w:p w14:paraId="01142350" w14:textId="77777777" w:rsidR="006A27CA" w:rsidRDefault="006A27CA" w:rsidP="00A42A1A">
      <w:pPr>
        <w:pStyle w:val="StyleBodyTextNormalLeft127cm"/>
        <w:ind w:left="568"/>
        <w:rPr>
          <w:szCs w:val="22"/>
        </w:rPr>
      </w:pPr>
      <w:r>
        <w:rPr>
          <w:szCs w:val="22"/>
        </w:rPr>
        <w:t xml:space="preserve">CSP </w:t>
      </w:r>
      <w:r w:rsidR="00491CF1">
        <w:rPr>
          <w:szCs w:val="22"/>
        </w:rPr>
        <w:t xml:space="preserve">North </w:t>
      </w:r>
      <w:r w:rsidR="00004A63">
        <w:rPr>
          <w:szCs w:val="22"/>
        </w:rPr>
        <w:t xml:space="preserve">platform </w:t>
      </w:r>
      <w:r>
        <w:rPr>
          <w:szCs w:val="22"/>
        </w:rPr>
        <w:t xml:space="preserve">test and build </w:t>
      </w:r>
      <w:r w:rsidR="00AA428A">
        <w:rPr>
          <w:szCs w:val="22"/>
        </w:rPr>
        <w:t xml:space="preserve">changes </w:t>
      </w:r>
      <w:r>
        <w:rPr>
          <w:szCs w:val="22"/>
        </w:rPr>
        <w:t>will be as follows:</w:t>
      </w:r>
    </w:p>
    <w:p w14:paraId="7C9B613E" w14:textId="77777777" w:rsidR="006A27CA" w:rsidRPr="006A27CA" w:rsidRDefault="006A27CA" w:rsidP="006A27CA">
      <w:pPr>
        <w:pStyle w:val="StyleBodyTextNormalLeft127cm"/>
        <w:numPr>
          <w:ilvl w:val="0"/>
          <w:numId w:val="21"/>
        </w:numPr>
        <w:rPr>
          <w:rFonts w:cs="Arial"/>
          <w:szCs w:val="22"/>
        </w:rPr>
      </w:pPr>
      <w:r w:rsidRPr="006A27CA">
        <w:rPr>
          <w:rFonts w:cs="Arial"/>
          <w:szCs w:val="22"/>
        </w:rPr>
        <w:t xml:space="preserve">Platform Test; Assessing the testing of CH for </w:t>
      </w:r>
      <w:r w:rsidR="00FE0839">
        <w:rPr>
          <w:rFonts w:cs="Arial"/>
          <w:szCs w:val="22"/>
        </w:rPr>
        <w:t xml:space="preserve">the </w:t>
      </w:r>
      <w:r w:rsidRPr="006A27CA">
        <w:rPr>
          <w:rFonts w:cs="Arial"/>
          <w:szCs w:val="22"/>
        </w:rPr>
        <w:t>implementation of IRP</w:t>
      </w:r>
      <w:r>
        <w:rPr>
          <w:rFonts w:cs="Arial"/>
          <w:szCs w:val="22"/>
        </w:rPr>
        <w:t>s</w:t>
      </w:r>
    </w:p>
    <w:p w14:paraId="6FEE75AB" w14:textId="77777777" w:rsidR="006A27CA" w:rsidRDefault="006A27CA" w:rsidP="006A27CA">
      <w:pPr>
        <w:pStyle w:val="StyleBodyTextNormalLeft127cm"/>
        <w:numPr>
          <w:ilvl w:val="0"/>
          <w:numId w:val="21"/>
        </w:numPr>
        <w:rPr>
          <w:rFonts w:cs="Arial"/>
          <w:szCs w:val="22"/>
        </w:rPr>
      </w:pPr>
      <w:r w:rsidRPr="006A27CA">
        <w:rPr>
          <w:rFonts w:cs="Arial"/>
          <w:szCs w:val="22"/>
        </w:rPr>
        <w:t>Platform Build; Assessing impact on Platform Build requirement</w:t>
      </w:r>
      <w:r w:rsidR="00FE0839">
        <w:rPr>
          <w:rFonts w:cs="Arial"/>
          <w:szCs w:val="22"/>
        </w:rPr>
        <w:t>s</w:t>
      </w:r>
    </w:p>
    <w:p w14:paraId="2A2506F3" w14:textId="77777777" w:rsidR="00E85A0C" w:rsidRDefault="00E85A0C" w:rsidP="006A27CA">
      <w:pPr>
        <w:pStyle w:val="StyleBodyTextNormalLeft127cm"/>
        <w:numPr>
          <w:ilvl w:val="0"/>
          <w:numId w:val="21"/>
        </w:numPr>
        <w:rPr>
          <w:rFonts w:cs="Arial"/>
          <w:szCs w:val="22"/>
        </w:rPr>
      </w:pPr>
      <w:r>
        <w:rPr>
          <w:rFonts w:cs="Arial"/>
          <w:szCs w:val="22"/>
        </w:rPr>
        <w:t>Retest against IRP550</w:t>
      </w:r>
    </w:p>
    <w:p w14:paraId="69886C6B" w14:textId="77777777" w:rsidR="00AA428A" w:rsidRPr="00004A63" w:rsidRDefault="00AA428A" w:rsidP="00004A63">
      <w:pPr>
        <w:pStyle w:val="StyleBodyTextNormalLeft127cm"/>
        <w:ind w:left="568"/>
        <w:rPr>
          <w:szCs w:val="22"/>
        </w:rPr>
      </w:pPr>
      <w:r w:rsidRPr="00004A63">
        <w:rPr>
          <w:szCs w:val="22"/>
        </w:rPr>
        <w:t>CSP South and Central have identified the following testing tasks:</w:t>
      </w:r>
    </w:p>
    <w:p w14:paraId="31B44466" w14:textId="77777777" w:rsidR="00AA428A" w:rsidRPr="00AA428A" w:rsidRDefault="00AA428A" w:rsidP="00AA428A">
      <w:pPr>
        <w:pStyle w:val="StyleBodyTextNormalLeft127cm"/>
        <w:numPr>
          <w:ilvl w:val="0"/>
          <w:numId w:val="21"/>
        </w:numPr>
        <w:rPr>
          <w:rFonts w:cs="Arial"/>
          <w:szCs w:val="22"/>
        </w:rPr>
      </w:pPr>
      <w:r w:rsidRPr="00AA428A">
        <w:rPr>
          <w:rFonts w:cs="Arial"/>
          <w:szCs w:val="22"/>
        </w:rPr>
        <w:t>Creation of additional PIT test scenarios to cover IRP55</w:t>
      </w:r>
      <w:r w:rsidR="00FE0839">
        <w:rPr>
          <w:rFonts w:cs="Arial"/>
          <w:szCs w:val="22"/>
        </w:rPr>
        <w:t>0</w:t>
      </w:r>
      <w:r w:rsidRPr="00AA428A">
        <w:rPr>
          <w:rFonts w:cs="Arial"/>
          <w:szCs w:val="22"/>
        </w:rPr>
        <w:t xml:space="preserve"> and IRP603</w:t>
      </w:r>
    </w:p>
    <w:p w14:paraId="6BB0DCBC" w14:textId="77777777" w:rsidR="00AA428A" w:rsidRPr="00AA428A" w:rsidRDefault="00AA428A" w:rsidP="00AA428A">
      <w:pPr>
        <w:pStyle w:val="StyleBodyTextNormalLeft127cm"/>
        <w:numPr>
          <w:ilvl w:val="0"/>
          <w:numId w:val="21"/>
        </w:numPr>
        <w:rPr>
          <w:rFonts w:cs="Arial"/>
          <w:szCs w:val="22"/>
        </w:rPr>
      </w:pPr>
      <w:r>
        <w:rPr>
          <w:rFonts w:cs="Arial"/>
          <w:szCs w:val="22"/>
        </w:rPr>
        <w:t>R</w:t>
      </w:r>
      <w:r w:rsidRPr="00AA428A">
        <w:rPr>
          <w:rFonts w:cs="Arial"/>
          <w:szCs w:val="22"/>
        </w:rPr>
        <w:t>egression testing on firmware for all 16 Communication Hub (CH) variants</w:t>
      </w:r>
      <w:r w:rsidR="008D5091">
        <w:rPr>
          <w:rFonts w:cs="Arial"/>
          <w:szCs w:val="22"/>
        </w:rPr>
        <w:t>. DCC recommends a review on the number of test variants required for the FIA.</w:t>
      </w:r>
    </w:p>
    <w:p w14:paraId="7B1116C6" w14:textId="59560079" w:rsidR="00AA428A" w:rsidRDefault="00AA428A" w:rsidP="00AA428A">
      <w:pPr>
        <w:pStyle w:val="StyleBodyTextNormalLeft127cm"/>
        <w:numPr>
          <w:ilvl w:val="0"/>
          <w:numId w:val="21"/>
        </w:numPr>
        <w:rPr>
          <w:rFonts w:cs="Arial"/>
          <w:szCs w:val="22"/>
        </w:rPr>
      </w:pPr>
      <w:r w:rsidRPr="00AA428A">
        <w:rPr>
          <w:rFonts w:cs="Arial"/>
          <w:szCs w:val="22"/>
        </w:rPr>
        <w:t xml:space="preserve">Deployment and testing of the </w:t>
      </w:r>
      <w:r w:rsidR="00357E7D">
        <w:rPr>
          <w:rFonts w:cs="Arial"/>
          <w:szCs w:val="22"/>
        </w:rPr>
        <w:t xml:space="preserve">Modification </w:t>
      </w:r>
      <w:r w:rsidRPr="00AA428A">
        <w:rPr>
          <w:rFonts w:cs="Arial"/>
          <w:szCs w:val="22"/>
        </w:rPr>
        <w:t xml:space="preserve">changes within </w:t>
      </w:r>
      <w:r w:rsidR="00357E7D">
        <w:rPr>
          <w:rFonts w:cs="Arial"/>
          <w:szCs w:val="22"/>
        </w:rPr>
        <w:t>the CSP South and Central</w:t>
      </w:r>
      <w:r w:rsidRPr="00AA428A">
        <w:rPr>
          <w:rFonts w:cs="Arial"/>
          <w:szCs w:val="22"/>
        </w:rPr>
        <w:t xml:space="preserve"> PIT environment in accordance with the existing PIT Approach document</w:t>
      </w:r>
      <w:r w:rsidR="00FE0839">
        <w:rPr>
          <w:rFonts w:cs="Arial"/>
          <w:szCs w:val="22"/>
        </w:rPr>
        <w:t>.</w:t>
      </w:r>
    </w:p>
    <w:p w14:paraId="59A39B25" w14:textId="77777777" w:rsidR="00AA428A" w:rsidRPr="008501CF" w:rsidRDefault="00AA428A" w:rsidP="00AA428A">
      <w:pPr>
        <w:pStyle w:val="StyleBodyTextNormalLeft127cm"/>
        <w:numPr>
          <w:ilvl w:val="0"/>
          <w:numId w:val="21"/>
        </w:numPr>
        <w:rPr>
          <w:rFonts w:cs="Arial"/>
          <w:szCs w:val="22"/>
        </w:rPr>
      </w:pPr>
      <w:r w:rsidRPr="00AA428A">
        <w:rPr>
          <w:rFonts w:cs="Arial"/>
          <w:szCs w:val="22"/>
        </w:rPr>
        <w:t>Deployment of this firmware to the PIT environment.</w:t>
      </w:r>
    </w:p>
    <w:p w14:paraId="7483C5F6" w14:textId="77777777" w:rsidR="00124984" w:rsidRPr="008501CF" w:rsidRDefault="00124984" w:rsidP="00C351CC">
      <w:pPr>
        <w:pStyle w:val="Heading1"/>
      </w:pPr>
      <w:bookmarkStart w:id="65" w:name="_Toc1040967"/>
      <w:bookmarkStart w:id="66" w:name="_Toc1983172"/>
      <w:bookmarkStart w:id="67" w:name="_Toc56598284"/>
      <w:r w:rsidRPr="008501CF">
        <w:lastRenderedPageBreak/>
        <w:t>Costs and Charges</w:t>
      </w:r>
      <w:bookmarkEnd w:id="60"/>
      <w:bookmarkEnd w:id="65"/>
      <w:bookmarkEnd w:id="66"/>
      <w:bookmarkEnd w:id="67"/>
    </w:p>
    <w:p w14:paraId="7E4E614E" w14:textId="77777777" w:rsidR="00124984" w:rsidRPr="00323D2A" w:rsidRDefault="00124984" w:rsidP="00323D2A">
      <w:pPr>
        <w:pStyle w:val="BodyTextItalic"/>
        <w:ind w:left="568"/>
        <w:rPr>
          <w:i w:val="0"/>
        </w:rPr>
      </w:pPr>
      <w:r w:rsidRPr="00323D2A">
        <w:rPr>
          <w:i w:val="0"/>
        </w:rPr>
        <w:t>The table below details the cost of delivering the changes and Services required to implement this Modification Proposal.</w:t>
      </w:r>
    </w:p>
    <w:p w14:paraId="034FB0AE" w14:textId="11EEEDE0" w:rsidR="00124984" w:rsidRPr="00323D2A" w:rsidRDefault="00A40FA4" w:rsidP="00323D2A">
      <w:pPr>
        <w:pStyle w:val="BodyTextItalic"/>
        <w:ind w:left="568"/>
        <w:rPr>
          <w:i w:val="0"/>
        </w:rPr>
      </w:pPr>
      <w:r w:rsidRPr="00323D2A">
        <w:rPr>
          <w:i w:val="0"/>
        </w:rPr>
        <w:t xml:space="preserve">The </w:t>
      </w:r>
      <w:r w:rsidR="00A96C6B" w:rsidRPr="00323D2A">
        <w:rPr>
          <w:i w:val="0"/>
        </w:rPr>
        <w:t>Rough Order of Magnitude cost (</w:t>
      </w:r>
      <w:r w:rsidRPr="00323D2A">
        <w:rPr>
          <w:i w:val="0"/>
        </w:rPr>
        <w:t>ROM</w:t>
      </w:r>
      <w:r w:rsidR="00A96C6B" w:rsidRPr="00323D2A">
        <w:rPr>
          <w:i w:val="0"/>
        </w:rPr>
        <w:t>)</w:t>
      </w:r>
      <w:r w:rsidRPr="00323D2A">
        <w:rPr>
          <w:i w:val="0"/>
        </w:rPr>
        <w:t xml:space="preserve"> shown </w:t>
      </w:r>
      <w:r w:rsidR="00CB4A1C" w:rsidRPr="00323D2A">
        <w:rPr>
          <w:i w:val="0"/>
        </w:rPr>
        <w:t>below</w:t>
      </w:r>
      <w:r w:rsidRPr="00323D2A">
        <w:rPr>
          <w:i w:val="0"/>
        </w:rPr>
        <w:t xml:space="preserve"> describes indicative costs to implement the functional requirements. </w:t>
      </w:r>
      <w:r w:rsidR="00124984" w:rsidRPr="00323D2A">
        <w:rPr>
          <w:i w:val="0"/>
        </w:rPr>
        <w:t>The price is not an offer open to acceptance. It should be noted that the change has not been subject to the same level of analysis that would be performed as part of a Full Impact Assessment and as such there may be elements missing from the solution or the solution may be subject to a material change during discussions with the DCC. As a result the final offer price may result in a variatio</w:t>
      </w:r>
      <w:r w:rsidR="00A44763" w:rsidRPr="00323D2A">
        <w:rPr>
          <w:i w:val="0"/>
        </w:rPr>
        <w:t>n</w:t>
      </w:r>
      <w:r w:rsidR="00124984" w:rsidRPr="00323D2A">
        <w:rPr>
          <w:i w:val="0"/>
        </w:rPr>
        <w:t>.</w:t>
      </w:r>
    </w:p>
    <w:p w14:paraId="77C373E0" w14:textId="77777777" w:rsidR="00124984" w:rsidRDefault="00124984" w:rsidP="00CF6A68">
      <w:pPr>
        <w:pStyle w:val="BodyTextItalic"/>
        <w:ind w:left="568"/>
        <w:rPr>
          <w:i w:val="0"/>
        </w:rPr>
      </w:pPr>
      <w:r w:rsidRPr="008501CF">
        <w:rPr>
          <w:i w:val="0"/>
        </w:rPr>
        <w:t>The table below details the cost of delivering the changes and Services required to implement this Modification.</w:t>
      </w:r>
      <w:r w:rsidR="005E7C31">
        <w:rPr>
          <w:i w:val="0"/>
        </w:rPr>
        <w:t xml:space="preserve"> For a PIA, only the </w:t>
      </w:r>
      <w:r w:rsidR="0015059C">
        <w:rPr>
          <w:i w:val="0"/>
        </w:rPr>
        <w:t>Design, Build and PIT indicative costs are supplied.</w:t>
      </w:r>
    </w:p>
    <w:tbl>
      <w:tblPr>
        <w:tblStyle w:val="TableGrid"/>
        <w:tblW w:w="0" w:type="auto"/>
        <w:tblInd w:w="562" w:type="dxa"/>
        <w:tblLook w:val="04A0" w:firstRow="1" w:lastRow="0" w:firstColumn="1" w:lastColumn="0" w:noHBand="0" w:noVBand="1"/>
      </w:tblPr>
      <w:tblGrid>
        <w:gridCol w:w="2127"/>
        <w:gridCol w:w="2835"/>
      </w:tblGrid>
      <w:tr w:rsidR="00074FA3" w:rsidRPr="007F38A3" w14:paraId="452F4E2B" w14:textId="77777777" w:rsidTr="00647B0F">
        <w:tc>
          <w:tcPr>
            <w:tcW w:w="2127" w:type="dxa"/>
          </w:tcPr>
          <w:p w14:paraId="20415DAD" w14:textId="77777777" w:rsidR="00074FA3" w:rsidRPr="007F38A3" w:rsidRDefault="00074FA3" w:rsidP="007826C2">
            <w:pPr>
              <w:pStyle w:val="BodyTextNormal"/>
            </w:pPr>
            <w:r>
              <w:t>£</w:t>
            </w:r>
          </w:p>
        </w:tc>
        <w:tc>
          <w:tcPr>
            <w:tcW w:w="2835" w:type="dxa"/>
          </w:tcPr>
          <w:p w14:paraId="06B36EB9" w14:textId="77777777" w:rsidR="00074FA3" w:rsidRPr="007F38A3" w:rsidRDefault="00074FA3" w:rsidP="00647B0F">
            <w:pPr>
              <w:pStyle w:val="BodyTextNormal"/>
              <w:jc w:val="center"/>
            </w:pPr>
            <w:r w:rsidRPr="007F38A3">
              <w:t>Design</w:t>
            </w:r>
            <w:r>
              <w:t>, Build and PIT</w:t>
            </w:r>
          </w:p>
        </w:tc>
      </w:tr>
      <w:tr w:rsidR="00074FA3" w:rsidRPr="007F38A3" w14:paraId="12E0CC7A" w14:textId="77777777" w:rsidTr="00647B0F">
        <w:tc>
          <w:tcPr>
            <w:tcW w:w="2127" w:type="dxa"/>
          </w:tcPr>
          <w:p w14:paraId="42D6B0D2" w14:textId="1533B318" w:rsidR="00074FA3" w:rsidRPr="007F38A3" w:rsidRDefault="00074FA3" w:rsidP="007826C2">
            <w:pPr>
              <w:pStyle w:val="BodyTextNormal"/>
            </w:pPr>
            <w:r>
              <w:t>ROM</w:t>
            </w:r>
          </w:p>
        </w:tc>
        <w:tc>
          <w:tcPr>
            <w:tcW w:w="2835" w:type="dxa"/>
          </w:tcPr>
          <w:p w14:paraId="414A4307" w14:textId="0D758908" w:rsidR="00074FA3" w:rsidRPr="007F38A3" w:rsidRDefault="00074FA3" w:rsidP="00074FA3">
            <w:pPr>
              <w:pStyle w:val="BodyTextNormal"/>
              <w:jc w:val="center"/>
            </w:pPr>
            <w:r>
              <w:t>Up to £705,680</w:t>
            </w:r>
          </w:p>
        </w:tc>
      </w:tr>
    </w:tbl>
    <w:p w14:paraId="0FF5CA6C" w14:textId="05407CE8" w:rsidR="00074FA3" w:rsidRDefault="00074FA3" w:rsidP="00074FA3">
      <w:pPr>
        <w:pStyle w:val="BodyTextNormal"/>
        <w:ind w:left="720"/>
      </w:pPr>
      <w:r w:rsidRPr="00B6120D">
        <w:rPr>
          <w:iCs/>
        </w:rPr>
        <w:t>It is estimated that the cost to deliver SECMP0078 would reduce by £240,000 should the Modification be released alongside SECMP0015 and SECMP0056 as a result of synergies across the testing phase. Currently SECMP0015 and SECMP0056 are targeted for the</w:t>
      </w:r>
      <w:r>
        <w:t xml:space="preserve"> June 2022 SEC System Release. It is proposed that SECMP0078 is released in June 2022 to take advantage of the projected cost savings. </w:t>
      </w:r>
    </w:p>
    <w:tbl>
      <w:tblPr>
        <w:tblStyle w:val="TableGrid"/>
        <w:tblW w:w="0" w:type="auto"/>
        <w:tblInd w:w="562" w:type="dxa"/>
        <w:tblLook w:val="04A0" w:firstRow="1" w:lastRow="0" w:firstColumn="1" w:lastColumn="0" w:noHBand="0" w:noVBand="1"/>
      </w:tblPr>
      <w:tblGrid>
        <w:gridCol w:w="2127"/>
        <w:gridCol w:w="2835"/>
      </w:tblGrid>
      <w:tr w:rsidR="00074FA3" w:rsidRPr="007F38A3" w14:paraId="0878E22E" w14:textId="77777777" w:rsidTr="00647B0F">
        <w:tc>
          <w:tcPr>
            <w:tcW w:w="2127" w:type="dxa"/>
          </w:tcPr>
          <w:p w14:paraId="287832AD" w14:textId="77777777" w:rsidR="00074FA3" w:rsidRPr="007F38A3" w:rsidRDefault="00074FA3" w:rsidP="00357E7D">
            <w:pPr>
              <w:pStyle w:val="BodyTextNormal"/>
            </w:pPr>
            <w:r>
              <w:t>£</w:t>
            </w:r>
          </w:p>
        </w:tc>
        <w:tc>
          <w:tcPr>
            <w:tcW w:w="2835" w:type="dxa"/>
          </w:tcPr>
          <w:p w14:paraId="263CDE1B" w14:textId="77777777" w:rsidR="00074FA3" w:rsidRPr="007F38A3" w:rsidRDefault="00074FA3" w:rsidP="00357E7D">
            <w:pPr>
              <w:pStyle w:val="BodyTextNormal"/>
            </w:pPr>
            <w:r w:rsidRPr="007F38A3">
              <w:t>Design</w:t>
            </w:r>
            <w:r>
              <w:t>, Build and PIT</w:t>
            </w:r>
          </w:p>
        </w:tc>
      </w:tr>
      <w:tr w:rsidR="00074FA3" w:rsidRPr="007F38A3" w14:paraId="7AAB6320" w14:textId="77777777" w:rsidTr="00647B0F">
        <w:tc>
          <w:tcPr>
            <w:tcW w:w="2127" w:type="dxa"/>
          </w:tcPr>
          <w:p w14:paraId="2089BCC1" w14:textId="77777777" w:rsidR="00074FA3" w:rsidRPr="007F38A3" w:rsidRDefault="00074FA3" w:rsidP="00357E7D">
            <w:pPr>
              <w:pStyle w:val="BodyTextNormal"/>
            </w:pPr>
            <w:r>
              <w:t>Phase ROM</w:t>
            </w:r>
          </w:p>
        </w:tc>
        <w:tc>
          <w:tcPr>
            <w:tcW w:w="2835" w:type="dxa"/>
          </w:tcPr>
          <w:p w14:paraId="5F1AFADF" w14:textId="70A6EF70" w:rsidR="00074FA3" w:rsidRPr="007F38A3" w:rsidRDefault="00074FA3" w:rsidP="00074FA3">
            <w:pPr>
              <w:pStyle w:val="BodyTextNormal"/>
              <w:jc w:val="center"/>
            </w:pPr>
            <w:r>
              <w:t>Up to 465,680</w:t>
            </w:r>
          </w:p>
        </w:tc>
      </w:tr>
    </w:tbl>
    <w:p w14:paraId="71343ED2" w14:textId="77777777" w:rsidR="00647B0F" w:rsidRPr="00647B0F" w:rsidRDefault="00647B0F" w:rsidP="00647B0F">
      <w:pPr>
        <w:pStyle w:val="BodyTextItalic"/>
        <w:ind w:left="568"/>
        <w:rPr>
          <w:i w:val="0"/>
        </w:rPr>
      </w:pPr>
      <w:r w:rsidRPr="00647B0F">
        <w:rPr>
          <w:i w:val="0"/>
        </w:rPr>
        <w:t>The p</w:t>
      </w:r>
      <w:r w:rsidR="001C4714" w:rsidRPr="00647B0F">
        <w:rPr>
          <w:i w:val="0"/>
        </w:rPr>
        <w:t>h</w:t>
      </w:r>
      <w:r w:rsidRPr="00647B0F">
        <w:rPr>
          <w:i w:val="0"/>
        </w:rPr>
        <w:t>ases included are as follows.</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663"/>
      </w:tblGrid>
      <w:tr w:rsidR="006C2678" w:rsidRPr="002B025D" w14:paraId="4DEC4F52" w14:textId="77777777" w:rsidTr="006C2678">
        <w:tc>
          <w:tcPr>
            <w:tcW w:w="2409" w:type="dxa"/>
          </w:tcPr>
          <w:p w14:paraId="0AB9AB12" w14:textId="77777777" w:rsidR="006C2678" w:rsidRPr="002B025D" w:rsidRDefault="006C2678" w:rsidP="007826C2">
            <w:pPr>
              <w:pStyle w:val="BodyTextItalic"/>
              <w:rPr>
                <w:i w:val="0"/>
              </w:rPr>
            </w:pPr>
            <w:bookmarkStart w:id="68" w:name="_Hlk21954478"/>
            <w:r w:rsidRPr="002B025D">
              <w:rPr>
                <w:i w:val="0"/>
              </w:rPr>
              <w:t>Design</w:t>
            </w:r>
          </w:p>
        </w:tc>
        <w:tc>
          <w:tcPr>
            <w:tcW w:w="6663" w:type="dxa"/>
          </w:tcPr>
          <w:p w14:paraId="0FE48C70" w14:textId="77777777" w:rsidR="006C2678" w:rsidRPr="002B025D" w:rsidRDefault="006C2678" w:rsidP="007826C2">
            <w:pPr>
              <w:pStyle w:val="BodyTextItalic"/>
              <w:rPr>
                <w:i w:val="0"/>
              </w:rPr>
            </w:pPr>
            <w:r w:rsidRPr="002B025D">
              <w:rPr>
                <w:i w:val="0"/>
              </w:rPr>
              <w:t>The production of detailed System and Service designs to deliver all new requirements.</w:t>
            </w:r>
          </w:p>
        </w:tc>
      </w:tr>
      <w:tr w:rsidR="006C2678" w:rsidRPr="002B025D" w14:paraId="1E1CCC92" w14:textId="77777777" w:rsidTr="006C2678">
        <w:tc>
          <w:tcPr>
            <w:tcW w:w="2409" w:type="dxa"/>
          </w:tcPr>
          <w:p w14:paraId="7DABE430" w14:textId="77777777" w:rsidR="006C2678" w:rsidRPr="002B025D" w:rsidRDefault="006C2678" w:rsidP="007826C2">
            <w:pPr>
              <w:pStyle w:val="BodyTextItalic"/>
              <w:rPr>
                <w:i w:val="0"/>
              </w:rPr>
            </w:pPr>
            <w:r w:rsidRPr="002B025D">
              <w:rPr>
                <w:i w:val="0"/>
              </w:rPr>
              <w:t>Build</w:t>
            </w:r>
          </w:p>
        </w:tc>
        <w:tc>
          <w:tcPr>
            <w:tcW w:w="6663" w:type="dxa"/>
          </w:tcPr>
          <w:p w14:paraId="465DF8C1" w14:textId="77777777" w:rsidR="006C2678" w:rsidRPr="002B025D" w:rsidRDefault="006C2678" w:rsidP="007826C2">
            <w:pPr>
              <w:pStyle w:val="BodyTextItalic"/>
              <w:rPr>
                <w:i w:val="0"/>
              </w:rPr>
            </w:pPr>
            <w:r w:rsidRPr="002B025D">
              <w:rPr>
                <w:i w:val="0"/>
              </w:rPr>
              <w:t>The development of the designed Systems and Services to create a solution (e.g. code, systems, or products) that can be tested and implemented.</w:t>
            </w:r>
            <w:r>
              <w:rPr>
                <w:i w:val="0"/>
              </w:rPr>
              <w:t xml:space="preserve"> It includes Unit Testing (also referred to as System Testing), Performance Testing and Factory Acceptance Testing by the Service Provider or supplier.</w:t>
            </w:r>
          </w:p>
        </w:tc>
      </w:tr>
      <w:tr w:rsidR="006C2678" w:rsidRPr="002B025D" w14:paraId="5D178253" w14:textId="77777777" w:rsidTr="006C2678">
        <w:tc>
          <w:tcPr>
            <w:tcW w:w="2409" w:type="dxa"/>
          </w:tcPr>
          <w:p w14:paraId="51E0C951" w14:textId="77777777" w:rsidR="006C2678" w:rsidRPr="002B025D" w:rsidRDefault="006C2678" w:rsidP="007826C2">
            <w:pPr>
              <w:pStyle w:val="BodyTextItalic"/>
              <w:rPr>
                <w:i w:val="0"/>
              </w:rPr>
            </w:pPr>
            <w:r w:rsidRPr="002B025D">
              <w:rPr>
                <w:i w:val="0"/>
              </w:rPr>
              <w:t>Pre-Integration Testing (PIT)</w:t>
            </w:r>
          </w:p>
        </w:tc>
        <w:tc>
          <w:tcPr>
            <w:tcW w:w="6663" w:type="dxa"/>
          </w:tcPr>
          <w:p w14:paraId="3797FED2" w14:textId="77777777" w:rsidR="006C2678" w:rsidRPr="002B025D" w:rsidRDefault="006C2678" w:rsidP="007826C2">
            <w:pPr>
              <w:pStyle w:val="BodyTextItalic"/>
              <w:rPr>
                <w:i w:val="0"/>
              </w:rPr>
            </w:pPr>
            <w:r w:rsidRPr="002B025D">
              <w:rPr>
                <w:i w:val="0"/>
              </w:rPr>
              <w:t>Each Service Provider tests its own solution to agreed standards in isolation of other Service Providers. This is assured by DCC.</w:t>
            </w:r>
            <w:r>
              <w:rPr>
                <w:i w:val="0"/>
              </w:rPr>
              <w:t xml:space="preserve"> </w:t>
            </w:r>
            <w:r w:rsidRPr="00BB33B4">
              <w:rPr>
                <w:i w:val="0"/>
              </w:rPr>
              <w:t>This phase also includes regression testing across all Comms Hub products</w:t>
            </w:r>
          </w:p>
        </w:tc>
      </w:tr>
    </w:tbl>
    <w:bookmarkEnd w:id="68"/>
    <w:p w14:paraId="69EF814B" w14:textId="68017554" w:rsidR="00124984" w:rsidRPr="008501CF" w:rsidRDefault="006C2678" w:rsidP="006C2678">
      <w:pPr>
        <w:pStyle w:val="BodyTextNormal"/>
        <w:ind w:left="720"/>
        <w:rPr>
          <w:rFonts w:cs="Arial"/>
          <w:szCs w:val="22"/>
        </w:rPr>
      </w:pPr>
      <w:r>
        <w:rPr>
          <w:rFonts w:cs="Arial"/>
          <w:szCs w:val="22"/>
        </w:rPr>
        <w:t>Based on the</w:t>
      </w:r>
      <w:r w:rsidR="00925379" w:rsidRPr="008501CF">
        <w:rPr>
          <w:rFonts w:cs="Arial"/>
          <w:szCs w:val="22"/>
        </w:rPr>
        <w:t xml:space="preserve"> existing requirements, t</w:t>
      </w:r>
      <w:r w:rsidR="00124984" w:rsidRPr="008501CF">
        <w:rPr>
          <w:rFonts w:cs="Arial"/>
          <w:szCs w:val="22"/>
        </w:rPr>
        <w:t xml:space="preserve">he fixed price cost for a Full Impact Assessment is </w:t>
      </w:r>
      <w:r w:rsidR="00961E06" w:rsidRPr="008501CF">
        <w:rPr>
          <w:rFonts w:cs="Arial"/>
          <w:b/>
          <w:szCs w:val="22"/>
        </w:rPr>
        <w:t>£</w:t>
      </w:r>
      <w:r w:rsidR="00647B0F">
        <w:rPr>
          <w:rFonts w:cs="Arial"/>
          <w:b/>
          <w:szCs w:val="22"/>
        </w:rPr>
        <w:t>94</w:t>
      </w:r>
      <w:r w:rsidR="00151649">
        <w:rPr>
          <w:rFonts w:cs="Arial"/>
          <w:b/>
          <w:szCs w:val="22"/>
        </w:rPr>
        <w:t>,</w:t>
      </w:r>
      <w:r w:rsidR="00647B0F">
        <w:rPr>
          <w:rFonts w:cs="Arial"/>
          <w:b/>
          <w:szCs w:val="22"/>
        </w:rPr>
        <w:t>430</w:t>
      </w:r>
      <w:r w:rsidR="00961E06" w:rsidRPr="008501CF">
        <w:rPr>
          <w:rFonts w:cs="Arial"/>
          <w:b/>
          <w:szCs w:val="22"/>
        </w:rPr>
        <w:t xml:space="preserve"> </w:t>
      </w:r>
      <w:r w:rsidR="00721BAE" w:rsidRPr="008501CF">
        <w:rPr>
          <w:rFonts w:cs="Arial"/>
          <w:szCs w:val="22"/>
        </w:rPr>
        <w:t>and</w:t>
      </w:r>
      <w:r w:rsidR="00E31E25" w:rsidRPr="008501CF">
        <w:rPr>
          <w:rFonts w:cs="Arial"/>
          <w:szCs w:val="22"/>
        </w:rPr>
        <w:t xml:space="preserve"> </w:t>
      </w:r>
      <w:r w:rsidR="00925379" w:rsidRPr="008501CF">
        <w:rPr>
          <w:rFonts w:cs="Arial"/>
          <w:szCs w:val="22"/>
        </w:rPr>
        <w:t>would be</w:t>
      </w:r>
      <w:r w:rsidR="00E31E25" w:rsidRPr="008501CF">
        <w:rPr>
          <w:rFonts w:cs="Arial"/>
          <w:szCs w:val="22"/>
        </w:rPr>
        <w:t xml:space="preserve"> expected to be completed </w:t>
      </w:r>
      <w:r w:rsidR="00901781">
        <w:rPr>
          <w:rFonts w:cs="Arial"/>
          <w:szCs w:val="22"/>
        </w:rPr>
        <w:t xml:space="preserve">by most of the Service Providers </w:t>
      </w:r>
      <w:r w:rsidR="00E31E25" w:rsidRPr="008501CF">
        <w:rPr>
          <w:rFonts w:cs="Arial"/>
          <w:szCs w:val="22"/>
        </w:rPr>
        <w:t xml:space="preserve">in </w:t>
      </w:r>
      <w:r w:rsidR="00925379" w:rsidRPr="008501CF">
        <w:rPr>
          <w:rFonts w:cs="Arial"/>
          <w:szCs w:val="22"/>
        </w:rPr>
        <w:t>3</w:t>
      </w:r>
      <w:r w:rsidR="00E31E25" w:rsidRPr="008501CF">
        <w:rPr>
          <w:rFonts w:cs="Arial"/>
          <w:szCs w:val="22"/>
        </w:rPr>
        <w:t>0 days.</w:t>
      </w:r>
      <w:r w:rsidR="00901781">
        <w:rPr>
          <w:rFonts w:cs="Arial"/>
          <w:szCs w:val="22"/>
        </w:rPr>
        <w:t xml:space="preserve"> CSP North have requested a period of 50 days.</w:t>
      </w:r>
    </w:p>
    <w:p w14:paraId="243FFD9A" w14:textId="77777777" w:rsidR="00A96C6B" w:rsidRPr="008501CF" w:rsidRDefault="00A96C6B" w:rsidP="0001720C">
      <w:pPr>
        <w:keepNext/>
        <w:pageBreakBefore/>
        <w:spacing w:before="240" w:after="120"/>
        <w:outlineLvl w:val="0"/>
        <w:rPr>
          <w:rFonts w:ascii="Arial Bold" w:eastAsia="Times New Roman" w:hAnsi="Arial Bold" w:cs="Arial"/>
          <w:b/>
          <w:bCs/>
          <w:color w:val="1F144A" w:themeColor="text1"/>
          <w:kern w:val="32"/>
          <w:sz w:val="32"/>
          <w:szCs w:val="32"/>
        </w:rPr>
      </w:pPr>
      <w:bookmarkStart w:id="69" w:name="_Toc532221511"/>
      <w:bookmarkStart w:id="70" w:name="_Toc56598285"/>
      <w:r w:rsidRPr="008501CF">
        <w:rPr>
          <w:rFonts w:ascii="Arial Bold" w:eastAsia="Times New Roman" w:hAnsi="Arial Bold" w:cs="Arial"/>
          <w:b/>
          <w:bCs/>
          <w:color w:val="1F144A" w:themeColor="text1"/>
          <w:kern w:val="32"/>
          <w:sz w:val="32"/>
          <w:szCs w:val="32"/>
        </w:rPr>
        <w:lastRenderedPageBreak/>
        <w:t>Appendix</w:t>
      </w:r>
      <w:r w:rsidR="003F1C61">
        <w:rPr>
          <w:rFonts w:ascii="Arial Bold" w:eastAsia="Times New Roman" w:hAnsi="Arial Bold" w:cs="Arial"/>
          <w:b/>
          <w:bCs/>
          <w:color w:val="1F144A" w:themeColor="text1"/>
          <w:kern w:val="32"/>
          <w:sz w:val="32"/>
          <w:szCs w:val="32"/>
        </w:rPr>
        <w:t xml:space="preserve"> A</w:t>
      </w:r>
      <w:r w:rsidRPr="008501CF">
        <w:rPr>
          <w:rFonts w:ascii="Arial Bold" w:eastAsia="Times New Roman" w:hAnsi="Arial Bold" w:cs="Arial"/>
          <w:b/>
          <w:bCs/>
          <w:color w:val="1F144A" w:themeColor="text1"/>
          <w:kern w:val="32"/>
          <w:sz w:val="32"/>
          <w:szCs w:val="32"/>
        </w:rPr>
        <w:t>: Glossary</w:t>
      </w:r>
      <w:bookmarkEnd w:id="69"/>
      <w:bookmarkEnd w:id="70"/>
    </w:p>
    <w:p w14:paraId="45F0D13D" w14:textId="77777777" w:rsidR="00A96C6B" w:rsidRPr="008501CF" w:rsidRDefault="00A96C6B" w:rsidP="00A96C6B">
      <w:r w:rsidRPr="008501CF">
        <w:t>The table below provides definitions of the terms used in this document.</w:t>
      </w:r>
    </w:p>
    <w:tbl>
      <w:tblPr>
        <w:tblW w:w="0" w:type="auto"/>
        <w:tblLook w:val="04A0" w:firstRow="1" w:lastRow="0" w:firstColumn="1" w:lastColumn="0" w:noHBand="0" w:noVBand="1"/>
      </w:tblPr>
      <w:tblGrid>
        <w:gridCol w:w="1843"/>
        <w:gridCol w:w="5245"/>
      </w:tblGrid>
      <w:tr w:rsidR="00A96C6B" w:rsidRPr="008501CF" w14:paraId="5B4A4685" w14:textId="77777777" w:rsidTr="00531FA2">
        <w:tc>
          <w:tcPr>
            <w:tcW w:w="1843" w:type="dxa"/>
          </w:tcPr>
          <w:p w14:paraId="4297F843"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color w:val="000000"/>
                <w:sz w:val="20"/>
                <w:szCs w:val="20"/>
              </w:rPr>
              <w:t>.</w:t>
            </w:r>
            <w:r w:rsidRPr="008501CF">
              <w:rPr>
                <w:rFonts w:eastAsia="HG Mincho Light J"/>
                <w:b/>
                <w:color w:val="000000"/>
                <w:sz w:val="20"/>
                <w:szCs w:val="20"/>
              </w:rPr>
              <w:t>Acronym</w:t>
            </w:r>
          </w:p>
        </w:tc>
        <w:tc>
          <w:tcPr>
            <w:tcW w:w="5245" w:type="dxa"/>
          </w:tcPr>
          <w:p w14:paraId="5B1BF9C8"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09308F" w:rsidRPr="008501CF" w14:paraId="5D48C671" w14:textId="77777777" w:rsidTr="00531FA2">
        <w:tc>
          <w:tcPr>
            <w:tcW w:w="1843" w:type="dxa"/>
          </w:tcPr>
          <w:p w14:paraId="4B80467D" w14:textId="77777777" w:rsidR="0009308F"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CAD</w:t>
            </w:r>
          </w:p>
        </w:tc>
        <w:tc>
          <w:tcPr>
            <w:tcW w:w="5245" w:type="dxa"/>
          </w:tcPr>
          <w:p w14:paraId="131D1203" w14:textId="77777777" w:rsidR="0009308F"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Consumer Access Device</w:t>
            </w:r>
          </w:p>
        </w:tc>
      </w:tr>
      <w:tr w:rsidR="00A96C6B" w:rsidRPr="008501CF" w14:paraId="091871A5" w14:textId="77777777" w:rsidTr="00531FA2">
        <w:tc>
          <w:tcPr>
            <w:tcW w:w="1843" w:type="dxa"/>
          </w:tcPr>
          <w:p w14:paraId="4BF1D696"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CAN</w:t>
            </w:r>
          </w:p>
        </w:tc>
        <w:tc>
          <w:tcPr>
            <w:tcW w:w="5245" w:type="dxa"/>
          </w:tcPr>
          <w:p w14:paraId="17C203CC"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Contract Amendment Note</w:t>
            </w:r>
          </w:p>
        </w:tc>
      </w:tr>
      <w:tr w:rsidR="002C4F36" w:rsidRPr="008501CF" w14:paraId="02624383" w14:textId="77777777" w:rsidTr="00531FA2">
        <w:tc>
          <w:tcPr>
            <w:tcW w:w="1843" w:type="dxa"/>
          </w:tcPr>
          <w:p w14:paraId="09CC73D4" w14:textId="77777777" w:rsidR="002C4F36" w:rsidRPr="008501CF" w:rsidRDefault="002C4F36"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CHF</w:t>
            </w:r>
          </w:p>
        </w:tc>
        <w:tc>
          <w:tcPr>
            <w:tcW w:w="5245" w:type="dxa"/>
          </w:tcPr>
          <w:p w14:paraId="038437ED" w14:textId="77777777" w:rsidR="002C4F36"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Communications Hub Function</w:t>
            </w:r>
          </w:p>
        </w:tc>
      </w:tr>
      <w:tr w:rsidR="002C4F36" w:rsidRPr="008501CF" w14:paraId="1622F54D" w14:textId="77777777" w:rsidTr="00531FA2">
        <w:tc>
          <w:tcPr>
            <w:tcW w:w="1843" w:type="dxa"/>
          </w:tcPr>
          <w:p w14:paraId="0EC4A5DA" w14:textId="77777777" w:rsidR="002C4F36" w:rsidRDefault="002C4F36"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CHM</w:t>
            </w:r>
          </w:p>
        </w:tc>
        <w:tc>
          <w:tcPr>
            <w:tcW w:w="5245" w:type="dxa"/>
          </w:tcPr>
          <w:p w14:paraId="291B4496" w14:textId="77777777" w:rsidR="002C4F36"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Communications Hub</w:t>
            </w:r>
            <w:r>
              <w:rPr>
                <w:sz w:val="20"/>
              </w:rPr>
              <w:t xml:space="preserve"> Management</w:t>
            </w:r>
          </w:p>
        </w:tc>
      </w:tr>
      <w:tr w:rsidR="005A21DF" w:rsidRPr="008501CF" w14:paraId="37B639C2" w14:textId="77777777" w:rsidTr="00531FA2">
        <w:tc>
          <w:tcPr>
            <w:tcW w:w="1843" w:type="dxa"/>
          </w:tcPr>
          <w:p w14:paraId="56295766" w14:textId="77777777" w:rsidR="005A21DF" w:rsidRDefault="005A21D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CHTS</w:t>
            </w:r>
          </w:p>
        </w:tc>
        <w:tc>
          <w:tcPr>
            <w:tcW w:w="5245" w:type="dxa"/>
          </w:tcPr>
          <w:p w14:paraId="0B0AC863" w14:textId="77777777" w:rsidR="005A21DF" w:rsidRDefault="00A628C5"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Communications Hub</w:t>
            </w:r>
            <w:r>
              <w:rPr>
                <w:sz w:val="20"/>
              </w:rPr>
              <w:t xml:space="preserve"> Technical Specification</w:t>
            </w:r>
          </w:p>
        </w:tc>
      </w:tr>
      <w:tr w:rsidR="008F4D74" w:rsidRPr="008501CF" w14:paraId="3D964151" w14:textId="77777777" w:rsidTr="00531FA2">
        <w:tc>
          <w:tcPr>
            <w:tcW w:w="1843" w:type="dxa"/>
          </w:tcPr>
          <w:p w14:paraId="64D29F5E" w14:textId="77777777" w:rsidR="008F4D74" w:rsidRDefault="008F4D74"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CPA</w:t>
            </w:r>
          </w:p>
        </w:tc>
        <w:tc>
          <w:tcPr>
            <w:tcW w:w="5245" w:type="dxa"/>
          </w:tcPr>
          <w:p w14:paraId="7F38B575" w14:textId="77777777" w:rsidR="008F4D74" w:rsidRPr="00351C32" w:rsidRDefault="008F4D74" w:rsidP="00A96C6B">
            <w:pPr>
              <w:widowControl w:val="0"/>
              <w:suppressLineNumbers/>
              <w:suppressAutoHyphens/>
              <w:spacing w:before="60" w:after="40"/>
              <w:ind w:left="113" w:right="113"/>
              <w:jc w:val="both"/>
              <w:rPr>
                <w:sz w:val="20"/>
              </w:rPr>
            </w:pPr>
            <w:r w:rsidRPr="008F4D74">
              <w:rPr>
                <w:sz w:val="20"/>
              </w:rPr>
              <w:t>Commercial Product Assurance</w:t>
            </w:r>
          </w:p>
        </w:tc>
      </w:tr>
      <w:tr w:rsidR="008501CF" w:rsidRPr="008501CF" w14:paraId="2CC46751" w14:textId="77777777" w:rsidTr="00531FA2">
        <w:tc>
          <w:tcPr>
            <w:tcW w:w="1843" w:type="dxa"/>
          </w:tcPr>
          <w:p w14:paraId="485484FC" w14:textId="77777777" w:rsidR="008501CF" w:rsidRPr="008501CF" w:rsidRDefault="008501C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5245" w:type="dxa"/>
          </w:tcPr>
          <w:p w14:paraId="6D7E991A" w14:textId="77777777" w:rsidR="008501CF" w:rsidRPr="008501C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 xml:space="preserve">DCC </w:t>
            </w:r>
            <w:r w:rsidR="008501CF">
              <w:rPr>
                <w:rFonts w:eastAsia="HG Mincho Light J"/>
                <w:color w:val="000000"/>
                <w:sz w:val="20"/>
                <w:szCs w:val="20"/>
              </w:rPr>
              <w:t>Change Request</w:t>
            </w:r>
          </w:p>
        </w:tc>
      </w:tr>
      <w:tr w:rsidR="00992C00" w:rsidRPr="008501CF" w14:paraId="3004E66C" w14:textId="77777777" w:rsidTr="00531FA2">
        <w:tc>
          <w:tcPr>
            <w:tcW w:w="1843" w:type="dxa"/>
          </w:tcPr>
          <w:p w14:paraId="05BC656C" w14:textId="77777777" w:rsidR="00992C00" w:rsidRPr="008501CF" w:rsidRDefault="00992C00"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5245" w:type="dxa"/>
          </w:tcPr>
          <w:p w14:paraId="278B8F4B" w14:textId="77777777" w:rsidR="00992C00"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sidRPr="00A628C5">
              <w:rPr>
                <w:rFonts w:eastAsia="HG Mincho Light J"/>
                <w:color w:val="000000"/>
                <w:sz w:val="20"/>
                <w:szCs w:val="20"/>
              </w:rPr>
              <w:t>Communication Service Provider</w:t>
            </w:r>
          </w:p>
        </w:tc>
      </w:tr>
      <w:tr w:rsidR="00A96C6B" w:rsidRPr="008501CF" w14:paraId="6C647D83" w14:textId="77777777" w:rsidTr="00531FA2">
        <w:tc>
          <w:tcPr>
            <w:tcW w:w="1843" w:type="dxa"/>
          </w:tcPr>
          <w:p w14:paraId="47087D39"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5245" w:type="dxa"/>
          </w:tcPr>
          <w:p w14:paraId="2BB8D231"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A96C6B" w:rsidRPr="008501CF" w14:paraId="5F5E7ABE" w14:textId="77777777" w:rsidTr="00531FA2">
        <w:tc>
          <w:tcPr>
            <w:tcW w:w="1843" w:type="dxa"/>
          </w:tcPr>
          <w:p w14:paraId="662FF104"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5245" w:type="dxa"/>
          </w:tcPr>
          <w:p w14:paraId="583E0BFB"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A96C6B" w:rsidRPr="008501CF" w14:paraId="5DF3F67D" w14:textId="77777777" w:rsidTr="00531FA2">
        <w:tc>
          <w:tcPr>
            <w:tcW w:w="1843" w:type="dxa"/>
          </w:tcPr>
          <w:p w14:paraId="4697ADB4"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DUIS</w:t>
            </w:r>
          </w:p>
        </w:tc>
        <w:tc>
          <w:tcPr>
            <w:tcW w:w="5245" w:type="dxa"/>
          </w:tcPr>
          <w:p w14:paraId="43EFB4B2"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 User Interface Specification</w:t>
            </w:r>
          </w:p>
        </w:tc>
      </w:tr>
      <w:tr w:rsidR="00A96C6B" w:rsidRPr="008501CF" w14:paraId="1F2AB8A4" w14:textId="77777777" w:rsidTr="00531FA2">
        <w:tc>
          <w:tcPr>
            <w:tcW w:w="1843" w:type="dxa"/>
          </w:tcPr>
          <w:p w14:paraId="734413D7"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ESME</w:t>
            </w:r>
          </w:p>
        </w:tc>
        <w:tc>
          <w:tcPr>
            <w:tcW w:w="5245" w:type="dxa"/>
          </w:tcPr>
          <w:p w14:paraId="15BA17AB"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Electricity Smart Metering Equipment</w:t>
            </w:r>
          </w:p>
        </w:tc>
      </w:tr>
      <w:tr w:rsidR="00A96C6B" w:rsidRPr="008501CF" w14:paraId="187727C3" w14:textId="77777777" w:rsidTr="00531FA2">
        <w:tc>
          <w:tcPr>
            <w:tcW w:w="1843" w:type="dxa"/>
          </w:tcPr>
          <w:p w14:paraId="44FA23ED"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5245" w:type="dxa"/>
          </w:tcPr>
          <w:p w14:paraId="4B41055A"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5B0BF3" w:rsidRPr="008501CF" w14:paraId="7333F9E2" w14:textId="77777777" w:rsidTr="00531FA2">
        <w:tc>
          <w:tcPr>
            <w:tcW w:w="1843" w:type="dxa"/>
          </w:tcPr>
          <w:p w14:paraId="2E3D240E"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5245" w:type="dxa"/>
          </w:tcPr>
          <w:p w14:paraId="7A9CFA1C"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bookmarkStart w:id="71" w:name="_Hlk49869961"/>
            <w:r w:rsidRPr="00351C32">
              <w:rPr>
                <w:sz w:val="20"/>
              </w:rPr>
              <w:t>Great Britain Companion Specification</w:t>
            </w:r>
            <w:bookmarkEnd w:id="71"/>
          </w:p>
        </w:tc>
      </w:tr>
      <w:tr w:rsidR="001E4CEF" w:rsidRPr="008501CF" w14:paraId="7549BED9" w14:textId="77777777" w:rsidTr="00531FA2">
        <w:tc>
          <w:tcPr>
            <w:tcW w:w="1843" w:type="dxa"/>
          </w:tcPr>
          <w:p w14:paraId="2C063ABB" w14:textId="77777777" w:rsidR="001E4CEF" w:rsidRPr="008501CF" w:rsidRDefault="001E4CE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GFI</w:t>
            </w:r>
          </w:p>
        </w:tc>
        <w:tc>
          <w:tcPr>
            <w:tcW w:w="5245" w:type="dxa"/>
          </w:tcPr>
          <w:p w14:paraId="0607D381" w14:textId="77777777" w:rsidR="001E4CEF" w:rsidRPr="008501CF" w:rsidRDefault="005073B7" w:rsidP="00A96C6B">
            <w:pPr>
              <w:widowControl w:val="0"/>
              <w:suppressLineNumbers/>
              <w:suppressAutoHyphens/>
              <w:spacing w:before="60" w:after="40"/>
              <w:ind w:left="113" w:right="113"/>
              <w:jc w:val="both"/>
              <w:rPr>
                <w:rFonts w:eastAsia="HG Mincho Light J"/>
                <w:color w:val="000000"/>
                <w:sz w:val="20"/>
                <w:szCs w:val="20"/>
              </w:rPr>
            </w:pPr>
            <w:r>
              <w:rPr>
                <w:sz w:val="20"/>
              </w:rPr>
              <w:t>GBCS Integration Testing For I</w:t>
            </w:r>
            <w:r w:rsidRPr="00351C32">
              <w:rPr>
                <w:sz w:val="20"/>
              </w:rPr>
              <w:t>ndustry</w:t>
            </w:r>
          </w:p>
        </w:tc>
      </w:tr>
      <w:tr w:rsidR="00A628C5" w:rsidRPr="008501CF" w14:paraId="75065A24" w14:textId="77777777" w:rsidTr="00531FA2">
        <w:tc>
          <w:tcPr>
            <w:tcW w:w="1843" w:type="dxa"/>
          </w:tcPr>
          <w:p w14:paraId="292B7382" w14:textId="77777777" w:rsidR="00A628C5" w:rsidRDefault="00A628C5"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GSME</w:t>
            </w:r>
          </w:p>
        </w:tc>
        <w:tc>
          <w:tcPr>
            <w:tcW w:w="5245" w:type="dxa"/>
          </w:tcPr>
          <w:p w14:paraId="02FB12A1" w14:textId="77777777" w:rsidR="00A628C5" w:rsidRDefault="00A628C5" w:rsidP="00A96C6B">
            <w:pPr>
              <w:widowControl w:val="0"/>
              <w:suppressLineNumbers/>
              <w:suppressAutoHyphens/>
              <w:spacing w:before="60" w:after="40"/>
              <w:ind w:left="113" w:right="113"/>
              <w:jc w:val="both"/>
              <w:rPr>
                <w:sz w:val="20"/>
              </w:rPr>
            </w:pPr>
            <w:bookmarkStart w:id="72" w:name="_Hlk49870087"/>
            <w:r w:rsidRPr="00A628C5">
              <w:rPr>
                <w:sz w:val="20"/>
              </w:rPr>
              <w:t>Gas Smart Metering Equipment</w:t>
            </w:r>
            <w:bookmarkEnd w:id="72"/>
          </w:p>
        </w:tc>
      </w:tr>
      <w:tr w:rsidR="0009308F" w:rsidRPr="008501CF" w14:paraId="7A898761" w14:textId="77777777" w:rsidTr="00531FA2">
        <w:tc>
          <w:tcPr>
            <w:tcW w:w="1843" w:type="dxa"/>
          </w:tcPr>
          <w:p w14:paraId="0FBD0501" w14:textId="77777777" w:rsidR="0009308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HAN</w:t>
            </w:r>
          </w:p>
        </w:tc>
        <w:tc>
          <w:tcPr>
            <w:tcW w:w="5245" w:type="dxa"/>
          </w:tcPr>
          <w:p w14:paraId="6175AD63" w14:textId="77777777" w:rsidR="0009308F" w:rsidRPr="008501C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Home Area Network</w:t>
            </w:r>
          </w:p>
        </w:tc>
      </w:tr>
      <w:tr w:rsidR="00373E77" w:rsidRPr="008501CF" w14:paraId="58E0C3A4" w14:textId="77777777" w:rsidTr="00531FA2">
        <w:tc>
          <w:tcPr>
            <w:tcW w:w="1843" w:type="dxa"/>
          </w:tcPr>
          <w:p w14:paraId="091B7AF8" w14:textId="77777777" w:rsidR="00373E77" w:rsidRPr="008501CF" w:rsidRDefault="00373E7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IRP</w:t>
            </w:r>
          </w:p>
        </w:tc>
        <w:tc>
          <w:tcPr>
            <w:tcW w:w="5245" w:type="dxa"/>
          </w:tcPr>
          <w:p w14:paraId="7E4930C4" w14:textId="77777777" w:rsidR="00373E77" w:rsidRPr="008501CF" w:rsidRDefault="00373E7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Issue Resolution Proposal</w:t>
            </w:r>
          </w:p>
        </w:tc>
      </w:tr>
      <w:tr w:rsidR="0009308F" w:rsidRPr="008501CF" w14:paraId="5E122C94" w14:textId="77777777" w:rsidTr="00531FA2">
        <w:tc>
          <w:tcPr>
            <w:tcW w:w="1843" w:type="dxa"/>
          </w:tcPr>
          <w:p w14:paraId="41BE4EE8"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5245" w:type="dxa"/>
          </w:tcPr>
          <w:p w14:paraId="3CE5FC70"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09308F" w:rsidRPr="008501CF" w14:paraId="3866770A" w14:textId="77777777" w:rsidTr="00531FA2">
        <w:tc>
          <w:tcPr>
            <w:tcW w:w="1843" w:type="dxa"/>
          </w:tcPr>
          <w:p w14:paraId="7A450613"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5245" w:type="dxa"/>
          </w:tcPr>
          <w:p w14:paraId="4506FEB6"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09308F" w:rsidRPr="008501CF" w14:paraId="64BB0F9D" w14:textId="77777777" w:rsidTr="00531FA2">
        <w:tc>
          <w:tcPr>
            <w:tcW w:w="1843" w:type="dxa"/>
          </w:tcPr>
          <w:p w14:paraId="4DF19C30"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5245" w:type="dxa"/>
          </w:tcPr>
          <w:p w14:paraId="4901CA4F"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8636D1" w:rsidRPr="008501CF" w14:paraId="336E308A" w14:textId="77777777" w:rsidTr="00531FA2">
        <w:tc>
          <w:tcPr>
            <w:tcW w:w="1843" w:type="dxa"/>
          </w:tcPr>
          <w:p w14:paraId="7752EED8" w14:textId="77777777" w:rsidR="008636D1" w:rsidRPr="008501CF" w:rsidRDefault="008636D1"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RTDS</w:t>
            </w:r>
          </w:p>
        </w:tc>
        <w:tc>
          <w:tcPr>
            <w:tcW w:w="5245" w:type="dxa"/>
          </w:tcPr>
          <w:p w14:paraId="43A1DB7D" w14:textId="77777777" w:rsidR="008636D1" w:rsidRPr="008501CF" w:rsidRDefault="008636D1" w:rsidP="0009308F">
            <w:pPr>
              <w:widowControl w:val="0"/>
              <w:suppressLineNumbers/>
              <w:suppressAutoHyphens/>
              <w:spacing w:before="60" w:after="40"/>
              <w:ind w:left="113" w:right="113"/>
              <w:jc w:val="both"/>
              <w:rPr>
                <w:rFonts w:eastAsia="HG Mincho Light J"/>
                <w:color w:val="000000"/>
                <w:sz w:val="20"/>
                <w:szCs w:val="20"/>
              </w:rPr>
            </w:pPr>
            <w:r>
              <w:rPr>
                <w:sz w:val="20"/>
              </w:rPr>
              <w:t>Reference Test Data Set</w:t>
            </w:r>
          </w:p>
        </w:tc>
      </w:tr>
      <w:tr w:rsidR="0009308F" w:rsidRPr="008501CF" w14:paraId="6149521A" w14:textId="77777777" w:rsidTr="00531FA2">
        <w:tc>
          <w:tcPr>
            <w:tcW w:w="1843" w:type="dxa"/>
          </w:tcPr>
          <w:p w14:paraId="2548E7B7"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5245" w:type="dxa"/>
          </w:tcPr>
          <w:p w14:paraId="78EE1930"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09308F" w:rsidRPr="008501CF" w14:paraId="5D93ABD3" w14:textId="77777777" w:rsidTr="00531FA2">
        <w:tc>
          <w:tcPr>
            <w:tcW w:w="1843" w:type="dxa"/>
          </w:tcPr>
          <w:p w14:paraId="54DF9F76"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5245" w:type="dxa"/>
          </w:tcPr>
          <w:p w14:paraId="21F560EA" w14:textId="77777777" w:rsidR="0009308F" w:rsidRPr="008501CF" w:rsidRDefault="0048468B" w:rsidP="0009308F">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09308F" w:rsidRPr="008501CF" w14:paraId="27FB05E5" w14:textId="77777777" w:rsidTr="00531FA2">
        <w:tc>
          <w:tcPr>
            <w:tcW w:w="1843" w:type="dxa"/>
          </w:tcPr>
          <w:p w14:paraId="0533AE0C"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5245" w:type="dxa"/>
          </w:tcPr>
          <w:p w14:paraId="2AA8C785"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9223B7" w:rsidRPr="008501CF" w14:paraId="2740677E" w14:textId="77777777" w:rsidTr="00531FA2">
        <w:tc>
          <w:tcPr>
            <w:tcW w:w="1843" w:type="dxa"/>
          </w:tcPr>
          <w:p w14:paraId="641DEE18" w14:textId="77777777" w:rsidR="009223B7" w:rsidRPr="008501CF" w:rsidRDefault="009223B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5245" w:type="dxa"/>
          </w:tcPr>
          <w:p w14:paraId="6B43E8A1" w14:textId="77777777" w:rsidR="009223B7" w:rsidRPr="008501CF" w:rsidRDefault="00531FA2" w:rsidP="00531FA2">
            <w:pPr>
              <w:widowControl w:val="0"/>
              <w:suppressLineNumbers/>
              <w:suppressAutoHyphens/>
              <w:spacing w:before="60" w:after="40"/>
              <w:ind w:left="113" w:right="113"/>
              <w:rPr>
                <w:rFonts w:eastAsia="HG Mincho Light J"/>
                <w:color w:val="000000"/>
                <w:sz w:val="20"/>
                <w:szCs w:val="20"/>
              </w:rPr>
            </w:pPr>
            <w:bookmarkStart w:id="73" w:name="_Hlk49869919"/>
            <w:r w:rsidRPr="00531FA2">
              <w:rPr>
                <w:rFonts w:eastAsia="HG Mincho Light J"/>
                <w:color w:val="000000"/>
                <w:sz w:val="20"/>
                <w:szCs w:val="20"/>
              </w:rPr>
              <w:t>Smart Metering Equipment Technical Specification</w:t>
            </w:r>
            <w:bookmarkEnd w:id="73"/>
          </w:p>
        </w:tc>
      </w:tr>
      <w:tr w:rsidR="005B09A0" w:rsidRPr="008501CF" w14:paraId="3B9DF5DB" w14:textId="77777777" w:rsidTr="00531FA2">
        <w:tc>
          <w:tcPr>
            <w:tcW w:w="1843" w:type="dxa"/>
          </w:tcPr>
          <w:p w14:paraId="6CCF221D" w14:textId="77777777" w:rsidR="005B09A0" w:rsidRPr="005B09A0" w:rsidRDefault="005B09A0" w:rsidP="005B09A0">
            <w:pPr>
              <w:widowControl w:val="0"/>
              <w:suppressLineNumbers/>
              <w:suppressAutoHyphens/>
              <w:spacing w:before="60" w:after="40"/>
              <w:ind w:left="113" w:right="113"/>
              <w:jc w:val="both"/>
              <w:rPr>
                <w:rFonts w:eastAsia="HG Mincho Light J"/>
                <w:color w:val="000000"/>
                <w:sz w:val="20"/>
                <w:szCs w:val="20"/>
              </w:rPr>
            </w:pPr>
            <w:r w:rsidRPr="005B09A0">
              <w:rPr>
                <w:rFonts w:eastAsia="HG Mincho Light J"/>
                <w:color w:val="000000"/>
                <w:sz w:val="20"/>
                <w:szCs w:val="20"/>
              </w:rPr>
              <w:t>SMITEn Lite</w:t>
            </w:r>
          </w:p>
        </w:tc>
        <w:tc>
          <w:tcPr>
            <w:tcW w:w="5245" w:type="dxa"/>
          </w:tcPr>
          <w:p w14:paraId="615CAE77" w14:textId="77777777" w:rsidR="005B09A0" w:rsidRPr="005B09A0" w:rsidRDefault="005B09A0" w:rsidP="005B09A0">
            <w:pPr>
              <w:widowControl w:val="0"/>
              <w:suppressLineNumbers/>
              <w:suppressAutoHyphens/>
              <w:spacing w:before="60" w:after="40"/>
              <w:ind w:left="113" w:right="113"/>
              <w:jc w:val="both"/>
              <w:rPr>
                <w:rFonts w:eastAsia="HG Mincho Light J"/>
                <w:color w:val="000000"/>
                <w:sz w:val="20"/>
                <w:szCs w:val="20"/>
              </w:rPr>
            </w:pPr>
            <w:r w:rsidRPr="005B09A0">
              <w:rPr>
                <w:rFonts w:eastAsia="HG Mincho Light J"/>
                <w:color w:val="000000"/>
                <w:sz w:val="20"/>
                <w:szCs w:val="20"/>
              </w:rPr>
              <w:t>Smart Metering Integrated Test Environment Lite</w:t>
            </w:r>
          </w:p>
        </w:tc>
      </w:tr>
      <w:tr w:rsidR="0009308F" w:rsidRPr="008501CF" w14:paraId="63D4F25F" w14:textId="77777777" w:rsidTr="00531FA2">
        <w:tc>
          <w:tcPr>
            <w:tcW w:w="1843" w:type="dxa"/>
          </w:tcPr>
          <w:p w14:paraId="35ED983E"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SP</w:t>
            </w:r>
          </w:p>
        </w:tc>
        <w:tc>
          <w:tcPr>
            <w:tcW w:w="5245" w:type="dxa"/>
          </w:tcPr>
          <w:p w14:paraId="76F65983"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Provider</w:t>
            </w:r>
          </w:p>
        </w:tc>
      </w:tr>
      <w:tr w:rsidR="00887FDB" w:rsidRPr="008501CF" w14:paraId="54DF29C0" w14:textId="77777777" w:rsidTr="00531FA2">
        <w:tc>
          <w:tcPr>
            <w:tcW w:w="1843" w:type="dxa"/>
          </w:tcPr>
          <w:p w14:paraId="7B63030B" w14:textId="77777777" w:rsidR="00887FDB" w:rsidRPr="008501CF" w:rsidRDefault="00887FDB"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SSI</w:t>
            </w:r>
          </w:p>
        </w:tc>
        <w:tc>
          <w:tcPr>
            <w:tcW w:w="5245" w:type="dxa"/>
          </w:tcPr>
          <w:p w14:paraId="2078C9B7" w14:textId="77777777" w:rsidR="00887FDB" w:rsidRPr="008501CF" w:rsidRDefault="00887FDB"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Self Service Interface</w:t>
            </w:r>
          </w:p>
        </w:tc>
      </w:tr>
      <w:tr w:rsidR="003D5A8C" w:rsidRPr="008501CF" w14:paraId="67EE4D7A" w14:textId="77777777" w:rsidTr="00531FA2">
        <w:tc>
          <w:tcPr>
            <w:tcW w:w="1843" w:type="dxa"/>
          </w:tcPr>
          <w:p w14:paraId="7D4F69D1" w14:textId="0F1A2BC5" w:rsidR="003D5A8C" w:rsidRDefault="003D5A8C"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TSIRS</w:t>
            </w:r>
          </w:p>
        </w:tc>
        <w:tc>
          <w:tcPr>
            <w:tcW w:w="5245" w:type="dxa"/>
          </w:tcPr>
          <w:p w14:paraId="6A9B6E96" w14:textId="1274D5D4" w:rsidR="003D5A8C" w:rsidRDefault="00E55FD6" w:rsidP="0009308F">
            <w:pPr>
              <w:widowControl w:val="0"/>
              <w:suppressLineNumbers/>
              <w:suppressAutoHyphens/>
              <w:spacing w:before="60" w:after="40"/>
              <w:ind w:left="113" w:right="113"/>
              <w:jc w:val="both"/>
              <w:rPr>
                <w:rFonts w:eastAsia="HG Mincho Light J"/>
                <w:color w:val="000000"/>
                <w:sz w:val="20"/>
                <w:szCs w:val="20"/>
              </w:rPr>
            </w:pPr>
            <w:r w:rsidRPr="00E55FD6">
              <w:rPr>
                <w:rFonts w:eastAsia="HG Mincho Light J"/>
                <w:color w:val="000000"/>
                <w:sz w:val="20"/>
                <w:szCs w:val="20"/>
              </w:rPr>
              <w:t>Technical Specification Issue Resolution Sub-group</w:t>
            </w:r>
          </w:p>
        </w:tc>
      </w:tr>
      <w:tr w:rsidR="000F302B" w:rsidRPr="008501CF" w14:paraId="186B695D" w14:textId="77777777" w:rsidTr="00531FA2">
        <w:tc>
          <w:tcPr>
            <w:tcW w:w="1843" w:type="dxa"/>
          </w:tcPr>
          <w:p w14:paraId="10519467" w14:textId="77777777" w:rsidR="000F302B" w:rsidRDefault="000F302B"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TTO</w:t>
            </w:r>
          </w:p>
        </w:tc>
        <w:tc>
          <w:tcPr>
            <w:tcW w:w="5245" w:type="dxa"/>
          </w:tcPr>
          <w:p w14:paraId="24B6EB3E" w14:textId="77777777" w:rsidR="000F302B" w:rsidRPr="00143516" w:rsidRDefault="000F302B" w:rsidP="0009308F">
            <w:pPr>
              <w:widowControl w:val="0"/>
              <w:suppressLineNumbers/>
              <w:suppressAutoHyphens/>
              <w:spacing w:before="60" w:after="40"/>
              <w:ind w:left="113" w:right="113"/>
              <w:jc w:val="both"/>
              <w:rPr>
                <w:rFonts w:eastAsia="HG Mincho Light J"/>
                <w:color w:val="000000"/>
                <w:sz w:val="20"/>
                <w:szCs w:val="20"/>
              </w:rPr>
            </w:pPr>
            <w:r w:rsidRPr="000F302B">
              <w:rPr>
                <w:rFonts w:eastAsia="HG Mincho Light J"/>
                <w:color w:val="000000"/>
                <w:sz w:val="20"/>
                <w:szCs w:val="20"/>
              </w:rPr>
              <w:t>Transition to Operations</w:t>
            </w:r>
          </w:p>
        </w:tc>
      </w:tr>
      <w:tr w:rsidR="0009308F" w:rsidRPr="008501CF" w14:paraId="781DBE34" w14:textId="77777777" w:rsidTr="00531FA2">
        <w:tc>
          <w:tcPr>
            <w:tcW w:w="1843" w:type="dxa"/>
          </w:tcPr>
          <w:p w14:paraId="6BB5E555"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5245" w:type="dxa"/>
          </w:tcPr>
          <w:p w14:paraId="3C2BD1D5"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r w:rsidR="00655FA7" w:rsidRPr="008501CF" w14:paraId="34B7F8E2" w14:textId="77777777" w:rsidTr="00531FA2">
        <w:tc>
          <w:tcPr>
            <w:tcW w:w="1843" w:type="dxa"/>
          </w:tcPr>
          <w:p w14:paraId="7AA8DBC8" w14:textId="6E917E30" w:rsidR="00655FA7" w:rsidRPr="008501CF" w:rsidRDefault="00655FA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ZCL</w:t>
            </w:r>
          </w:p>
        </w:tc>
        <w:tc>
          <w:tcPr>
            <w:tcW w:w="5245" w:type="dxa"/>
          </w:tcPr>
          <w:p w14:paraId="3B0472E1" w14:textId="16D93C7A" w:rsidR="00655FA7" w:rsidRPr="008501CF" w:rsidRDefault="00655FA7" w:rsidP="0009308F">
            <w:pPr>
              <w:widowControl w:val="0"/>
              <w:suppressLineNumbers/>
              <w:suppressAutoHyphens/>
              <w:spacing w:before="60" w:after="40"/>
              <w:ind w:left="113" w:right="113"/>
              <w:jc w:val="both"/>
              <w:rPr>
                <w:rFonts w:eastAsia="HG Mincho Light J"/>
                <w:color w:val="000000"/>
                <w:sz w:val="20"/>
                <w:szCs w:val="20"/>
              </w:rPr>
            </w:pPr>
            <w:r w:rsidRPr="00655FA7">
              <w:rPr>
                <w:rFonts w:eastAsia="HG Mincho Light J"/>
                <w:color w:val="000000"/>
                <w:sz w:val="20"/>
                <w:szCs w:val="20"/>
              </w:rPr>
              <w:t>Zigbee Cluster Library</w:t>
            </w:r>
          </w:p>
        </w:tc>
      </w:tr>
      <w:tr w:rsidR="00655FA7" w:rsidRPr="008501CF" w14:paraId="2713285D" w14:textId="77777777" w:rsidTr="00531FA2">
        <w:tc>
          <w:tcPr>
            <w:tcW w:w="1843" w:type="dxa"/>
          </w:tcPr>
          <w:p w14:paraId="175A80FD" w14:textId="14D7F924" w:rsidR="00655FA7" w:rsidRDefault="00655FA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ZSE</w:t>
            </w:r>
          </w:p>
        </w:tc>
        <w:tc>
          <w:tcPr>
            <w:tcW w:w="5245" w:type="dxa"/>
          </w:tcPr>
          <w:p w14:paraId="0613222F" w14:textId="292FCCAD" w:rsidR="00655FA7" w:rsidRPr="00655FA7" w:rsidRDefault="00655FA7" w:rsidP="0009308F">
            <w:pPr>
              <w:widowControl w:val="0"/>
              <w:suppressLineNumbers/>
              <w:suppressAutoHyphens/>
              <w:spacing w:before="60" w:after="40"/>
              <w:ind w:left="113" w:right="113"/>
              <w:jc w:val="both"/>
              <w:rPr>
                <w:rFonts w:eastAsia="HG Mincho Light J"/>
                <w:color w:val="000000"/>
                <w:sz w:val="20"/>
                <w:szCs w:val="20"/>
              </w:rPr>
            </w:pPr>
            <w:r w:rsidRPr="00655FA7">
              <w:rPr>
                <w:rFonts w:eastAsia="HG Mincho Light J"/>
                <w:color w:val="000000"/>
                <w:sz w:val="20"/>
                <w:szCs w:val="20"/>
              </w:rPr>
              <w:t>Zigbee Smart Energy</w:t>
            </w:r>
          </w:p>
        </w:tc>
      </w:tr>
    </w:tbl>
    <w:p w14:paraId="2816CB53" w14:textId="77777777" w:rsidR="00A96C6B" w:rsidRPr="003F1C61" w:rsidRDefault="00A96C6B" w:rsidP="006619F5">
      <w:pPr>
        <w:pStyle w:val="BodyTextNormal"/>
        <w:rPr>
          <w:b/>
        </w:rPr>
      </w:pPr>
    </w:p>
    <w:sectPr w:rsidR="00A96C6B" w:rsidRPr="003F1C61" w:rsidSect="00436273">
      <w:footerReference w:type="default" r:id="rId19"/>
      <w:type w:val="continuous"/>
      <w:pgSz w:w="11900" w:h="16840"/>
      <w:pgMar w:top="1701" w:right="1134" w:bottom="1440" w:left="1134" w:header="284"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9072D" w14:textId="77777777" w:rsidR="00E55FD6" w:rsidRDefault="00E55FD6" w:rsidP="00FA568E">
      <w:pPr>
        <w:spacing w:after="0"/>
      </w:pPr>
      <w:r>
        <w:separator/>
      </w:r>
    </w:p>
  </w:endnote>
  <w:endnote w:type="continuationSeparator" w:id="0">
    <w:p w14:paraId="6BDAA444" w14:textId="77777777" w:rsidR="00E55FD6" w:rsidRDefault="00E55FD6"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57A98" w14:textId="77777777" w:rsidR="00E55FD6" w:rsidRDefault="00E55FD6"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3C8D10E2" w14:textId="77777777" w:rsidR="00E55FD6" w:rsidRDefault="00E55FD6"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8F70" w14:textId="77777777" w:rsidR="00E55FD6" w:rsidRDefault="00E55FD6"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B446008" w14:textId="77777777" w:rsidR="00E55FD6" w:rsidRDefault="00E55FD6"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56E0" w14:textId="77777777" w:rsidR="00E55FD6" w:rsidRPr="009E3890" w:rsidRDefault="00E55FD6" w:rsidP="00F807CA">
    <w:pPr>
      <w:pStyle w:val="ListParagraph"/>
      <w:tabs>
        <w:tab w:val="center" w:pos="4820"/>
        <w:tab w:val="right" w:pos="13467"/>
      </w:tabs>
      <w:ind w:left="0"/>
    </w:pPr>
    <w:r>
      <w:rPr>
        <w:sz w:val="20"/>
        <w:szCs w:val="20"/>
      </w:rPr>
      <w:t>SECMP0078</w:t>
    </w:r>
    <w:r>
      <w:rPr>
        <w:sz w:val="20"/>
        <w:szCs w:val="20"/>
      </w:rPr>
      <w:tab/>
      <w:t>PIA</w:t>
    </w:r>
    <w:r>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C7F7E" w14:textId="77777777" w:rsidR="00E55FD6" w:rsidRDefault="00E55FD6" w:rsidP="00FA568E">
      <w:pPr>
        <w:spacing w:after="0"/>
      </w:pPr>
      <w:r>
        <w:separator/>
      </w:r>
    </w:p>
  </w:footnote>
  <w:footnote w:type="continuationSeparator" w:id="0">
    <w:p w14:paraId="235F4C6B" w14:textId="77777777" w:rsidR="00E55FD6" w:rsidRDefault="00E55FD6"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9061" w14:textId="77777777" w:rsidR="00E55FD6" w:rsidRDefault="00E55FD6" w:rsidP="00364BCB">
    <w:pPr>
      <w:ind w:left="1134" w:hanging="1134"/>
    </w:pPr>
    <w:r>
      <w:rPr>
        <w:noProof/>
        <w:lang w:eastAsia="en-GB"/>
      </w:rPr>
      <mc:AlternateContent>
        <mc:Choice Requires="wpg">
          <w:drawing>
            <wp:anchor distT="0" distB="0" distL="114300" distR="114300" simplePos="0" relativeHeight="251658240" behindDoc="0" locked="0" layoutInCell="1" allowOverlap="1" wp14:anchorId="56D1E905" wp14:editId="4DE55821">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7C2D1FD6" id="Group 23" o:spid="_x0000_s1026" style="position:absolute;margin-left:-11.55pt;margin-top:29.85pt;width:1188pt;height:54.45pt;z-index:25165824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48EF" w14:textId="77777777" w:rsidR="00E55FD6" w:rsidRPr="00796E0C" w:rsidRDefault="00E55FD6" w:rsidP="00796E0C">
    <w:r>
      <w:rPr>
        <w:noProof/>
        <w:lang w:eastAsia="en-GB"/>
      </w:rPr>
      <mc:AlternateContent>
        <mc:Choice Requires="wpg">
          <w:drawing>
            <wp:anchor distT="0" distB="0" distL="114300" distR="114300" simplePos="0" relativeHeight="251656192" behindDoc="1" locked="0" layoutInCell="1" allowOverlap="1" wp14:anchorId="7272D8BB" wp14:editId="3AF1699B">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1D26EB59" id="Group 4" o:spid="_x0000_s1026" style="position:absolute;margin-left:-31.35pt;margin-top:20.6pt;width:1244pt;height:54.4pt;z-index:-251660288"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40C6130"/>
    <w:lvl w:ilvl="0">
      <w:start w:val="1"/>
      <w:numFmt w:val="decimal"/>
      <w:pStyle w:val="ListNumber"/>
      <w:lvlText w:val="%1."/>
      <w:lvlJc w:val="left"/>
      <w:pPr>
        <w:tabs>
          <w:tab w:val="num" w:pos="360"/>
        </w:tabs>
        <w:ind w:left="360" w:hanging="360"/>
      </w:pPr>
    </w:lvl>
  </w:abstractNum>
  <w:abstractNum w:abstractNumId="2" w15:restartNumberingAfterBreak="0">
    <w:nsid w:val="1A950A87"/>
    <w:multiLevelType w:val="hybridMultilevel"/>
    <w:tmpl w:val="F6A4B250"/>
    <w:lvl w:ilvl="0" w:tplc="9A461F4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EB4F69"/>
    <w:multiLevelType w:val="hybridMultilevel"/>
    <w:tmpl w:val="70A4E6CE"/>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 w15:restartNumberingAfterBreak="0">
    <w:nsid w:val="28347F5B"/>
    <w:multiLevelType w:val="hybridMultilevel"/>
    <w:tmpl w:val="759C574A"/>
    <w:lvl w:ilvl="0" w:tplc="9A461F4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B7D79"/>
    <w:multiLevelType w:val="hybridMultilevel"/>
    <w:tmpl w:val="AA029AC8"/>
    <w:lvl w:ilvl="0" w:tplc="9A461F42">
      <w:numFmt w:val="bullet"/>
      <w:lvlText w:val="•"/>
      <w:lvlJc w:val="left"/>
      <w:pPr>
        <w:ind w:left="1288" w:hanging="360"/>
      </w:pPr>
      <w:rPr>
        <w:rFonts w:ascii="Arial" w:eastAsiaTheme="minorEastAsia"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6"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FF0AC7"/>
    <w:multiLevelType w:val="hybridMultilevel"/>
    <w:tmpl w:val="7D583866"/>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956EE"/>
    <w:multiLevelType w:val="hybridMultilevel"/>
    <w:tmpl w:val="6C32337C"/>
    <w:lvl w:ilvl="0" w:tplc="7A2A2994">
      <w:start w:val="1"/>
      <w:numFmt w:val="decimal"/>
      <w:pStyle w:val="TableText-numbered"/>
      <w:lvlText w:val="%1."/>
      <w:lvlJc w:val="left"/>
      <w:pPr>
        <w:ind w:left="890" w:hanging="360"/>
      </w:p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9"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71852FE"/>
    <w:multiLevelType w:val="hybridMultilevel"/>
    <w:tmpl w:val="670CA01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 w15:restartNumberingAfterBreak="0">
    <w:nsid w:val="3F7357E3"/>
    <w:multiLevelType w:val="hybridMultilevel"/>
    <w:tmpl w:val="00868DB0"/>
    <w:lvl w:ilvl="0" w:tplc="95A0B30C">
      <w:numFmt w:val="bullet"/>
      <w:pStyle w:val="TableText-Bullets1"/>
      <w:lvlText w:val="-"/>
      <w:lvlJc w:val="left"/>
      <w:pPr>
        <w:ind w:left="890" w:hanging="360"/>
      </w:pPr>
      <w:rPr>
        <w:rFonts w:ascii="Arial" w:eastAsia="Times New Roman" w:hAnsi="Arial" w:cs="Aria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12"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3" w15:restartNumberingAfterBreak="0">
    <w:nsid w:val="42C65D5A"/>
    <w:multiLevelType w:val="multilevel"/>
    <w:tmpl w:val="8A9017A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8"/>
        </w:tabs>
        <w:ind w:left="848" w:hanging="848"/>
      </w:p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4"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5"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B533833"/>
    <w:multiLevelType w:val="hybridMultilevel"/>
    <w:tmpl w:val="85FA7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FC10F4"/>
    <w:multiLevelType w:val="hybridMultilevel"/>
    <w:tmpl w:val="09B8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E69A8"/>
    <w:multiLevelType w:val="hybridMultilevel"/>
    <w:tmpl w:val="E2FEE352"/>
    <w:lvl w:ilvl="0" w:tplc="7D6E58C6">
      <w:start w:val="1"/>
      <w:numFmt w:val="upperLetter"/>
      <w:lvlText w:val="%1."/>
      <w:lvlJc w:val="left"/>
      <w:pPr>
        <w:ind w:left="720" w:hanging="360"/>
      </w:pPr>
      <w:rPr>
        <w:rFonts w:hint="default"/>
        <w:b w:val="0"/>
        <w:i/>
        <w:sz w:val="20"/>
        <w:szCs w:val="20"/>
      </w:rPr>
    </w:lvl>
    <w:lvl w:ilvl="1" w:tplc="0809001B">
      <w:start w:val="1"/>
      <w:numFmt w:val="lowerRoman"/>
      <w:lvlText w:val="%2."/>
      <w:lvlJc w:val="right"/>
      <w:pPr>
        <w:ind w:left="949" w:hanging="360"/>
      </w:pPr>
    </w:lvl>
    <w:lvl w:ilvl="2" w:tplc="0809001B">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0" w15:restartNumberingAfterBreak="0">
    <w:nsid w:val="6EB4429C"/>
    <w:multiLevelType w:val="hybridMultilevel"/>
    <w:tmpl w:val="0D1AE580"/>
    <w:lvl w:ilvl="0" w:tplc="869209DA">
      <w:start w:val="1"/>
      <w:numFmt w:val="bullet"/>
      <w:pStyle w:val="Normal-Bullets1"/>
      <w:lvlText w:val=""/>
      <w:lvlJc w:val="left"/>
      <w:pPr>
        <w:ind w:left="360" w:hanging="360"/>
      </w:pPr>
      <w:rPr>
        <w:rFonts w:ascii="Symbol" w:hAnsi="Symbol" w:hint="default"/>
      </w:rPr>
    </w:lvl>
    <w:lvl w:ilvl="1" w:tplc="310276D8">
      <w:start w:val="1"/>
      <w:numFmt w:val="bullet"/>
      <w:pStyle w:val="Normal-Bullets2"/>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8C67F7"/>
    <w:multiLevelType w:val="hybridMultilevel"/>
    <w:tmpl w:val="7FB6D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EB826F8"/>
    <w:multiLevelType w:val="hybridMultilevel"/>
    <w:tmpl w:val="810E7D4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0"/>
  </w:num>
  <w:num w:numId="2">
    <w:abstractNumId w:val="13"/>
  </w:num>
  <w:num w:numId="3">
    <w:abstractNumId w:val="6"/>
  </w:num>
  <w:num w:numId="4">
    <w:abstractNumId w:val="9"/>
  </w:num>
  <w:num w:numId="5">
    <w:abstractNumId w:val="12"/>
  </w:num>
  <w:num w:numId="6">
    <w:abstractNumId w:val="21"/>
  </w:num>
  <w:num w:numId="7">
    <w:abstractNumId w:val="14"/>
  </w:num>
  <w:num w:numId="8">
    <w:abstractNumId w:val="17"/>
  </w:num>
  <w:num w:numId="9">
    <w:abstractNumId w:val="15"/>
  </w:num>
  <w:num w:numId="10">
    <w:abstractNumId w:val="7"/>
  </w:num>
  <w:num w:numId="11">
    <w:abstractNumId w:val="2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
  </w:num>
  <w:num w:numId="16">
    <w:abstractNumId w:val="20"/>
  </w:num>
  <w:num w:numId="17">
    <w:abstractNumId w:val="11"/>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4"/>
  </w:num>
  <w:num w:numId="20">
    <w:abstractNumId w:val="2"/>
  </w:num>
  <w:num w:numId="21">
    <w:abstractNumId w:val="10"/>
  </w:num>
  <w:num w:numId="22">
    <w:abstractNumId w:val="3"/>
  </w:num>
  <w:num w:numId="23">
    <w:abstractNumId w:val="23"/>
  </w:num>
  <w:num w:numId="24">
    <w:abstractNumId w:val="11"/>
  </w:num>
  <w:num w:numId="25">
    <w:abstractNumId w:val="24"/>
  </w:num>
  <w:num w:numId="26">
    <w:abstractNumId w:val="5"/>
  </w:num>
  <w:num w:numId="2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13CD"/>
    <w:rsid w:val="0000148B"/>
    <w:rsid w:val="000018B2"/>
    <w:rsid w:val="00002313"/>
    <w:rsid w:val="000031C9"/>
    <w:rsid w:val="00003CB4"/>
    <w:rsid w:val="00003D5E"/>
    <w:rsid w:val="00003F8C"/>
    <w:rsid w:val="000042B1"/>
    <w:rsid w:val="000048C7"/>
    <w:rsid w:val="00004A63"/>
    <w:rsid w:val="00005034"/>
    <w:rsid w:val="0000571B"/>
    <w:rsid w:val="000062C8"/>
    <w:rsid w:val="00010078"/>
    <w:rsid w:val="000103BA"/>
    <w:rsid w:val="00010F4E"/>
    <w:rsid w:val="00012015"/>
    <w:rsid w:val="000124B8"/>
    <w:rsid w:val="000124F3"/>
    <w:rsid w:val="0001265F"/>
    <w:rsid w:val="00013048"/>
    <w:rsid w:val="000144E5"/>
    <w:rsid w:val="000146D9"/>
    <w:rsid w:val="00014A40"/>
    <w:rsid w:val="00015244"/>
    <w:rsid w:val="000157B2"/>
    <w:rsid w:val="00015808"/>
    <w:rsid w:val="00015A90"/>
    <w:rsid w:val="0001600E"/>
    <w:rsid w:val="00016388"/>
    <w:rsid w:val="00016873"/>
    <w:rsid w:val="00016F21"/>
    <w:rsid w:val="0001720C"/>
    <w:rsid w:val="00017238"/>
    <w:rsid w:val="00017D35"/>
    <w:rsid w:val="00021138"/>
    <w:rsid w:val="00021C80"/>
    <w:rsid w:val="00021CB2"/>
    <w:rsid w:val="000222A2"/>
    <w:rsid w:val="000243B7"/>
    <w:rsid w:val="00024982"/>
    <w:rsid w:val="00025B8D"/>
    <w:rsid w:val="00030145"/>
    <w:rsid w:val="000311CE"/>
    <w:rsid w:val="00032A50"/>
    <w:rsid w:val="00033696"/>
    <w:rsid w:val="00034948"/>
    <w:rsid w:val="00034AC6"/>
    <w:rsid w:val="00035C00"/>
    <w:rsid w:val="00035ED1"/>
    <w:rsid w:val="000360A3"/>
    <w:rsid w:val="00036C1F"/>
    <w:rsid w:val="00040189"/>
    <w:rsid w:val="000407B6"/>
    <w:rsid w:val="00040EC8"/>
    <w:rsid w:val="00040F03"/>
    <w:rsid w:val="00040F47"/>
    <w:rsid w:val="0004111F"/>
    <w:rsid w:val="00043350"/>
    <w:rsid w:val="0004350A"/>
    <w:rsid w:val="00043637"/>
    <w:rsid w:val="00043883"/>
    <w:rsid w:val="00043E4C"/>
    <w:rsid w:val="0004474C"/>
    <w:rsid w:val="00044A05"/>
    <w:rsid w:val="00044C35"/>
    <w:rsid w:val="00050F26"/>
    <w:rsid w:val="000529C5"/>
    <w:rsid w:val="0005366E"/>
    <w:rsid w:val="00054191"/>
    <w:rsid w:val="0005468B"/>
    <w:rsid w:val="0005620C"/>
    <w:rsid w:val="00056AC5"/>
    <w:rsid w:val="00057A30"/>
    <w:rsid w:val="00057A4B"/>
    <w:rsid w:val="00061E42"/>
    <w:rsid w:val="000620A2"/>
    <w:rsid w:val="000631C3"/>
    <w:rsid w:val="00063558"/>
    <w:rsid w:val="00064E23"/>
    <w:rsid w:val="00065362"/>
    <w:rsid w:val="0006551C"/>
    <w:rsid w:val="00065DAD"/>
    <w:rsid w:val="00066B3C"/>
    <w:rsid w:val="000676F6"/>
    <w:rsid w:val="00067754"/>
    <w:rsid w:val="00067F46"/>
    <w:rsid w:val="00070511"/>
    <w:rsid w:val="00070824"/>
    <w:rsid w:val="0007102E"/>
    <w:rsid w:val="00071E50"/>
    <w:rsid w:val="000724E7"/>
    <w:rsid w:val="000744D0"/>
    <w:rsid w:val="00074FA3"/>
    <w:rsid w:val="000765FE"/>
    <w:rsid w:val="00076BD9"/>
    <w:rsid w:val="00077CC3"/>
    <w:rsid w:val="0008084D"/>
    <w:rsid w:val="00080A2F"/>
    <w:rsid w:val="0008226F"/>
    <w:rsid w:val="0008261D"/>
    <w:rsid w:val="00082DF0"/>
    <w:rsid w:val="000843ED"/>
    <w:rsid w:val="00084E94"/>
    <w:rsid w:val="00084ED5"/>
    <w:rsid w:val="00084F2E"/>
    <w:rsid w:val="0008500A"/>
    <w:rsid w:val="00085117"/>
    <w:rsid w:val="000854D7"/>
    <w:rsid w:val="00085892"/>
    <w:rsid w:val="00085D88"/>
    <w:rsid w:val="00085F2F"/>
    <w:rsid w:val="00085FF6"/>
    <w:rsid w:val="0008623C"/>
    <w:rsid w:val="00086DB6"/>
    <w:rsid w:val="00087858"/>
    <w:rsid w:val="00087E8C"/>
    <w:rsid w:val="00090251"/>
    <w:rsid w:val="000902A6"/>
    <w:rsid w:val="0009059E"/>
    <w:rsid w:val="00090FCE"/>
    <w:rsid w:val="00091627"/>
    <w:rsid w:val="00091A01"/>
    <w:rsid w:val="00092326"/>
    <w:rsid w:val="0009308F"/>
    <w:rsid w:val="00094BA2"/>
    <w:rsid w:val="0009545C"/>
    <w:rsid w:val="000965F2"/>
    <w:rsid w:val="000969C3"/>
    <w:rsid w:val="00096B4D"/>
    <w:rsid w:val="00096CDF"/>
    <w:rsid w:val="00097768"/>
    <w:rsid w:val="000A0652"/>
    <w:rsid w:val="000A084A"/>
    <w:rsid w:val="000A1192"/>
    <w:rsid w:val="000A1485"/>
    <w:rsid w:val="000A1740"/>
    <w:rsid w:val="000A1867"/>
    <w:rsid w:val="000A1DD6"/>
    <w:rsid w:val="000A28C9"/>
    <w:rsid w:val="000A35D0"/>
    <w:rsid w:val="000A3923"/>
    <w:rsid w:val="000A5239"/>
    <w:rsid w:val="000A61DE"/>
    <w:rsid w:val="000A62D7"/>
    <w:rsid w:val="000A6A94"/>
    <w:rsid w:val="000A70F7"/>
    <w:rsid w:val="000A7D0B"/>
    <w:rsid w:val="000B0239"/>
    <w:rsid w:val="000B05C9"/>
    <w:rsid w:val="000B09A0"/>
    <w:rsid w:val="000B16A9"/>
    <w:rsid w:val="000B1828"/>
    <w:rsid w:val="000B18CF"/>
    <w:rsid w:val="000B231F"/>
    <w:rsid w:val="000B29E5"/>
    <w:rsid w:val="000B2C65"/>
    <w:rsid w:val="000B6F36"/>
    <w:rsid w:val="000C04CD"/>
    <w:rsid w:val="000C0B46"/>
    <w:rsid w:val="000C1750"/>
    <w:rsid w:val="000C1B24"/>
    <w:rsid w:val="000C3998"/>
    <w:rsid w:val="000C3DDF"/>
    <w:rsid w:val="000C420A"/>
    <w:rsid w:val="000C457C"/>
    <w:rsid w:val="000C489E"/>
    <w:rsid w:val="000C491E"/>
    <w:rsid w:val="000C499E"/>
    <w:rsid w:val="000C4ABA"/>
    <w:rsid w:val="000C4E8E"/>
    <w:rsid w:val="000C61F1"/>
    <w:rsid w:val="000C6FCF"/>
    <w:rsid w:val="000C73BE"/>
    <w:rsid w:val="000D019C"/>
    <w:rsid w:val="000D1570"/>
    <w:rsid w:val="000D1A2C"/>
    <w:rsid w:val="000D1B26"/>
    <w:rsid w:val="000D31BE"/>
    <w:rsid w:val="000D39FB"/>
    <w:rsid w:val="000D40B8"/>
    <w:rsid w:val="000D4162"/>
    <w:rsid w:val="000D52F6"/>
    <w:rsid w:val="000D5407"/>
    <w:rsid w:val="000D5AA1"/>
    <w:rsid w:val="000D5ACF"/>
    <w:rsid w:val="000D6892"/>
    <w:rsid w:val="000D6B02"/>
    <w:rsid w:val="000D7618"/>
    <w:rsid w:val="000D78C9"/>
    <w:rsid w:val="000E0785"/>
    <w:rsid w:val="000E07E5"/>
    <w:rsid w:val="000E0C0F"/>
    <w:rsid w:val="000E1389"/>
    <w:rsid w:val="000E1A1A"/>
    <w:rsid w:val="000E2596"/>
    <w:rsid w:val="000E2A5E"/>
    <w:rsid w:val="000E2AB7"/>
    <w:rsid w:val="000E2AD8"/>
    <w:rsid w:val="000E3C41"/>
    <w:rsid w:val="000E4C17"/>
    <w:rsid w:val="000E6227"/>
    <w:rsid w:val="000E6573"/>
    <w:rsid w:val="000E6EC6"/>
    <w:rsid w:val="000E7176"/>
    <w:rsid w:val="000E79A3"/>
    <w:rsid w:val="000F056D"/>
    <w:rsid w:val="000F0D28"/>
    <w:rsid w:val="000F0D9C"/>
    <w:rsid w:val="000F275A"/>
    <w:rsid w:val="000F302B"/>
    <w:rsid w:val="000F30C8"/>
    <w:rsid w:val="000F4054"/>
    <w:rsid w:val="000F50F9"/>
    <w:rsid w:val="000F5C58"/>
    <w:rsid w:val="000F618A"/>
    <w:rsid w:val="000F62BD"/>
    <w:rsid w:val="000F682B"/>
    <w:rsid w:val="000F6F3F"/>
    <w:rsid w:val="000F7168"/>
    <w:rsid w:val="000F78B1"/>
    <w:rsid w:val="00100629"/>
    <w:rsid w:val="001015D0"/>
    <w:rsid w:val="00102369"/>
    <w:rsid w:val="00102F4F"/>
    <w:rsid w:val="00103918"/>
    <w:rsid w:val="00106ACD"/>
    <w:rsid w:val="0010762F"/>
    <w:rsid w:val="001106F5"/>
    <w:rsid w:val="00110A14"/>
    <w:rsid w:val="00110E5E"/>
    <w:rsid w:val="00111D61"/>
    <w:rsid w:val="0011324E"/>
    <w:rsid w:val="001132F8"/>
    <w:rsid w:val="001136F4"/>
    <w:rsid w:val="00113FDD"/>
    <w:rsid w:val="00114651"/>
    <w:rsid w:val="001148E9"/>
    <w:rsid w:val="001166AE"/>
    <w:rsid w:val="00116D68"/>
    <w:rsid w:val="0011757F"/>
    <w:rsid w:val="001200CD"/>
    <w:rsid w:val="00120527"/>
    <w:rsid w:val="00121434"/>
    <w:rsid w:val="00121B5E"/>
    <w:rsid w:val="00122ABB"/>
    <w:rsid w:val="00123458"/>
    <w:rsid w:val="0012490D"/>
    <w:rsid w:val="00124984"/>
    <w:rsid w:val="0012556A"/>
    <w:rsid w:val="001263DD"/>
    <w:rsid w:val="001267C5"/>
    <w:rsid w:val="00130FBD"/>
    <w:rsid w:val="001314C9"/>
    <w:rsid w:val="0013164C"/>
    <w:rsid w:val="00131C71"/>
    <w:rsid w:val="00131D73"/>
    <w:rsid w:val="0013339A"/>
    <w:rsid w:val="0013340C"/>
    <w:rsid w:val="00133AAB"/>
    <w:rsid w:val="00134D91"/>
    <w:rsid w:val="00135341"/>
    <w:rsid w:val="00135AF5"/>
    <w:rsid w:val="001363E3"/>
    <w:rsid w:val="001366A9"/>
    <w:rsid w:val="001368A9"/>
    <w:rsid w:val="001377F0"/>
    <w:rsid w:val="001426FF"/>
    <w:rsid w:val="00142A94"/>
    <w:rsid w:val="00142FE1"/>
    <w:rsid w:val="00143516"/>
    <w:rsid w:val="00143EA7"/>
    <w:rsid w:val="001442BC"/>
    <w:rsid w:val="00147CB7"/>
    <w:rsid w:val="0015059C"/>
    <w:rsid w:val="0015119C"/>
    <w:rsid w:val="00151649"/>
    <w:rsid w:val="00151AA3"/>
    <w:rsid w:val="00151D4A"/>
    <w:rsid w:val="0015314E"/>
    <w:rsid w:val="001548CE"/>
    <w:rsid w:val="00154D7D"/>
    <w:rsid w:val="001567AC"/>
    <w:rsid w:val="00157161"/>
    <w:rsid w:val="001573D8"/>
    <w:rsid w:val="00161C6B"/>
    <w:rsid w:val="00161CCA"/>
    <w:rsid w:val="00161DD7"/>
    <w:rsid w:val="001622C0"/>
    <w:rsid w:val="001628A2"/>
    <w:rsid w:val="00163167"/>
    <w:rsid w:val="0016371A"/>
    <w:rsid w:val="001638B9"/>
    <w:rsid w:val="00163BF9"/>
    <w:rsid w:val="001640BB"/>
    <w:rsid w:val="0016454B"/>
    <w:rsid w:val="0016461D"/>
    <w:rsid w:val="001653A5"/>
    <w:rsid w:val="00165BAD"/>
    <w:rsid w:val="001660E7"/>
    <w:rsid w:val="00167130"/>
    <w:rsid w:val="001675C0"/>
    <w:rsid w:val="001676DD"/>
    <w:rsid w:val="00167A72"/>
    <w:rsid w:val="00167F36"/>
    <w:rsid w:val="00170755"/>
    <w:rsid w:val="00171A64"/>
    <w:rsid w:val="00171A80"/>
    <w:rsid w:val="001720B0"/>
    <w:rsid w:val="00173AC5"/>
    <w:rsid w:val="001740AA"/>
    <w:rsid w:val="00174571"/>
    <w:rsid w:val="00174B08"/>
    <w:rsid w:val="00175056"/>
    <w:rsid w:val="00176450"/>
    <w:rsid w:val="00176C42"/>
    <w:rsid w:val="00177D66"/>
    <w:rsid w:val="00180403"/>
    <w:rsid w:val="00180CFB"/>
    <w:rsid w:val="00180D98"/>
    <w:rsid w:val="00181191"/>
    <w:rsid w:val="00181D40"/>
    <w:rsid w:val="00184628"/>
    <w:rsid w:val="001848AA"/>
    <w:rsid w:val="00186738"/>
    <w:rsid w:val="0018689F"/>
    <w:rsid w:val="00190470"/>
    <w:rsid w:val="00190563"/>
    <w:rsid w:val="00190807"/>
    <w:rsid w:val="00190968"/>
    <w:rsid w:val="001918B1"/>
    <w:rsid w:val="00192428"/>
    <w:rsid w:val="001937A6"/>
    <w:rsid w:val="0019435E"/>
    <w:rsid w:val="00194A4F"/>
    <w:rsid w:val="00194ACA"/>
    <w:rsid w:val="001955B0"/>
    <w:rsid w:val="00195A5F"/>
    <w:rsid w:val="00195CC0"/>
    <w:rsid w:val="00195D01"/>
    <w:rsid w:val="0019673C"/>
    <w:rsid w:val="00196986"/>
    <w:rsid w:val="00196B2A"/>
    <w:rsid w:val="00196C90"/>
    <w:rsid w:val="00196FEA"/>
    <w:rsid w:val="00197DCA"/>
    <w:rsid w:val="00197FB7"/>
    <w:rsid w:val="001A0A61"/>
    <w:rsid w:val="001A0ABF"/>
    <w:rsid w:val="001A1973"/>
    <w:rsid w:val="001A1E0C"/>
    <w:rsid w:val="001A2F22"/>
    <w:rsid w:val="001A48F4"/>
    <w:rsid w:val="001A4A29"/>
    <w:rsid w:val="001A50F6"/>
    <w:rsid w:val="001A5351"/>
    <w:rsid w:val="001A5D28"/>
    <w:rsid w:val="001A6A06"/>
    <w:rsid w:val="001A6DA5"/>
    <w:rsid w:val="001A6DCE"/>
    <w:rsid w:val="001A7297"/>
    <w:rsid w:val="001A77C6"/>
    <w:rsid w:val="001B093F"/>
    <w:rsid w:val="001B09E3"/>
    <w:rsid w:val="001B1AB0"/>
    <w:rsid w:val="001B2E39"/>
    <w:rsid w:val="001B36D1"/>
    <w:rsid w:val="001B53C6"/>
    <w:rsid w:val="001B5B27"/>
    <w:rsid w:val="001B6163"/>
    <w:rsid w:val="001C077D"/>
    <w:rsid w:val="001C10D4"/>
    <w:rsid w:val="001C15D8"/>
    <w:rsid w:val="001C1CFC"/>
    <w:rsid w:val="001C2F8E"/>
    <w:rsid w:val="001C317E"/>
    <w:rsid w:val="001C38CF"/>
    <w:rsid w:val="001C3B92"/>
    <w:rsid w:val="001C4247"/>
    <w:rsid w:val="001C4714"/>
    <w:rsid w:val="001C4CA7"/>
    <w:rsid w:val="001D166B"/>
    <w:rsid w:val="001D1762"/>
    <w:rsid w:val="001D1861"/>
    <w:rsid w:val="001D1BB1"/>
    <w:rsid w:val="001D28D1"/>
    <w:rsid w:val="001D2B26"/>
    <w:rsid w:val="001D63BD"/>
    <w:rsid w:val="001D6CAD"/>
    <w:rsid w:val="001D6F3D"/>
    <w:rsid w:val="001E015F"/>
    <w:rsid w:val="001E0B61"/>
    <w:rsid w:val="001E1564"/>
    <w:rsid w:val="001E3078"/>
    <w:rsid w:val="001E3A6B"/>
    <w:rsid w:val="001E4CEF"/>
    <w:rsid w:val="001E5386"/>
    <w:rsid w:val="001E5842"/>
    <w:rsid w:val="001E5E83"/>
    <w:rsid w:val="001E62F8"/>
    <w:rsid w:val="001E66F7"/>
    <w:rsid w:val="001E703C"/>
    <w:rsid w:val="001F05FA"/>
    <w:rsid w:val="001F08BD"/>
    <w:rsid w:val="001F0A9B"/>
    <w:rsid w:val="001F1F5B"/>
    <w:rsid w:val="001F20A9"/>
    <w:rsid w:val="001F3981"/>
    <w:rsid w:val="001F4AAC"/>
    <w:rsid w:val="001F4D06"/>
    <w:rsid w:val="001F4E8A"/>
    <w:rsid w:val="001F59AB"/>
    <w:rsid w:val="001F5CE8"/>
    <w:rsid w:val="001F5F4E"/>
    <w:rsid w:val="001F6236"/>
    <w:rsid w:val="001F6B68"/>
    <w:rsid w:val="001F7CA6"/>
    <w:rsid w:val="001F7E93"/>
    <w:rsid w:val="002001E4"/>
    <w:rsid w:val="00200AEC"/>
    <w:rsid w:val="002010E0"/>
    <w:rsid w:val="00201341"/>
    <w:rsid w:val="00201FB2"/>
    <w:rsid w:val="002023F9"/>
    <w:rsid w:val="00202775"/>
    <w:rsid w:val="00202CED"/>
    <w:rsid w:val="00203D5A"/>
    <w:rsid w:val="00203D87"/>
    <w:rsid w:val="00203DFE"/>
    <w:rsid w:val="0020478B"/>
    <w:rsid w:val="00204838"/>
    <w:rsid w:val="00204DC4"/>
    <w:rsid w:val="00205091"/>
    <w:rsid w:val="00205665"/>
    <w:rsid w:val="002057C3"/>
    <w:rsid w:val="0020593D"/>
    <w:rsid w:val="00206A61"/>
    <w:rsid w:val="002100C7"/>
    <w:rsid w:val="002102AE"/>
    <w:rsid w:val="00210CA3"/>
    <w:rsid w:val="00210CBC"/>
    <w:rsid w:val="00211419"/>
    <w:rsid w:val="0021171C"/>
    <w:rsid w:val="002122AF"/>
    <w:rsid w:val="00212C6C"/>
    <w:rsid w:val="00213366"/>
    <w:rsid w:val="00213B94"/>
    <w:rsid w:val="00213EEE"/>
    <w:rsid w:val="00216578"/>
    <w:rsid w:val="00216879"/>
    <w:rsid w:val="00216B94"/>
    <w:rsid w:val="00216E2E"/>
    <w:rsid w:val="00220C72"/>
    <w:rsid w:val="00220E64"/>
    <w:rsid w:val="002212D2"/>
    <w:rsid w:val="0022231D"/>
    <w:rsid w:val="0022370A"/>
    <w:rsid w:val="00223CE0"/>
    <w:rsid w:val="00224A1F"/>
    <w:rsid w:val="0022553A"/>
    <w:rsid w:val="00226605"/>
    <w:rsid w:val="00226E20"/>
    <w:rsid w:val="002273B4"/>
    <w:rsid w:val="00227CD2"/>
    <w:rsid w:val="0023232D"/>
    <w:rsid w:val="002327B4"/>
    <w:rsid w:val="00232E97"/>
    <w:rsid w:val="00232FC2"/>
    <w:rsid w:val="00233F76"/>
    <w:rsid w:val="0023437D"/>
    <w:rsid w:val="00235060"/>
    <w:rsid w:val="0023736D"/>
    <w:rsid w:val="002376DB"/>
    <w:rsid w:val="0024019F"/>
    <w:rsid w:val="00240344"/>
    <w:rsid w:val="00240FE7"/>
    <w:rsid w:val="00241E11"/>
    <w:rsid w:val="002421CC"/>
    <w:rsid w:val="0024383C"/>
    <w:rsid w:val="00244A79"/>
    <w:rsid w:val="00244C34"/>
    <w:rsid w:val="00245DB5"/>
    <w:rsid w:val="00245E76"/>
    <w:rsid w:val="002466EA"/>
    <w:rsid w:val="0024680B"/>
    <w:rsid w:val="002470A8"/>
    <w:rsid w:val="0025063A"/>
    <w:rsid w:val="0025074F"/>
    <w:rsid w:val="00250DD9"/>
    <w:rsid w:val="00250EFE"/>
    <w:rsid w:val="00251052"/>
    <w:rsid w:val="002510B9"/>
    <w:rsid w:val="00251828"/>
    <w:rsid w:val="00251B48"/>
    <w:rsid w:val="00252307"/>
    <w:rsid w:val="002528BB"/>
    <w:rsid w:val="00252F88"/>
    <w:rsid w:val="00253C26"/>
    <w:rsid w:val="00253E55"/>
    <w:rsid w:val="002544E0"/>
    <w:rsid w:val="00255570"/>
    <w:rsid w:val="002555DA"/>
    <w:rsid w:val="00255B3A"/>
    <w:rsid w:val="00257272"/>
    <w:rsid w:val="002575F5"/>
    <w:rsid w:val="00260969"/>
    <w:rsid w:val="00260BA9"/>
    <w:rsid w:val="00260C0C"/>
    <w:rsid w:val="0026196D"/>
    <w:rsid w:val="00261BB3"/>
    <w:rsid w:val="00262AB5"/>
    <w:rsid w:val="00262D57"/>
    <w:rsid w:val="0026342F"/>
    <w:rsid w:val="00265ADF"/>
    <w:rsid w:val="00265B01"/>
    <w:rsid w:val="002660C7"/>
    <w:rsid w:val="002662A4"/>
    <w:rsid w:val="00266644"/>
    <w:rsid w:val="00266A46"/>
    <w:rsid w:val="002670A5"/>
    <w:rsid w:val="0026798C"/>
    <w:rsid w:val="00270351"/>
    <w:rsid w:val="0027048E"/>
    <w:rsid w:val="00270507"/>
    <w:rsid w:val="0027118E"/>
    <w:rsid w:val="00272F0E"/>
    <w:rsid w:val="00273390"/>
    <w:rsid w:val="00273640"/>
    <w:rsid w:val="00273DE7"/>
    <w:rsid w:val="002744E5"/>
    <w:rsid w:val="00274616"/>
    <w:rsid w:val="002755DB"/>
    <w:rsid w:val="00275BFD"/>
    <w:rsid w:val="002767D8"/>
    <w:rsid w:val="002768C6"/>
    <w:rsid w:val="00276FAB"/>
    <w:rsid w:val="0028004F"/>
    <w:rsid w:val="00281B6F"/>
    <w:rsid w:val="0028266E"/>
    <w:rsid w:val="00282A5F"/>
    <w:rsid w:val="0028322F"/>
    <w:rsid w:val="00283C9A"/>
    <w:rsid w:val="00284232"/>
    <w:rsid w:val="002851C2"/>
    <w:rsid w:val="00287237"/>
    <w:rsid w:val="00287475"/>
    <w:rsid w:val="00287ABB"/>
    <w:rsid w:val="00287B16"/>
    <w:rsid w:val="00290928"/>
    <w:rsid w:val="002909FD"/>
    <w:rsid w:val="00291093"/>
    <w:rsid w:val="00291192"/>
    <w:rsid w:val="002939E7"/>
    <w:rsid w:val="00295095"/>
    <w:rsid w:val="002956CB"/>
    <w:rsid w:val="00296D20"/>
    <w:rsid w:val="002A05BD"/>
    <w:rsid w:val="002A06B5"/>
    <w:rsid w:val="002A0BEB"/>
    <w:rsid w:val="002A16A0"/>
    <w:rsid w:val="002A224D"/>
    <w:rsid w:val="002A382D"/>
    <w:rsid w:val="002A4CAF"/>
    <w:rsid w:val="002A56A4"/>
    <w:rsid w:val="002A5DA5"/>
    <w:rsid w:val="002B0B9F"/>
    <w:rsid w:val="002B0CD8"/>
    <w:rsid w:val="002B175B"/>
    <w:rsid w:val="002B2980"/>
    <w:rsid w:val="002B2D75"/>
    <w:rsid w:val="002B39E8"/>
    <w:rsid w:val="002B5DEA"/>
    <w:rsid w:val="002B61FE"/>
    <w:rsid w:val="002B7A1D"/>
    <w:rsid w:val="002B7A5F"/>
    <w:rsid w:val="002B7B0D"/>
    <w:rsid w:val="002C0776"/>
    <w:rsid w:val="002C0A72"/>
    <w:rsid w:val="002C1861"/>
    <w:rsid w:val="002C18CC"/>
    <w:rsid w:val="002C1C11"/>
    <w:rsid w:val="002C1FEE"/>
    <w:rsid w:val="002C23C8"/>
    <w:rsid w:val="002C26DF"/>
    <w:rsid w:val="002C2B61"/>
    <w:rsid w:val="002C2D10"/>
    <w:rsid w:val="002C3686"/>
    <w:rsid w:val="002C4122"/>
    <w:rsid w:val="002C450F"/>
    <w:rsid w:val="002C4AA7"/>
    <w:rsid w:val="002C4C22"/>
    <w:rsid w:val="002C4F36"/>
    <w:rsid w:val="002C52C7"/>
    <w:rsid w:val="002C5565"/>
    <w:rsid w:val="002C55AF"/>
    <w:rsid w:val="002C5A96"/>
    <w:rsid w:val="002C6529"/>
    <w:rsid w:val="002D10F0"/>
    <w:rsid w:val="002D1D58"/>
    <w:rsid w:val="002D26AE"/>
    <w:rsid w:val="002D3CCC"/>
    <w:rsid w:val="002D4822"/>
    <w:rsid w:val="002D4C25"/>
    <w:rsid w:val="002D51A3"/>
    <w:rsid w:val="002D5388"/>
    <w:rsid w:val="002D56FB"/>
    <w:rsid w:val="002D6808"/>
    <w:rsid w:val="002E022D"/>
    <w:rsid w:val="002E029D"/>
    <w:rsid w:val="002E07CD"/>
    <w:rsid w:val="002E0D76"/>
    <w:rsid w:val="002E0F30"/>
    <w:rsid w:val="002E13FC"/>
    <w:rsid w:val="002E24F4"/>
    <w:rsid w:val="002E252F"/>
    <w:rsid w:val="002E376A"/>
    <w:rsid w:val="002E3C15"/>
    <w:rsid w:val="002E51F7"/>
    <w:rsid w:val="002E5D83"/>
    <w:rsid w:val="002E60BB"/>
    <w:rsid w:val="002E6835"/>
    <w:rsid w:val="002E6D90"/>
    <w:rsid w:val="002E70F5"/>
    <w:rsid w:val="002E770F"/>
    <w:rsid w:val="002E77F1"/>
    <w:rsid w:val="002F0858"/>
    <w:rsid w:val="002F0D7D"/>
    <w:rsid w:val="002F0EF1"/>
    <w:rsid w:val="002F208B"/>
    <w:rsid w:val="002F24F5"/>
    <w:rsid w:val="002F2BC4"/>
    <w:rsid w:val="002F36B2"/>
    <w:rsid w:val="002F3BE1"/>
    <w:rsid w:val="002F3FC6"/>
    <w:rsid w:val="002F44F3"/>
    <w:rsid w:val="002F4F9D"/>
    <w:rsid w:val="002F52CE"/>
    <w:rsid w:val="002F55B8"/>
    <w:rsid w:val="002F6275"/>
    <w:rsid w:val="002F6A37"/>
    <w:rsid w:val="002F7176"/>
    <w:rsid w:val="002F766F"/>
    <w:rsid w:val="002F7B34"/>
    <w:rsid w:val="00300940"/>
    <w:rsid w:val="0030176F"/>
    <w:rsid w:val="003018DE"/>
    <w:rsid w:val="00301985"/>
    <w:rsid w:val="00302905"/>
    <w:rsid w:val="003049F9"/>
    <w:rsid w:val="00304E48"/>
    <w:rsid w:val="00305D2C"/>
    <w:rsid w:val="00305E5B"/>
    <w:rsid w:val="0030703F"/>
    <w:rsid w:val="00307795"/>
    <w:rsid w:val="003121B1"/>
    <w:rsid w:val="00313504"/>
    <w:rsid w:val="00313981"/>
    <w:rsid w:val="00313A05"/>
    <w:rsid w:val="0031498E"/>
    <w:rsid w:val="00314B44"/>
    <w:rsid w:val="003161A1"/>
    <w:rsid w:val="00316505"/>
    <w:rsid w:val="003167A9"/>
    <w:rsid w:val="00316A62"/>
    <w:rsid w:val="00316EF3"/>
    <w:rsid w:val="00317443"/>
    <w:rsid w:val="00317768"/>
    <w:rsid w:val="00317905"/>
    <w:rsid w:val="00320DC9"/>
    <w:rsid w:val="00322269"/>
    <w:rsid w:val="00322B55"/>
    <w:rsid w:val="00323B90"/>
    <w:rsid w:val="00323C9B"/>
    <w:rsid w:val="00323D2A"/>
    <w:rsid w:val="00324C16"/>
    <w:rsid w:val="00324F7D"/>
    <w:rsid w:val="00325447"/>
    <w:rsid w:val="00325E69"/>
    <w:rsid w:val="0032626C"/>
    <w:rsid w:val="003263D3"/>
    <w:rsid w:val="0032668B"/>
    <w:rsid w:val="003277B7"/>
    <w:rsid w:val="00327CB7"/>
    <w:rsid w:val="00330836"/>
    <w:rsid w:val="00331377"/>
    <w:rsid w:val="00331684"/>
    <w:rsid w:val="003318BA"/>
    <w:rsid w:val="00331ED6"/>
    <w:rsid w:val="003328FB"/>
    <w:rsid w:val="00332B5D"/>
    <w:rsid w:val="003338C3"/>
    <w:rsid w:val="003349D8"/>
    <w:rsid w:val="0033505C"/>
    <w:rsid w:val="003356D0"/>
    <w:rsid w:val="0033602C"/>
    <w:rsid w:val="00336D82"/>
    <w:rsid w:val="00341424"/>
    <w:rsid w:val="00341B40"/>
    <w:rsid w:val="00341C48"/>
    <w:rsid w:val="00342101"/>
    <w:rsid w:val="003423AA"/>
    <w:rsid w:val="00343CD4"/>
    <w:rsid w:val="00343FED"/>
    <w:rsid w:val="00344653"/>
    <w:rsid w:val="0034547F"/>
    <w:rsid w:val="003458C7"/>
    <w:rsid w:val="00345B2D"/>
    <w:rsid w:val="00346155"/>
    <w:rsid w:val="00346775"/>
    <w:rsid w:val="0034714E"/>
    <w:rsid w:val="00347408"/>
    <w:rsid w:val="00347A0E"/>
    <w:rsid w:val="00347A8F"/>
    <w:rsid w:val="00350FFC"/>
    <w:rsid w:val="003512A2"/>
    <w:rsid w:val="003512F8"/>
    <w:rsid w:val="003515A9"/>
    <w:rsid w:val="00353A2D"/>
    <w:rsid w:val="00353C3E"/>
    <w:rsid w:val="00353E4D"/>
    <w:rsid w:val="00354FA7"/>
    <w:rsid w:val="003558E7"/>
    <w:rsid w:val="00355AD7"/>
    <w:rsid w:val="003568B8"/>
    <w:rsid w:val="00356E6D"/>
    <w:rsid w:val="003578AF"/>
    <w:rsid w:val="00357A7F"/>
    <w:rsid w:val="00357CDF"/>
    <w:rsid w:val="00357E7D"/>
    <w:rsid w:val="003602CA"/>
    <w:rsid w:val="0036050B"/>
    <w:rsid w:val="00360820"/>
    <w:rsid w:val="00360B92"/>
    <w:rsid w:val="00361982"/>
    <w:rsid w:val="00361EE5"/>
    <w:rsid w:val="00362C93"/>
    <w:rsid w:val="00363186"/>
    <w:rsid w:val="0036368D"/>
    <w:rsid w:val="00364BCB"/>
    <w:rsid w:val="00364CB3"/>
    <w:rsid w:val="0036503D"/>
    <w:rsid w:val="0036545B"/>
    <w:rsid w:val="0036603A"/>
    <w:rsid w:val="00366549"/>
    <w:rsid w:val="00366EDF"/>
    <w:rsid w:val="00370914"/>
    <w:rsid w:val="00370C36"/>
    <w:rsid w:val="003712BE"/>
    <w:rsid w:val="0037193D"/>
    <w:rsid w:val="003727A7"/>
    <w:rsid w:val="00372BFB"/>
    <w:rsid w:val="00372EBE"/>
    <w:rsid w:val="00373660"/>
    <w:rsid w:val="003738BF"/>
    <w:rsid w:val="00373E77"/>
    <w:rsid w:val="0037403F"/>
    <w:rsid w:val="00374E57"/>
    <w:rsid w:val="00374ECC"/>
    <w:rsid w:val="00374F33"/>
    <w:rsid w:val="003769D8"/>
    <w:rsid w:val="0037716A"/>
    <w:rsid w:val="003801B7"/>
    <w:rsid w:val="003802C5"/>
    <w:rsid w:val="00380670"/>
    <w:rsid w:val="003807C1"/>
    <w:rsid w:val="00380CF5"/>
    <w:rsid w:val="003817E8"/>
    <w:rsid w:val="00382ABD"/>
    <w:rsid w:val="00383121"/>
    <w:rsid w:val="00383960"/>
    <w:rsid w:val="00383D48"/>
    <w:rsid w:val="0038419D"/>
    <w:rsid w:val="003841FB"/>
    <w:rsid w:val="003852DB"/>
    <w:rsid w:val="00385868"/>
    <w:rsid w:val="00385BAD"/>
    <w:rsid w:val="00385CB5"/>
    <w:rsid w:val="00386BE2"/>
    <w:rsid w:val="00387281"/>
    <w:rsid w:val="003872BA"/>
    <w:rsid w:val="0038774B"/>
    <w:rsid w:val="00390B5B"/>
    <w:rsid w:val="00390DEA"/>
    <w:rsid w:val="00391D57"/>
    <w:rsid w:val="00391E5D"/>
    <w:rsid w:val="00392414"/>
    <w:rsid w:val="00392670"/>
    <w:rsid w:val="0039438E"/>
    <w:rsid w:val="00394B11"/>
    <w:rsid w:val="00395868"/>
    <w:rsid w:val="00395DC8"/>
    <w:rsid w:val="00396094"/>
    <w:rsid w:val="003976CE"/>
    <w:rsid w:val="00397D58"/>
    <w:rsid w:val="003A02C4"/>
    <w:rsid w:val="003A0FF1"/>
    <w:rsid w:val="003A143B"/>
    <w:rsid w:val="003A15FB"/>
    <w:rsid w:val="003A1717"/>
    <w:rsid w:val="003A2283"/>
    <w:rsid w:val="003A2530"/>
    <w:rsid w:val="003A46F1"/>
    <w:rsid w:val="003A4A12"/>
    <w:rsid w:val="003A4E0C"/>
    <w:rsid w:val="003A619F"/>
    <w:rsid w:val="003A71D4"/>
    <w:rsid w:val="003A782B"/>
    <w:rsid w:val="003B266A"/>
    <w:rsid w:val="003B29CC"/>
    <w:rsid w:val="003B2BB6"/>
    <w:rsid w:val="003B2CFD"/>
    <w:rsid w:val="003B4297"/>
    <w:rsid w:val="003B4ACB"/>
    <w:rsid w:val="003B4D52"/>
    <w:rsid w:val="003B5178"/>
    <w:rsid w:val="003B5E69"/>
    <w:rsid w:val="003B652F"/>
    <w:rsid w:val="003C05AA"/>
    <w:rsid w:val="003C0AFA"/>
    <w:rsid w:val="003C0B84"/>
    <w:rsid w:val="003C0D6F"/>
    <w:rsid w:val="003C1302"/>
    <w:rsid w:val="003C13F7"/>
    <w:rsid w:val="003C1915"/>
    <w:rsid w:val="003C25B0"/>
    <w:rsid w:val="003C2D14"/>
    <w:rsid w:val="003C3C2F"/>
    <w:rsid w:val="003C5000"/>
    <w:rsid w:val="003C5039"/>
    <w:rsid w:val="003C5E49"/>
    <w:rsid w:val="003C6C0D"/>
    <w:rsid w:val="003C7069"/>
    <w:rsid w:val="003D127D"/>
    <w:rsid w:val="003D31BE"/>
    <w:rsid w:val="003D3EA3"/>
    <w:rsid w:val="003D435E"/>
    <w:rsid w:val="003D470B"/>
    <w:rsid w:val="003D54EF"/>
    <w:rsid w:val="003D5A74"/>
    <w:rsid w:val="003D5A8C"/>
    <w:rsid w:val="003D6C41"/>
    <w:rsid w:val="003D74F7"/>
    <w:rsid w:val="003D7833"/>
    <w:rsid w:val="003D7C86"/>
    <w:rsid w:val="003E0258"/>
    <w:rsid w:val="003E0336"/>
    <w:rsid w:val="003E03B1"/>
    <w:rsid w:val="003E09DB"/>
    <w:rsid w:val="003E0E1B"/>
    <w:rsid w:val="003E176C"/>
    <w:rsid w:val="003E1AB7"/>
    <w:rsid w:val="003E1FEE"/>
    <w:rsid w:val="003E3783"/>
    <w:rsid w:val="003E4C89"/>
    <w:rsid w:val="003E5DB5"/>
    <w:rsid w:val="003E6A3A"/>
    <w:rsid w:val="003E6AF7"/>
    <w:rsid w:val="003E6CDE"/>
    <w:rsid w:val="003E6D6F"/>
    <w:rsid w:val="003F035C"/>
    <w:rsid w:val="003F09B6"/>
    <w:rsid w:val="003F0AC1"/>
    <w:rsid w:val="003F1ACB"/>
    <w:rsid w:val="003F1C61"/>
    <w:rsid w:val="003F32C5"/>
    <w:rsid w:val="003F5F6E"/>
    <w:rsid w:val="003F63AE"/>
    <w:rsid w:val="003F6A3E"/>
    <w:rsid w:val="003F70CF"/>
    <w:rsid w:val="003F77E5"/>
    <w:rsid w:val="003F7BD5"/>
    <w:rsid w:val="004009BA"/>
    <w:rsid w:val="00400C9D"/>
    <w:rsid w:val="00400EBE"/>
    <w:rsid w:val="004015FF"/>
    <w:rsid w:val="00401A12"/>
    <w:rsid w:val="00401ADC"/>
    <w:rsid w:val="00402226"/>
    <w:rsid w:val="00403249"/>
    <w:rsid w:val="00403717"/>
    <w:rsid w:val="00403F9A"/>
    <w:rsid w:val="00404094"/>
    <w:rsid w:val="00404395"/>
    <w:rsid w:val="0040496A"/>
    <w:rsid w:val="00404F9E"/>
    <w:rsid w:val="00406037"/>
    <w:rsid w:val="004063D3"/>
    <w:rsid w:val="00406EDE"/>
    <w:rsid w:val="00407AD2"/>
    <w:rsid w:val="00407DCC"/>
    <w:rsid w:val="0041007B"/>
    <w:rsid w:val="00410896"/>
    <w:rsid w:val="004108C1"/>
    <w:rsid w:val="004113C9"/>
    <w:rsid w:val="004118FE"/>
    <w:rsid w:val="004119FB"/>
    <w:rsid w:val="00412011"/>
    <w:rsid w:val="004139BE"/>
    <w:rsid w:val="00413B10"/>
    <w:rsid w:val="00413C0E"/>
    <w:rsid w:val="004148CF"/>
    <w:rsid w:val="00414A39"/>
    <w:rsid w:val="00415A3F"/>
    <w:rsid w:val="004162EC"/>
    <w:rsid w:val="00416A6C"/>
    <w:rsid w:val="00417391"/>
    <w:rsid w:val="00417A72"/>
    <w:rsid w:val="00420587"/>
    <w:rsid w:val="00420902"/>
    <w:rsid w:val="004209D8"/>
    <w:rsid w:val="00421ABB"/>
    <w:rsid w:val="00421FAD"/>
    <w:rsid w:val="00421FB9"/>
    <w:rsid w:val="00424458"/>
    <w:rsid w:val="00424E0A"/>
    <w:rsid w:val="004258A5"/>
    <w:rsid w:val="00425A21"/>
    <w:rsid w:val="00425C92"/>
    <w:rsid w:val="00425DB5"/>
    <w:rsid w:val="00425E05"/>
    <w:rsid w:val="00425E7E"/>
    <w:rsid w:val="004274E0"/>
    <w:rsid w:val="00430333"/>
    <w:rsid w:val="0043094C"/>
    <w:rsid w:val="00430CAC"/>
    <w:rsid w:val="0043176C"/>
    <w:rsid w:val="00431909"/>
    <w:rsid w:val="00432293"/>
    <w:rsid w:val="00432AE0"/>
    <w:rsid w:val="00432DFF"/>
    <w:rsid w:val="0043583A"/>
    <w:rsid w:val="00436273"/>
    <w:rsid w:val="00437799"/>
    <w:rsid w:val="0044000D"/>
    <w:rsid w:val="00440FA8"/>
    <w:rsid w:val="004410DA"/>
    <w:rsid w:val="00442338"/>
    <w:rsid w:val="00442B2C"/>
    <w:rsid w:val="00443E1B"/>
    <w:rsid w:val="00443F93"/>
    <w:rsid w:val="004441FC"/>
    <w:rsid w:val="004449F8"/>
    <w:rsid w:val="0044532B"/>
    <w:rsid w:val="004462D1"/>
    <w:rsid w:val="004476AA"/>
    <w:rsid w:val="004500B3"/>
    <w:rsid w:val="00450D36"/>
    <w:rsid w:val="00451024"/>
    <w:rsid w:val="00451333"/>
    <w:rsid w:val="00451625"/>
    <w:rsid w:val="00452331"/>
    <w:rsid w:val="00453208"/>
    <w:rsid w:val="0045332A"/>
    <w:rsid w:val="004534D0"/>
    <w:rsid w:val="00453516"/>
    <w:rsid w:val="00456349"/>
    <w:rsid w:val="00456A61"/>
    <w:rsid w:val="00456EA6"/>
    <w:rsid w:val="00456F54"/>
    <w:rsid w:val="0045711E"/>
    <w:rsid w:val="004573FA"/>
    <w:rsid w:val="00460136"/>
    <w:rsid w:val="004616E2"/>
    <w:rsid w:val="0046185D"/>
    <w:rsid w:val="00461E52"/>
    <w:rsid w:val="0046271A"/>
    <w:rsid w:val="0046290C"/>
    <w:rsid w:val="00463561"/>
    <w:rsid w:val="00464182"/>
    <w:rsid w:val="00464B35"/>
    <w:rsid w:val="00465EC4"/>
    <w:rsid w:val="004664E2"/>
    <w:rsid w:val="004709EE"/>
    <w:rsid w:val="004728B1"/>
    <w:rsid w:val="0047341D"/>
    <w:rsid w:val="004734A3"/>
    <w:rsid w:val="004737F7"/>
    <w:rsid w:val="00474E81"/>
    <w:rsid w:val="00475C2E"/>
    <w:rsid w:val="004773EA"/>
    <w:rsid w:val="004778F6"/>
    <w:rsid w:val="00477B57"/>
    <w:rsid w:val="00480FF5"/>
    <w:rsid w:val="00481B3D"/>
    <w:rsid w:val="0048295C"/>
    <w:rsid w:val="00482B90"/>
    <w:rsid w:val="00482DC8"/>
    <w:rsid w:val="00483019"/>
    <w:rsid w:val="0048468B"/>
    <w:rsid w:val="004867FA"/>
    <w:rsid w:val="0048694C"/>
    <w:rsid w:val="004877B7"/>
    <w:rsid w:val="00490074"/>
    <w:rsid w:val="004911CC"/>
    <w:rsid w:val="00491CF1"/>
    <w:rsid w:val="00491D8E"/>
    <w:rsid w:val="00492DF1"/>
    <w:rsid w:val="00493F32"/>
    <w:rsid w:val="004944A1"/>
    <w:rsid w:val="00494A5A"/>
    <w:rsid w:val="00496641"/>
    <w:rsid w:val="0049748F"/>
    <w:rsid w:val="004A1104"/>
    <w:rsid w:val="004A201F"/>
    <w:rsid w:val="004A29AC"/>
    <w:rsid w:val="004A2E82"/>
    <w:rsid w:val="004A356E"/>
    <w:rsid w:val="004A3888"/>
    <w:rsid w:val="004A3DD4"/>
    <w:rsid w:val="004A4BDE"/>
    <w:rsid w:val="004A5D94"/>
    <w:rsid w:val="004A6CBB"/>
    <w:rsid w:val="004A71EA"/>
    <w:rsid w:val="004A7F9D"/>
    <w:rsid w:val="004B0FDD"/>
    <w:rsid w:val="004B1BF7"/>
    <w:rsid w:val="004B2131"/>
    <w:rsid w:val="004B27FB"/>
    <w:rsid w:val="004B33CE"/>
    <w:rsid w:val="004B3502"/>
    <w:rsid w:val="004B4B8B"/>
    <w:rsid w:val="004B4C2C"/>
    <w:rsid w:val="004B4FE4"/>
    <w:rsid w:val="004B5786"/>
    <w:rsid w:val="004B5A02"/>
    <w:rsid w:val="004B5CAC"/>
    <w:rsid w:val="004B68FA"/>
    <w:rsid w:val="004B6DDA"/>
    <w:rsid w:val="004B778F"/>
    <w:rsid w:val="004C377F"/>
    <w:rsid w:val="004C4599"/>
    <w:rsid w:val="004C53CD"/>
    <w:rsid w:val="004C58F6"/>
    <w:rsid w:val="004C5B23"/>
    <w:rsid w:val="004C5F37"/>
    <w:rsid w:val="004C6757"/>
    <w:rsid w:val="004C6C0F"/>
    <w:rsid w:val="004D04B8"/>
    <w:rsid w:val="004D1A6D"/>
    <w:rsid w:val="004D1B6A"/>
    <w:rsid w:val="004D1BE8"/>
    <w:rsid w:val="004D5915"/>
    <w:rsid w:val="004D60F3"/>
    <w:rsid w:val="004D6A43"/>
    <w:rsid w:val="004D6AEE"/>
    <w:rsid w:val="004D7348"/>
    <w:rsid w:val="004D7520"/>
    <w:rsid w:val="004E03BB"/>
    <w:rsid w:val="004E1FD6"/>
    <w:rsid w:val="004E2122"/>
    <w:rsid w:val="004E2BD0"/>
    <w:rsid w:val="004E31F0"/>
    <w:rsid w:val="004E3842"/>
    <w:rsid w:val="004E487A"/>
    <w:rsid w:val="004E4921"/>
    <w:rsid w:val="004E5ADA"/>
    <w:rsid w:val="004F0395"/>
    <w:rsid w:val="004F0561"/>
    <w:rsid w:val="004F0B96"/>
    <w:rsid w:val="004F1032"/>
    <w:rsid w:val="004F10A2"/>
    <w:rsid w:val="004F14CE"/>
    <w:rsid w:val="004F172D"/>
    <w:rsid w:val="004F3503"/>
    <w:rsid w:val="004F4FB7"/>
    <w:rsid w:val="004F54A3"/>
    <w:rsid w:val="004F61FB"/>
    <w:rsid w:val="004F6EA0"/>
    <w:rsid w:val="004F7614"/>
    <w:rsid w:val="004F7B59"/>
    <w:rsid w:val="00500167"/>
    <w:rsid w:val="00501F78"/>
    <w:rsid w:val="005028A5"/>
    <w:rsid w:val="00504AA8"/>
    <w:rsid w:val="00504C74"/>
    <w:rsid w:val="005055B4"/>
    <w:rsid w:val="00505C1C"/>
    <w:rsid w:val="005067C6"/>
    <w:rsid w:val="005073B7"/>
    <w:rsid w:val="00510D0A"/>
    <w:rsid w:val="0051153B"/>
    <w:rsid w:val="0051163F"/>
    <w:rsid w:val="005126C9"/>
    <w:rsid w:val="00512F06"/>
    <w:rsid w:val="005139D5"/>
    <w:rsid w:val="00513BE9"/>
    <w:rsid w:val="00513E75"/>
    <w:rsid w:val="005141D9"/>
    <w:rsid w:val="00514514"/>
    <w:rsid w:val="00514665"/>
    <w:rsid w:val="00514921"/>
    <w:rsid w:val="005164E3"/>
    <w:rsid w:val="005164F6"/>
    <w:rsid w:val="0051660D"/>
    <w:rsid w:val="00517407"/>
    <w:rsid w:val="00517CD9"/>
    <w:rsid w:val="0052044D"/>
    <w:rsid w:val="00520C50"/>
    <w:rsid w:val="00522075"/>
    <w:rsid w:val="0052238E"/>
    <w:rsid w:val="0052294E"/>
    <w:rsid w:val="00523AC1"/>
    <w:rsid w:val="005243F8"/>
    <w:rsid w:val="00524AF6"/>
    <w:rsid w:val="00525C10"/>
    <w:rsid w:val="00525CAD"/>
    <w:rsid w:val="00525CC7"/>
    <w:rsid w:val="00526F50"/>
    <w:rsid w:val="00530F9E"/>
    <w:rsid w:val="00531170"/>
    <w:rsid w:val="00531C38"/>
    <w:rsid w:val="00531FA2"/>
    <w:rsid w:val="00532994"/>
    <w:rsid w:val="00533B27"/>
    <w:rsid w:val="00534ECA"/>
    <w:rsid w:val="005354FB"/>
    <w:rsid w:val="005364E1"/>
    <w:rsid w:val="00536588"/>
    <w:rsid w:val="00536730"/>
    <w:rsid w:val="00537FB2"/>
    <w:rsid w:val="00540150"/>
    <w:rsid w:val="00540872"/>
    <w:rsid w:val="005408A4"/>
    <w:rsid w:val="00540C02"/>
    <w:rsid w:val="00540D6C"/>
    <w:rsid w:val="005439DB"/>
    <w:rsid w:val="00544687"/>
    <w:rsid w:val="00545804"/>
    <w:rsid w:val="00546597"/>
    <w:rsid w:val="00550B2C"/>
    <w:rsid w:val="00550FD8"/>
    <w:rsid w:val="00551210"/>
    <w:rsid w:val="0055137B"/>
    <w:rsid w:val="005518F9"/>
    <w:rsid w:val="005530ED"/>
    <w:rsid w:val="00553176"/>
    <w:rsid w:val="00553625"/>
    <w:rsid w:val="00553B5A"/>
    <w:rsid w:val="00553E4A"/>
    <w:rsid w:val="0055403C"/>
    <w:rsid w:val="00555723"/>
    <w:rsid w:val="00555766"/>
    <w:rsid w:val="00555E73"/>
    <w:rsid w:val="00556193"/>
    <w:rsid w:val="0056002F"/>
    <w:rsid w:val="00560E70"/>
    <w:rsid w:val="00560F0E"/>
    <w:rsid w:val="00561416"/>
    <w:rsid w:val="005617AC"/>
    <w:rsid w:val="00561ADD"/>
    <w:rsid w:val="0056306D"/>
    <w:rsid w:val="0056310E"/>
    <w:rsid w:val="0056350D"/>
    <w:rsid w:val="005646D3"/>
    <w:rsid w:val="0056495F"/>
    <w:rsid w:val="00566904"/>
    <w:rsid w:val="00566C6B"/>
    <w:rsid w:val="00570303"/>
    <w:rsid w:val="00571CFA"/>
    <w:rsid w:val="005730AF"/>
    <w:rsid w:val="00573B32"/>
    <w:rsid w:val="0057406E"/>
    <w:rsid w:val="005747A3"/>
    <w:rsid w:val="0057613E"/>
    <w:rsid w:val="00576442"/>
    <w:rsid w:val="00576C76"/>
    <w:rsid w:val="00580E2E"/>
    <w:rsid w:val="00580F96"/>
    <w:rsid w:val="00581395"/>
    <w:rsid w:val="00581ED7"/>
    <w:rsid w:val="0058205E"/>
    <w:rsid w:val="0058228C"/>
    <w:rsid w:val="00582CF0"/>
    <w:rsid w:val="00582D51"/>
    <w:rsid w:val="0058344D"/>
    <w:rsid w:val="00583BD3"/>
    <w:rsid w:val="0058583D"/>
    <w:rsid w:val="005864CE"/>
    <w:rsid w:val="00586529"/>
    <w:rsid w:val="00586DD7"/>
    <w:rsid w:val="00587F2D"/>
    <w:rsid w:val="0059033C"/>
    <w:rsid w:val="00590539"/>
    <w:rsid w:val="00590EB9"/>
    <w:rsid w:val="005919FA"/>
    <w:rsid w:val="00591BC2"/>
    <w:rsid w:val="00591DC0"/>
    <w:rsid w:val="00591F8D"/>
    <w:rsid w:val="0059261F"/>
    <w:rsid w:val="00592E62"/>
    <w:rsid w:val="00594679"/>
    <w:rsid w:val="00596137"/>
    <w:rsid w:val="00596D8D"/>
    <w:rsid w:val="00596EF5"/>
    <w:rsid w:val="00597848"/>
    <w:rsid w:val="00597A14"/>
    <w:rsid w:val="00597BD7"/>
    <w:rsid w:val="005A171B"/>
    <w:rsid w:val="005A1F1C"/>
    <w:rsid w:val="005A21DF"/>
    <w:rsid w:val="005A34BC"/>
    <w:rsid w:val="005A41EE"/>
    <w:rsid w:val="005A4B34"/>
    <w:rsid w:val="005A5E28"/>
    <w:rsid w:val="005A6723"/>
    <w:rsid w:val="005A7E32"/>
    <w:rsid w:val="005B09A0"/>
    <w:rsid w:val="005B0BF3"/>
    <w:rsid w:val="005B1494"/>
    <w:rsid w:val="005B387B"/>
    <w:rsid w:val="005B3AA8"/>
    <w:rsid w:val="005B491B"/>
    <w:rsid w:val="005B541E"/>
    <w:rsid w:val="005B79EA"/>
    <w:rsid w:val="005C061E"/>
    <w:rsid w:val="005C139F"/>
    <w:rsid w:val="005C2873"/>
    <w:rsid w:val="005C28F0"/>
    <w:rsid w:val="005C2C09"/>
    <w:rsid w:val="005C320E"/>
    <w:rsid w:val="005C3A09"/>
    <w:rsid w:val="005C3C8E"/>
    <w:rsid w:val="005C43F2"/>
    <w:rsid w:val="005C4BEC"/>
    <w:rsid w:val="005C5561"/>
    <w:rsid w:val="005C61BF"/>
    <w:rsid w:val="005D0583"/>
    <w:rsid w:val="005D0FD5"/>
    <w:rsid w:val="005D12F2"/>
    <w:rsid w:val="005D14A6"/>
    <w:rsid w:val="005D1791"/>
    <w:rsid w:val="005D23E6"/>
    <w:rsid w:val="005D264F"/>
    <w:rsid w:val="005D5228"/>
    <w:rsid w:val="005D569B"/>
    <w:rsid w:val="005D68B3"/>
    <w:rsid w:val="005D6BB6"/>
    <w:rsid w:val="005D6E42"/>
    <w:rsid w:val="005D6F88"/>
    <w:rsid w:val="005D722D"/>
    <w:rsid w:val="005D7431"/>
    <w:rsid w:val="005E1183"/>
    <w:rsid w:val="005E2F5D"/>
    <w:rsid w:val="005E3B58"/>
    <w:rsid w:val="005E4D5B"/>
    <w:rsid w:val="005E7689"/>
    <w:rsid w:val="005E7C31"/>
    <w:rsid w:val="005F0024"/>
    <w:rsid w:val="005F06A5"/>
    <w:rsid w:val="005F1255"/>
    <w:rsid w:val="005F1835"/>
    <w:rsid w:val="005F3870"/>
    <w:rsid w:val="005F5F27"/>
    <w:rsid w:val="005F62D5"/>
    <w:rsid w:val="005F6845"/>
    <w:rsid w:val="005F6B9B"/>
    <w:rsid w:val="005F6FB2"/>
    <w:rsid w:val="005F7154"/>
    <w:rsid w:val="005F74F2"/>
    <w:rsid w:val="00600185"/>
    <w:rsid w:val="006008C0"/>
    <w:rsid w:val="00600951"/>
    <w:rsid w:val="00601113"/>
    <w:rsid w:val="0060147E"/>
    <w:rsid w:val="0060252D"/>
    <w:rsid w:val="00602FC2"/>
    <w:rsid w:val="00603467"/>
    <w:rsid w:val="006034B9"/>
    <w:rsid w:val="006035A0"/>
    <w:rsid w:val="00603735"/>
    <w:rsid w:val="00603F16"/>
    <w:rsid w:val="00604014"/>
    <w:rsid w:val="006040BC"/>
    <w:rsid w:val="0060428C"/>
    <w:rsid w:val="00604F3B"/>
    <w:rsid w:val="00606867"/>
    <w:rsid w:val="006078C4"/>
    <w:rsid w:val="00607FC1"/>
    <w:rsid w:val="00610991"/>
    <w:rsid w:val="00610B03"/>
    <w:rsid w:val="00611E85"/>
    <w:rsid w:val="006133B2"/>
    <w:rsid w:val="00613D12"/>
    <w:rsid w:val="00615856"/>
    <w:rsid w:val="00615E2D"/>
    <w:rsid w:val="006163E5"/>
    <w:rsid w:val="006175CD"/>
    <w:rsid w:val="0062110A"/>
    <w:rsid w:val="00621337"/>
    <w:rsid w:val="00621418"/>
    <w:rsid w:val="00621AC6"/>
    <w:rsid w:val="006228B9"/>
    <w:rsid w:val="00622AC2"/>
    <w:rsid w:val="00622C94"/>
    <w:rsid w:val="00624C0E"/>
    <w:rsid w:val="0062555F"/>
    <w:rsid w:val="00625F9B"/>
    <w:rsid w:val="00626EDF"/>
    <w:rsid w:val="00627265"/>
    <w:rsid w:val="006279BB"/>
    <w:rsid w:val="00627FAD"/>
    <w:rsid w:val="0063014A"/>
    <w:rsid w:val="006301F1"/>
    <w:rsid w:val="0063086B"/>
    <w:rsid w:val="00632712"/>
    <w:rsid w:val="00632DCF"/>
    <w:rsid w:val="00632E0E"/>
    <w:rsid w:val="00632EBE"/>
    <w:rsid w:val="00632EC6"/>
    <w:rsid w:val="00632EFF"/>
    <w:rsid w:val="006332B4"/>
    <w:rsid w:val="00633492"/>
    <w:rsid w:val="00633ADF"/>
    <w:rsid w:val="0063408D"/>
    <w:rsid w:val="00634536"/>
    <w:rsid w:val="006346B8"/>
    <w:rsid w:val="00634961"/>
    <w:rsid w:val="00636271"/>
    <w:rsid w:val="00637902"/>
    <w:rsid w:val="0064094C"/>
    <w:rsid w:val="00640EA5"/>
    <w:rsid w:val="006418D2"/>
    <w:rsid w:val="006421DF"/>
    <w:rsid w:val="0064378B"/>
    <w:rsid w:val="00644B7F"/>
    <w:rsid w:val="00644EE1"/>
    <w:rsid w:val="006451BA"/>
    <w:rsid w:val="006452C4"/>
    <w:rsid w:val="006452F7"/>
    <w:rsid w:val="0064597A"/>
    <w:rsid w:val="00645DA6"/>
    <w:rsid w:val="006461A3"/>
    <w:rsid w:val="00647064"/>
    <w:rsid w:val="00647598"/>
    <w:rsid w:val="00647B0F"/>
    <w:rsid w:val="00647E61"/>
    <w:rsid w:val="006509D0"/>
    <w:rsid w:val="00650DFD"/>
    <w:rsid w:val="00651697"/>
    <w:rsid w:val="00652149"/>
    <w:rsid w:val="00652AAF"/>
    <w:rsid w:val="00653378"/>
    <w:rsid w:val="0065338E"/>
    <w:rsid w:val="00655598"/>
    <w:rsid w:val="00655652"/>
    <w:rsid w:val="00655F23"/>
    <w:rsid w:val="00655FA7"/>
    <w:rsid w:val="00656317"/>
    <w:rsid w:val="00657CB2"/>
    <w:rsid w:val="006605E5"/>
    <w:rsid w:val="00660D83"/>
    <w:rsid w:val="006619F5"/>
    <w:rsid w:val="00662DE7"/>
    <w:rsid w:val="00663561"/>
    <w:rsid w:val="00664CC7"/>
    <w:rsid w:val="0066539D"/>
    <w:rsid w:val="00665501"/>
    <w:rsid w:val="006659B3"/>
    <w:rsid w:val="006665C2"/>
    <w:rsid w:val="00666A5F"/>
    <w:rsid w:val="0066704B"/>
    <w:rsid w:val="006677B0"/>
    <w:rsid w:val="00670ABD"/>
    <w:rsid w:val="00670C0A"/>
    <w:rsid w:val="0067128F"/>
    <w:rsid w:val="00671592"/>
    <w:rsid w:val="006724D9"/>
    <w:rsid w:val="00673396"/>
    <w:rsid w:val="006738CE"/>
    <w:rsid w:val="00673B5A"/>
    <w:rsid w:val="00674ED5"/>
    <w:rsid w:val="006754EA"/>
    <w:rsid w:val="00676700"/>
    <w:rsid w:val="00676EDE"/>
    <w:rsid w:val="00677435"/>
    <w:rsid w:val="00680584"/>
    <w:rsid w:val="006808EE"/>
    <w:rsid w:val="00681775"/>
    <w:rsid w:val="006829D5"/>
    <w:rsid w:val="00683466"/>
    <w:rsid w:val="00683C65"/>
    <w:rsid w:val="00684B75"/>
    <w:rsid w:val="0068503D"/>
    <w:rsid w:val="00686D08"/>
    <w:rsid w:val="00687604"/>
    <w:rsid w:val="00687738"/>
    <w:rsid w:val="0069026D"/>
    <w:rsid w:val="006917D9"/>
    <w:rsid w:val="0069224B"/>
    <w:rsid w:val="00692368"/>
    <w:rsid w:val="00692E3C"/>
    <w:rsid w:val="0069381D"/>
    <w:rsid w:val="006950B9"/>
    <w:rsid w:val="006957B6"/>
    <w:rsid w:val="00696132"/>
    <w:rsid w:val="00696631"/>
    <w:rsid w:val="0069696B"/>
    <w:rsid w:val="00696A0F"/>
    <w:rsid w:val="006971C3"/>
    <w:rsid w:val="006977D9"/>
    <w:rsid w:val="006A04FA"/>
    <w:rsid w:val="006A128E"/>
    <w:rsid w:val="006A1338"/>
    <w:rsid w:val="006A17CA"/>
    <w:rsid w:val="006A27CA"/>
    <w:rsid w:val="006A2B19"/>
    <w:rsid w:val="006A31BD"/>
    <w:rsid w:val="006A359A"/>
    <w:rsid w:val="006A4A58"/>
    <w:rsid w:val="006A4E00"/>
    <w:rsid w:val="006A59D5"/>
    <w:rsid w:val="006A5A03"/>
    <w:rsid w:val="006A5DFB"/>
    <w:rsid w:val="006A6477"/>
    <w:rsid w:val="006A738C"/>
    <w:rsid w:val="006A74FA"/>
    <w:rsid w:val="006A7CEC"/>
    <w:rsid w:val="006A7E4E"/>
    <w:rsid w:val="006B0071"/>
    <w:rsid w:val="006B057E"/>
    <w:rsid w:val="006B0885"/>
    <w:rsid w:val="006B090B"/>
    <w:rsid w:val="006B0A29"/>
    <w:rsid w:val="006B145B"/>
    <w:rsid w:val="006B1851"/>
    <w:rsid w:val="006B3D0E"/>
    <w:rsid w:val="006B435E"/>
    <w:rsid w:val="006B43F2"/>
    <w:rsid w:val="006B560D"/>
    <w:rsid w:val="006B56A9"/>
    <w:rsid w:val="006B598F"/>
    <w:rsid w:val="006B5CA3"/>
    <w:rsid w:val="006B65A3"/>
    <w:rsid w:val="006B7E84"/>
    <w:rsid w:val="006C0388"/>
    <w:rsid w:val="006C2678"/>
    <w:rsid w:val="006C2951"/>
    <w:rsid w:val="006C2954"/>
    <w:rsid w:val="006C2B06"/>
    <w:rsid w:val="006C2F46"/>
    <w:rsid w:val="006C434C"/>
    <w:rsid w:val="006C4358"/>
    <w:rsid w:val="006C43AC"/>
    <w:rsid w:val="006C54F1"/>
    <w:rsid w:val="006C5EC6"/>
    <w:rsid w:val="006C7B82"/>
    <w:rsid w:val="006D0141"/>
    <w:rsid w:val="006D0235"/>
    <w:rsid w:val="006D0FA0"/>
    <w:rsid w:val="006D141B"/>
    <w:rsid w:val="006D171D"/>
    <w:rsid w:val="006D1D77"/>
    <w:rsid w:val="006D22CB"/>
    <w:rsid w:val="006D2FD0"/>
    <w:rsid w:val="006D34E5"/>
    <w:rsid w:val="006D5225"/>
    <w:rsid w:val="006D56D2"/>
    <w:rsid w:val="006D57CC"/>
    <w:rsid w:val="006D6048"/>
    <w:rsid w:val="006D6615"/>
    <w:rsid w:val="006D6C37"/>
    <w:rsid w:val="006D6C9D"/>
    <w:rsid w:val="006D788B"/>
    <w:rsid w:val="006E0C28"/>
    <w:rsid w:val="006E137F"/>
    <w:rsid w:val="006E15CE"/>
    <w:rsid w:val="006E2646"/>
    <w:rsid w:val="006E2FFC"/>
    <w:rsid w:val="006E341F"/>
    <w:rsid w:val="006E3A0B"/>
    <w:rsid w:val="006E70B2"/>
    <w:rsid w:val="006F1357"/>
    <w:rsid w:val="006F355F"/>
    <w:rsid w:val="006F35DF"/>
    <w:rsid w:val="006F3EF1"/>
    <w:rsid w:val="006F425F"/>
    <w:rsid w:val="006F4A63"/>
    <w:rsid w:val="006F4BB6"/>
    <w:rsid w:val="006F52C9"/>
    <w:rsid w:val="006F5599"/>
    <w:rsid w:val="006F6834"/>
    <w:rsid w:val="006F6E89"/>
    <w:rsid w:val="006F7918"/>
    <w:rsid w:val="00700569"/>
    <w:rsid w:val="00701A1D"/>
    <w:rsid w:val="00703BD7"/>
    <w:rsid w:val="00704704"/>
    <w:rsid w:val="00704D87"/>
    <w:rsid w:val="007063E4"/>
    <w:rsid w:val="00706597"/>
    <w:rsid w:val="00706BAF"/>
    <w:rsid w:val="007070C5"/>
    <w:rsid w:val="00711997"/>
    <w:rsid w:val="00711F1A"/>
    <w:rsid w:val="007123AB"/>
    <w:rsid w:val="0071243A"/>
    <w:rsid w:val="007126E8"/>
    <w:rsid w:val="00712F6A"/>
    <w:rsid w:val="007137BD"/>
    <w:rsid w:val="00713AC9"/>
    <w:rsid w:val="00713B47"/>
    <w:rsid w:val="00713FC1"/>
    <w:rsid w:val="007140EA"/>
    <w:rsid w:val="00714E8B"/>
    <w:rsid w:val="007156EF"/>
    <w:rsid w:val="00716772"/>
    <w:rsid w:val="00716A9A"/>
    <w:rsid w:val="00717557"/>
    <w:rsid w:val="0071784A"/>
    <w:rsid w:val="00717F9D"/>
    <w:rsid w:val="00720BB1"/>
    <w:rsid w:val="00721BAE"/>
    <w:rsid w:val="00721E9F"/>
    <w:rsid w:val="007232A1"/>
    <w:rsid w:val="007237A5"/>
    <w:rsid w:val="00724A02"/>
    <w:rsid w:val="00725A9E"/>
    <w:rsid w:val="00725EF7"/>
    <w:rsid w:val="00726BB0"/>
    <w:rsid w:val="00726D10"/>
    <w:rsid w:val="00731FE0"/>
    <w:rsid w:val="00731FE1"/>
    <w:rsid w:val="0073200D"/>
    <w:rsid w:val="0073234C"/>
    <w:rsid w:val="007328B9"/>
    <w:rsid w:val="00732D5B"/>
    <w:rsid w:val="00733B12"/>
    <w:rsid w:val="00733DF4"/>
    <w:rsid w:val="00734F75"/>
    <w:rsid w:val="0073528E"/>
    <w:rsid w:val="00735D0F"/>
    <w:rsid w:val="00736064"/>
    <w:rsid w:val="00736CD8"/>
    <w:rsid w:val="0073750E"/>
    <w:rsid w:val="007376F6"/>
    <w:rsid w:val="00737DCF"/>
    <w:rsid w:val="00742A54"/>
    <w:rsid w:val="00742AE1"/>
    <w:rsid w:val="00742D9A"/>
    <w:rsid w:val="0074327F"/>
    <w:rsid w:val="00747A5E"/>
    <w:rsid w:val="00747E10"/>
    <w:rsid w:val="00747FFB"/>
    <w:rsid w:val="00751677"/>
    <w:rsid w:val="00752955"/>
    <w:rsid w:val="00753D38"/>
    <w:rsid w:val="00753E7E"/>
    <w:rsid w:val="0075467C"/>
    <w:rsid w:val="00754783"/>
    <w:rsid w:val="0075719C"/>
    <w:rsid w:val="00757626"/>
    <w:rsid w:val="0076061C"/>
    <w:rsid w:val="007606D3"/>
    <w:rsid w:val="00760C97"/>
    <w:rsid w:val="00760DB6"/>
    <w:rsid w:val="00762468"/>
    <w:rsid w:val="00762958"/>
    <w:rsid w:val="007634DE"/>
    <w:rsid w:val="0076366C"/>
    <w:rsid w:val="00763A4B"/>
    <w:rsid w:val="007641CA"/>
    <w:rsid w:val="00764CBF"/>
    <w:rsid w:val="007657CE"/>
    <w:rsid w:val="007657E4"/>
    <w:rsid w:val="0076605C"/>
    <w:rsid w:val="007662DA"/>
    <w:rsid w:val="00767238"/>
    <w:rsid w:val="00767A01"/>
    <w:rsid w:val="0077079F"/>
    <w:rsid w:val="00770ADD"/>
    <w:rsid w:val="00770B0B"/>
    <w:rsid w:val="00771723"/>
    <w:rsid w:val="0077175E"/>
    <w:rsid w:val="007724E4"/>
    <w:rsid w:val="00772A43"/>
    <w:rsid w:val="00774277"/>
    <w:rsid w:val="007765FB"/>
    <w:rsid w:val="00776B14"/>
    <w:rsid w:val="00777ECB"/>
    <w:rsid w:val="00780889"/>
    <w:rsid w:val="0078100C"/>
    <w:rsid w:val="00781334"/>
    <w:rsid w:val="00781349"/>
    <w:rsid w:val="00781CA6"/>
    <w:rsid w:val="0078225C"/>
    <w:rsid w:val="007822EF"/>
    <w:rsid w:val="0078263A"/>
    <w:rsid w:val="007826C2"/>
    <w:rsid w:val="0078309C"/>
    <w:rsid w:val="007835C2"/>
    <w:rsid w:val="00783ADE"/>
    <w:rsid w:val="00783DCE"/>
    <w:rsid w:val="00790588"/>
    <w:rsid w:val="007912B2"/>
    <w:rsid w:val="00792FA1"/>
    <w:rsid w:val="007937D3"/>
    <w:rsid w:val="0079449C"/>
    <w:rsid w:val="00794C46"/>
    <w:rsid w:val="00795167"/>
    <w:rsid w:val="007951DD"/>
    <w:rsid w:val="00795298"/>
    <w:rsid w:val="007957F5"/>
    <w:rsid w:val="00795A65"/>
    <w:rsid w:val="00796464"/>
    <w:rsid w:val="00796859"/>
    <w:rsid w:val="00796E0C"/>
    <w:rsid w:val="0079775A"/>
    <w:rsid w:val="00797F0D"/>
    <w:rsid w:val="007A0330"/>
    <w:rsid w:val="007A05DE"/>
    <w:rsid w:val="007A0D1C"/>
    <w:rsid w:val="007A0FEC"/>
    <w:rsid w:val="007A172A"/>
    <w:rsid w:val="007A1CDA"/>
    <w:rsid w:val="007A1F7B"/>
    <w:rsid w:val="007A2474"/>
    <w:rsid w:val="007A2B0E"/>
    <w:rsid w:val="007A37D4"/>
    <w:rsid w:val="007A3A9F"/>
    <w:rsid w:val="007A4668"/>
    <w:rsid w:val="007A4792"/>
    <w:rsid w:val="007A4A75"/>
    <w:rsid w:val="007A6CE0"/>
    <w:rsid w:val="007A72B5"/>
    <w:rsid w:val="007A7AA5"/>
    <w:rsid w:val="007A7FA5"/>
    <w:rsid w:val="007B09C5"/>
    <w:rsid w:val="007B0B63"/>
    <w:rsid w:val="007B1239"/>
    <w:rsid w:val="007B27B6"/>
    <w:rsid w:val="007B356C"/>
    <w:rsid w:val="007B3648"/>
    <w:rsid w:val="007B3A40"/>
    <w:rsid w:val="007B4A68"/>
    <w:rsid w:val="007B4CF8"/>
    <w:rsid w:val="007B5686"/>
    <w:rsid w:val="007B5D20"/>
    <w:rsid w:val="007C0FD2"/>
    <w:rsid w:val="007C10B5"/>
    <w:rsid w:val="007C2F24"/>
    <w:rsid w:val="007C3C2F"/>
    <w:rsid w:val="007C4733"/>
    <w:rsid w:val="007C49DD"/>
    <w:rsid w:val="007C4B76"/>
    <w:rsid w:val="007C4D8C"/>
    <w:rsid w:val="007C4F82"/>
    <w:rsid w:val="007C5049"/>
    <w:rsid w:val="007C5339"/>
    <w:rsid w:val="007C53C5"/>
    <w:rsid w:val="007C6387"/>
    <w:rsid w:val="007D0D17"/>
    <w:rsid w:val="007D1C0E"/>
    <w:rsid w:val="007D2756"/>
    <w:rsid w:val="007D3CD6"/>
    <w:rsid w:val="007D42F0"/>
    <w:rsid w:val="007D4356"/>
    <w:rsid w:val="007D46FA"/>
    <w:rsid w:val="007D4BF4"/>
    <w:rsid w:val="007D4F4D"/>
    <w:rsid w:val="007D74DA"/>
    <w:rsid w:val="007D7E13"/>
    <w:rsid w:val="007D7F09"/>
    <w:rsid w:val="007E0037"/>
    <w:rsid w:val="007E033C"/>
    <w:rsid w:val="007E0525"/>
    <w:rsid w:val="007E1F78"/>
    <w:rsid w:val="007E2485"/>
    <w:rsid w:val="007E2803"/>
    <w:rsid w:val="007E2824"/>
    <w:rsid w:val="007E2E20"/>
    <w:rsid w:val="007E3167"/>
    <w:rsid w:val="007E4935"/>
    <w:rsid w:val="007E5094"/>
    <w:rsid w:val="007E551A"/>
    <w:rsid w:val="007E5761"/>
    <w:rsid w:val="007E5BAC"/>
    <w:rsid w:val="007E613E"/>
    <w:rsid w:val="007E686F"/>
    <w:rsid w:val="007E6CCF"/>
    <w:rsid w:val="007F04D6"/>
    <w:rsid w:val="007F0810"/>
    <w:rsid w:val="007F0A84"/>
    <w:rsid w:val="007F0ACE"/>
    <w:rsid w:val="007F1A10"/>
    <w:rsid w:val="007F2B12"/>
    <w:rsid w:val="007F3BBE"/>
    <w:rsid w:val="007F42F4"/>
    <w:rsid w:val="007F4990"/>
    <w:rsid w:val="007F4C3B"/>
    <w:rsid w:val="007F5EC5"/>
    <w:rsid w:val="007F614F"/>
    <w:rsid w:val="007F6F1E"/>
    <w:rsid w:val="0080052C"/>
    <w:rsid w:val="0080076E"/>
    <w:rsid w:val="00800976"/>
    <w:rsid w:val="008015D9"/>
    <w:rsid w:val="00801B77"/>
    <w:rsid w:val="00802FFD"/>
    <w:rsid w:val="0080363E"/>
    <w:rsid w:val="00803BF8"/>
    <w:rsid w:val="00803D6C"/>
    <w:rsid w:val="00804F80"/>
    <w:rsid w:val="00805EE2"/>
    <w:rsid w:val="00807D36"/>
    <w:rsid w:val="008119E0"/>
    <w:rsid w:val="008124FE"/>
    <w:rsid w:val="00812553"/>
    <w:rsid w:val="008133E0"/>
    <w:rsid w:val="00814CA4"/>
    <w:rsid w:val="008151E7"/>
    <w:rsid w:val="008158A9"/>
    <w:rsid w:val="00815BAA"/>
    <w:rsid w:val="008169C4"/>
    <w:rsid w:val="0081758A"/>
    <w:rsid w:val="00820F17"/>
    <w:rsid w:val="0082144C"/>
    <w:rsid w:val="00822419"/>
    <w:rsid w:val="00823278"/>
    <w:rsid w:val="008237D7"/>
    <w:rsid w:val="00823BBE"/>
    <w:rsid w:val="008242AF"/>
    <w:rsid w:val="00825AA4"/>
    <w:rsid w:val="0082769F"/>
    <w:rsid w:val="008308A2"/>
    <w:rsid w:val="00831BC8"/>
    <w:rsid w:val="00831F6F"/>
    <w:rsid w:val="00832197"/>
    <w:rsid w:val="00832D2F"/>
    <w:rsid w:val="00833361"/>
    <w:rsid w:val="00833441"/>
    <w:rsid w:val="00833F8C"/>
    <w:rsid w:val="0083467A"/>
    <w:rsid w:val="00834D75"/>
    <w:rsid w:val="00834E2F"/>
    <w:rsid w:val="00835451"/>
    <w:rsid w:val="0083662D"/>
    <w:rsid w:val="008369BD"/>
    <w:rsid w:val="00837F53"/>
    <w:rsid w:val="00837FCF"/>
    <w:rsid w:val="008425F5"/>
    <w:rsid w:val="00842FF9"/>
    <w:rsid w:val="008438DF"/>
    <w:rsid w:val="0084448D"/>
    <w:rsid w:val="0084486E"/>
    <w:rsid w:val="00844DBB"/>
    <w:rsid w:val="008457E4"/>
    <w:rsid w:val="00845AF1"/>
    <w:rsid w:val="0084619E"/>
    <w:rsid w:val="00846A64"/>
    <w:rsid w:val="00846B7C"/>
    <w:rsid w:val="008475C5"/>
    <w:rsid w:val="00847F17"/>
    <w:rsid w:val="00847FDD"/>
    <w:rsid w:val="008501CF"/>
    <w:rsid w:val="00850B76"/>
    <w:rsid w:val="0085112C"/>
    <w:rsid w:val="008549ED"/>
    <w:rsid w:val="00854AE2"/>
    <w:rsid w:val="008559A8"/>
    <w:rsid w:val="00857079"/>
    <w:rsid w:val="00857436"/>
    <w:rsid w:val="008575A9"/>
    <w:rsid w:val="00861101"/>
    <w:rsid w:val="008617E9"/>
    <w:rsid w:val="008630FF"/>
    <w:rsid w:val="008636D1"/>
    <w:rsid w:val="008676B1"/>
    <w:rsid w:val="00870976"/>
    <w:rsid w:val="00871308"/>
    <w:rsid w:val="00871DD1"/>
    <w:rsid w:val="008721CE"/>
    <w:rsid w:val="00872A9C"/>
    <w:rsid w:val="00872DAE"/>
    <w:rsid w:val="00873E30"/>
    <w:rsid w:val="00873FC0"/>
    <w:rsid w:val="008741B4"/>
    <w:rsid w:val="008746BD"/>
    <w:rsid w:val="00874E1B"/>
    <w:rsid w:val="00875072"/>
    <w:rsid w:val="0087665A"/>
    <w:rsid w:val="00877182"/>
    <w:rsid w:val="00877C03"/>
    <w:rsid w:val="00877D36"/>
    <w:rsid w:val="00880EF3"/>
    <w:rsid w:val="008810B3"/>
    <w:rsid w:val="008818F6"/>
    <w:rsid w:val="00882059"/>
    <w:rsid w:val="008823D5"/>
    <w:rsid w:val="008836BD"/>
    <w:rsid w:val="008837B1"/>
    <w:rsid w:val="008837E8"/>
    <w:rsid w:val="00883B54"/>
    <w:rsid w:val="00883C8B"/>
    <w:rsid w:val="008842A9"/>
    <w:rsid w:val="00884A27"/>
    <w:rsid w:val="00884D9C"/>
    <w:rsid w:val="00885423"/>
    <w:rsid w:val="008857D1"/>
    <w:rsid w:val="00885803"/>
    <w:rsid w:val="00885DFB"/>
    <w:rsid w:val="00886178"/>
    <w:rsid w:val="00886F57"/>
    <w:rsid w:val="00886FB4"/>
    <w:rsid w:val="00887DCC"/>
    <w:rsid w:val="00887DE9"/>
    <w:rsid w:val="00887FDB"/>
    <w:rsid w:val="00890064"/>
    <w:rsid w:val="00890529"/>
    <w:rsid w:val="00890F67"/>
    <w:rsid w:val="008927E3"/>
    <w:rsid w:val="0089377D"/>
    <w:rsid w:val="008957A1"/>
    <w:rsid w:val="008972C5"/>
    <w:rsid w:val="008974EE"/>
    <w:rsid w:val="0089758B"/>
    <w:rsid w:val="00897B1C"/>
    <w:rsid w:val="00897CC1"/>
    <w:rsid w:val="00897D0E"/>
    <w:rsid w:val="008A0455"/>
    <w:rsid w:val="008A10C5"/>
    <w:rsid w:val="008A158C"/>
    <w:rsid w:val="008A2056"/>
    <w:rsid w:val="008A24C5"/>
    <w:rsid w:val="008A24D4"/>
    <w:rsid w:val="008A30AD"/>
    <w:rsid w:val="008A3766"/>
    <w:rsid w:val="008A3B2D"/>
    <w:rsid w:val="008A58BD"/>
    <w:rsid w:val="008A65B4"/>
    <w:rsid w:val="008A6CFE"/>
    <w:rsid w:val="008A7AAE"/>
    <w:rsid w:val="008A7EFD"/>
    <w:rsid w:val="008B0DD0"/>
    <w:rsid w:val="008B1BFB"/>
    <w:rsid w:val="008B213A"/>
    <w:rsid w:val="008B24E4"/>
    <w:rsid w:val="008B253F"/>
    <w:rsid w:val="008B26C4"/>
    <w:rsid w:val="008B2A1B"/>
    <w:rsid w:val="008B2F40"/>
    <w:rsid w:val="008B361C"/>
    <w:rsid w:val="008B4DB3"/>
    <w:rsid w:val="008B5884"/>
    <w:rsid w:val="008C07A7"/>
    <w:rsid w:val="008C1FC7"/>
    <w:rsid w:val="008C229B"/>
    <w:rsid w:val="008C56B6"/>
    <w:rsid w:val="008C6313"/>
    <w:rsid w:val="008C6407"/>
    <w:rsid w:val="008C6ED4"/>
    <w:rsid w:val="008C78A0"/>
    <w:rsid w:val="008C7F02"/>
    <w:rsid w:val="008D0325"/>
    <w:rsid w:val="008D0DC3"/>
    <w:rsid w:val="008D12AE"/>
    <w:rsid w:val="008D1A22"/>
    <w:rsid w:val="008D236C"/>
    <w:rsid w:val="008D2A06"/>
    <w:rsid w:val="008D2F57"/>
    <w:rsid w:val="008D4938"/>
    <w:rsid w:val="008D5091"/>
    <w:rsid w:val="008D5587"/>
    <w:rsid w:val="008D5C88"/>
    <w:rsid w:val="008D7A32"/>
    <w:rsid w:val="008E1630"/>
    <w:rsid w:val="008E19B5"/>
    <w:rsid w:val="008E1CC7"/>
    <w:rsid w:val="008E2496"/>
    <w:rsid w:val="008E26AC"/>
    <w:rsid w:val="008E308E"/>
    <w:rsid w:val="008E3106"/>
    <w:rsid w:val="008E3370"/>
    <w:rsid w:val="008E4D53"/>
    <w:rsid w:val="008E5B4E"/>
    <w:rsid w:val="008E5F7E"/>
    <w:rsid w:val="008E6BBE"/>
    <w:rsid w:val="008E7863"/>
    <w:rsid w:val="008E788F"/>
    <w:rsid w:val="008F02A6"/>
    <w:rsid w:val="008F03D0"/>
    <w:rsid w:val="008F13D4"/>
    <w:rsid w:val="008F2050"/>
    <w:rsid w:val="008F257C"/>
    <w:rsid w:val="008F2B27"/>
    <w:rsid w:val="008F3008"/>
    <w:rsid w:val="008F49D9"/>
    <w:rsid w:val="008F4AAA"/>
    <w:rsid w:val="008F4D74"/>
    <w:rsid w:val="008F5A2C"/>
    <w:rsid w:val="008F6A6A"/>
    <w:rsid w:val="008F7153"/>
    <w:rsid w:val="009006B8"/>
    <w:rsid w:val="00900887"/>
    <w:rsid w:val="00900BD8"/>
    <w:rsid w:val="00901781"/>
    <w:rsid w:val="009023BA"/>
    <w:rsid w:val="00902AEB"/>
    <w:rsid w:val="00902B8E"/>
    <w:rsid w:val="00904230"/>
    <w:rsid w:val="00904C44"/>
    <w:rsid w:val="009069CC"/>
    <w:rsid w:val="00906AF7"/>
    <w:rsid w:val="00906FF6"/>
    <w:rsid w:val="00907F68"/>
    <w:rsid w:val="00910A0C"/>
    <w:rsid w:val="00911010"/>
    <w:rsid w:val="0091119D"/>
    <w:rsid w:val="0091355E"/>
    <w:rsid w:val="00913C18"/>
    <w:rsid w:val="0091464E"/>
    <w:rsid w:val="009159B3"/>
    <w:rsid w:val="0091620A"/>
    <w:rsid w:val="009171D4"/>
    <w:rsid w:val="00917381"/>
    <w:rsid w:val="009175CB"/>
    <w:rsid w:val="00920F68"/>
    <w:rsid w:val="00921275"/>
    <w:rsid w:val="009223B7"/>
    <w:rsid w:val="00922D06"/>
    <w:rsid w:val="00923055"/>
    <w:rsid w:val="00924256"/>
    <w:rsid w:val="0092497C"/>
    <w:rsid w:val="00925379"/>
    <w:rsid w:val="009256C0"/>
    <w:rsid w:val="00925774"/>
    <w:rsid w:val="009257C9"/>
    <w:rsid w:val="00925D02"/>
    <w:rsid w:val="009272C9"/>
    <w:rsid w:val="009303AC"/>
    <w:rsid w:val="0093108E"/>
    <w:rsid w:val="00931184"/>
    <w:rsid w:val="00931227"/>
    <w:rsid w:val="00931829"/>
    <w:rsid w:val="00931CB4"/>
    <w:rsid w:val="00932DB9"/>
    <w:rsid w:val="00933864"/>
    <w:rsid w:val="00933E91"/>
    <w:rsid w:val="009353D5"/>
    <w:rsid w:val="009356D1"/>
    <w:rsid w:val="0093627A"/>
    <w:rsid w:val="0093663A"/>
    <w:rsid w:val="0093678C"/>
    <w:rsid w:val="00936DA7"/>
    <w:rsid w:val="00937A89"/>
    <w:rsid w:val="00940393"/>
    <w:rsid w:val="00940733"/>
    <w:rsid w:val="0094151B"/>
    <w:rsid w:val="009422CE"/>
    <w:rsid w:val="009426BF"/>
    <w:rsid w:val="00942787"/>
    <w:rsid w:val="009429ED"/>
    <w:rsid w:val="00942C5F"/>
    <w:rsid w:val="0094346E"/>
    <w:rsid w:val="00944602"/>
    <w:rsid w:val="0094461A"/>
    <w:rsid w:val="00944AFD"/>
    <w:rsid w:val="00945255"/>
    <w:rsid w:val="00946404"/>
    <w:rsid w:val="009466E7"/>
    <w:rsid w:val="009479BD"/>
    <w:rsid w:val="0095056E"/>
    <w:rsid w:val="00950E4C"/>
    <w:rsid w:val="00951430"/>
    <w:rsid w:val="009519E8"/>
    <w:rsid w:val="00953CEA"/>
    <w:rsid w:val="00953E3C"/>
    <w:rsid w:val="0095458B"/>
    <w:rsid w:val="00954DC0"/>
    <w:rsid w:val="00955322"/>
    <w:rsid w:val="00955D06"/>
    <w:rsid w:val="00955DBE"/>
    <w:rsid w:val="009564A4"/>
    <w:rsid w:val="009569F0"/>
    <w:rsid w:val="009611DC"/>
    <w:rsid w:val="00961D4F"/>
    <w:rsid w:val="00961E06"/>
    <w:rsid w:val="00962BA0"/>
    <w:rsid w:val="00962D0A"/>
    <w:rsid w:val="00963137"/>
    <w:rsid w:val="00963192"/>
    <w:rsid w:val="00963918"/>
    <w:rsid w:val="00963C27"/>
    <w:rsid w:val="009643D2"/>
    <w:rsid w:val="00964BEA"/>
    <w:rsid w:val="0096576C"/>
    <w:rsid w:val="00965F57"/>
    <w:rsid w:val="0096608F"/>
    <w:rsid w:val="009660C1"/>
    <w:rsid w:val="00966596"/>
    <w:rsid w:val="00967AE2"/>
    <w:rsid w:val="00967ED8"/>
    <w:rsid w:val="00970644"/>
    <w:rsid w:val="00970930"/>
    <w:rsid w:val="009716D6"/>
    <w:rsid w:val="00971EC2"/>
    <w:rsid w:val="00972725"/>
    <w:rsid w:val="00973DA8"/>
    <w:rsid w:val="00973DE9"/>
    <w:rsid w:val="00974FA7"/>
    <w:rsid w:val="00975BC0"/>
    <w:rsid w:val="00975D56"/>
    <w:rsid w:val="00975DBA"/>
    <w:rsid w:val="009769B2"/>
    <w:rsid w:val="00976D5E"/>
    <w:rsid w:val="00977335"/>
    <w:rsid w:val="009775AB"/>
    <w:rsid w:val="00977C8A"/>
    <w:rsid w:val="00977EB2"/>
    <w:rsid w:val="0098002C"/>
    <w:rsid w:val="0098035F"/>
    <w:rsid w:val="009803E8"/>
    <w:rsid w:val="00981EF9"/>
    <w:rsid w:val="00981F7B"/>
    <w:rsid w:val="009823B6"/>
    <w:rsid w:val="0098263D"/>
    <w:rsid w:val="00982B75"/>
    <w:rsid w:val="00984C66"/>
    <w:rsid w:val="00984F9F"/>
    <w:rsid w:val="0098644B"/>
    <w:rsid w:val="00986840"/>
    <w:rsid w:val="00986C42"/>
    <w:rsid w:val="009873F6"/>
    <w:rsid w:val="00990201"/>
    <w:rsid w:val="00990413"/>
    <w:rsid w:val="00990FC8"/>
    <w:rsid w:val="009917D2"/>
    <w:rsid w:val="0099198C"/>
    <w:rsid w:val="00992255"/>
    <w:rsid w:val="009924F2"/>
    <w:rsid w:val="00992A7D"/>
    <w:rsid w:val="00992C00"/>
    <w:rsid w:val="00994088"/>
    <w:rsid w:val="00994113"/>
    <w:rsid w:val="00994B8B"/>
    <w:rsid w:val="00995156"/>
    <w:rsid w:val="009961C7"/>
    <w:rsid w:val="0099624B"/>
    <w:rsid w:val="009975AF"/>
    <w:rsid w:val="00997ECC"/>
    <w:rsid w:val="009A00FC"/>
    <w:rsid w:val="009A06E0"/>
    <w:rsid w:val="009A0A42"/>
    <w:rsid w:val="009A0EA9"/>
    <w:rsid w:val="009A10FA"/>
    <w:rsid w:val="009A1378"/>
    <w:rsid w:val="009A24A4"/>
    <w:rsid w:val="009A345F"/>
    <w:rsid w:val="009A391A"/>
    <w:rsid w:val="009A3AE5"/>
    <w:rsid w:val="009A3B58"/>
    <w:rsid w:val="009A48DA"/>
    <w:rsid w:val="009A4EFB"/>
    <w:rsid w:val="009A4FD5"/>
    <w:rsid w:val="009A516D"/>
    <w:rsid w:val="009A6726"/>
    <w:rsid w:val="009A6C14"/>
    <w:rsid w:val="009A73B4"/>
    <w:rsid w:val="009B0137"/>
    <w:rsid w:val="009B05F1"/>
    <w:rsid w:val="009B154C"/>
    <w:rsid w:val="009B1862"/>
    <w:rsid w:val="009B1E1E"/>
    <w:rsid w:val="009B2241"/>
    <w:rsid w:val="009B22EC"/>
    <w:rsid w:val="009B3522"/>
    <w:rsid w:val="009B4069"/>
    <w:rsid w:val="009B50A8"/>
    <w:rsid w:val="009B5A30"/>
    <w:rsid w:val="009B5DAE"/>
    <w:rsid w:val="009B6287"/>
    <w:rsid w:val="009B6760"/>
    <w:rsid w:val="009B6822"/>
    <w:rsid w:val="009B6BD3"/>
    <w:rsid w:val="009B6D38"/>
    <w:rsid w:val="009B6D5C"/>
    <w:rsid w:val="009C036D"/>
    <w:rsid w:val="009C0FA1"/>
    <w:rsid w:val="009C0FEE"/>
    <w:rsid w:val="009C1135"/>
    <w:rsid w:val="009C2050"/>
    <w:rsid w:val="009C333B"/>
    <w:rsid w:val="009C335B"/>
    <w:rsid w:val="009C4F6F"/>
    <w:rsid w:val="009C5055"/>
    <w:rsid w:val="009C57EE"/>
    <w:rsid w:val="009C6F0C"/>
    <w:rsid w:val="009C6FB2"/>
    <w:rsid w:val="009C7B89"/>
    <w:rsid w:val="009D0D59"/>
    <w:rsid w:val="009D11EC"/>
    <w:rsid w:val="009D1C0A"/>
    <w:rsid w:val="009D1F5B"/>
    <w:rsid w:val="009D23CE"/>
    <w:rsid w:val="009D28F8"/>
    <w:rsid w:val="009D2949"/>
    <w:rsid w:val="009D2F7C"/>
    <w:rsid w:val="009D3C8E"/>
    <w:rsid w:val="009D44A0"/>
    <w:rsid w:val="009D4D5D"/>
    <w:rsid w:val="009D5CCA"/>
    <w:rsid w:val="009D6E7C"/>
    <w:rsid w:val="009E05F1"/>
    <w:rsid w:val="009E1180"/>
    <w:rsid w:val="009E129D"/>
    <w:rsid w:val="009E173A"/>
    <w:rsid w:val="009E1F26"/>
    <w:rsid w:val="009E206B"/>
    <w:rsid w:val="009E21D1"/>
    <w:rsid w:val="009E23DE"/>
    <w:rsid w:val="009E2872"/>
    <w:rsid w:val="009E2C59"/>
    <w:rsid w:val="009E38CB"/>
    <w:rsid w:val="009E3C4B"/>
    <w:rsid w:val="009E3C85"/>
    <w:rsid w:val="009E48E4"/>
    <w:rsid w:val="009E4FCC"/>
    <w:rsid w:val="009E5460"/>
    <w:rsid w:val="009E5E92"/>
    <w:rsid w:val="009F10E7"/>
    <w:rsid w:val="009F51AF"/>
    <w:rsid w:val="009F5699"/>
    <w:rsid w:val="009F5BA9"/>
    <w:rsid w:val="009F6075"/>
    <w:rsid w:val="009F6D8B"/>
    <w:rsid w:val="009F789D"/>
    <w:rsid w:val="00A00249"/>
    <w:rsid w:val="00A00271"/>
    <w:rsid w:val="00A009A6"/>
    <w:rsid w:val="00A00CA0"/>
    <w:rsid w:val="00A0255A"/>
    <w:rsid w:val="00A02717"/>
    <w:rsid w:val="00A02EA7"/>
    <w:rsid w:val="00A02EF1"/>
    <w:rsid w:val="00A03779"/>
    <w:rsid w:val="00A06E97"/>
    <w:rsid w:val="00A0713C"/>
    <w:rsid w:val="00A078DE"/>
    <w:rsid w:val="00A10A00"/>
    <w:rsid w:val="00A10F47"/>
    <w:rsid w:val="00A1120D"/>
    <w:rsid w:val="00A114FE"/>
    <w:rsid w:val="00A117BD"/>
    <w:rsid w:val="00A11CA5"/>
    <w:rsid w:val="00A131A1"/>
    <w:rsid w:val="00A1326D"/>
    <w:rsid w:val="00A14D5C"/>
    <w:rsid w:val="00A15040"/>
    <w:rsid w:val="00A1512B"/>
    <w:rsid w:val="00A1555C"/>
    <w:rsid w:val="00A15FAA"/>
    <w:rsid w:val="00A17BBC"/>
    <w:rsid w:val="00A17C1B"/>
    <w:rsid w:val="00A201C2"/>
    <w:rsid w:val="00A2067B"/>
    <w:rsid w:val="00A20F36"/>
    <w:rsid w:val="00A2136A"/>
    <w:rsid w:val="00A21578"/>
    <w:rsid w:val="00A215AD"/>
    <w:rsid w:val="00A21BEA"/>
    <w:rsid w:val="00A230B3"/>
    <w:rsid w:val="00A245B9"/>
    <w:rsid w:val="00A24EDB"/>
    <w:rsid w:val="00A25894"/>
    <w:rsid w:val="00A259CF"/>
    <w:rsid w:val="00A2791D"/>
    <w:rsid w:val="00A27D6D"/>
    <w:rsid w:val="00A307FE"/>
    <w:rsid w:val="00A3082E"/>
    <w:rsid w:val="00A30E0C"/>
    <w:rsid w:val="00A31C96"/>
    <w:rsid w:val="00A31DF5"/>
    <w:rsid w:val="00A321FB"/>
    <w:rsid w:val="00A32F74"/>
    <w:rsid w:val="00A33B35"/>
    <w:rsid w:val="00A33BAE"/>
    <w:rsid w:val="00A34418"/>
    <w:rsid w:val="00A34A62"/>
    <w:rsid w:val="00A350B4"/>
    <w:rsid w:val="00A35162"/>
    <w:rsid w:val="00A36A76"/>
    <w:rsid w:val="00A379AB"/>
    <w:rsid w:val="00A40565"/>
    <w:rsid w:val="00A40FA4"/>
    <w:rsid w:val="00A4123E"/>
    <w:rsid w:val="00A42312"/>
    <w:rsid w:val="00A42562"/>
    <w:rsid w:val="00A42A1A"/>
    <w:rsid w:val="00A42CA7"/>
    <w:rsid w:val="00A42CF3"/>
    <w:rsid w:val="00A43153"/>
    <w:rsid w:val="00A432DC"/>
    <w:rsid w:val="00A43CE7"/>
    <w:rsid w:val="00A43E1C"/>
    <w:rsid w:val="00A44763"/>
    <w:rsid w:val="00A45767"/>
    <w:rsid w:val="00A474A5"/>
    <w:rsid w:val="00A50084"/>
    <w:rsid w:val="00A502C4"/>
    <w:rsid w:val="00A50DD5"/>
    <w:rsid w:val="00A51611"/>
    <w:rsid w:val="00A516A3"/>
    <w:rsid w:val="00A51FCF"/>
    <w:rsid w:val="00A52D15"/>
    <w:rsid w:val="00A52E3C"/>
    <w:rsid w:val="00A5305D"/>
    <w:rsid w:val="00A54925"/>
    <w:rsid w:val="00A54930"/>
    <w:rsid w:val="00A54E45"/>
    <w:rsid w:val="00A550B5"/>
    <w:rsid w:val="00A55193"/>
    <w:rsid w:val="00A55ED6"/>
    <w:rsid w:val="00A577C9"/>
    <w:rsid w:val="00A57C70"/>
    <w:rsid w:val="00A6007C"/>
    <w:rsid w:val="00A625AC"/>
    <w:rsid w:val="00A628C5"/>
    <w:rsid w:val="00A62A03"/>
    <w:rsid w:val="00A6347A"/>
    <w:rsid w:val="00A63CA3"/>
    <w:rsid w:val="00A646D7"/>
    <w:rsid w:val="00A64D82"/>
    <w:rsid w:val="00A65823"/>
    <w:rsid w:val="00A66DE7"/>
    <w:rsid w:val="00A67617"/>
    <w:rsid w:val="00A67676"/>
    <w:rsid w:val="00A67D4F"/>
    <w:rsid w:val="00A70892"/>
    <w:rsid w:val="00A70DD6"/>
    <w:rsid w:val="00A722EE"/>
    <w:rsid w:val="00A72308"/>
    <w:rsid w:val="00A7306B"/>
    <w:rsid w:val="00A73484"/>
    <w:rsid w:val="00A73901"/>
    <w:rsid w:val="00A76956"/>
    <w:rsid w:val="00A76C49"/>
    <w:rsid w:val="00A76D34"/>
    <w:rsid w:val="00A776BF"/>
    <w:rsid w:val="00A80C26"/>
    <w:rsid w:val="00A80CEF"/>
    <w:rsid w:val="00A8210A"/>
    <w:rsid w:val="00A83990"/>
    <w:rsid w:val="00A83A7F"/>
    <w:rsid w:val="00A84F23"/>
    <w:rsid w:val="00A85097"/>
    <w:rsid w:val="00A86CE7"/>
    <w:rsid w:val="00A875EF"/>
    <w:rsid w:val="00A90F74"/>
    <w:rsid w:val="00A91233"/>
    <w:rsid w:val="00A912AF"/>
    <w:rsid w:val="00A91664"/>
    <w:rsid w:val="00A92BAF"/>
    <w:rsid w:val="00A936FB"/>
    <w:rsid w:val="00A9462B"/>
    <w:rsid w:val="00A95E61"/>
    <w:rsid w:val="00A95F27"/>
    <w:rsid w:val="00A96086"/>
    <w:rsid w:val="00A965F9"/>
    <w:rsid w:val="00A96BF1"/>
    <w:rsid w:val="00A96C6B"/>
    <w:rsid w:val="00A973FD"/>
    <w:rsid w:val="00A97636"/>
    <w:rsid w:val="00A97DEB"/>
    <w:rsid w:val="00A97FE7"/>
    <w:rsid w:val="00AA182B"/>
    <w:rsid w:val="00AA1A8C"/>
    <w:rsid w:val="00AA2099"/>
    <w:rsid w:val="00AA324B"/>
    <w:rsid w:val="00AA3684"/>
    <w:rsid w:val="00AA428A"/>
    <w:rsid w:val="00AA4F8F"/>
    <w:rsid w:val="00AA51A2"/>
    <w:rsid w:val="00AA542B"/>
    <w:rsid w:val="00AA56D7"/>
    <w:rsid w:val="00AA60BE"/>
    <w:rsid w:val="00AA64F1"/>
    <w:rsid w:val="00AA7448"/>
    <w:rsid w:val="00AA7A58"/>
    <w:rsid w:val="00AA7DF0"/>
    <w:rsid w:val="00AB03DE"/>
    <w:rsid w:val="00AB3BEC"/>
    <w:rsid w:val="00AB3E1B"/>
    <w:rsid w:val="00AB402B"/>
    <w:rsid w:val="00AB46FB"/>
    <w:rsid w:val="00AB4CC4"/>
    <w:rsid w:val="00AB4E2F"/>
    <w:rsid w:val="00AB618D"/>
    <w:rsid w:val="00AB7522"/>
    <w:rsid w:val="00AB7BBB"/>
    <w:rsid w:val="00AC205B"/>
    <w:rsid w:val="00AC2449"/>
    <w:rsid w:val="00AC284E"/>
    <w:rsid w:val="00AC29F3"/>
    <w:rsid w:val="00AC2A8F"/>
    <w:rsid w:val="00AC32F4"/>
    <w:rsid w:val="00AC3E4A"/>
    <w:rsid w:val="00AC4144"/>
    <w:rsid w:val="00AC4286"/>
    <w:rsid w:val="00AC48CC"/>
    <w:rsid w:val="00AC4AEE"/>
    <w:rsid w:val="00AC5331"/>
    <w:rsid w:val="00AC5734"/>
    <w:rsid w:val="00AC6336"/>
    <w:rsid w:val="00AC7E4B"/>
    <w:rsid w:val="00AC7E8F"/>
    <w:rsid w:val="00AD00E5"/>
    <w:rsid w:val="00AD0B8D"/>
    <w:rsid w:val="00AD15ED"/>
    <w:rsid w:val="00AD1BE4"/>
    <w:rsid w:val="00AD1DF2"/>
    <w:rsid w:val="00AD2656"/>
    <w:rsid w:val="00AD2679"/>
    <w:rsid w:val="00AD32AD"/>
    <w:rsid w:val="00AD3420"/>
    <w:rsid w:val="00AD34A9"/>
    <w:rsid w:val="00AD51A2"/>
    <w:rsid w:val="00AD5E50"/>
    <w:rsid w:val="00AD625A"/>
    <w:rsid w:val="00AD7239"/>
    <w:rsid w:val="00AD75CA"/>
    <w:rsid w:val="00AE07D6"/>
    <w:rsid w:val="00AE0923"/>
    <w:rsid w:val="00AE129D"/>
    <w:rsid w:val="00AE3EAC"/>
    <w:rsid w:val="00AE40A0"/>
    <w:rsid w:val="00AE47D3"/>
    <w:rsid w:val="00AE4E02"/>
    <w:rsid w:val="00AE5FF9"/>
    <w:rsid w:val="00AE68AD"/>
    <w:rsid w:val="00AE6946"/>
    <w:rsid w:val="00AF0041"/>
    <w:rsid w:val="00AF36FA"/>
    <w:rsid w:val="00AF4CB3"/>
    <w:rsid w:val="00AF4EA2"/>
    <w:rsid w:val="00AF508D"/>
    <w:rsid w:val="00AF6062"/>
    <w:rsid w:val="00AF6233"/>
    <w:rsid w:val="00AF6788"/>
    <w:rsid w:val="00AF72D1"/>
    <w:rsid w:val="00AF7901"/>
    <w:rsid w:val="00B007E1"/>
    <w:rsid w:val="00B01F75"/>
    <w:rsid w:val="00B02C66"/>
    <w:rsid w:val="00B03BC1"/>
    <w:rsid w:val="00B05213"/>
    <w:rsid w:val="00B05467"/>
    <w:rsid w:val="00B06327"/>
    <w:rsid w:val="00B06AC7"/>
    <w:rsid w:val="00B10B25"/>
    <w:rsid w:val="00B10D83"/>
    <w:rsid w:val="00B11122"/>
    <w:rsid w:val="00B11F51"/>
    <w:rsid w:val="00B12676"/>
    <w:rsid w:val="00B13CA2"/>
    <w:rsid w:val="00B13CDC"/>
    <w:rsid w:val="00B14715"/>
    <w:rsid w:val="00B14CA5"/>
    <w:rsid w:val="00B152C2"/>
    <w:rsid w:val="00B16A33"/>
    <w:rsid w:val="00B16D4F"/>
    <w:rsid w:val="00B171B0"/>
    <w:rsid w:val="00B17D5F"/>
    <w:rsid w:val="00B200A2"/>
    <w:rsid w:val="00B20309"/>
    <w:rsid w:val="00B20879"/>
    <w:rsid w:val="00B20B78"/>
    <w:rsid w:val="00B210D1"/>
    <w:rsid w:val="00B2121F"/>
    <w:rsid w:val="00B21B26"/>
    <w:rsid w:val="00B220FA"/>
    <w:rsid w:val="00B22546"/>
    <w:rsid w:val="00B22F32"/>
    <w:rsid w:val="00B23149"/>
    <w:rsid w:val="00B24A66"/>
    <w:rsid w:val="00B25181"/>
    <w:rsid w:val="00B25810"/>
    <w:rsid w:val="00B25DBE"/>
    <w:rsid w:val="00B26136"/>
    <w:rsid w:val="00B26192"/>
    <w:rsid w:val="00B26964"/>
    <w:rsid w:val="00B279FC"/>
    <w:rsid w:val="00B3049D"/>
    <w:rsid w:val="00B306E9"/>
    <w:rsid w:val="00B311A6"/>
    <w:rsid w:val="00B3235F"/>
    <w:rsid w:val="00B330E9"/>
    <w:rsid w:val="00B3373B"/>
    <w:rsid w:val="00B35038"/>
    <w:rsid w:val="00B35919"/>
    <w:rsid w:val="00B37335"/>
    <w:rsid w:val="00B402CB"/>
    <w:rsid w:val="00B40B02"/>
    <w:rsid w:val="00B40B6A"/>
    <w:rsid w:val="00B40E6E"/>
    <w:rsid w:val="00B40F9A"/>
    <w:rsid w:val="00B410AE"/>
    <w:rsid w:val="00B4282C"/>
    <w:rsid w:val="00B42B5A"/>
    <w:rsid w:val="00B434A2"/>
    <w:rsid w:val="00B443CF"/>
    <w:rsid w:val="00B443F6"/>
    <w:rsid w:val="00B4553D"/>
    <w:rsid w:val="00B466CE"/>
    <w:rsid w:val="00B46EED"/>
    <w:rsid w:val="00B47A8D"/>
    <w:rsid w:val="00B50711"/>
    <w:rsid w:val="00B50DD8"/>
    <w:rsid w:val="00B51A61"/>
    <w:rsid w:val="00B52930"/>
    <w:rsid w:val="00B547BF"/>
    <w:rsid w:val="00B56CE2"/>
    <w:rsid w:val="00B575A7"/>
    <w:rsid w:val="00B57C04"/>
    <w:rsid w:val="00B602F5"/>
    <w:rsid w:val="00B608E9"/>
    <w:rsid w:val="00B60FE2"/>
    <w:rsid w:val="00B63EF0"/>
    <w:rsid w:val="00B650CC"/>
    <w:rsid w:val="00B651EA"/>
    <w:rsid w:val="00B6583B"/>
    <w:rsid w:val="00B668E3"/>
    <w:rsid w:val="00B670C5"/>
    <w:rsid w:val="00B67432"/>
    <w:rsid w:val="00B70939"/>
    <w:rsid w:val="00B71CFF"/>
    <w:rsid w:val="00B7256F"/>
    <w:rsid w:val="00B73F84"/>
    <w:rsid w:val="00B74B0F"/>
    <w:rsid w:val="00B75112"/>
    <w:rsid w:val="00B769B6"/>
    <w:rsid w:val="00B77994"/>
    <w:rsid w:val="00B77E6E"/>
    <w:rsid w:val="00B802B9"/>
    <w:rsid w:val="00B81792"/>
    <w:rsid w:val="00B81EDD"/>
    <w:rsid w:val="00B832B3"/>
    <w:rsid w:val="00B83C3C"/>
    <w:rsid w:val="00B83F01"/>
    <w:rsid w:val="00B8401A"/>
    <w:rsid w:val="00B847C9"/>
    <w:rsid w:val="00B84CD7"/>
    <w:rsid w:val="00B85250"/>
    <w:rsid w:val="00B86D8E"/>
    <w:rsid w:val="00B872D0"/>
    <w:rsid w:val="00B90350"/>
    <w:rsid w:val="00B90B47"/>
    <w:rsid w:val="00B91B7C"/>
    <w:rsid w:val="00B92A9D"/>
    <w:rsid w:val="00B94289"/>
    <w:rsid w:val="00B9476E"/>
    <w:rsid w:val="00B953D2"/>
    <w:rsid w:val="00B95465"/>
    <w:rsid w:val="00B95752"/>
    <w:rsid w:val="00B95B1E"/>
    <w:rsid w:val="00B9617C"/>
    <w:rsid w:val="00B96497"/>
    <w:rsid w:val="00B9777E"/>
    <w:rsid w:val="00BA01B2"/>
    <w:rsid w:val="00BA081A"/>
    <w:rsid w:val="00BA1182"/>
    <w:rsid w:val="00BA1850"/>
    <w:rsid w:val="00BA25B3"/>
    <w:rsid w:val="00BA2ABF"/>
    <w:rsid w:val="00BA3204"/>
    <w:rsid w:val="00BA4DA7"/>
    <w:rsid w:val="00BA5073"/>
    <w:rsid w:val="00BA5E1B"/>
    <w:rsid w:val="00BA5F68"/>
    <w:rsid w:val="00BA61F6"/>
    <w:rsid w:val="00BA6398"/>
    <w:rsid w:val="00BB0D14"/>
    <w:rsid w:val="00BB10C8"/>
    <w:rsid w:val="00BB126F"/>
    <w:rsid w:val="00BB21C5"/>
    <w:rsid w:val="00BB2E9A"/>
    <w:rsid w:val="00BB382B"/>
    <w:rsid w:val="00BB4387"/>
    <w:rsid w:val="00BB446B"/>
    <w:rsid w:val="00BB5B2B"/>
    <w:rsid w:val="00BB5B74"/>
    <w:rsid w:val="00BB67F0"/>
    <w:rsid w:val="00BB68B3"/>
    <w:rsid w:val="00BC1ABD"/>
    <w:rsid w:val="00BC21CF"/>
    <w:rsid w:val="00BC3074"/>
    <w:rsid w:val="00BC3FFF"/>
    <w:rsid w:val="00BC4391"/>
    <w:rsid w:val="00BC568C"/>
    <w:rsid w:val="00BC7824"/>
    <w:rsid w:val="00BC7DD2"/>
    <w:rsid w:val="00BD0263"/>
    <w:rsid w:val="00BD06A5"/>
    <w:rsid w:val="00BD0FCE"/>
    <w:rsid w:val="00BD1C8D"/>
    <w:rsid w:val="00BD264C"/>
    <w:rsid w:val="00BD38A0"/>
    <w:rsid w:val="00BD3D0D"/>
    <w:rsid w:val="00BD437A"/>
    <w:rsid w:val="00BD5275"/>
    <w:rsid w:val="00BD55DA"/>
    <w:rsid w:val="00BD5B33"/>
    <w:rsid w:val="00BD6402"/>
    <w:rsid w:val="00BD73EE"/>
    <w:rsid w:val="00BD7EF7"/>
    <w:rsid w:val="00BD7FB7"/>
    <w:rsid w:val="00BE0B0B"/>
    <w:rsid w:val="00BE1BD0"/>
    <w:rsid w:val="00BE1E5E"/>
    <w:rsid w:val="00BE2BCD"/>
    <w:rsid w:val="00BE30C7"/>
    <w:rsid w:val="00BE3603"/>
    <w:rsid w:val="00BE490C"/>
    <w:rsid w:val="00BE55F5"/>
    <w:rsid w:val="00BE56E1"/>
    <w:rsid w:val="00BE5CC9"/>
    <w:rsid w:val="00BE6937"/>
    <w:rsid w:val="00BE7117"/>
    <w:rsid w:val="00BE7886"/>
    <w:rsid w:val="00BF095A"/>
    <w:rsid w:val="00BF1A5A"/>
    <w:rsid w:val="00BF1A83"/>
    <w:rsid w:val="00BF4098"/>
    <w:rsid w:val="00BF4D04"/>
    <w:rsid w:val="00BF54E9"/>
    <w:rsid w:val="00BF5892"/>
    <w:rsid w:val="00BF67D7"/>
    <w:rsid w:val="00BF6BAD"/>
    <w:rsid w:val="00BF73CE"/>
    <w:rsid w:val="00BF74CE"/>
    <w:rsid w:val="00BF7A91"/>
    <w:rsid w:val="00BF7DAC"/>
    <w:rsid w:val="00C001AE"/>
    <w:rsid w:val="00C00D55"/>
    <w:rsid w:val="00C01B47"/>
    <w:rsid w:val="00C041D0"/>
    <w:rsid w:val="00C048F3"/>
    <w:rsid w:val="00C04A1B"/>
    <w:rsid w:val="00C04BED"/>
    <w:rsid w:val="00C04F2A"/>
    <w:rsid w:val="00C0590E"/>
    <w:rsid w:val="00C05DE6"/>
    <w:rsid w:val="00C1112E"/>
    <w:rsid w:val="00C112EC"/>
    <w:rsid w:val="00C11972"/>
    <w:rsid w:val="00C11FDC"/>
    <w:rsid w:val="00C143C4"/>
    <w:rsid w:val="00C14DE9"/>
    <w:rsid w:val="00C15D11"/>
    <w:rsid w:val="00C1603F"/>
    <w:rsid w:val="00C1656F"/>
    <w:rsid w:val="00C16DF1"/>
    <w:rsid w:val="00C16E92"/>
    <w:rsid w:val="00C174AC"/>
    <w:rsid w:val="00C17899"/>
    <w:rsid w:val="00C17C4D"/>
    <w:rsid w:val="00C17D13"/>
    <w:rsid w:val="00C2220D"/>
    <w:rsid w:val="00C23306"/>
    <w:rsid w:val="00C23877"/>
    <w:rsid w:val="00C23ECB"/>
    <w:rsid w:val="00C246A6"/>
    <w:rsid w:val="00C24A01"/>
    <w:rsid w:val="00C24C58"/>
    <w:rsid w:val="00C251BC"/>
    <w:rsid w:val="00C26276"/>
    <w:rsid w:val="00C266EE"/>
    <w:rsid w:val="00C270FE"/>
    <w:rsid w:val="00C30EFD"/>
    <w:rsid w:val="00C31A48"/>
    <w:rsid w:val="00C31C91"/>
    <w:rsid w:val="00C329F9"/>
    <w:rsid w:val="00C333B3"/>
    <w:rsid w:val="00C33481"/>
    <w:rsid w:val="00C33BFC"/>
    <w:rsid w:val="00C34550"/>
    <w:rsid w:val="00C351CC"/>
    <w:rsid w:val="00C35221"/>
    <w:rsid w:val="00C353D2"/>
    <w:rsid w:val="00C35DF8"/>
    <w:rsid w:val="00C36310"/>
    <w:rsid w:val="00C370E3"/>
    <w:rsid w:val="00C3715A"/>
    <w:rsid w:val="00C4085A"/>
    <w:rsid w:val="00C40CA3"/>
    <w:rsid w:val="00C40EAC"/>
    <w:rsid w:val="00C40EE4"/>
    <w:rsid w:val="00C41FF1"/>
    <w:rsid w:val="00C429C2"/>
    <w:rsid w:val="00C43B8E"/>
    <w:rsid w:val="00C44DE4"/>
    <w:rsid w:val="00C45002"/>
    <w:rsid w:val="00C45A7E"/>
    <w:rsid w:val="00C45F28"/>
    <w:rsid w:val="00C46813"/>
    <w:rsid w:val="00C47B03"/>
    <w:rsid w:val="00C50303"/>
    <w:rsid w:val="00C50EED"/>
    <w:rsid w:val="00C510F2"/>
    <w:rsid w:val="00C51455"/>
    <w:rsid w:val="00C51515"/>
    <w:rsid w:val="00C5183F"/>
    <w:rsid w:val="00C52831"/>
    <w:rsid w:val="00C53304"/>
    <w:rsid w:val="00C533E2"/>
    <w:rsid w:val="00C53797"/>
    <w:rsid w:val="00C53C63"/>
    <w:rsid w:val="00C54426"/>
    <w:rsid w:val="00C55545"/>
    <w:rsid w:val="00C559E2"/>
    <w:rsid w:val="00C56181"/>
    <w:rsid w:val="00C5620D"/>
    <w:rsid w:val="00C56A53"/>
    <w:rsid w:val="00C56AC8"/>
    <w:rsid w:val="00C57203"/>
    <w:rsid w:val="00C57392"/>
    <w:rsid w:val="00C575C5"/>
    <w:rsid w:val="00C57608"/>
    <w:rsid w:val="00C576FC"/>
    <w:rsid w:val="00C6051E"/>
    <w:rsid w:val="00C6079E"/>
    <w:rsid w:val="00C6125D"/>
    <w:rsid w:val="00C61C19"/>
    <w:rsid w:val="00C61CE1"/>
    <w:rsid w:val="00C6279A"/>
    <w:rsid w:val="00C627F2"/>
    <w:rsid w:val="00C62A51"/>
    <w:rsid w:val="00C63342"/>
    <w:rsid w:val="00C634E9"/>
    <w:rsid w:val="00C635F9"/>
    <w:rsid w:val="00C63C97"/>
    <w:rsid w:val="00C63EE5"/>
    <w:rsid w:val="00C6571C"/>
    <w:rsid w:val="00C6599E"/>
    <w:rsid w:val="00C6615C"/>
    <w:rsid w:val="00C70A18"/>
    <w:rsid w:val="00C75926"/>
    <w:rsid w:val="00C75BBE"/>
    <w:rsid w:val="00C776A1"/>
    <w:rsid w:val="00C77CD4"/>
    <w:rsid w:val="00C80EA1"/>
    <w:rsid w:val="00C81012"/>
    <w:rsid w:val="00C8138C"/>
    <w:rsid w:val="00C81B7B"/>
    <w:rsid w:val="00C81D6D"/>
    <w:rsid w:val="00C822D0"/>
    <w:rsid w:val="00C82703"/>
    <w:rsid w:val="00C84307"/>
    <w:rsid w:val="00C8431E"/>
    <w:rsid w:val="00C8470F"/>
    <w:rsid w:val="00C84B6F"/>
    <w:rsid w:val="00C84D81"/>
    <w:rsid w:val="00C85285"/>
    <w:rsid w:val="00C85785"/>
    <w:rsid w:val="00C85AAA"/>
    <w:rsid w:val="00C868AE"/>
    <w:rsid w:val="00C86B28"/>
    <w:rsid w:val="00C86B38"/>
    <w:rsid w:val="00C87606"/>
    <w:rsid w:val="00C87FA9"/>
    <w:rsid w:val="00C9093B"/>
    <w:rsid w:val="00C90B0F"/>
    <w:rsid w:val="00C92248"/>
    <w:rsid w:val="00C96EC8"/>
    <w:rsid w:val="00C97DC0"/>
    <w:rsid w:val="00C97FD1"/>
    <w:rsid w:val="00CA0167"/>
    <w:rsid w:val="00CA0BE4"/>
    <w:rsid w:val="00CA10C9"/>
    <w:rsid w:val="00CA1999"/>
    <w:rsid w:val="00CA1B7D"/>
    <w:rsid w:val="00CA2B35"/>
    <w:rsid w:val="00CA2D42"/>
    <w:rsid w:val="00CA37DA"/>
    <w:rsid w:val="00CA3B92"/>
    <w:rsid w:val="00CA447C"/>
    <w:rsid w:val="00CA44E0"/>
    <w:rsid w:val="00CA5A54"/>
    <w:rsid w:val="00CA6132"/>
    <w:rsid w:val="00CA6919"/>
    <w:rsid w:val="00CA6DA5"/>
    <w:rsid w:val="00CA7B0A"/>
    <w:rsid w:val="00CB0038"/>
    <w:rsid w:val="00CB0C32"/>
    <w:rsid w:val="00CB2C27"/>
    <w:rsid w:val="00CB3CC2"/>
    <w:rsid w:val="00CB464C"/>
    <w:rsid w:val="00CB4A1C"/>
    <w:rsid w:val="00CB5834"/>
    <w:rsid w:val="00CB58D6"/>
    <w:rsid w:val="00CB6331"/>
    <w:rsid w:val="00CB66B3"/>
    <w:rsid w:val="00CB78DD"/>
    <w:rsid w:val="00CB7E11"/>
    <w:rsid w:val="00CB7F1C"/>
    <w:rsid w:val="00CC1403"/>
    <w:rsid w:val="00CC1D6F"/>
    <w:rsid w:val="00CC21AB"/>
    <w:rsid w:val="00CC244D"/>
    <w:rsid w:val="00CC2A25"/>
    <w:rsid w:val="00CC3DF8"/>
    <w:rsid w:val="00CC4564"/>
    <w:rsid w:val="00CC480D"/>
    <w:rsid w:val="00CC4A12"/>
    <w:rsid w:val="00CC4A4D"/>
    <w:rsid w:val="00CC5B01"/>
    <w:rsid w:val="00CC739B"/>
    <w:rsid w:val="00CC7CD0"/>
    <w:rsid w:val="00CD0488"/>
    <w:rsid w:val="00CD0AFC"/>
    <w:rsid w:val="00CD1667"/>
    <w:rsid w:val="00CD16CA"/>
    <w:rsid w:val="00CD1DD6"/>
    <w:rsid w:val="00CD2E72"/>
    <w:rsid w:val="00CD339A"/>
    <w:rsid w:val="00CD4068"/>
    <w:rsid w:val="00CD5FC0"/>
    <w:rsid w:val="00CD60F1"/>
    <w:rsid w:val="00CE0388"/>
    <w:rsid w:val="00CE03B3"/>
    <w:rsid w:val="00CE05F1"/>
    <w:rsid w:val="00CE1303"/>
    <w:rsid w:val="00CE19EC"/>
    <w:rsid w:val="00CE3118"/>
    <w:rsid w:val="00CE31FA"/>
    <w:rsid w:val="00CE3736"/>
    <w:rsid w:val="00CE42E9"/>
    <w:rsid w:val="00CE5037"/>
    <w:rsid w:val="00CE55AE"/>
    <w:rsid w:val="00CE5701"/>
    <w:rsid w:val="00CE5C8D"/>
    <w:rsid w:val="00CE601F"/>
    <w:rsid w:val="00CE66CF"/>
    <w:rsid w:val="00CE6B72"/>
    <w:rsid w:val="00CF05E1"/>
    <w:rsid w:val="00CF0987"/>
    <w:rsid w:val="00CF0F12"/>
    <w:rsid w:val="00CF260C"/>
    <w:rsid w:val="00CF26EF"/>
    <w:rsid w:val="00CF323C"/>
    <w:rsid w:val="00CF32F7"/>
    <w:rsid w:val="00CF3641"/>
    <w:rsid w:val="00CF3ABC"/>
    <w:rsid w:val="00CF4320"/>
    <w:rsid w:val="00CF4FFE"/>
    <w:rsid w:val="00CF5A30"/>
    <w:rsid w:val="00CF6A68"/>
    <w:rsid w:val="00CF7A4C"/>
    <w:rsid w:val="00CF7CC7"/>
    <w:rsid w:val="00D00173"/>
    <w:rsid w:val="00D015F3"/>
    <w:rsid w:val="00D016C2"/>
    <w:rsid w:val="00D01976"/>
    <w:rsid w:val="00D01B52"/>
    <w:rsid w:val="00D02C19"/>
    <w:rsid w:val="00D030A4"/>
    <w:rsid w:val="00D030F4"/>
    <w:rsid w:val="00D03454"/>
    <w:rsid w:val="00D07575"/>
    <w:rsid w:val="00D11DF7"/>
    <w:rsid w:val="00D11FF7"/>
    <w:rsid w:val="00D144C8"/>
    <w:rsid w:val="00D148F9"/>
    <w:rsid w:val="00D14AB3"/>
    <w:rsid w:val="00D1529A"/>
    <w:rsid w:val="00D15961"/>
    <w:rsid w:val="00D16147"/>
    <w:rsid w:val="00D16CCD"/>
    <w:rsid w:val="00D16E93"/>
    <w:rsid w:val="00D172CA"/>
    <w:rsid w:val="00D17907"/>
    <w:rsid w:val="00D2019D"/>
    <w:rsid w:val="00D217C1"/>
    <w:rsid w:val="00D21EED"/>
    <w:rsid w:val="00D229A4"/>
    <w:rsid w:val="00D241FF"/>
    <w:rsid w:val="00D24644"/>
    <w:rsid w:val="00D24B57"/>
    <w:rsid w:val="00D25C4F"/>
    <w:rsid w:val="00D262D1"/>
    <w:rsid w:val="00D275B7"/>
    <w:rsid w:val="00D30717"/>
    <w:rsid w:val="00D30F99"/>
    <w:rsid w:val="00D3126E"/>
    <w:rsid w:val="00D3188C"/>
    <w:rsid w:val="00D31A9D"/>
    <w:rsid w:val="00D329E7"/>
    <w:rsid w:val="00D32F6F"/>
    <w:rsid w:val="00D33580"/>
    <w:rsid w:val="00D344EE"/>
    <w:rsid w:val="00D35C61"/>
    <w:rsid w:val="00D35EEC"/>
    <w:rsid w:val="00D362C9"/>
    <w:rsid w:val="00D36AA5"/>
    <w:rsid w:val="00D36B86"/>
    <w:rsid w:val="00D372BF"/>
    <w:rsid w:val="00D407C9"/>
    <w:rsid w:val="00D41264"/>
    <w:rsid w:val="00D41939"/>
    <w:rsid w:val="00D41AC0"/>
    <w:rsid w:val="00D442FF"/>
    <w:rsid w:val="00D44B02"/>
    <w:rsid w:val="00D450D5"/>
    <w:rsid w:val="00D4592E"/>
    <w:rsid w:val="00D469F8"/>
    <w:rsid w:val="00D46DB0"/>
    <w:rsid w:val="00D47808"/>
    <w:rsid w:val="00D5054D"/>
    <w:rsid w:val="00D514CB"/>
    <w:rsid w:val="00D51D1E"/>
    <w:rsid w:val="00D5235A"/>
    <w:rsid w:val="00D52CB5"/>
    <w:rsid w:val="00D53746"/>
    <w:rsid w:val="00D53C11"/>
    <w:rsid w:val="00D53F93"/>
    <w:rsid w:val="00D545B1"/>
    <w:rsid w:val="00D5551E"/>
    <w:rsid w:val="00D5594F"/>
    <w:rsid w:val="00D565FC"/>
    <w:rsid w:val="00D5674E"/>
    <w:rsid w:val="00D572D9"/>
    <w:rsid w:val="00D57FBB"/>
    <w:rsid w:val="00D60555"/>
    <w:rsid w:val="00D60AA0"/>
    <w:rsid w:val="00D610A7"/>
    <w:rsid w:val="00D610CA"/>
    <w:rsid w:val="00D6193F"/>
    <w:rsid w:val="00D6356A"/>
    <w:rsid w:val="00D64B62"/>
    <w:rsid w:val="00D64BE3"/>
    <w:rsid w:val="00D64C0B"/>
    <w:rsid w:val="00D64F2F"/>
    <w:rsid w:val="00D6538F"/>
    <w:rsid w:val="00D65B44"/>
    <w:rsid w:val="00D65E85"/>
    <w:rsid w:val="00D66252"/>
    <w:rsid w:val="00D66B55"/>
    <w:rsid w:val="00D66C6C"/>
    <w:rsid w:val="00D67ECD"/>
    <w:rsid w:val="00D67FE7"/>
    <w:rsid w:val="00D71BF9"/>
    <w:rsid w:val="00D71E53"/>
    <w:rsid w:val="00D720AC"/>
    <w:rsid w:val="00D731C7"/>
    <w:rsid w:val="00D7339E"/>
    <w:rsid w:val="00D7346A"/>
    <w:rsid w:val="00D73B82"/>
    <w:rsid w:val="00D73C5F"/>
    <w:rsid w:val="00D74500"/>
    <w:rsid w:val="00D756BC"/>
    <w:rsid w:val="00D75C3E"/>
    <w:rsid w:val="00D76D59"/>
    <w:rsid w:val="00D7724D"/>
    <w:rsid w:val="00D77405"/>
    <w:rsid w:val="00D77EE3"/>
    <w:rsid w:val="00D80A3C"/>
    <w:rsid w:val="00D80AB0"/>
    <w:rsid w:val="00D80D38"/>
    <w:rsid w:val="00D824E3"/>
    <w:rsid w:val="00D82E0F"/>
    <w:rsid w:val="00D8316F"/>
    <w:rsid w:val="00D83BB1"/>
    <w:rsid w:val="00D841C6"/>
    <w:rsid w:val="00D844F0"/>
    <w:rsid w:val="00D84529"/>
    <w:rsid w:val="00D84E35"/>
    <w:rsid w:val="00D8641E"/>
    <w:rsid w:val="00D866C7"/>
    <w:rsid w:val="00D86769"/>
    <w:rsid w:val="00D86997"/>
    <w:rsid w:val="00D87814"/>
    <w:rsid w:val="00D90DAC"/>
    <w:rsid w:val="00D92964"/>
    <w:rsid w:val="00D92F32"/>
    <w:rsid w:val="00D931C0"/>
    <w:rsid w:val="00D93DF0"/>
    <w:rsid w:val="00D941BE"/>
    <w:rsid w:val="00D9479A"/>
    <w:rsid w:val="00D949A5"/>
    <w:rsid w:val="00D95F04"/>
    <w:rsid w:val="00D97C6E"/>
    <w:rsid w:val="00DA009E"/>
    <w:rsid w:val="00DA0A91"/>
    <w:rsid w:val="00DA13F2"/>
    <w:rsid w:val="00DA1C63"/>
    <w:rsid w:val="00DA4487"/>
    <w:rsid w:val="00DA497D"/>
    <w:rsid w:val="00DA562A"/>
    <w:rsid w:val="00DA7AA7"/>
    <w:rsid w:val="00DB036A"/>
    <w:rsid w:val="00DB08A7"/>
    <w:rsid w:val="00DB0A9A"/>
    <w:rsid w:val="00DB19F4"/>
    <w:rsid w:val="00DB1B80"/>
    <w:rsid w:val="00DB297F"/>
    <w:rsid w:val="00DB4D10"/>
    <w:rsid w:val="00DB4D2A"/>
    <w:rsid w:val="00DB6CA3"/>
    <w:rsid w:val="00DB79C4"/>
    <w:rsid w:val="00DB7E1D"/>
    <w:rsid w:val="00DC0800"/>
    <w:rsid w:val="00DC153F"/>
    <w:rsid w:val="00DC26C6"/>
    <w:rsid w:val="00DC2A6D"/>
    <w:rsid w:val="00DC2D5D"/>
    <w:rsid w:val="00DC3099"/>
    <w:rsid w:val="00DC440F"/>
    <w:rsid w:val="00DC5CDB"/>
    <w:rsid w:val="00DC619C"/>
    <w:rsid w:val="00DC6F16"/>
    <w:rsid w:val="00DC7F33"/>
    <w:rsid w:val="00DD0249"/>
    <w:rsid w:val="00DD158B"/>
    <w:rsid w:val="00DD2284"/>
    <w:rsid w:val="00DD3100"/>
    <w:rsid w:val="00DD5B51"/>
    <w:rsid w:val="00DD5ECA"/>
    <w:rsid w:val="00DD6169"/>
    <w:rsid w:val="00DD6E16"/>
    <w:rsid w:val="00DD7674"/>
    <w:rsid w:val="00DE08A0"/>
    <w:rsid w:val="00DE0A8A"/>
    <w:rsid w:val="00DE0C15"/>
    <w:rsid w:val="00DE0E04"/>
    <w:rsid w:val="00DE1390"/>
    <w:rsid w:val="00DE4301"/>
    <w:rsid w:val="00DE5095"/>
    <w:rsid w:val="00DE55E5"/>
    <w:rsid w:val="00DE6915"/>
    <w:rsid w:val="00DE734C"/>
    <w:rsid w:val="00DE7383"/>
    <w:rsid w:val="00DF1054"/>
    <w:rsid w:val="00DF161F"/>
    <w:rsid w:val="00DF1BA2"/>
    <w:rsid w:val="00DF1F68"/>
    <w:rsid w:val="00DF2854"/>
    <w:rsid w:val="00DF411F"/>
    <w:rsid w:val="00DF79DA"/>
    <w:rsid w:val="00DF7A12"/>
    <w:rsid w:val="00E00750"/>
    <w:rsid w:val="00E010F4"/>
    <w:rsid w:val="00E01298"/>
    <w:rsid w:val="00E01372"/>
    <w:rsid w:val="00E02430"/>
    <w:rsid w:val="00E02E00"/>
    <w:rsid w:val="00E0336F"/>
    <w:rsid w:val="00E03B4D"/>
    <w:rsid w:val="00E03D10"/>
    <w:rsid w:val="00E04855"/>
    <w:rsid w:val="00E049F0"/>
    <w:rsid w:val="00E05510"/>
    <w:rsid w:val="00E062D2"/>
    <w:rsid w:val="00E06E1B"/>
    <w:rsid w:val="00E07C6C"/>
    <w:rsid w:val="00E10C87"/>
    <w:rsid w:val="00E10E8D"/>
    <w:rsid w:val="00E12022"/>
    <w:rsid w:val="00E121CF"/>
    <w:rsid w:val="00E1313D"/>
    <w:rsid w:val="00E1371C"/>
    <w:rsid w:val="00E13A9A"/>
    <w:rsid w:val="00E14281"/>
    <w:rsid w:val="00E1498E"/>
    <w:rsid w:val="00E155E4"/>
    <w:rsid w:val="00E1617F"/>
    <w:rsid w:val="00E16819"/>
    <w:rsid w:val="00E16C62"/>
    <w:rsid w:val="00E17115"/>
    <w:rsid w:val="00E178D7"/>
    <w:rsid w:val="00E179DE"/>
    <w:rsid w:val="00E179E8"/>
    <w:rsid w:val="00E20153"/>
    <w:rsid w:val="00E2103C"/>
    <w:rsid w:val="00E21650"/>
    <w:rsid w:val="00E218D7"/>
    <w:rsid w:val="00E21CD4"/>
    <w:rsid w:val="00E23330"/>
    <w:rsid w:val="00E23CE4"/>
    <w:rsid w:val="00E24674"/>
    <w:rsid w:val="00E24833"/>
    <w:rsid w:val="00E2499B"/>
    <w:rsid w:val="00E24DE6"/>
    <w:rsid w:val="00E2644D"/>
    <w:rsid w:val="00E267DF"/>
    <w:rsid w:val="00E26883"/>
    <w:rsid w:val="00E26EF0"/>
    <w:rsid w:val="00E27180"/>
    <w:rsid w:val="00E301E0"/>
    <w:rsid w:val="00E3029F"/>
    <w:rsid w:val="00E302CD"/>
    <w:rsid w:val="00E30A68"/>
    <w:rsid w:val="00E31E25"/>
    <w:rsid w:val="00E3295B"/>
    <w:rsid w:val="00E32A8B"/>
    <w:rsid w:val="00E33049"/>
    <w:rsid w:val="00E33D31"/>
    <w:rsid w:val="00E35C82"/>
    <w:rsid w:val="00E36215"/>
    <w:rsid w:val="00E36ABC"/>
    <w:rsid w:val="00E36CDA"/>
    <w:rsid w:val="00E36D9F"/>
    <w:rsid w:val="00E36E0B"/>
    <w:rsid w:val="00E37BB0"/>
    <w:rsid w:val="00E37C9E"/>
    <w:rsid w:val="00E4093D"/>
    <w:rsid w:val="00E40B33"/>
    <w:rsid w:val="00E41CAA"/>
    <w:rsid w:val="00E42487"/>
    <w:rsid w:val="00E425B8"/>
    <w:rsid w:val="00E42962"/>
    <w:rsid w:val="00E42FA3"/>
    <w:rsid w:val="00E43CCB"/>
    <w:rsid w:val="00E43F88"/>
    <w:rsid w:val="00E4432B"/>
    <w:rsid w:val="00E44B69"/>
    <w:rsid w:val="00E473E4"/>
    <w:rsid w:val="00E4753B"/>
    <w:rsid w:val="00E47D6D"/>
    <w:rsid w:val="00E50416"/>
    <w:rsid w:val="00E51B3D"/>
    <w:rsid w:val="00E51D0B"/>
    <w:rsid w:val="00E526AC"/>
    <w:rsid w:val="00E52752"/>
    <w:rsid w:val="00E532FA"/>
    <w:rsid w:val="00E538B7"/>
    <w:rsid w:val="00E53DAC"/>
    <w:rsid w:val="00E5431D"/>
    <w:rsid w:val="00E55B74"/>
    <w:rsid w:val="00E55FD6"/>
    <w:rsid w:val="00E56289"/>
    <w:rsid w:val="00E56994"/>
    <w:rsid w:val="00E56EAF"/>
    <w:rsid w:val="00E57648"/>
    <w:rsid w:val="00E57FCA"/>
    <w:rsid w:val="00E601A1"/>
    <w:rsid w:val="00E610F4"/>
    <w:rsid w:val="00E61E9D"/>
    <w:rsid w:val="00E62D92"/>
    <w:rsid w:val="00E62D9B"/>
    <w:rsid w:val="00E631DD"/>
    <w:rsid w:val="00E63EFE"/>
    <w:rsid w:val="00E64AE2"/>
    <w:rsid w:val="00E66540"/>
    <w:rsid w:val="00E66B7E"/>
    <w:rsid w:val="00E66C82"/>
    <w:rsid w:val="00E66D61"/>
    <w:rsid w:val="00E66F88"/>
    <w:rsid w:val="00E67198"/>
    <w:rsid w:val="00E700C2"/>
    <w:rsid w:val="00E7047B"/>
    <w:rsid w:val="00E711E2"/>
    <w:rsid w:val="00E72375"/>
    <w:rsid w:val="00E726BC"/>
    <w:rsid w:val="00E73754"/>
    <w:rsid w:val="00E74507"/>
    <w:rsid w:val="00E748DD"/>
    <w:rsid w:val="00E7710F"/>
    <w:rsid w:val="00E77C99"/>
    <w:rsid w:val="00E804A0"/>
    <w:rsid w:val="00E80BE1"/>
    <w:rsid w:val="00E81E49"/>
    <w:rsid w:val="00E82C88"/>
    <w:rsid w:val="00E830B6"/>
    <w:rsid w:val="00E84428"/>
    <w:rsid w:val="00E854E0"/>
    <w:rsid w:val="00E85A0C"/>
    <w:rsid w:val="00E85CA7"/>
    <w:rsid w:val="00E85D08"/>
    <w:rsid w:val="00E85EFD"/>
    <w:rsid w:val="00E90916"/>
    <w:rsid w:val="00E90E5C"/>
    <w:rsid w:val="00E911D4"/>
    <w:rsid w:val="00E91F1B"/>
    <w:rsid w:val="00E934A2"/>
    <w:rsid w:val="00E93DDE"/>
    <w:rsid w:val="00E94218"/>
    <w:rsid w:val="00E944A9"/>
    <w:rsid w:val="00E94D3D"/>
    <w:rsid w:val="00E9513C"/>
    <w:rsid w:val="00E95531"/>
    <w:rsid w:val="00E95D50"/>
    <w:rsid w:val="00E9627F"/>
    <w:rsid w:val="00E96ED0"/>
    <w:rsid w:val="00E9710A"/>
    <w:rsid w:val="00E97F49"/>
    <w:rsid w:val="00EA0626"/>
    <w:rsid w:val="00EA0779"/>
    <w:rsid w:val="00EA07C3"/>
    <w:rsid w:val="00EA149F"/>
    <w:rsid w:val="00EA2E58"/>
    <w:rsid w:val="00EA381A"/>
    <w:rsid w:val="00EA478C"/>
    <w:rsid w:val="00EA4813"/>
    <w:rsid w:val="00EA5C49"/>
    <w:rsid w:val="00EA632D"/>
    <w:rsid w:val="00EA6A9E"/>
    <w:rsid w:val="00EA6D84"/>
    <w:rsid w:val="00EA7BC9"/>
    <w:rsid w:val="00EB01B7"/>
    <w:rsid w:val="00EB04C2"/>
    <w:rsid w:val="00EB05AC"/>
    <w:rsid w:val="00EB1EEE"/>
    <w:rsid w:val="00EB2437"/>
    <w:rsid w:val="00EB3B7F"/>
    <w:rsid w:val="00EB3ECB"/>
    <w:rsid w:val="00EB467F"/>
    <w:rsid w:val="00EB4BC5"/>
    <w:rsid w:val="00EB4D54"/>
    <w:rsid w:val="00EB4F9F"/>
    <w:rsid w:val="00EB5135"/>
    <w:rsid w:val="00EB5CCE"/>
    <w:rsid w:val="00EC0356"/>
    <w:rsid w:val="00EC19A1"/>
    <w:rsid w:val="00EC2C2D"/>
    <w:rsid w:val="00EC2C82"/>
    <w:rsid w:val="00EC4468"/>
    <w:rsid w:val="00EC4747"/>
    <w:rsid w:val="00EC493A"/>
    <w:rsid w:val="00EC4D34"/>
    <w:rsid w:val="00EC4E5A"/>
    <w:rsid w:val="00EC507D"/>
    <w:rsid w:val="00EC512B"/>
    <w:rsid w:val="00EC586E"/>
    <w:rsid w:val="00EC603C"/>
    <w:rsid w:val="00EC653C"/>
    <w:rsid w:val="00EC6A5D"/>
    <w:rsid w:val="00EC79F3"/>
    <w:rsid w:val="00ED03E5"/>
    <w:rsid w:val="00ED0780"/>
    <w:rsid w:val="00ED0EB8"/>
    <w:rsid w:val="00ED13B5"/>
    <w:rsid w:val="00ED1EAE"/>
    <w:rsid w:val="00ED2791"/>
    <w:rsid w:val="00ED2DF7"/>
    <w:rsid w:val="00ED3295"/>
    <w:rsid w:val="00ED3519"/>
    <w:rsid w:val="00ED3CC8"/>
    <w:rsid w:val="00ED3E8A"/>
    <w:rsid w:val="00ED4C2A"/>
    <w:rsid w:val="00ED5614"/>
    <w:rsid w:val="00ED6051"/>
    <w:rsid w:val="00ED740A"/>
    <w:rsid w:val="00EE0055"/>
    <w:rsid w:val="00EE11B2"/>
    <w:rsid w:val="00EE1293"/>
    <w:rsid w:val="00EE2697"/>
    <w:rsid w:val="00EE2D30"/>
    <w:rsid w:val="00EE3278"/>
    <w:rsid w:val="00EE361E"/>
    <w:rsid w:val="00EE3B32"/>
    <w:rsid w:val="00EE50E5"/>
    <w:rsid w:val="00EE5686"/>
    <w:rsid w:val="00EE5A03"/>
    <w:rsid w:val="00EE7884"/>
    <w:rsid w:val="00EF11A5"/>
    <w:rsid w:val="00EF321A"/>
    <w:rsid w:val="00EF359A"/>
    <w:rsid w:val="00EF422D"/>
    <w:rsid w:val="00EF46A7"/>
    <w:rsid w:val="00EF4EFA"/>
    <w:rsid w:val="00EF5952"/>
    <w:rsid w:val="00EF59DA"/>
    <w:rsid w:val="00EF7862"/>
    <w:rsid w:val="00F00800"/>
    <w:rsid w:val="00F00804"/>
    <w:rsid w:val="00F00DF1"/>
    <w:rsid w:val="00F00F06"/>
    <w:rsid w:val="00F01D98"/>
    <w:rsid w:val="00F02E15"/>
    <w:rsid w:val="00F02E77"/>
    <w:rsid w:val="00F034E3"/>
    <w:rsid w:val="00F039A5"/>
    <w:rsid w:val="00F03D1A"/>
    <w:rsid w:val="00F03EF0"/>
    <w:rsid w:val="00F040DD"/>
    <w:rsid w:val="00F0490E"/>
    <w:rsid w:val="00F04C5E"/>
    <w:rsid w:val="00F05A6D"/>
    <w:rsid w:val="00F06057"/>
    <w:rsid w:val="00F0607E"/>
    <w:rsid w:val="00F062E8"/>
    <w:rsid w:val="00F0760B"/>
    <w:rsid w:val="00F11B12"/>
    <w:rsid w:val="00F11B9E"/>
    <w:rsid w:val="00F128A9"/>
    <w:rsid w:val="00F1336E"/>
    <w:rsid w:val="00F134C5"/>
    <w:rsid w:val="00F15CC6"/>
    <w:rsid w:val="00F168A7"/>
    <w:rsid w:val="00F1701B"/>
    <w:rsid w:val="00F172C8"/>
    <w:rsid w:val="00F211D7"/>
    <w:rsid w:val="00F2172E"/>
    <w:rsid w:val="00F21B3A"/>
    <w:rsid w:val="00F2353A"/>
    <w:rsid w:val="00F23673"/>
    <w:rsid w:val="00F23740"/>
    <w:rsid w:val="00F23A98"/>
    <w:rsid w:val="00F26911"/>
    <w:rsid w:val="00F27833"/>
    <w:rsid w:val="00F27843"/>
    <w:rsid w:val="00F27A36"/>
    <w:rsid w:val="00F31752"/>
    <w:rsid w:val="00F3189D"/>
    <w:rsid w:val="00F318E6"/>
    <w:rsid w:val="00F3192C"/>
    <w:rsid w:val="00F32B40"/>
    <w:rsid w:val="00F32BD8"/>
    <w:rsid w:val="00F32CF8"/>
    <w:rsid w:val="00F33A40"/>
    <w:rsid w:val="00F33DFA"/>
    <w:rsid w:val="00F36216"/>
    <w:rsid w:val="00F36EE9"/>
    <w:rsid w:val="00F3702A"/>
    <w:rsid w:val="00F37865"/>
    <w:rsid w:val="00F37BEC"/>
    <w:rsid w:val="00F402AC"/>
    <w:rsid w:val="00F4100C"/>
    <w:rsid w:val="00F426ED"/>
    <w:rsid w:val="00F4279C"/>
    <w:rsid w:val="00F4363F"/>
    <w:rsid w:val="00F437CA"/>
    <w:rsid w:val="00F44E90"/>
    <w:rsid w:val="00F450B6"/>
    <w:rsid w:val="00F45F97"/>
    <w:rsid w:val="00F45FDC"/>
    <w:rsid w:val="00F46229"/>
    <w:rsid w:val="00F46A36"/>
    <w:rsid w:val="00F46B53"/>
    <w:rsid w:val="00F47306"/>
    <w:rsid w:val="00F47938"/>
    <w:rsid w:val="00F47BC8"/>
    <w:rsid w:val="00F47C1C"/>
    <w:rsid w:val="00F50718"/>
    <w:rsid w:val="00F51021"/>
    <w:rsid w:val="00F51BFA"/>
    <w:rsid w:val="00F52074"/>
    <w:rsid w:val="00F52F25"/>
    <w:rsid w:val="00F537EB"/>
    <w:rsid w:val="00F53DD2"/>
    <w:rsid w:val="00F5436B"/>
    <w:rsid w:val="00F56917"/>
    <w:rsid w:val="00F56C89"/>
    <w:rsid w:val="00F57129"/>
    <w:rsid w:val="00F57A31"/>
    <w:rsid w:val="00F61955"/>
    <w:rsid w:val="00F61E5F"/>
    <w:rsid w:val="00F620E8"/>
    <w:rsid w:val="00F62122"/>
    <w:rsid w:val="00F62356"/>
    <w:rsid w:val="00F627D8"/>
    <w:rsid w:val="00F62C3D"/>
    <w:rsid w:val="00F64C37"/>
    <w:rsid w:val="00F64DFE"/>
    <w:rsid w:val="00F65386"/>
    <w:rsid w:val="00F66301"/>
    <w:rsid w:val="00F66472"/>
    <w:rsid w:val="00F6743A"/>
    <w:rsid w:val="00F674E6"/>
    <w:rsid w:val="00F70785"/>
    <w:rsid w:val="00F70F4C"/>
    <w:rsid w:val="00F71522"/>
    <w:rsid w:val="00F71D1E"/>
    <w:rsid w:val="00F72E95"/>
    <w:rsid w:val="00F7397E"/>
    <w:rsid w:val="00F73A90"/>
    <w:rsid w:val="00F74667"/>
    <w:rsid w:val="00F755E3"/>
    <w:rsid w:val="00F75A45"/>
    <w:rsid w:val="00F75B87"/>
    <w:rsid w:val="00F75C6B"/>
    <w:rsid w:val="00F763A7"/>
    <w:rsid w:val="00F76679"/>
    <w:rsid w:val="00F76972"/>
    <w:rsid w:val="00F77425"/>
    <w:rsid w:val="00F777FB"/>
    <w:rsid w:val="00F7780E"/>
    <w:rsid w:val="00F80773"/>
    <w:rsid w:val="00F807CA"/>
    <w:rsid w:val="00F8083E"/>
    <w:rsid w:val="00F8087F"/>
    <w:rsid w:val="00F80CD1"/>
    <w:rsid w:val="00F80D54"/>
    <w:rsid w:val="00F80F7D"/>
    <w:rsid w:val="00F810D9"/>
    <w:rsid w:val="00F811E4"/>
    <w:rsid w:val="00F81AE3"/>
    <w:rsid w:val="00F824D5"/>
    <w:rsid w:val="00F8350D"/>
    <w:rsid w:val="00F83D57"/>
    <w:rsid w:val="00F8411E"/>
    <w:rsid w:val="00F8524C"/>
    <w:rsid w:val="00F85497"/>
    <w:rsid w:val="00F85737"/>
    <w:rsid w:val="00F85941"/>
    <w:rsid w:val="00F85D07"/>
    <w:rsid w:val="00F85DCE"/>
    <w:rsid w:val="00F86DC9"/>
    <w:rsid w:val="00F8743A"/>
    <w:rsid w:val="00F90663"/>
    <w:rsid w:val="00F91261"/>
    <w:rsid w:val="00F9218C"/>
    <w:rsid w:val="00F92251"/>
    <w:rsid w:val="00F92F08"/>
    <w:rsid w:val="00F936D0"/>
    <w:rsid w:val="00F939DC"/>
    <w:rsid w:val="00F94A23"/>
    <w:rsid w:val="00F95202"/>
    <w:rsid w:val="00F95391"/>
    <w:rsid w:val="00F95963"/>
    <w:rsid w:val="00F96197"/>
    <w:rsid w:val="00F96E51"/>
    <w:rsid w:val="00FA03B1"/>
    <w:rsid w:val="00FA23AC"/>
    <w:rsid w:val="00FA2A02"/>
    <w:rsid w:val="00FA3373"/>
    <w:rsid w:val="00FA4790"/>
    <w:rsid w:val="00FA49B3"/>
    <w:rsid w:val="00FA4D05"/>
    <w:rsid w:val="00FA4E0E"/>
    <w:rsid w:val="00FA568E"/>
    <w:rsid w:val="00FA5819"/>
    <w:rsid w:val="00FA5B6C"/>
    <w:rsid w:val="00FA7278"/>
    <w:rsid w:val="00FA7323"/>
    <w:rsid w:val="00FA7812"/>
    <w:rsid w:val="00FA787D"/>
    <w:rsid w:val="00FB0F49"/>
    <w:rsid w:val="00FB18D5"/>
    <w:rsid w:val="00FB1DEE"/>
    <w:rsid w:val="00FB2898"/>
    <w:rsid w:val="00FB40A7"/>
    <w:rsid w:val="00FB45A6"/>
    <w:rsid w:val="00FB50FF"/>
    <w:rsid w:val="00FB620E"/>
    <w:rsid w:val="00FB6CFD"/>
    <w:rsid w:val="00FC03D0"/>
    <w:rsid w:val="00FC0CD2"/>
    <w:rsid w:val="00FC0E87"/>
    <w:rsid w:val="00FC1E38"/>
    <w:rsid w:val="00FC23D3"/>
    <w:rsid w:val="00FC6A51"/>
    <w:rsid w:val="00FC6F41"/>
    <w:rsid w:val="00FC7610"/>
    <w:rsid w:val="00FC7897"/>
    <w:rsid w:val="00FC7F0C"/>
    <w:rsid w:val="00FD2865"/>
    <w:rsid w:val="00FD2B49"/>
    <w:rsid w:val="00FD2EDE"/>
    <w:rsid w:val="00FD3332"/>
    <w:rsid w:val="00FD3477"/>
    <w:rsid w:val="00FD3F0E"/>
    <w:rsid w:val="00FD601B"/>
    <w:rsid w:val="00FD627B"/>
    <w:rsid w:val="00FD6A6F"/>
    <w:rsid w:val="00FD758C"/>
    <w:rsid w:val="00FE0839"/>
    <w:rsid w:val="00FE0D48"/>
    <w:rsid w:val="00FE14C2"/>
    <w:rsid w:val="00FE14F7"/>
    <w:rsid w:val="00FE21D1"/>
    <w:rsid w:val="00FE277D"/>
    <w:rsid w:val="00FE2F9D"/>
    <w:rsid w:val="00FE34DF"/>
    <w:rsid w:val="00FE3EAB"/>
    <w:rsid w:val="00FE4164"/>
    <w:rsid w:val="00FE5C84"/>
    <w:rsid w:val="00FE7090"/>
    <w:rsid w:val="00FF010B"/>
    <w:rsid w:val="00FF07CA"/>
    <w:rsid w:val="00FF0A86"/>
    <w:rsid w:val="00FF1084"/>
    <w:rsid w:val="00FF3F66"/>
    <w:rsid w:val="00FF4C90"/>
    <w:rsid w:val="00FF4EC2"/>
    <w:rsid w:val="00FF552F"/>
    <w:rsid w:val="00FF568B"/>
    <w:rsid w:val="00FF5EC9"/>
    <w:rsid w:val="00FF60AD"/>
    <w:rsid w:val="00FF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oNotEmbedSmartTags/>
  <w:decimalSymbol w:val="."/>
  <w:listSeparator w:val=","/>
  <w14:docId w14:val="7BE1BB1C"/>
  <w15:docId w15:val="{25399163-4B88-4136-95B7-C0199E34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eading 1 Updated"/>
    <w:basedOn w:val="Normal"/>
    <w:next w:val="BodyTextNormal"/>
    <w:link w:val="Heading1Char"/>
    <w:qFormat/>
    <w:rsid w:val="00255B3A"/>
    <w:pPr>
      <w:keepNext/>
      <w:pageBreakBefore/>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355AD7"/>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Heading2"/>
    <w:next w:val="BodyTextNormal"/>
    <w:link w:val="Heading3Char"/>
    <w:qFormat/>
    <w:rsid w:val="00AC5734"/>
    <w:pPr>
      <w:numPr>
        <w:ilvl w:val="2"/>
      </w:numPr>
      <w:ind w:left="1702" w:hanging="851"/>
      <w:outlineLvl w:val="2"/>
    </w:pPr>
    <w:rPr>
      <w:b w:val="0"/>
      <w:bCs w:val="0"/>
      <w:sz w:val="24"/>
      <w:szCs w:val="26"/>
    </w:rPr>
  </w:style>
  <w:style w:type="paragraph" w:styleId="Heading4">
    <w:name w:val="heading 4"/>
    <w:basedOn w:val="Normal"/>
    <w:next w:val="BodyTextNormal"/>
    <w:link w:val="Heading4Char"/>
    <w:qFormat/>
    <w:rsid w:val="006F1357"/>
    <w:pPr>
      <w:keepNext/>
      <w:spacing w:before="240" w:after="120"/>
      <w:outlineLvl w:val="3"/>
    </w:pPr>
    <w:rPr>
      <w:rFonts w:ascii="Arial Bold" w:eastAsia="Times New Roman" w:hAnsi="Arial Bold"/>
      <w:b/>
      <w:bCs/>
      <w:color w:val="1F144A" w:themeColor="text1"/>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pdated Char"/>
    <w:basedOn w:val="DefaultParagraphFont"/>
    <w:link w:val="Heading1"/>
    <w:rsid w:val="00255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355AD7"/>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AC5734"/>
    <w:rPr>
      <w:rFonts w:ascii="Arial Bold" w:eastAsia="Times New Roman" w:hAnsi="Arial Bold" w:cs="Arial"/>
      <w:iCs/>
      <w:color w:val="1F144A" w:themeColor="text1"/>
      <w:szCs w:val="26"/>
      <w:lang w:val="en-GB" w:eastAsia="en-US"/>
    </w:rPr>
  </w:style>
  <w:style w:type="character" w:customStyle="1" w:styleId="Heading4Char">
    <w:name w:val="Heading 4 Char"/>
    <w:basedOn w:val="DefaultParagraphFont"/>
    <w:link w:val="Heading4"/>
    <w:rsid w:val="006F1357"/>
    <w:rPr>
      <w:rFonts w:ascii="Arial Bold" w:eastAsia="Times New Roman" w:hAnsi="Arial Bold"/>
      <w:b/>
      <w:bCs/>
      <w:color w:val="1F144A" w:themeColor="text1"/>
      <w:sz w:val="22"/>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character" w:customStyle="1" w:styleId="Title1">
    <w:name w:val="Title1"/>
    <w:basedOn w:val="DefaultParagraphFont"/>
    <w:rsid w:val="007A2474"/>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
    <w:basedOn w:val="Normal"/>
    <w:link w:val="ListParagraphChar"/>
    <w:uiPriority w:val="34"/>
    <w:qFormat/>
    <w:rsid w:val="00D6356A"/>
    <w:pPr>
      <w:spacing w:before="0" w:after="0"/>
      <w:ind w:left="720"/>
      <w:contextualSpacing/>
    </w:pPr>
    <w:rPr>
      <w:rFonts w:eastAsia="Times New Roman" w:cs="Arial"/>
      <w:sz w:val="24"/>
      <w:szCs w:val="22"/>
      <w:lang w:eastAsia="en-GB"/>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C634E9"/>
    <w:pPr>
      <w:tabs>
        <w:tab w:val="left" w:pos="1985"/>
        <w:tab w:val="right" w:leader="dot" w:pos="9356"/>
      </w:tabs>
      <w:spacing w:after="120"/>
      <w:ind w:left="1134"/>
    </w:pPr>
    <w:rPr>
      <w:rFonts w:asciiTheme="minorHAnsi" w:hAnsiTheme="minorHAnsi" w:cstheme="minorHAnsi"/>
      <w:bCs/>
      <w:noProof/>
      <w:color w:val="1F144A" w:themeColor="text1"/>
      <w:lang w:eastAsia="ja-JP"/>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D6356A"/>
    <w:rPr>
      <w:rFonts w:ascii="Arial" w:eastAsia="Times New Roman" w:hAnsi="Arial" w:cs="Arial"/>
      <w:szCs w:val="22"/>
      <w:lang w:val="en-GB" w:eastAsia="en-GB"/>
    </w:rPr>
  </w:style>
  <w:style w:type="paragraph" w:styleId="ListBullet">
    <w:name w:val="List Bullet"/>
    <w:basedOn w:val="BodyTextNormal"/>
    <w:uiPriority w:val="99"/>
    <w:qFormat/>
    <w:rsid w:val="00443F93"/>
    <w:pPr>
      <w:numPr>
        <w:numId w:val="4"/>
      </w:numPr>
      <w:ind w:left="1248" w:hanging="397"/>
    </w:pPr>
  </w:style>
  <w:style w:type="table" w:styleId="TableGrid">
    <w:name w:val="Table Grid"/>
    <w:aliases w:val="Elexon Table."/>
    <w:basedOn w:val="TableNormal"/>
    <w:rsid w:val="00A52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qFormat/>
    <w:rsid w:val="00904C44"/>
    <w:pPr>
      <w:spacing w:after="120"/>
      <w:jc w:val="center"/>
    </w:pPr>
    <w:rPr>
      <w:rFonts w:eastAsia="Times New Roman"/>
      <w:bCs/>
    </w:rPr>
  </w:style>
  <w:style w:type="paragraph" w:customStyle="1" w:styleId="CaseStudyBullet">
    <w:name w:val="Case Study Bullet"/>
    <w:basedOn w:val="ListBullet"/>
    <w:rsid w:val="00601113"/>
    <w:pPr>
      <w:numPr>
        <w:numId w:val="11"/>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table" w:styleId="MediumGrid3-Accent4">
    <w:name w:val="Medium Grid 3 Accent 4"/>
    <w:basedOn w:val="TableNormal"/>
    <w:uiPriority w:val="69"/>
    <w:rsid w:val="00601113"/>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601113"/>
    <w:pPr>
      <w:spacing w:before="60" w:after="60"/>
      <w:jc w:val="center"/>
    </w:pPr>
    <w:rPr>
      <w:rFonts w:eastAsia="Times New Roman" w:cs="Arial"/>
      <w:szCs w:val="22"/>
    </w:rPr>
  </w:style>
  <w:style w:type="character" w:customStyle="1" w:styleId="TableText-CentreChar">
    <w:name w:val="Table Text - Centre Char"/>
    <w:basedOn w:val="DefaultParagraphFont"/>
    <w:link w:val="TableText-Centre"/>
    <w:rsid w:val="00601113"/>
    <w:rPr>
      <w:rFonts w:ascii="Arial" w:eastAsia="Times New Roman" w:hAnsi="Arial" w:cs="Arial"/>
      <w:sz w:val="22"/>
      <w:szCs w:val="22"/>
      <w:lang w:val="en-GB" w:eastAsia="en-US"/>
    </w:rPr>
  </w:style>
  <w:style w:type="paragraph" w:styleId="Caption">
    <w:name w:val="caption"/>
    <w:basedOn w:val="Normal"/>
    <w:next w:val="Normal"/>
    <w:uiPriority w:val="35"/>
    <w:unhideWhenUsed/>
    <w:qFormat/>
    <w:rsid w:val="00601113"/>
    <w:pPr>
      <w:spacing w:before="0" w:after="200"/>
    </w:pPr>
    <w:rPr>
      <w:i/>
      <w:iCs/>
      <w:color w:val="505253" w:themeColor="text2"/>
      <w:sz w:val="18"/>
      <w:szCs w:val="18"/>
    </w:rPr>
  </w:style>
  <w:style w:type="paragraph" w:customStyle="1" w:styleId="BBSchedule3">
    <w:name w:val="B&amp;B Schedule 3"/>
    <w:basedOn w:val="Normal"/>
    <w:rsid w:val="00385CB5"/>
    <w:pPr>
      <w:tabs>
        <w:tab w:val="num" w:pos="1440"/>
      </w:tabs>
      <w:spacing w:before="0"/>
      <w:ind w:left="1440" w:hanging="720"/>
      <w:jc w:val="both"/>
      <w:outlineLvl w:val="2"/>
    </w:pPr>
    <w:rPr>
      <w:rFonts w:ascii="Georgia" w:eastAsia="Times New Roman" w:hAnsi="Georgia" w:cs="Arial"/>
      <w:szCs w:val="20"/>
      <w:lang w:eastAsia="en-GB"/>
    </w:rPr>
  </w:style>
  <w:style w:type="paragraph" w:customStyle="1" w:styleId="BBSchedule4">
    <w:name w:val="B&amp;B Schedule 4"/>
    <w:basedOn w:val="Normal"/>
    <w:rsid w:val="00385CB5"/>
    <w:pPr>
      <w:tabs>
        <w:tab w:val="num" w:pos="2160"/>
      </w:tabs>
      <w:spacing w:before="0"/>
      <w:ind w:left="2160" w:hanging="720"/>
      <w:jc w:val="both"/>
      <w:outlineLvl w:val="3"/>
    </w:pPr>
    <w:rPr>
      <w:rFonts w:ascii="Georgia" w:eastAsia="Times New Roman" w:hAnsi="Georgia" w:cs="Arial"/>
      <w:szCs w:val="20"/>
      <w:lang w:eastAsia="en-GB"/>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120527"/>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bCs/>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paragraph" w:customStyle="1" w:styleId="BBSchedule5">
    <w:name w:val="B&amp;B Schedule 5"/>
    <w:basedOn w:val="Normal"/>
    <w:rsid w:val="00385CB5"/>
    <w:pPr>
      <w:tabs>
        <w:tab w:val="num" w:pos="2880"/>
      </w:tabs>
      <w:spacing w:before="0"/>
      <w:ind w:left="2880" w:hanging="720"/>
      <w:jc w:val="both"/>
      <w:outlineLvl w:val="4"/>
    </w:pPr>
    <w:rPr>
      <w:rFonts w:ascii="Georgia" w:eastAsia="Times New Roman" w:hAnsi="Georgia" w:cs="Arial"/>
      <w:szCs w:val="20"/>
      <w:lang w:eastAsia="en-GB"/>
    </w:rPr>
  </w:style>
  <w:style w:type="paragraph" w:customStyle="1" w:styleId="BBSchedule6">
    <w:name w:val="B&amp;B Schedule 6"/>
    <w:basedOn w:val="Normal"/>
    <w:rsid w:val="00385CB5"/>
    <w:pPr>
      <w:tabs>
        <w:tab w:val="num" w:pos="3600"/>
      </w:tabs>
      <w:spacing w:before="0"/>
      <w:ind w:left="3600" w:hanging="72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385CB5"/>
    <w:pPr>
      <w:keepNext/>
      <w:pageBreakBefore/>
      <w:spacing w:before="0"/>
      <w:jc w:val="center"/>
    </w:pPr>
    <w:rPr>
      <w:rFonts w:ascii="Georgia" w:eastAsia="Times New Roman" w:hAnsi="Georgia" w:cs="Arial"/>
      <w:b/>
      <w:szCs w:val="20"/>
      <w:lang w:eastAsia="en-GB"/>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customStyle="1" w:styleId="BBScheduleHeading1">
    <w:name w:val="B&amp;B Schedule Heading 1"/>
    <w:next w:val="Normal"/>
    <w:rsid w:val="00385CB5"/>
    <w:pPr>
      <w:keepNext/>
      <w:tabs>
        <w:tab w:val="num" w:pos="720"/>
      </w:tabs>
      <w:spacing w:before="120" w:after="240"/>
      <w:ind w:left="720" w:hanging="720"/>
      <w:jc w:val="both"/>
      <w:outlineLvl w:val="0"/>
    </w:pPr>
    <w:rPr>
      <w:rFonts w:ascii="Georgia" w:eastAsia="Times New Roman" w:hAnsi="Georgia"/>
      <w:b/>
      <w:sz w:val="22"/>
      <w:szCs w:val="20"/>
      <w:lang w:val="en-GB" w:eastAsia="en-GB"/>
    </w:rPr>
  </w:style>
  <w:style w:type="paragraph" w:styleId="ListBullet2">
    <w:name w:val="List Bullet 2"/>
    <w:basedOn w:val="BodyTextNormal"/>
    <w:qFormat/>
    <w:rsid w:val="00443F93"/>
    <w:pPr>
      <w:numPr>
        <w:ilvl w:val="1"/>
        <w:numId w:val="4"/>
      </w:numPr>
      <w:ind w:left="1644" w:hanging="397"/>
    </w:pPr>
    <w:rPr>
      <w:szCs w:val="22"/>
    </w:rPr>
  </w:style>
  <w:style w:type="paragraph" w:styleId="ListBullet3">
    <w:name w:val="List Bullet 3"/>
    <w:basedOn w:val="BodyTextNormal"/>
    <w:uiPriority w:val="99"/>
    <w:qFormat/>
    <w:rsid w:val="00443F93"/>
    <w:pPr>
      <w:numPr>
        <w:ilvl w:val="2"/>
        <w:numId w:val="4"/>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BScheduleHeading2">
    <w:name w:val="B&amp;B Schedule Heading 2"/>
    <w:next w:val="Normal"/>
    <w:rsid w:val="00385CB5"/>
    <w:pPr>
      <w:keepNext/>
      <w:tabs>
        <w:tab w:val="num" w:pos="720"/>
      </w:tabs>
      <w:spacing w:before="120" w:after="240"/>
      <w:ind w:left="720" w:hanging="720"/>
      <w:jc w:val="both"/>
      <w:outlineLvl w:val="1"/>
    </w:pPr>
    <w:rPr>
      <w:rFonts w:ascii="Georgia" w:eastAsia="Times New Roman" w:hAnsi="Georgia"/>
      <w:b/>
      <w:sz w:val="22"/>
      <w:szCs w:val="20"/>
      <w:lang w:val="en-GB" w:eastAsia="en-GB"/>
    </w:rPr>
  </w:style>
  <w:style w:type="paragraph" w:customStyle="1" w:styleId="Tableannotation">
    <w:name w:val="Table annotation"/>
    <w:basedOn w:val="Normal"/>
    <w:next w:val="BodyTextNormal"/>
    <w:qFormat/>
    <w:rsid w:val="00531C38"/>
    <w:pPr>
      <w:numPr>
        <w:numId w:val="7"/>
      </w:numPr>
      <w:spacing w:before="240"/>
      <w:jc w:val="center"/>
    </w:pPr>
    <w:rPr>
      <w:rFonts w:ascii="CIDFont+F2" w:eastAsia="Times New Roman" w:hAnsi="CIDFont+F2"/>
      <w:sz w:val="16"/>
      <w:szCs w:val="16"/>
    </w:r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customStyle="1" w:styleId="TableBullet1">
    <w:name w:val="Table Bullet 1"/>
    <w:basedOn w:val="Normal"/>
    <w:qFormat/>
    <w:rsid w:val="00531C38"/>
    <w:pPr>
      <w:framePr w:hSpace="180" w:wrap="around" w:vAnchor="text" w:hAnchor="page" w:x="1789" w:y="827"/>
      <w:numPr>
        <w:numId w:val="3"/>
      </w:numPr>
      <w:spacing w:before="60" w:after="60"/>
    </w:pPr>
    <w:rPr>
      <w:rFonts w:eastAsia="Times New Roman"/>
      <w:szCs w:val="20"/>
    </w:rPr>
  </w:style>
  <w:style w:type="paragraph" w:customStyle="1" w:styleId="TableBullet2">
    <w:name w:val="Table Bullet 2"/>
    <w:basedOn w:val="Normal"/>
    <w:qFormat/>
    <w:rsid w:val="00282A5F"/>
    <w:pPr>
      <w:numPr>
        <w:ilvl w:val="1"/>
        <w:numId w:val="3"/>
      </w:numPr>
    </w:pPr>
    <w:rPr>
      <w:szCs w:val="20"/>
    </w:r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4"/>
      </w:numPr>
      <w:ind w:left="2438" w:hanging="397"/>
    </w:pPr>
  </w:style>
  <w:style w:type="paragraph" w:styleId="ListBullet5">
    <w:name w:val="List Bullet 5"/>
    <w:basedOn w:val="BodyTextNormal"/>
    <w:uiPriority w:val="99"/>
    <w:qFormat/>
    <w:rsid w:val="00443F93"/>
    <w:pPr>
      <w:numPr>
        <w:ilvl w:val="4"/>
        <w:numId w:val="4"/>
      </w:numPr>
      <w:ind w:left="2438" w:hanging="397"/>
    </w:pPr>
  </w:style>
  <w:style w:type="paragraph" w:customStyle="1" w:styleId="AppendixHeading">
    <w:name w:val="Appendix Heading"/>
    <w:basedOn w:val="Heading1"/>
    <w:next w:val="BodyTextNormal"/>
    <w:qFormat/>
    <w:rsid w:val="00443F93"/>
    <w:pPr>
      <w:numPr>
        <w:numId w:val="6"/>
      </w:numPr>
      <w:tabs>
        <w:tab w:val="left" w:pos="1701"/>
      </w:tabs>
      <w:ind w:hanging="720"/>
    </w:pPr>
  </w:style>
  <w:style w:type="numbering" w:customStyle="1" w:styleId="Appendix">
    <w:name w:val="Appendix"/>
    <w:uiPriority w:val="99"/>
    <w:rsid w:val="00846A64"/>
    <w:pPr>
      <w:numPr>
        <w:numId w:val="5"/>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customStyle="1" w:styleId="BodyTextNormal">
    <w:name w:val="Body Text – Normal"/>
    <w:basedOn w:val="Normal"/>
    <w:qFormat/>
    <w:rsid w:val="00B4553D"/>
  </w:style>
  <w:style w:type="paragraph" w:customStyle="1" w:styleId="CoverPageSubtitle">
    <w:name w:val="Cover Page – Subtitle"/>
    <w:basedOn w:val="Normal"/>
    <w:qFormat/>
    <w:rsid w:val="00531C38"/>
    <w:rPr>
      <w:rFonts w:asciiTheme="majorHAnsi" w:hAnsiTheme="majorHAnsi"/>
      <w:b/>
      <w:color w:val="5C2071" w:themeColor="accent1"/>
      <w:sz w:val="36"/>
    </w:rPr>
  </w:style>
  <w:style w:type="paragraph" w:customStyle="1" w:styleId="Default">
    <w:name w:val="Default"/>
    <w:rsid w:val="003B2BB6"/>
    <w:pPr>
      <w:autoSpaceDE w:val="0"/>
      <w:autoSpaceDN w:val="0"/>
      <w:adjustRightInd w:val="0"/>
    </w:pPr>
    <w:rPr>
      <w:color w:val="000000"/>
      <w:lang w:val="en-GB"/>
    </w:r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8"/>
      </w:numPr>
      <w:spacing w:before="60" w:after="60"/>
      <w:jc w:val="both"/>
    </w:pPr>
    <w:rPr>
      <w:rFonts w:eastAsia="Times New Roman" w:cs="Arial"/>
      <w:szCs w:val="22"/>
    </w:rPr>
  </w:style>
  <w:style w:type="paragraph" w:customStyle="1" w:styleId="TableDesc">
    <w:name w:val="Table Desc"/>
    <w:basedOn w:val="Normal"/>
    <w:rsid w:val="00531C38"/>
    <w:pPr>
      <w:numPr>
        <w:numId w:val="9"/>
      </w:numPr>
      <w:spacing w:after="120"/>
      <w:ind w:left="0" w:firstLine="0"/>
      <w:jc w:val="center"/>
    </w:pPr>
    <w:rPr>
      <w:rFonts w:eastAsia="Times New Roman"/>
      <w:b/>
      <w:color w:val="29235C"/>
      <w:sz w:val="18"/>
    </w:rPr>
  </w:style>
  <w:style w:type="paragraph" w:customStyle="1" w:styleId="TableContents">
    <w:name w:val="Table Contents"/>
    <w:basedOn w:val="Normal"/>
    <w:rsid w:val="00904C44"/>
    <w:pPr>
      <w:widowControl w:val="0"/>
      <w:suppressLineNumbers/>
      <w:suppressAutoHyphens/>
      <w:spacing w:before="60" w:after="40"/>
      <w:ind w:left="113" w:right="113"/>
      <w:jc w:val="both"/>
    </w:pPr>
    <w:rPr>
      <w:rFonts w:eastAsia="HG Mincho Light J"/>
      <w:color w:val="000000"/>
      <w:sz w:val="20"/>
      <w:szCs w:val="20"/>
    </w:rPr>
  </w:style>
  <w:style w:type="paragraph" w:customStyle="1" w:styleId="NormalBullets">
    <w:name w:val="Normal Bullets"/>
    <w:basedOn w:val="Normal"/>
    <w:qFormat/>
    <w:rsid w:val="00E91F1B"/>
    <w:pPr>
      <w:numPr>
        <w:numId w:val="10"/>
      </w:numPr>
      <w:jc w:val="both"/>
    </w:pPr>
    <w:rPr>
      <w:rFonts w:eastAsia="Times New Roman"/>
      <w:szCs w:val="22"/>
    </w:rPr>
  </w:style>
  <w:style w:type="paragraph" w:customStyle="1" w:styleId="MRBodyText">
    <w:name w:val="MR Body Text"/>
    <w:basedOn w:val="BodyText"/>
    <w:link w:val="MRBodyTextChar"/>
    <w:qFormat/>
    <w:rsid w:val="009519E8"/>
    <w:pPr>
      <w:spacing w:line="300" w:lineRule="atLeast"/>
      <w:ind w:right="1701"/>
    </w:pPr>
    <w:rPr>
      <w:rFonts w:eastAsia="Times New Roman" w:cs="Arial"/>
      <w:color w:val="005420"/>
      <w:sz w:val="20"/>
      <w:lang w:eastAsia="en-GB"/>
    </w:rPr>
  </w:style>
  <w:style w:type="character" w:customStyle="1" w:styleId="MRBodyTextChar">
    <w:name w:val="MR Body Text Char"/>
    <w:basedOn w:val="BodyTextChar"/>
    <w:link w:val="MRBodyText"/>
    <w:rsid w:val="009519E8"/>
    <w:rPr>
      <w:rFonts w:ascii="Arial" w:eastAsia="Times New Roman" w:hAnsi="Arial" w:cs="Arial"/>
      <w:color w:val="005420"/>
      <w:sz w:val="20"/>
      <w:lang w:val="en-GB" w:eastAsia="en-GB"/>
    </w:rPr>
  </w:style>
  <w:style w:type="paragraph" w:styleId="BodyText">
    <w:name w:val="Body Text"/>
    <w:basedOn w:val="Normal"/>
    <w:link w:val="BodyTextChar"/>
    <w:uiPriority w:val="99"/>
    <w:semiHidden/>
    <w:unhideWhenUsed/>
    <w:rsid w:val="009519E8"/>
    <w:pPr>
      <w:spacing w:after="120"/>
    </w:pPr>
  </w:style>
  <w:style w:type="character" w:customStyle="1" w:styleId="BodyTextChar">
    <w:name w:val="Body Text Char"/>
    <w:basedOn w:val="DefaultParagraphFont"/>
    <w:link w:val="BodyText"/>
    <w:uiPriority w:val="99"/>
    <w:semiHidden/>
    <w:rsid w:val="009519E8"/>
    <w:rPr>
      <w:rFonts w:ascii="Arial" w:hAnsi="Arial"/>
      <w:sz w:val="22"/>
      <w:lang w:val="en-GB" w:eastAsia="en-US"/>
    </w:rPr>
  </w:style>
  <w:style w:type="paragraph" w:customStyle="1" w:styleId="StyleBodyTextNormalLeft127cm">
    <w:name w:val="Style Body Text – Normal + Left:  1.27 cm"/>
    <w:basedOn w:val="BodyTextNormal"/>
    <w:rsid w:val="00110E5E"/>
    <w:pPr>
      <w:spacing w:before="0" w:after="120"/>
      <w:ind w:left="720"/>
    </w:pPr>
    <w:rPr>
      <w:rFonts w:eastAsia="Times New Roman"/>
      <w:szCs w:val="20"/>
    </w:rPr>
  </w:style>
  <w:style w:type="paragraph" w:styleId="ListNumber">
    <w:name w:val="List Number"/>
    <w:basedOn w:val="Normal"/>
    <w:rsid w:val="00E26883"/>
    <w:pPr>
      <w:numPr>
        <w:numId w:val="15"/>
      </w:numPr>
      <w:jc w:val="both"/>
    </w:pPr>
    <w:rPr>
      <w:rFonts w:eastAsia="Times New Roman"/>
    </w:rPr>
  </w:style>
  <w:style w:type="paragraph" w:customStyle="1" w:styleId="Inset">
    <w:name w:val="Inset"/>
    <w:basedOn w:val="Normal"/>
    <w:rsid w:val="009A1378"/>
    <w:pPr>
      <w:spacing w:after="120"/>
      <w:ind w:left="426"/>
      <w:contextualSpacing/>
    </w:pPr>
    <w:rPr>
      <w:rFonts w:eastAsiaTheme="minorHAnsi" w:cs="Arial"/>
      <w:color w:val="000000"/>
      <w:szCs w:val="22"/>
      <w:lang w:eastAsia="en-GB"/>
    </w:rPr>
  </w:style>
  <w:style w:type="table" w:styleId="MediumList1-Accent6">
    <w:name w:val="Medium List 1 Accent 6"/>
    <w:basedOn w:val="TableNormal"/>
    <w:uiPriority w:val="65"/>
    <w:rsid w:val="006977D9"/>
    <w:rPr>
      <w:rFonts w:eastAsia="Times New Roman"/>
      <w:color w:val="1F144A" w:themeColor="text1"/>
      <w:sz w:val="20"/>
      <w:szCs w:val="20"/>
      <w:lang w:val="en-GB" w:eastAsia="en-GB"/>
    </w:rPr>
    <w:tblPr>
      <w:tblStyleRowBandSize w:val="1"/>
      <w:tblStyleColBandSize w:val="1"/>
      <w:tblBorders>
        <w:top w:val="single" w:sz="8" w:space="0" w:color="9CA299" w:themeColor="accent6"/>
        <w:bottom w:val="single" w:sz="8" w:space="0" w:color="9CA299" w:themeColor="accent6"/>
      </w:tblBorders>
    </w:tblPr>
    <w:tblStylePr w:type="firstRow">
      <w:rPr>
        <w:rFonts w:asciiTheme="majorHAnsi" w:eastAsiaTheme="majorEastAsia" w:hAnsiTheme="majorHAnsi" w:cstheme="majorBidi"/>
      </w:rPr>
      <w:tblPr/>
      <w:tcPr>
        <w:tcBorders>
          <w:top w:val="nil"/>
          <w:bottom w:val="single" w:sz="8" w:space="0" w:color="9CA299" w:themeColor="accent6"/>
        </w:tcBorders>
      </w:tcPr>
    </w:tblStylePr>
    <w:tblStylePr w:type="lastRow">
      <w:rPr>
        <w:b/>
        <w:bCs/>
        <w:color w:val="505253" w:themeColor="text2"/>
      </w:rPr>
      <w:tblPr/>
      <w:tcPr>
        <w:tcBorders>
          <w:top w:val="single" w:sz="8" w:space="0" w:color="9CA299" w:themeColor="accent6"/>
          <w:bottom w:val="single" w:sz="8" w:space="0" w:color="9CA299" w:themeColor="accent6"/>
        </w:tcBorders>
      </w:tcPr>
    </w:tblStylePr>
    <w:tblStylePr w:type="firstCol">
      <w:rPr>
        <w:b/>
        <w:bCs/>
      </w:rPr>
    </w:tblStylePr>
    <w:tblStylePr w:type="lastCol">
      <w:rPr>
        <w:b/>
        <w:bCs/>
      </w:rPr>
      <w:tblPr/>
      <w:tcPr>
        <w:tcBorders>
          <w:top w:val="single" w:sz="8" w:space="0" w:color="9CA299" w:themeColor="accent6"/>
          <w:bottom w:val="single" w:sz="8" w:space="0" w:color="9CA299" w:themeColor="accent6"/>
        </w:tcBorders>
      </w:tcPr>
    </w:tblStylePr>
    <w:tblStylePr w:type="band1Vert">
      <w:tblPr/>
      <w:tcPr>
        <w:shd w:val="clear" w:color="auto" w:fill="E6E8E5" w:themeFill="accent6" w:themeFillTint="3F"/>
      </w:tcPr>
    </w:tblStylePr>
    <w:tblStylePr w:type="band1Horz">
      <w:tblPr/>
      <w:tcPr>
        <w:shd w:val="clear" w:color="auto" w:fill="E6E8E5" w:themeFill="accent6" w:themeFillTint="3F"/>
      </w:tcPr>
    </w:tblStylePr>
  </w:style>
  <w:style w:type="character" w:styleId="FootnoteReference">
    <w:name w:val="footnote reference"/>
    <w:basedOn w:val="DefaultParagraphFont"/>
    <w:uiPriority w:val="99"/>
    <w:semiHidden/>
    <w:unhideWhenUsed/>
    <w:rsid w:val="002E770F"/>
    <w:rPr>
      <w:vertAlign w:val="superscript"/>
    </w:rPr>
  </w:style>
  <w:style w:type="character" w:customStyle="1" w:styleId="Normal-Bullets1Char">
    <w:name w:val="Normal - Bullets (1) Char"/>
    <w:basedOn w:val="DefaultParagraphFont"/>
    <w:link w:val="Normal-Bullets1"/>
    <w:locked/>
    <w:rsid w:val="00163BF9"/>
    <w:rPr>
      <w:rFonts w:ascii="Arial" w:hAnsi="Arial" w:cs="Arial"/>
      <w:sz w:val="22"/>
      <w:szCs w:val="22"/>
      <w:lang w:eastAsia="en-US"/>
    </w:rPr>
  </w:style>
  <w:style w:type="paragraph" w:customStyle="1" w:styleId="Normal-Bullets1">
    <w:name w:val="Normal - Bullets (1)"/>
    <w:basedOn w:val="Normal"/>
    <w:link w:val="Normal-Bullets1Char"/>
    <w:qFormat/>
    <w:rsid w:val="00163BF9"/>
    <w:pPr>
      <w:numPr>
        <w:numId w:val="16"/>
      </w:numPr>
      <w:spacing w:before="80" w:after="80"/>
      <w:ind w:left="357" w:hanging="357"/>
      <w:jc w:val="both"/>
    </w:pPr>
    <w:rPr>
      <w:rFonts w:cs="Arial"/>
      <w:szCs w:val="22"/>
      <w:lang w:val="en-US"/>
    </w:rPr>
  </w:style>
  <w:style w:type="paragraph" w:customStyle="1" w:styleId="Normal-Bullets2">
    <w:name w:val="Normal - Bullets (2)"/>
    <w:basedOn w:val="Normal-Bullets1"/>
    <w:qFormat/>
    <w:rsid w:val="00163BF9"/>
    <w:pPr>
      <w:numPr>
        <w:ilvl w:val="1"/>
      </w:numPr>
    </w:pPr>
  </w:style>
  <w:style w:type="character" w:customStyle="1" w:styleId="TableText-LeftChar">
    <w:name w:val="Table Text - Left Char"/>
    <w:basedOn w:val="DefaultParagraphFont"/>
    <w:link w:val="TableText-Left"/>
    <w:locked/>
    <w:rsid w:val="00E16819"/>
    <w:rPr>
      <w:rFonts w:ascii="Arial" w:hAnsi="Arial" w:cs="Arial"/>
      <w:lang w:eastAsia="en-US"/>
    </w:rPr>
  </w:style>
  <w:style w:type="paragraph" w:customStyle="1" w:styleId="TableText-Left">
    <w:name w:val="Table Text - Left"/>
    <w:basedOn w:val="Normal"/>
    <w:link w:val="TableText-LeftChar"/>
    <w:qFormat/>
    <w:rsid w:val="00E16819"/>
    <w:pPr>
      <w:spacing w:before="60" w:after="60"/>
    </w:pPr>
    <w:rPr>
      <w:rFonts w:cs="Arial"/>
      <w:sz w:val="24"/>
      <w:lang w:val="en-US"/>
    </w:rPr>
  </w:style>
  <w:style w:type="paragraph" w:customStyle="1" w:styleId="TableText-Bullets1">
    <w:name w:val="Table Text - Bullets1"/>
    <w:basedOn w:val="TableText-Left"/>
    <w:qFormat/>
    <w:rsid w:val="00E16819"/>
    <w:pPr>
      <w:numPr>
        <w:numId w:val="17"/>
      </w:numPr>
      <w:tabs>
        <w:tab w:val="num" w:pos="360"/>
      </w:tabs>
      <w:spacing w:before="0" w:after="120"/>
      <w:ind w:left="527" w:hanging="357"/>
      <w:jc w:val="both"/>
    </w:pPr>
    <w:rPr>
      <w:szCs w:val="22"/>
    </w:rPr>
  </w:style>
  <w:style w:type="paragraph" w:customStyle="1" w:styleId="TableText-numbered">
    <w:name w:val="Table Text - numbered"/>
    <w:basedOn w:val="TableText-Bullets1"/>
    <w:qFormat/>
    <w:rsid w:val="00E16819"/>
    <w:pPr>
      <w:numPr>
        <w:numId w:val="18"/>
      </w:numPr>
      <w:tabs>
        <w:tab w:val="num" w:pos="360"/>
      </w:tabs>
      <w:ind w:left="527" w:hanging="357"/>
    </w:pPr>
  </w:style>
  <w:style w:type="paragraph" w:styleId="BalloonText">
    <w:name w:val="Balloon Text"/>
    <w:basedOn w:val="Normal"/>
    <w:link w:val="BalloonTextChar"/>
    <w:uiPriority w:val="99"/>
    <w:semiHidden/>
    <w:unhideWhenUsed/>
    <w:rsid w:val="006C7B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82"/>
    <w:rPr>
      <w:rFonts w:ascii="Segoe UI" w:hAnsi="Segoe UI" w:cs="Segoe UI"/>
      <w:sz w:val="18"/>
      <w:szCs w:val="18"/>
      <w:lang w:val="en-GB" w:eastAsia="en-US"/>
    </w:rPr>
  </w:style>
  <w:style w:type="character" w:styleId="CommentReference">
    <w:name w:val="annotation reference"/>
    <w:basedOn w:val="DefaultParagraphFont"/>
    <w:uiPriority w:val="99"/>
    <w:semiHidden/>
    <w:unhideWhenUsed/>
    <w:rsid w:val="00D92964"/>
    <w:rPr>
      <w:sz w:val="16"/>
      <w:szCs w:val="16"/>
    </w:rPr>
  </w:style>
  <w:style w:type="paragraph" w:styleId="CommentText">
    <w:name w:val="annotation text"/>
    <w:basedOn w:val="Normal"/>
    <w:link w:val="CommentTextChar"/>
    <w:uiPriority w:val="99"/>
    <w:semiHidden/>
    <w:unhideWhenUsed/>
    <w:rsid w:val="00D92964"/>
    <w:rPr>
      <w:sz w:val="20"/>
      <w:szCs w:val="20"/>
    </w:rPr>
  </w:style>
  <w:style w:type="character" w:customStyle="1" w:styleId="CommentTextChar">
    <w:name w:val="Comment Text Char"/>
    <w:basedOn w:val="DefaultParagraphFont"/>
    <w:link w:val="CommentText"/>
    <w:uiPriority w:val="99"/>
    <w:semiHidden/>
    <w:rsid w:val="00D92964"/>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unhideWhenUsed/>
    <w:rsid w:val="00D92964"/>
    <w:rPr>
      <w:b/>
      <w:bCs/>
    </w:rPr>
  </w:style>
  <w:style w:type="character" w:customStyle="1" w:styleId="CommentSubjectChar">
    <w:name w:val="Comment Subject Char"/>
    <w:basedOn w:val="CommentTextChar"/>
    <w:link w:val="CommentSubject"/>
    <w:uiPriority w:val="99"/>
    <w:semiHidden/>
    <w:rsid w:val="00D92964"/>
    <w:rPr>
      <w:rFonts w:ascii="Arial" w:hAnsi="Arial"/>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2608573">
      <w:bodyDiv w:val="1"/>
      <w:marLeft w:val="0"/>
      <w:marRight w:val="0"/>
      <w:marTop w:val="0"/>
      <w:marBottom w:val="0"/>
      <w:divBdr>
        <w:top w:val="none" w:sz="0" w:space="0" w:color="auto"/>
        <w:left w:val="none" w:sz="0" w:space="0" w:color="auto"/>
        <w:bottom w:val="none" w:sz="0" w:space="0" w:color="auto"/>
        <w:right w:val="none" w:sz="0" w:space="0" w:color="auto"/>
      </w:divBdr>
    </w:div>
    <w:div w:id="18548649">
      <w:bodyDiv w:val="1"/>
      <w:marLeft w:val="0"/>
      <w:marRight w:val="0"/>
      <w:marTop w:val="0"/>
      <w:marBottom w:val="0"/>
      <w:divBdr>
        <w:top w:val="none" w:sz="0" w:space="0" w:color="auto"/>
        <w:left w:val="none" w:sz="0" w:space="0" w:color="auto"/>
        <w:bottom w:val="none" w:sz="0" w:space="0" w:color="auto"/>
        <w:right w:val="none" w:sz="0" w:space="0" w:color="auto"/>
      </w:divBdr>
    </w:div>
    <w:div w:id="80034114">
      <w:bodyDiv w:val="1"/>
      <w:marLeft w:val="0"/>
      <w:marRight w:val="0"/>
      <w:marTop w:val="0"/>
      <w:marBottom w:val="0"/>
      <w:divBdr>
        <w:top w:val="none" w:sz="0" w:space="0" w:color="auto"/>
        <w:left w:val="none" w:sz="0" w:space="0" w:color="auto"/>
        <w:bottom w:val="none" w:sz="0" w:space="0" w:color="auto"/>
        <w:right w:val="none" w:sz="0" w:space="0" w:color="auto"/>
      </w:divBdr>
    </w:div>
    <w:div w:id="106168786">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51606708">
      <w:bodyDiv w:val="1"/>
      <w:marLeft w:val="0"/>
      <w:marRight w:val="0"/>
      <w:marTop w:val="0"/>
      <w:marBottom w:val="0"/>
      <w:divBdr>
        <w:top w:val="none" w:sz="0" w:space="0" w:color="auto"/>
        <w:left w:val="none" w:sz="0" w:space="0" w:color="auto"/>
        <w:bottom w:val="none" w:sz="0" w:space="0" w:color="auto"/>
        <w:right w:val="none" w:sz="0" w:space="0" w:color="auto"/>
      </w:divBdr>
    </w:div>
    <w:div w:id="168717811">
      <w:bodyDiv w:val="1"/>
      <w:marLeft w:val="0"/>
      <w:marRight w:val="0"/>
      <w:marTop w:val="0"/>
      <w:marBottom w:val="0"/>
      <w:divBdr>
        <w:top w:val="none" w:sz="0" w:space="0" w:color="auto"/>
        <w:left w:val="none" w:sz="0" w:space="0" w:color="auto"/>
        <w:bottom w:val="none" w:sz="0" w:space="0" w:color="auto"/>
        <w:right w:val="none" w:sz="0" w:space="0" w:color="auto"/>
      </w:divBdr>
    </w:div>
    <w:div w:id="227345896">
      <w:bodyDiv w:val="1"/>
      <w:marLeft w:val="0"/>
      <w:marRight w:val="0"/>
      <w:marTop w:val="0"/>
      <w:marBottom w:val="0"/>
      <w:divBdr>
        <w:top w:val="none" w:sz="0" w:space="0" w:color="auto"/>
        <w:left w:val="none" w:sz="0" w:space="0" w:color="auto"/>
        <w:bottom w:val="none" w:sz="0" w:space="0" w:color="auto"/>
        <w:right w:val="none" w:sz="0" w:space="0" w:color="auto"/>
      </w:divBdr>
    </w:div>
    <w:div w:id="227958711">
      <w:bodyDiv w:val="1"/>
      <w:marLeft w:val="0"/>
      <w:marRight w:val="0"/>
      <w:marTop w:val="0"/>
      <w:marBottom w:val="0"/>
      <w:divBdr>
        <w:top w:val="none" w:sz="0" w:space="0" w:color="auto"/>
        <w:left w:val="none" w:sz="0" w:space="0" w:color="auto"/>
        <w:bottom w:val="none" w:sz="0" w:space="0" w:color="auto"/>
        <w:right w:val="none" w:sz="0" w:space="0" w:color="auto"/>
      </w:divBdr>
    </w:div>
    <w:div w:id="253706816">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95793879">
      <w:bodyDiv w:val="1"/>
      <w:marLeft w:val="0"/>
      <w:marRight w:val="0"/>
      <w:marTop w:val="0"/>
      <w:marBottom w:val="0"/>
      <w:divBdr>
        <w:top w:val="none" w:sz="0" w:space="0" w:color="auto"/>
        <w:left w:val="none" w:sz="0" w:space="0" w:color="auto"/>
        <w:bottom w:val="none" w:sz="0" w:space="0" w:color="auto"/>
        <w:right w:val="none" w:sz="0" w:space="0" w:color="auto"/>
      </w:divBdr>
    </w:div>
    <w:div w:id="303970674">
      <w:bodyDiv w:val="1"/>
      <w:marLeft w:val="0"/>
      <w:marRight w:val="0"/>
      <w:marTop w:val="0"/>
      <w:marBottom w:val="0"/>
      <w:divBdr>
        <w:top w:val="none" w:sz="0" w:space="0" w:color="auto"/>
        <w:left w:val="none" w:sz="0" w:space="0" w:color="auto"/>
        <w:bottom w:val="none" w:sz="0" w:space="0" w:color="auto"/>
        <w:right w:val="none" w:sz="0" w:space="0" w:color="auto"/>
      </w:divBdr>
    </w:div>
    <w:div w:id="34020490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444085785">
      <w:bodyDiv w:val="1"/>
      <w:marLeft w:val="0"/>
      <w:marRight w:val="0"/>
      <w:marTop w:val="0"/>
      <w:marBottom w:val="0"/>
      <w:divBdr>
        <w:top w:val="none" w:sz="0" w:space="0" w:color="auto"/>
        <w:left w:val="none" w:sz="0" w:space="0" w:color="auto"/>
        <w:bottom w:val="none" w:sz="0" w:space="0" w:color="auto"/>
        <w:right w:val="none" w:sz="0" w:space="0" w:color="auto"/>
      </w:divBdr>
    </w:div>
    <w:div w:id="452596292">
      <w:bodyDiv w:val="1"/>
      <w:marLeft w:val="0"/>
      <w:marRight w:val="0"/>
      <w:marTop w:val="0"/>
      <w:marBottom w:val="0"/>
      <w:divBdr>
        <w:top w:val="none" w:sz="0" w:space="0" w:color="auto"/>
        <w:left w:val="none" w:sz="0" w:space="0" w:color="auto"/>
        <w:bottom w:val="none" w:sz="0" w:space="0" w:color="auto"/>
        <w:right w:val="none" w:sz="0" w:space="0" w:color="auto"/>
      </w:divBdr>
    </w:div>
    <w:div w:id="582498021">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737822080">
      <w:bodyDiv w:val="1"/>
      <w:marLeft w:val="0"/>
      <w:marRight w:val="0"/>
      <w:marTop w:val="0"/>
      <w:marBottom w:val="0"/>
      <w:divBdr>
        <w:top w:val="none" w:sz="0" w:space="0" w:color="auto"/>
        <w:left w:val="none" w:sz="0" w:space="0" w:color="auto"/>
        <w:bottom w:val="none" w:sz="0" w:space="0" w:color="auto"/>
        <w:right w:val="none" w:sz="0" w:space="0" w:color="auto"/>
      </w:divBdr>
    </w:div>
    <w:div w:id="777984957">
      <w:bodyDiv w:val="1"/>
      <w:marLeft w:val="0"/>
      <w:marRight w:val="0"/>
      <w:marTop w:val="0"/>
      <w:marBottom w:val="0"/>
      <w:divBdr>
        <w:top w:val="none" w:sz="0" w:space="0" w:color="auto"/>
        <w:left w:val="none" w:sz="0" w:space="0" w:color="auto"/>
        <w:bottom w:val="none" w:sz="0" w:space="0" w:color="auto"/>
        <w:right w:val="none" w:sz="0" w:space="0" w:color="auto"/>
      </w:divBdr>
    </w:div>
    <w:div w:id="781337563">
      <w:bodyDiv w:val="1"/>
      <w:marLeft w:val="0"/>
      <w:marRight w:val="0"/>
      <w:marTop w:val="0"/>
      <w:marBottom w:val="0"/>
      <w:divBdr>
        <w:top w:val="none" w:sz="0" w:space="0" w:color="auto"/>
        <w:left w:val="none" w:sz="0" w:space="0" w:color="auto"/>
        <w:bottom w:val="none" w:sz="0" w:space="0" w:color="auto"/>
        <w:right w:val="none" w:sz="0" w:space="0" w:color="auto"/>
      </w:divBdr>
    </w:div>
    <w:div w:id="854659250">
      <w:bodyDiv w:val="1"/>
      <w:marLeft w:val="0"/>
      <w:marRight w:val="0"/>
      <w:marTop w:val="0"/>
      <w:marBottom w:val="0"/>
      <w:divBdr>
        <w:top w:val="none" w:sz="0" w:space="0" w:color="auto"/>
        <w:left w:val="none" w:sz="0" w:space="0" w:color="auto"/>
        <w:bottom w:val="none" w:sz="0" w:space="0" w:color="auto"/>
        <w:right w:val="none" w:sz="0" w:space="0" w:color="auto"/>
      </w:divBdr>
    </w:div>
    <w:div w:id="881787326">
      <w:bodyDiv w:val="1"/>
      <w:marLeft w:val="0"/>
      <w:marRight w:val="0"/>
      <w:marTop w:val="0"/>
      <w:marBottom w:val="0"/>
      <w:divBdr>
        <w:top w:val="none" w:sz="0" w:space="0" w:color="auto"/>
        <w:left w:val="none" w:sz="0" w:space="0" w:color="auto"/>
        <w:bottom w:val="none" w:sz="0" w:space="0" w:color="auto"/>
        <w:right w:val="none" w:sz="0" w:space="0" w:color="auto"/>
      </w:divBdr>
    </w:div>
    <w:div w:id="912085051">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982587050">
      <w:bodyDiv w:val="1"/>
      <w:marLeft w:val="0"/>
      <w:marRight w:val="0"/>
      <w:marTop w:val="0"/>
      <w:marBottom w:val="0"/>
      <w:divBdr>
        <w:top w:val="none" w:sz="0" w:space="0" w:color="auto"/>
        <w:left w:val="none" w:sz="0" w:space="0" w:color="auto"/>
        <w:bottom w:val="none" w:sz="0" w:space="0" w:color="auto"/>
        <w:right w:val="none" w:sz="0" w:space="0" w:color="auto"/>
      </w:divBdr>
    </w:div>
    <w:div w:id="1005520768">
      <w:bodyDiv w:val="1"/>
      <w:marLeft w:val="0"/>
      <w:marRight w:val="0"/>
      <w:marTop w:val="0"/>
      <w:marBottom w:val="0"/>
      <w:divBdr>
        <w:top w:val="none" w:sz="0" w:space="0" w:color="auto"/>
        <w:left w:val="none" w:sz="0" w:space="0" w:color="auto"/>
        <w:bottom w:val="none" w:sz="0" w:space="0" w:color="auto"/>
        <w:right w:val="none" w:sz="0" w:space="0" w:color="auto"/>
      </w:divBdr>
    </w:div>
    <w:div w:id="1012611302">
      <w:bodyDiv w:val="1"/>
      <w:marLeft w:val="0"/>
      <w:marRight w:val="0"/>
      <w:marTop w:val="0"/>
      <w:marBottom w:val="0"/>
      <w:divBdr>
        <w:top w:val="none" w:sz="0" w:space="0" w:color="auto"/>
        <w:left w:val="none" w:sz="0" w:space="0" w:color="auto"/>
        <w:bottom w:val="none" w:sz="0" w:space="0" w:color="auto"/>
        <w:right w:val="none" w:sz="0" w:space="0" w:color="auto"/>
      </w:divBdr>
    </w:div>
    <w:div w:id="1066881659">
      <w:bodyDiv w:val="1"/>
      <w:marLeft w:val="0"/>
      <w:marRight w:val="0"/>
      <w:marTop w:val="0"/>
      <w:marBottom w:val="0"/>
      <w:divBdr>
        <w:top w:val="none" w:sz="0" w:space="0" w:color="auto"/>
        <w:left w:val="none" w:sz="0" w:space="0" w:color="auto"/>
        <w:bottom w:val="none" w:sz="0" w:space="0" w:color="auto"/>
        <w:right w:val="none" w:sz="0" w:space="0" w:color="auto"/>
      </w:divBdr>
    </w:div>
    <w:div w:id="1073817735">
      <w:bodyDiv w:val="1"/>
      <w:marLeft w:val="0"/>
      <w:marRight w:val="0"/>
      <w:marTop w:val="0"/>
      <w:marBottom w:val="0"/>
      <w:divBdr>
        <w:top w:val="none" w:sz="0" w:space="0" w:color="auto"/>
        <w:left w:val="none" w:sz="0" w:space="0" w:color="auto"/>
        <w:bottom w:val="none" w:sz="0" w:space="0" w:color="auto"/>
        <w:right w:val="none" w:sz="0" w:space="0" w:color="auto"/>
      </w:divBdr>
    </w:div>
    <w:div w:id="1147670563">
      <w:bodyDiv w:val="1"/>
      <w:marLeft w:val="0"/>
      <w:marRight w:val="0"/>
      <w:marTop w:val="0"/>
      <w:marBottom w:val="0"/>
      <w:divBdr>
        <w:top w:val="none" w:sz="0" w:space="0" w:color="auto"/>
        <w:left w:val="none" w:sz="0" w:space="0" w:color="auto"/>
        <w:bottom w:val="none" w:sz="0" w:space="0" w:color="auto"/>
        <w:right w:val="none" w:sz="0" w:space="0" w:color="auto"/>
      </w:divBdr>
    </w:div>
    <w:div w:id="1152336603">
      <w:bodyDiv w:val="1"/>
      <w:marLeft w:val="0"/>
      <w:marRight w:val="0"/>
      <w:marTop w:val="0"/>
      <w:marBottom w:val="0"/>
      <w:divBdr>
        <w:top w:val="none" w:sz="0" w:space="0" w:color="auto"/>
        <w:left w:val="none" w:sz="0" w:space="0" w:color="auto"/>
        <w:bottom w:val="none" w:sz="0" w:space="0" w:color="auto"/>
        <w:right w:val="none" w:sz="0" w:space="0" w:color="auto"/>
      </w:divBdr>
    </w:div>
    <w:div w:id="1174339591">
      <w:bodyDiv w:val="1"/>
      <w:marLeft w:val="0"/>
      <w:marRight w:val="0"/>
      <w:marTop w:val="0"/>
      <w:marBottom w:val="0"/>
      <w:divBdr>
        <w:top w:val="none" w:sz="0" w:space="0" w:color="auto"/>
        <w:left w:val="none" w:sz="0" w:space="0" w:color="auto"/>
        <w:bottom w:val="none" w:sz="0" w:space="0" w:color="auto"/>
        <w:right w:val="none" w:sz="0" w:space="0" w:color="auto"/>
      </w:divBdr>
    </w:div>
    <w:div w:id="1175539225">
      <w:bodyDiv w:val="1"/>
      <w:marLeft w:val="0"/>
      <w:marRight w:val="0"/>
      <w:marTop w:val="0"/>
      <w:marBottom w:val="0"/>
      <w:divBdr>
        <w:top w:val="none" w:sz="0" w:space="0" w:color="auto"/>
        <w:left w:val="none" w:sz="0" w:space="0" w:color="auto"/>
        <w:bottom w:val="none" w:sz="0" w:space="0" w:color="auto"/>
        <w:right w:val="none" w:sz="0" w:space="0" w:color="auto"/>
      </w:divBdr>
    </w:div>
    <w:div w:id="1233810839">
      <w:bodyDiv w:val="1"/>
      <w:marLeft w:val="0"/>
      <w:marRight w:val="0"/>
      <w:marTop w:val="0"/>
      <w:marBottom w:val="0"/>
      <w:divBdr>
        <w:top w:val="none" w:sz="0" w:space="0" w:color="auto"/>
        <w:left w:val="none" w:sz="0" w:space="0" w:color="auto"/>
        <w:bottom w:val="none" w:sz="0" w:space="0" w:color="auto"/>
        <w:right w:val="none" w:sz="0" w:space="0" w:color="auto"/>
      </w:divBdr>
    </w:div>
    <w:div w:id="1264220661">
      <w:bodyDiv w:val="1"/>
      <w:marLeft w:val="0"/>
      <w:marRight w:val="0"/>
      <w:marTop w:val="0"/>
      <w:marBottom w:val="0"/>
      <w:divBdr>
        <w:top w:val="none" w:sz="0" w:space="0" w:color="auto"/>
        <w:left w:val="none" w:sz="0" w:space="0" w:color="auto"/>
        <w:bottom w:val="none" w:sz="0" w:space="0" w:color="auto"/>
        <w:right w:val="none" w:sz="0" w:space="0" w:color="auto"/>
      </w:divBdr>
    </w:div>
    <w:div w:id="1294601677">
      <w:bodyDiv w:val="1"/>
      <w:marLeft w:val="0"/>
      <w:marRight w:val="0"/>
      <w:marTop w:val="0"/>
      <w:marBottom w:val="0"/>
      <w:divBdr>
        <w:top w:val="none" w:sz="0" w:space="0" w:color="auto"/>
        <w:left w:val="none" w:sz="0" w:space="0" w:color="auto"/>
        <w:bottom w:val="none" w:sz="0" w:space="0" w:color="auto"/>
        <w:right w:val="none" w:sz="0" w:space="0" w:color="auto"/>
      </w:divBdr>
    </w:div>
    <w:div w:id="1297643063">
      <w:bodyDiv w:val="1"/>
      <w:marLeft w:val="0"/>
      <w:marRight w:val="0"/>
      <w:marTop w:val="0"/>
      <w:marBottom w:val="0"/>
      <w:divBdr>
        <w:top w:val="none" w:sz="0" w:space="0" w:color="auto"/>
        <w:left w:val="none" w:sz="0" w:space="0" w:color="auto"/>
        <w:bottom w:val="none" w:sz="0" w:space="0" w:color="auto"/>
        <w:right w:val="none" w:sz="0" w:space="0" w:color="auto"/>
      </w:divBdr>
    </w:div>
    <w:div w:id="1309244197">
      <w:bodyDiv w:val="1"/>
      <w:marLeft w:val="0"/>
      <w:marRight w:val="0"/>
      <w:marTop w:val="0"/>
      <w:marBottom w:val="0"/>
      <w:divBdr>
        <w:top w:val="none" w:sz="0" w:space="0" w:color="auto"/>
        <w:left w:val="none" w:sz="0" w:space="0" w:color="auto"/>
        <w:bottom w:val="none" w:sz="0" w:space="0" w:color="auto"/>
        <w:right w:val="none" w:sz="0" w:space="0" w:color="auto"/>
      </w:divBdr>
    </w:div>
    <w:div w:id="1326086494">
      <w:bodyDiv w:val="1"/>
      <w:marLeft w:val="0"/>
      <w:marRight w:val="0"/>
      <w:marTop w:val="0"/>
      <w:marBottom w:val="0"/>
      <w:divBdr>
        <w:top w:val="none" w:sz="0" w:space="0" w:color="auto"/>
        <w:left w:val="none" w:sz="0" w:space="0" w:color="auto"/>
        <w:bottom w:val="none" w:sz="0" w:space="0" w:color="auto"/>
        <w:right w:val="none" w:sz="0" w:space="0" w:color="auto"/>
      </w:divBdr>
    </w:div>
    <w:div w:id="1333945946">
      <w:bodyDiv w:val="1"/>
      <w:marLeft w:val="0"/>
      <w:marRight w:val="0"/>
      <w:marTop w:val="0"/>
      <w:marBottom w:val="0"/>
      <w:divBdr>
        <w:top w:val="none" w:sz="0" w:space="0" w:color="auto"/>
        <w:left w:val="none" w:sz="0" w:space="0" w:color="auto"/>
        <w:bottom w:val="none" w:sz="0" w:space="0" w:color="auto"/>
        <w:right w:val="none" w:sz="0" w:space="0" w:color="auto"/>
      </w:divBdr>
    </w:div>
    <w:div w:id="1351682148">
      <w:bodyDiv w:val="1"/>
      <w:marLeft w:val="0"/>
      <w:marRight w:val="0"/>
      <w:marTop w:val="0"/>
      <w:marBottom w:val="0"/>
      <w:divBdr>
        <w:top w:val="none" w:sz="0" w:space="0" w:color="auto"/>
        <w:left w:val="none" w:sz="0" w:space="0" w:color="auto"/>
        <w:bottom w:val="none" w:sz="0" w:space="0" w:color="auto"/>
        <w:right w:val="none" w:sz="0" w:space="0" w:color="auto"/>
      </w:divBdr>
    </w:div>
    <w:div w:id="137233699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3688238">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18608778">
      <w:bodyDiv w:val="1"/>
      <w:marLeft w:val="0"/>
      <w:marRight w:val="0"/>
      <w:marTop w:val="0"/>
      <w:marBottom w:val="0"/>
      <w:divBdr>
        <w:top w:val="none" w:sz="0" w:space="0" w:color="auto"/>
        <w:left w:val="none" w:sz="0" w:space="0" w:color="auto"/>
        <w:bottom w:val="none" w:sz="0" w:space="0" w:color="auto"/>
        <w:right w:val="none" w:sz="0" w:space="0" w:color="auto"/>
      </w:divBdr>
    </w:div>
    <w:div w:id="1663660713">
      <w:bodyDiv w:val="1"/>
      <w:marLeft w:val="0"/>
      <w:marRight w:val="0"/>
      <w:marTop w:val="0"/>
      <w:marBottom w:val="0"/>
      <w:divBdr>
        <w:top w:val="none" w:sz="0" w:space="0" w:color="auto"/>
        <w:left w:val="none" w:sz="0" w:space="0" w:color="auto"/>
        <w:bottom w:val="none" w:sz="0" w:space="0" w:color="auto"/>
        <w:right w:val="none" w:sz="0" w:space="0" w:color="auto"/>
      </w:divBdr>
    </w:div>
    <w:div w:id="1714572197">
      <w:bodyDiv w:val="1"/>
      <w:marLeft w:val="0"/>
      <w:marRight w:val="0"/>
      <w:marTop w:val="0"/>
      <w:marBottom w:val="0"/>
      <w:divBdr>
        <w:top w:val="none" w:sz="0" w:space="0" w:color="auto"/>
        <w:left w:val="none" w:sz="0" w:space="0" w:color="auto"/>
        <w:bottom w:val="none" w:sz="0" w:space="0" w:color="auto"/>
        <w:right w:val="none" w:sz="0" w:space="0" w:color="auto"/>
      </w:divBdr>
    </w:div>
    <w:div w:id="1744796324">
      <w:bodyDiv w:val="1"/>
      <w:marLeft w:val="0"/>
      <w:marRight w:val="0"/>
      <w:marTop w:val="0"/>
      <w:marBottom w:val="0"/>
      <w:divBdr>
        <w:top w:val="none" w:sz="0" w:space="0" w:color="auto"/>
        <w:left w:val="none" w:sz="0" w:space="0" w:color="auto"/>
        <w:bottom w:val="none" w:sz="0" w:space="0" w:color="auto"/>
        <w:right w:val="none" w:sz="0" w:space="0" w:color="auto"/>
      </w:divBdr>
    </w:div>
    <w:div w:id="1745562726">
      <w:bodyDiv w:val="1"/>
      <w:marLeft w:val="0"/>
      <w:marRight w:val="0"/>
      <w:marTop w:val="0"/>
      <w:marBottom w:val="0"/>
      <w:divBdr>
        <w:top w:val="none" w:sz="0" w:space="0" w:color="auto"/>
        <w:left w:val="none" w:sz="0" w:space="0" w:color="auto"/>
        <w:bottom w:val="none" w:sz="0" w:space="0" w:color="auto"/>
        <w:right w:val="none" w:sz="0" w:space="0" w:color="auto"/>
      </w:divBdr>
    </w:div>
    <w:div w:id="1778677315">
      <w:bodyDiv w:val="1"/>
      <w:marLeft w:val="0"/>
      <w:marRight w:val="0"/>
      <w:marTop w:val="0"/>
      <w:marBottom w:val="0"/>
      <w:divBdr>
        <w:top w:val="none" w:sz="0" w:space="0" w:color="auto"/>
        <w:left w:val="none" w:sz="0" w:space="0" w:color="auto"/>
        <w:bottom w:val="none" w:sz="0" w:space="0" w:color="auto"/>
        <w:right w:val="none" w:sz="0" w:space="0" w:color="auto"/>
      </w:divBdr>
    </w:div>
    <w:div w:id="1787045142">
      <w:bodyDiv w:val="1"/>
      <w:marLeft w:val="0"/>
      <w:marRight w:val="0"/>
      <w:marTop w:val="0"/>
      <w:marBottom w:val="0"/>
      <w:divBdr>
        <w:top w:val="none" w:sz="0" w:space="0" w:color="auto"/>
        <w:left w:val="none" w:sz="0" w:space="0" w:color="auto"/>
        <w:bottom w:val="none" w:sz="0" w:space="0" w:color="auto"/>
        <w:right w:val="none" w:sz="0" w:space="0" w:color="auto"/>
      </w:divBdr>
    </w:div>
    <w:div w:id="1798177295">
      <w:bodyDiv w:val="1"/>
      <w:marLeft w:val="0"/>
      <w:marRight w:val="0"/>
      <w:marTop w:val="0"/>
      <w:marBottom w:val="0"/>
      <w:divBdr>
        <w:top w:val="none" w:sz="0" w:space="0" w:color="auto"/>
        <w:left w:val="none" w:sz="0" w:space="0" w:color="auto"/>
        <w:bottom w:val="none" w:sz="0" w:space="0" w:color="auto"/>
        <w:right w:val="none" w:sz="0" w:space="0" w:color="auto"/>
      </w:divBdr>
    </w:div>
    <w:div w:id="1843934048">
      <w:bodyDiv w:val="1"/>
      <w:marLeft w:val="0"/>
      <w:marRight w:val="0"/>
      <w:marTop w:val="0"/>
      <w:marBottom w:val="0"/>
      <w:divBdr>
        <w:top w:val="none" w:sz="0" w:space="0" w:color="auto"/>
        <w:left w:val="none" w:sz="0" w:space="0" w:color="auto"/>
        <w:bottom w:val="none" w:sz="0" w:space="0" w:color="auto"/>
        <w:right w:val="none" w:sz="0" w:space="0" w:color="auto"/>
      </w:divBdr>
    </w:div>
    <w:div w:id="1849981950">
      <w:bodyDiv w:val="1"/>
      <w:marLeft w:val="0"/>
      <w:marRight w:val="0"/>
      <w:marTop w:val="0"/>
      <w:marBottom w:val="0"/>
      <w:divBdr>
        <w:top w:val="none" w:sz="0" w:space="0" w:color="auto"/>
        <w:left w:val="none" w:sz="0" w:space="0" w:color="auto"/>
        <w:bottom w:val="none" w:sz="0" w:space="0" w:color="auto"/>
        <w:right w:val="none" w:sz="0" w:space="0" w:color="auto"/>
      </w:divBdr>
    </w:div>
    <w:div w:id="1875579842">
      <w:bodyDiv w:val="1"/>
      <w:marLeft w:val="0"/>
      <w:marRight w:val="0"/>
      <w:marTop w:val="0"/>
      <w:marBottom w:val="0"/>
      <w:divBdr>
        <w:top w:val="none" w:sz="0" w:space="0" w:color="auto"/>
        <w:left w:val="none" w:sz="0" w:space="0" w:color="auto"/>
        <w:bottom w:val="none" w:sz="0" w:space="0" w:color="auto"/>
        <w:right w:val="none" w:sz="0" w:space="0" w:color="auto"/>
      </w:divBdr>
    </w:div>
    <w:div w:id="1935478433">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31101907">
      <w:bodyDiv w:val="1"/>
      <w:marLeft w:val="0"/>
      <w:marRight w:val="0"/>
      <w:marTop w:val="0"/>
      <w:marBottom w:val="0"/>
      <w:divBdr>
        <w:top w:val="none" w:sz="0" w:space="0" w:color="auto"/>
        <w:left w:val="none" w:sz="0" w:space="0" w:color="auto"/>
        <w:bottom w:val="none" w:sz="0" w:space="0" w:color="auto"/>
        <w:right w:val="none" w:sz="0" w:space="0" w:color="auto"/>
      </w:divBdr>
    </w:div>
    <w:div w:id="2080206410">
      <w:bodyDiv w:val="1"/>
      <w:marLeft w:val="0"/>
      <w:marRight w:val="0"/>
      <w:marTop w:val="0"/>
      <w:marBottom w:val="0"/>
      <w:divBdr>
        <w:top w:val="none" w:sz="0" w:space="0" w:color="auto"/>
        <w:left w:val="none" w:sz="0" w:space="0" w:color="auto"/>
        <w:bottom w:val="none" w:sz="0" w:space="0" w:color="auto"/>
        <w:right w:val="none" w:sz="0" w:space="0" w:color="auto"/>
      </w:divBdr>
    </w:div>
    <w:div w:id="2083020036">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26E0"/>
    <w:rsid w:val="00017934"/>
    <w:rsid w:val="00022EB4"/>
    <w:rsid w:val="0003541D"/>
    <w:rsid w:val="0003550F"/>
    <w:rsid w:val="0004682A"/>
    <w:rsid w:val="0005263D"/>
    <w:rsid w:val="000753B8"/>
    <w:rsid w:val="00095517"/>
    <w:rsid w:val="000A0E2B"/>
    <w:rsid w:val="000D19EC"/>
    <w:rsid w:val="000D1DDE"/>
    <w:rsid w:val="00144096"/>
    <w:rsid w:val="00157CE4"/>
    <w:rsid w:val="0016291D"/>
    <w:rsid w:val="00173678"/>
    <w:rsid w:val="001A31C1"/>
    <w:rsid w:val="001A3B3F"/>
    <w:rsid w:val="001A47A7"/>
    <w:rsid w:val="001A5C16"/>
    <w:rsid w:val="001C3617"/>
    <w:rsid w:val="001C5D1D"/>
    <w:rsid w:val="001C7DCC"/>
    <w:rsid w:val="0022368F"/>
    <w:rsid w:val="00231F2F"/>
    <w:rsid w:val="002333F1"/>
    <w:rsid w:val="00236DD8"/>
    <w:rsid w:val="002377F1"/>
    <w:rsid w:val="00260F44"/>
    <w:rsid w:val="0026673B"/>
    <w:rsid w:val="00267D74"/>
    <w:rsid w:val="00277910"/>
    <w:rsid w:val="00292908"/>
    <w:rsid w:val="002A1631"/>
    <w:rsid w:val="002B40B0"/>
    <w:rsid w:val="002B525A"/>
    <w:rsid w:val="002D4ABA"/>
    <w:rsid w:val="002D66D4"/>
    <w:rsid w:val="002E15E4"/>
    <w:rsid w:val="003229DE"/>
    <w:rsid w:val="0033366A"/>
    <w:rsid w:val="00334991"/>
    <w:rsid w:val="00343AF2"/>
    <w:rsid w:val="00367825"/>
    <w:rsid w:val="00374EBA"/>
    <w:rsid w:val="0037662B"/>
    <w:rsid w:val="00376948"/>
    <w:rsid w:val="00377A46"/>
    <w:rsid w:val="003D1E45"/>
    <w:rsid w:val="003D4213"/>
    <w:rsid w:val="003E4A8D"/>
    <w:rsid w:val="00401057"/>
    <w:rsid w:val="00401324"/>
    <w:rsid w:val="00412876"/>
    <w:rsid w:val="00413680"/>
    <w:rsid w:val="00423E8D"/>
    <w:rsid w:val="00433C2B"/>
    <w:rsid w:val="00441E4C"/>
    <w:rsid w:val="0045038A"/>
    <w:rsid w:val="00456610"/>
    <w:rsid w:val="004667B0"/>
    <w:rsid w:val="00470B0C"/>
    <w:rsid w:val="00473CCA"/>
    <w:rsid w:val="004905F7"/>
    <w:rsid w:val="004927F8"/>
    <w:rsid w:val="004B1985"/>
    <w:rsid w:val="004C20B5"/>
    <w:rsid w:val="004C46F6"/>
    <w:rsid w:val="004C534F"/>
    <w:rsid w:val="004C7DCF"/>
    <w:rsid w:val="004F3ECB"/>
    <w:rsid w:val="00504D3F"/>
    <w:rsid w:val="00507134"/>
    <w:rsid w:val="0051398B"/>
    <w:rsid w:val="0052138A"/>
    <w:rsid w:val="005271FD"/>
    <w:rsid w:val="005814DC"/>
    <w:rsid w:val="005845C9"/>
    <w:rsid w:val="0058473B"/>
    <w:rsid w:val="00585A2F"/>
    <w:rsid w:val="00592517"/>
    <w:rsid w:val="00596628"/>
    <w:rsid w:val="005A498D"/>
    <w:rsid w:val="005B4A90"/>
    <w:rsid w:val="005B6006"/>
    <w:rsid w:val="005B68DE"/>
    <w:rsid w:val="005F0A51"/>
    <w:rsid w:val="005F53AF"/>
    <w:rsid w:val="0062089A"/>
    <w:rsid w:val="006249A2"/>
    <w:rsid w:val="0063068E"/>
    <w:rsid w:val="0063734F"/>
    <w:rsid w:val="00661C9D"/>
    <w:rsid w:val="00666A89"/>
    <w:rsid w:val="00675B84"/>
    <w:rsid w:val="00676CF6"/>
    <w:rsid w:val="0068663D"/>
    <w:rsid w:val="00686BF2"/>
    <w:rsid w:val="006A087F"/>
    <w:rsid w:val="006A109C"/>
    <w:rsid w:val="006F1692"/>
    <w:rsid w:val="00706F18"/>
    <w:rsid w:val="00725986"/>
    <w:rsid w:val="00767778"/>
    <w:rsid w:val="007702D6"/>
    <w:rsid w:val="00781386"/>
    <w:rsid w:val="00784FBD"/>
    <w:rsid w:val="007978DE"/>
    <w:rsid w:val="007C0986"/>
    <w:rsid w:val="007D7273"/>
    <w:rsid w:val="007F04D6"/>
    <w:rsid w:val="00823336"/>
    <w:rsid w:val="0085505A"/>
    <w:rsid w:val="00856331"/>
    <w:rsid w:val="008A07A6"/>
    <w:rsid w:val="008E142C"/>
    <w:rsid w:val="008E6B66"/>
    <w:rsid w:val="008F78E4"/>
    <w:rsid w:val="009116AA"/>
    <w:rsid w:val="00921EBB"/>
    <w:rsid w:val="0093367A"/>
    <w:rsid w:val="00950488"/>
    <w:rsid w:val="0097729A"/>
    <w:rsid w:val="009A40EA"/>
    <w:rsid w:val="00A24B01"/>
    <w:rsid w:val="00A74659"/>
    <w:rsid w:val="00A95027"/>
    <w:rsid w:val="00AA67B1"/>
    <w:rsid w:val="00AB2D8A"/>
    <w:rsid w:val="00AB5074"/>
    <w:rsid w:val="00AE4AFE"/>
    <w:rsid w:val="00AE5D7B"/>
    <w:rsid w:val="00AF4D94"/>
    <w:rsid w:val="00B07766"/>
    <w:rsid w:val="00B151D1"/>
    <w:rsid w:val="00B262A6"/>
    <w:rsid w:val="00B3693A"/>
    <w:rsid w:val="00B50F16"/>
    <w:rsid w:val="00B56373"/>
    <w:rsid w:val="00B63D00"/>
    <w:rsid w:val="00B82579"/>
    <w:rsid w:val="00B828A4"/>
    <w:rsid w:val="00BA25B6"/>
    <w:rsid w:val="00BD3A8F"/>
    <w:rsid w:val="00BE1CE3"/>
    <w:rsid w:val="00BF0A30"/>
    <w:rsid w:val="00C04D92"/>
    <w:rsid w:val="00C06645"/>
    <w:rsid w:val="00C3453C"/>
    <w:rsid w:val="00C45EAF"/>
    <w:rsid w:val="00C70652"/>
    <w:rsid w:val="00C761DB"/>
    <w:rsid w:val="00C77B63"/>
    <w:rsid w:val="00CC1BEF"/>
    <w:rsid w:val="00CD45EE"/>
    <w:rsid w:val="00CE56BF"/>
    <w:rsid w:val="00D16048"/>
    <w:rsid w:val="00D17AC5"/>
    <w:rsid w:val="00D21FAE"/>
    <w:rsid w:val="00D44107"/>
    <w:rsid w:val="00D57B56"/>
    <w:rsid w:val="00D61FEE"/>
    <w:rsid w:val="00D7764A"/>
    <w:rsid w:val="00DA4721"/>
    <w:rsid w:val="00DC5985"/>
    <w:rsid w:val="00DF5EBE"/>
    <w:rsid w:val="00E254D6"/>
    <w:rsid w:val="00E300A0"/>
    <w:rsid w:val="00E6227D"/>
    <w:rsid w:val="00E740FA"/>
    <w:rsid w:val="00E81B46"/>
    <w:rsid w:val="00E8317E"/>
    <w:rsid w:val="00E931D6"/>
    <w:rsid w:val="00E93AF2"/>
    <w:rsid w:val="00EC32ED"/>
    <w:rsid w:val="00ED0171"/>
    <w:rsid w:val="00ED1499"/>
    <w:rsid w:val="00ED6C50"/>
    <w:rsid w:val="00F126C2"/>
    <w:rsid w:val="00F27A7A"/>
    <w:rsid w:val="00F35662"/>
    <w:rsid w:val="00F46993"/>
    <w:rsid w:val="00F962D1"/>
    <w:rsid w:val="00FA6085"/>
    <w:rsid w:val="00FB373B"/>
    <w:rsid w:val="00FC622C"/>
    <w:rsid w:val="00FF1A31"/>
    <w:rsid w:val="00FF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1C1"/>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EF34B7B8E0DA49A43992F85300FA44" ma:contentTypeVersion="8" ma:contentTypeDescription="Create a new document." ma:contentTypeScope="" ma:versionID="3fdf85b7a6ec433d17b2a5b9978bf858">
  <xsd:schema xmlns:xsd="http://www.w3.org/2001/XMLSchema" xmlns:xs="http://www.w3.org/2001/XMLSchema" xmlns:p="http://schemas.microsoft.com/office/2006/metadata/properties" xmlns:ns3="fefb27f5-8b87-4d7f-a96e-3aada28cf545" targetNamespace="http://schemas.microsoft.com/office/2006/metadata/properties" ma:root="true" ma:fieldsID="011e0c7a884744e1f313e0022d8ed059" ns3:_="">
    <xsd:import namespace="fefb27f5-8b87-4d7f-a96e-3aada28cf5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b27f5-8b87-4d7f-a96e-3aada28cf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6952A6-AB7B-4A3D-8D57-AF56EF13A0D5}">
  <ds:schemaRefs>
    <ds:schemaRef ds:uri="http://schemas.openxmlformats.org/officeDocument/2006/bibliography"/>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D1F56087-D723-48AB-876A-A5683C617ACA}">
  <ds:schemaRefs>
    <ds:schemaRef ds:uri="fefb27f5-8b87-4d7f-a96e-3aada28cf545"/>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BD778AD-B8E2-4433-9763-8C9F04A25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b27f5-8b87-4d7f-a96e-3aada28cf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 Word Template</Template>
  <TotalTime>1</TotalTime>
  <Pages>14</Pages>
  <Words>3339</Words>
  <Characters>20003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23296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P95021665</dc:creator>
  <cp:keywords/>
  <dc:description/>
  <cp:lastModifiedBy>Khaleda Hussain</cp:lastModifiedBy>
  <cp:revision>3</cp:revision>
  <cp:lastPrinted>2021-03-17T11:59:00Z</cp:lastPrinted>
  <dcterms:created xsi:type="dcterms:W3CDTF">2020-11-18T13:28:00Z</dcterms:created>
  <dcterms:modified xsi:type="dcterms:W3CDTF">2021-03-17T11:59:00Z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0x01010093EF34B7B8E0DA49A43992F85300FA44</vt:lpwstr>
  </property>
  <property fmtid="{D5CDD505-2E9C-101B-9397-08002B2CF9AE}" pid="3" name="_dlc_DocIdItemGuid">
    <vt:lpwstr>b848c6af-3e63-4b8a-8902-75365b83d164</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ies>
</file>