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C2E6B" w14:textId="77777777" w:rsidR="00E934A2" w:rsidRPr="00324F9C" w:rsidRDefault="009356D1" w:rsidP="00A04779">
      <w:pPr>
        <w:pStyle w:val="BodyTextBold"/>
        <w:rPr>
          <w:bCs w:val="0"/>
          <w:color w:val="1F144A" w:themeColor="text1"/>
          <w:sz w:val="48"/>
          <w:szCs w:val="48"/>
        </w:rPr>
      </w:pPr>
      <w:r w:rsidRPr="00324F9C">
        <w:rPr>
          <w:bCs w:val="0"/>
          <w:color w:val="1F144A" w:themeColor="text1"/>
          <w:sz w:val="48"/>
          <w:szCs w:val="48"/>
        </w:rPr>
        <w:t>SEC Modification</w:t>
      </w:r>
      <w:r w:rsidR="005A41EE" w:rsidRPr="00324F9C">
        <w:rPr>
          <w:bCs w:val="0"/>
          <w:color w:val="1F144A" w:themeColor="text1"/>
          <w:sz w:val="48"/>
          <w:szCs w:val="48"/>
        </w:rPr>
        <w:t xml:space="preserve"> Proposal</w:t>
      </w:r>
    </w:p>
    <w:p w14:paraId="3DFD8ED2" w14:textId="77777777" w:rsidR="00B575A7" w:rsidRPr="00534DEA" w:rsidRDefault="00B575A7" w:rsidP="00F869E4">
      <w:pPr>
        <w:pStyle w:val="ListParagraph"/>
        <w:ind w:right="-433"/>
        <w:rPr>
          <w:b/>
          <w:color w:val="1F144A" w:themeColor="text1"/>
          <w:sz w:val="48"/>
          <w:szCs w:val="48"/>
        </w:rPr>
      </w:pPr>
      <w:r w:rsidRPr="00534DEA">
        <w:rPr>
          <w:b/>
          <w:color w:val="1F144A" w:themeColor="text1"/>
          <w:sz w:val="48"/>
          <w:szCs w:val="48"/>
        </w:rPr>
        <w:t>DCC</w:t>
      </w:r>
      <w:r w:rsidR="003D00D4" w:rsidRPr="00534DEA">
        <w:rPr>
          <w:b/>
          <w:color w:val="1F144A" w:themeColor="text1"/>
          <w:sz w:val="48"/>
          <w:szCs w:val="48"/>
        </w:rPr>
        <w:t xml:space="preserve"> </w:t>
      </w:r>
      <w:r w:rsidR="005840B4">
        <w:rPr>
          <w:b/>
          <w:color w:val="1F144A" w:themeColor="text1"/>
          <w:sz w:val="48"/>
          <w:szCs w:val="48"/>
        </w:rPr>
        <w:fldChar w:fldCharType="begin"/>
      </w:r>
      <w:r w:rsidR="005840B4">
        <w:rPr>
          <w:b/>
          <w:color w:val="1F144A" w:themeColor="text1"/>
          <w:sz w:val="48"/>
          <w:szCs w:val="48"/>
        </w:rPr>
        <w:instrText xml:space="preserve"> REF THE_IMPACT \h  \* MERGEFORMAT </w:instrText>
      </w:r>
      <w:r w:rsidR="005840B4">
        <w:rPr>
          <w:b/>
          <w:color w:val="1F144A" w:themeColor="text1"/>
          <w:sz w:val="48"/>
          <w:szCs w:val="48"/>
        </w:rPr>
      </w:r>
      <w:r w:rsidR="005840B4">
        <w:rPr>
          <w:b/>
          <w:color w:val="1F144A" w:themeColor="text1"/>
          <w:sz w:val="48"/>
          <w:szCs w:val="48"/>
        </w:rPr>
        <w:fldChar w:fldCharType="separate"/>
      </w:r>
      <w:r w:rsidR="00674DED" w:rsidRPr="00674DED">
        <w:rPr>
          <w:b/>
          <w:color w:val="1F144A" w:themeColor="text1"/>
          <w:sz w:val="48"/>
          <w:szCs w:val="48"/>
        </w:rPr>
        <w:t>Impact</w:t>
      </w:r>
      <w:r w:rsidR="005840B4">
        <w:rPr>
          <w:b/>
          <w:color w:val="1F144A" w:themeColor="text1"/>
          <w:sz w:val="48"/>
          <w:szCs w:val="48"/>
        </w:rPr>
        <w:fldChar w:fldCharType="end"/>
      </w:r>
      <w:r w:rsidR="005840B4">
        <w:rPr>
          <w:b/>
          <w:color w:val="1F144A" w:themeColor="text1"/>
          <w:sz w:val="48"/>
          <w:szCs w:val="48"/>
        </w:rPr>
        <w:t xml:space="preserve"> </w:t>
      </w:r>
      <w:r w:rsidR="00F46A36" w:rsidRPr="00534DEA">
        <w:rPr>
          <w:b/>
          <w:color w:val="1F144A" w:themeColor="text1"/>
          <w:sz w:val="48"/>
          <w:szCs w:val="48"/>
        </w:rPr>
        <w:t>Assessment</w:t>
      </w:r>
      <w:r w:rsidR="00BA3204" w:rsidRPr="00534DEA">
        <w:rPr>
          <w:b/>
          <w:color w:val="1F144A" w:themeColor="text1"/>
          <w:sz w:val="48"/>
          <w:szCs w:val="48"/>
        </w:rPr>
        <w:t xml:space="preserve"> </w:t>
      </w:r>
      <w:r w:rsidR="00BA16DD" w:rsidRPr="00534DEA">
        <w:rPr>
          <w:b/>
          <w:color w:val="1F144A" w:themeColor="text1"/>
          <w:sz w:val="48"/>
          <w:szCs w:val="48"/>
        </w:rPr>
        <w:t>(</w:t>
      </w:r>
      <w:bookmarkStart w:id="0" w:name="selectImpact"/>
      <w:sdt>
        <w:sdtPr>
          <w:rPr>
            <w:b/>
            <w:color w:val="1F144A" w:themeColor="text1"/>
            <w:sz w:val="48"/>
            <w:szCs w:val="48"/>
          </w:rPr>
          <w:alias w:val="PA/IA"/>
          <w:tag w:val="PA/IA"/>
          <w:id w:val="-1027865805"/>
          <w:placeholder>
            <w:docPart w:val="45603C149BAA4F30A8BE72199067E2D3"/>
          </w:placeholder>
          <w:dropDownList>
            <w:listItem w:displayText="&lt;PA/IA?&gt;" w:value="TBD"/>
            <w:listItem w:displayText="PA" w:value="PA"/>
            <w:listItem w:displayText="IA" w:value="IA"/>
          </w:dropDownList>
        </w:sdtPr>
        <w:sdtEndPr/>
        <w:sdtContent>
          <w:r w:rsidR="00EA78AB">
            <w:rPr>
              <w:b/>
              <w:color w:val="1F144A" w:themeColor="text1"/>
              <w:sz w:val="48"/>
              <w:szCs w:val="48"/>
            </w:rPr>
            <w:t>IA</w:t>
          </w:r>
        </w:sdtContent>
      </w:sdt>
      <w:bookmarkEnd w:id="0"/>
      <w:r w:rsidR="00BA16DD" w:rsidRPr="00534DEA">
        <w:rPr>
          <w:b/>
          <w:color w:val="1F144A" w:themeColor="text1"/>
          <w:sz w:val="48"/>
          <w:szCs w:val="48"/>
        </w:rPr>
        <w:t>)</w:t>
      </w:r>
      <w:r w:rsidR="00A55FE3">
        <w:rPr>
          <w:b/>
          <w:color w:val="1F144A" w:themeColor="text1"/>
          <w:sz w:val="48"/>
          <w:szCs w:val="48"/>
        </w:rPr>
        <w:t xml:space="preserve"> - </w:t>
      </w:r>
      <w:r w:rsidR="00CF6BD9" w:rsidRPr="00CF6BD9">
        <w:rPr>
          <w:b/>
          <w:color w:val="1F144A" w:themeColor="text1"/>
          <w:sz w:val="48"/>
          <w:szCs w:val="48"/>
        </w:rPr>
        <w:t>FINAL</w:t>
      </w:r>
    </w:p>
    <w:p w14:paraId="435CE0DC" w14:textId="77777777" w:rsidR="00FE2363" w:rsidRDefault="00E41CAA" w:rsidP="00232CAF">
      <w:pPr>
        <w:pStyle w:val="BodyTextNormal"/>
        <w:numPr>
          <w:ilvl w:val="0"/>
          <w:numId w:val="16"/>
        </w:numPr>
        <w:rPr>
          <w:rFonts w:asciiTheme="majorHAnsi" w:hAnsiTheme="majorHAnsi"/>
          <w:b/>
          <w:color w:val="5C2071" w:themeColor="accent1"/>
          <w:sz w:val="40"/>
        </w:rPr>
      </w:pPr>
      <w:r w:rsidRPr="00FE2363">
        <w:rPr>
          <w:rFonts w:asciiTheme="majorHAnsi" w:hAnsiTheme="majorHAnsi"/>
          <w:b/>
          <w:color w:val="5C2071" w:themeColor="accent1"/>
          <w:sz w:val="40"/>
        </w:rPr>
        <w:t xml:space="preserve">Mod </w:t>
      </w:r>
      <w:r w:rsidRPr="00AE4C4C">
        <w:rPr>
          <w:rFonts w:asciiTheme="majorHAnsi" w:hAnsiTheme="majorHAnsi"/>
          <w:b/>
          <w:color w:val="5C2071" w:themeColor="accent1"/>
          <w:sz w:val="40"/>
        </w:rPr>
        <w:t>Proposal</w:t>
      </w:r>
      <w:r w:rsidRPr="00FE2363">
        <w:rPr>
          <w:rFonts w:asciiTheme="majorHAnsi" w:hAnsiTheme="majorHAnsi"/>
          <w:b/>
          <w:color w:val="5C2071" w:themeColor="accent1"/>
          <w:sz w:val="40"/>
        </w:rPr>
        <w:t xml:space="preserve"> Ref: </w:t>
      </w:r>
      <w:bookmarkStart w:id="1" w:name="selectSECMD"/>
      <w:sdt>
        <w:sdtPr>
          <w:rPr>
            <w:rFonts w:asciiTheme="majorHAnsi" w:hAnsiTheme="majorHAnsi"/>
            <w:b/>
            <w:color w:val="5C2071" w:themeColor="accent1"/>
            <w:sz w:val="40"/>
          </w:rPr>
          <w:alias w:val="SECMP#"/>
          <w:tag w:val="SECMP#"/>
          <w:id w:val="2014870107"/>
          <w:placeholder>
            <w:docPart w:val="DefaultPlaceholder_1081868574"/>
          </w:placeholder>
          <w:text/>
        </w:sdtPr>
        <w:sdtEndPr/>
        <w:sdtContent>
          <w:r w:rsidR="00FE2363" w:rsidRPr="00FE2363">
            <w:rPr>
              <w:rFonts w:asciiTheme="majorHAnsi" w:hAnsiTheme="majorHAnsi"/>
              <w:b/>
              <w:color w:val="5C2071" w:themeColor="accent1"/>
              <w:sz w:val="40"/>
            </w:rPr>
            <w:t>SECMP 0</w:t>
          </w:r>
          <w:r w:rsidR="00F75CF5">
            <w:rPr>
              <w:rFonts w:asciiTheme="majorHAnsi" w:hAnsiTheme="majorHAnsi"/>
              <w:b/>
              <w:color w:val="5C2071" w:themeColor="accent1"/>
              <w:sz w:val="40"/>
            </w:rPr>
            <w:t>011</w:t>
          </w:r>
        </w:sdtContent>
      </w:sdt>
      <w:bookmarkEnd w:id="1"/>
    </w:p>
    <w:p w14:paraId="5D2B3834" w14:textId="77777777" w:rsidR="00E41CAA" w:rsidRPr="00FE2363" w:rsidRDefault="00E41CAA" w:rsidP="00232CAF">
      <w:pPr>
        <w:pStyle w:val="BodyTextNormal"/>
        <w:numPr>
          <w:ilvl w:val="0"/>
          <w:numId w:val="16"/>
        </w:numPr>
        <w:rPr>
          <w:rFonts w:asciiTheme="majorHAnsi" w:hAnsiTheme="majorHAnsi"/>
          <w:b/>
          <w:color w:val="5C2071" w:themeColor="accent1"/>
          <w:sz w:val="40"/>
        </w:rPr>
      </w:pPr>
      <w:r w:rsidRPr="00FE2363">
        <w:rPr>
          <w:rFonts w:asciiTheme="majorHAnsi" w:hAnsiTheme="majorHAnsi"/>
          <w:b/>
          <w:color w:val="5C2071" w:themeColor="accent1"/>
          <w:sz w:val="40"/>
        </w:rPr>
        <w:t xml:space="preserve">Mod Proposal Title: </w:t>
      </w:r>
      <w:r w:rsidR="00F75CF5" w:rsidRPr="001C2F8E">
        <w:rPr>
          <w:rFonts w:asciiTheme="majorHAnsi" w:hAnsiTheme="majorHAnsi"/>
          <w:b/>
          <w:color w:val="5C2071" w:themeColor="accent1"/>
          <w:sz w:val="40"/>
        </w:rPr>
        <w:t>Including the MAP ID in the Smart Metering Inventory</w:t>
      </w:r>
    </w:p>
    <w:p w14:paraId="5E180C63" w14:textId="77777777" w:rsidR="003D00D4" w:rsidRPr="00534DEA" w:rsidRDefault="00E41CAA" w:rsidP="00534DEA">
      <w:pPr>
        <w:pStyle w:val="BodyTextNormal"/>
        <w:numPr>
          <w:ilvl w:val="0"/>
          <w:numId w:val="16"/>
        </w:numPr>
        <w:rPr>
          <w:rFonts w:asciiTheme="majorHAnsi" w:hAnsiTheme="majorHAnsi"/>
          <w:b/>
          <w:color w:val="5C2071" w:themeColor="accent1"/>
          <w:sz w:val="40"/>
        </w:rPr>
      </w:pPr>
      <w:r>
        <w:rPr>
          <w:rFonts w:asciiTheme="majorHAnsi" w:hAnsiTheme="majorHAnsi"/>
          <w:b/>
          <w:color w:val="5C2071" w:themeColor="accent1"/>
          <w:sz w:val="40"/>
        </w:rPr>
        <w:t xml:space="preserve">Mod Path: </w:t>
      </w:r>
      <w:sdt>
        <w:sdtPr>
          <w:rPr>
            <w:rFonts w:asciiTheme="majorHAnsi" w:hAnsiTheme="majorHAnsi"/>
            <w:b/>
            <w:color w:val="5C2071" w:themeColor="accent1"/>
            <w:sz w:val="40"/>
          </w:rPr>
          <w:alias w:val="Mod Path"/>
          <w:tag w:val="Mod Path"/>
          <w:id w:val="33240168"/>
          <w:lock w:val="sdtLocked"/>
          <w:placeholder>
            <w:docPart w:val="CC6187A4A8B0414FBA296AEA05426690"/>
          </w:placeholder>
          <w:dropDownList>
            <w:listItem w:displayText="&lt;Select path from list&gt;" w:value="&lt;Select path from list&gt;"/>
            <w:listItem w:displayText="Path 2 - Authority determination" w:value="Path 2 - Authority determination"/>
            <w:listItem w:displayText="Path 3 - Self governance" w:value="Path 3 - Self governance"/>
          </w:dropDownList>
        </w:sdtPr>
        <w:sdtEndPr/>
        <w:sdtContent>
          <w:r w:rsidR="00F75CF5">
            <w:rPr>
              <w:rFonts w:asciiTheme="majorHAnsi" w:hAnsiTheme="majorHAnsi"/>
              <w:b/>
              <w:color w:val="5C2071" w:themeColor="accent1"/>
              <w:sz w:val="40"/>
            </w:rPr>
            <w:t>Path 2 - Authority determination</w:t>
          </w:r>
        </w:sdtContent>
      </w:sdt>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E610F4" w:rsidRPr="00E1498E" w14:paraId="2D85BDA2" w14:textId="77777777" w:rsidTr="00E41CAA">
        <w:trPr>
          <w:trHeight w:val="340"/>
        </w:trPr>
        <w:tc>
          <w:tcPr>
            <w:tcW w:w="3369" w:type="dxa"/>
            <w:vAlign w:val="center"/>
          </w:tcPr>
          <w:p w14:paraId="5BA02893" w14:textId="77777777" w:rsidR="00E610F4" w:rsidRPr="00E1498E" w:rsidRDefault="00E610F4" w:rsidP="0004068F">
            <w:pPr>
              <w:pStyle w:val="CoverPageSubtext"/>
              <w:tabs>
                <w:tab w:val="clear" w:pos="4320"/>
                <w:tab w:val="clear" w:pos="8640"/>
              </w:tabs>
            </w:pPr>
            <w:r w:rsidRPr="00E1498E">
              <w:t>Version:</w:t>
            </w:r>
          </w:p>
        </w:tc>
        <w:bookmarkStart w:id="2" w:name="VERSION"/>
        <w:tc>
          <w:tcPr>
            <w:tcW w:w="4715" w:type="dxa"/>
            <w:vAlign w:val="center"/>
          </w:tcPr>
          <w:p w14:paraId="2A417DD9" w14:textId="23B6885A" w:rsidR="00E610F4" w:rsidRPr="00E1498E" w:rsidRDefault="00AC01C0" w:rsidP="007B2FFF">
            <w:pPr>
              <w:pStyle w:val="CoverPageSubtext"/>
              <w:tabs>
                <w:tab w:val="clear" w:pos="4320"/>
                <w:tab w:val="clear" w:pos="8640"/>
              </w:tabs>
            </w:pPr>
            <w:sdt>
              <w:sdtPr>
                <w:alias w:val="Version"/>
                <w:tag w:val="Version"/>
                <w:id w:val="195275520"/>
                <w:lock w:val="sdtLocked"/>
                <w:placeholder>
                  <w:docPart w:val="DefaultPlaceholder_1081868574"/>
                </w:placeholder>
                <w:text/>
              </w:sdtPr>
              <w:sdtEndPr/>
              <w:sdtContent>
                <w:r w:rsidR="00422E87">
                  <w:t>3</w:t>
                </w:r>
                <w:r w:rsidR="00933C5D">
                  <w:t>.1</w:t>
                </w:r>
              </w:sdtContent>
            </w:sdt>
            <w:bookmarkEnd w:id="2"/>
          </w:p>
        </w:tc>
      </w:tr>
      <w:tr w:rsidR="00E610F4" w:rsidRPr="00E1498E" w14:paraId="269A86DE" w14:textId="77777777" w:rsidTr="00E41CAA">
        <w:trPr>
          <w:trHeight w:val="340"/>
        </w:trPr>
        <w:tc>
          <w:tcPr>
            <w:tcW w:w="3369" w:type="dxa"/>
            <w:vAlign w:val="center"/>
          </w:tcPr>
          <w:p w14:paraId="7EC8B47B" w14:textId="77777777" w:rsidR="00E610F4" w:rsidRPr="00E1498E" w:rsidRDefault="00E610F4" w:rsidP="0004068F">
            <w:pPr>
              <w:pStyle w:val="CoverPageSubtext"/>
              <w:tabs>
                <w:tab w:val="clear" w:pos="4320"/>
                <w:tab w:val="clear" w:pos="8640"/>
              </w:tabs>
            </w:pPr>
            <w:r w:rsidRPr="00E1498E">
              <w:t>Date:</w:t>
            </w:r>
          </w:p>
        </w:tc>
        <w:tc>
          <w:tcPr>
            <w:tcW w:w="4715" w:type="dxa"/>
            <w:vAlign w:val="center"/>
          </w:tcPr>
          <w:p w14:paraId="74C0E192" w14:textId="4AE10179" w:rsidR="00E610F4" w:rsidRPr="00E1498E" w:rsidRDefault="00933C5D" w:rsidP="007B2FFF">
            <w:pPr>
              <w:pStyle w:val="CoverPageSubtext"/>
              <w:tabs>
                <w:tab w:val="clear" w:pos="4320"/>
                <w:tab w:val="clear" w:pos="8640"/>
              </w:tabs>
            </w:pPr>
            <w:r>
              <w:t>2</w:t>
            </w:r>
            <w:r w:rsidR="00422E87">
              <w:t xml:space="preserve"> March 2017</w:t>
            </w:r>
          </w:p>
        </w:tc>
      </w:tr>
      <w:tr w:rsidR="0059261F" w:rsidRPr="00E1498E" w14:paraId="21316D71" w14:textId="77777777" w:rsidTr="00E41CAA">
        <w:trPr>
          <w:trHeight w:val="340"/>
        </w:trPr>
        <w:tc>
          <w:tcPr>
            <w:tcW w:w="3369" w:type="dxa"/>
            <w:vAlign w:val="center"/>
          </w:tcPr>
          <w:p w14:paraId="1134AAA0" w14:textId="77777777" w:rsidR="0059261F" w:rsidRPr="00E1498E" w:rsidRDefault="0059261F" w:rsidP="0004068F">
            <w:pPr>
              <w:pStyle w:val="CoverPageSubtext"/>
              <w:tabs>
                <w:tab w:val="clear" w:pos="4320"/>
                <w:tab w:val="clear" w:pos="8640"/>
              </w:tabs>
            </w:pPr>
            <w:r>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2C82638A" w14:textId="77777777" w:rsidR="0059261F" w:rsidRPr="00967ED8" w:rsidRDefault="00314B44" w:rsidP="0004068F">
                <w:pPr>
                  <w:pStyle w:val="CoverPageSubtext"/>
                  <w:tabs>
                    <w:tab w:val="clear" w:pos="4320"/>
                    <w:tab w:val="clear" w:pos="8640"/>
                  </w:tabs>
                </w:pPr>
                <w:r>
                  <w:t>DCC</w:t>
                </w:r>
              </w:p>
            </w:tc>
          </w:sdtContent>
        </w:sdt>
      </w:tr>
      <w:tr w:rsidR="0059261F" w:rsidRPr="00E1498E" w14:paraId="76D0EF04" w14:textId="77777777" w:rsidTr="00B410AE">
        <w:trPr>
          <w:trHeight w:val="340"/>
        </w:trPr>
        <w:tc>
          <w:tcPr>
            <w:tcW w:w="3369" w:type="dxa"/>
            <w:vAlign w:val="center"/>
          </w:tcPr>
          <w:p w14:paraId="00404665" w14:textId="77777777" w:rsidR="0059261F" w:rsidRPr="00E1498E" w:rsidRDefault="0059261F" w:rsidP="0004068F">
            <w:pPr>
              <w:pStyle w:val="CoverPageSubtext"/>
              <w:tabs>
                <w:tab w:val="clear" w:pos="4320"/>
                <w:tab w:val="clear" w:pos="8640"/>
              </w:tabs>
            </w:pPr>
            <w:r w:rsidRPr="00E1498E">
              <w:t>Classification:</w:t>
            </w:r>
          </w:p>
        </w:tc>
        <w:bookmarkStart w:id="3" w:name="CLASSIFICATION"/>
        <w:tc>
          <w:tcPr>
            <w:tcW w:w="4715" w:type="dxa"/>
            <w:vAlign w:val="center"/>
          </w:tcPr>
          <w:p w14:paraId="3CD948F7" w14:textId="2BCD50BA" w:rsidR="0059261F" w:rsidRPr="00302905" w:rsidRDefault="00AC01C0" w:rsidP="0004068F">
            <w:pPr>
              <w:pStyle w:val="CoverPageSubtext"/>
              <w:tabs>
                <w:tab w:val="clear" w:pos="4320"/>
                <w:tab w:val="clear" w:pos="8640"/>
              </w:tabs>
            </w:pPr>
            <w:sdt>
              <w:sdtPr>
                <w:alias w:val="Classification"/>
                <w:tag w:val="Classification"/>
                <w:id w:val="-2064551408"/>
                <w:lock w:val="sdtLocked"/>
                <w:placeholder>
                  <w:docPart w:val="DefaultPlaceholder_1081868575"/>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rsidR="007B2FFF">
                  <w:t>DCC PUBLIC</w:t>
                </w:r>
              </w:sdtContent>
            </w:sdt>
            <w:r w:rsidR="001653A5" w:rsidRPr="004E487A">
              <w:t xml:space="preserve"> </w:t>
            </w:r>
            <w:bookmarkEnd w:id="3"/>
          </w:p>
        </w:tc>
      </w:tr>
    </w:tbl>
    <w:p w14:paraId="486E5906" w14:textId="77777777" w:rsidR="00A54E45" w:rsidRDefault="006B560D" w:rsidP="006B560D">
      <w:pPr>
        <w:pStyle w:val="BodyTextNormal"/>
      </w:pPr>
      <w:r>
        <w:t xml:space="preserve"> </w:t>
      </w:r>
    </w:p>
    <w:p w14:paraId="4C5A1CA9" w14:textId="77777777" w:rsidR="007763D4" w:rsidRDefault="007763D4" w:rsidP="006B560D">
      <w:pPr>
        <w:pStyle w:val="BodyTextNormal"/>
      </w:pPr>
    </w:p>
    <w:p w14:paraId="380A654C" w14:textId="77777777" w:rsidR="007763D4" w:rsidRPr="007763D4" w:rsidRDefault="007763D4" w:rsidP="007763D4"/>
    <w:p w14:paraId="01DCEFA7" w14:textId="77777777" w:rsidR="007763D4" w:rsidRPr="007763D4" w:rsidRDefault="007763D4" w:rsidP="007763D4"/>
    <w:p w14:paraId="13E28162" w14:textId="77777777" w:rsidR="007763D4" w:rsidRDefault="007763D4" w:rsidP="007763D4"/>
    <w:p w14:paraId="738A4A6B" w14:textId="77777777" w:rsidR="007763D4" w:rsidRDefault="007763D4" w:rsidP="007763D4"/>
    <w:p w14:paraId="1B55D619" w14:textId="77777777" w:rsidR="001653A5" w:rsidRPr="007763D4" w:rsidRDefault="001653A5" w:rsidP="007763D4">
      <w:pPr>
        <w:sectPr w:rsidR="001653A5" w:rsidRPr="007763D4" w:rsidSect="00E610F4">
          <w:headerReference w:type="default" r:id="rId13"/>
          <w:footerReference w:type="even" r:id="rId14"/>
          <w:footerReference w:type="default" r:id="rId15"/>
          <w:headerReference w:type="first" r:id="rId16"/>
          <w:footerReference w:type="first" r:id="rId17"/>
          <w:pgSz w:w="11900" w:h="16840"/>
          <w:pgMar w:top="4536" w:right="1134" w:bottom="1440" w:left="1134" w:header="284" w:footer="709" w:gutter="0"/>
          <w:pgNumType w:start="1"/>
          <w:cols w:space="708"/>
          <w:titlePg/>
        </w:sectPr>
      </w:pPr>
    </w:p>
    <w:p w14:paraId="47032DDC" w14:textId="77777777" w:rsidR="004E487A" w:rsidRDefault="004E487A" w:rsidP="004E487A">
      <w:pPr>
        <w:spacing w:before="0" w:after="0"/>
        <w:rPr>
          <w:rFonts w:ascii="Arial Bold" w:eastAsia="Times New Roman" w:hAnsi="Arial Bold" w:cs="Arial"/>
          <w:b/>
          <w:bCs/>
          <w:color w:val="1F144A" w:themeColor="text1"/>
          <w:kern w:val="32"/>
          <w:sz w:val="32"/>
          <w:szCs w:val="32"/>
        </w:rPr>
      </w:pPr>
    </w:p>
    <w:p w14:paraId="60033446" w14:textId="77777777" w:rsidR="00167F36" w:rsidRDefault="00167F36" w:rsidP="005B387B">
      <w:pPr>
        <w:pStyle w:val="TOCHeading"/>
      </w:pPr>
      <w:r>
        <w:t>Contents</w:t>
      </w:r>
    </w:p>
    <w:p w14:paraId="38CDD6EE" w14:textId="77777777" w:rsidR="00674DED" w:rsidRDefault="00D24BD2">
      <w:pPr>
        <w:pStyle w:val="TOC1"/>
        <w:rPr>
          <w:rFonts w:cstheme="minorBidi"/>
          <w:b w:val="0"/>
          <w:color w:val="auto"/>
          <w:sz w:val="22"/>
          <w:szCs w:val="22"/>
          <w:lang w:eastAsia="en-GB"/>
        </w:rPr>
      </w:pPr>
      <w:r>
        <w:rPr>
          <w:b w:val="0"/>
        </w:rPr>
        <w:fldChar w:fldCharType="begin"/>
      </w:r>
      <w:r>
        <w:rPr>
          <w:b w:val="0"/>
        </w:rPr>
        <w:instrText xml:space="preserve"> TOC \o "1-2" \h \z \u </w:instrText>
      </w:r>
      <w:r>
        <w:rPr>
          <w:b w:val="0"/>
        </w:rPr>
        <w:fldChar w:fldCharType="separate"/>
      </w:r>
      <w:hyperlink w:anchor="_Toc470093905" w:history="1">
        <w:r w:rsidR="00674DED" w:rsidRPr="00FE27F9">
          <w:rPr>
            <w:rStyle w:val="Hyperlink"/>
          </w:rPr>
          <w:t>1</w:t>
        </w:r>
        <w:r w:rsidR="00674DED">
          <w:rPr>
            <w:rFonts w:cstheme="minorBidi"/>
            <w:b w:val="0"/>
            <w:color w:val="auto"/>
            <w:sz w:val="22"/>
            <w:szCs w:val="22"/>
            <w:lang w:eastAsia="en-GB"/>
          </w:rPr>
          <w:tab/>
        </w:r>
        <w:r w:rsidR="00674DED" w:rsidRPr="00FE27F9">
          <w:rPr>
            <w:rStyle w:val="Hyperlink"/>
          </w:rPr>
          <w:t>Introduction</w:t>
        </w:r>
        <w:r w:rsidR="00674DED">
          <w:rPr>
            <w:webHidden/>
          </w:rPr>
          <w:tab/>
        </w:r>
        <w:r w:rsidR="00674DED">
          <w:rPr>
            <w:webHidden/>
          </w:rPr>
          <w:fldChar w:fldCharType="begin"/>
        </w:r>
        <w:r w:rsidR="00674DED">
          <w:rPr>
            <w:webHidden/>
          </w:rPr>
          <w:instrText xml:space="preserve"> PAGEREF _Toc470093905 \h </w:instrText>
        </w:r>
        <w:r w:rsidR="00674DED">
          <w:rPr>
            <w:webHidden/>
          </w:rPr>
        </w:r>
        <w:r w:rsidR="00674DED">
          <w:rPr>
            <w:webHidden/>
          </w:rPr>
          <w:fldChar w:fldCharType="separate"/>
        </w:r>
        <w:r w:rsidR="00674DED">
          <w:rPr>
            <w:webHidden/>
          </w:rPr>
          <w:t>3</w:t>
        </w:r>
        <w:r w:rsidR="00674DED">
          <w:rPr>
            <w:webHidden/>
          </w:rPr>
          <w:fldChar w:fldCharType="end"/>
        </w:r>
      </w:hyperlink>
    </w:p>
    <w:p w14:paraId="4BBB2AEC" w14:textId="77777777" w:rsidR="00674DED" w:rsidRDefault="00AC01C0">
      <w:pPr>
        <w:pStyle w:val="TOC2"/>
        <w:rPr>
          <w:rFonts w:cstheme="minorBidi"/>
          <w:color w:val="auto"/>
          <w:lang w:eastAsia="en-GB"/>
        </w:rPr>
      </w:pPr>
      <w:hyperlink w:anchor="_Toc470093906" w:history="1">
        <w:r w:rsidR="00674DED" w:rsidRPr="00FE27F9">
          <w:rPr>
            <w:rStyle w:val="Hyperlink"/>
          </w:rPr>
          <w:t>1.1</w:t>
        </w:r>
        <w:r w:rsidR="00674DED">
          <w:rPr>
            <w:rFonts w:cstheme="minorBidi"/>
            <w:color w:val="auto"/>
            <w:lang w:eastAsia="en-GB"/>
          </w:rPr>
          <w:tab/>
        </w:r>
        <w:r w:rsidR="00674DED" w:rsidRPr="00FE27F9">
          <w:rPr>
            <w:rStyle w:val="Hyperlink"/>
          </w:rPr>
          <w:t>Document Purpose</w:t>
        </w:r>
        <w:r w:rsidR="00674DED">
          <w:rPr>
            <w:webHidden/>
          </w:rPr>
          <w:tab/>
        </w:r>
        <w:r w:rsidR="00674DED">
          <w:rPr>
            <w:webHidden/>
          </w:rPr>
          <w:fldChar w:fldCharType="begin"/>
        </w:r>
        <w:r w:rsidR="00674DED">
          <w:rPr>
            <w:webHidden/>
          </w:rPr>
          <w:instrText xml:space="preserve"> PAGEREF _Toc470093906 \h </w:instrText>
        </w:r>
        <w:r w:rsidR="00674DED">
          <w:rPr>
            <w:webHidden/>
          </w:rPr>
        </w:r>
        <w:r w:rsidR="00674DED">
          <w:rPr>
            <w:webHidden/>
          </w:rPr>
          <w:fldChar w:fldCharType="separate"/>
        </w:r>
        <w:r w:rsidR="00674DED">
          <w:rPr>
            <w:webHidden/>
          </w:rPr>
          <w:t>3</w:t>
        </w:r>
        <w:r w:rsidR="00674DED">
          <w:rPr>
            <w:webHidden/>
          </w:rPr>
          <w:fldChar w:fldCharType="end"/>
        </w:r>
      </w:hyperlink>
    </w:p>
    <w:p w14:paraId="666A7DFE" w14:textId="77777777" w:rsidR="00674DED" w:rsidRDefault="00AC01C0">
      <w:pPr>
        <w:pStyle w:val="TOC2"/>
        <w:rPr>
          <w:rFonts w:cstheme="minorBidi"/>
          <w:color w:val="auto"/>
          <w:lang w:eastAsia="en-GB"/>
        </w:rPr>
      </w:pPr>
      <w:hyperlink w:anchor="_Toc470093907" w:history="1">
        <w:r w:rsidR="00674DED" w:rsidRPr="00FE27F9">
          <w:rPr>
            <w:rStyle w:val="Hyperlink"/>
          </w:rPr>
          <w:t>1.2</w:t>
        </w:r>
        <w:r w:rsidR="00674DED">
          <w:rPr>
            <w:rFonts w:cstheme="minorBidi"/>
            <w:color w:val="auto"/>
            <w:lang w:eastAsia="en-GB"/>
          </w:rPr>
          <w:tab/>
        </w:r>
        <w:r w:rsidR="00674DED" w:rsidRPr="00FE27F9">
          <w:rPr>
            <w:rStyle w:val="Hyperlink"/>
          </w:rPr>
          <w:t>Previous information provided by DCC</w:t>
        </w:r>
        <w:r w:rsidR="00674DED">
          <w:rPr>
            <w:webHidden/>
          </w:rPr>
          <w:tab/>
        </w:r>
        <w:r w:rsidR="00674DED">
          <w:rPr>
            <w:webHidden/>
          </w:rPr>
          <w:fldChar w:fldCharType="begin"/>
        </w:r>
        <w:r w:rsidR="00674DED">
          <w:rPr>
            <w:webHidden/>
          </w:rPr>
          <w:instrText xml:space="preserve"> PAGEREF _Toc470093907 \h </w:instrText>
        </w:r>
        <w:r w:rsidR="00674DED">
          <w:rPr>
            <w:webHidden/>
          </w:rPr>
        </w:r>
        <w:r w:rsidR="00674DED">
          <w:rPr>
            <w:webHidden/>
          </w:rPr>
          <w:fldChar w:fldCharType="separate"/>
        </w:r>
        <w:r w:rsidR="00674DED">
          <w:rPr>
            <w:webHidden/>
          </w:rPr>
          <w:t>3</w:t>
        </w:r>
        <w:r w:rsidR="00674DED">
          <w:rPr>
            <w:webHidden/>
          </w:rPr>
          <w:fldChar w:fldCharType="end"/>
        </w:r>
      </w:hyperlink>
    </w:p>
    <w:p w14:paraId="1E706672" w14:textId="77777777" w:rsidR="00674DED" w:rsidRDefault="00AC01C0">
      <w:pPr>
        <w:pStyle w:val="TOC2"/>
        <w:rPr>
          <w:rFonts w:cstheme="minorBidi"/>
          <w:color w:val="auto"/>
          <w:lang w:eastAsia="en-GB"/>
        </w:rPr>
      </w:pPr>
      <w:hyperlink w:anchor="_Toc470093908" w:history="1">
        <w:r w:rsidR="00674DED" w:rsidRPr="00FE27F9">
          <w:rPr>
            <w:rStyle w:val="Hyperlink"/>
          </w:rPr>
          <w:t>1.3</w:t>
        </w:r>
        <w:r w:rsidR="00674DED">
          <w:rPr>
            <w:rFonts w:cstheme="minorBidi"/>
            <w:color w:val="auto"/>
            <w:lang w:eastAsia="en-GB"/>
          </w:rPr>
          <w:tab/>
        </w:r>
        <w:r w:rsidR="00674DED" w:rsidRPr="00FE27F9">
          <w:rPr>
            <w:rStyle w:val="Hyperlink"/>
          </w:rPr>
          <w:t>DCC Contact Details</w:t>
        </w:r>
        <w:r w:rsidR="00674DED">
          <w:rPr>
            <w:webHidden/>
          </w:rPr>
          <w:tab/>
        </w:r>
        <w:r w:rsidR="00674DED">
          <w:rPr>
            <w:webHidden/>
          </w:rPr>
          <w:fldChar w:fldCharType="begin"/>
        </w:r>
        <w:r w:rsidR="00674DED">
          <w:rPr>
            <w:webHidden/>
          </w:rPr>
          <w:instrText xml:space="preserve"> PAGEREF _Toc470093908 \h </w:instrText>
        </w:r>
        <w:r w:rsidR="00674DED">
          <w:rPr>
            <w:webHidden/>
          </w:rPr>
        </w:r>
        <w:r w:rsidR="00674DED">
          <w:rPr>
            <w:webHidden/>
          </w:rPr>
          <w:fldChar w:fldCharType="separate"/>
        </w:r>
        <w:r w:rsidR="00674DED">
          <w:rPr>
            <w:webHidden/>
          </w:rPr>
          <w:t>3</w:t>
        </w:r>
        <w:r w:rsidR="00674DED">
          <w:rPr>
            <w:webHidden/>
          </w:rPr>
          <w:fldChar w:fldCharType="end"/>
        </w:r>
      </w:hyperlink>
    </w:p>
    <w:p w14:paraId="5916EFD7" w14:textId="77777777" w:rsidR="00674DED" w:rsidRDefault="00AC01C0">
      <w:pPr>
        <w:pStyle w:val="TOC2"/>
        <w:rPr>
          <w:rFonts w:cstheme="minorBidi"/>
          <w:color w:val="auto"/>
          <w:lang w:eastAsia="en-GB"/>
        </w:rPr>
      </w:pPr>
      <w:hyperlink w:anchor="_Toc470093909" w:history="1">
        <w:r w:rsidR="00674DED" w:rsidRPr="00FE27F9">
          <w:rPr>
            <w:rStyle w:val="Hyperlink"/>
          </w:rPr>
          <w:t>1.4</w:t>
        </w:r>
        <w:r w:rsidR="00674DED">
          <w:rPr>
            <w:rFonts w:cstheme="minorBidi"/>
            <w:color w:val="auto"/>
            <w:lang w:eastAsia="en-GB"/>
          </w:rPr>
          <w:tab/>
        </w:r>
        <w:r w:rsidR="00674DED" w:rsidRPr="00FE27F9">
          <w:rPr>
            <w:rStyle w:val="Hyperlink"/>
          </w:rPr>
          <w:t>Modification description</w:t>
        </w:r>
        <w:r w:rsidR="00674DED">
          <w:rPr>
            <w:webHidden/>
          </w:rPr>
          <w:tab/>
        </w:r>
        <w:r w:rsidR="00674DED">
          <w:rPr>
            <w:webHidden/>
          </w:rPr>
          <w:fldChar w:fldCharType="begin"/>
        </w:r>
        <w:r w:rsidR="00674DED">
          <w:rPr>
            <w:webHidden/>
          </w:rPr>
          <w:instrText xml:space="preserve"> PAGEREF _Toc470093909 \h </w:instrText>
        </w:r>
        <w:r w:rsidR="00674DED">
          <w:rPr>
            <w:webHidden/>
          </w:rPr>
        </w:r>
        <w:r w:rsidR="00674DED">
          <w:rPr>
            <w:webHidden/>
          </w:rPr>
          <w:fldChar w:fldCharType="separate"/>
        </w:r>
        <w:r w:rsidR="00674DED">
          <w:rPr>
            <w:webHidden/>
          </w:rPr>
          <w:t>3</w:t>
        </w:r>
        <w:r w:rsidR="00674DED">
          <w:rPr>
            <w:webHidden/>
          </w:rPr>
          <w:fldChar w:fldCharType="end"/>
        </w:r>
      </w:hyperlink>
    </w:p>
    <w:p w14:paraId="5FFBEF6F" w14:textId="77777777" w:rsidR="00674DED" w:rsidRDefault="00AC01C0">
      <w:pPr>
        <w:pStyle w:val="TOC2"/>
        <w:rPr>
          <w:rFonts w:cstheme="minorBidi"/>
          <w:color w:val="auto"/>
          <w:lang w:eastAsia="en-GB"/>
        </w:rPr>
      </w:pPr>
      <w:hyperlink w:anchor="_Toc470093910" w:history="1">
        <w:r w:rsidR="00674DED" w:rsidRPr="00FE27F9">
          <w:rPr>
            <w:rStyle w:val="Hyperlink"/>
          </w:rPr>
          <w:t>1.5</w:t>
        </w:r>
        <w:r w:rsidR="00674DED">
          <w:rPr>
            <w:rFonts w:cstheme="minorBidi"/>
            <w:color w:val="auto"/>
            <w:lang w:eastAsia="en-GB"/>
          </w:rPr>
          <w:tab/>
        </w:r>
        <w:r w:rsidR="00674DED" w:rsidRPr="00FE27F9">
          <w:rPr>
            <w:rStyle w:val="Hyperlink"/>
          </w:rPr>
          <w:t>Requirements</w:t>
        </w:r>
        <w:r w:rsidR="00674DED">
          <w:rPr>
            <w:webHidden/>
          </w:rPr>
          <w:tab/>
        </w:r>
        <w:r w:rsidR="00674DED">
          <w:rPr>
            <w:webHidden/>
          </w:rPr>
          <w:fldChar w:fldCharType="begin"/>
        </w:r>
        <w:r w:rsidR="00674DED">
          <w:rPr>
            <w:webHidden/>
          </w:rPr>
          <w:instrText xml:space="preserve"> PAGEREF _Toc470093910 \h </w:instrText>
        </w:r>
        <w:r w:rsidR="00674DED">
          <w:rPr>
            <w:webHidden/>
          </w:rPr>
        </w:r>
        <w:r w:rsidR="00674DED">
          <w:rPr>
            <w:webHidden/>
          </w:rPr>
          <w:fldChar w:fldCharType="separate"/>
        </w:r>
        <w:r w:rsidR="00674DED">
          <w:rPr>
            <w:webHidden/>
          </w:rPr>
          <w:t>4</w:t>
        </w:r>
        <w:r w:rsidR="00674DED">
          <w:rPr>
            <w:webHidden/>
          </w:rPr>
          <w:fldChar w:fldCharType="end"/>
        </w:r>
      </w:hyperlink>
    </w:p>
    <w:p w14:paraId="5F1D577B" w14:textId="77777777" w:rsidR="00674DED" w:rsidRDefault="00AC01C0">
      <w:pPr>
        <w:pStyle w:val="TOC1"/>
        <w:rPr>
          <w:rFonts w:cstheme="minorBidi"/>
          <w:b w:val="0"/>
          <w:color w:val="auto"/>
          <w:sz w:val="22"/>
          <w:szCs w:val="22"/>
          <w:lang w:eastAsia="en-GB"/>
        </w:rPr>
      </w:pPr>
      <w:hyperlink w:anchor="_Toc470093911" w:history="1">
        <w:r w:rsidR="00674DED" w:rsidRPr="00FE27F9">
          <w:rPr>
            <w:rStyle w:val="Hyperlink"/>
          </w:rPr>
          <w:t>2</w:t>
        </w:r>
        <w:r w:rsidR="00674DED">
          <w:rPr>
            <w:rFonts w:cstheme="minorBidi"/>
            <w:b w:val="0"/>
            <w:color w:val="auto"/>
            <w:sz w:val="22"/>
            <w:szCs w:val="22"/>
            <w:lang w:eastAsia="en-GB"/>
          </w:rPr>
          <w:tab/>
        </w:r>
        <w:r w:rsidR="00674DED" w:rsidRPr="00FE27F9">
          <w:rPr>
            <w:rStyle w:val="Hyperlink"/>
          </w:rPr>
          <w:t>Impact on DCC’s Systems, Processes and People</w:t>
        </w:r>
        <w:r w:rsidR="00674DED">
          <w:rPr>
            <w:webHidden/>
          </w:rPr>
          <w:tab/>
        </w:r>
        <w:r w:rsidR="00674DED">
          <w:rPr>
            <w:webHidden/>
          </w:rPr>
          <w:fldChar w:fldCharType="begin"/>
        </w:r>
        <w:r w:rsidR="00674DED">
          <w:rPr>
            <w:webHidden/>
          </w:rPr>
          <w:instrText xml:space="preserve"> PAGEREF _Toc470093911 \h </w:instrText>
        </w:r>
        <w:r w:rsidR="00674DED">
          <w:rPr>
            <w:webHidden/>
          </w:rPr>
        </w:r>
        <w:r w:rsidR="00674DED">
          <w:rPr>
            <w:webHidden/>
          </w:rPr>
          <w:fldChar w:fldCharType="separate"/>
        </w:r>
        <w:r w:rsidR="00674DED">
          <w:rPr>
            <w:webHidden/>
          </w:rPr>
          <w:t>5</w:t>
        </w:r>
        <w:r w:rsidR="00674DED">
          <w:rPr>
            <w:webHidden/>
          </w:rPr>
          <w:fldChar w:fldCharType="end"/>
        </w:r>
      </w:hyperlink>
    </w:p>
    <w:p w14:paraId="03B1E194" w14:textId="77777777" w:rsidR="00674DED" w:rsidRDefault="00AC01C0">
      <w:pPr>
        <w:pStyle w:val="TOC2"/>
        <w:rPr>
          <w:rFonts w:cstheme="minorBidi"/>
          <w:color w:val="auto"/>
          <w:lang w:eastAsia="en-GB"/>
        </w:rPr>
      </w:pPr>
      <w:hyperlink w:anchor="_Toc470093912" w:history="1">
        <w:r w:rsidR="00674DED" w:rsidRPr="00FE27F9">
          <w:rPr>
            <w:rStyle w:val="Hyperlink"/>
          </w:rPr>
          <w:t>2.1</w:t>
        </w:r>
        <w:r w:rsidR="00674DED">
          <w:rPr>
            <w:rFonts w:cstheme="minorBidi"/>
            <w:color w:val="auto"/>
            <w:lang w:eastAsia="en-GB"/>
          </w:rPr>
          <w:tab/>
        </w:r>
        <w:r w:rsidR="00674DED" w:rsidRPr="00FE27F9">
          <w:rPr>
            <w:rStyle w:val="Hyperlink"/>
          </w:rPr>
          <w:t>Summary</w:t>
        </w:r>
        <w:r w:rsidR="00674DED">
          <w:rPr>
            <w:webHidden/>
          </w:rPr>
          <w:tab/>
        </w:r>
        <w:r w:rsidR="00674DED">
          <w:rPr>
            <w:webHidden/>
          </w:rPr>
          <w:fldChar w:fldCharType="begin"/>
        </w:r>
        <w:r w:rsidR="00674DED">
          <w:rPr>
            <w:webHidden/>
          </w:rPr>
          <w:instrText xml:space="preserve"> PAGEREF _Toc470093912 \h </w:instrText>
        </w:r>
        <w:r w:rsidR="00674DED">
          <w:rPr>
            <w:webHidden/>
          </w:rPr>
        </w:r>
        <w:r w:rsidR="00674DED">
          <w:rPr>
            <w:webHidden/>
          </w:rPr>
          <w:fldChar w:fldCharType="separate"/>
        </w:r>
        <w:r w:rsidR="00674DED">
          <w:rPr>
            <w:webHidden/>
          </w:rPr>
          <w:t>5</w:t>
        </w:r>
        <w:r w:rsidR="00674DED">
          <w:rPr>
            <w:webHidden/>
          </w:rPr>
          <w:fldChar w:fldCharType="end"/>
        </w:r>
      </w:hyperlink>
    </w:p>
    <w:p w14:paraId="5A27A0B6" w14:textId="77777777" w:rsidR="00674DED" w:rsidRDefault="00AC01C0">
      <w:pPr>
        <w:pStyle w:val="TOC2"/>
        <w:rPr>
          <w:rFonts w:cstheme="minorBidi"/>
          <w:color w:val="auto"/>
          <w:lang w:eastAsia="en-GB"/>
        </w:rPr>
      </w:pPr>
      <w:hyperlink w:anchor="_Toc470093913" w:history="1">
        <w:r w:rsidR="00674DED" w:rsidRPr="00FE27F9">
          <w:rPr>
            <w:rStyle w:val="Hyperlink"/>
          </w:rPr>
          <w:t>2.2</w:t>
        </w:r>
        <w:r w:rsidR="00674DED">
          <w:rPr>
            <w:rFonts w:cstheme="minorBidi"/>
            <w:color w:val="auto"/>
            <w:lang w:eastAsia="en-GB"/>
          </w:rPr>
          <w:tab/>
        </w:r>
        <w:r w:rsidR="00674DED" w:rsidRPr="00FE27F9">
          <w:rPr>
            <w:rStyle w:val="Hyperlink"/>
          </w:rPr>
          <w:t>Impacts on DCC Services and Interfaces</w:t>
        </w:r>
        <w:r w:rsidR="00674DED">
          <w:rPr>
            <w:webHidden/>
          </w:rPr>
          <w:tab/>
        </w:r>
        <w:r w:rsidR="00674DED">
          <w:rPr>
            <w:webHidden/>
          </w:rPr>
          <w:fldChar w:fldCharType="begin"/>
        </w:r>
        <w:r w:rsidR="00674DED">
          <w:rPr>
            <w:webHidden/>
          </w:rPr>
          <w:instrText xml:space="preserve"> PAGEREF _Toc470093913 \h </w:instrText>
        </w:r>
        <w:r w:rsidR="00674DED">
          <w:rPr>
            <w:webHidden/>
          </w:rPr>
        </w:r>
        <w:r w:rsidR="00674DED">
          <w:rPr>
            <w:webHidden/>
          </w:rPr>
          <w:fldChar w:fldCharType="separate"/>
        </w:r>
        <w:r w:rsidR="00674DED">
          <w:rPr>
            <w:webHidden/>
          </w:rPr>
          <w:t>6</w:t>
        </w:r>
        <w:r w:rsidR="00674DED">
          <w:rPr>
            <w:webHidden/>
          </w:rPr>
          <w:fldChar w:fldCharType="end"/>
        </w:r>
      </w:hyperlink>
    </w:p>
    <w:p w14:paraId="3D4D5DEE" w14:textId="77777777" w:rsidR="00674DED" w:rsidRDefault="00AC01C0">
      <w:pPr>
        <w:pStyle w:val="TOC1"/>
        <w:rPr>
          <w:rFonts w:cstheme="minorBidi"/>
          <w:b w:val="0"/>
          <w:color w:val="auto"/>
          <w:sz w:val="22"/>
          <w:szCs w:val="22"/>
          <w:lang w:eastAsia="en-GB"/>
        </w:rPr>
      </w:pPr>
      <w:hyperlink w:anchor="_Toc470093914" w:history="1">
        <w:r w:rsidR="00674DED" w:rsidRPr="00FE27F9">
          <w:rPr>
            <w:rStyle w:val="Hyperlink"/>
          </w:rPr>
          <w:t>3</w:t>
        </w:r>
        <w:r w:rsidR="00674DED">
          <w:rPr>
            <w:rFonts w:cstheme="minorBidi"/>
            <w:b w:val="0"/>
            <w:color w:val="auto"/>
            <w:sz w:val="22"/>
            <w:szCs w:val="22"/>
            <w:lang w:eastAsia="en-GB"/>
          </w:rPr>
          <w:tab/>
        </w:r>
        <w:r w:rsidR="00674DED" w:rsidRPr="00FE27F9">
          <w:rPr>
            <w:rStyle w:val="Hyperlink"/>
          </w:rPr>
          <w:t>Impact on Security</w:t>
        </w:r>
        <w:r w:rsidR="00674DED">
          <w:rPr>
            <w:webHidden/>
          </w:rPr>
          <w:tab/>
        </w:r>
        <w:r w:rsidR="00674DED">
          <w:rPr>
            <w:webHidden/>
          </w:rPr>
          <w:fldChar w:fldCharType="begin"/>
        </w:r>
        <w:r w:rsidR="00674DED">
          <w:rPr>
            <w:webHidden/>
          </w:rPr>
          <w:instrText xml:space="preserve"> PAGEREF _Toc470093914 \h </w:instrText>
        </w:r>
        <w:r w:rsidR="00674DED">
          <w:rPr>
            <w:webHidden/>
          </w:rPr>
        </w:r>
        <w:r w:rsidR="00674DED">
          <w:rPr>
            <w:webHidden/>
          </w:rPr>
          <w:fldChar w:fldCharType="separate"/>
        </w:r>
        <w:r w:rsidR="00674DED">
          <w:rPr>
            <w:webHidden/>
          </w:rPr>
          <w:t>12</w:t>
        </w:r>
        <w:r w:rsidR="00674DED">
          <w:rPr>
            <w:webHidden/>
          </w:rPr>
          <w:fldChar w:fldCharType="end"/>
        </w:r>
      </w:hyperlink>
    </w:p>
    <w:p w14:paraId="5C1937F2" w14:textId="77777777" w:rsidR="00674DED" w:rsidRDefault="00AC01C0">
      <w:pPr>
        <w:pStyle w:val="TOC1"/>
        <w:rPr>
          <w:rFonts w:cstheme="minorBidi"/>
          <w:b w:val="0"/>
          <w:color w:val="auto"/>
          <w:sz w:val="22"/>
          <w:szCs w:val="22"/>
          <w:lang w:eastAsia="en-GB"/>
        </w:rPr>
      </w:pPr>
      <w:hyperlink w:anchor="_Toc470093915" w:history="1">
        <w:r w:rsidR="00674DED" w:rsidRPr="00FE27F9">
          <w:rPr>
            <w:rStyle w:val="Hyperlink"/>
          </w:rPr>
          <w:t>4</w:t>
        </w:r>
        <w:r w:rsidR="00674DED">
          <w:rPr>
            <w:rFonts w:cstheme="minorBidi"/>
            <w:b w:val="0"/>
            <w:color w:val="auto"/>
            <w:sz w:val="22"/>
            <w:szCs w:val="22"/>
            <w:lang w:eastAsia="en-GB"/>
          </w:rPr>
          <w:tab/>
        </w:r>
        <w:r w:rsidR="00674DED" w:rsidRPr="00FE27F9">
          <w:rPr>
            <w:rStyle w:val="Hyperlink"/>
          </w:rPr>
          <w:t>Testing Considerations</w:t>
        </w:r>
        <w:r w:rsidR="00674DED">
          <w:rPr>
            <w:webHidden/>
          </w:rPr>
          <w:tab/>
        </w:r>
        <w:r w:rsidR="00674DED">
          <w:rPr>
            <w:webHidden/>
          </w:rPr>
          <w:fldChar w:fldCharType="begin"/>
        </w:r>
        <w:r w:rsidR="00674DED">
          <w:rPr>
            <w:webHidden/>
          </w:rPr>
          <w:instrText xml:space="preserve"> PAGEREF _Toc470093915 \h </w:instrText>
        </w:r>
        <w:r w:rsidR="00674DED">
          <w:rPr>
            <w:webHidden/>
          </w:rPr>
        </w:r>
        <w:r w:rsidR="00674DED">
          <w:rPr>
            <w:webHidden/>
          </w:rPr>
          <w:fldChar w:fldCharType="separate"/>
        </w:r>
        <w:r w:rsidR="00674DED">
          <w:rPr>
            <w:webHidden/>
          </w:rPr>
          <w:t>13</w:t>
        </w:r>
        <w:r w:rsidR="00674DED">
          <w:rPr>
            <w:webHidden/>
          </w:rPr>
          <w:fldChar w:fldCharType="end"/>
        </w:r>
      </w:hyperlink>
    </w:p>
    <w:p w14:paraId="4E841980" w14:textId="77777777" w:rsidR="00674DED" w:rsidRDefault="00AC01C0">
      <w:pPr>
        <w:pStyle w:val="TOC2"/>
        <w:rPr>
          <w:rFonts w:cstheme="minorBidi"/>
          <w:color w:val="auto"/>
          <w:lang w:eastAsia="en-GB"/>
        </w:rPr>
      </w:pPr>
      <w:hyperlink w:anchor="_Toc470093916" w:history="1">
        <w:r w:rsidR="00674DED" w:rsidRPr="00FE27F9">
          <w:rPr>
            <w:rStyle w:val="Hyperlink"/>
          </w:rPr>
          <w:t>4.1</w:t>
        </w:r>
        <w:r w:rsidR="00674DED">
          <w:rPr>
            <w:rFonts w:cstheme="minorBidi"/>
            <w:color w:val="auto"/>
            <w:lang w:eastAsia="en-GB"/>
          </w:rPr>
          <w:tab/>
        </w:r>
        <w:r w:rsidR="00674DED" w:rsidRPr="00FE27F9">
          <w:rPr>
            <w:rStyle w:val="Hyperlink"/>
          </w:rPr>
          <w:t>Summary</w:t>
        </w:r>
        <w:r w:rsidR="00674DED">
          <w:rPr>
            <w:webHidden/>
          </w:rPr>
          <w:tab/>
        </w:r>
        <w:r w:rsidR="00674DED">
          <w:rPr>
            <w:webHidden/>
          </w:rPr>
          <w:fldChar w:fldCharType="begin"/>
        </w:r>
        <w:r w:rsidR="00674DED">
          <w:rPr>
            <w:webHidden/>
          </w:rPr>
          <w:instrText xml:space="preserve"> PAGEREF _Toc470093916 \h </w:instrText>
        </w:r>
        <w:r w:rsidR="00674DED">
          <w:rPr>
            <w:webHidden/>
          </w:rPr>
        </w:r>
        <w:r w:rsidR="00674DED">
          <w:rPr>
            <w:webHidden/>
          </w:rPr>
          <w:fldChar w:fldCharType="separate"/>
        </w:r>
        <w:r w:rsidR="00674DED">
          <w:rPr>
            <w:webHidden/>
          </w:rPr>
          <w:t>13</w:t>
        </w:r>
        <w:r w:rsidR="00674DED">
          <w:rPr>
            <w:webHidden/>
          </w:rPr>
          <w:fldChar w:fldCharType="end"/>
        </w:r>
      </w:hyperlink>
    </w:p>
    <w:p w14:paraId="3CD3347E" w14:textId="77777777" w:rsidR="00674DED" w:rsidRDefault="00AC01C0">
      <w:pPr>
        <w:pStyle w:val="TOC2"/>
        <w:rPr>
          <w:rFonts w:cstheme="minorBidi"/>
          <w:color w:val="auto"/>
          <w:lang w:eastAsia="en-GB"/>
        </w:rPr>
      </w:pPr>
      <w:hyperlink w:anchor="_Toc470093917" w:history="1">
        <w:r w:rsidR="00674DED" w:rsidRPr="00FE27F9">
          <w:rPr>
            <w:rStyle w:val="Hyperlink"/>
          </w:rPr>
          <w:t>4.2</w:t>
        </w:r>
        <w:r w:rsidR="00674DED">
          <w:rPr>
            <w:rFonts w:cstheme="minorBidi"/>
            <w:color w:val="auto"/>
            <w:lang w:eastAsia="en-GB"/>
          </w:rPr>
          <w:tab/>
        </w:r>
        <w:r w:rsidR="00674DED" w:rsidRPr="00FE27F9">
          <w:rPr>
            <w:rStyle w:val="Hyperlink"/>
          </w:rPr>
          <w:t>Pre-integration Testing</w:t>
        </w:r>
        <w:r w:rsidR="00674DED">
          <w:rPr>
            <w:webHidden/>
          </w:rPr>
          <w:tab/>
        </w:r>
        <w:r w:rsidR="00674DED">
          <w:rPr>
            <w:webHidden/>
          </w:rPr>
          <w:fldChar w:fldCharType="begin"/>
        </w:r>
        <w:r w:rsidR="00674DED">
          <w:rPr>
            <w:webHidden/>
          </w:rPr>
          <w:instrText xml:space="preserve"> PAGEREF _Toc470093917 \h </w:instrText>
        </w:r>
        <w:r w:rsidR="00674DED">
          <w:rPr>
            <w:webHidden/>
          </w:rPr>
        </w:r>
        <w:r w:rsidR="00674DED">
          <w:rPr>
            <w:webHidden/>
          </w:rPr>
          <w:fldChar w:fldCharType="separate"/>
        </w:r>
        <w:r w:rsidR="00674DED">
          <w:rPr>
            <w:webHidden/>
          </w:rPr>
          <w:t>13</w:t>
        </w:r>
        <w:r w:rsidR="00674DED">
          <w:rPr>
            <w:webHidden/>
          </w:rPr>
          <w:fldChar w:fldCharType="end"/>
        </w:r>
      </w:hyperlink>
    </w:p>
    <w:p w14:paraId="0D919C52" w14:textId="77777777" w:rsidR="00674DED" w:rsidRDefault="00AC01C0">
      <w:pPr>
        <w:pStyle w:val="TOC2"/>
        <w:rPr>
          <w:rFonts w:cstheme="minorBidi"/>
          <w:color w:val="auto"/>
          <w:lang w:eastAsia="en-GB"/>
        </w:rPr>
      </w:pPr>
      <w:hyperlink w:anchor="_Toc470093918" w:history="1">
        <w:r w:rsidR="00674DED" w:rsidRPr="00FE27F9">
          <w:rPr>
            <w:rStyle w:val="Hyperlink"/>
          </w:rPr>
          <w:t>4.3</w:t>
        </w:r>
        <w:r w:rsidR="00674DED">
          <w:rPr>
            <w:rFonts w:cstheme="minorBidi"/>
            <w:color w:val="auto"/>
            <w:lang w:eastAsia="en-GB"/>
          </w:rPr>
          <w:tab/>
        </w:r>
        <w:r w:rsidR="00674DED" w:rsidRPr="00FE27F9">
          <w:rPr>
            <w:rStyle w:val="Hyperlink"/>
          </w:rPr>
          <w:t>Systems Integration Testing</w:t>
        </w:r>
        <w:r w:rsidR="00674DED">
          <w:rPr>
            <w:webHidden/>
          </w:rPr>
          <w:tab/>
        </w:r>
        <w:r w:rsidR="00674DED">
          <w:rPr>
            <w:webHidden/>
          </w:rPr>
          <w:fldChar w:fldCharType="begin"/>
        </w:r>
        <w:r w:rsidR="00674DED">
          <w:rPr>
            <w:webHidden/>
          </w:rPr>
          <w:instrText xml:space="preserve"> PAGEREF _Toc470093918 \h </w:instrText>
        </w:r>
        <w:r w:rsidR="00674DED">
          <w:rPr>
            <w:webHidden/>
          </w:rPr>
        </w:r>
        <w:r w:rsidR="00674DED">
          <w:rPr>
            <w:webHidden/>
          </w:rPr>
          <w:fldChar w:fldCharType="separate"/>
        </w:r>
        <w:r w:rsidR="00674DED">
          <w:rPr>
            <w:webHidden/>
          </w:rPr>
          <w:t>13</w:t>
        </w:r>
        <w:r w:rsidR="00674DED">
          <w:rPr>
            <w:webHidden/>
          </w:rPr>
          <w:fldChar w:fldCharType="end"/>
        </w:r>
      </w:hyperlink>
    </w:p>
    <w:p w14:paraId="2626A166" w14:textId="77777777" w:rsidR="00674DED" w:rsidRDefault="00AC01C0">
      <w:pPr>
        <w:pStyle w:val="TOC2"/>
        <w:rPr>
          <w:rFonts w:cstheme="minorBidi"/>
          <w:color w:val="auto"/>
          <w:lang w:eastAsia="en-GB"/>
        </w:rPr>
      </w:pPr>
      <w:hyperlink w:anchor="_Toc470093919" w:history="1">
        <w:r w:rsidR="00674DED" w:rsidRPr="00FE27F9">
          <w:rPr>
            <w:rStyle w:val="Hyperlink"/>
          </w:rPr>
          <w:t>4.4</w:t>
        </w:r>
        <w:r w:rsidR="00674DED">
          <w:rPr>
            <w:rFonts w:cstheme="minorBidi"/>
            <w:color w:val="auto"/>
            <w:lang w:eastAsia="en-GB"/>
          </w:rPr>
          <w:tab/>
        </w:r>
        <w:r w:rsidR="00674DED" w:rsidRPr="00FE27F9">
          <w:rPr>
            <w:rStyle w:val="Hyperlink"/>
          </w:rPr>
          <w:t>User Integration Testing</w:t>
        </w:r>
        <w:r w:rsidR="00674DED">
          <w:rPr>
            <w:webHidden/>
          </w:rPr>
          <w:tab/>
        </w:r>
        <w:r w:rsidR="00674DED">
          <w:rPr>
            <w:webHidden/>
          </w:rPr>
          <w:fldChar w:fldCharType="begin"/>
        </w:r>
        <w:r w:rsidR="00674DED">
          <w:rPr>
            <w:webHidden/>
          </w:rPr>
          <w:instrText xml:space="preserve"> PAGEREF _Toc470093919 \h </w:instrText>
        </w:r>
        <w:r w:rsidR="00674DED">
          <w:rPr>
            <w:webHidden/>
          </w:rPr>
        </w:r>
        <w:r w:rsidR="00674DED">
          <w:rPr>
            <w:webHidden/>
          </w:rPr>
          <w:fldChar w:fldCharType="separate"/>
        </w:r>
        <w:r w:rsidR="00674DED">
          <w:rPr>
            <w:webHidden/>
          </w:rPr>
          <w:t>14</w:t>
        </w:r>
        <w:r w:rsidR="00674DED">
          <w:rPr>
            <w:webHidden/>
          </w:rPr>
          <w:fldChar w:fldCharType="end"/>
        </w:r>
      </w:hyperlink>
    </w:p>
    <w:p w14:paraId="330A94F5" w14:textId="77777777" w:rsidR="00674DED" w:rsidRDefault="00AC01C0">
      <w:pPr>
        <w:pStyle w:val="TOC1"/>
        <w:rPr>
          <w:rFonts w:cstheme="minorBidi"/>
          <w:b w:val="0"/>
          <w:color w:val="auto"/>
          <w:sz w:val="22"/>
          <w:szCs w:val="22"/>
          <w:lang w:eastAsia="en-GB"/>
        </w:rPr>
      </w:pPr>
      <w:hyperlink w:anchor="_Toc470093920" w:history="1">
        <w:r w:rsidR="00674DED" w:rsidRPr="00FE27F9">
          <w:rPr>
            <w:rStyle w:val="Hyperlink"/>
          </w:rPr>
          <w:t>5</w:t>
        </w:r>
        <w:r w:rsidR="00674DED">
          <w:rPr>
            <w:rFonts w:cstheme="minorBidi"/>
            <w:b w:val="0"/>
            <w:color w:val="auto"/>
            <w:sz w:val="22"/>
            <w:szCs w:val="22"/>
            <w:lang w:eastAsia="en-GB"/>
          </w:rPr>
          <w:tab/>
        </w:r>
        <w:r w:rsidR="00674DED" w:rsidRPr="00FE27F9">
          <w:rPr>
            <w:rStyle w:val="Hyperlink"/>
          </w:rPr>
          <w:t>Implementation Timescales and Releases</w:t>
        </w:r>
        <w:r w:rsidR="00674DED">
          <w:rPr>
            <w:webHidden/>
          </w:rPr>
          <w:tab/>
        </w:r>
        <w:r w:rsidR="00674DED">
          <w:rPr>
            <w:webHidden/>
          </w:rPr>
          <w:fldChar w:fldCharType="begin"/>
        </w:r>
        <w:r w:rsidR="00674DED">
          <w:rPr>
            <w:webHidden/>
          </w:rPr>
          <w:instrText xml:space="preserve"> PAGEREF _Toc470093920 \h </w:instrText>
        </w:r>
        <w:r w:rsidR="00674DED">
          <w:rPr>
            <w:webHidden/>
          </w:rPr>
        </w:r>
        <w:r w:rsidR="00674DED">
          <w:rPr>
            <w:webHidden/>
          </w:rPr>
          <w:fldChar w:fldCharType="separate"/>
        </w:r>
        <w:r w:rsidR="00674DED">
          <w:rPr>
            <w:webHidden/>
          </w:rPr>
          <w:t>15</w:t>
        </w:r>
        <w:r w:rsidR="00674DED">
          <w:rPr>
            <w:webHidden/>
          </w:rPr>
          <w:fldChar w:fldCharType="end"/>
        </w:r>
      </w:hyperlink>
    </w:p>
    <w:p w14:paraId="380138BF" w14:textId="77777777" w:rsidR="00674DED" w:rsidRDefault="00AC01C0">
      <w:pPr>
        <w:pStyle w:val="TOC2"/>
        <w:rPr>
          <w:rFonts w:cstheme="minorBidi"/>
          <w:color w:val="auto"/>
          <w:lang w:eastAsia="en-GB"/>
        </w:rPr>
      </w:pPr>
      <w:hyperlink w:anchor="_Toc470093921" w:history="1">
        <w:r w:rsidR="00674DED" w:rsidRPr="00FE27F9">
          <w:rPr>
            <w:rStyle w:val="Hyperlink"/>
          </w:rPr>
          <w:t>5.1</w:t>
        </w:r>
        <w:r w:rsidR="00674DED">
          <w:rPr>
            <w:rFonts w:cstheme="minorBidi"/>
            <w:color w:val="auto"/>
            <w:lang w:eastAsia="en-GB"/>
          </w:rPr>
          <w:tab/>
        </w:r>
        <w:r w:rsidR="00674DED" w:rsidRPr="00FE27F9">
          <w:rPr>
            <w:rStyle w:val="Hyperlink"/>
          </w:rPr>
          <w:t>Change Lead Times</w:t>
        </w:r>
        <w:r w:rsidR="00674DED">
          <w:rPr>
            <w:webHidden/>
          </w:rPr>
          <w:tab/>
        </w:r>
        <w:r w:rsidR="00674DED">
          <w:rPr>
            <w:webHidden/>
          </w:rPr>
          <w:fldChar w:fldCharType="begin"/>
        </w:r>
        <w:r w:rsidR="00674DED">
          <w:rPr>
            <w:webHidden/>
          </w:rPr>
          <w:instrText xml:space="preserve"> PAGEREF _Toc470093921 \h </w:instrText>
        </w:r>
        <w:r w:rsidR="00674DED">
          <w:rPr>
            <w:webHidden/>
          </w:rPr>
        </w:r>
        <w:r w:rsidR="00674DED">
          <w:rPr>
            <w:webHidden/>
          </w:rPr>
          <w:fldChar w:fldCharType="separate"/>
        </w:r>
        <w:r w:rsidR="00674DED">
          <w:rPr>
            <w:webHidden/>
          </w:rPr>
          <w:t>15</w:t>
        </w:r>
        <w:r w:rsidR="00674DED">
          <w:rPr>
            <w:webHidden/>
          </w:rPr>
          <w:fldChar w:fldCharType="end"/>
        </w:r>
      </w:hyperlink>
    </w:p>
    <w:p w14:paraId="21EAC4A4" w14:textId="77777777" w:rsidR="00674DED" w:rsidRDefault="00AC01C0">
      <w:pPr>
        <w:pStyle w:val="TOC2"/>
        <w:rPr>
          <w:rFonts w:cstheme="minorBidi"/>
          <w:color w:val="auto"/>
          <w:lang w:eastAsia="en-GB"/>
        </w:rPr>
      </w:pPr>
      <w:hyperlink w:anchor="_Toc470093922" w:history="1">
        <w:r w:rsidR="00674DED" w:rsidRPr="00FE27F9">
          <w:rPr>
            <w:rStyle w:val="Hyperlink"/>
          </w:rPr>
          <w:t>5.2</w:t>
        </w:r>
        <w:r w:rsidR="00674DED">
          <w:rPr>
            <w:rFonts w:cstheme="minorBidi"/>
            <w:color w:val="auto"/>
            <w:lang w:eastAsia="en-GB"/>
          </w:rPr>
          <w:tab/>
        </w:r>
        <w:r w:rsidR="00674DED" w:rsidRPr="00FE27F9">
          <w:rPr>
            <w:rStyle w:val="Hyperlink"/>
          </w:rPr>
          <w:t>Earliest Possible Release</w:t>
        </w:r>
        <w:r w:rsidR="00674DED">
          <w:rPr>
            <w:webHidden/>
          </w:rPr>
          <w:tab/>
        </w:r>
        <w:r w:rsidR="00674DED">
          <w:rPr>
            <w:webHidden/>
          </w:rPr>
          <w:fldChar w:fldCharType="begin"/>
        </w:r>
        <w:r w:rsidR="00674DED">
          <w:rPr>
            <w:webHidden/>
          </w:rPr>
          <w:instrText xml:space="preserve"> PAGEREF _Toc470093922 \h </w:instrText>
        </w:r>
        <w:r w:rsidR="00674DED">
          <w:rPr>
            <w:webHidden/>
          </w:rPr>
        </w:r>
        <w:r w:rsidR="00674DED">
          <w:rPr>
            <w:webHidden/>
          </w:rPr>
          <w:fldChar w:fldCharType="separate"/>
        </w:r>
        <w:r w:rsidR="00674DED">
          <w:rPr>
            <w:webHidden/>
          </w:rPr>
          <w:t>15</w:t>
        </w:r>
        <w:r w:rsidR="00674DED">
          <w:rPr>
            <w:webHidden/>
          </w:rPr>
          <w:fldChar w:fldCharType="end"/>
        </w:r>
      </w:hyperlink>
    </w:p>
    <w:p w14:paraId="46868578" w14:textId="77777777" w:rsidR="00674DED" w:rsidRDefault="00AC01C0">
      <w:pPr>
        <w:pStyle w:val="TOC2"/>
        <w:rPr>
          <w:rFonts w:cstheme="minorBidi"/>
          <w:color w:val="auto"/>
          <w:lang w:eastAsia="en-GB"/>
        </w:rPr>
      </w:pPr>
      <w:hyperlink w:anchor="_Toc470093923" w:history="1">
        <w:r w:rsidR="00674DED" w:rsidRPr="00FE27F9">
          <w:rPr>
            <w:rStyle w:val="Hyperlink"/>
          </w:rPr>
          <w:t>5.3</w:t>
        </w:r>
        <w:r w:rsidR="00674DED">
          <w:rPr>
            <w:rFonts w:cstheme="minorBidi"/>
            <w:color w:val="auto"/>
            <w:lang w:eastAsia="en-GB"/>
          </w:rPr>
          <w:tab/>
        </w:r>
        <w:r w:rsidR="00674DED" w:rsidRPr="00FE27F9">
          <w:rPr>
            <w:rStyle w:val="Hyperlink"/>
          </w:rPr>
          <w:t>Consideration against Other Changes</w:t>
        </w:r>
        <w:r w:rsidR="00674DED">
          <w:rPr>
            <w:webHidden/>
          </w:rPr>
          <w:tab/>
        </w:r>
        <w:r w:rsidR="00674DED">
          <w:rPr>
            <w:webHidden/>
          </w:rPr>
          <w:fldChar w:fldCharType="begin"/>
        </w:r>
        <w:r w:rsidR="00674DED">
          <w:rPr>
            <w:webHidden/>
          </w:rPr>
          <w:instrText xml:space="preserve"> PAGEREF _Toc470093923 \h </w:instrText>
        </w:r>
        <w:r w:rsidR="00674DED">
          <w:rPr>
            <w:webHidden/>
          </w:rPr>
        </w:r>
        <w:r w:rsidR="00674DED">
          <w:rPr>
            <w:webHidden/>
          </w:rPr>
          <w:fldChar w:fldCharType="separate"/>
        </w:r>
        <w:r w:rsidR="00674DED">
          <w:rPr>
            <w:webHidden/>
          </w:rPr>
          <w:t>15</w:t>
        </w:r>
        <w:r w:rsidR="00674DED">
          <w:rPr>
            <w:webHidden/>
          </w:rPr>
          <w:fldChar w:fldCharType="end"/>
        </w:r>
      </w:hyperlink>
    </w:p>
    <w:p w14:paraId="31BB27C8" w14:textId="77777777" w:rsidR="00674DED" w:rsidRDefault="00AC01C0">
      <w:pPr>
        <w:pStyle w:val="TOC1"/>
        <w:rPr>
          <w:rFonts w:cstheme="minorBidi"/>
          <w:b w:val="0"/>
          <w:color w:val="auto"/>
          <w:sz w:val="22"/>
          <w:szCs w:val="22"/>
          <w:lang w:eastAsia="en-GB"/>
        </w:rPr>
      </w:pPr>
      <w:hyperlink w:anchor="_Toc470093924" w:history="1">
        <w:r w:rsidR="00674DED" w:rsidRPr="00FE27F9">
          <w:rPr>
            <w:rStyle w:val="Hyperlink"/>
          </w:rPr>
          <w:t>6</w:t>
        </w:r>
        <w:r w:rsidR="00674DED">
          <w:rPr>
            <w:rFonts w:cstheme="minorBidi"/>
            <w:b w:val="0"/>
            <w:color w:val="auto"/>
            <w:sz w:val="22"/>
            <w:szCs w:val="22"/>
            <w:lang w:eastAsia="en-GB"/>
          </w:rPr>
          <w:tab/>
        </w:r>
        <w:r w:rsidR="00674DED" w:rsidRPr="00FE27F9">
          <w:rPr>
            <w:rStyle w:val="Hyperlink"/>
          </w:rPr>
          <w:t>DCC Costs and Charges</w:t>
        </w:r>
        <w:r w:rsidR="00674DED">
          <w:rPr>
            <w:webHidden/>
          </w:rPr>
          <w:tab/>
        </w:r>
        <w:r w:rsidR="00674DED">
          <w:rPr>
            <w:webHidden/>
          </w:rPr>
          <w:fldChar w:fldCharType="begin"/>
        </w:r>
        <w:r w:rsidR="00674DED">
          <w:rPr>
            <w:webHidden/>
          </w:rPr>
          <w:instrText xml:space="preserve"> PAGEREF _Toc470093924 \h </w:instrText>
        </w:r>
        <w:r w:rsidR="00674DED">
          <w:rPr>
            <w:webHidden/>
          </w:rPr>
        </w:r>
        <w:r w:rsidR="00674DED">
          <w:rPr>
            <w:webHidden/>
          </w:rPr>
          <w:fldChar w:fldCharType="separate"/>
        </w:r>
        <w:r w:rsidR="00674DED">
          <w:rPr>
            <w:webHidden/>
          </w:rPr>
          <w:t>16</w:t>
        </w:r>
        <w:r w:rsidR="00674DED">
          <w:rPr>
            <w:webHidden/>
          </w:rPr>
          <w:fldChar w:fldCharType="end"/>
        </w:r>
      </w:hyperlink>
    </w:p>
    <w:p w14:paraId="73F1FFAA" w14:textId="77777777" w:rsidR="00674DED" w:rsidRDefault="00AC01C0">
      <w:pPr>
        <w:pStyle w:val="TOC2"/>
        <w:rPr>
          <w:rFonts w:cstheme="minorBidi"/>
          <w:color w:val="auto"/>
          <w:lang w:eastAsia="en-GB"/>
        </w:rPr>
      </w:pPr>
      <w:hyperlink w:anchor="_Toc470093925" w:history="1">
        <w:r w:rsidR="00674DED" w:rsidRPr="00FE27F9">
          <w:rPr>
            <w:rStyle w:val="Hyperlink"/>
          </w:rPr>
          <w:t>6.1</w:t>
        </w:r>
        <w:r w:rsidR="00674DED">
          <w:rPr>
            <w:rFonts w:cstheme="minorBidi"/>
            <w:color w:val="auto"/>
            <w:lang w:eastAsia="en-GB"/>
          </w:rPr>
          <w:tab/>
        </w:r>
        <w:r w:rsidR="00674DED" w:rsidRPr="00FE27F9">
          <w:rPr>
            <w:rStyle w:val="Hyperlink"/>
          </w:rPr>
          <w:t>Cost impact</w:t>
        </w:r>
        <w:r w:rsidR="00674DED">
          <w:rPr>
            <w:webHidden/>
          </w:rPr>
          <w:tab/>
        </w:r>
        <w:r w:rsidR="00674DED">
          <w:rPr>
            <w:webHidden/>
          </w:rPr>
          <w:fldChar w:fldCharType="begin"/>
        </w:r>
        <w:r w:rsidR="00674DED">
          <w:rPr>
            <w:webHidden/>
          </w:rPr>
          <w:instrText xml:space="preserve"> PAGEREF _Toc470093925 \h </w:instrText>
        </w:r>
        <w:r w:rsidR="00674DED">
          <w:rPr>
            <w:webHidden/>
          </w:rPr>
        </w:r>
        <w:r w:rsidR="00674DED">
          <w:rPr>
            <w:webHidden/>
          </w:rPr>
          <w:fldChar w:fldCharType="separate"/>
        </w:r>
        <w:r w:rsidR="00674DED">
          <w:rPr>
            <w:webHidden/>
          </w:rPr>
          <w:t>16</w:t>
        </w:r>
        <w:r w:rsidR="00674DED">
          <w:rPr>
            <w:webHidden/>
          </w:rPr>
          <w:fldChar w:fldCharType="end"/>
        </w:r>
      </w:hyperlink>
    </w:p>
    <w:p w14:paraId="25EA1F0F" w14:textId="77777777" w:rsidR="00674DED" w:rsidRDefault="00AC01C0">
      <w:pPr>
        <w:pStyle w:val="TOC2"/>
        <w:rPr>
          <w:rFonts w:cstheme="minorBidi"/>
          <w:color w:val="auto"/>
          <w:lang w:eastAsia="en-GB"/>
        </w:rPr>
      </w:pPr>
      <w:hyperlink w:anchor="_Toc470093926" w:history="1">
        <w:r w:rsidR="00674DED" w:rsidRPr="00FE27F9">
          <w:rPr>
            <w:rStyle w:val="Hyperlink"/>
          </w:rPr>
          <w:t>6.2</w:t>
        </w:r>
        <w:r w:rsidR="00674DED">
          <w:rPr>
            <w:rFonts w:cstheme="minorBidi"/>
            <w:color w:val="auto"/>
            <w:lang w:eastAsia="en-GB"/>
          </w:rPr>
          <w:tab/>
        </w:r>
        <w:r w:rsidR="00674DED" w:rsidRPr="00FE27F9">
          <w:rPr>
            <w:rStyle w:val="Hyperlink"/>
          </w:rPr>
          <w:t>Impact on Charges</w:t>
        </w:r>
        <w:r w:rsidR="00674DED">
          <w:rPr>
            <w:webHidden/>
          </w:rPr>
          <w:tab/>
        </w:r>
        <w:r w:rsidR="00674DED">
          <w:rPr>
            <w:webHidden/>
          </w:rPr>
          <w:fldChar w:fldCharType="begin"/>
        </w:r>
        <w:r w:rsidR="00674DED">
          <w:rPr>
            <w:webHidden/>
          </w:rPr>
          <w:instrText xml:space="preserve"> PAGEREF _Toc470093926 \h </w:instrText>
        </w:r>
        <w:r w:rsidR="00674DED">
          <w:rPr>
            <w:webHidden/>
          </w:rPr>
        </w:r>
        <w:r w:rsidR="00674DED">
          <w:rPr>
            <w:webHidden/>
          </w:rPr>
          <w:fldChar w:fldCharType="separate"/>
        </w:r>
        <w:r w:rsidR="00674DED">
          <w:rPr>
            <w:webHidden/>
          </w:rPr>
          <w:t>19</w:t>
        </w:r>
        <w:r w:rsidR="00674DED">
          <w:rPr>
            <w:webHidden/>
          </w:rPr>
          <w:fldChar w:fldCharType="end"/>
        </w:r>
      </w:hyperlink>
    </w:p>
    <w:p w14:paraId="21B6577F" w14:textId="77777777" w:rsidR="00674DED" w:rsidRDefault="00AC01C0">
      <w:pPr>
        <w:pStyle w:val="TOC2"/>
        <w:rPr>
          <w:rFonts w:cstheme="minorBidi"/>
          <w:color w:val="auto"/>
          <w:lang w:eastAsia="en-GB"/>
        </w:rPr>
      </w:pPr>
      <w:hyperlink w:anchor="_Toc470093927" w:history="1">
        <w:r w:rsidR="00674DED" w:rsidRPr="00FE27F9">
          <w:rPr>
            <w:rStyle w:val="Hyperlink"/>
          </w:rPr>
          <w:t>6.3</w:t>
        </w:r>
        <w:r w:rsidR="00674DED">
          <w:rPr>
            <w:rFonts w:cstheme="minorBidi"/>
            <w:color w:val="auto"/>
            <w:lang w:eastAsia="en-GB"/>
          </w:rPr>
          <w:tab/>
        </w:r>
        <w:r w:rsidR="00674DED" w:rsidRPr="00FE27F9">
          <w:rPr>
            <w:rStyle w:val="Hyperlink"/>
          </w:rPr>
          <w:t>Variation in costs from Preliminary Assessment ROM</w:t>
        </w:r>
        <w:r w:rsidR="00674DED">
          <w:rPr>
            <w:webHidden/>
          </w:rPr>
          <w:tab/>
        </w:r>
        <w:r w:rsidR="00674DED">
          <w:rPr>
            <w:webHidden/>
          </w:rPr>
          <w:fldChar w:fldCharType="begin"/>
        </w:r>
        <w:r w:rsidR="00674DED">
          <w:rPr>
            <w:webHidden/>
          </w:rPr>
          <w:instrText xml:space="preserve"> PAGEREF _Toc470093927 \h </w:instrText>
        </w:r>
        <w:r w:rsidR="00674DED">
          <w:rPr>
            <w:webHidden/>
          </w:rPr>
        </w:r>
        <w:r w:rsidR="00674DED">
          <w:rPr>
            <w:webHidden/>
          </w:rPr>
          <w:fldChar w:fldCharType="separate"/>
        </w:r>
        <w:r w:rsidR="00674DED">
          <w:rPr>
            <w:webHidden/>
          </w:rPr>
          <w:t>19</w:t>
        </w:r>
        <w:r w:rsidR="00674DED">
          <w:rPr>
            <w:webHidden/>
          </w:rPr>
          <w:fldChar w:fldCharType="end"/>
        </w:r>
      </w:hyperlink>
    </w:p>
    <w:p w14:paraId="6B475CD4" w14:textId="77777777" w:rsidR="00674DED" w:rsidRDefault="00AC01C0">
      <w:pPr>
        <w:pStyle w:val="TOC1"/>
        <w:rPr>
          <w:rFonts w:cstheme="minorBidi"/>
          <w:b w:val="0"/>
          <w:color w:val="auto"/>
          <w:sz w:val="22"/>
          <w:szCs w:val="22"/>
          <w:lang w:eastAsia="en-GB"/>
        </w:rPr>
      </w:pPr>
      <w:hyperlink w:anchor="_Toc470093928" w:history="1">
        <w:r w:rsidR="00674DED" w:rsidRPr="00FE27F9">
          <w:rPr>
            <w:rStyle w:val="Hyperlink"/>
          </w:rPr>
          <w:t>7</w:t>
        </w:r>
        <w:r w:rsidR="00674DED">
          <w:rPr>
            <w:rFonts w:cstheme="minorBidi"/>
            <w:b w:val="0"/>
            <w:color w:val="auto"/>
            <w:sz w:val="22"/>
            <w:szCs w:val="22"/>
            <w:lang w:eastAsia="en-GB"/>
          </w:rPr>
          <w:tab/>
        </w:r>
        <w:r w:rsidR="00674DED" w:rsidRPr="00FE27F9">
          <w:rPr>
            <w:rStyle w:val="Hyperlink"/>
          </w:rPr>
          <w:t>RAID</w:t>
        </w:r>
        <w:r w:rsidR="00674DED">
          <w:rPr>
            <w:webHidden/>
          </w:rPr>
          <w:tab/>
        </w:r>
        <w:r w:rsidR="00674DED">
          <w:rPr>
            <w:webHidden/>
          </w:rPr>
          <w:fldChar w:fldCharType="begin"/>
        </w:r>
        <w:r w:rsidR="00674DED">
          <w:rPr>
            <w:webHidden/>
          </w:rPr>
          <w:instrText xml:space="preserve"> PAGEREF _Toc470093928 \h </w:instrText>
        </w:r>
        <w:r w:rsidR="00674DED">
          <w:rPr>
            <w:webHidden/>
          </w:rPr>
        </w:r>
        <w:r w:rsidR="00674DED">
          <w:rPr>
            <w:webHidden/>
          </w:rPr>
          <w:fldChar w:fldCharType="separate"/>
        </w:r>
        <w:r w:rsidR="00674DED">
          <w:rPr>
            <w:webHidden/>
          </w:rPr>
          <w:t>20</w:t>
        </w:r>
        <w:r w:rsidR="00674DED">
          <w:rPr>
            <w:webHidden/>
          </w:rPr>
          <w:fldChar w:fldCharType="end"/>
        </w:r>
      </w:hyperlink>
    </w:p>
    <w:p w14:paraId="2BC12BF9" w14:textId="77777777" w:rsidR="00674DED" w:rsidRDefault="00AC01C0">
      <w:pPr>
        <w:pStyle w:val="TOC2"/>
        <w:rPr>
          <w:rFonts w:cstheme="minorBidi"/>
          <w:color w:val="auto"/>
          <w:lang w:eastAsia="en-GB"/>
        </w:rPr>
      </w:pPr>
      <w:hyperlink w:anchor="_Toc470093929" w:history="1">
        <w:r w:rsidR="00674DED" w:rsidRPr="00FE27F9">
          <w:rPr>
            <w:rStyle w:val="Hyperlink"/>
          </w:rPr>
          <w:t>7.1</w:t>
        </w:r>
        <w:r w:rsidR="00674DED">
          <w:rPr>
            <w:rFonts w:cstheme="minorBidi"/>
            <w:color w:val="auto"/>
            <w:lang w:eastAsia="en-GB"/>
          </w:rPr>
          <w:tab/>
        </w:r>
        <w:r w:rsidR="00674DED" w:rsidRPr="00FE27F9">
          <w:rPr>
            <w:rStyle w:val="Hyperlink"/>
          </w:rPr>
          <w:t>Risks</w:t>
        </w:r>
        <w:r w:rsidR="00674DED">
          <w:rPr>
            <w:webHidden/>
          </w:rPr>
          <w:tab/>
        </w:r>
        <w:r w:rsidR="00674DED">
          <w:rPr>
            <w:webHidden/>
          </w:rPr>
          <w:fldChar w:fldCharType="begin"/>
        </w:r>
        <w:r w:rsidR="00674DED">
          <w:rPr>
            <w:webHidden/>
          </w:rPr>
          <w:instrText xml:space="preserve"> PAGEREF _Toc470093929 \h </w:instrText>
        </w:r>
        <w:r w:rsidR="00674DED">
          <w:rPr>
            <w:webHidden/>
          </w:rPr>
        </w:r>
        <w:r w:rsidR="00674DED">
          <w:rPr>
            <w:webHidden/>
          </w:rPr>
          <w:fldChar w:fldCharType="separate"/>
        </w:r>
        <w:r w:rsidR="00674DED">
          <w:rPr>
            <w:webHidden/>
          </w:rPr>
          <w:t>20</w:t>
        </w:r>
        <w:r w:rsidR="00674DED">
          <w:rPr>
            <w:webHidden/>
          </w:rPr>
          <w:fldChar w:fldCharType="end"/>
        </w:r>
      </w:hyperlink>
    </w:p>
    <w:p w14:paraId="2CC0CC25" w14:textId="77777777" w:rsidR="00674DED" w:rsidRDefault="00AC01C0">
      <w:pPr>
        <w:pStyle w:val="TOC2"/>
        <w:rPr>
          <w:rFonts w:cstheme="minorBidi"/>
          <w:color w:val="auto"/>
          <w:lang w:eastAsia="en-GB"/>
        </w:rPr>
      </w:pPr>
      <w:hyperlink w:anchor="_Toc470093930" w:history="1">
        <w:r w:rsidR="00674DED" w:rsidRPr="00FE27F9">
          <w:rPr>
            <w:rStyle w:val="Hyperlink"/>
          </w:rPr>
          <w:t>7.2</w:t>
        </w:r>
        <w:r w:rsidR="00674DED">
          <w:rPr>
            <w:rFonts w:cstheme="minorBidi"/>
            <w:color w:val="auto"/>
            <w:lang w:eastAsia="en-GB"/>
          </w:rPr>
          <w:tab/>
        </w:r>
        <w:r w:rsidR="00674DED" w:rsidRPr="00FE27F9">
          <w:rPr>
            <w:rStyle w:val="Hyperlink"/>
          </w:rPr>
          <w:t>Assumptions</w:t>
        </w:r>
        <w:r w:rsidR="00674DED">
          <w:rPr>
            <w:webHidden/>
          </w:rPr>
          <w:tab/>
        </w:r>
        <w:r w:rsidR="00674DED">
          <w:rPr>
            <w:webHidden/>
          </w:rPr>
          <w:fldChar w:fldCharType="begin"/>
        </w:r>
        <w:r w:rsidR="00674DED">
          <w:rPr>
            <w:webHidden/>
          </w:rPr>
          <w:instrText xml:space="preserve"> PAGEREF _Toc470093930 \h </w:instrText>
        </w:r>
        <w:r w:rsidR="00674DED">
          <w:rPr>
            <w:webHidden/>
          </w:rPr>
        </w:r>
        <w:r w:rsidR="00674DED">
          <w:rPr>
            <w:webHidden/>
          </w:rPr>
          <w:fldChar w:fldCharType="separate"/>
        </w:r>
        <w:r w:rsidR="00674DED">
          <w:rPr>
            <w:webHidden/>
          </w:rPr>
          <w:t>21</w:t>
        </w:r>
        <w:r w:rsidR="00674DED">
          <w:rPr>
            <w:webHidden/>
          </w:rPr>
          <w:fldChar w:fldCharType="end"/>
        </w:r>
      </w:hyperlink>
    </w:p>
    <w:p w14:paraId="7B64755D" w14:textId="77777777" w:rsidR="00674DED" w:rsidRDefault="00AC01C0">
      <w:pPr>
        <w:pStyle w:val="TOC2"/>
        <w:rPr>
          <w:rFonts w:cstheme="minorBidi"/>
          <w:color w:val="auto"/>
          <w:lang w:eastAsia="en-GB"/>
        </w:rPr>
      </w:pPr>
      <w:hyperlink w:anchor="_Toc470093931" w:history="1">
        <w:r w:rsidR="00674DED" w:rsidRPr="00FE27F9">
          <w:rPr>
            <w:rStyle w:val="Hyperlink"/>
          </w:rPr>
          <w:t>7.3</w:t>
        </w:r>
        <w:r w:rsidR="00674DED">
          <w:rPr>
            <w:rFonts w:cstheme="minorBidi"/>
            <w:color w:val="auto"/>
            <w:lang w:eastAsia="en-GB"/>
          </w:rPr>
          <w:tab/>
        </w:r>
        <w:r w:rsidR="00674DED" w:rsidRPr="00FE27F9">
          <w:rPr>
            <w:rStyle w:val="Hyperlink"/>
          </w:rPr>
          <w:t>Issues</w:t>
        </w:r>
        <w:r w:rsidR="00674DED">
          <w:rPr>
            <w:webHidden/>
          </w:rPr>
          <w:tab/>
        </w:r>
        <w:r w:rsidR="00674DED">
          <w:rPr>
            <w:webHidden/>
          </w:rPr>
          <w:fldChar w:fldCharType="begin"/>
        </w:r>
        <w:r w:rsidR="00674DED">
          <w:rPr>
            <w:webHidden/>
          </w:rPr>
          <w:instrText xml:space="preserve"> PAGEREF _Toc470093931 \h </w:instrText>
        </w:r>
        <w:r w:rsidR="00674DED">
          <w:rPr>
            <w:webHidden/>
          </w:rPr>
        </w:r>
        <w:r w:rsidR="00674DED">
          <w:rPr>
            <w:webHidden/>
          </w:rPr>
          <w:fldChar w:fldCharType="separate"/>
        </w:r>
        <w:r w:rsidR="00674DED">
          <w:rPr>
            <w:webHidden/>
          </w:rPr>
          <w:t>24</w:t>
        </w:r>
        <w:r w:rsidR="00674DED">
          <w:rPr>
            <w:webHidden/>
          </w:rPr>
          <w:fldChar w:fldCharType="end"/>
        </w:r>
      </w:hyperlink>
    </w:p>
    <w:p w14:paraId="57F76D64" w14:textId="77777777" w:rsidR="00674DED" w:rsidRDefault="00AC01C0">
      <w:pPr>
        <w:pStyle w:val="TOC2"/>
        <w:rPr>
          <w:rFonts w:cstheme="minorBidi"/>
          <w:color w:val="auto"/>
          <w:lang w:eastAsia="en-GB"/>
        </w:rPr>
      </w:pPr>
      <w:hyperlink w:anchor="_Toc470093932" w:history="1">
        <w:r w:rsidR="00674DED" w:rsidRPr="00FE27F9">
          <w:rPr>
            <w:rStyle w:val="Hyperlink"/>
          </w:rPr>
          <w:t>7.4</w:t>
        </w:r>
        <w:r w:rsidR="00674DED">
          <w:rPr>
            <w:rFonts w:cstheme="minorBidi"/>
            <w:color w:val="auto"/>
            <w:lang w:eastAsia="en-GB"/>
          </w:rPr>
          <w:tab/>
        </w:r>
        <w:r w:rsidR="00674DED" w:rsidRPr="00FE27F9">
          <w:rPr>
            <w:rStyle w:val="Hyperlink"/>
          </w:rPr>
          <w:t>Dependencies</w:t>
        </w:r>
        <w:r w:rsidR="00674DED">
          <w:rPr>
            <w:webHidden/>
          </w:rPr>
          <w:tab/>
        </w:r>
        <w:r w:rsidR="00674DED">
          <w:rPr>
            <w:webHidden/>
          </w:rPr>
          <w:fldChar w:fldCharType="begin"/>
        </w:r>
        <w:r w:rsidR="00674DED">
          <w:rPr>
            <w:webHidden/>
          </w:rPr>
          <w:instrText xml:space="preserve"> PAGEREF _Toc470093932 \h </w:instrText>
        </w:r>
        <w:r w:rsidR="00674DED">
          <w:rPr>
            <w:webHidden/>
          </w:rPr>
        </w:r>
        <w:r w:rsidR="00674DED">
          <w:rPr>
            <w:webHidden/>
          </w:rPr>
          <w:fldChar w:fldCharType="separate"/>
        </w:r>
        <w:r w:rsidR="00674DED">
          <w:rPr>
            <w:webHidden/>
          </w:rPr>
          <w:t>25</w:t>
        </w:r>
        <w:r w:rsidR="00674DED">
          <w:rPr>
            <w:webHidden/>
          </w:rPr>
          <w:fldChar w:fldCharType="end"/>
        </w:r>
      </w:hyperlink>
    </w:p>
    <w:p w14:paraId="4A2C71DD" w14:textId="77777777" w:rsidR="00674DED" w:rsidRDefault="00AC01C0">
      <w:pPr>
        <w:pStyle w:val="TOC2"/>
        <w:rPr>
          <w:rFonts w:cstheme="minorBidi"/>
          <w:color w:val="auto"/>
          <w:lang w:eastAsia="en-GB"/>
        </w:rPr>
      </w:pPr>
      <w:hyperlink w:anchor="_Toc470093933" w:history="1">
        <w:r w:rsidR="00674DED" w:rsidRPr="00FE27F9">
          <w:rPr>
            <w:rStyle w:val="Hyperlink"/>
          </w:rPr>
          <w:t>7.5</w:t>
        </w:r>
        <w:r w:rsidR="00674DED">
          <w:rPr>
            <w:rFonts w:cstheme="minorBidi"/>
            <w:color w:val="auto"/>
            <w:lang w:eastAsia="en-GB"/>
          </w:rPr>
          <w:tab/>
        </w:r>
        <w:r w:rsidR="00674DED" w:rsidRPr="00FE27F9">
          <w:rPr>
            <w:rStyle w:val="Hyperlink"/>
          </w:rPr>
          <w:t>Clarifications Required</w:t>
        </w:r>
        <w:r w:rsidR="00674DED">
          <w:rPr>
            <w:webHidden/>
          </w:rPr>
          <w:tab/>
        </w:r>
        <w:r w:rsidR="00674DED">
          <w:rPr>
            <w:webHidden/>
          </w:rPr>
          <w:fldChar w:fldCharType="begin"/>
        </w:r>
        <w:r w:rsidR="00674DED">
          <w:rPr>
            <w:webHidden/>
          </w:rPr>
          <w:instrText xml:space="preserve"> PAGEREF _Toc470093933 \h </w:instrText>
        </w:r>
        <w:r w:rsidR="00674DED">
          <w:rPr>
            <w:webHidden/>
          </w:rPr>
        </w:r>
        <w:r w:rsidR="00674DED">
          <w:rPr>
            <w:webHidden/>
          </w:rPr>
          <w:fldChar w:fldCharType="separate"/>
        </w:r>
        <w:r w:rsidR="00674DED">
          <w:rPr>
            <w:webHidden/>
          </w:rPr>
          <w:t>25</w:t>
        </w:r>
        <w:r w:rsidR="00674DED">
          <w:rPr>
            <w:webHidden/>
          </w:rPr>
          <w:fldChar w:fldCharType="end"/>
        </w:r>
      </w:hyperlink>
    </w:p>
    <w:p w14:paraId="261911A4" w14:textId="77777777" w:rsidR="00674DED" w:rsidRDefault="00AC01C0">
      <w:pPr>
        <w:pStyle w:val="TOC1"/>
        <w:rPr>
          <w:rFonts w:cstheme="minorBidi"/>
          <w:b w:val="0"/>
          <w:color w:val="auto"/>
          <w:sz w:val="22"/>
          <w:szCs w:val="22"/>
          <w:lang w:eastAsia="en-GB"/>
        </w:rPr>
      </w:pPr>
      <w:hyperlink w:anchor="_Toc470093934" w:history="1">
        <w:r w:rsidR="00674DED" w:rsidRPr="00FE27F9">
          <w:rPr>
            <w:rStyle w:val="Hyperlink"/>
          </w:rPr>
          <w:t>8</w:t>
        </w:r>
        <w:r w:rsidR="00674DED">
          <w:rPr>
            <w:rFonts w:cstheme="minorBidi"/>
            <w:b w:val="0"/>
            <w:color w:val="auto"/>
            <w:sz w:val="22"/>
            <w:szCs w:val="22"/>
            <w:lang w:eastAsia="en-GB"/>
          </w:rPr>
          <w:tab/>
        </w:r>
        <w:r w:rsidR="00674DED" w:rsidRPr="00FE27F9">
          <w:rPr>
            <w:rStyle w:val="Hyperlink"/>
          </w:rPr>
          <w:t>Appendix A: Variation between assessments</w:t>
        </w:r>
        <w:r w:rsidR="00674DED">
          <w:rPr>
            <w:webHidden/>
          </w:rPr>
          <w:tab/>
        </w:r>
        <w:r w:rsidR="00674DED">
          <w:rPr>
            <w:webHidden/>
          </w:rPr>
          <w:fldChar w:fldCharType="begin"/>
        </w:r>
        <w:r w:rsidR="00674DED">
          <w:rPr>
            <w:webHidden/>
          </w:rPr>
          <w:instrText xml:space="preserve"> PAGEREF _Toc470093934 \h </w:instrText>
        </w:r>
        <w:r w:rsidR="00674DED">
          <w:rPr>
            <w:webHidden/>
          </w:rPr>
        </w:r>
        <w:r w:rsidR="00674DED">
          <w:rPr>
            <w:webHidden/>
          </w:rPr>
          <w:fldChar w:fldCharType="separate"/>
        </w:r>
        <w:r w:rsidR="00674DED">
          <w:rPr>
            <w:webHidden/>
          </w:rPr>
          <w:t>26</w:t>
        </w:r>
        <w:r w:rsidR="00674DED">
          <w:rPr>
            <w:webHidden/>
          </w:rPr>
          <w:fldChar w:fldCharType="end"/>
        </w:r>
      </w:hyperlink>
    </w:p>
    <w:p w14:paraId="2AC678B3" w14:textId="77777777" w:rsidR="00674DED" w:rsidRDefault="00AC01C0">
      <w:pPr>
        <w:pStyle w:val="TOC1"/>
        <w:rPr>
          <w:rFonts w:cstheme="minorBidi"/>
          <w:b w:val="0"/>
          <w:color w:val="auto"/>
          <w:sz w:val="22"/>
          <w:szCs w:val="22"/>
          <w:lang w:eastAsia="en-GB"/>
        </w:rPr>
      </w:pPr>
      <w:hyperlink w:anchor="_Toc470093935" w:history="1">
        <w:r w:rsidR="00674DED" w:rsidRPr="00FE27F9">
          <w:rPr>
            <w:rStyle w:val="Hyperlink"/>
          </w:rPr>
          <w:t>9</w:t>
        </w:r>
        <w:r w:rsidR="00674DED">
          <w:rPr>
            <w:rFonts w:cstheme="minorBidi"/>
            <w:b w:val="0"/>
            <w:color w:val="auto"/>
            <w:sz w:val="22"/>
            <w:szCs w:val="22"/>
            <w:lang w:eastAsia="en-GB"/>
          </w:rPr>
          <w:tab/>
        </w:r>
        <w:r w:rsidR="00674DED" w:rsidRPr="00FE27F9">
          <w:rPr>
            <w:rStyle w:val="Hyperlink"/>
          </w:rPr>
          <w:t>Appendix B: Design Specification Updates</w:t>
        </w:r>
        <w:r w:rsidR="00674DED">
          <w:rPr>
            <w:webHidden/>
          </w:rPr>
          <w:tab/>
        </w:r>
        <w:r w:rsidR="00674DED">
          <w:rPr>
            <w:webHidden/>
          </w:rPr>
          <w:fldChar w:fldCharType="begin"/>
        </w:r>
        <w:r w:rsidR="00674DED">
          <w:rPr>
            <w:webHidden/>
          </w:rPr>
          <w:instrText xml:space="preserve"> PAGEREF _Toc470093935 \h </w:instrText>
        </w:r>
        <w:r w:rsidR="00674DED">
          <w:rPr>
            <w:webHidden/>
          </w:rPr>
        </w:r>
        <w:r w:rsidR="00674DED">
          <w:rPr>
            <w:webHidden/>
          </w:rPr>
          <w:fldChar w:fldCharType="separate"/>
        </w:r>
        <w:r w:rsidR="00674DED">
          <w:rPr>
            <w:webHidden/>
          </w:rPr>
          <w:t>27</w:t>
        </w:r>
        <w:r w:rsidR="00674DED">
          <w:rPr>
            <w:webHidden/>
          </w:rPr>
          <w:fldChar w:fldCharType="end"/>
        </w:r>
      </w:hyperlink>
    </w:p>
    <w:p w14:paraId="1B1146BE" w14:textId="77777777" w:rsidR="00674DED" w:rsidRDefault="00AC01C0">
      <w:pPr>
        <w:pStyle w:val="TOC2"/>
        <w:rPr>
          <w:rFonts w:cstheme="minorBidi"/>
          <w:color w:val="auto"/>
          <w:lang w:eastAsia="en-GB"/>
        </w:rPr>
      </w:pPr>
      <w:hyperlink w:anchor="_Toc470093936" w:history="1">
        <w:r w:rsidR="00674DED" w:rsidRPr="00FE27F9">
          <w:rPr>
            <w:rStyle w:val="Hyperlink"/>
          </w:rPr>
          <w:t>9.1</w:t>
        </w:r>
        <w:r w:rsidR="00674DED">
          <w:rPr>
            <w:rFonts w:cstheme="minorBidi"/>
            <w:color w:val="auto"/>
            <w:lang w:eastAsia="en-GB"/>
          </w:rPr>
          <w:tab/>
        </w:r>
        <w:r w:rsidR="00674DED" w:rsidRPr="00FE27F9">
          <w:rPr>
            <w:rStyle w:val="Hyperlink"/>
          </w:rPr>
          <w:t>DCC User Interface Specification</w:t>
        </w:r>
        <w:r w:rsidR="00674DED">
          <w:rPr>
            <w:webHidden/>
          </w:rPr>
          <w:tab/>
        </w:r>
        <w:r w:rsidR="00674DED">
          <w:rPr>
            <w:webHidden/>
          </w:rPr>
          <w:fldChar w:fldCharType="begin"/>
        </w:r>
        <w:r w:rsidR="00674DED">
          <w:rPr>
            <w:webHidden/>
          </w:rPr>
          <w:instrText xml:space="preserve"> PAGEREF _Toc470093936 \h </w:instrText>
        </w:r>
        <w:r w:rsidR="00674DED">
          <w:rPr>
            <w:webHidden/>
          </w:rPr>
        </w:r>
        <w:r w:rsidR="00674DED">
          <w:rPr>
            <w:webHidden/>
          </w:rPr>
          <w:fldChar w:fldCharType="separate"/>
        </w:r>
        <w:r w:rsidR="00674DED">
          <w:rPr>
            <w:webHidden/>
          </w:rPr>
          <w:t>27</w:t>
        </w:r>
        <w:r w:rsidR="00674DED">
          <w:rPr>
            <w:webHidden/>
          </w:rPr>
          <w:fldChar w:fldCharType="end"/>
        </w:r>
      </w:hyperlink>
    </w:p>
    <w:p w14:paraId="3DD2CA7E" w14:textId="77777777" w:rsidR="00322269" w:rsidRDefault="00D24BD2">
      <w:pPr>
        <w:pStyle w:val="TOC3"/>
        <w:ind w:left="446"/>
      </w:pPr>
      <w:r>
        <w:rPr>
          <w:b/>
          <w:noProof/>
          <w:sz w:val="24"/>
        </w:rPr>
        <w:fldChar w:fldCharType="end"/>
      </w:r>
    </w:p>
    <w:p w14:paraId="5AAF0961" w14:textId="77777777" w:rsidR="00322269" w:rsidRPr="006A2B19" w:rsidRDefault="00322269" w:rsidP="006A7E4E">
      <w:pPr>
        <w:pStyle w:val="BodyTextNormal"/>
        <w:sectPr w:rsidR="00322269" w:rsidRPr="006A2B19" w:rsidSect="000B5BAD">
          <w:headerReference w:type="default" r:id="rId18"/>
          <w:footerReference w:type="default" r:id="rId19"/>
          <w:pgSz w:w="11900" w:h="16840" w:code="9"/>
          <w:pgMar w:top="1922" w:right="1134" w:bottom="1440" w:left="1134" w:header="340" w:footer="397" w:gutter="0"/>
          <w:cols w:space="708"/>
          <w:docGrid w:linePitch="299"/>
        </w:sectPr>
      </w:pPr>
    </w:p>
    <w:p w14:paraId="0807C4A1" w14:textId="77777777" w:rsidR="0059261F" w:rsidRDefault="00167F36" w:rsidP="0059261F">
      <w:pPr>
        <w:pStyle w:val="Heading1"/>
      </w:pPr>
      <w:bookmarkStart w:id="7" w:name="_Toc470093905"/>
      <w:r>
        <w:lastRenderedPageBreak/>
        <w:t>Introduction</w:t>
      </w:r>
      <w:bookmarkEnd w:id="7"/>
    </w:p>
    <w:p w14:paraId="2D0F07AA" w14:textId="77777777" w:rsidR="00167F36" w:rsidRDefault="00167F36" w:rsidP="006A7E4E">
      <w:pPr>
        <w:pStyle w:val="Heading2"/>
      </w:pPr>
      <w:bookmarkStart w:id="8" w:name="_Toc470093906"/>
      <w:r>
        <w:t>Document Purpose</w:t>
      </w:r>
      <w:bookmarkEnd w:id="8"/>
    </w:p>
    <w:p w14:paraId="34A5E0EC" w14:textId="77777777" w:rsidR="006417B3" w:rsidRDefault="0059261F" w:rsidP="000D07D4">
      <w:pPr>
        <w:pStyle w:val="BodyTextNormal"/>
      </w:pPr>
      <w:r w:rsidRPr="00220699">
        <w:t xml:space="preserve">The purpose of this DCC </w:t>
      </w:r>
      <w:r w:rsidR="00AE4C4C">
        <w:fldChar w:fldCharType="begin"/>
      </w:r>
      <w:r w:rsidR="00AE4C4C">
        <w:instrText xml:space="preserve"> REF  THE_IMPACT \h  \* MERGEFORMAT </w:instrText>
      </w:r>
      <w:r w:rsidR="00AE4C4C">
        <w:fldChar w:fldCharType="separate"/>
      </w:r>
      <w:r w:rsidR="00674DED" w:rsidRPr="00674DED">
        <w:t>Impact</w:t>
      </w:r>
      <w:r w:rsidR="00AE4C4C">
        <w:fldChar w:fldCharType="end"/>
      </w:r>
      <w:r w:rsidR="00AE4C4C">
        <w:t xml:space="preserve"> </w:t>
      </w:r>
      <w:r w:rsidRPr="00220699">
        <w:t xml:space="preserve">Assessment </w:t>
      </w:r>
      <w:r w:rsidR="004E487A">
        <w:t>(</w:t>
      </w:r>
      <w:r w:rsidR="00ED5CCF">
        <w:fldChar w:fldCharType="begin"/>
      </w:r>
      <w:r w:rsidR="00ED5CCF">
        <w:instrText xml:space="preserve"> REF  IMPACT_TYPE \h  \* MERGEFORMAT </w:instrText>
      </w:r>
      <w:r w:rsidR="00ED5CCF">
        <w:fldChar w:fldCharType="separate"/>
      </w:r>
      <w:r w:rsidR="00674DED" w:rsidRPr="00674DED">
        <w:rPr>
          <w:noProof/>
          <w:sz w:val="20"/>
          <w:szCs w:val="20"/>
        </w:rPr>
        <w:t>IA</w:t>
      </w:r>
      <w:r w:rsidR="00ED5CCF">
        <w:fldChar w:fldCharType="end"/>
      </w:r>
      <w:r w:rsidR="004E487A">
        <w:t xml:space="preserve">) </w:t>
      </w:r>
      <w:r w:rsidRPr="00220699">
        <w:t xml:space="preserve">is to </w:t>
      </w:r>
      <w:r w:rsidR="004E487A">
        <w:t xml:space="preserve">provide the relevant Working Group with </w:t>
      </w:r>
      <w:r w:rsidR="00082DF0">
        <w:t>the</w:t>
      </w:r>
      <w:r w:rsidR="004E487A">
        <w:t xml:space="preserve"> information</w:t>
      </w:r>
      <w:r w:rsidR="00082DF0">
        <w:t xml:space="preserve"> requested</w:t>
      </w:r>
      <w:r w:rsidR="004E487A">
        <w:t xml:space="preserve"> in accordance with</w:t>
      </w:r>
      <w:r w:rsidR="002E07CD">
        <w:t xml:space="preserve"> SEC Section D6.9 and D6.10.</w:t>
      </w:r>
    </w:p>
    <w:p w14:paraId="47BB2BE2" w14:textId="6B42AFCA" w:rsidR="007B2FFF" w:rsidRPr="007B2FFF" w:rsidRDefault="007B2FFF" w:rsidP="000D07D4">
      <w:pPr>
        <w:pStyle w:val="BodyTextNormal"/>
        <w:rPr>
          <w:b/>
        </w:rPr>
      </w:pPr>
      <w:r w:rsidRPr="002161EE">
        <w:rPr>
          <w:b/>
        </w:rPr>
        <w:t>In order to include these modifications in the June 2018 release, we would ne</w:t>
      </w:r>
      <w:r w:rsidR="00AB132E">
        <w:rPr>
          <w:b/>
        </w:rPr>
        <w:t xml:space="preserve">ed an Authority decision by 1 </w:t>
      </w:r>
      <w:r w:rsidRPr="002161EE">
        <w:rPr>
          <w:b/>
        </w:rPr>
        <w:t>June 2017.</w:t>
      </w:r>
    </w:p>
    <w:p w14:paraId="5AB2813E" w14:textId="77777777" w:rsidR="002E07CD" w:rsidRDefault="00167F36" w:rsidP="006A7E4E">
      <w:pPr>
        <w:pStyle w:val="Heading2"/>
      </w:pPr>
      <w:bookmarkStart w:id="9" w:name="_Toc470093907"/>
      <w:r>
        <w:t>Previous information provided by DCC</w:t>
      </w:r>
      <w:bookmarkEnd w:id="9"/>
    </w:p>
    <w:p w14:paraId="274A106F" w14:textId="77777777" w:rsidR="007B2FFF" w:rsidRPr="00FE6E1F" w:rsidRDefault="007B2FFF" w:rsidP="007B2FFF">
      <w:pPr>
        <w:pStyle w:val="BodyTextNormal"/>
      </w:pPr>
      <w:r w:rsidRPr="00FE6E1F">
        <w:t>This Final IA supersedes earlier IA versions.</w:t>
      </w:r>
    </w:p>
    <w:p w14:paraId="0D151A9E" w14:textId="77777777" w:rsidR="00D81534" w:rsidRPr="003B05E8" w:rsidRDefault="004E487A" w:rsidP="0059261F">
      <w:pPr>
        <w:pStyle w:val="BodyTextNormal"/>
      </w:pPr>
      <w:r w:rsidRPr="003B05E8">
        <w:t xml:space="preserve">This IA is provided further to a DCC Preliminary Assessment (PA), which was returned to the Working Group on </w:t>
      </w:r>
      <w:r w:rsidR="00F75CF5" w:rsidRPr="003B05E8">
        <w:t>16 September 2016.</w:t>
      </w:r>
      <w:r w:rsidRPr="003B05E8">
        <w:t xml:space="preserve"> </w:t>
      </w:r>
    </w:p>
    <w:p w14:paraId="7DAAD2DF" w14:textId="77777777" w:rsidR="002E07CD" w:rsidRPr="003B05E8" w:rsidRDefault="002E07CD" w:rsidP="0059261F">
      <w:pPr>
        <w:pStyle w:val="BodyTextNormal"/>
      </w:pPr>
      <w:r w:rsidRPr="003B05E8">
        <w:t xml:space="preserve">This document </w:t>
      </w:r>
      <w:r w:rsidR="004E487A" w:rsidRPr="003B05E8">
        <w:t>build</w:t>
      </w:r>
      <w:r w:rsidR="00167F36" w:rsidRPr="003B05E8">
        <w:t>s</w:t>
      </w:r>
      <w:r w:rsidR="004E487A" w:rsidRPr="003B05E8">
        <w:t xml:space="preserve"> on the information previously provided as part of the PA, clarifying and refining the impact of this SEC Modification on DCC</w:t>
      </w:r>
      <w:r w:rsidR="00167F36" w:rsidRPr="003B05E8">
        <w:t>.</w:t>
      </w:r>
    </w:p>
    <w:p w14:paraId="1D68AD0D" w14:textId="77777777" w:rsidR="004009BA" w:rsidRDefault="002C2D10" w:rsidP="006A2B19">
      <w:pPr>
        <w:pStyle w:val="BodyTextNormal"/>
      </w:pPr>
      <w:r w:rsidRPr="003B05E8">
        <w:t xml:space="preserve">This </w:t>
      </w:r>
      <w:r w:rsidR="008308A2" w:rsidRPr="003B05E8">
        <w:t xml:space="preserve">DCC </w:t>
      </w:r>
      <w:r w:rsidRPr="003B05E8">
        <w:t xml:space="preserve">Impact Assessment was requested of DCC on </w:t>
      </w:r>
      <w:r w:rsidR="00F75CF5" w:rsidRPr="003B05E8">
        <w:t>24 October 2016</w:t>
      </w:r>
      <w:r w:rsidR="003C25B0" w:rsidRPr="003B05E8">
        <w:t>.</w:t>
      </w:r>
    </w:p>
    <w:p w14:paraId="53C37EE6" w14:textId="77777777" w:rsidR="00AA3684" w:rsidRDefault="008308A2" w:rsidP="006A7E4E">
      <w:pPr>
        <w:pStyle w:val="Heading2"/>
      </w:pPr>
      <w:bookmarkStart w:id="10" w:name="_Toc470093908"/>
      <w:r>
        <w:t xml:space="preserve">DCC </w:t>
      </w:r>
      <w:r w:rsidR="00AA3684">
        <w:t>Contact Details</w:t>
      </w:r>
      <w:bookmarkEnd w:id="10"/>
    </w:p>
    <w:p w14:paraId="0DE819B8" w14:textId="77777777" w:rsidR="00AA3684" w:rsidRDefault="008308A2" w:rsidP="00AA3684">
      <w:pPr>
        <w:pStyle w:val="BodyTextNormal"/>
      </w:pPr>
      <w:r>
        <w:t>Please raise any queries</w:t>
      </w:r>
      <w:r w:rsidR="00AA3684" w:rsidRPr="00AA3684">
        <w:t xml:space="preserve"> regarding th</w:t>
      </w:r>
      <w:r>
        <w:t>is DCC Impact Assessment using the contact details provided below.</w:t>
      </w:r>
    </w:p>
    <w:tbl>
      <w:tblPr>
        <w:tblStyle w:val="TableTemplate2"/>
        <w:tblW w:w="7984" w:type="dxa"/>
        <w:tblInd w:w="675" w:type="dxa"/>
        <w:tblLook w:val="0480" w:firstRow="0" w:lastRow="0" w:firstColumn="1" w:lastColumn="0" w:noHBand="0" w:noVBand="1"/>
      </w:tblPr>
      <w:tblGrid>
        <w:gridCol w:w="3497"/>
        <w:gridCol w:w="4487"/>
      </w:tblGrid>
      <w:tr w:rsidR="00AA3684" w14:paraId="58794EDB" w14:textId="77777777" w:rsidTr="006A7E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97" w:type="dxa"/>
          </w:tcPr>
          <w:p w14:paraId="1C2F6B5B" w14:textId="77777777" w:rsidR="00AA3684" w:rsidRPr="00262AB5" w:rsidRDefault="00AA3684" w:rsidP="00B410AE">
            <w:pPr>
              <w:rPr>
                <w:rFonts w:cs="Arial"/>
                <w:b/>
                <w:szCs w:val="20"/>
              </w:rPr>
            </w:pPr>
            <w:r w:rsidRPr="00262AB5">
              <w:rPr>
                <w:rFonts w:cs="Arial"/>
                <w:b/>
                <w:szCs w:val="20"/>
              </w:rPr>
              <w:t>Name</w:t>
            </w:r>
          </w:p>
        </w:tc>
        <w:tc>
          <w:tcPr>
            <w:tcW w:w="4487" w:type="dxa"/>
          </w:tcPr>
          <w:p w14:paraId="62364EC9" w14:textId="77777777" w:rsidR="00AA3684" w:rsidRPr="0022053A" w:rsidRDefault="00C97DC0" w:rsidP="00C97DC0">
            <w:pP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DCC - SEC Modification queries</w:t>
            </w:r>
          </w:p>
        </w:tc>
      </w:tr>
      <w:tr w:rsidR="00AA3684" w14:paraId="257BA5E6" w14:textId="77777777" w:rsidTr="006A7E4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97" w:type="dxa"/>
          </w:tcPr>
          <w:p w14:paraId="40D31F98" w14:textId="77777777" w:rsidR="00AA3684" w:rsidRPr="00262AB5" w:rsidRDefault="00AA3684" w:rsidP="00B410AE">
            <w:pPr>
              <w:rPr>
                <w:rFonts w:cs="Arial"/>
                <w:b/>
                <w:szCs w:val="20"/>
              </w:rPr>
            </w:pPr>
            <w:r w:rsidRPr="00262AB5">
              <w:rPr>
                <w:rFonts w:cs="Arial"/>
                <w:b/>
                <w:szCs w:val="20"/>
              </w:rPr>
              <w:t>Contact email</w:t>
            </w:r>
          </w:p>
        </w:tc>
        <w:tc>
          <w:tcPr>
            <w:tcW w:w="4487" w:type="dxa"/>
          </w:tcPr>
          <w:p w14:paraId="7E6FE39B" w14:textId="77777777" w:rsidR="00AA3684" w:rsidRPr="0022053A" w:rsidRDefault="00AC01C0" w:rsidP="00C97DC0">
            <w:pPr>
              <w:cnfStyle w:val="000000010000" w:firstRow="0" w:lastRow="0" w:firstColumn="0" w:lastColumn="0" w:oddVBand="0" w:evenVBand="0" w:oddHBand="0" w:evenHBand="1" w:firstRowFirstColumn="0" w:firstRowLastColumn="0" w:lastRowFirstColumn="0" w:lastRowLastColumn="0"/>
              <w:rPr>
                <w:rFonts w:cs="Arial"/>
                <w:szCs w:val="20"/>
              </w:rPr>
            </w:pPr>
            <w:hyperlink r:id="rId20" w:history="1">
              <w:r w:rsidR="00E23389" w:rsidRPr="00665EEB">
                <w:rPr>
                  <w:rStyle w:val="Hyperlink"/>
                  <w:szCs w:val="20"/>
                </w:rPr>
                <w:t>mods@smartdcc.co.uk</w:t>
              </w:r>
            </w:hyperlink>
            <w:r w:rsidR="00AA3684">
              <w:rPr>
                <w:rFonts w:cs="Arial"/>
                <w:szCs w:val="20"/>
              </w:rPr>
              <w:t xml:space="preserve"> </w:t>
            </w:r>
          </w:p>
        </w:tc>
      </w:tr>
    </w:tbl>
    <w:p w14:paraId="1398344F" w14:textId="77777777" w:rsidR="009B1862" w:rsidRDefault="00FD758C" w:rsidP="009B1862">
      <w:pPr>
        <w:pStyle w:val="Heading2"/>
      </w:pPr>
      <w:bookmarkStart w:id="11" w:name="_Toc470093909"/>
      <w:r>
        <w:t>Modification description</w:t>
      </w:r>
      <w:bookmarkEnd w:id="11"/>
      <w:r w:rsidR="009B1862" w:rsidRPr="009B1862">
        <w:t xml:space="preserve"> </w:t>
      </w:r>
    </w:p>
    <w:p w14:paraId="511B86AD" w14:textId="77777777" w:rsidR="008308A2" w:rsidRPr="00262AB5" w:rsidRDefault="008308A2" w:rsidP="00D672AB">
      <w:pPr>
        <w:pStyle w:val="BodyTextNormal"/>
        <w:keepNext/>
      </w:pPr>
      <w:r>
        <w:t>The Proposer of this modification summarises the change as follows:</w:t>
      </w:r>
    </w:p>
    <w:p w14:paraId="280A7BBB" w14:textId="77777777" w:rsidR="00F75CF5" w:rsidRPr="001C2F8E" w:rsidRDefault="00F75CF5" w:rsidP="00D672AB">
      <w:pPr>
        <w:pStyle w:val="BodyTextNormal"/>
        <w:keepNext/>
        <w:rPr>
          <w:i/>
        </w:rPr>
      </w:pPr>
      <w:r w:rsidRPr="001C2F8E">
        <w:rPr>
          <w:i/>
        </w:rPr>
        <w:t>Proposal to add Meter Asset Provider Identifier (MAP ID), Meter Operator Identifier (MOP ID), and Meter Asset Manager Identifier (MAM ID) in the Smart Metering Inventory to enable the efficient management of electricity and gas meters by: a) tracking energy supplier’s use of meters; b) tracking the firmware upgrade of meters; c) tracking the removal of meters.</w:t>
      </w:r>
    </w:p>
    <w:p w14:paraId="35398974" w14:textId="77777777" w:rsidR="00F75CF5" w:rsidRDefault="00F75CF5" w:rsidP="00F75CF5">
      <w:pPr>
        <w:pStyle w:val="BodyTextNormal"/>
        <w:rPr>
          <w:i/>
        </w:rPr>
      </w:pPr>
      <w:r w:rsidRPr="001C2F8E">
        <w:rPr>
          <w:i/>
        </w:rPr>
        <w:t>The scope of SECMP0011 was refined in the WG2 meeting on 9th May 2016. The Proposer agreed that the Modification Proposal no longer includes adding the MOP and MAM IDs to the Smart Metering Inventory</w:t>
      </w:r>
      <w:r w:rsidRPr="00D469F8">
        <w:rPr>
          <w:i/>
        </w:rPr>
        <w:t>.</w:t>
      </w:r>
    </w:p>
    <w:p w14:paraId="7B5AFCC8" w14:textId="77777777" w:rsidR="008308A2" w:rsidRDefault="008308A2" w:rsidP="00262AB5">
      <w:pPr>
        <w:pStyle w:val="Heading2"/>
      </w:pPr>
      <w:bookmarkStart w:id="12" w:name="_Toc470093910"/>
      <w:r>
        <w:lastRenderedPageBreak/>
        <w:t>Requirements</w:t>
      </w:r>
      <w:bookmarkEnd w:id="12"/>
    </w:p>
    <w:p w14:paraId="6CA07618" w14:textId="1940E226" w:rsidR="008308A2" w:rsidRDefault="00CE1303" w:rsidP="007B2FFF">
      <w:pPr>
        <w:pStyle w:val="BodyTextNormal"/>
        <w:keepNext/>
      </w:pPr>
      <w:r>
        <w:t>The requirements for this modification</w:t>
      </w:r>
      <w:r w:rsidR="008308A2">
        <w:t xml:space="preserve"> have been developed by the Working Group during the Refinement phase. </w:t>
      </w:r>
      <w:r>
        <w:t>The impact on</w:t>
      </w:r>
      <w:r w:rsidR="008308A2">
        <w:t xml:space="preserve"> DCC </w:t>
      </w:r>
      <w:r>
        <w:t>has been assessed</w:t>
      </w:r>
      <w:r w:rsidR="008308A2">
        <w:t xml:space="preserve"> against </w:t>
      </w:r>
      <w:r w:rsidR="00615E2D">
        <w:t xml:space="preserve">the </w:t>
      </w:r>
      <w:r>
        <w:t>Business R</w:t>
      </w:r>
      <w:r w:rsidR="008308A2">
        <w:t xml:space="preserve">equirements and </w:t>
      </w:r>
      <w:r w:rsidR="008308A2" w:rsidRPr="003B05E8">
        <w:t>the corresponding draft legal text</w:t>
      </w:r>
      <w:r w:rsidRPr="003B05E8">
        <w:t xml:space="preserve"> set out in the Solution Design Document</w:t>
      </w:r>
      <w:r w:rsidR="00422E87">
        <w:t xml:space="preserve">. </w:t>
      </w:r>
    </w:p>
    <w:p w14:paraId="31ED8CF7" w14:textId="77777777" w:rsidR="000D07D4" w:rsidRDefault="00774277" w:rsidP="006E05B8">
      <w:pPr>
        <w:pStyle w:val="BodyTextNormal"/>
        <w:keepNext/>
      </w:pPr>
      <w:r w:rsidRPr="007B2FFF">
        <w:t>Based on the discussions at the Working Group</w:t>
      </w:r>
      <w:r w:rsidR="00E05510" w:rsidRPr="007B2FFF">
        <w:t xml:space="preserve"> and the Business Requirements as set out in the Solution Design Document referenced above</w:t>
      </w:r>
      <w:r w:rsidRPr="007B2FFF">
        <w:t xml:space="preserve">, DCC consider the requirements for </w:t>
      </w:r>
      <w:r w:rsidR="00A51AB3" w:rsidRPr="007B2FFF">
        <w:fldChar w:fldCharType="begin"/>
      </w:r>
      <w:r w:rsidR="00A51AB3" w:rsidRPr="007B2FFF">
        <w:instrText xml:space="preserve"> REF SECMP </w:instrText>
      </w:r>
      <w:r w:rsidR="006E05B8" w:rsidRPr="007B2FFF">
        <w:instrText xml:space="preserve"> \* MERGEFORMAT </w:instrText>
      </w:r>
      <w:r w:rsidR="00A51AB3" w:rsidRPr="007B2FFF">
        <w:fldChar w:fldCharType="separate"/>
      </w:r>
      <w:sdt>
        <w:sdtPr>
          <w:rPr>
            <w:bCs/>
            <w:szCs w:val="22"/>
            <w:lang w:val="en-US"/>
          </w:rPr>
          <w:alias w:val="SECMP#"/>
          <w:tag w:val="SECMP#"/>
          <w:id w:val="-977297277"/>
          <w:placeholder>
            <w:docPart w:val="AEB10BDED5FA4F99ABC29D77CD7DDD02"/>
          </w:placeholder>
          <w:text/>
        </w:sdtPr>
        <w:sdtEndPr/>
        <w:sdtContent>
          <w:r w:rsidR="00674DED" w:rsidRPr="00674DED">
            <w:rPr>
              <w:bCs/>
              <w:szCs w:val="22"/>
              <w:lang w:val="en-US"/>
            </w:rPr>
            <w:t>SECMP 0011</w:t>
          </w:r>
        </w:sdtContent>
      </w:sdt>
      <w:r w:rsidR="00A51AB3" w:rsidRPr="007B2FFF">
        <w:fldChar w:fldCharType="end"/>
      </w:r>
      <w:r w:rsidR="000D07D4" w:rsidRPr="007B2FFF">
        <w:t xml:space="preserve"> </w:t>
      </w:r>
      <w:r w:rsidRPr="007B2FFF">
        <w:t xml:space="preserve">to be </w:t>
      </w:r>
      <w:r w:rsidRPr="007B2FFF">
        <w:rPr>
          <w:b/>
        </w:rPr>
        <w:t>STABLE</w:t>
      </w:r>
      <w:r w:rsidRPr="007B2FFF">
        <w:t xml:space="preserve"> </w:t>
      </w:r>
      <w:r w:rsidR="00D672AB" w:rsidRPr="007B2FFF">
        <w:t>(but still with a risk of change – future updated Solution Design Documents that are published may move the baseline). Where the requirements or SEC obligations set out in the Solution Design Document above change, DCC will be required to carry out further impact assessment.</w:t>
      </w:r>
    </w:p>
    <w:p w14:paraId="0145AF9C" w14:textId="77777777" w:rsidR="00391CC0" w:rsidRPr="00391CC0" w:rsidRDefault="00391CC0" w:rsidP="00391CC0">
      <w:pPr>
        <w:tabs>
          <w:tab w:val="left" w:pos="1710"/>
        </w:tabs>
        <w:sectPr w:rsidR="00391CC0" w:rsidRPr="00391CC0" w:rsidSect="005156CF">
          <w:pgSz w:w="11900" w:h="16840" w:code="9"/>
          <w:pgMar w:top="1922" w:right="1134" w:bottom="1440" w:left="1134" w:header="340" w:footer="397" w:gutter="0"/>
          <w:cols w:space="708"/>
          <w:docGrid w:linePitch="299"/>
        </w:sectPr>
      </w:pPr>
      <w:r>
        <w:tab/>
      </w:r>
    </w:p>
    <w:p w14:paraId="696E98E9" w14:textId="77777777" w:rsidR="00167F36" w:rsidRDefault="00D2019D" w:rsidP="006A7E4E">
      <w:pPr>
        <w:pStyle w:val="Heading1"/>
      </w:pPr>
      <w:bookmarkStart w:id="13" w:name="_Toc470093911"/>
      <w:r>
        <w:lastRenderedPageBreak/>
        <w:t xml:space="preserve">Impact on </w:t>
      </w:r>
      <w:r w:rsidR="008E3370">
        <w:t>DCC’s Systems, Processes and People</w:t>
      </w:r>
      <w:bookmarkEnd w:id="13"/>
    </w:p>
    <w:p w14:paraId="52ED070C" w14:textId="3EB59F55" w:rsidR="00167F36" w:rsidRPr="00BE13B8" w:rsidRDefault="00167F36" w:rsidP="006A7E4E">
      <w:pPr>
        <w:pStyle w:val="BodyTextNormal"/>
      </w:pPr>
      <w:r w:rsidRPr="00BE13B8">
        <w:t xml:space="preserve">This section </w:t>
      </w:r>
      <w:r w:rsidR="006A2B19" w:rsidRPr="00BE13B8">
        <w:t>describes</w:t>
      </w:r>
      <w:r w:rsidRPr="00BE13B8">
        <w:t xml:space="preserve"> the </w:t>
      </w:r>
      <w:r w:rsidR="00D2019D" w:rsidRPr="00BE13B8">
        <w:t xml:space="preserve">impact </w:t>
      </w:r>
      <w:r w:rsidR="008E3370" w:rsidRPr="00BE13B8">
        <w:t>of</w:t>
      </w:r>
      <w:r w:rsidR="00117BCF" w:rsidRPr="00BE13B8">
        <w:t xml:space="preserve">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69403986"/>
          <w:placeholder>
            <w:docPart w:val="19026DBCB4CD47F296935CAACEDFBFC5"/>
          </w:placeholder>
          <w:text/>
        </w:sdtPr>
        <w:sdtEndPr/>
        <w:sdtContent>
          <w:r w:rsidR="00674DED" w:rsidRPr="00674DED">
            <w:rPr>
              <w:bCs/>
              <w:szCs w:val="22"/>
              <w:lang w:val="en-US"/>
            </w:rPr>
            <w:t>SECMP 0011</w:t>
          </w:r>
        </w:sdtContent>
      </w:sdt>
      <w:r w:rsidR="00BB3B96" w:rsidRPr="00BE13B8">
        <w:fldChar w:fldCharType="end"/>
      </w:r>
      <w:r w:rsidR="00BB3B96" w:rsidRPr="00BE13B8">
        <w:t xml:space="preserve"> </w:t>
      </w:r>
      <w:r w:rsidR="00D2019D" w:rsidRPr="00BE13B8">
        <w:t xml:space="preserve">on </w:t>
      </w:r>
      <w:r w:rsidR="006A2B19" w:rsidRPr="00BE13B8">
        <w:t xml:space="preserve">DCC’s Services and Interfaces </w:t>
      </w:r>
      <w:r w:rsidR="00A432DC" w:rsidRPr="00BE13B8">
        <w:t xml:space="preserve">that impact Users and/or </w:t>
      </w:r>
      <w:r w:rsidR="006A2B19" w:rsidRPr="00BE13B8">
        <w:t>Parties.</w:t>
      </w:r>
    </w:p>
    <w:p w14:paraId="6A344BF2" w14:textId="77777777" w:rsidR="00167F36" w:rsidRPr="00BE13B8" w:rsidRDefault="006A2B19" w:rsidP="00B410AE">
      <w:pPr>
        <w:pStyle w:val="Heading2"/>
      </w:pPr>
      <w:bookmarkStart w:id="14" w:name="_Toc470093912"/>
      <w:r w:rsidRPr="00BE13B8">
        <w:t>Summary</w:t>
      </w:r>
      <w:bookmarkEnd w:id="14"/>
    </w:p>
    <w:p w14:paraId="73527507" w14:textId="77777777" w:rsidR="00985316" w:rsidRPr="00BE13B8" w:rsidRDefault="00832197" w:rsidP="00BB581A">
      <w:pPr>
        <w:pStyle w:val="BodyTextNormal"/>
        <w:numPr>
          <w:ilvl w:val="0"/>
          <w:numId w:val="22"/>
        </w:numPr>
        <w:ind w:left="360"/>
      </w:pPr>
      <w:r w:rsidRPr="00BE13B8">
        <w:t xml:space="preserve">DCC’s solution for </w:t>
      </w:r>
      <w:r w:rsidR="00BB3B96" w:rsidRPr="00BE13B8">
        <w:fldChar w:fldCharType="begin"/>
      </w:r>
      <w:r w:rsidR="00BB3B96" w:rsidRPr="00BE13B8">
        <w:instrText xml:space="preserve"> REF SECMP </w:instrText>
      </w:r>
      <w:r w:rsidR="00E2203B" w:rsidRPr="00BE13B8">
        <w:instrText xml:space="preserve"> \* MERGEFORMAT </w:instrText>
      </w:r>
      <w:r w:rsidR="00BB3B96" w:rsidRPr="00BE13B8">
        <w:fldChar w:fldCharType="separate"/>
      </w:r>
      <w:sdt>
        <w:sdtPr>
          <w:alias w:val="SECMP#"/>
          <w:tag w:val="SECMP#"/>
          <w:id w:val="1411811929"/>
          <w:placeholder>
            <w:docPart w:val="1574C5C215744B52BE53D760D8EB7F3D"/>
          </w:placeholder>
          <w:text/>
        </w:sdtPr>
        <w:sdtEndPr/>
        <w:sdtContent>
          <w:r w:rsidR="00674DED" w:rsidRPr="00674DED">
            <w:t>SECMP 0011</w:t>
          </w:r>
        </w:sdtContent>
      </w:sdt>
      <w:r w:rsidR="00BB3B96" w:rsidRPr="00BE13B8">
        <w:fldChar w:fldCharType="end"/>
      </w:r>
      <w:r w:rsidR="00391CC0" w:rsidRPr="00BE13B8">
        <w:t xml:space="preserve"> </w:t>
      </w:r>
      <w:r w:rsidRPr="00BE13B8">
        <w:t>will enable</w:t>
      </w:r>
      <w:r w:rsidR="00391CC0" w:rsidRPr="00BE13B8">
        <w:t xml:space="preserve"> </w:t>
      </w:r>
    </w:p>
    <w:p w14:paraId="3D607FE2" w14:textId="77777777" w:rsidR="00631232" w:rsidRPr="00BE13B8" w:rsidRDefault="00631232" w:rsidP="00BB581A">
      <w:pPr>
        <w:pStyle w:val="BodyTextNormal"/>
        <w:numPr>
          <w:ilvl w:val="1"/>
          <w:numId w:val="22"/>
        </w:numPr>
      </w:pPr>
      <w:r w:rsidRPr="00BE13B8">
        <w:t>Eligible Users to pre-notify DCC of a Meter Asset Provider Participant Code (MAP ID) against new ESME or GSME</w:t>
      </w:r>
      <w:r w:rsidR="00985316" w:rsidRPr="00BE13B8">
        <w:t xml:space="preserve"> devices.</w:t>
      </w:r>
    </w:p>
    <w:p w14:paraId="3A16E222" w14:textId="77777777" w:rsidR="00985316" w:rsidRPr="00BE13B8" w:rsidRDefault="00985316" w:rsidP="00BB581A">
      <w:pPr>
        <w:pStyle w:val="BodyTextNormal"/>
        <w:numPr>
          <w:ilvl w:val="1"/>
          <w:numId w:val="22"/>
        </w:numPr>
      </w:pPr>
      <w:r w:rsidRPr="00BE13B8">
        <w:t xml:space="preserve">Users to read back the MAP ID values provided and </w:t>
      </w:r>
      <w:r w:rsidRPr="00BE13B8">
        <w:rPr>
          <w:i/>
        </w:rPr>
        <w:t>for Registered Import Supplier User Roles</w:t>
      </w:r>
      <w:r w:rsidRPr="00BE13B8">
        <w:t xml:space="preserve"> to update these values over the life of each Device.</w:t>
      </w:r>
    </w:p>
    <w:p w14:paraId="1AEE14CF" w14:textId="77777777" w:rsidR="00985316" w:rsidRPr="00BE13B8" w:rsidRDefault="00985316" w:rsidP="00BB581A">
      <w:pPr>
        <w:pStyle w:val="BodyTextNormal"/>
        <w:numPr>
          <w:ilvl w:val="0"/>
          <w:numId w:val="22"/>
        </w:numPr>
        <w:ind w:left="360"/>
      </w:pPr>
      <w:r w:rsidRPr="00BE13B8">
        <w:t xml:space="preserve">DCC will store these </w:t>
      </w:r>
      <w:r w:rsidR="006A62C4" w:rsidRPr="00BE13B8">
        <w:t>MAP ID</w:t>
      </w:r>
      <w:r w:rsidRPr="00BE13B8">
        <w:t xml:space="preserve"> values within its Smart Metering Inventory (SMI)</w:t>
      </w:r>
    </w:p>
    <w:p w14:paraId="3AA1169A" w14:textId="77777777" w:rsidR="00985316" w:rsidRPr="00BE13B8" w:rsidRDefault="00985316" w:rsidP="00BB581A">
      <w:pPr>
        <w:pStyle w:val="BodyTextNormal"/>
        <w:numPr>
          <w:ilvl w:val="0"/>
          <w:numId w:val="22"/>
        </w:numPr>
        <w:ind w:left="360"/>
      </w:pPr>
      <w:r w:rsidRPr="00BE13B8">
        <w:t>The values will be available to display Users on the Self Service Interface (SSI) and as an output data item within relevant existing SSI reports</w:t>
      </w:r>
    </w:p>
    <w:p w14:paraId="50ECDDC6" w14:textId="77777777" w:rsidR="007B78A4" w:rsidRPr="00BE13B8" w:rsidRDefault="000E6227" w:rsidP="00BB581A">
      <w:pPr>
        <w:pStyle w:val="BodyTextNormal"/>
        <w:numPr>
          <w:ilvl w:val="0"/>
          <w:numId w:val="22"/>
        </w:numPr>
        <w:ind w:left="360"/>
      </w:pPr>
      <w:r w:rsidRPr="00BE13B8">
        <w:t>Impacted Systems</w:t>
      </w:r>
      <w:r w:rsidR="009B6287" w:rsidRPr="00BE13B8">
        <w:t>, Processes and People</w:t>
      </w:r>
      <w:r w:rsidRPr="00BE13B8">
        <w:t>:</w:t>
      </w:r>
    </w:p>
    <w:p w14:paraId="2A04C7E1" w14:textId="77777777" w:rsidR="00B33D9E" w:rsidRPr="00BE13B8" w:rsidRDefault="00B33D9E" w:rsidP="00BB581A">
      <w:pPr>
        <w:pStyle w:val="BodyTextNormal"/>
        <w:numPr>
          <w:ilvl w:val="1"/>
          <w:numId w:val="22"/>
        </w:numPr>
      </w:pPr>
      <w:r w:rsidRPr="00BE13B8">
        <w:t xml:space="preserve">Primary impacts on DSP Systems within the DCC ecosystem (multiple components) </w:t>
      </w:r>
    </w:p>
    <w:p w14:paraId="1474B924" w14:textId="77777777" w:rsidR="00B33D9E" w:rsidRPr="00BE13B8" w:rsidRDefault="00B33D9E" w:rsidP="00BB581A">
      <w:pPr>
        <w:pStyle w:val="BodyTextNormal"/>
        <w:numPr>
          <w:ilvl w:val="2"/>
          <w:numId w:val="22"/>
        </w:numPr>
      </w:pPr>
      <w:r w:rsidRPr="00BE13B8">
        <w:t>Service Request Processing including DCC User Interface Specification</w:t>
      </w:r>
    </w:p>
    <w:p w14:paraId="5CEF489B" w14:textId="77777777" w:rsidR="00B33D9E" w:rsidRPr="00BE13B8" w:rsidRDefault="00B33D9E" w:rsidP="00BB581A">
      <w:pPr>
        <w:pStyle w:val="BodyTextNormal"/>
        <w:numPr>
          <w:ilvl w:val="2"/>
          <w:numId w:val="22"/>
        </w:numPr>
      </w:pPr>
      <w:r w:rsidRPr="00BE13B8">
        <w:t>Smart Meter Inventory</w:t>
      </w:r>
    </w:p>
    <w:p w14:paraId="62C15ACB" w14:textId="77777777" w:rsidR="00B33D9E" w:rsidRPr="00BE13B8" w:rsidRDefault="00B33D9E" w:rsidP="00BB581A">
      <w:pPr>
        <w:pStyle w:val="BodyTextNormal"/>
        <w:numPr>
          <w:ilvl w:val="2"/>
          <w:numId w:val="22"/>
        </w:numPr>
      </w:pPr>
      <w:r w:rsidRPr="00BE13B8">
        <w:t>Self Service Interface</w:t>
      </w:r>
    </w:p>
    <w:p w14:paraId="2EC4FA95" w14:textId="77777777" w:rsidR="00B33D9E" w:rsidRPr="00BE13B8" w:rsidRDefault="00B33D9E" w:rsidP="00BB581A">
      <w:pPr>
        <w:pStyle w:val="BodyTextNormal"/>
        <w:numPr>
          <w:ilvl w:val="2"/>
          <w:numId w:val="22"/>
        </w:numPr>
      </w:pPr>
      <w:r w:rsidRPr="00BE13B8">
        <w:t>Service Management</w:t>
      </w:r>
    </w:p>
    <w:p w14:paraId="55CE01FD" w14:textId="77777777" w:rsidR="00886195" w:rsidRPr="00BE13B8" w:rsidRDefault="00886195" w:rsidP="00354229">
      <w:pPr>
        <w:pStyle w:val="BodyTextNormal"/>
      </w:pPr>
    </w:p>
    <w:p w14:paraId="5B2F3B46" w14:textId="77777777" w:rsidR="00B410AE" w:rsidRPr="00BE13B8" w:rsidRDefault="00581395" w:rsidP="00073AB5">
      <w:pPr>
        <w:pStyle w:val="Heading2"/>
        <w:pageBreakBefore/>
      </w:pPr>
      <w:bookmarkStart w:id="15" w:name="_Toc470093913"/>
      <w:r w:rsidRPr="00BE13B8">
        <w:lastRenderedPageBreak/>
        <w:t>Impacts on DCC Services and Interfaces</w:t>
      </w:r>
      <w:bookmarkEnd w:id="15"/>
    </w:p>
    <w:p w14:paraId="3E01C9A4" w14:textId="58AE548C" w:rsidR="00BC1ABD" w:rsidRPr="00BE13B8" w:rsidRDefault="00BC1ABD" w:rsidP="006A7E4E">
      <w:pPr>
        <w:pStyle w:val="BodyTextNormal"/>
      </w:pPr>
      <w:r w:rsidRPr="00BE13B8">
        <w:t xml:space="preserve">The following table describes the detailed impacts of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971096791"/>
          <w:placeholder>
            <w:docPart w:val="475C1BCF07F24506AD67B9E2EF13052E"/>
          </w:placeholder>
          <w:text/>
        </w:sdtPr>
        <w:sdtEndPr/>
        <w:sdtContent>
          <w:r w:rsidR="00674DED" w:rsidRPr="00674DED">
            <w:rPr>
              <w:bCs/>
              <w:szCs w:val="22"/>
              <w:lang w:val="en-US"/>
            </w:rPr>
            <w:t>SECMP 0011</w:t>
          </w:r>
        </w:sdtContent>
      </w:sdt>
      <w:r w:rsidR="00BB3B96" w:rsidRPr="00BE13B8">
        <w:fldChar w:fldCharType="end"/>
      </w:r>
      <w:r w:rsidR="00BB3B96" w:rsidRPr="00BE13B8">
        <w:t xml:space="preserve"> </w:t>
      </w:r>
      <w:r w:rsidRPr="00BE13B8">
        <w:t>on DCC’s Systems and processes.</w:t>
      </w:r>
    </w:p>
    <w:tbl>
      <w:tblPr>
        <w:tblStyle w:val="LightList"/>
        <w:tblW w:w="0" w:type="auto"/>
        <w:tblLook w:val="04A0" w:firstRow="1" w:lastRow="0" w:firstColumn="1" w:lastColumn="0" w:noHBand="0" w:noVBand="1"/>
      </w:tblPr>
      <w:tblGrid>
        <w:gridCol w:w="1086"/>
        <w:gridCol w:w="9252"/>
        <w:gridCol w:w="4128"/>
      </w:tblGrid>
      <w:tr w:rsidR="00BC1ABD" w:rsidRPr="00BE13B8" w14:paraId="03F2CBB7" w14:textId="77777777" w:rsidTr="007635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86" w:type="dxa"/>
          </w:tcPr>
          <w:p w14:paraId="65A170EB" w14:textId="77777777" w:rsidR="00BC1ABD" w:rsidRPr="00BE13B8" w:rsidRDefault="00BC1ABD" w:rsidP="006A7E4E">
            <w:pPr>
              <w:pStyle w:val="BodyTextNormal"/>
              <w:jc w:val="both"/>
              <w:rPr>
                <w:sz w:val="18"/>
                <w:szCs w:val="18"/>
              </w:rPr>
            </w:pPr>
            <w:r w:rsidRPr="00BE13B8">
              <w:rPr>
                <w:sz w:val="18"/>
                <w:szCs w:val="18"/>
              </w:rPr>
              <w:t>Ref</w:t>
            </w:r>
          </w:p>
        </w:tc>
        <w:tc>
          <w:tcPr>
            <w:tcW w:w="9252" w:type="dxa"/>
          </w:tcPr>
          <w:p w14:paraId="7D75C720" w14:textId="77777777" w:rsidR="00BC1ABD" w:rsidRPr="00BE13B8" w:rsidRDefault="00BC1ABD" w:rsidP="00F810D9">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Impact on DCC</w:t>
            </w:r>
          </w:p>
        </w:tc>
        <w:tc>
          <w:tcPr>
            <w:tcW w:w="4128" w:type="dxa"/>
          </w:tcPr>
          <w:p w14:paraId="2A651C13" w14:textId="77777777" w:rsidR="00BC1ABD" w:rsidRPr="00BE13B8" w:rsidRDefault="00BC1ABD" w:rsidP="00F810D9">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User or Party Impact</w:t>
            </w:r>
          </w:p>
        </w:tc>
      </w:tr>
      <w:tr w:rsidR="00CF6A63" w:rsidRPr="00BE13B8" w14:paraId="65A48191"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147DD18C" w14:textId="77777777" w:rsidR="00CF6A63" w:rsidRPr="00BE13B8" w:rsidRDefault="00CF6A63" w:rsidP="00CF6A63">
            <w:pPr>
              <w:pStyle w:val="BodyTextNormal"/>
              <w:jc w:val="both"/>
              <w:rPr>
                <w:sz w:val="18"/>
                <w:szCs w:val="18"/>
              </w:rPr>
            </w:pPr>
            <w:r w:rsidRPr="00BE13B8">
              <w:rPr>
                <w:sz w:val="18"/>
                <w:szCs w:val="18"/>
              </w:rPr>
              <w:t>001</w:t>
            </w:r>
          </w:p>
        </w:tc>
        <w:tc>
          <w:tcPr>
            <w:tcW w:w="9252" w:type="dxa"/>
          </w:tcPr>
          <w:p w14:paraId="39DCA5D3" w14:textId="77777777" w:rsidR="00CF6A63" w:rsidRPr="00BE13B8" w:rsidRDefault="00CF6A63" w:rsidP="00CF6A63">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Service Request processing - SRV 12.2 Device Pre Notification (amend)</w:t>
            </w:r>
          </w:p>
          <w:p w14:paraId="60D271CF" w14:textId="77777777" w:rsidR="00CF6A63" w:rsidRPr="00BE13B8" w:rsidRDefault="00CF6A63" w:rsidP="00CF6A63">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Updates to existing DUIS Service Request Variant, SRV12.2 - </w:t>
            </w:r>
            <w:proofErr w:type="spellStart"/>
            <w:r w:rsidRPr="00BE13B8">
              <w:rPr>
                <w:sz w:val="18"/>
                <w:szCs w:val="18"/>
              </w:rPr>
              <w:t>DevicePrenotification</w:t>
            </w:r>
            <w:proofErr w:type="spellEnd"/>
            <w:r w:rsidRPr="00BE13B8">
              <w:rPr>
                <w:sz w:val="18"/>
                <w:szCs w:val="18"/>
              </w:rPr>
              <w:t xml:space="preserve">, to enable the support for the provision, store and playback of the new </w:t>
            </w:r>
            <w:r w:rsidR="00AB2F45" w:rsidRPr="00BE13B8">
              <w:rPr>
                <w:sz w:val="18"/>
                <w:szCs w:val="18"/>
              </w:rPr>
              <w:t>‘</w:t>
            </w:r>
            <w:r w:rsidRPr="00BE13B8">
              <w:rPr>
                <w:sz w:val="18"/>
                <w:szCs w:val="18"/>
              </w:rPr>
              <w:t>MAP ID</w:t>
            </w:r>
            <w:r w:rsidR="00AB2F45" w:rsidRPr="00BE13B8">
              <w:rPr>
                <w:sz w:val="18"/>
                <w:szCs w:val="18"/>
              </w:rPr>
              <w:t>’</w:t>
            </w:r>
            <w:r w:rsidRPr="00BE13B8">
              <w:rPr>
                <w:sz w:val="18"/>
                <w:szCs w:val="18"/>
              </w:rPr>
              <w:t xml:space="preserve"> data item.</w:t>
            </w:r>
          </w:p>
          <w:p w14:paraId="0464EA18" w14:textId="77777777" w:rsidR="00CF6A63" w:rsidRPr="00BE13B8" w:rsidRDefault="00CF6A63" w:rsidP="006A62C4">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The change to SRV 12.2 definition is to include ‘</w:t>
            </w:r>
            <w:r w:rsidR="00AB2F45" w:rsidRPr="00BE13B8">
              <w:rPr>
                <w:sz w:val="18"/>
                <w:szCs w:val="18"/>
              </w:rPr>
              <w:t>MAP ID’</w:t>
            </w:r>
            <w:r w:rsidRPr="00BE13B8">
              <w:rPr>
                <w:sz w:val="18"/>
                <w:szCs w:val="18"/>
              </w:rPr>
              <w:t xml:space="preserve"> as an optional parameter for all the Device types within the underlying DSP data model. Further validation checks will be performed in the DSP System to ensure that </w:t>
            </w:r>
            <w:r w:rsidR="006A62C4" w:rsidRPr="00BE13B8">
              <w:rPr>
                <w:sz w:val="18"/>
                <w:szCs w:val="18"/>
              </w:rPr>
              <w:t>‘MAP ID’</w:t>
            </w:r>
            <w:r w:rsidRPr="00BE13B8">
              <w:rPr>
                <w:sz w:val="18"/>
                <w:szCs w:val="18"/>
              </w:rPr>
              <w:t xml:space="preserve"> is a mandatory data item for ESME and GSME Devices and is invalid via the XML Schema definition to submit this value for all other device types.</w:t>
            </w:r>
          </w:p>
        </w:tc>
        <w:tc>
          <w:tcPr>
            <w:tcW w:w="4128" w:type="dxa"/>
          </w:tcPr>
          <w:p w14:paraId="2E7550AB" w14:textId="77777777" w:rsidR="00CF6A63" w:rsidRPr="00BE13B8" w:rsidRDefault="00CF6A63"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New version of the DCC User Interface Specification (DUIS) SEC Subsidiary Document (SSD)  and associated DUIS XML Schema to be created by DCC and implemented within both the DCC Systems and User Systems (where required) to support the new </w:t>
            </w:r>
            <w:r w:rsidR="00AB2F45" w:rsidRPr="00BE13B8">
              <w:rPr>
                <w:sz w:val="18"/>
                <w:szCs w:val="18"/>
              </w:rPr>
              <w:t>‘MAP ID’</w:t>
            </w:r>
            <w:r w:rsidRPr="00BE13B8">
              <w:rPr>
                <w:sz w:val="18"/>
                <w:szCs w:val="18"/>
              </w:rPr>
              <w:t xml:space="preserve"> data item and SRV12.2.</w:t>
            </w:r>
          </w:p>
        </w:tc>
      </w:tr>
      <w:tr w:rsidR="00AB2F45" w:rsidRPr="00BE13B8" w14:paraId="785D0CB3"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730B8285" w14:textId="77777777" w:rsidR="00AB2F45" w:rsidRPr="00BE13B8" w:rsidRDefault="00AB2F45" w:rsidP="00AB2F45">
            <w:pPr>
              <w:pStyle w:val="BodyTextNormal"/>
              <w:jc w:val="both"/>
              <w:rPr>
                <w:sz w:val="18"/>
                <w:szCs w:val="18"/>
              </w:rPr>
            </w:pPr>
            <w:r w:rsidRPr="00BE13B8">
              <w:rPr>
                <w:sz w:val="18"/>
                <w:szCs w:val="18"/>
              </w:rPr>
              <w:t>002</w:t>
            </w:r>
          </w:p>
        </w:tc>
        <w:tc>
          <w:tcPr>
            <w:tcW w:w="9252" w:type="dxa"/>
          </w:tcPr>
          <w:p w14:paraId="1B9B2945"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Service Request processing - SRV 8.4 Update Inventory (amend)</w:t>
            </w:r>
          </w:p>
          <w:p w14:paraId="2A8B06C6"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Updates to existing DUIS Service Request Variant, SRV8.4- </w:t>
            </w:r>
            <w:proofErr w:type="spellStart"/>
            <w:r w:rsidRPr="00BE13B8">
              <w:rPr>
                <w:sz w:val="18"/>
                <w:szCs w:val="18"/>
              </w:rPr>
              <w:t>UpdateInventory</w:t>
            </w:r>
            <w:proofErr w:type="spellEnd"/>
            <w:r w:rsidRPr="00BE13B8">
              <w:rPr>
                <w:sz w:val="18"/>
                <w:szCs w:val="18"/>
              </w:rPr>
              <w:t>, to enable the support for the provision of updates, storage and playback of the new ‘MAP ID’ data item.</w:t>
            </w:r>
          </w:p>
          <w:p w14:paraId="328F9114"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The definition of SRV 8.4 will be changed to include a new choice element ‘</w:t>
            </w:r>
            <w:proofErr w:type="spellStart"/>
            <w:r w:rsidRPr="00BE13B8">
              <w:rPr>
                <w:sz w:val="18"/>
                <w:szCs w:val="18"/>
              </w:rPr>
              <w:t>Update</w:t>
            </w:r>
            <w:r w:rsidR="006A62C4" w:rsidRPr="00BE13B8">
              <w:rPr>
                <w:sz w:val="18"/>
                <w:szCs w:val="18"/>
              </w:rPr>
              <w:t>MapId</w:t>
            </w:r>
            <w:proofErr w:type="spellEnd"/>
            <w:r w:rsidRPr="00BE13B8">
              <w:rPr>
                <w:sz w:val="18"/>
                <w:szCs w:val="18"/>
              </w:rPr>
              <w:t>’ to allow the Users to update the ‘MAP ID’ for existing ESME and GSME Devices.</w:t>
            </w:r>
          </w:p>
          <w:p w14:paraId="48BD7A1E"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Access control for this updated SR would allow either of the following to use this functionality:</w:t>
            </w:r>
          </w:p>
          <w:p w14:paraId="2802A02D" w14:textId="77777777" w:rsidR="00AB2F45" w:rsidRPr="00BE13B8" w:rsidRDefault="00AB2F45" w:rsidP="00BB581A">
            <w:pPr>
              <w:pStyle w:val="BodyTextNormal"/>
              <w:keepLines w:val="0"/>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The party that notified the device to DCC where the ESME or GSME is at a status of ‘Pending’ on the Smart Metering Inventory; and</w:t>
            </w:r>
          </w:p>
          <w:p w14:paraId="07C79892" w14:textId="77777777" w:rsidR="00AB2F45" w:rsidRPr="00BE13B8" w:rsidRDefault="00AB2F45" w:rsidP="00BB581A">
            <w:pPr>
              <w:pStyle w:val="BodyTextNormal"/>
              <w:keepLines w:val="0"/>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The Registered Supplier where the ESME or GSME is associated to an </w:t>
            </w:r>
            <w:proofErr w:type="spellStart"/>
            <w:r w:rsidRPr="00BE13B8">
              <w:rPr>
                <w:sz w:val="18"/>
                <w:szCs w:val="18"/>
              </w:rPr>
              <w:t>MPxN</w:t>
            </w:r>
            <w:proofErr w:type="spellEnd"/>
            <w:r w:rsidRPr="00BE13B8">
              <w:rPr>
                <w:sz w:val="18"/>
                <w:szCs w:val="18"/>
              </w:rPr>
              <w:t xml:space="preserve"> and the Device status is no longer ‘Pending’.</w:t>
            </w:r>
          </w:p>
        </w:tc>
        <w:tc>
          <w:tcPr>
            <w:tcW w:w="4128" w:type="dxa"/>
          </w:tcPr>
          <w:p w14:paraId="0F34D1B0"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New version of the DCC User Interface Specification (DUIS) SEC Subsidiary Document (SSD)  and associated DUIS XML Schema to be created by DCC and implemented within both the DCC Systems and User Systems (where required) to support the new ‘MAP ID’ data item and SRV8.4</w:t>
            </w:r>
          </w:p>
        </w:tc>
      </w:tr>
      <w:tr w:rsidR="00AB2F45" w:rsidRPr="00BE13B8" w14:paraId="12DCFAAB"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24BD1EF9" w14:textId="77777777" w:rsidR="00AB2F45" w:rsidRPr="00BE13B8" w:rsidRDefault="00AB2F45" w:rsidP="00AB2F45">
            <w:pPr>
              <w:pStyle w:val="BodyTextNormal"/>
              <w:jc w:val="both"/>
              <w:rPr>
                <w:sz w:val="18"/>
                <w:szCs w:val="18"/>
              </w:rPr>
            </w:pPr>
            <w:r w:rsidRPr="00BE13B8">
              <w:rPr>
                <w:sz w:val="18"/>
                <w:szCs w:val="18"/>
              </w:rPr>
              <w:lastRenderedPageBreak/>
              <w:t>003</w:t>
            </w:r>
          </w:p>
        </w:tc>
        <w:tc>
          <w:tcPr>
            <w:tcW w:w="9252" w:type="dxa"/>
          </w:tcPr>
          <w:p w14:paraId="0659F853"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Service Request processing - SR 8.2 Read Inventory (Response section only) (amend)</w:t>
            </w:r>
          </w:p>
          <w:p w14:paraId="44982EAA"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Updates to existing DUIS Service Request Variant, SRV8.2 – </w:t>
            </w:r>
            <w:proofErr w:type="spellStart"/>
            <w:r w:rsidRPr="00BE13B8">
              <w:rPr>
                <w:sz w:val="18"/>
                <w:szCs w:val="18"/>
              </w:rPr>
              <w:t>ReadInventory</w:t>
            </w:r>
            <w:proofErr w:type="spellEnd"/>
            <w:r w:rsidRPr="00BE13B8">
              <w:rPr>
                <w:sz w:val="18"/>
                <w:szCs w:val="18"/>
              </w:rPr>
              <w:t>, to enable the support for the playback to Users of the new ‘MAP ID’ data item.</w:t>
            </w:r>
          </w:p>
          <w:p w14:paraId="1D431789"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sz w:val="18"/>
                <w:szCs w:val="18"/>
              </w:rPr>
              <w:t>The change to SRV 8.2 is to display the ‘MAP ID’ in the response data returned to Users; however, there is no change to the input data</w:t>
            </w:r>
          </w:p>
        </w:tc>
        <w:tc>
          <w:tcPr>
            <w:tcW w:w="4128" w:type="dxa"/>
          </w:tcPr>
          <w:p w14:paraId="31EAAC33"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New version of the DCC User Interface Specification (DUIS) SEC Subsidiary Document (SSD)  and associated DUIS XML Schema to be created by DCC and implemented within both the DCC Systems and User Systems (where required) to support the new ‘MAP ID’ data item and SRV8.2</w:t>
            </w:r>
          </w:p>
        </w:tc>
      </w:tr>
      <w:tr w:rsidR="00AB2F45" w:rsidRPr="00BE13B8" w14:paraId="0C6520BC"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4289394E" w14:textId="77777777" w:rsidR="00AB2F45" w:rsidRPr="00BE13B8" w:rsidRDefault="00AB2F45" w:rsidP="00AB2F45">
            <w:pPr>
              <w:pStyle w:val="BodyTextNormal"/>
              <w:jc w:val="both"/>
              <w:rPr>
                <w:sz w:val="18"/>
                <w:szCs w:val="18"/>
              </w:rPr>
            </w:pPr>
            <w:r w:rsidRPr="00BE13B8">
              <w:rPr>
                <w:sz w:val="18"/>
                <w:szCs w:val="18"/>
              </w:rPr>
              <w:t>004</w:t>
            </w:r>
          </w:p>
        </w:tc>
        <w:tc>
          <w:tcPr>
            <w:tcW w:w="9252" w:type="dxa"/>
          </w:tcPr>
          <w:p w14:paraId="25682E3E"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b/>
                <w:sz w:val="18"/>
                <w:szCs w:val="18"/>
              </w:rPr>
              <w:t>Service Request processing – System Updates and associated design documentation updates (new)</w:t>
            </w:r>
          </w:p>
          <w:p w14:paraId="28C2D040"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Updates to DSP Internal System processing to support the updated DUIS definitions noted above</w:t>
            </w:r>
          </w:p>
          <w:p w14:paraId="54BBE4EA"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Changes to support the introduction of the additional and updated SRV definitions and associated validation. This will include support for both the new and previous versions of the SRVs.</w:t>
            </w:r>
          </w:p>
          <w:p w14:paraId="4749D1A7"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Infrastructure Impact – additional storage required (</w:t>
            </w:r>
            <w:r w:rsidR="00EB7E68" w:rsidRPr="00BE13B8">
              <w:rPr>
                <w:sz w:val="18"/>
                <w:szCs w:val="18"/>
              </w:rPr>
              <w:t>8</w:t>
            </w:r>
            <w:r w:rsidRPr="00BE13B8">
              <w:rPr>
                <w:sz w:val="18"/>
                <w:szCs w:val="18"/>
              </w:rPr>
              <w:t>Gb)</w:t>
            </w:r>
            <w:r w:rsidR="00D672AB" w:rsidRPr="00BE13B8">
              <w:rPr>
                <w:sz w:val="18"/>
                <w:szCs w:val="18"/>
              </w:rPr>
              <w:t xml:space="preserve"> </w:t>
            </w:r>
            <w:r w:rsidRPr="00BE13B8">
              <w:rPr>
                <w:sz w:val="18"/>
                <w:szCs w:val="18"/>
              </w:rPr>
              <w:t>for the Smart Metering Inventory database due to the additional data item of ‘MAP ID’ for all ESME and GSME inventory records.</w:t>
            </w:r>
            <w:r w:rsidRPr="00BE13B8">
              <w:rPr>
                <w:sz w:val="18"/>
                <w:szCs w:val="18"/>
              </w:rPr>
              <w:tab/>
            </w:r>
          </w:p>
          <w:p w14:paraId="75FCDC0A"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sz w:val="18"/>
                <w:szCs w:val="18"/>
              </w:rPr>
              <w:t>Updated DCC Systems design documents to reflect the changes requested by this modification</w:t>
            </w:r>
          </w:p>
        </w:tc>
        <w:tc>
          <w:tcPr>
            <w:tcW w:w="4128" w:type="dxa"/>
          </w:tcPr>
          <w:p w14:paraId="00926CD0"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None</w:t>
            </w:r>
          </w:p>
        </w:tc>
      </w:tr>
      <w:tr w:rsidR="00AB2F45" w:rsidRPr="00BE13B8" w14:paraId="3A39D958"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1EA5967B" w14:textId="77777777" w:rsidR="00AB2F45" w:rsidRPr="00BE13B8" w:rsidRDefault="00AB2F45" w:rsidP="00AB2F45">
            <w:pPr>
              <w:pStyle w:val="BodyTextNormal"/>
              <w:jc w:val="both"/>
              <w:rPr>
                <w:sz w:val="18"/>
                <w:szCs w:val="18"/>
              </w:rPr>
            </w:pPr>
            <w:r w:rsidRPr="00BE13B8">
              <w:rPr>
                <w:sz w:val="18"/>
                <w:szCs w:val="18"/>
              </w:rPr>
              <w:t>005</w:t>
            </w:r>
          </w:p>
        </w:tc>
        <w:tc>
          <w:tcPr>
            <w:tcW w:w="9252" w:type="dxa"/>
          </w:tcPr>
          <w:p w14:paraId="518AA4EB"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Service Request processing – validation checks on </w:t>
            </w:r>
            <w:r w:rsidR="00D672AB" w:rsidRPr="00BE13B8">
              <w:rPr>
                <w:b/>
                <w:sz w:val="18"/>
                <w:szCs w:val="18"/>
              </w:rPr>
              <w:t>MAP ID</w:t>
            </w:r>
            <w:r w:rsidRPr="00BE13B8">
              <w:rPr>
                <w:b/>
                <w:sz w:val="18"/>
                <w:szCs w:val="18"/>
              </w:rPr>
              <w:t xml:space="preserve"> (new)</w:t>
            </w:r>
          </w:p>
          <w:p w14:paraId="4EE59E5B" w14:textId="77777777" w:rsidR="00AB2F45" w:rsidRPr="00BE13B8" w:rsidRDefault="00AB2F45" w:rsidP="002712FA">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Validation checks shall be applied to ensure that the new MAP ID data item is allowed to be populated by Eligible Users only for ESME and GSME Devices;</w:t>
            </w:r>
          </w:p>
        </w:tc>
        <w:tc>
          <w:tcPr>
            <w:tcW w:w="4128" w:type="dxa"/>
          </w:tcPr>
          <w:p w14:paraId="59F8D615"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Updated Service Request Definition of SRV12.2 –Device Pre-notification within the DCC User Interface Specification (DUIS) SEC Subsidiary Document (SSD) and associated DUIS XML Schema.</w:t>
            </w:r>
          </w:p>
        </w:tc>
      </w:tr>
      <w:tr w:rsidR="00AB2F45" w:rsidRPr="00BE13B8" w14:paraId="201DB64C"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5853C628" w14:textId="77777777" w:rsidR="00AB2F45" w:rsidRPr="00BE13B8" w:rsidRDefault="00AB2F45" w:rsidP="00AB2F45">
            <w:pPr>
              <w:pStyle w:val="BodyTextNormal"/>
              <w:jc w:val="both"/>
              <w:rPr>
                <w:sz w:val="18"/>
                <w:szCs w:val="18"/>
              </w:rPr>
            </w:pPr>
            <w:r w:rsidRPr="00BE13B8">
              <w:rPr>
                <w:sz w:val="18"/>
                <w:szCs w:val="18"/>
              </w:rPr>
              <w:t>006</w:t>
            </w:r>
          </w:p>
        </w:tc>
        <w:tc>
          <w:tcPr>
            <w:tcW w:w="9252" w:type="dxa"/>
          </w:tcPr>
          <w:p w14:paraId="20E5C76C"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Service Request processing – validation checks on </w:t>
            </w:r>
            <w:r w:rsidR="00D672AB" w:rsidRPr="00BE13B8">
              <w:rPr>
                <w:b/>
                <w:sz w:val="18"/>
                <w:szCs w:val="18"/>
              </w:rPr>
              <w:t>MAP ID</w:t>
            </w:r>
            <w:r w:rsidRPr="00BE13B8">
              <w:rPr>
                <w:b/>
                <w:sz w:val="18"/>
                <w:szCs w:val="18"/>
              </w:rPr>
              <w:t xml:space="preserve"> (new)</w:t>
            </w:r>
          </w:p>
          <w:p w14:paraId="2A203A60"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The ‘MAP ID’ is an alpha numeric string between 1 and 4 alphanumeric characters in length and this constraint will be enforced at the DUIS XML schema level. Content validation of incoming values for the ‘MAP ID’ will be on length only and content length restrictions are enforced at the XML schema level and not with specific Response Codes.</w:t>
            </w:r>
          </w:p>
        </w:tc>
        <w:tc>
          <w:tcPr>
            <w:tcW w:w="4128" w:type="dxa"/>
          </w:tcPr>
          <w:p w14:paraId="316C3AEF" w14:textId="77777777" w:rsidR="00AB2F45" w:rsidRPr="00BE13B8" w:rsidRDefault="00AB2F45" w:rsidP="00AB2F4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Updated Service Request Definition of SRV12.2 –Device Pre-notification within the DCC User Interface Specification (DUIS) SEC Subsidiary Document (SSD) and associated DUIS XML Schema.</w:t>
            </w:r>
          </w:p>
        </w:tc>
      </w:tr>
      <w:tr w:rsidR="00AB2F45" w:rsidRPr="00BE13B8" w14:paraId="4B0B1F36"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2EE7426C" w14:textId="77777777" w:rsidR="00AB2F45" w:rsidRPr="00BE13B8" w:rsidRDefault="00AB2F45" w:rsidP="00AB2F45">
            <w:pPr>
              <w:pStyle w:val="BodyTextNormal"/>
              <w:jc w:val="both"/>
              <w:rPr>
                <w:sz w:val="18"/>
                <w:szCs w:val="18"/>
              </w:rPr>
            </w:pPr>
            <w:r w:rsidRPr="00BE13B8">
              <w:rPr>
                <w:sz w:val="18"/>
                <w:szCs w:val="18"/>
              </w:rPr>
              <w:lastRenderedPageBreak/>
              <w:t>007</w:t>
            </w:r>
          </w:p>
        </w:tc>
        <w:tc>
          <w:tcPr>
            <w:tcW w:w="9252" w:type="dxa"/>
          </w:tcPr>
          <w:p w14:paraId="78EC07A4"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Service Request processing – RBAC (no change)</w:t>
            </w:r>
          </w:p>
          <w:p w14:paraId="11EE19B0"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It shall be noted that the RBAC rules of SRV 12.2 will remain the same and all types of authorised Users are allowed to submit this SRV as per the existing DUIS definition;</w:t>
            </w:r>
          </w:p>
        </w:tc>
        <w:tc>
          <w:tcPr>
            <w:tcW w:w="4128" w:type="dxa"/>
          </w:tcPr>
          <w:p w14:paraId="765C3932" w14:textId="77777777" w:rsidR="00AB2F45" w:rsidRPr="00BE13B8" w:rsidRDefault="00AB2F45" w:rsidP="00AB2F4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None</w:t>
            </w:r>
          </w:p>
        </w:tc>
      </w:tr>
      <w:tr w:rsidR="00AB2F45" w:rsidRPr="00BE13B8" w14:paraId="5224EBEF"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04B931C3" w14:textId="77777777" w:rsidR="00AB2F45" w:rsidRPr="00BE13B8" w:rsidRDefault="00AB2F45" w:rsidP="00AB2F45">
            <w:pPr>
              <w:pStyle w:val="BodyTextNormal"/>
              <w:jc w:val="both"/>
              <w:rPr>
                <w:sz w:val="18"/>
                <w:szCs w:val="18"/>
              </w:rPr>
            </w:pPr>
            <w:r w:rsidRPr="00BE13B8">
              <w:rPr>
                <w:sz w:val="18"/>
                <w:szCs w:val="18"/>
              </w:rPr>
              <w:t>008</w:t>
            </w:r>
          </w:p>
        </w:tc>
        <w:tc>
          <w:tcPr>
            <w:tcW w:w="9252" w:type="dxa"/>
          </w:tcPr>
          <w:p w14:paraId="4FB6C2D5" w14:textId="77777777" w:rsidR="00AB2F45" w:rsidRPr="00BE13B8" w:rsidRDefault="00AB2F45" w:rsidP="00AB2F45">
            <w:pPr>
              <w:cnfStyle w:val="000000000000" w:firstRow="0" w:lastRow="0" w:firstColumn="0" w:lastColumn="0" w:oddVBand="0" w:evenVBand="0" w:oddHBand="0" w:evenHBand="0" w:firstRowFirstColumn="0" w:firstRowLastColumn="0" w:lastRowFirstColumn="0" w:lastRowLastColumn="0"/>
              <w:rPr>
                <w:sz w:val="18"/>
                <w:szCs w:val="18"/>
              </w:rPr>
            </w:pPr>
            <w:r w:rsidRPr="00BE13B8">
              <w:rPr>
                <w:b/>
                <w:sz w:val="18"/>
                <w:szCs w:val="18"/>
              </w:rPr>
              <w:t>Service Request processing – DUIS versioning and Smart Meter Inventory updates (new)</w:t>
            </w:r>
          </w:p>
          <w:p w14:paraId="315D39AD" w14:textId="77777777" w:rsidR="00AB2F45" w:rsidRPr="00BE13B8" w:rsidRDefault="00AB2F45" w:rsidP="00B16F6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If a DUIS v1.0 version of SR12.2 is received (where </w:t>
            </w:r>
            <w:r w:rsidR="00B16F6F" w:rsidRPr="00BE13B8">
              <w:rPr>
                <w:sz w:val="18"/>
                <w:szCs w:val="18"/>
              </w:rPr>
              <w:t>‘MAP ID’</w:t>
            </w:r>
            <w:r w:rsidRPr="00BE13B8">
              <w:rPr>
                <w:sz w:val="18"/>
                <w:szCs w:val="18"/>
              </w:rPr>
              <w:t xml:space="preserve"> is not included within the DUIS XML schema for population) then the </w:t>
            </w:r>
            <w:r w:rsidR="00B16F6F" w:rsidRPr="00BE13B8">
              <w:rPr>
                <w:sz w:val="18"/>
                <w:szCs w:val="18"/>
              </w:rPr>
              <w:t>‘MAP ID’</w:t>
            </w:r>
            <w:r w:rsidRPr="00BE13B8">
              <w:rPr>
                <w:sz w:val="18"/>
                <w:szCs w:val="18"/>
              </w:rPr>
              <w:t xml:space="preserve"> will be set to a default value of</w:t>
            </w:r>
            <w:r w:rsidR="00355B75" w:rsidRPr="00BE13B8">
              <w:rPr>
                <w:sz w:val="18"/>
                <w:szCs w:val="18"/>
              </w:rPr>
              <w:t xml:space="preserve"> “UNK</w:t>
            </w:r>
            <w:r w:rsidRPr="00BE13B8">
              <w:rPr>
                <w:sz w:val="18"/>
                <w:szCs w:val="18"/>
              </w:rPr>
              <w:t>” within the SMI if the device type is ESME or GSME.</w:t>
            </w:r>
          </w:p>
        </w:tc>
        <w:tc>
          <w:tcPr>
            <w:tcW w:w="4128" w:type="dxa"/>
          </w:tcPr>
          <w:p w14:paraId="607A6296" w14:textId="77777777" w:rsidR="00AB2F45" w:rsidRPr="00BE13B8" w:rsidRDefault="00AB2F45" w:rsidP="00B16F6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A new </w:t>
            </w:r>
            <w:r w:rsidR="00B16F6F" w:rsidRPr="00BE13B8">
              <w:rPr>
                <w:sz w:val="18"/>
                <w:szCs w:val="18"/>
              </w:rPr>
              <w:t>‘MAP ID’</w:t>
            </w:r>
            <w:r w:rsidRPr="00BE13B8">
              <w:rPr>
                <w:sz w:val="18"/>
                <w:szCs w:val="18"/>
              </w:rPr>
              <w:t xml:space="preserve"> default value will be visible to Users in the Smart Metering Inventory when queried via either SRV8.2 – Read Inventory or the SSI Smart Metering Inventory use case</w:t>
            </w:r>
          </w:p>
        </w:tc>
      </w:tr>
      <w:tr w:rsidR="00B16F6F" w:rsidRPr="00BE13B8" w14:paraId="7CD71294"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6D7C08B0" w14:textId="77777777" w:rsidR="00B16F6F" w:rsidRPr="00BE13B8" w:rsidRDefault="00B16F6F" w:rsidP="00B16F6F">
            <w:pPr>
              <w:pStyle w:val="BodyTextNormal"/>
              <w:jc w:val="both"/>
              <w:rPr>
                <w:sz w:val="18"/>
                <w:szCs w:val="18"/>
              </w:rPr>
            </w:pPr>
            <w:r w:rsidRPr="00BE13B8">
              <w:rPr>
                <w:sz w:val="18"/>
                <w:szCs w:val="18"/>
              </w:rPr>
              <w:t>009</w:t>
            </w:r>
          </w:p>
        </w:tc>
        <w:tc>
          <w:tcPr>
            <w:tcW w:w="9252" w:type="dxa"/>
          </w:tcPr>
          <w:p w14:paraId="4A66321C"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Smart Meter Inventory – ‘MAP ID’ (new)</w:t>
            </w:r>
          </w:p>
          <w:p w14:paraId="4D9D44D9" w14:textId="77777777" w:rsidR="00B16F6F" w:rsidRPr="00BE13B8" w:rsidRDefault="00B16F6F" w:rsidP="00B16F6F">
            <w:pPr>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The Smart Meter Inventory within the DSP Systems must be changed to include a new data item – ‘MAP ID’. </w:t>
            </w:r>
          </w:p>
        </w:tc>
        <w:tc>
          <w:tcPr>
            <w:tcW w:w="4128" w:type="dxa"/>
          </w:tcPr>
          <w:p w14:paraId="25670928"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None</w:t>
            </w:r>
          </w:p>
        </w:tc>
      </w:tr>
      <w:tr w:rsidR="00B16F6F" w:rsidRPr="00BE13B8" w14:paraId="4CB8E7D5"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61F0A9CE" w14:textId="77777777" w:rsidR="00B16F6F" w:rsidRPr="00BE13B8" w:rsidRDefault="00B16F6F" w:rsidP="00B16F6F">
            <w:pPr>
              <w:pStyle w:val="BodyTextNormal"/>
              <w:jc w:val="both"/>
              <w:rPr>
                <w:sz w:val="18"/>
                <w:szCs w:val="18"/>
              </w:rPr>
            </w:pPr>
            <w:r w:rsidRPr="00BE13B8">
              <w:rPr>
                <w:sz w:val="18"/>
                <w:szCs w:val="18"/>
              </w:rPr>
              <w:t>010</w:t>
            </w:r>
          </w:p>
        </w:tc>
        <w:tc>
          <w:tcPr>
            <w:tcW w:w="9252" w:type="dxa"/>
          </w:tcPr>
          <w:p w14:paraId="68AF2F5B" w14:textId="77777777" w:rsidR="00B16F6F" w:rsidRPr="00BE13B8" w:rsidRDefault="00B16F6F" w:rsidP="00B16F6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Smart Meter Inventory – ‘MAP ID’ default values (new)</w:t>
            </w:r>
          </w:p>
          <w:p w14:paraId="23B8A900" w14:textId="77777777" w:rsidR="00B16F6F" w:rsidRPr="00BE13B8" w:rsidRDefault="00B16F6F" w:rsidP="00B16F6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sz w:val="18"/>
                <w:szCs w:val="18"/>
              </w:rPr>
              <w:t>As the change will be deployed as a new release to an already-live system, ESME &amp; GSME devices added prior to the release will not have the new field populated and the ‘MAP ID’</w:t>
            </w:r>
            <w:r w:rsidR="002154D0" w:rsidRPr="00BE13B8">
              <w:rPr>
                <w:sz w:val="18"/>
                <w:szCs w:val="18"/>
              </w:rPr>
              <w:t xml:space="preserve"> will be set to “UNK</w:t>
            </w:r>
            <w:r w:rsidRPr="00BE13B8">
              <w:rPr>
                <w:sz w:val="18"/>
                <w:szCs w:val="18"/>
              </w:rPr>
              <w:t>” for these existing records within the SMI.</w:t>
            </w:r>
          </w:p>
        </w:tc>
        <w:tc>
          <w:tcPr>
            <w:tcW w:w="4128" w:type="dxa"/>
          </w:tcPr>
          <w:p w14:paraId="7E3830E6" w14:textId="77777777" w:rsidR="00B16F6F" w:rsidRPr="00BE13B8" w:rsidRDefault="00B16F6F" w:rsidP="00B16F6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A new ‘MAP ID’ default value will be visible to Users in the Smart Metering Inventory when queried via either SRV8.2 – Read Inventory or the SSI Smart Metering Inventory use case</w:t>
            </w:r>
          </w:p>
        </w:tc>
      </w:tr>
      <w:tr w:rsidR="00B16F6F" w:rsidRPr="00BE13B8" w14:paraId="1B8C1272"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6CA2AF04" w14:textId="77777777" w:rsidR="00B16F6F" w:rsidRPr="00BE13B8" w:rsidRDefault="00B16F6F" w:rsidP="00B16F6F">
            <w:pPr>
              <w:pStyle w:val="BodyTextNormal"/>
              <w:jc w:val="both"/>
              <w:rPr>
                <w:sz w:val="18"/>
                <w:szCs w:val="18"/>
              </w:rPr>
            </w:pPr>
            <w:r w:rsidRPr="00BE13B8">
              <w:rPr>
                <w:sz w:val="18"/>
                <w:szCs w:val="18"/>
              </w:rPr>
              <w:t>011</w:t>
            </w:r>
          </w:p>
        </w:tc>
        <w:tc>
          <w:tcPr>
            <w:tcW w:w="9252" w:type="dxa"/>
          </w:tcPr>
          <w:p w14:paraId="38212816"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Self Service Interface (SSI) – Interface Updates </w:t>
            </w:r>
          </w:p>
          <w:p w14:paraId="6B0BA2BD" w14:textId="77777777" w:rsidR="00B16F6F" w:rsidRPr="00BE13B8" w:rsidDel="00B121BD" w:rsidRDefault="00B16F6F" w:rsidP="006A62C4">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DCC internal system changes required to support the addition of ‘MAP ID’ within the SSI.</w:t>
            </w:r>
            <w:r w:rsidRPr="00BE13B8">
              <w:t xml:space="preserve"> </w:t>
            </w:r>
            <w:r w:rsidRPr="00BE13B8">
              <w:rPr>
                <w:sz w:val="18"/>
                <w:szCs w:val="18"/>
              </w:rPr>
              <w:t>Extended new version of SSI required to be created and implemented within the DCC Systems to support the new ‘</w:t>
            </w:r>
            <w:r w:rsidR="006A62C4" w:rsidRPr="00BE13B8">
              <w:rPr>
                <w:sz w:val="18"/>
                <w:szCs w:val="18"/>
              </w:rPr>
              <w:t>MAP ID</w:t>
            </w:r>
            <w:r w:rsidRPr="00BE13B8">
              <w:rPr>
                <w:sz w:val="18"/>
                <w:szCs w:val="18"/>
              </w:rPr>
              <w:t>’ data item</w:t>
            </w:r>
          </w:p>
        </w:tc>
        <w:tc>
          <w:tcPr>
            <w:tcW w:w="4128" w:type="dxa"/>
          </w:tcPr>
          <w:p w14:paraId="386F2931"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New updated version of SSI will be available to Users with screen updates</w:t>
            </w:r>
          </w:p>
        </w:tc>
      </w:tr>
      <w:tr w:rsidR="00B16F6F" w:rsidRPr="00BE13B8" w14:paraId="6FC6B825"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67AC6A7D" w14:textId="77777777" w:rsidR="00B16F6F" w:rsidRPr="00BE13B8" w:rsidRDefault="00B16F6F" w:rsidP="00B16F6F">
            <w:pPr>
              <w:pStyle w:val="BodyTextNormal"/>
              <w:jc w:val="both"/>
              <w:rPr>
                <w:sz w:val="18"/>
                <w:szCs w:val="18"/>
              </w:rPr>
            </w:pPr>
            <w:r w:rsidRPr="00BE13B8">
              <w:rPr>
                <w:sz w:val="18"/>
                <w:szCs w:val="18"/>
              </w:rPr>
              <w:t>012</w:t>
            </w:r>
          </w:p>
        </w:tc>
        <w:tc>
          <w:tcPr>
            <w:tcW w:w="9252" w:type="dxa"/>
          </w:tcPr>
          <w:p w14:paraId="5C7E3DC3" w14:textId="77777777" w:rsidR="00B16F6F" w:rsidRPr="00BE13B8" w:rsidRDefault="00B16F6F" w:rsidP="00B16F6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Self Service Interface (SSI) – Display of ‘MAP ID’  data item (new) </w:t>
            </w:r>
          </w:p>
          <w:p w14:paraId="72144172" w14:textId="77777777" w:rsidR="00B16F6F" w:rsidRPr="00BE13B8" w:rsidDel="00B121BD" w:rsidRDefault="00B16F6F" w:rsidP="00B16F6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SSI screens and reports concerned with Smart Metering Inventory (SMI) data will be updated to include the new ‘MAP ID’  data item, and this will be dependent on Device type as above i.e. only present for ESME and GSME Device types</w:t>
            </w:r>
          </w:p>
        </w:tc>
        <w:tc>
          <w:tcPr>
            <w:tcW w:w="4128" w:type="dxa"/>
          </w:tcPr>
          <w:p w14:paraId="0E1FA9EE" w14:textId="77777777" w:rsidR="00B16F6F" w:rsidRPr="00BE13B8" w:rsidRDefault="00B16F6F" w:rsidP="00B16F6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New version of the Self Service Interface (SSI) SEC Subsidiary Document (SSD) to include references to the new ‘MAP ID’ data item</w:t>
            </w:r>
          </w:p>
        </w:tc>
      </w:tr>
      <w:tr w:rsidR="00B16F6F" w:rsidRPr="00BE13B8" w14:paraId="49717DF6"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3593557C" w14:textId="77777777" w:rsidR="00B16F6F" w:rsidRPr="00BE13B8" w:rsidRDefault="00F64D85" w:rsidP="00B16F6F">
            <w:pPr>
              <w:pStyle w:val="BodyTextNormal"/>
              <w:jc w:val="both"/>
              <w:rPr>
                <w:sz w:val="18"/>
                <w:szCs w:val="18"/>
              </w:rPr>
            </w:pPr>
            <w:r w:rsidRPr="00BE13B8">
              <w:rPr>
                <w:sz w:val="18"/>
                <w:szCs w:val="18"/>
              </w:rPr>
              <w:lastRenderedPageBreak/>
              <w:t>01</w:t>
            </w:r>
            <w:r w:rsidR="003F23CC" w:rsidRPr="00BE13B8">
              <w:rPr>
                <w:sz w:val="18"/>
                <w:szCs w:val="18"/>
              </w:rPr>
              <w:t>3</w:t>
            </w:r>
          </w:p>
        </w:tc>
        <w:tc>
          <w:tcPr>
            <w:tcW w:w="9252" w:type="dxa"/>
          </w:tcPr>
          <w:p w14:paraId="70433B34"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Self Service Interface (SSI) – </w:t>
            </w:r>
            <w:r w:rsidR="003F23CC" w:rsidRPr="00BE13B8">
              <w:rPr>
                <w:b/>
                <w:sz w:val="18"/>
                <w:szCs w:val="18"/>
              </w:rPr>
              <w:t xml:space="preserve">screen display </w:t>
            </w:r>
            <w:r w:rsidRPr="00BE13B8">
              <w:rPr>
                <w:b/>
                <w:sz w:val="18"/>
                <w:szCs w:val="18"/>
              </w:rPr>
              <w:t>reports (amend)</w:t>
            </w:r>
          </w:p>
          <w:p w14:paraId="5E432CD4"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SSI screens and reports concerned with Smart Metering Inventory (SMI) data will be updated to include the new ‘MAP ID’</w:t>
            </w:r>
            <w:r w:rsidRPr="00BE13B8">
              <w:rPr>
                <w:b/>
                <w:bCs/>
                <w:i/>
                <w:iCs/>
                <w:sz w:val="18"/>
                <w:szCs w:val="18"/>
              </w:rPr>
              <w:t xml:space="preserve"> </w:t>
            </w:r>
            <w:r w:rsidRPr="00BE13B8">
              <w:rPr>
                <w:sz w:val="18"/>
                <w:szCs w:val="18"/>
              </w:rPr>
              <w:t>data item, and this will be dependent on Device type as above i.e. only present for ESME and GSME Device types.</w:t>
            </w:r>
          </w:p>
          <w:p w14:paraId="521BB36E"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New version of SSI required </w:t>
            </w:r>
            <w:proofErr w:type="gramStart"/>
            <w:r w:rsidRPr="00BE13B8">
              <w:rPr>
                <w:sz w:val="18"/>
                <w:szCs w:val="18"/>
              </w:rPr>
              <w:t>to be created and implemented</w:t>
            </w:r>
            <w:proofErr w:type="gramEnd"/>
            <w:r w:rsidRPr="00BE13B8">
              <w:rPr>
                <w:sz w:val="18"/>
                <w:szCs w:val="18"/>
              </w:rPr>
              <w:t xml:space="preserve"> within the DCC Systems to support the new ‘MAP ID’ data item.</w:t>
            </w:r>
          </w:p>
        </w:tc>
        <w:tc>
          <w:tcPr>
            <w:tcW w:w="4128" w:type="dxa"/>
          </w:tcPr>
          <w:p w14:paraId="0BBF6AD1" w14:textId="77777777" w:rsidR="00B16F6F" w:rsidRPr="00BE13B8" w:rsidRDefault="00B16F6F" w:rsidP="00B16F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New version of the Self Service Interface (SSI) SEC Subsidiary Document (SSD) to include references to the new ‘MAP ID’ data item.</w:t>
            </w:r>
          </w:p>
        </w:tc>
      </w:tr>
      <w:tr w:rsidR="00F64D85" w:rsidRPr="00BE13B8" w14:paraId="4386A959"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21FA1C63" w14:textId="77777777" w:rsidR="00F64D85" w:rsidRPr="00BE13B8" w:rsidRDefault="00F64D85" w:rsidP="00F64D85">
            <w:pPr>
              <w:pStyle w:val="BodyTextNormal"/>
              <w:jc w:val="both"/>
              <w:rPr>
                <w:sz w:val="18"/>
                <w:szCs w:val="18"/>
              </w:rPr>
            </w:pPr>
            <w:r w:rsidRPr="00BE13B8">
              <w:rPr>
                <w:sz w:val="18"/>
                <w:szCs w:val="18"/>
              </w:rPr>
              <w:t>01</w:t>
            </w:r>
            <w:r w:rsidR="00445853" w:rsidRPr="00BE13B8">
              <w:rPr>
                <w:sz w:val="18"/>
                <w:szCs w:val="18"/>
              </w:rPr>
              <w:t>4</w:t>
            </w:r>
          </w:p>
        </w:tc>
        <w:tc>
          <w:tcPr>
            <w:tcW w:w="9252" w:type="dxa"/>
          </w:tcPr>
          <w:p w14:paraId="131FC986"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b/>
                <w:sz w:val="18"/>
                <w:szCs w:val="18"/>
              </w:rPr>
              <w:t>Self Service Interface (SSI) – Reporting Specifications (amend)</w:t>
            </w:r>
          </w:p>
          <w:p w14:paraId="4582DF10" w14:textId="77777777" w:rsidR="00F64D85" w:rsidRPr="00BE13B8" w:rsidRDefault="00F64D85" w:rsidP="00F64D85">
            <w:pPr>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Updated report specifications to add ‘MAP ID’ to the display of inventory data as an output data item for ESME &amp; GSME devices in </w:t>
            </w:r>
            <w:r w:rsidR="00BC324C" w:rsidRPr="00BE13B8">
              <w:rPr>
                <w:sz w:val="18"/>
                <w:szCs w:val="18"/>
              </w:rPr>
              <w:t>5</w:t>
            </w:r>
            <w:r w:rsidRPr="00BE13B8">
              <w:rPr>
                <w:sz w:val="18"/>
                <w:szCs w:val="18"/>
              </w:rPr>
              <w:t xml:space="preserve"> relevant SSI reports (essentially all those which feature Device ID) as follows:</w:t>
            </w:r>
          </w:p>
          <w:p w14:paraId="48B44A4B" w14:textId="77777777" w:rsidR="00F64D85" w:rsidRPr="00BE13B8" w:rsidRDefault="00F64D85" w:rsidP="00BB581A">
            <w:pPr>
              <w:pStyle w:val="BodyTextNormal"/>
              <w:keepLines w:val="0"/>
              <w:numPr>
                <w:ilvl w:val="0"/>
                <w:numId w:val="18"/>
              </w:numPr>
              <w:ind w:left="851" w:hanging="284"/>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RSMI_001 Installation Status Smart Meter Report;</w:t>
            </w:r>
          </w:p>
          <w:p w14:paraId="47930526" w14:textId="77777777" w:rsidR="00F64D85" w:rsidRPr="00BE13B8" w:rsidRDefault="00F64D85" w:rsidP="00BB581A">
            <w:pPr>
              <w:pStyle w:val="BodyTextNormal"/>
              <w:keepLines w:val="0"/>
              <w:numPr>
                <w:ilvl w:val="0"/>
                <w:numId w:val="18"/>
              </w:numPr>
              <w:ind w:left="851" w:hanging="284"/>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RSMI_002 Smart Metering Devices Status and Firmware Report;</w:t>
            </w:r>
          </w:p>
          <w:p w14:paraId="6E395DD7" w14:textId="77777777" w:rsidR="00F64D85" w:rsidRPr="00BE13B8" w:rsidRDefault="00F64D85" w:rsidP="00BB581A">
            <w:pPr>
              <w:pStyle w:val="BodyTextNormal"/>
              <w:keepLines w:val="0"/>
              <w:numPr>
                <w:ilvl w:val="0"/>
                <w:numId w:val="18"/>
              </w:numPr>
              <w:ind w:left="851" w:hanging="284"/>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RSMI_003 Smart Metering Devices Status and Model Report;</w:t>
            </w:r>
          </w:p>
          <w:p w14:paraId="29D1F58C" w14:textId="77777777" w:rsidR="00F64D85" w:rsidRPr="00BE13B8" w:rsidRDefault="00F64D85" w:rsidP="00BB581A">
            <w:pPr>
              <w:pStyle w:val="BodyTextNormal"/>
              <w:keepLines w:val="0"/>
              <w:numPr>
                <w:ilvl w:val="0"/>
                <w:numId w:val="18"/>
              </w:numPr>
              <w:ind w:left="851" w:hanging="284"/>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RSMI_005 Scheduled Service Requests Report; and</w:t>
            </w:r>
          </w:p>
          <w:p w14:paraId="76C5B9D2" w14:textId="77777777" w:rsidR="00F64D85" w:rsidRPr="00BE13B8" w:rsidRDefault="00F64D85" w:rsidP="00BB581A">
            <w:pPr>
              <w:pStyle w:val="BodyTextNormal"/>
              <w:keepLines w:val="0"/>
              <w:numPr>
                <w:ilvl w:val="0"/>
                <w:numId w:val="18"/>
              </w:numPr>
              <w:ind w:left="851" w:hanging="284"/>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RSMI_007 Device Certificate Report.</w:t>
            </w:r>
          </w:p>
          <w:p w14:paraId="1A76B5D0" w14:textId="77777777" w:rsidR="008F3AFC" w:rsidRPr="00BE13B8" w:rsidRDefault="008F3AFC" w:rsidP="008F3AFC">
            <w:pPr>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Note that “RSMI_004 Communications with No Attached Devices Report”, although similar to the reports above, does not need amending since it contains only </w:t>
            </w:r>
            <w:r w:rsidR="00F434D0" w:rsidRPr="00BE13B8">
              <w:rPr>
                <w:sz w:val="18"/>
                <w:szCs w:val="18"/>
              </w:rPr>
              <w:t>Communications</w:t>
            </w:r>
            <w:r w:rsidRPr="00BE13B8">
              <w:rPr>
                <w:sz w:val="18"/>
                <w:szCs w:val="18"/>
              </w:rPr>
              <w:t xml:space="preserve"> Hub devices and they will not have serial numbers.</w:t>
            </w:r>
          </w:p>
          <w:p w14:paraId="57299E3D" w14:textId="77777777" w:rsidR="008F3AFC" w:rsidRPr="00BE13B8" w:rsidRDefault="008F3AFC" w:rsidP="008F3AFC">
            <w:pPr>
              <w:pStyle w:val="BodyTextNormal"/>
              <w:keepLines w:val="0"/>
              <w:cnfStyle w:val="000000000000" w:firstRow="0" w:lastRow="0" w:firstColumn="0" w:lastColumn="0" w:oddVBand="0" w:evenVBand="0" w:oddHBand="0" w:evenHBand="0" w:firstRowFirstColumn="0" w:firstRowLastColumn="0" w:lastRowFirstColumn="0" w:lastRowLastColumn="0"/>
              <w:rPr>
                <w:sz w:val="18"/>
                <w:szCs w:val="18"/>
              </w:rPr>
            </w:pPr>
          </w:p>
        </w:tc>
        <w:tc>
          <w:tcPr>
            <w:tcW w:w="4128" w:type="dxa"/>
          </w:tcPr>
          <w:p w14:paraId="72A87468"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Updated Report output available via the SSI to include ‘MAP ID’ data item</w:t>
            </w:r>
          </w:p>
        </w:tc>
      </w:tr>
      <w:tr w:rsidR="00F64D85" w:rsidRPr="00BE13B8" w14:paraId="376B9279"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201BA702" w14:textId="77777777" w:rsidR="00F64D85" w:rsidRPr="00BE13B8" w:rsidRDefault="00F64D85" w:rsidP="00F64D85">
            <w:pPr>
              <w:pStyle w:val="BodyTextNormal"/>
              <w:jc w:val="both"/>
              <w:rPr>
                <w:sz w:val="18"/>
                <w:szCs w:val="18"/>
              </w:rPr>
            </w:pPr>
            <w:r w:rsidRPr="00BE13B8">
              <w:rPr>
                <w:sz w:val="18"/>
                <w:szCs w:val="18"/>
              </w:rPr>
              <w:lastRenderedPageBreak/>
              <w:t>01</w:t>
            </w:r>
            <w:r w:rsidR="00445853" w:rsidRPr="00BE13B8">
              <w:rPr>
                <w:sz w:val="18"/>
                <w:szCs w:val="18"/>
              </w:rPr>
              <w:t>5</w:t>
            </w:r>
          </w:p>
        </w:tc>
        <w:tc>
          <w:tcPr>
            <w:tcW w:w="9252" w:type="dxa"/>
          </w:tcPr>
          <w:p w14:paraId="5FE2ABE0" w14:textId="77777777" w:rsidR="00F64D85" w:rsidRPr="00BE13B8"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Self Service Interface (SSI) – System Updates and associated design documentation updates (new)</w:t>
            </w:r>
          </w:p>
          <w:p w14:paraId="15E89A67" w14:textId="77777777" w:rsidR="00F64D85" w:rsidRPr="00BE13B8"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Updates to DSP Internal System processing to support the addition of ‘MAP ID’ within the SS</w:t>
            </w:r>
            <w:r w:rsidR="00F434D0" w:rsidRPr="00BE13B8">
              <w:rPr>
                <w:sz w:val="18"/>
                <w:szCs w:val="18"/>
              </w:rPr>
              <w:t>I</w:t>
            </w:r>
            <w:r w:rsidRPr="00BE13B8">
              <w:rPr>
                <w:sz w:val="18"/>
                <w:szCs w:val="18"/>
              </w:rPr>
              <w:t>.</w:t>
            </w:r>
          </w:p>
          <w:p w14:paraId="177815B9" w14:textId="77777777" w:rsidR="00F64D85" w:rsidRPr="00BE13B8" w:rsidDel="00B121BD"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sz w:val="18"/>
                <w:szCs w:val="18"/>
              </w:rPr>
              <w:t>Updated DCC Systems design documents to reflect the changes requested by this modification</w:t>
            </w:r>
          </w:p>
        </w:tc>
        <w:tc>
          <w:tcPr>
            <w:tcW w:w="4128" w:type="dxa"/>
          </w:tcPr>
          <w:p w14:paraId="74E60570" w14:textId="77777777" w:rsidR="00F64D85" w:rsidRPr="00BE13B8"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None</w:t>
            </w:r>
          </w:p>
        </w:tc>
      </w:tr>
      <w:tr w:rsidR="00F64D85" w:rsidRPr="00BE13B8" w14:paraId="0CCC0039"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34DEFE4E" w14:textId="77777777" w:rsidR="00F64D85" w:rsidRPr="00BE13B8" w:rsidRDefault="00F64D85" w:rsidP="00F64D85">
            <w:pPr>
              <w:pStyle w:val="BodyTextNormal"/>
              <w:jc w:val="both"/>
              <w:rPr>
                <w:sz w:val="18"/>
                <w:szCs w:val="18"/>
              </w:rPr>
            </w:pPr>
            <w:r w:rsidRPr="00BE13B8">
              <w:rPr>
                <w:sz w:val="18"/>
                <w:szCs w:val="18"/>
              </w:rPr>
              <w:t>018</w:t>
            </w:r>
          </w:p>
        </w:tc>
        <w:tc>
          <w:tcPr>
            <w:tcW w:w="9252" w:type="dxa"/>
          </w:tcPr>
          <w:p w14:paraId="69CEC1B6"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Enterprise Systems Interface - (amend)</w:t>
            </w:r>
          </w:p>
          <w:p w14:paraId="3BEA58FB"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The SMI Device table will be updated to hold a new ‘MAP ID’ data item. There will be an impact on the data items in the Device table which are delivered in ESI-034 Device Extract, as described in section 3.12 Inventory Reporting Database Extracts of the ESI reporting spec. </w:t>
            </w:r>
          </w:p>
          <w:p w14:paraId="2864644F"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sz w:val="18"/>
                <w:szCs w:val="18"/>
              </w:rPr>
              <w:t>The impact is that the additional field will need to be documented in the ESI reporting specification, and the new field will be added to the extract query and tested.</w:t>
            </w:r>
          </w:p>
        </w:tc>
        <w:tc>
          <w:tcPr>
            <w:tcW w:w="4128" w:type="dxa"/>
          </w:tcPr>
          <w:p w14:paraId="2E68FD59"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None</w:t>
            </w:r>
          </w:p>
        </w:tc>
      </w:tr>
      <w:tr w:rsidR="00F64D85" w:rsidRPr="00BE13B8" w14:paraId="33AE8AE5"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093149BA" w14:textId="77777777" w:rsidR="00F64D85" w:rsidRPr="00BE13B8" w:rsidRDefault="00F64D85" w:rsidP="00F64D85">
            <w:pPr>
              <w:pStyle w:val="BodyTextNormal"/>
              <w:jc w:val="both"/>
              <w:rPr>
                <w:sz w:val="18"/>
                <w:szCs w:val="18"/>
              </w:rPr>
            </w:pPr>
            <w:r w:rsidRPr="00BE13B8">
              <w:rPr>
                <w:sz w:val="18"/>
                <w:szCs w:val="18"/>
              </w:rPr>
              <w:t>019</w:t>
            </w:r>
          </w:p>
        </w:tc>
        <w:tc>
          <w:tcPr>
            <w:tcW w:w="9252" w:type="dxa"/>
          </w:tcPr>
          <w:p w14:paraId="42E60ED4" w14:textId="77777777" w:rsidR="00F64D85" w:rsidRPr="00BE13B8"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Service Management - Training of operational support staff  (new)</w:t>
            </w:r>
          </w:p>
          <w:p w14:paraId="0ED3C5F1" w14:textId="77777777" w:rsidR="00F64D85" w:rsidRPr="00BE13B8"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General awareness training associated with the changes being made to the DCC Systems and  Services, in particular additional training required for Service Desk Staff for the new SRVs.</w:t>
            </w:r>
          </w:p>
        </w:tc>
        <w:tc>
          <w:tcPr>
            <w:tcW w:w="4128" w:type="dxa"/>
          </w:tcPr>
          <w:p w14:paraId="6D5D69BE" w14:textId="77777777" w:rsidR="00F64D85" w:rsidRPr="00BE13B8" w:rsidRDefault="00F64D85" w:rsidP="00F64D85">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Support for the new functionality will be provided.</w:t>
            </w:r>
          </w:p>
        </w:tc>
      </w:tr>
      <w:tr w:rsidR="00F64D85" w:rsidRPr="00BE13B8" w14:paraId="3817545F" w14:textId="77777777" w:rsidTr="00763592">
        <w:trPr>
          <w:cantSplit/>
        </w:trPr>
        <w:tc>
          <w:tcPr>
            <w:cnfStyle w:val="001000000000" w:firstRow="0" w:lastRow="0" w:firstColumn="1" w:lastColumn="0" w:oddVBand="0" w:evenVBand="0" w:oddHBand="0" w:evenHBand="0" w:firstRowFirstColumn="0" w:firstRowLastColumn="0" w:lastRowFirstColumn="0" w:lastRowLastColumn="0"/>
            <w:tcW w:w="1086" w:type="dxa"/>
          </w:tcPr>
          <w:p w14:paraId="4A134A2F" w14:textId="77777777" w:rsidR="00F64D85" w:rsidRPr="00BE13B8" w:rsidRDefault="00F64D85" w:rsidP="00F64D85">
            <w:pPr>
              <w:pStyle w:val="BodyTextNormal"/>
              <w:jc w:val="both"/>
              <w:rPr>
                <w:sz w:val="18"/>
                <w:szCs w:val="18"/>
              </w:rPr>
            </w:pPr>
            <w:r w:rsidRPr="00BE13B8">
              <w:rPr>
                <w:sz w:val="18"/>
                <w:szCs w:val="18"/>
              </w:rPr>
              <w:t>020</w:t>
            </w:r>
          </w:p>
        </w:tc>
        <w:tc>
          <w:tcPr>
            <w:tcW w:w="9252" w:type="dxa"/>
          </w:tcPr>
          <w:p w14:paraId="6111C27E"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Service Management – Update Service Management artefacts (amend)</w:t>
            </w:r>
          </w:p>
          <w:p w14:paraId="015F3850"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Updates to Service Management artefacts and processes (e.g. User guides, Service forecasting, Service Desk processes and training).</w:t>
            </w:r>
          </w:p>
          <w:p w14:paraId="3D00150D" w14:textId="77777777" w:rsidR="00F64D85" w:rsidRPr="00BE13B8" w:rsidRDefault="00F64D85" w:rsidP="00BB581A">
            <w:pPr>
              <w:pStyle w:val="BodyTextNormal"/>
              <w:keepLines w:val="0"/>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DCC User Guide - Self-Service Interface Reporting Specification shall be updated such that ‘MAP ID’ is added to all the SSI reports.</w:t>
            </w:r>
          </w:p>
          <w:p w14:paraId="47347235" w14:textId="77777777" w:rsidR="00F64D85" w:rsidRPr="00BE13B8" w:rsidRDefault="00F64D85" w:rsidP="00BB581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User Guides - General updates / amendments required to operational DCC internal User Guides and working level documentation sets.</w:t>
            </w:r>
          </w:p>
        </w:tc>
        <w:tc>
          <w:tcPr>
            <w:tcW w:w="4128" w:type="dxa"/>
          </w:tcPr>
          <w:p w14:paraId="420E426E" w14:textId="77777777" w:rsidR="00F64D85" w:rsidRPr="00BE13B8" w:rsidRDefault="00F64D85" w:rsidP="00F64D85">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BE13B8">
              <w:rPr>
                <w:sz w:val="18"/>
                <w:szCs w:val="18"/>
              </w:rPr>
              <w:t>User facing guides will be updated to contain guidance on the new functionality.</w:t>
            </w:r>
          </w:p>
        </w:tc>
      </w:tr>
      <w:tr w:rsidR="00B33D9E" w:rsidRPr="00BE13B8" w14:paraId="67A1EFE3" w14:textId="77777777" w:rsidTr="007635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86" w:type="dxa"/>
          </w:tcPr>
          <w:p w14:paraId="720C9541" w14:textId="77777777" w:rsidR="00B33D9E" w:rsidRPr="00BE13B8" w:rsidRDefault="00B33D9E" w:rsidP="006A62C4">
            <w:pPr>
              <w:pStyle w:val="BodyTextNormal"/>
              <w:jc w:val="both"/>
              <w:rPr>
                <w:sz w:val="18"/>
                <w:szCs w:val="18"/>
              </w:rPr>
            </w:pPr>
            <w:r w:rsidRPr="00BE13B8">
              <w:rPr>
                <w:sz w:val="18"/>
                <w:szCs w:val="18"/>
              </w:rPr>
              <w:lastRenderedPageBreak/>
              <w:t>02</w:t>
            </w:r>
            <w:r w:rsidR="006A62C4" w:rsidRPr="00BE13B8">
              <w:rPr>
                <w:sz w:val="18"/>
                <w:szCs w:val="18"/>
              </w:rPr>
              <w:t>1</w:t>
            </w:r>
          </w:p>
        </w:tc>
        <w:tc>
          <w:tcPr>
            <w:tcW w:w="9252" w:type="dxa"/>
          </w:tcPr>
          <w:p w14:paraId="67C6C929" w14:textId="77777777" w:rsidR="00B33D9E" w:rsidRPr="00BE13B8" w:rsidRDefault="00B33D9E" w:rsidP="00B33D9E">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Self Service Interface (SSI) – Reporting to support “User’s Backfilling Requirements”.</w:t>
            </w:r>
          </w:p>
          <w:p w14:paraId="50200F1F" w14:textId="77777777" w:rsidR="00B33D9E" w:rsidRPr="00BE13B8" w:rsidRDefault="00B33D9E" w:rsidP="00B33D9E">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Updated report specifications to provide a new SSI report providing information to a User about their backlog of </w:t>
            </w:r>
            <w:r w:rsidR="006A62C4" w:rsidRPr="00BE13B8">
              <w:rPr>
                <w:sz w:val="18"/>
                <w:szCs w:val="18"/>
              </w:rPr>
              <w:t>MAP IDs</w:t>
            </w:r>
            <w:r w:rsidRPr="00BE13B8">
              <w:rPr>
                <w:sz w:val="18"/>
                <w:szCs w:val="18"/>
              </w:rPr>
              <w:t xml:space="preserve">. The purpose is to identify numbers of ESME and GSME devices for which </w:t>
            </w:r>
            <w:r w:rsidR="006A62C4" w:rsidRPr="00BE13B8">
              <w:rPr>
                <w:sz w:val="18"/>
                <w:szCs w:val="18"/>
              </w:rPr>
              <w:t>MAP IDs</w:t>
            </w:r>
            <w:r w:rsidRPr="00BE13B8">
              <w:rPr>
                <w:sz w:val="18"/>
                <w:szCs w:val="18"/>
              </w:rPr>
              <w:t xml:space="preserve"> have never been provided to support “User’s Backfilling Requirements”.</w:t>
            </w:r>
          </w:p>
          <w:p w14:paraId="78F1014F" w14:textId="77777777" w:rsidR="00B33D9E" w:rsidRPr="00BE13B8" w:rsidRDefault="00B33D9E" w:rsidP="00B33D9E">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For each User, totals will be given for ESME and GSME devices with no </w:t>
            </w:r>
            <w:r w:rsidR="00771FF8" w:rsidRPr="00BE13B8">
              <w:rPr>
                <w:sz w:val="18"/>
                <w:szCs w:val="18"/>
              </w:rPr>
              <w:t>MAP IDs</w:t>
            </w:r>
            <w:r w:rsidRPr="00BE13B8">
              <w:rPr>
                <w:sz w:val="18"/>
                <w:szCs w:val="18"/>
              </w:rPr>
              <w:t xml:space="preserve"> where:</w:t>
            </w:r>
          </w:p>
          <w:p w14:paraId="50CC26DD" w14:textId="77777777" w:rsidR="00B33D9E" w:rsidRPr="00BE13B8" w:rsidRDefault="00B33D9E" w:rsidP="00B33D9E">
            <w:pPr>
              <w:pStyle w:val="BodyTextNormal"/>
              <w:ind w:left="742" w:hanging="425"/>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the User which requested the SSI report submitted the ‘Device Pre-notification’ Service Request in respect of ESME and GSME devices with Device Status “pending”;</w:t>
            </w:r>
          </w:p>
          <w:p w14:paraId="42FBCD2B" w14:textId="77777777" w:rsidR="00B33D9E" w:rsidRPr="00BE13B8" w:rsidRDefault="00B33D9E" w:rsidP="00B33D9E">
            <w:pPr>
              <w:pStyle w:val="BodyTextNormal"/>
              <w:ind w:left="742" w:hanging="425"/>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the User which requested the SSI report is the Responsible Supplier for ESME or GSME devices with Device Status “whitelisted”, ‘installed not commissioned” or “commissioned”.</w:t>
            </w:r>
          </w:p>
          <w:p w14:paraId="50FABF24" w14:textId="77777777" w:rsidR="00B33D9E" w:rsidRPr="00BE13B8" w:rsidRDefault="00B33D9E" w:rsidP="00B33D9E">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The device IDs which meet the search criteria, along with basic information such as device type, will be available in a list. The behaviour of the list will follow standard SSI behaviour, namely the first few will be displayed on screen and the full list will be available for download as a CSV file.</w:t>
            </w:r>
          </w:p>
          <w:p w14:paraId="3E839DB9" w14:textId="77777777" w:rsidR="00B33D9E" w:rsidRPr="00BE13B8" w:rsidRDefault="00B33D9E" w:rsidP="00BB581A">
            <w:pPr>
              <w:pStyle w:val="BodyTextNormal"/>
              <w:keepLines w:val="0"/>
              <w:numPr>
                <w:ilvl w:val="0"/>
                <w:numId w:val="29"/>
              </w:numPr>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NB - There are some cases where the device status is not “pending” and so the device would not fall into the first category above, but also there is no </w:t>
            </w:r>
            <w:proofErr w:type="spellStart"/>
            <w:r w:rsidRPr="00BE13B8">
              <w:rPr>
                <w:sz w:val="18"/>
                <w:szCs w:val="18"/>
              </w:rPr>
              <w:t>MPxN</w:t>
            </w:r>
            <w:proofErr w:type="spellEnd"/>
            <w:r w:rsidRPr="00BE13B8">
              <w:rPr>
                <w:sz w:val="18"/>
                <w:szCs w:val="18"/>
              </w:rPr>
              <w:t xml:space="preserve"> association and hence the Responsible Supplier is not known, so it would not fall into the second category above either. However in these cases it would not be possible to update the inventory with SR8.4, so it is reasonable that these cases would not be included in the backlog of devices for a particular Service User to update. Example device statuses include “withdrawn” and “decommissioned”.</w:t>
            </w:r>
          </w:p>
          <w:p w14:paraId="5A468D49" w14:textId="77777777" w:rsidR="00B33D9E" w:rsidRPr="00BE13B8" w:rsidRDefault="00B33D9E" w:rsidP="00B33D9E">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The new SSI report may be requested for a single EUI64 User ID or for all the EUI64 User IDs in a SEC Party &amp; Role.</w:t>
            </w:r>
          </w:p>
          <w:p w14:paraId="5FA70382" w14:textId="77777777" w:rsidR="00B33D9E" w:rsidRPr="00BE13B8" w:rsidRDefault="00B33D9E" w:rsidP="00B33D9E">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The SSI Report should be available to all the User Roles which may submit a device pre-notification Service Request 12.2</w:t>
            </w:r>
          </w:p>
        </w:tc>
        <w:tc>
          <w:tcPr>
            <w:tcW w:w="4128" w:type="dxa"/>
          </w:tcPr>
          <w:p w14:paraId="253E71D6" w14:textId="77777777" w:rsidR="00B33D9E" w:rsidRPr="00BE13B8" w:rsidRDefault="00B33D9E" w:rsidP="006A62C4">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 xml:space="preserve">Updated Report output available via the SSI to include </w:t>
            </w:r>
            <w:r w:rsidR="006A62C4" w:rsidRPr="00BE13B8">
              <w:rPr>
                <w:sz w:val="18"/>
                <w:szCs w:val="18"/>
              </w:rPr>
              <w:t>‘MAP ID’</w:t>
            </w:r>
            <w:r w:rsidRPr="00BE13B8">
              <w:rPr>
                <w:sz w:val="18"/>
                <w:szCs w:val="18"/>
              </w:rPr>
              <w:t xml:space="preserve"> data item</w:t>
            </w:r>
          </w:p>
        </w:tc>
      </w:tr>
    </w:tbl>
    <w:p w14:paraId="4A7CCCCD" w14:textId="77777777" w:rsidR="00346155" w:rsidRPr="00BE13B8" w:rsidRDefault="00346155" w:rsidP="00B410AE">
      <w:pPr>
        <w:pStyle w:val="BodyTextNormal"/>
      </w:pPr>
    </w:p>
    <w:p w14:paraId="30C9BF8C" w14:textId="77777777" w:rsidR="00946404" w:rsidRPr="00BE13B8" w:rsidRDefault="00946404" w:rsidP="00B410AE">
      <w:pPr>
        <w:pStyle w:val="Heading1"/>
        <w:sectPr w:rsidR="00946404" w:rsidRPr="00BE13B8" w:rsidSect="00985316">
          <w:footerReference w:type="default" r:id="rId21"/>
          <w:pgSz w:w="16840" w:h="11900" w:orient="landscape" w:code="9"/>
          <w:pgMar w:top="1588" w:right="1134" w:bottom="1588" w:left="1134" w:header="340" w:footer="397" w:gutter="0"/>
          <w:cols w:space="708"/>
          <w:docGrid w:linePitch="299"/>
        </w:sectPr>
      </w:pPr>
    </w:p>
    <w:p w14:paraId="46C626FD" w14:textId="77777777" w:rsidR="0008084D" w:rsidRPr="00BE13B8" w:rsidRDefault="0008084D" w:rsidP="00B410AE">
      <w:pPr>
        <w:pStyle w:val="Heading1"/>
      </w:pPr>
      <w:bookmarkStart w:id="16" w:name="_Toc470093914"/>
      <w:r w:rsidRPr="00BE13B8">
        <w:lastRenderedPageBreak/>
        <w:t>Impact on Security</w:t>
      </w:r>
      <w:bookmarkEnd w:id="16"/>
    </w:p>
    <w:p w14:paraId="3AD29C8A" w14:textId="32EE6271" w:rsidR="00EC6A5D" w:rsidRPr="00BE13B8" w:rsidRDefault="00EC6A5D" w:rsidP="002617F2">
      <w:pPr>
        <w:pStyle w:val="BodyTextNormal"/>
      </w:pPr>
      <w:r w:rsidRPr="00BE13B8">
        <w:t xml:space="preserve">This section describes the impact DCC considers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853727278"/>
          <w:placeholder>
            <w:docPart w:val="08B8B7A470DD43B69EF259F835D29F46"/>
          </w:placeholder>
          <w:text/>
        </w:sdtPr>
        <w:sdtEndPr/>
        <w:sdtContent>
          <w:r w:rsidR="00674DED" w:rsidRPr="00674DED">
            <w:rPr>
              <w:bCs/>
              <w:szCs w:val="22"/>
              <w:lang w:val="en-US"/>
            </w:rPr>
            <w:t>SECMP 0011</w:t>
          </w:r>
        </w:sdtContent>
      </w:sdt>
      <w:r w:rsidR="00BB3B96" w:rsidRPr="00BE13B8">
        <w:fldChar w:fldCharType="end"/>
      </w:r>
      <w:r w:rsidR="006B5679" w:rsidRPr="00BE13B8">
        <w:t xml:space="preserve"> </w:t>
      </w:r>
      <w:r w:rsidRPr="00BE13B8">
        <w:t>will have on Security of DCC’s Total System.</w:t>
      </w:r>
    </w:p>
    <w:p w14:paraId="3CCC31CD" w14:textId="7E434BE2" w:rsidR="009A6726" w:rsidRPr="00BE13B8" w:rsidRDefault="009A6726" w:rsidP="009A6726">
      <w:pPr>
        <w:pStyle w:val="BodyTextNormal"/>
      </w:pPr>
      <w:r w:rsidRPr="00BE13B8">
        <w:t xml:space="preserve">DCC has carried out a security risk assessment for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601957015"/>
          <w:placeholder>
            <w:docPart w:val="56BBE4AEB5794FA185E31A4F9E8AB209"/>
          </w:placeholder>
          <w:text/>
        </w:sdtPr>
        <w:sdtEndPr/>
        <w:sdtContent>
          <w:r w:rsidR="00674DED" w:rsidRPr="00674DED">
            <w:rPr>
              <w:bCs/>
              <w:szCs w:val="22"/>
              <w:lang w:val="en-US"/>
            </w:rPr>
            <w:t>SECMP 0011</w:t>
          </w:r>
        </w:sdtContent>
      </w:sdt>
      <w:r w:rsidR="00BB3B96" w:rsidRPr="00BE13B8">
        <w:fldChar w:fldCharType="end"/>
      </w:r>
      <w:r w:rsidR="00BB3B96" w:rsidRPr="00BE13B8">
        <w:t xml:space="preserve"> </w:t>
      </w:r>
      <w:r w:rsidRPr="00BE13B8">
        <w:t xml:space="preserve">and determined that </w:t>
      </w:r>
      <w:r w:rsidRPr="00BE13B8">
        <w:rPr>
          <w:b/>
          <w:u w:val="single"/>
        </w:rPr>
        <w:t xml:space="preserve">there </w:t>
      </w:r>
      <w:proofErr w:type="gramStart"/>
      <w:r w:rsidR="005F74F2" w:rsidRPr="00BE13B8">
        <w:rPr>
          <w:b/>
          <w:u w:val="single"/>
        </w:rPr>
        <w:t>are</w:t>
      </w:r>
      <w:proofErr w:type="gramEnd"/>
      <w:r w:rsidR="005F74F2" w:rsidRPr="00BE13B8">
        <w:rPr>
          <w:b/>
          <w:u w:val="single"/>
        </w:rPr>
        <w:t xml:space="preserve"> no </w:t>
      </w:r>
      <w:r w:rsidRPr="00BE13B8">
        <w:rPr>
          <w:b/>
          <w:u w:val="single"/>
        </w:rPr>
        <w:t>material security risks</w:t>
      </w:r>
      <w:r w:rsidRPr="00BE13B8">
        <w:t xml:space="preserve"> associated with the implementation of DCC’s </w:t>
      </w:r>
      <w:r w:rsidR="007070C5" w:rsidRPr="00BE13B8">
        <w:t xml:space="preserve">proposed </w:t>
      </w:r>
      <w:r w:rsidRPr="00BE13B8">
        <w:t>solution.</w:t>
      </w:r>
    </w:p>
    <w:p w14:paraId="009F4CE2" w14:textId="77777777" w:rsidR="00E33049" w:rsidRPr="00BE13B8" w:rsidRDefault="00E33049" w:rsidP="00E33049">
      <w:pPr>
        <w:pStyle w:val="BodyTextNormal"/>
        <w:sectPr w:rsidR="00E33049" w:rsidRPr="00BE13B8" w:rsidSect="0036732A">
          <w:footerReference w:type="default" r:id="rId22"/>
          <w:pgSz w:w="11900" w:h="16840" w:code="9"/>
          <w:pgMar w:top="1922" w:right="1134" w:bottom="1440" w:left="1134" w:header="340" w:footer="397" w:gutter="0"/>
          <w:cols w:space="708"/>
          <w:docGrid w:linePitch="299"/>
        </w:sectPr>
      </w:pPr>
    </w:p>
    <w:p w14:paraId="7A55318C" w14:textId="77777777" w:rsidR="00B410AE" w:rsidRPr="00BE13B8" w:rsidRDefault="0008084D" w:rsidP="00B410AE">
      <w:pPr>
        <w:pStyle w:val="Heading1"/>
      </w:pPr>
      <w:bookmarkStart w:id="17" w:name="_Toc470093915"/>
      <w:r w:rsidRPr="00BE13B8">
        <w:lastRenderedPageBreak/>
        <w:t>Testing C</w:t>
      </w:r>
      <w:r w:rsidR="00B410AE" w:rsidRPr="00BE13B8">
        <w:t>onsiderations</w:t>
      </w:r>
      <w:bookmarkEnd w:id="17"/>
    </w:p>
    <w:p w14:paraId="315AB196" w14:textId="76C31E33" w:rsidR="00374E57" w:rsidRPr="00BE13B8" w:rsidRDefault="000C61F1" w:rsidP="006A7E4E">
      <w:pPr>
        <w:pStyle w:val="BodyTextNormal"/>
      </w:pPr>
      <w:r w:rsidRPr="00BE13B8">
        <w:t xml:space="preserve">This section describes the </w:t>
      </w:r>
      <w:r w:rsidR="00374E57" w:rsidRPr="00BE13B8">
        <w:t xml:space="preserve">testing phases required </w:t>
      </w:r>
      <w:r w:rsidRPr="00BE13B8">
        <w:t>to support the implementation of</w:t>
      </w:r>
      <w:r w:rsidR="00BB3B96" w:rsidRPr="00BE13B8">
        <w:t xml:space="preserve">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418708620"/>
          <w:placeholder>
            <w:docPart w:val="121BA04BBC844F1FA3660B69972EE25F"/>
          </w:placeholder>
          <w:text/>
        </w:sdtPr>
        <w:sdtEndPr/>
        <w:sdtContent>
          <w:r w:rsidR="00674DED" w:rsidRPr="00674DED">
            <w:rPr>
              <w:bCs/>
              <w:szCs w:val="22"/>
              <w:lang w:val="en-US"/>
            </w:rPr>
            <w:t>SECMP 0011</w:t>
          </w:r>
        </w:sdtContent>
      </w:sdt>
      <w:r w:rsidR="00BB3B96" w:rsidRPr="00BE13B8">
        <w:fldChar w:fldCharType="end"/>
      </w:r>
    </w:p>
    <w:p w14:paraId="7F5B91E4" w14:textId="77777777" w:rsidR="0078225C" w:rsidRPr="00BE13B8" w:rsidRDefault="0078225C" w:rsidP="006A7E4E">
      <w:pPr>
        <w:pStyle w:val="Heading2"/>
      </w:pPr>
      <w:bookmarkStart w:id="18" w:name="_Toc470093916"/>
      <w:r w:rsidRPr="00BE13B8">
        <w:t>Summary</w:t>
      </w:r>
      <w:bookmarkEnd w:id="18"/>
    </w:p>
    <w:p w14:paraId="76F8E630" w14:textId="366A8988" w:rsidR="00BB3B96" w:rsidRPr="00BE13B8" w:rsidRDefault="00913C18" w:rsidP="00BB581A">
      <w:pPr>
        <w:pStyle w:val="BodyTextNormal"/>
        <w:numPr>
          <w:ilvl w:val="0"/>
          <w:numId w:val="28"/>
        </w:numPr>
      </w:pPr>
      <w:r w:rsidRPr="00BE13B8">
        <w:t xml:space="preserve">DCC will be required to carry out Pre-Integration Testing and System Integration Testing for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1483894767"/>
          <w:placeholder>
            <w:docPart w:val="906C00D5463640849EF85A91C6CE6CA2"/>
          </w:placeholder>
          <w:text/>
        </w:sdtPr>
        <w:sdtEndPr/>
        <w:sdtContent>
          <w:r w:rsidR="00674DED" w:rsidRPr="00674DED">
            <w:rPr>
              <w:bCs/>
              <w:szCs w:val="22"/>
              <w:lang w:val="en-US"/>
            </w:rPr>
            <w:t>SECMP 0011</w:t>
          </w:r>
        </w:sdtContent>
      </w:sdt>
      <w:r w:rsidR="00BB3B96" w:rsidRPr="00BE13B8">
        <w:fldChar w:fldCharType="end"/>
      </w:r>
    </w:p>
    <w:p w14:paraId="45A3C423" w14:textId="7C08CA51" w:rsidR="00913C18" w:rsidRPr="00BE13B8" w:rsidRDefault="00913C18" w:rsidP="00BB581A">
      <w:pPr>
        <w:pStyle w:val="BodyTextNormal"/>
        <w:numPr>
          <w:ilvl w:val="0"/>
          <w:numId w:val="28"/>
        </w:numPr>
      </w:pPr>
      <w:r w:rsidRPr="00BE13B8">
        <w:t>DCC anticipates that Users will require User Integration Testing to support their implementation of</w:t>
      </w:r>
      <w:r w:rsidR="00BB3B96" w:rsidRPr="00BE13B8">
        <w:t xml:space="preserve">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1780016680"/>
          <w:placeholder>
            <w:docPart w:val="076D29F473B84080844840000350C8ED"/>
          </w:placeholder>
          <w:text/>
        </w:sdtPr>
        <w:sdtEndPr/>
        <w:sdtContent>
          <w:r w:rsidR="00674DED" w:rsidRPr="00674DED">
            <w:rPr>
              <w:bCs/>
              <w:szCs w:val="22"/>
              <w:lang w:val="en-US"/>
            </w:rPr>
            <w:t>SECMP 0011</w:t>
          </w:r>
        </w:sdtContent>
      </w:sdt>
      <w:r w:rsidR="00BB3B96" w:rsidRPr="00BE13B8">
        <w:fldChar w:fldCharType="end"/>
      </w:r>
      <w:r w:rsidRPr="00BE13B8">
        <w:t>. DCC asks that the Working Group consider</w:t>
      </w:r>
      <w:r w:rsidR="00E33049" w:rsidRPr="00BE13B8">
        <w:t>s</w:t>
      </w:r>
      <w:r w:rsidRPr="00BE13B8">
        <w:t xml:space="preserve"> and compile</w:t>
      </w:r>
      <w:r w:rsidR="00E33049" w:rsidRPr="00BE13B8">
        <w:t>s</w:t>
      </w:r>
      <w:r w:rsidRPr="00BE13B8">
        <w:t xml:space="preserve"> the User testing requirements fo</w:t>
      </w:r>
      <w:r w:rsidR="00BB3B96" w:rsidRPr="00BE13B8">
        <w:t xml:space="preserve">r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2031105144"/>
          <w:placeholder>
            <w:docPart w:val="AFF7724F276A46008D849DAE16FFF60E"/>
          </w:placeholder>
          <w:text/>
        </w:sdtPr>
        <w:sdtEndPr/>
        <w:sdtContent>
          <w:r w:rsidR="00674DED" w:rsidRPr="00674DED">
            <w:rPr>
              <w:bCs/>
              <w:szCs w:val="22"/>
              <w:lang w:val="en-US"/>
            </w:rPr>
            <w:t>SECMP 0011</w:t>
          </w:r>
        </w:sdtContent>
      </w:sdt>
      <w:r w:rsidR="00BB3B96" w:rsidRPr="00BE13B8">
        <w:fldChar w:fldCharType="end"/>
      </w:r>
      <w:r w:rsidRPr="00BE13B8">
        <w:t xml:space="preserve"> </w:t>
      </w:r>
      <w:r w:rsidR="00357A7F" w:rsidRPr="00BE13B8">
        <w:t>with DCC support</w:t>
      </w:r>
      <w:r w:rsidR="00FF1084" w:rsidRPr="00BE13B8">
        <w:t>,</w:t>
      </w:r>
      <w:r w:rsidR="00357A7F" w:rsidRPr="00BE13B8">
        <w:t xml:space="preserve"> to ensure an optimal approach is taken for User Integration Testing for the relevant release</w:t>
      </w:r>
      <w:r w:rsidRPr="00BE13B8">
        <w:t>.</w:t>
      </w:r>
    </w:p>
    <w:p w14:paraId="36A84091" w14:textId="77777777" w:rsidR="0078225C" w:rsidRPr="00BE13B8" w:rsidRDefault="00946404" w:rsidP="006A7E4E">
      <w:pPr>
        <w:pStyle w:val="Heading2"/>
      </w:pPr>
      <w:bookmarkStart w:id="19" w:name="_Toc470093917"/>
      <w:r w:rsidRPr="00BE13B8">
        <w:t>Pre-integration Testing</w:t>
      </w:r>
      <w:bookmarkEnd w:id="19"/>
    </w:p>
    <w:p w14:paraId="6FC1C9F3" w14:textId="77777777" w:rsidR="00205091" w:rsidRPr="00BE13B8" w:rsidRDefault="00D80A3C" w:rsidP="00913C18">
      <w:pPr>
        <w:pStyle w:val="BodyTextNormal"/>
      </w:pPr>
      <w:r w:rsidRPr="00BE13B8">
        <w:t>Pre-Integration Testing comprise</w:t>
      </w:r>
      <w:r w:rsidR="00913C18" w:rsidRPr="00BE13B8">
        <w:t xml:space="preserve"> the tests that each Service Provider performs on its respective System changes, prior to the integration of all Service Provider Systems. </w:t>
      </w:r>
      <w:r w:rsidR="00205091" w:rsidRPr="00BE13B8">
        <w:t>DCC has factored</w:t>
      </w:r>
      <w:r w:rsidR="00913C18" w:rsidRPr="00BE13B8">
        <w:t xml:space="preserve"> the cost of Pre-Integration Testing (including DCC assurance) into this Impact Assessment.</w:t>
      </w:r>
    </w:p>
    <w:p w14:paraId="786D4FDB" w14:textId="77777777" w:rsidR="00205091" w:rsidRPr="00BE13B8" w:rsidRDefault="00205091" w:rsidP="00205091">
      <w:pPr>
        <w:pStyle w:val="BodyTextNormal"/>
      </w:pPr>
      <w:r w:rsidRPr="00BE13B8">
        <w:t>Suggested PIT scope would</w:t>
      </w:r>
      <w:r w:rsidR="008124FE" w:rsidRPr="00BE13B8">
        <w:t xml:space="preserve"> </w:t>
      </w:r>
      <w:r w:rsidRPr="00BE13B8">
        <w:t xml:space="preserve">include: </w:t>
      </w:r>
    </w:p>
    <w:p w14:paraId="149D8A02" w14:textId="77777777" w:rsidR="00205091" w:rsidRPr="00BE13B8" w:rsidRDefault="00205091" w:rsidP="00BB581A">
      <w:pPr>
        <w:pStyle w:val="BodyTextNormal"/>
        <w:numPr>
          <w:ilvl w:val="0"/>
          <w:numId w:val="27"/>
        </w:numPr>
      </w:pPr>
      <w:r w:rsidRPr="00BE13B8">
        <w:t>Production, review and agreement of a design to enable development;</w:t>
      </w:r>
    </w:p>
    <w:p w14:paraId="7AC43588" w14:textId="77777777" w:rsidR="00205091" w:rsidRPr="00BE13B8" w:rsidRDefault="00205091" w:rsidP="00BB581A">
      <w:pPr>
        <w:pStyle w:val="BodyTextNormal"/>
        <w:numPr>
          <w:ilvl w:val="0"/>
          <w:numId w:val="27"/>
        </w:numPr>
      </w:pPr>
      <w:r w:rsidRPr="00BE13B8">
        <w:t xml:space="preserve">Low </w:t>
      </w:r>
      <w:r w:rsidR="00913C18" w:rsidRPr="00BE13B8">
        <w:t>l</w:t>
      </w:r>
      <w:r w:rsidRPr="00BE13B8">
        <w:t xml:space="preserve">evel </w:t>
      </w:r>
      <w:r w:rsidR="00913C18" w:rsidRPr="00BE13B8">
        <w:t>d</w:t>
      </w:r>
      <w:r w:rsidRPr="00BE13B8">
        <w:t>esign production, development, unit test and any rework to achieve PIT complete status;</w:t>
      </w:r>
    </w:p>
    <w:p w14:paraId="54469532" w14:textId="77777777" w:rsidR="000969C3" w:rsidRPr="00BE13B8" w:rsidRDefault="000969C3" w:rsidP="00BB581A">
      <w:pPr>
        <w:pStyle w:val="BodyTextNormal"/>
        <w:numPr>
          <w:ilvl w:val="0"/>
          <w:numId w:val="27"/>
        </w:numPr>
      </w:pPr>
      <w:r w:rsidRPr="00BE13B8">
        <w:t>Data generation and loading into the Test environment;</w:t>
      </w:r>
    </w:p>
    <w:p w14:paraId="32D6837F" w14:textId="77777777" w:rsidR="008124FE" w:rsidRPr="00BE13B8" w:rsidRDefault="008124FE" w:rsidP="00BB581A">
      <w:pPr>
        <w:pStyle w:val="BodyTextNormal"/>
        <w:numPr>
          <w:ilvl w:val="0"/>
          <w:numId w:val="27"/>
        </w:numPr>
      </w:pPr>
      <w:r w:rsidRPr="00BE13B8">
        <w:t>Execution of System Tests through sufficient iterations to enable PIT complete;</w:t>
      </w:r>
    </w:p>
    <w:p w14:paraId="6A7F5AED" w14:textId="77777777" w:rsidR="00205091" w:rsidRPr="00BE13B8" w:rsidRDefault="00205091" w:rsidP="00BB581A">
      <w:pPr>
        <w:pStyle w:val="BodyTextNormal"/>
        <w:numPr>
          <w:ilvl w:val="0"/>
          <w:numId w:val="27"/>
        </w:numPr>
      </w:pPr>
      <w:r w:rsidRPr="00BE13B8">
        <w:t>Design, implementation and execution of FAT scripts in accordance with assurance procedures used for Release 1.2;</w:t>
      </w:r>
      <w:r w:rsidR="00913C18" w:rsidRPr="00BE13B8">
        <w:t xml:space="preserve"> and</w:t>
      </w:r>
    </w:p>
    <w:p w14:paraId="32D0345A" w14:textId="77777777" w:rsidR="00205091" w:rsidRPr="00BE13B8" w:rsidRDefault="00205091" w:rsidP="00BB581A">
      <w:pPr>
        <w:pStyle w:val="BodyTextNormal"/>
        <w:numPr>
          <w:ilvl w:val="0"/>
          <w:numId w:val="27"/>
        </w:numPr>
      </w:pPr>
      <w:r w:rsidRPr="00BE13B8">
        <w:t>Achieving PIT complete status</w:t>
      </w:r>
      <w:r w:rsidR="00913C18" w:rsidRPr="00BE13B8">
        <w:t xml:space="preserve"> and subsequent reporting.</w:t>
      </w:r>
    </w:p>
    <w:p w14:paraId="78753D01" w14:textId="77777777" w:rsidR="00946404" w:rsidRPr="00BE13B8" w:rsidRDefault="00946404" w:rsidP="006A7E4E">
      <w:pPr>
        <w:pStyle w:val="Heading2"/>
      </w:pPr>
      <w:bookmarkStart w:id="20" w:name="_Toc470093918"/>
      <w:r w:rsidRPr="00BE13B8">
        <w:t>Systems Integration Testing</w:t>
      </w:r>
      <w:bookmarkEnd w:id="20"/>
    </w:p>
    <w:p w14:paraId="44B2472C" w14:textId="77777777" w:rsidR="001132F8" w:rsidRPr="00BE13B8" w:rsidRDefault="001132F8" w:rsidP="00205091">
      <w:pPr>
        <w:pStyle w:val="BodyTextNormal"/>
      </w:pPr>
      <w:r w:rsidRPr="00BE13B8">
        <w:t>Systems Integration Testing</w:t>
      </w:r>
      <w:r w:rsidR="00FF1084" w:rsidRPr="00BE13B8">
        <w:t xml:space="preserve"> (SIT)</w:t>
      </w:r>
      <w:r w:rsidRPr="00BE13B8">
        <w:t xml:space="preserve"> is</w:t>
      </w:r>
      <w:r w:rsidR="00913C18" w:rsidRPr="00BE13B8">
        <w:t xml:space="preserve"> the testing of DCC’s Total System, which brings together the component parts of DCC’s System (e.g. DSP and CSP Systems) to allow testing</w:t>
      </w:r>
      <w:r w:rsidR="006917D9" w:rsidRPr="00BE13B8">
        <w:t xml:space="preserve"> of the end-to-end solution by DCC.</w:t>
      </w:r>
      <w:r w:rsidR="00B33D9E" w:rsidRPr="00BE13B8">
        <w:t xml:space="preserve"> The SIT activity is done for every DCC System release and incorporates the test and integration of multiple changes.</w:t>
      </w:r>
    </w:p>
    <w:p w14:paraId="06614DE9" w14:textId="77777777" w:rsidR="00205091" w:rsidRPr="00BE13B8" w:rsidRDefault="00205091" w:rsidP="00205091">
      <w:pPr>
        <w:pStyle w:val="BodyTextNormal"/>
      </w:pPr>
      <w:r w:rsidRPr="00BE13B8">
        <w:t xml:space="preserve">Additional </w:t>
      </w:r>
      <w:r w:rsidR="00FF1084" w:rsidRPr="00BE13B8">
        <w:t>SIT</w:t>
      </w:r>
      <w:r w:rsidRPr="00BE13B8">
        <w:t xml:space="preserve"> is recommended by DCC for a modification of this type</w:t>
      </w:r>
      <w:r w:rsidR="00EF59DA" w:rsidRPr="00BE13B8">
        <w:t xml:space="preserve">. It should however be noted that </w:t>
      </w:r>
      <w:r w:rsidR="00E21650" w:rsidRPr="00BE13B8">
        <w:t xml:space="preserve"> </w:t>
      </w:r>
      <w:r w:rsidR="00EF59DA" w:rsidRPr="00BE13B8">
        <w:t>the scope of SIT</w:t>
      </w:r>
      <w:r w:rsidR="00E21650" w:rsidRPr="00BE13B8">
        <w:t xml:space="preserve"> is likely to be more </w:t>
      </w:r>
      <w:r w:rsidR="00EF59DA" w:rsidRPr="00BE13B8">
        <w:t xml:space="preserve">focused on </w:t>
      </w:r>
      <w:r w:rsidR="00E21650" w:rsidRPr="00BE13B8">
        <w:t>regression test</w:t>
      </w:r>
      <w:r w:rsidR="00EF59DA" w:rsidRPr="00BE13B8">
        <w:t>ing</w:t>
      </w:r>
      <w:r w:rsidR="00E21650" w:rsidRPr="00BE13B8">
        <w:t xml:space="preserve"> to confirm that the changes applied as part of this modification have not </w:t>
      </w:r>
      <w:r w:rsidR="00EF59DA" w:rsidRPr="00BE13B8">
        <w:t>had an impact on the w</w:t>
      </w:r>
      <w:r w:rsidR="00E21650" w:rsidRPr="00BE13B8">
        <w:t>ider DCC Total Systems</w:t>
      </w:r>
      <w:r w:rsidRPr="00BE13B8">
        <w:t>.</w:t>
      </w:r>
      <w:r w:rsidR="00E21650" w:rsidRPr="00BE13B8">
        <w:t xml:space="preserve"> </w:t>
      </w:r>
      <w:r w:rsidRPr="00BE13B8">
        <w:t xml:space="preserve"> </w:t>
      </w:r>
    </w:p>
    <w:p w14:paraId="5DF69ED6" w14:textId="77777777" w:rsidR="008124FE" w:rsidRPr="00BE13B8" w:rsidRDefault="008124FE" w:rsidP="00205091">
      <w:pPr>
        <w:pStyle w:val="BodyTextNormal"/>
      </w:pPr>
      <w:r w:rsidRPr="00BE13B8">
        <w:t>Suggested SIT scope would at a high level typically include:</w:t>
      </w:r>
    </w:p>
    <w:p w14:paraId="5938649D" w14:textId="77777777" w:rsidR="008124FE" w:rsidRPr="00BE13B8" w:rsidRDefault="008124FE" w:rsidP="00BB581A">
      <w:pPr>
        <w:numPr>
          <w:ilvl w:val="0"/>
          <w:numId w:val="21"/>
        </w:numPr>
        <w:spacing w:after="120"/>
        <w:jc w:val="both"/>
      </w:pPr>
      <w:r w:rsidRPr="00BE13B8">
        <w:t>System Test script and data design;</w:t>
      </w:r>
    </w:p>
    <w:p w14:paraId="6378B1F3" w14:textId="77777777" w:rsidR="008124FE" w:rsidRPr="00BE13B8" w:rsidRDefault="008124FE" w:rsidP="00BB581A">
      <w:pPr>
        <w:numPr>
          <w:ilvl w:val="0"/>
          <w:numId w:val="21"/>
        </w:numPr>
        <w:spacing w:after="120"/>
        <w:jc w:val="both"/>
      </w:pPr>
      <w:r w:rsidRPr="00BE13B8">
        <w:t xml:space="preserve">Data generation and loading into </w:t>
      </w:r>
      <w:r w:rsidR="007F5EC5" w:rsidRPr="00BE13B8">
        <w:t xml:space="preserve">a co-ordinated </w:t>
      </w:r>
      <w:r w:rsidRPr="00BE13B8">
        <w:t>System Test environment;</w:t>
      </w:r>
    </w:p>
    <w:p w14:paraId="284FAC18" w14:textId="77777777" w:rsidR="008124FE" w:rsidRPr="00BE13B8" w:rsidRDefault="008124FE" w:rsidP="00BB581A">
      <w:pPr>
        <w:numPr>
          <w:ilvl w:val="0"/>
          <w:numId w:val="21"/>
        </w:numPr>
        <w:spacing w:after="120"/>
        <w:jc w:val="both"/>
      </w:pPr>
      <w:r w:rsidRPr="00BE13B8">
        <w:t>Execution of System Tests through s</w:t>
      </w:r>
      <w:r w:rsidR="007F5EC5" w:rsidRPr="00BE13B8">
        <w:t>ufficient iterations to enable S</w:t>
      </w:r>
      <w:r w:rsidRPr="00BE13B8">
        <w:t>IT complete</w:t>
      </w:r>
      <w:r w:rsidR="00FF1084" w:rsidRPr="00BE13B8">
        <w:t>.</w:t>
      </w:r>
    </w:p>
    <w:p w14:paraId="1389CF04" w14:textId="77777777" w:rsidR="00946404" w:rsidRPr="00BE13B8" w:rsidRDefault="00946404" w:rsidP="006A7E4E">
      <w:pPr>
        <w:pStyle w:val="Heading2"/>
      </w:pPr>
      <w:bookmarkStart w:id="21" w:name="_Toc470093919"/>
      <w:r w:rsidRPr="00BE13B8">
        <w:lastRenderedPageBreak/>
        <w:t>User Integration Testing</w:t>
      </w:r>
      <w:bookmarkEnd w:id="21"/>
    </w:p>
    <w:p w14:paraId="28D78C12" w14:textId="77777777" w:rsidR="00AD7239" w:rsidRPr="00BE13B8" w:rsidRDefault="006917D9" w:rsidP="006A7E4E">
      <w:pPr>
        <w:pStyle w:val="BodyTextNormal"/>
      </w:pPr>
      <w:r w:rsidRPr="00BE13B8">
        <w:t>User Integration Testing enables Users to run specific tests to su</w:t>
      </w:r>
      <w:r w:rsidR="00872DAE" w:rsidRPr="00BE13B8">
        <w:t xml:space="preserve">pport their implementation of a </w:t>
      </w:r>
      <w:r w:rsidR="00B6583B" w:rsidRPr="00BE13B8">
        <w:t>change</w:t>
      </w:r>
      <w:r w:rsidR="00AD7239" w:rsidRPr="00BE13B8">
        <w:t>.</w:t>
      </w:r>
    </w:p>
    <w:p w14:paraId="70254A2E" w14:textId="77777777" w:rsidR="00AD7239" w:rsidRPr="00BE13B8" w:rsidRDefault="00AD7239" w:rsidP="00AD7239">
      <w:pPr>
        <w:pStyle w:val="BodyTextNormal"/>
      </w:pPr>
      <w:r w:rsidRPr="00BE13B8">
        <w:t xml:space="preserve">DCC expects that User Integration Testing will be required in order to support User implementation of this modification. </w:t>
      </w:r>
    </w:p>
    <w:p w14:paraId="619BB707" w14:textId="77777777" w:rsidR="00AD7239" w:rsidRPr="00BE13B8" w:rsidRDefault="00AD7239" w:rsidP="00AD7239">
      <w:pPr>
        <w:pStyle w:val="BodyTextNormal"/>
      </w:pPr>
      <w:r w:rsidRPr="00BE13B8">
        <w:t>Individual changes are collected into a DCC release. In order to achieve more efficient User Integration Testing for all parties, the DCC will coordinate specific testing requirements for all changes that comprise a release and issue a testing release approach document.</w:t>
      </w:r>
    </w:p>
    <w:p w14:paraId="45E3CFB6" w14:textId="77777777" w:rsidR="006B057E" w:rsidRPr="00BE13B8" w:rsidRDefault="00494A5A" w:rsidP="009B1862">
      <w:pPr>
        <w:pStyle w:val="Heading1"/>
      </w:pPr>
      <w:bookmarkStart w:id="22" w:name="_Toc470093920"/>
      <w:r w:rsidRPr="00BE13B8">
        <w:t>I</w:t>
      </w:r>
      <w:r w:rsidR="006B057E" w:rsidRPr="00BE13B8">
        <w:t>mplement</w:t>
      </w:r>
      <w:r w:rsidRPr="00BE13B8">
        <w:t>ation Timescales and Releases</w:t>
      </w:r>
      <w:bookmarkEnd w:id="22"/>
      <w:r w:rsidRPr="00BE13B8">
        <w:t xml:space="preserve"> </w:t>
      </w:r>
      <w:r w:rsidR="001B6163" w:rsidRPr="00BE13B8">
        <w:t xml:space="preserve"> </w:t>
      </w:r>
    </w:p>
    <w:p w14:paraId="4FA462D7" w14:textId="77777777" w:rsidR="00494A5A" w:rsidRPr="00BE13B8" w:rsidRDefault="00494A5A" w:rsidP="007E2485">
      <w:pPr>
        <w:pStyle w:val="Heading2"/>
        <w:rPr>
          <w:b w:val="0"/>
        </w:rPr>
      </w:pPr>
      <w:bookmarkStart w:id="23" w:name="_Toc470093921"/>
      <w:r w:rsidRPr="00BE13B8">
        <w:t>Change Lead Times</w:t>
      </w:r>
      <w:bookmarkEnd w:id="23"/>
    </w:p>
    <w:p w14:paraId="7070B742" w14:textId="77777777" w:rsidR="00CA10C9" w:rsidRPr="00BE13B8" w:rsidRDefault="00CA10C9" w:rsidP="0091123C">
      <w:pPr>
        <w:pStyle w:val="BodyTextNormal"/>
        <w:rPr>
          <w:b/>
        </w:rPr>
      </w:pPr>
      <w:r w:rsidRPr="00BE13B8">
        <w:t xml:space="preserve">From the date of approval, </w:t>
      </w:r>
      <w:r w:rsidR="00B90B47" w:rsidRPr="00BE13B8">
        <w:t>(in accordance with</w:t>
      </w:r>
      <w:r w:rsidR="00FF1084" w:rsidRPr="00BE13B8">
        <w:t xml:space="preserve"> Section</w:t>
      </w:r>
      <w:r w:rsidR="00B90B47" w:rsidRPr="00BE13B8">
        <w:t xml:space="preserve"> D9</w:t>
      </w:r>
      <w:r w:rsidR="00FF1084" w:rsidRPr="00BE13B8">
        <w:t xml:space="preserve"> of the SEC</w:t>
      </w:r>
      <w:r w:rsidR="00B90B47" w:rsidRPr="00BE13B8">
        <w:t xml:space="preserve">), </w:t>
      </w:r>
      <w:r w:rsidRPr="00BE13B8">
        <w:t xml:space="preserve">in order to implement the changes proposed DCC requires a lead time of: </w:t>
      </w:r>
      <w:r w:rsidR="00122E43" w:rsidRPr="00BE13B8">
        <w:rPr>
          <w:b/>
        </w:rPr>
        <w:t xml:space="preserve">13 </w:t>
      </w:r>
      <w:r w:rsidRPr="00BE13B8">
        <w:rPr>
          <w:b/>
        </w:rPr>
        <w:t>months</w:t>
      </w:r>
    </w:p>
    <w:p w14:paraId="2F33410F" w14:textId="77777777" w:rsidR="00BF7A91" w:rsidRPr="00BE13B8" w:rsidRDefault="00BF7A91" w:rsidP="0091123C">
      <w:pPr>
        <w:pStyle w:val="BodyTextNormal"/>
      </w:pPr>
      <w:r w:rsidRPr="00BE13B8">
        <w:t>This includes twelve months as stated in the DCC Release Management Policy plus an additional one month to allow for integrated release planning</w:t>
      </w:r>
      <w:r w:rsidR="00ED1EAE" w:rsidRPr="00BE13B8">
        <w:t>. Integrated release planning can only begin once all Authority Determinations have been received for all modifications proposed to be included within each Release</w:t>
      </w:r>
      <w:r w:rsidRPr="00BE13B8">
        <w:t>.</w:t>
      </w:r>
    </w:p>
    <w:p w14:paraId="5C53AD72" w14:textId="77777777" w:rsidR="00494A5A" w:rsidRDefault="00494A5A" w:rsidP="0075719C">
      <w:pPr>
        <w:pStyle w:val="Heading2"/>
      </w:pPr>
      <w:bookmarkStart w:id="24" w:name="_Toc470093922"/>
      <w:r w:rsidRPr="00BE13B8">
        <w:t>Earliest Possible Release</w:t>
      </w:r>
      <w:bookmarkEnd w:id="24"/>
    </w:p>
    <w:p w14:paraId="28A4917A" w14:textId="41B7DD18" w:rsidR="00DB40C1" w:rsidRPr="00F70F4B" w:rsidRDefault="00F70F4B" w:rsidP="00DB40C1">
      <w:pPr>
        <w:pStyle w:val="BodyTextNormal"/>
      </w:pPr>
      <w:r w:rsidRPr="00F70F4B">
        <w:t>In order to include these modifications in the June 2018 release, we would need an Authority</w:t>
      </w:r>
      <w:r w:rsidR="00AB132E">
        <w:t xml:space="preserve"> decision by 1</w:t>
      </w:r>
      <w:r w:rsidRPr="00F70F4B">
        <w:t xml:space="preserve"> June 2017.</w:t>
      </w:r>
    </w:p>
    <w:p w14:paraId="3C0AA31F" w14:textId="77777777" w:rsidR="00494A5A" w:rsidRPr="00BE13B8" w:rsidRDefault="00094BA2" w:rsidP="0075719C">
      <w:pPr>
        <w:pStyle w:val="Heading2"/>
      </w:pPr>
      <w:bookmarkStart w:id="25" w:name="_Toc470093923"/>
      <w:r w:rsidRPr="00BE13B8">
        <w:t xml:space="preserve">Consideration </w:t>
      </w:r>
      <w:r w:rsidR="00581395" w:rsidRPr="00BE13B8">
        <w:t>against</w:t>
      </w:r>
      <w:r w:rsidRPr="00BE13B8">
        <w:t xml:space="preserve"> Other Changes</w:t>
      </w:r>
      <w:bookmarkEnd w:id="25"/>
    </w:p>
    <w:p w14:paraId="7F20A191" w14:textId="77777777" w:rsidR="007A4792" w:rsidRPr="00BE13B8" w:rsidRDefault="007A4792" w:rsidP="0091123C">
      <w:pPr>
        <w:pStyle w:val="BodyTextNormal"/>
      </w:pPr>
      <w:r w:rsidRPr="00BE13B8">
        <w:t>To ensure efficient Releases (resulting in potential cost savings), DCC recommends that this change is included within the same Release as the following SEC Modification proposals:</w:t>
      </w:r>
    </w:p>
    <w:p w14:paraId="21E3388E" w14:textId="77777777" w:rsidR="007A4792" w:rsidRPr="00BE13B8" w:rsidRDefault="00122E43" w:rsidP="00BB581A">
      <w:pPr>
        <w:pStyle w:val="BodyTextNormal"/>
        <w:numPr>
          <w:ilvl w:val="0"/>
          <w:numId w:val="26"/>
        </w:numPr>
      </w:pPr>
      <w:r w:rsidRPr="00BE13B8">
        <w:t>SECMP 00</w:t>
      </w:r>
      <w:r w:rsidR="008B416F" w:rsidRPr="00BE13B8">
        <w:t>04</w:t>
      </w:r>
      <w:r w:rsidRPr="00BE13B8">
        <w:t xml:space="preserve"> – ‘Inclusion of Meter Serial Number data item in the Smart Metering Inventory’</w:t>
      </w:r>
    </w:p>
    <w:p w14:paraId="24FD6340" w14:textId="77777777" w:rsidR="00676EDE" w:rsidRPr="00BE13B8" w:rsidRDefault="00676EDE" w:rsidP="0091123C">
      <w:pPr>
        <w:pStyle w:val="BodyTextNormal"/>
      </w:pPr>
      <w:r w:rsidRPr="00BE13B8">
        <w:t xml:space="preserve">Implementing these changes in different Releases will increase the cost of implementation for </w:t>
      </w:r>
      <w:r w:rsidR="00FF1084" w:rsidRPr="00BE13B8">
        <w:t>i</w:t>
      </w:r>
      <w:r w:rsidRPr="00BE13B8">
        <w:t>ndustry</w:t>
      </w:r>
      <w:r w:rsidR="00A21578" w:rsidRPr="00BE13B8">
        <w:t xml:space="preserve"> as the changes required for both of these modifications impact the same DCC System components.</w:t>
      </w:r>
      <w:r w:rsidR="00130FBD" w:rsidRPr="00BE13B8">
        <w:t xml:space="preserve"> This means that if</w:t>
      </w:r>
      <w:r w:rsidR="00A21578" w:rsidRPr="00BE13B8">
        <w:t xml:space="preserve"> they were designed, built and tested at the same time</w:t>
      </w:r>
      <w:r w:rsidR="00130FBD" w:rsidRPr="00BE13B8">
        <w:t xml:space="preserve"> within the same release,</w:t>
      </w:r>
      <w:r w:rsidR="00A21578" w:rsidRPr="00BE13B8">
        <w:t xml:space="preserve"> efficiencies could be achieved in each of these phases as </w:t>
      </w:r>
      <w:r w:rsidR="00130FBD" w:rsidRPr="00BE13B8">
        <w:t>the</w:t>
      </w:r>
      <w:r w:rsidR="00A21578" w:rsidRPr="00BE13B8">
        <w:t xml:space="preserve"> resource </w:t>
      </w:r>
      <w:r w:rsidR="00130FBD" w:rsidRPr="00BE13B8">
        <w:t xml:space="preserve">required to complete the tasks </w:t>
      </w:r>
      <w:r w:rsidR="00A21578" w:rsidRPr="00BE13B8">
        <w:t>could be better utilised</w:t>
      </w:r>
      <w:r w:rsidR="00130FBD" w:rsidRPr="00BE13B8">
        <w:t xml:space="preserve"> and shared (the </w:t>
      </w:r>
      <w:r w:rsidR="00A21578" w:rsidRPr="00BE13B8">
        <w:t xml:space="preserve">same code modules would be opened </w:t>
      </w:r>
      <w:r w:rsidR="00130FBD" w:rsidRPr="00BE13B8">
        <w:t xml:space="preserve">and </w:t>
      </w:r>
      <w:r w:rsidR="00A21578" w:rsidRPr="00BE13B8">
        <w:t>amended at the same time and the same SRs would be tested at the same time</w:t>
      </w:r>
      <w:r w:rsidR="00130FBD" w:rsidRPr="00BE13B8">
        <w:t>).</w:t>
      </w:r>
    </w:p>
    <w:p w14:paraId="134EF6F1" w14:textId="77777777" w:rsidR="00BB6BAE" w:rsidRDefault="00BB6BAE" w:rsidP="00BB6BAE">
      <w:pPr>
        <w:pStyle w:val="Heading1"/>
        <w:numPr>
          <w:ilvl w:val="0"/>
          <w:numId w:val="0"/>
        </w:numPr>
        <w:ind w:left="848"/>
        <w:sectPr w:rsidR="00BB6BAE" w:rsidSect="0036732A">
          <w:pgSz w:w="11900" w:h="16840" w:code="9"/>
          <w:pgMar w:top="1922" w:right="1134" w:bottom="1440" w:left="1134" w:header="340" w:footer="397" w:gutter="0"/>
          <w:cols w:space="708"/>
          <w:docGrid w:linePitch="299"/>
        </w:sectPr>
      </w:pPr>
    </w:p>
    <w:p w14:paraId="5CE2260A" w14:textId="77777777" w:rsidR="00087E8C" w:rsidRPr="00BE13B8" w:rsidRDefault="00F95963" w:rsidP="00087E8C">
      <w:pPr>
        <w:pStyle w:val="Heading1"/>
      </w:pPr>
      <w:bookmarkStart w:id="26" w:name="_Toc470093924"/>
      <w:bookmarkStart w:id="27" w:name="_GoBack"/>
      <w:bookmarkEnd w:id="27"/>
      <w:r w:rsidRPr="00BE13B8">
        <w:lastRenderedPageBreak/>
        <w:t>DCC Costs</w:t>
      </w:r>
      <w:r w:rsidR="007F2B12" w:rsidRPr="00BE13B8">
        <w:t xml:space="preserve"> and Charges</w:t>
      </w:r>
      <w:bookmarkEnd w:id="26"/>
    </w:p>
    <w:p w14:paraId="6ADA3EFF" w14:textId="77777777" w:rsidR="00F95963" w:rsidRPr="00BE13B8" w:rsidRDefault="00F95963" w:rsidP="008E308E">
      <w:pPr>
        <w:pStyle w:val="Heading2"/>
        <w:rPr>
          <w:b w:val="0"/>
        </w:rPr>
      </w:pPr>
      <w:bookmarkStart w:id="28" w:name="_Toc470093925"/>
      <w:r w:rsidRPr="00BE13B8">
        <w:t xml:space="preserve">Cost </w:t>
      </w:r>
      <w:r w:rsidR="007F2B12" w:rsidRPr="00BE13B8">
        <w:t>impact</w:t>
      </w:r>
      <w:bookmarkEnd w:id="28"/>
    </w:p>
    <w:p w14:paraId="15E74BE4" w14:textId="77777777" w:rsidR="00BB6BAE" w:rsidRPr="007B2FFF" w:rsidRDefault="00BB6BAE" w:rsidP="007B2FFF">
      <w:pPr>
        <w:pStyle w:val="Heading3"/>
        <w:numPr>
          <w:ilvl w:val="2"/>
          <w:numId w:val="31"/>
        </w:numPr>
      </w:pPr>
      <w:r w:rsidRPr="007B2FFF">
        <w:t>Implementation costs</w:t>
      </w:r>
    </w:p>
    <w:p w14:paraId="65572039" w14:textId="77777777" w:rsidR="00BB6BAE" w:rsidRDefault="00BB6BAE" w:rsidP="00BB6BAE">
      <w:pPr>
        <w:pStyle w:val="BodyTextNormal"/>
        <w:keepNext/>
      </w:pPr>
      <w:r>
        <w:t>The table below details the cost of delivering the changes and Services required to implement this Modification Proposal.</w:t>
      </w:r>
    </w:p>
    <w:tbl>
      <w:tblPr>
        <w:tblStyle w:val="ColorfulList-Accent1"/>
        <w:tblW w:w="14179" w:type="dxa"/>
        <w:tblInd w:w="0" w:type="dxa"/>
        <w:tblLayout w:type="fixed"/>
        <w:tblLook w:val="04A0" w:firstRow="1" w:lastRow="0" w:firstColumn="1" w:lastColumn="0" w:noHBand="0" w:noVBand="1"/>
      </w:tblPr>
      <w:tblGrid>
        <w:gridCol w:w="2235"/>
        <w:gridCol w:w="1706"/>
        <w:gridCol w:w="1604"/>
        <w:gridCol w:w="1656"/>
        <w:gridCol w:w="1748"/>
        <w:gridCol w:w="42"/>
        <w:gridCol w:w="1470"/>
        <w:gridCol w:w="236"/>
        <w:gridCol w:w="1749"/>
        <w:gridCol w:w="1733"/>
      </w:tblGrid>
      <w:tr w:rsidR="00732F92" w14:paraId="328F15A3" w14:textId="77777777" w:rsidTr="00E52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6" w:type="dxa"/>
            <w:gridSpan w:val="9"/>
            <w:shd w:val="clear" w:color="auto" w:fill="5C2071" w:themeFill="accent1"/>
          </w:tcPr>
          <w:p w14:paraId="65E26405" w14:textId="77777777" w:rsidR="00732F92" w:rsidRPr="006069D8" w:rsidRDefault="00732F92" w:rsidP="00E52CCF">
            <w:pPr>
              <w:pStyle w:val="BodyTextNormal"/>
            </w:pPr>
            <w:r>
              <w:rPr>
                <w:color w:val="9CA299" w:themeColor="background2"/>
                <w:lang w:val="en-US" w:eastAsia="ja-JP"/>
              </w:rPr>
              <w:t>Implementation costs</w:t>
            </w:r>
          </w:p>
        </w:tc>
        <w:tc>
          <w:tcPr>
            <w:tcW w:w="1733" w:type="dxa"/>
            <w:shd w:val="clear" w:color="auto" w:fill="5C2071" w:themeFill="accent1"/>
          </w:tcPr>
          <w:p w14:paraId="3923EEDB" w14:textId="77777777" w:rsidR="00732F92" w:rsidRPr="006069D8" w:rsidRDefault="00732F92" w:rsidP="00E52CCF">
            <w:pPr>
              <w:pStyle w:val="BodyTextNormal"/>
              <w:cnfStyle w:val="100000000000" w:firstRow="1" w:lastRow="0" w:firstColumn="0" w:lastColumn="0" w:oddVBand="0" w:evenVBand="0" w:oddHBand="0" w:evenHBand="0" w:firstRowFirstColumn="0" w:firstRowLastColumn="0" w:lastRowFirstColumn="0" w:lastRowLastColumn="0"/>
              <w:rPr>
                <w:b w:val="0"/>
                <w:lang w:val="en-US" w:eastAsia="ja-JP"/>
              </w:rPr>
            </w:pPr>
          </w:p>
        </w:tc>
      </w:tr>
      <w:tr w:rsidR="00732F92" w14:paraId="39829AC5" w14:textId="77777777" w:rsidTr="00E52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bottom w:val="single" w:sz="4" w:space="0" w:color="5C2071" w:themeColor="accent1"/>
            </w:tcBorders>
            <w:vAlign w:val="bottom"/>
          </w:tcPr>
          <w:p w14:paraId="363DCC08" w14:textId="77777777" w:rsidR="00732F92" w:rsidRPr="00B747FA" w:rsidRDefault="00732F92" w:rsidP="00E52CCF">
            <w:pPr>
              <w:pStyle w:val="BodyTextNormal"/>
            </w:pPr>
            <w:r w:rsidRPr="00B747FA">
              <w:t>Implementation Phase:</w:t>
            </w:r>
          </w:p>
        </w:tc>
        <w:tc>
          <w:tcPr>
            <w:tcW w:w="1706" w:type="dxa"/>
            <w:tcBorders>
              <w:bottom w:val="single" w:sz="4" w:space="0" w:color="5C2071" w:themeColor="accent1"/>
            </w:tcBorders>
            <w:vAlign w:val="bottom"/>
          </w:tcPr>
          <w:p w14:paraId="7BC9231F"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sidRPr="006069D8">
              <w:rPr>
                <w:b/>
              </w:rPr>
              <w:t>Design</w:t>
            </w:r>
          </w:p>
        </w:tc>
        <w:tc>
          <w:tcPr>
            <w:tcW w:w="1604" w:type="dxa"/>
            <w:tcBorders>
              <w:bottom w:val="single" w:sz="4" w:space="0" w:color="5C2071" w:themeColor="accent1"/>
            </w:tcBorders>
            <w:vAlign w:val="bottom"/>
          </w:tcPr>
          <w:p w14:paraId="6E5562C1"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sidRPr="006069D8">
              <w:rPr>
                <w:b/>
              </w:rPr>
              <w:t>Build</w:t>
            </w:r>
          </w:p>
        </w:tc>
        <w:tc>
          <w:tcPr>
            <w:tcW w:w="1656" w:type="dxa"/>
            <w:tcBorders>
              <w:bottom w:val="single" w:sz="4" w:space="0" w:color="5C2071" w:themeColor="accent1"/>
            </w:tcBorders>
            <w:vAlign w:val="bottom"/>
          </w:tcPr>
          <w:p w14:paraId="5CBA881D"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sidRPr="006069D8">
              <w:rPr>
                <w:b/>
              </w:rPr>
              <w:t>Pre-Integration Testing</w:t>
            </w:r>
          </w:p>
        </w:tc>
        <w:tc>
          <w:tcPr>
            <w:tcW w:w="1790" w:type="dxa"/>
            <w:gridSpan w:val="2"/>
            <w:tcBorders>
              <w:bottom w:val="single" w:sz="4" w:space="0" w:color="5C2071" w:themeColor="accent1"/>
            </w:tcBorders>
            <w:vAlign w:val="bottom"/>
          </w:tcPr>
          <w:p w14:paraId="7B04A011"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sidRPr="006069D8">
              <w:rPr>
                <w:b/>
              </w:rPr>
              <w:t>System Integration Testing</w:t>
            </w:r>
          </w:p>
        </w:tc>
        <w:tc>
          <w:tcPr>
            <w:tcW w:w="1470" w:type="dxa"/>
            <w:tcBorders>
              <w:bottom w:val="single" w:sz="4" w:space="0" w:color="5C2071" w:themeColor="accent1"/>
            </w:tcBorders>
            <w:vAlign w:val="bottom"/>
          </w:tcPr>
          <w:p w14:paraId="7B7D9CB7"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sidRPr="006069D8">
              <w:rPr>
                <w:b/>
              </w:rPr>
              <w:t>User Testing</w:t>
            </w:r>
          </w:p>
        </w:tc>
        <w:tc>
          <w:tcPr>
            <w:tcW w:w="1985" w:type="dxa"/>
            <w:gridSpan w:val="2"/>
            <w:tcBorders>
              <w:bottom w:val="single" w:sz="4" w:space="0" w:color="5C2071" w:themeColor="accent1"/>
            </w:tcBorders>
            <w:vAlign w:val="bottom"/>
          </w:tcPr>
          <w:p w14:paraId="1CF21217"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Pr>
                <w:b/>
              </w:rPr>
              <w:t xml:space="preserve">Implementation to Live </w:t>
            </w:r>
          </w:p>
        </w:tc>
        <w:tc>
          <w:tcPr>
            <w:tcW w:w="1733" w:type="dxa"/>
            <w:tcBorders>
              <w:bottom w:val="single" w:sz="4" w:space="0" w:color="5C2071" w:themeColor="accent1"/>
            </w:tcBorders>
            <w:vAlign w:val="bottom"/>
          </w:tcPr>
          <w:p w14:paraId="0DACCEB4" w14:textId="77777777" w:rsidR="00732F92" w:rsidRPr="006069D8" w:rsidRDefault="00732F92" w:rsidP="00E52CCF">
            <w:pPr>
              <w:pStyle w:val="BodyTextNormal"/>
              <w:jc w:val="center"/>
              <w:cnfStyle w:val="000000100000" w:firstRow="0" w:lastRow="0" w:firstColumn="0" w:lastColumn="0" w:oddVBand="0" w:evenVBand="0" w:oddHBand="1" w:evenHBand="0" w:firstRowFirstColumn="0" w:firstRowLastColumn="0" w:lastRowFirstColumn="0" w:lastRowLastColumn="0"/>
              <w:rPr>
                <w:b/>
              </w:rPr>
            </w:pPr>
            <w:r>
              <w:rPr>
                <w:b/>
              </w:rPr>
              <w:t>Total</w:t>
            </w:r>
          </w:p>
        </w:tc>
      </w:tr>
      <w:tr w:rsidR="00732F92" w14:paraId="150C90D4" w14:textId="77777777" w:rsidTr="00E52CCF">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5C2071" w:themeColor="accent1"/>
              <w:right w:val="single" w:sz="4" w:space="0" w:color="5C2071" w:themeColor="accent1"/>
            </w:tcBorders>
          </w:tcPr>
          <w:p w14:paraId="62784710" w14:textId="77777777" w:rsidR="00732F92" w:rsidRDefault="00732F92" w:rsidP="00E52CCF">
            <w:pPr>
              <w:pStyle w:val="BodyTextNormal"/>
            </w:pPr>
            <w:r>
              <w:t>SECMOD0011</w:t>
            </w:r>
          </w:p>
        </w:tc>
        <w:tc>
          <w:tcPr>
            <w:tcW w:w="1706" w:type="dxa"/>
            <w:tcBorders>
              <w:top w:val="single" w:sz="4" w:space="0" w:color="5C2071" w:themeColor="accent1"/>
              <w:left w:val="single" w:sz="4" w:space="0" w:color="5C2071" w:themeColor="accent1"/>
              <w:right w:val="single" w:sz="4" w:space="0" w:color="5C2071" w:themeColor="accent1"/>
            </w:tcBorders>
            <w:vAlign w:val="center"/>
          </w:tcPr>
          <w:p w14:paraId="3B4B264D" w14:textId="77777777" w:rsidR="00732F92" w:rsidRPr="00BE33A8" w:rsidRDefault="00732F92" w:rsidP="00E52CCF">
            <w:pPr>
              <w:pStyle w:val="BodyTextNormal"/>
              <w:jc w:val="center"/>
              <w:cnfStyle w:val="000000000000" w:firstRow="0" w:lastRow="0" w:firstColumn="0" w:lastColumn="0" w:oddVBand="0" w:evenVBand="0" w:oddHBand="0" w:evenHBand="0" w:firstRowFirstColumn="0" w:firstRowLastColumn="0" w:lastRowFirstColumn="0" w:lastRowLastColumn="0"/>
              <w:rPr>
                <w:i/>
                <w:sz w:val="18"/>
                <w:szCs w:val="18"/>
              </w:rPr>
            </w:pPr>
            <w:r w:rsidRPr="00BE33A8">
              <w:rPr>
                <w:i/>
                <w:sz w:val="18"/>
                <w:szCs w:val="18"/>
              </w:rPr>
              <w:t>£</w:t>
            </w:r>
            <w:r>
              <w:rPr>
                <w:i/>
                <w:sz w:val="18"/>
                <w:szCs w:val="18"/>
              </w:rPr>
              <w:t>121,400</w:t>
            </w:r>
          </w:p>
        </w:tc>
        <w:tc>
          <w:tcPr>
            <w:tcW w:w="1604" w:type="dxa"/>
            <w:tcBorders>
              <w:top w:val="single" w:sz="4" w:space="0" w:color="5C2071" w:themeColor="accent1"/>
              <w:left w:val="single" w:sz="4" w:space="0" w:color="5C2071" w:themeColor="accent1"/>
              <w:right w:val="single" w:sz="4" w:space="0" w:color="5C2071" w:themeColor="accent1"/>
            </w:tcBorders>
            <w:vAlign w:val="center"/>
          </w:tcPr>
          <w:p w14:paraId="4D092A9E" w14:textId="77777777" w:rsidR="00732F92" w:rsidRPr="00BE33A8" w:rsidRDefault="00732F92" w:rsidP="00E52CCF">
            <w:pPr>
              <w:pStyle w:val="BodyTextNormal"/>
              <w:cnfStyle w:val="000000000000" w:firstRow="0" w:lastRow="0" w:firstColumn="0" w:lastColumn="0" w:oddVBand="0" w:evenVBand="0" w:oddHBand="0" w:evenHBand="0" w:firstRowFirstColumn="0" w:firstRowLastColumn="0" w:lastRowFirstColumn="0" w:lastRowLastColumn="0"/>
              <w:rPr>
                <w:i/>
                <w:sz w:val="18"/>
                <w:szCs w:val="18"/>
              </w:rPr>
            </w:pPr>
            <w:r w:rsidRPr="00BE33A8">
              <w:rPr>
                <w:i/>
                <w:sz w:val="18"/>
                <w:szCs w:val="18"/>
              </w:rPr>
              <w:t>£</w:t>
            </w:r>
            <w:r>
              <w:rPr>
                <w:i/>
                <w:sz w:val="18"/>
                <w:szCs w:val="18"/>
              </w:rPr>
              <w:t>242,800</w:t>
            </w:r>
          </w:p>
        </w:tc>
        <w:tc>
          <w:tcPr>
            <w:tcW w:w="1656" w:type="dxa"/>
            <w:tcBorders>
              <w:top w:val="single" w:sz="4" w:space="0" w:color="5C2071" w:themeColor="accent1"/>
              <w:left w:val="single" w:sz="4" w:space="0" w:color="5C2071" w:themeColor="accent1"/>
              <w:right w:val="single" w:sz="4" w:space="0" w:color="5C2071" w:themeColor="accent1"/>
            </w:tcBorders>
            <w:vAlign w:val="center"/>
          </w:tcPr>
          <w:p w14:paraId="73B4D6A6" w14:textId="77777777" w:rsidR="00732F92" w:rsidRPr="00BE33A8" w:rsidRDefault="00732F92" w:rsidP="00E52CCF">
            <w:pPr>
              <w:pStyle w:val="BodyTextNormal"/>
              <w:jc w:val="center"/>
              <w:cnfStyle w:val="000000000000" w:firstRow="0" w:lastRow="0" w:firstColumn="0" w:lastColumn="0" w:oddVBand="0" w:evenVBand="0" w:oddHBand="0" w:evenHBand="0" w:firstRowFirstColumn="0" w:firstRowLastColumn="0" w:lastRowFirstColumn="0" w:lastRowLastColumn="0"/>
              <w:rPr>
                <w:i/>
                <w:sz w:val="18"/>
                <w:szCs w:val="18"/>
              </w:rPr>
            </w:pPr>
            <w:r w:rsidRPr="00BE33A8">
              <w:rPr>
                <w:i/>
                <w:sz w:val="18"/>
                <w:szCs w:val="18"/>
              </w:rPr>
              <w:t>£</w:t>
            </w:r>
            <w:r>
              <w:rPr>
                <w:i/>
                <w:sz w:val="18"/>
                <w:szCs w:val="18"/>
              </w:rPr>
              <w:t>242,800</w:t>
            </w:r>
          </w:p>
        </w:tc>
        <w:tc>
          <w:tcPr>
            <w:tcW w:w="1748" w:type="dxa"/>
            <w:tcBorders>
              <w:top w:val="single" w:sz="4" w:space="0" w:color="5C2071" w:themeColor="accent1"/>
              <w:left w:val="single" w:sz="4" w:space="0" w:color="5C2071" w:themeColor="accent1"/>
            </w:tcBorders>
            <w:vAlign w:val="center"/>
          </w:tcPr>
          <w:p w14:paraId="7B9B83AE" w14:textId="77777777" w:rsidR="00732F92" w:rsidRPr="00BE33A8" w:rsidRDefault="00732F92" w:rsidP="00E52CCF">
            <w:pPr>
              <w:pStyle w:val="BodyTextNormal"/>
              <w:jc w:val="center"/>
              <w:cnfStyle w:val="000000000000" w:firstRow="0" w:lastRow="0" w:firstColumn="0" w:lastColumn="0" w:oddVBand="0" w:evenVBand="0" w:oddHBand="0" w:evenHBand="0" w:firstRowFirstColumn="0" w:firstRowLastColumn="0" w:lastRowFirstColumn="0" w:lastRowLastColumn="0"/>
              <w:rPr>
                <w:i/>
                <w:sz w:val="18"/>
                <w:szCs w:val="18"/>
              </w:rPr>
            </w:pPr>
            <w:r w:rsidRPr="00BE33A8">
              <w:rPr>
                <w:i/>
                <w:sz w:val="18"/>
                <w:szCs w:val="18"/>
              </w:rPr>
              <w:t>£</w:t>
            </w:r>
            <w:r>
              <w:rPr>
                <w:i/>
                <w:sz w:val="18"/>
                <w:szCs w:val="18"/>
              </w:rPr>
              <w:t>260,000</w:t>
            </w:r>
          </w:p>
        </w:tc>
        <w:tc>
          <w:tcPr>
            <w:tcW w:w="1748" w:type="dxa"/>
            <w:gridSpan w:val="3"/>
            <w:tcBorders>
              <w:top w:val="single" w:sz="4" w:space="0" w:color="5C2071" w:themeColor="accent1"/>
              <w:left w:val="single" w:sz="4" w:space="0" w:color="5C2071" w:themeColor="accent1"/>
            </w:tcBorders>
            <w:vAlign w:val="center"/>
          </w:tcPr>
          <w:p w14:paraId="1817A146" w14:textId="77777777" w:rsidR="00732F92" w:rsidRPr="00BE33A8" w:rsidRDefault="00732F92" w:rsidP="00E52CCF">
            <w:pPr>
              <w:pStyle w:val="BodyTextNormal"/>
              <w:jc w:val="center"/>
              <w:cnfStyle w:val="000000000000" w:firstRow="0" w:lastRow="0" w:firstColumn="0" w:lastColumn="0" w:oddVBand="0" w:evenVBand="0" w:oddHBand="0" w:evenHBand="0" w:firstRowFirstColumn="0" w:firstRowLastColumn="0" w:lastRowFirstColumn="0" w:lastRowLastColumn="0"/>
              <w:rPr>
                <w:i/>
                <w:sz w:val="18"/>
                <w:szCs w:val="18"/>
              </w:rPr>
            </w:pPr>
            <w:r w:rsidRPr="00BE33A8">
              <w:rPr>
                <w:i/>
                <w:sz w:val="18"/>
                <w:szCs w:val="18"/>
              </w:rPr>
              <w:t>£</w:t>
            </w:r>
            <w:r>
              <w:rPr>
                <w:i/>
                <w:sz w:val="18"/>
                <w:szCs w:val="18"/>
              </w:rPr>
              <w:t>20,000</w:t>
            </w:r>
          </w:p>
        </w:tc>
        <w:tc>
          <w:tcPr>
            <w:tcW w:w="1749" w:type="dxa"/>
            <w:tcBorders>
              <w:top w:val="single" w:sz="4" w:space="0" w:color="5C2071" w:themeColor="accent1"/>
              <w:left w:val="single" w:sz="4" w:space="0" w:color="5C2071" w:themeColor="accent1"/>
            </w:tcBorders>
            <w:vAlign w:val="center"/>
          </w:tcPr>
          <w:p w14:paraId="5D92C608" w14:textId="77777777" w:rsidR="00732F92" w:rsidRPr="00BE33A8" w:rsidRDefault="00732F92" w:rsidP="00E52CCF">
            <w:pPr>
              <w:pStyle w:val="BodyTextNormal"/>
              <w:jc w:val="center"/>
              <w:cnfStyle w:val="000000000000" w:firstRow="0" w:lastRow="0" w:firstColumn="0" w:lastColumn="0" w:oddVBand="0" w:evenVBand="0" w:oddHBand="0" w:evenHBand="0" w:firstRowFirstColumn="0" w:firstRowLastColumn="0" w:lastRowFirstColumn="0" w:lastRowLastColumn="0"/>
              <w:rPr>
                <w:i/>
                <w:sz w:val="18"/>
                <w:szCs w:val="18"/>
              </w:rPr>
            </w:pPr>
            <w:r w:rsidRPr="00BE33A8">
              <w:rPr>
                <w:i/>
                <w:sz w:val="18"/>
                <w:szCs w:val="18"/>
              </w:rPr>
              <w:t>£</w:t>
            </w:r>
            <w:r>
              <w:rPr>
                <w:i/>
                <w:sz w:val="18"/>
                <w:szCs w:val="18"/>
              </w:rPr>
              <w:t>50</w:t>
            </w:r>
            <w:r w:rsidRPr="00BE33A8">
              <w:rPr>
                <w:i/>
                <w:sz w:val="18"/>
                <w:szCs w:val="18"/>
              </w:rPr>
              <w:t>,000</w:t>
            </w:r>
          </w:p>
        </w:tc>
        <w:tc>
          <w:tcPr>
            <w:tcW w:w="1733" w:type="dxa"/>
            <w:tcBorders>
              <w:top w:val="single" w:sz="4" w:space="0" w:color="5C2071" w:themeColor="accent1"/>
              <w:left w:val="single" w:sz="4" w:space="0" w:color="5C2071" w:themeColor="accent1"/>
            </w:tcBorders>
            <w:vAlign w:val="center"/>
          </w:tcPr>
          <w:p w14:paraId="62C4054F" w14:textId="77777777" w:rsidR="00732F92" w:rsidRDefault="00732F92" w:rsidP="00E52CCF">
            <w:pPr>
              <w:pStyle w:val="BodyTextNormal"/>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£937,000</w:t>
            </w:r>
          </w:p>
        </w:tc>
      </w:tr>
      <w:tr w:rsidR="00732F92" w:rsidRPr="006069D8" w14:paraId="505B85EC" w14:textId="77777777" w:rsidTr="00E52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9" w:type="dxa"/>
            <w:gridSpan w:val="10"/>
            <w:shd w:val="clear" w:color="auto" w:fill="5C2071" w:themeFill="accent1"/>
          </w:tcPr>
          <w:p w14:paraId="1E1CC26D" w14:textId="77777777" w:rsidR="00732F92" w:rsidRPr="006069D8" w:rsidRDefault="00732F92" w:rsidP="00E52CCF">
            <w:pPr>
              <w:pStyle w:val="BodyTextNormal"/>
              <w:rPr>
                <w:sz w:val="18"/>
                <w:szCs w:val="18"/>
                <w:highlight w:val="yellow"/>
              </w:rPr>
            </w:pPr>
            <w:r>
              <w:rPr>
                <w:color w:val="9CA299" w:themeColor="background2"/>
                <w:lang w:val="en-US" w:eastAsia="ja-JP"/>
              </w:rPr>
              <w:t>Implementation costs – supplementary information</w:t>
            </w:r>
          </w:p>
        </w:tc>
      </w:tr>
      <w:tr w:rsidR="00732F92" w:rsidRPr="006069D8" w14:paraId="697E4CDC" w14:textId="77777777" w:rsidTr="00E52CCF">
        <w:tc>
          <w:tcPr>
            <w:cnfStyle w:val="001000000000" w:firstRow="0" w:lastRow="0" w:firstColumn="1" w:lastColumn="0" w:oddVBand="0" w:evenVBand="0" w:oddHBand="0" w:evenHBand="0" w:firstRowFirstColumn="0" w:firstRowLastColumn="0" w:lastRowFirstColumn="0" w:lastRowLastColumn="0"/>
            <w:tcW w:w="2235" w:type="dxa"/>
          </w:tcPr>
          <w:p w14:paraId="622D7CA8" w14:textId="77777777" w:rsidR="00732F92" w:rsidRDefault="00732F92" w:rsidP="00E52CCF">
            <w:pPr>
              <w:pStyle w:val="BodyTextNormal"/>
              <w:rPr>
                <w:sz w:val="18"/>
                <w:szCs w:val="18"/>
              </w:rPr>
            </w:pPr>
            <w:r>
              <w:rPr>
                <w:sz w:val="18"/>
                <w:szCs w:val="18"/>
              </w:rPr>
              <w:t>Implementation cost assumptions</w:t>
            </w:r>
          </w:p>
        </w:tc>
        <w:tc>
          <w:tcPr>
            <w:tcW w:w="11944" w:type="dxa"/>
            <w:gridSpan w:val="9"/>
            <w:tcBorders>
              <w:left w:val="single" w:sz="4" w:space="0" w:color="5C2071" w:themeColor="accent1"/>
            </w:tcBorders>
            <w:vAlign w:val="center"/>
          </w:tcPr>
          <w:p w14:paraId="061435A4" w14:textId="77777777" w:rsidR="00732F92"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sidRPr="001501CE">
              <w:rPr>
                <w:rFonts w:cs="Arial"/>
                <w:i/>
                <w:sz w:val="20"/>
              </w:rPr>
              <w:t>Costs are exclusive of VAT</w:t>
            </w:r>
            <w:r>
              <w:rPr>
                <w:rFonts w:cs="Arial"/>
                <w:i/>
                <w:sz w:val="20"/>
              </w:rPr>
              <w:t xml:space="preserve"> and any applicable finance charges</w:t>
            </w:r>
          </w:p>
          <w:p w14:paraId="505A8AAD" w14:textId="77777777" w:rsidR="00732F92"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 xml:space="preserve">Majority of the costs above represent labour costs. </w:t>
            </w:r>
          </w:p>
          <w:p w14:paraId="3C86EE3B" w14:textId="77777777" w:rsidR="00732F92"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Costs provided for Design, Build and Pre-Integration Testing are quotes provided by the Service Providers and assuming there is no scope change can be considered the final costs. DCC have reviewed and challenged the costs from the Service Providers to ensure this reflects best price to date.</w:t>
            </w:r>
          </w:p>
          <w:p w14:paraId="1F6E300B" w14:textId="77777777" w:rsidR="00732F92" w:rsidRPr="00CF5A2F"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Service Providers were asked what the costs for System Integration Testing would be. Their initial estimate was provided and is reflected above. DCC considers that further reductions in these costs may be possible as part of final contract negotiations.</w:t>
            </w:r>
          </w:p>
          <w:p w14:paraId="6135CAF8" w14:textId="77777777" w:rsidR="00732F92"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Costs provided for User Testing and Implementation to Live are an initial estimate created by DCC and</w:t>
            </w:r>
            <w:r w:rsidRPr="001501CE">
              <w:rPr>
                <w:rFonts w:cs="Arial"/>
                <w:i/>
                <w:sz w:val="20"/>
              </w:rPr>
              <w:t xml:space="preserve"> may differ from the final cost</w:t>
            </w:r>
            <w:r>
              <w:rPr>
                <w:rFonts w:cs="Arial"/>
                <w:i/>
                <w:sz w:val="20"/>
              </w:rPr>
              <w:t>s provided by the Service Providers as part of a contracted solution for the approved release.</w:t>
            </w:r>
          </w:p>
          <w:p w14:paraId="67B8760A" w14:textId="77777777" w:rsidR="00732F92" w:rsidRPr="00C82367"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 xml:space="preserve">Service Providers were asked what savings could be achieved if this change is ordered and implemented at the same time as SECMP0004 and SECMP0008 Service Providers have indicated that no reduction is expected for Design through to Pre-Integration Testing (costs provided already include optimisation).  A reduction of circa 20% in costs can be assumed for System </w:t>
            </w:r>
            <w:r>
              <w:rPr>
                <w:rFonts w:cs="Arial"/>
                <w:i/>
                <w:sz w:val="20"/>
              </w:rPr>
              <w:lastRenderedPageBreak/>
              <w:t xml:space="preserve">Integration Testing and User Testing and a reduction of circa 33% in costs can be assumed for Implementation to Live. </w:t>
            </w:r>
          </w:p>
          <w:p w14:paraId="2A9557B1" w14:textId="77777777" w:rsidR="00732F92" w:rsidRPr="00192925" w:rsidRDefault="00732F92" w:rsidP="00732F92">
            <w:pPr>
              <w:pStyle w:val="ListParagraph"/>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sidRPr="00B0673B">
              <w:rPr>
                <w:rFonts w:cs="Arial"/>
                <w:i/>
                <w:sz w:val="20"/>
              </w:rPr>
              <w:t xml:space="preserve">User </w:t>
            </w:r>
            <w:proofErr w:type="gramStart"/>
            <w:r w:rsidRPr="00B0673B">
              <w:rPr>
                <w:rFonts w:cs="Arial"/>
                <w:i/>
                <w:sz w:val="20"/>
              </w:rPr>
              <w:t>Testing</w:t>
            </w:r>
            <w:proofErr w:type="gramEnd"/>
            <w:r w:rsidRPr="00B0673B">
              <w:rPr>
                <w:rFonts w:cs="Arial"/>
                <w:i/>
                <w:sz w:val="20"/>
              </w:rPr>
              <w:t xml:space="preserve"> estimates provided above represent an incremental cost to the existing testing arrangements that are in place and provided for by DCC as part of the </w:t>
            </w:r>
            <w:r>
              <w:rPr>
                <w:rFonts w:cs="Arial"/>
                <w:i/>
                <w:sz w:val="20"/>
              </w:rPr>
              <w:t>existing cost base</w:t>
            </w:r>
            <w:r w:rsidRPr="00B0673B">
              <w:rPr>
                <w:rFonts w:cs="Arial"/>
                <w:i/>
                <w:sz w:val="20"/>
              </w:rPr>
              <w:t xml:space="preserve">. </w:t>
            </w:r>
            <w:r w:rsidRPr="00192925">
              <w:rPr>
                <w:rFonts w:cs="Arial"/>
                <w:i/>
                <w:sz w:val="20"/>
              </w:rPr>
              <w:t xml:space="preserve">The testing environment that the DCC provides as part of Testing Services will be open to all User Roles and multiple Users within each User Role to ensure that any User wishing to test </w:t>
            </w:r>
            <w:r>
              <w:rPr>
                <w:rFonts w:cs="Arial"/>
                <w:i/>
                <w:sz w:val="20"/>
              </w:rPr>
              <w:t xml:space="preserve">this SEC Modification </w:t>
            </w:r>
            <w:r w:rsidRPr="00192925">
              <w:rPr>
                <w:rFonts w:cs="Arial"/>
                <w:i/>
                <w:sz w:val="20"/>
              </w:rPr>
              <w:t>are able to do so. Th</w:t>
            </w:r>
            <w:r>
              <w:rPr>
                <w:rFonts w:cs="Arial"/>
                <w:i/>
                <w:sz w:val="20"/>
              </w:rPr>
              <w:t>ese cost estimates have been provided on the assumption that the test environment would b</w:t>
            </w:r>
            <w:r w:rsidRPr="00192925">
              <w:rPr>
                <w:rFonts w:cs="Arial"/>
                <w:i/>
                <w:sz w:val="20"/>
              </w:rPr>
              <w:t>e made available for a minimum of 15 working days</w:t>
            </w:r>
            <w:r>
              <w:rPr>
                <w:rFonts w:cs="Arial"/>
                <w:i/>
                <w:sz w:val="20"/>
              </w:rPr>
              <w:t xml:space="preserve"> to enable Users to test the changes associated with this SEC modification</w:t>
            </w:r>
            <w:r w:rsidRPr="00192925">
              <w:rPr>
                <w:rFonts w:cs="Arial"/>
                <w:i/>
                <w:sz w:val="20"/>
              </w:rPr>
              <w:t xml:space="preserve">. The User Testing costs assume there will be 15 days of User Testing with up to 10 </w:t>
            </w:r>
            <w:r>
              <w:rPr>
                <w:rFonts w:cs="Arial"/>
                <w:i/>
                <w:sz w:val="20"/>
              </w:rPr>
              <w:t>U</w:t>
            </w:r>
            <w:r w:rsidRPr="00192925">
              <w:rPr>
                <w:rFonts w:cs="Arial"/>
                <w:i/>
                <w:sz w:val="20"/>
              </w:rPr>
              <w:t xml:space="preserve">sers </w:t>
            </w:r>
            <w:r>
              <w:rPr>
                <w:rFonts w:cs="Arial"/>
                <w:i/>
                <w:sz w:val="20"/>
              </w:rPr>
              <w:t>undertaking testing.</w:t>
            </w:r>
          </w:p>
          <w:p w14:paraId="3E51F705" w14:textId="77777777" w:rsidR="00732F92" w:rsidRPr="00605B7B" w:rsidRDefault="00732F92" w:rsidP="00732F92">
            <w:pPr>
              <w:pStyle w:val="BodyTextNormal"/>
              <w:numPr>
                <w:ilvl w:val="0"/>
                <w:numId w:val="25"/>
              </w:numPr>
              <w:ind w:left="360"/>
              <w:jc w:val="both"/>
              <w:cnfStyle w:val="000000000000" w:firstRow="0" w:lastRow="0" w:firstColumn="0" w:lastColumn="0" w:oddVBand="0" w:evenVBand="0" w:oddHBand="0" w:evenHBand="0" w:firstRowFirstColumn="0" w:firstRowLastColumn="0" w:lastRowFirstColumn="0" w:lastRowLastColumn="0"/>
              <w:rPr>
                <w:rFonts w:cs="Arial"/>
                <w:i/>
                <w:sz w:val="20"/>
              </w:rPr>
            </w:pPr>
            <w:r>
              <w:rPr>
                <w:rFonts w:cs="Arial"/>
                <w:i/>
                <w:sz w:val="20"/>
              </w:rPr>
              <w:t>The split of costs between Design, Build and Pre-Integration testing phases has been derived by DCC from the Service Provider submissions.</w:t>
            </w:r>
          </w:p>
        </w:tc>
      </w:tr>
      <w:tr w:rsidR="00732F92" w:rsidRPr="006069D8" w14:paraId="2AFE5944" w14:textId="77777777" w:rsidTr="00E52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D579028" w14:textId="77777777" w:rsidR="00732F92" w:rsidRDefault="00732F92" w:rsidP="00E52CCF">
            <w:pPr>
              <w:pStyle w:val="BodyTextNormal"/>
              <w:rPr>
                <w:sz w:val="18"/>
                <w:szCs w:val="18"/>
              </w:rPr>
            </w:pPr>
            <w:r>
              <w:rPr>
                <w:sz w:val="18"/>
                <w:szCs w:val="18"/>
              </w:rPr>
              <w:lastRenderedPageBreak/>
              <w:t>Explanation of Implementation Phases</w:t>
            </w:r>
          </w:p>
        </w:tc>
        <w:tc>
          <w:tcPr>
            <w:tcW w:w="11944" w:type="dxa"/>
            <w:gridSpan w:val="9"/>
            <w:tcBorders>
              <w:left w:val="single" w:sz="4" w:space="0" w:color="5C2071" w:themeColor="accent1"/>
            </w:tcBorders>
            <w:vAlign w:val="center"/>
          </w:tcPr>
          <w:p w14:paraId="13420827" w14:textId="77777777" w:rsidR="00732F92" w:rsidRPr="001501CE" w:rsidRDefault="00732F92" w:rsidP="00E52CCF">
            <w:pPr>
              <w:pStyle w:val="BodyTextNormal"/>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DCC’s implementation costs are provided by implementation phase</w:t>
            </w:r>
            <w:r>
              <w:rPr>
                <w:i/>
                <w:sz w:val="20"/>
              </w:rPr>
              <w:t>s</w:t>
            </w:r>
            <w:r w:rsidRPr="001501CE">
              <w:rPr>
                <w:i/>
                <w:sz w:val="20"/>
              </w:rPr>
              <w:t>. The following describes the purpose of each phase:</w:t>
            </w:r>
          </w:p>
          <w:p w14:paraId="673F8DCB" w14:textId="77777777" w:rsidR="00732F92" w:rsidRPr="001501CE" w:rsidRDefault="00732F92" w:rsidP="00732F92">
            <w:pPr>
              <w:pStyle w:val="BodyTextNormal"/>
              <w:numPr>
                <w:ilvl w:val="0"/>
                <w:numId w:val="37"/>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Design: The production of detailed System and Service design to deliver all new requirements.</w:t>
            </w:r>
          </w:p>
          <w:p w14:paraId="0C2F857B" w14:textId="77777777" w:rsidR="00732F92" w:rsidRPr="001501CE" w:rsidRDefault="00732F92" w:rsidP="00732F92">
            <w:pPr>
              <w:pStyle w:val="BodyTextNormal"/>
              <w:numPr>
                <w:ilvl w:val="0"/>
                <w:numId w:val="37"/>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Build: The development of the designed Systems and Services to create a solution (e.g. code, systems, or products) that can be tested and implemented.</w:t>
            </w:r>
          </w:p>
          <w:p w14:paraId="16208645" w14:textId="77777777" w:rsidR="00732F92" w:rsidRPr="001501CE" w:rsidRDefault="00732F92" w:rsidP="00732F92">
            <w:pPr>
              <w:pStyle w:val="BodyTextNormal"/>
              <w:numPr>
                <w:ilvl w:val="0"/>
                <w:numId w:val="37"/>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Pre-integration Testing: Each Service Provider tests its own solution to agreed standards in isolation of other Service Providers. This is assured by DCC.</w:t>
            </w:r>
          </w:p>
          <w:p w14:paraId="78CBBC96" w14:textId="77777777" w:rsidR="00732F92" w:rsidRPr="001501CE" w:rsidRDefault="00732F92" w:rsidP="00732F92">
            <w:pPr>
              <w:pStyle w:val="BodyTextNormal"/>
              <w:numPr>
                <w:ilvl w:val="0"/>
                <w:numId w:val="37"/>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 xml:space="preserve">System Integration Testing: All Service Providers’ PIT-complete solutions are brought together and tested as an integrated solution, ensuring all Service Provider solutions align and operate as an end to end solution. </w:t>
            </w:r>
          </w:p>
          <w:p w14:paraId="3B0EB72F" w14:textId="77777777" w:rsidR="00732F92" w:rsidRPr="001501CE" w:rsidRDefault="00732F92" w:rsidP="00732F92">
            <w:pPr>
              <w:pStyle w:val="BodyTextNormal"/>
              <w:numPr>
                <w:ilvl w:val="0"/>
                <w:numId w:val="37"/>
              </w:numPr>
              <w:cnfStyle w:val="000000100000" w:firstRow="0" w:lastRow="0" w:firstColumn="0" w:lastColumn="0" w:oddVBand="0" w:evenVBand="0" w:oddHBand="1" w:evenHBand="0" w:firstRowFirstColumn="0" w:firstRowLastColumn="0" w:lastRowFirstColumn="0" w:lastRowLastColumn="0"/>
              <w:rPr>
                <w:i/>
                <w:sz w:val="20"/>
              </w:rPr>
            </w:pPr>
            <w:r w:rsidRPr="001501CE">
              <w:rPr>
                <w:i/>
                <w:sz w:val="20"/>
              </w:rPr>
              <w:t>User I</w:t>
            </w:r>
            <w:r>
              <w:rPr>
                <w:i/>
                <w:sz w:val="20"/>
              </w:rPr>
              <w:t xml:space="preserve">ntegration Testing: Users </w:t>
            </w:r>
            <w:r w:rsidRPr="001501CE">
              <w:rPr>
                <w:i/>
                <w:sz w:val="20"/>
              </w:rPr>
              <w:t xml:space="preserve">are provided with an opportunity to run a range of pre-specified tests in relation to the relevant change. </w:t>
            </w:r>
          </w:p>
          <w:p w14:paraId="3E96671B" w14:textId="77777777" w:rsidR="00732F92" w:rsidRPr="001501CE" w:rsidRDefault="00732F92" w:rsidP="00732F92">
            <w:pPr>
              <w:pStyle w:val="BodyTextNormal"/>
              <w:numPr>
                <w:ilvl w:val="0"/>
                <w:numId w:val="37"/>
              </w:numPr>
              <w:cnfStyle w:val="000000100000" w:firstRow="0" w:lastRow="0" w:firstColumn="0" w:lastColumn="0" w:oddVBand="0" w:evenVBand="0" w:oddHBand="1" w:evenHBand="0" w:firstRowFirstColumn="0" w:firstRowLastColumn="0" w:lastRowFirstColumn="0" w:lastRowLastColumn="0"/>
              <w:rPr>
                <w:i/>
                <w:sz w:val="20"/>
              </w:rPr>
            </w:pPr>
            <w:r>
              <w:rPr>
                <w:i/>
                <w:sz w:val="20"/>
              </w:rPr>
              <w:t>Implementation to Live Costs</w:t>
            </w:r>
            <w:r w:rsidRPr="001501CE">
              <w:rPr>
                <w:i/>
                <w:sz w:val="20"/>
              </w:rPr>
              <w:t xml:space="preserve">: The solution is implemented into production environments and ready for use by Users as part of a live service. This service is subject to </w:t>
            </w:r>
            <w:r>
              <w:rPr>
                <w:i/>
                <w:sz w:val="20"/>
              </w:rPr>
              <w:t xml:space="preserve">implementation costs. </w:t>
            </w:r>
          </w:p>
        </w:tc>
      </w:tr>
    </w:tbl>
    <w:p w14:paraId="6FE96855" w14:textId="77777777" w:rsidR="00732F92" w:rsidRDefault="00732F92" w:rsidP="00BB6BAE">
      <w:pPr>
        <w:pStyle w:val="BodyTextNormal"/>
        <w:keepNext/>
      </w:pPr>
    </w:p>
    <w:p w14:paraId="6C44B674" w14:textId="77777777" w:rsidR="00BB6BAE" w:rsidRDefault="00BB6BAE" w:rsidP="007B2FFF">
      <w:pPr>
        <w:pStyle w:val="Heading3"/>
        <w:numPr>
          <w:ilvl w:val="2"/>
          <w:numId w:val="31"/>
        </w:numPr>
      </w:pPr>
      <w:r>
        <w:t>On-going operational costs</w:t>
      </w:r>
    </w:p>
    <w:p w14:paraId="23187A6D" w14:textId="77777777" w:rsidR="00BB6BAE" w:rsidRDefault="00BB6BAE" w:rsidP="00BB6BAE">
      <w:pPr>
        <w:pStyle w:val="BodyTextNormal"/>
      </w:pPr>
      <w:r>
        <w:t>The table below details the additional cost associated with the on-going operation of the new Systems or Services introduced through this Modification Proposal.</w:t>
      </w:r>
    </w:p>
    <w:tbl>
      <w:tblPr>
        <w:tblStyle w:val="ColorfulList-Accent1"/>
        <w:tblW w:w="14175" w:type="dxa"/>
        <w:tblInd w:w="0" w:type="dxa"/>
        <w:tblLayout w:type="fixed"/>
        <w:tblLook w:val="04A0" w:firstRow="1" w:lastRow="0" w:firstColumn="1" w:lastColumn="0" w:noHBand="0" w:noVBand="1"/>
      </w:tblPr>
      <w:tblGrid>
        <w:gridCol w:w="2234"/>
        <w:gridCol w:w="10208"/>
        <w:gridCol w:w="1733"/>
      </w:tblGrid>
      <w:tr w:rsidR="00BB6BAE" w14:paraId="0DE7BD74" w14:textId="77777777" w:rsidTr="007B2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2" w:type="dxa"/>
            <w:gridSpan w:val="2"/>
            <w:tcBorders>
              <w:top w:val="nil"/>
              <w:left w:val="nil"/>
              <w:right w:val="nil"/>
            </w:tcBorders>
            <w:shd w:val="clear" w:color="auto" w:fill="5C2071" w:themeFill="accent1"/>
            <w:hideMark/>
          </w:tcPr>
          <w:p w14:paraId="7D1D6BDB" w14:textId="77777777" w:rsidR="00BB6BAE" w:rsidRDefault="00BB6BAE">
            <w:pPr>
              <w:pStyle w:val="BodyTextNormal"/>
              <w:rPr>
                <w:lang w:val="en-US"/>
              </w:rPr>
            </w:pPr>
            <w:r>
              <w:rPr>
                <w:color w:val="9CA299" w:themeColor="background2"/>
                <w:lang w:val="en-US" w:eastAsia="ja-JP"/>
              </w:rPr>
              <w:lastRenderedPageBreak/>
              <w:t>Annual  on-going operating costs</w:t>
            </w:r>
          </w:p>
        </w:tc>
        <w:tc>
          <w:tcPr>
            <w:tcW w:w="1733" w:type="dxa"/>
            <w:tcBorders>
              <w:top w:val="nil"/>
              <w:left w:val="nil"/>
              <w:right w:val="nil"/>
            </w:tcBorders>
            <w:shd w:val="clear" w:color="auto" w:fill="5C2071" w:themeFill="accent1"/>
          </w:tcPr>
          <w:p w14:paraId="6CBF9C9A" w14:textId="77777777" w:rsidR="00BB6BAE" w:rsidRDefault="00BB6BAE">
            <w:pPr>
              <w:pStyle w:val="BodyTextNormal"/>
              <w:cnfStyle w:val="100000000000" w:firstRow="1" w:lastRow="0" w:firstColumn="0" w:lastColumn="0" w:oddVBand="0" w:evenVBand="0" w:oddHBand="0" w:evenHBand="0" w:firstRowFirstColumn="0" w:firstRowLastColumn="0" w:lastRowFirstColumn="0" w:lastRowLastColumn="0"/>
              <w:rPr>
                <w:b w:val="0"/>
                <w:lang w:val="en-US" w:eastAsia="ja-JP"/>
              </w:rPr>
            </w:pPr>
          </w:p>
        </w:tc>
      </w:tr>
      <w:tr w:rsidR="00BB6BAE" w14:paraId="48AECEEF" w14:textId="77777777" w:rsidTr="007B2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Borders>
              <w:top w:val="single" w:sz="4" w:space="0" w:color="5C2071" w:themeColor="accent1"/>
              <w:left w:val="nil"/>
              <w:bottom w:val="nil"/>
              <w:right w:val="single" w:sz="4" w:space="0" w:color="5C2071" w:themeColor="accent1"/>
            </w:tcBorders>
            <w:hideMark/>
          </w:tcPr>
          <w:p w14:paraId="0E5BC836" w14:textId="77777777" w:rsidR="00BB6BAE" w:rsidRDefault="00BB6BAE">
            <w:pPr>
              <w:pStyle w:val="BodyTextNormal"/>
              <w:rPr>
                <w:lang w:val="en-US"/>
              </w:rPr>
            </w:pPr>
            <w:r>
              <w:rPr>
                <w:b w:val="0"/>
                <w:lang w:val="en-US"/>
              </w:rPr>
              <w:t>SECMP 0008</w:t>
            </w:r>
          </w:p>
        </w:tc>
        <w:tc>
          <w:tcPr>
            <w:tcW w:w="11941" w:type="dxa"/>
            <w:gridSpan w:val="2"/>
            <w:tcBorders>
              <w:top w:val="single" w:sz="4" w:space="0" w:color="5C2071" w:themeColor="accent1"/>
              <w:left w:val="single" w:sz="4" w:space="0" w:color="5C2071" w:themeColor="accent1"/>
              <w:bottom w:val="nil"/>
              <w:right w:val="nil"/>
            </w:tcBorders>
            <w:vAlign w:val="center"/>
            <w:hideMark/>
          </w:tcPr>
          <w:p w14:paraId="721C7484" w14:textId="17B59C78" w:rsidR="00BB6BAE" w:rsidRDefault="00BB6BAE" w:rsidP="00771859">
            <w:pPr>
              <w:pStyle w:val="BodyTextNormal"/>
              <w:jc w:val="center"/>
              <w:cnfStyle w:val="000000100000" w:firstRow="0" w:lastRow="0" w:firstColumn="0" w:lastColumn="0" w:oddVBand="0" w:evenVBand="0" w:oddHBand="1" w:evenHBand="0" w:firstRowFirstColumn="0" w:firstRowLastColumn="0" w:lastRowFirstColumn="0" w:lastRowLastColumn="0"/>
              <w:rPr>
                <w:b/>
                <w:sz w:val="18"/>
                <w:szCs w:val="18"/>
                <w:lang w:val="en-US"/>
              </w:rPr>
            </w:pPr>
            <w:r>
              <w:rPr>
                <w:b/>
                <w:sz w:val="18"/>
                <w:szCs w:val="18"/>
                <w:lang w:val="en-US"/>
              </w:rPr>
              <w:t>£</w:t>
            </w:r>
            <w:r w:rsidR="00771859">
              <w:rPr>
                <w:b/>
                <w:sz w:val="18"/>
                <w:szCs w:val="18"/>
                <w:lang w:val="en-US"/>
              </w:rPr>
              <w:t>0</w:t>
            </w:r>
          </w:p>
        </w:tc>
      </w:tr>
    </w:tbl>
    <w:p w14:paraId="55818D0D" w14:textId="7AB3531A" w:rsidR="00BB6BAE" w:rsidRDefault="00BB6BAE" w:rsidP="00BB6BAE"/>
    <w:p w14:paraId="56975463" w14:textId="77777777" w:rsidR="0082144C" w:rsidRDefault="00546597" w:rsidP="006A7E4E">
      <w:pPr>
        <w:pStyle w:val="Heading2"/>
      </w:pPr>
      <w:bookmarkStart w:id="29" w:name="_Toc470093926"/>
      <w:r>
        <w:t>Impact on Charges</w:t>
      </w:r>
      <w:bookmarkEnd w:id="29"/>
    </w:p>
    <w:p w14:paraId="068D389A" w14:textId="77777777" w:rsidR="00546597" w:rsidRPr="00BE13B8" w:rsidRDefault="00D3126E" w:rsidP="00787E55">
      <w:pPr>
        <w:pStyle w:val="BodyTextNormal"/>
      </w:pPr>
      <w:r w:rsidRPr="00BE13B8">
        <w:t>The following section describes the potential impact on Charges levied by DCC in accordance with the SEC.</w:t>
      </w:r>
    </w:p>
    <w:p w14:paraId="72C12F3A" w14:textId="297D0EB5" w:rsidR="00D3126E" w:rsidRPr="00BE13B8" w:rsidRDefault="00C6279A" w:rsidP="00787E55">
      <w:pPr>
        <w:pStyle w:val="BodyTextNormal"/>
      </w:pPr>
      <w:r w:rsidRPr="00BE13B8">
        <w:t xml:space="preserve">DCC notes that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216866608"/>
          <w:placeholder>
            <w:docPart w:val="8993412285454A89AFD45D4EDB0C6A7D"/>
          </w:placeholder>
          <w:text/>
        </w:sdtPr>
        <w:sdtEndPr/>
        <w:sdtContent>
          <w:r w:rsidR="00674DED" w:rsidRPr="00674DED">
            <w:rPr>
              <w:bCs/>
              <w:szCs w:val="22"/>
              <w:lang w:val="en-US"/>
            </w:rPr>
            <w:t>SECMP 0011</w:t>
          </w:r>
        </w:sdtContent>
      </w:sdt>
      <w:r w:rsidR="00BB3B96" w:rsidRPr="00BE13B8">
        <w:fldChar w:fldCharType="end"/>
      </w:r>
      <w:r w:rsidR="00BB3B96" w:rsidRPr="00BE13B8">
        <w:t xml:space="preserve"> </w:t>
      </w:r>
      <w:r w:rsidRPr="00BE13B8">
        <w:t xml:space="preserve">does not propose any changes to the charging arrangements set out in SEC Section K. </w:t>
      </w:r>
      <w:r w:rsidR="00D3126E" w:rsidRPr="00BE13B8">
        <w:t>DCC has made the assumption that, in the absence of an</w:t>
      </w:r>
      <w:r w:rsidRPr="00BE13B8">
        <w:t xml:space="preserve"> agreed</w:t>
      </w:r>
      <w:r w:rsidR="00D3126E" w:rsidRPr="00BE13B8">
        <w:t xml:space="preserve"> alternative arrangement by the Working Group, the costs associated with the implementation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1579737881"/>
          <w:placeholder>
            <w:docPart w:val="8F934F34F9AB48AF960DF4A6723247DB"/>
          </w:placeholder>
          <w:text/>
        </w:sdtPr>
        <w:sdtEndPr/>
        <w:sdtContent>
          <w:r w:rsidR="00674DED" w:rsidRPr="00674DED">
            <w:rPr>
              <w:bCs/>
              <w:szCs w:val="22"/>
              <w:lang w:val="en-US"/>
            </w:rPr>
            <w:t>SECMP 0011</w:t>
          </w:r>
        </w:sdtContent>
      </w:sdt>
      <w:r w:rsidR="00BB3B96" w:rsidRPr="00BE13B8">
        <w:fldChar w:fldCharType="end"/>
      </w:r>
      <w:r w:rsidR="00BB3B96" w:rsidRPr="00BE13B8">
        <w:t xml:space="preserve"> </w:t>
      </w:r>
      <w:r w:rsidR="00D3126E" w:rsidRPr="00BE13B8">
        <w:t>will be allocated to DCC’s fixed cost based and passed through to Parties via Fixed Charges.</w:t>
      </w:r>
    </w:p>
    <w:p w14:paraId="783DC89E" w14:textId="3DA9EF39" w:rsidR="00C6279A" w:rsidRPr="00BE13B8" w:rsidRDefault="00C6279A" w:rsidP="00787E55">
      <w:pPr>
        <w:pStyle w:val="BodyTextNormal"/>
      </w:pPr>
      <w:r w:rsidRPr="00BE13B8">
        <w:t xml:space="preserve">Subject to the commercial arrangements put in place to support the relevant Release, DCC expects the increase in </w:t>
      </w:r>
      <w:r w:rsidR="00A97FE7" w:rsidRPr="00BE13B8">
        <w:t xml:space="preserve">Charges </w:t>
      </w:r>
      <w:r w:rsidRPr="00BE13B8">
        <w:t xml:space="preserve">associated with the implementation of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1996949241"/>
          <w:placeholder>
            <w:docPart w:val="45699E71ECC44C508B55B5E29F247D3F"/>
          </w:placeholder>
          <w:text/>
        </w:sdtPr>
        <w:sdtEndPr/>
        <w:sdtContent>
          <w:r w:rsidR="00674DED" w:rsidRPr="00674DED">
            <w:rPr>
              <w:bCs/>
              <w:szCs w:val="22"/>
              <w:lang w:val="en-US"/>
            </w:rPr>
            <w:t>SECMP 0011</w:t>
          </w:r>
        </w:sdtContent>
      </w:sdt>
      <w:r w:rsidR="00BB3B96" w:rsidRPr="00BE13B8">
        <w:fldChar w:fldCharType="end"/>
      </w:r>
      <w:r w:rsidR="003874E4" w:rsidRPr="00BE13B8">
        <w:t xml:space="preserve"> </w:t>
      </w:r>
      <w:r w:rsidRPr="00BE13B8">
        <w:t>to commence in the month following the modification’s implementation.</w:t>
      </w:r>
    </w:p>
    <w:p w14:paraId="75463BAC" w14:textId="77777777" w:rsidR="00F95963" w:rsidRPr="00BE13B8" w:rsidRDefault="00F95963" w:rsidP="008E308E">
      <w:pPr>
        <w:pStyle w:val="Heading2"/>
      </w:pPr>
      <w:bookmarkStart w:id="30" w:name="_Toc470093927"/>
      <w:r w:rsidRPr="00BE13B8">
        <w:t>Variation in costs</w:t>
      </w:r>
      <w:r w:rsidR="00955D06" w:rsidRPr="00BE13B8">
        <w:t xml:space="preserve"> from </w:t>
      </w:r>
      <w:r w:rsidR="00A259CF" w:rsidRPr="00BE13B8">
        <w:t xml:space="preserve">Preliminary Assessment </w:t>
      </w:r>
      <w:r w:rsidR="00955D06" w:rsidRPr="00BE13B8">
        <w:t>ROM</w:t>
      </w:r>
      <w:bookmarkEnd w:id="30"/>
    </w:p>
    <w:p w14:paraId="226C3371" w14:textId="77777777" w:rsidR="00771FF8" w:rsidRPr="00BE13B8" w:rsidRDefault="00771FF8" w:rsidP="00771FF8">
      <w:pPr>
        <w:spacing w:before="0" w:after="0"/>
      </w:pPr>
      <w:r w:rsidRPr="00BE13B8">
        <w:t>DCC notes that the implementation costs (provided in this section) are greater than those presented to the Working Group as part of the Preliminary Assessment (PA). The detailed reasons for the additional costs are still being fully assessed and verified by DCC with our Service Providers. At the point of issue for this Impact Assessment, this detailed verification and challenge activity is still ongoing.  However, the high level reasons for the increase are provided below and are expected to be updated with further detail as part of a later submission:</w:t>
      </w:r>
    </w:p>
    <w:p w14:paraId="2BFE3691" w14:textId="77777777" w:rsidR="00771FF8" w:rsidRPr="00BE13B8" w:rsidRDefault="00771FF8" w:rsidP="00771FF8">
      <w:pPr>
        <w:spacing w:before="0" w:after="0"/>
      </w:pPr>
    </w:p>
    <w:p w14:paraId="52801B36" w14:textId="77777777" w:rsidR="00771FF8" w:rsidRPr="00BE13B8" w:rsidRDefault="00771FF8" w:rsidP="00BB581A">
      <w:pPr>
        <w:pStyle w:val="ListParagraph"/>
        <w:numPr>
          <w:ilvl w:val="1"/>
          <w:numId w:val="17"/>
        </w:numPr>
        <w:spacing w:before="0" w:after="0"/>
        <w:ind w:left="589"/>
      </w:pPr>
      <w:r w:rsidRPr="00BE13B8">
        <w:rPr>
          <w:b/>
        </w:rPr>
        <w:t>General cost refinement</w:t>
      </w:r>
      <w:r w:rsidRPr="00BE13B8">
        <w:br/>
      </w:r>
      <w:proofErr w:type="gramStart"/>
      <w:r w:rsidRPr="00BE13B8">
        <w:t>One</w:t>
      </w:r>
      <w:proofErr w:type="gramEnd"/>
      <w:r w:rsidRPr="00BE13B8">
        <w:t xml:space="preserve"> purpose of a DCC IA is to provide the cost of implementing this modification – a figure that DCC can contract against. DCC’s IA costs are based upon in-depth analysis of the change resulting from increased scrutiny of requirements and refinement of the proposed solution and the associated cost estimates requested to deliver the identified changes</w:t>
      </w:r>
    </w:p>
    <w:p w14:paraId="17A0CBD9" w14:textId="77777777" w:rsidR="00771FF8" w:rsidRPr="00BE13B8" w:rsidRDefault="00771FF8" w:rsidP="00771FF8">
      <w:pPr>
        <w:pStyle w:val="ListParagraph"/>
        <w:spacing w:before="0" w:after="0"/>
        <w:ind w:left="589"/>
        <w:rPr>
          <w:b/>
        </w:rPr>
      </w:pPr>
    </w:p>
    <w:p w14:paraId="0EB90686" w14:textId="77777777" w:rsidR="005702EE" w:rsidRPr="00BE13B8" w:rsidRDefault="00771FF8" w:rsidP="005702EE">
      <w:pPr>
        <w:pStyle w:val="ListParagraph"/>
        <w:spacing w:before="0" w:after="0"/>
        <w:ind w:left="589"/>
      </w:pPr>
      <w:r w:rsidRPr="00BE13B8">
        <w:t xml:space="preserve">Service Providers have informed DCC that the previous Preliminary Assessments provided assumed that some costs were incorrectly allocated to the general release overhead and not included as direct costs associated with the specific changes required </w:t>
      </w:r>
      <w:proofErr w:type="gramStart"/>
      <w:r w:rsidRPr="00BE13B8">
        <w:t>to design, build and test</w:t>
      </w:r>
      <w:proofErr w:type="gramEnd"/>
      <w:r w:rsidRPr="00BE13B8">
        <w:t xml:space="preserve"> the proposed solution for this modification proposal. This has led to a significant variation with the Preliminary Assessment Rough Order of Magnitude cost.  All future Preliminary Assessments will include the charges necessary to deliver the change in isolation.</w:t>
      </w:r>
    </w:p>
    <w:p w14:paraId="6B3BE91E" w14:textId="77777777" w:rsidR="005702EE" w:rsidRPr="00BE13B8" w:rsidRDefault="005702EE" w:rsidP="005702EE">
      <w:pPr>
        <w:pStyle w:val="ListParagraph"/>
        <w:spacing w:before="0" w:after="0"/>
        <w:ind w:left="589"/>
      </w:pPr>
    </w:p>
    <w:p w14:paraId="746B04B4" w14:textId="77777777" w:rsidR="00CD7851" w:rsidRPr="00BE13B8" w:rsidRDefault="00CD7851" w:rsidP="00BB581A">
      <w:pPr>
        <w:pStyle w:val="ListParagraph"/>
        <w:numPr>
          <w:ilvl w:val="0"/>
          <w:numId w:val="17"/>
        </w:numPr>
        <w:spacing w:before="0" w:after="0"/>
        <w:ind w:left="567" w:hanging="283"/>
        <w:rPr>
          <w:b/>
        </w:rPr>
      </w:pPr>
      <w:r w:rsidRPr="00BE13B8">
        <w:rPr>
          <w:b/>
        </w:rPr>
        <w:t xml:space="preserve">Change in Requirements </w:t>
      </w:r>
    </w:p>
    <w:p w14:paraId="48A0614E" w14:textId="77777777" w:rsidR="005702EE" w:rsidRPr="00BE13B8" w:rsidRDefault="005702EE" w:rsidP="00CD7851">
      <w:pPr>
        <w:pStyle w:val="ListParagraph"/>
        <w:spacing w:before="0" w:after="0"/>
        <w:ind w:left="567"/>
      </w:pPr>
      <w:r w:rsidRPr="00BE13B8">
        <w:lastRenderedPageBreak/>
        <w:t xml:space="preserve">Additional costs have been included in this IA for the additional requirements added to support the support “User’s Backfilling Requirements”. </w:t>
      </w:r>
    </w:p>
    <w:p w14:paraId="4BC1C72D" w14:textId="77777777" w:rsidR="005702EE" w:rsidRPr="00BE13B8" w:rsidRDefault="005702EE" w:rsidP="00412578">
      <w:pPr>
        <w:pStyle w:val="ListParagraph"/>
        <w:spacing w:before="0" w:after="0"/>
        <w:ind w:left="589"/>
      </w:pPr>
    </w:p>
    <w:p w14:paraId="6402DB05" w14:textId="77777777" w:rsidR="00CA3B92" w:rsidRPr="00BE13B8" w:rsidRDefault="00CA3B92" w:rsidP="00CA3B92">
      <w:pPr>
        <w:pStyle w:val="ListParagraph"/>
        <w:spacing w:before="0" w:after="0"/>
        <w:ind w:left="1440"/>
      </w:pPr>
    </w:p>
    <w:p w14:paraId="5C992834" w14:textId="77777777" w:rsidR="00F75C6B" w:rsidRPr="00BE13B8" w:rsidRDefault="00F75C6B" w:rsidP="008E308E">
      <w:pPr>
        <w:sectPr w:rsidR="00F75C6B" w:rsidRPr="00BE13B8" w:rsidSect="007B2FFF">
          <w:footerReference w:type="default" r:id="rId23"/>
          <w:pgSz w:w="16840" w:h="11900" w:orient="landscape" w:code="9"/>
          <w:pgMar w:top="1440" w:right="1440" w:bottom="1134" w:left="1440" w:header="340" w:footer="397" w:gutter="0"/>
          <w:cols w:space="708"/>
          <w:docGrid w:linePitch="299"/>
        </w:sectPr>
      </w:pPr>
    </w:p>
    <w:p w14:paraId="7AA8477A" w14:textId="77777777" w:rsidR="003D31BE" w:rsidRPr="00BE13B8" w:rsidRDefault="00F75C6B" w:rsidP="00F75C6B">
      <w:pPr>
        <w:pStyle w:val="Heading1"/>
      </w:pPr>
      <w:bookmarkStart w:id="31" w:name="_Toc470093928"/>
      <w:r w:rsidRPr="00BE13B8">
        <w:lastRenderedPageBreak/>
        <w:t>RAID</w:t>
      </w:r>
      <w:bookmarkEnd w:id="31"/>
    </w:p>
    <w:p w14:paraId="24CB0570" w14:textId="77777777" w:rsidR="00D64BE3" w:rsidRPr="00BE13B8" w:rsidRDefault="00196986" w:rsidP="009A1719">
      <w:pPr>
        <w:keepNext/>
        <w:spacing w:before="0" w:after="0"/>
      </w:pPr>
      <w:r w:rsidRPr="00BE13B8">
        <w:t>The detail below provides a summary of the</w:t>
      </w:r>
      <w:r w:rsidR="00F75C6B" w:rsidRPr="00BE13B8">
        <w:t xml:space="preserve"> risks, assumptions, issues, dependencies and</w:t>
      </w:r>
      <w:r w:rsidRPr="00BE13B8">
        <w:t xml:space="preserve"> clarifications </w:t>
      </w:r>
      <w:r w:rsidR="00F75C6B" w:rsidRPr="00BE13B8">
        <w:t>observed during</w:t>
      </w:r>
      <w:r w:rsidRPr="00BE13B8">
        <w:t xml:space="preserve"> the production of a DCC Impact Assessment</w:t>
      </w:r>
      <w:r w:rsidR="00F75C6B" w:rsidRPr="00BE13B8">
        <w:t>. DCC requests that the Work</w:t>
      </w:r>
      <w:r w:rsidR="00FF1084" w:rsidRPr="00BE13B8">
        <w:t>ing</w:t>
      </w:r>
      <w:r w:rsidR="00F75C6B" w:rsidRPr="00BE13B8">
        <w:t xml:space="preserve"> Group consider this section and consider any</w:t>
      </w:r>
      <w:r w:rsidRPr="00BE13B8">
        <w:t xml:space="preserve"> material </w:t>
      </w:r>
      <w:r w:rsidR="00F75C6B" w:rsidRPr="00BE13B8">
        <w:t>matters</w:t>
      </w:r>
      <w:r w:rsidRPr="00BE13B8">
        <w:t xml:space="preserve"> that have been identified during this </w:t>
      </w:r>
      <w:r w:rsidR="00F75C6B" w:rsidRPr="00BE13B8">
        <w:t xml:space="preserve">Impact </w:t>
      </w:r>
      <w:r w:rsidRPr="00BE13B8">
        <w:t>Assessment phase</w:t>
      </w:r>
      <w:r w:rsidR="00F75C6B" w:rsidRPr="00BE13B8">
        <w:t>.</w:t>
      </w:r>
      <w:r w:rsidR="00CA447C" w:rsidRPr="00BE13B8">
        <w:t xml:space="preserve"> Any changes may impact the proposed solution, implementation costs and/or implementation timescales.</w:t>
      </w:r>
    </w:p>
    <w:p w14:paraId="1B9C65BE" w14:textId="77777777" w:rsidR="0051660D" w:rsidRPr="00BE13B8" w:rsidRDefault="00D64BE3" w:rsidP="0051660D">
      <w:pPr>
        <w:pStyle w:val="Heading2"/>
      </w:pPr>
      <w:bookmarkStart w:id="32" w:name="_Toc470093929"/>
      <w:r w:rsidRPr="00BE13B8">
        <w:t>Risks</w:t>
      </w:r>
      <w:bookmarkEnd w:id="32"/>
    </w:p>
    <w:tbl>
      <w:tblPr>
        <w:tblStyle w:val="LightList"/>
        <w:tblW w:w="14307" w:type="dxa"/>
        <w:tblLook w:val="04A0" w:firstRow="1" w:lastRow="0" w:firstColumn="1" w:lastColumn="0" w:noHBand="0" w:noVBand="1"/>
      </w:tblPr>
      <w:tblGrid>
        <w:gridCol w:w="939"/>
        <w:gridCol w:w="11100"/>
        <w:gridCol w:w="1181"/>
        <w:gridCol w:w="1087"/>
      </w:tblGrid>
      <w:tr w:rsidR="00056136" w:rsidRPr="00BE13B8" w14:paraId="154BF634" w14:textId="77777777" w:rsidTr="008B416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39" w:type="dxa"/>
          </w:tcPr>
          <w:p w14:paraId="59F7EB82" w14:textId="77777777" w:rsidR="0051660D" w:rsidRPr="00BE13B8" w:rsidRDefault="0051660D" w:rsidP="00241E11">
            <w:pPr>
              <w:pStyle w:val="BodyTextNormal"/>
              <w:jc w:val="both"/>
              <w:rPr>
                <w:sz w:val="18"/>
                <w:szCs w:val="18"/>
              </w:rPr>
            </w:pPr>
            <w:r w:rsidRPr="00BE13B8">
              <w:rPr>
                <w:sz w:val="18"/>
                <w:szCs w:val="18"/>
              </w:rPr>
              <w:t>Ref</w:t>
            </w:r>
          </w:p>
        </w:tc>
        <w:tc>
          <w:tcPr>
            <w:tcW w:w="11100" w:type="dxa"/>
          </w:tcPr>
          <w:p w14:paraId="1712D0FE" w14:textId="77777777" w:rsidR="0051660D" w:rsidRPr="00BE13B8" w:rsidRDefault="0051660D" w:rsidP="00241E11">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Risk Description</w:t>
            </w:r>
          </w:p>
        </w:tc>
        <w:tc>
          <w:tcPr>
            <w:tcW w:w="1181" w:type="dxa"/>
          </w:tcPr>
          <w:p w14:paraId="47E84FED" w14:textId="77777777" w:rsidR="0051660D" w:rsidRPr="00BE13B8" w:rsidRDefault="0051660D" w:rsidP="00085D88">
            <w:pPr>
              <w:pStyle w:val="BodyTextNormal"/>
              <w:ind w:left="34"/>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Probability</w:t>
            </w:r>
          </w:p>
        </w:tc>
        <w:tc>
          <w:tcPr>
            <w:tcW w:w="1087" w:type="dxa"/>
          </w:tcPr>
          <w:p w14:paraId="364F2505" w14:textId="77777777" w:rsidR="0051660D" w:rsidRPr="00BE13B8" w:rsidRDefault="0051660D" w:rsidP="00241E11">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Impact</w:t>
            </w:r>
          </w:p>
        </w:tc>
      </w:tr>
      <w:tr w:rsidR="008B416F" w:rsidRPr="00BE13B8" w14:paraId="7B789329" w14:textId="77777777" w:rsidTr="008B416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1E30E403" w14:textId="77777777" w:rsidR="008B416F" w:rsidRPr="00BE13B8" w:rsidRDefault="008B416F" w:rsidP="008B416F">
            <w:pPr>
              <w:pStyle w:val="BodyTextNormal"/>
              <w:jc w:val="both"/>
              <w:rPr>
                <w:sz w:val="18"/>
                <w:szCs w:val="18"/>
              </w:rPr>
            </w:pPr>
            <w:r w:rsidRPr="00BE13B8">
              <w:rPr>
                <w:sz w:val="18"/>
                <w:szCs w:val="18"/>
              </w:rPr>
              <w:t>R-001</w:t>
            </w:r>
          </w:p>
        </w:tc>
        <w:tc>
          <w:tcPr>
            <w:tcW w:w="11100" w:type="dxa"/>
          </w:tcPr>
          <w:p w14:paraId="54A806A1" w14:textId="77777777" w:rsidR="008B416F" w:rsidRPr="00BE13B8" w:rsidRDefault="008B416F" w:rsidP="008B41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 xml:space="preserve">DUIS XML versioning and backwards compatibility </w:t>
            </w:r>
            <w:r w:rsidRPr="00BE13B8">
              <w:rPr>
                <w:sz w:val="18"/>
                <w:szCs w:val="18"/>
              </w:rPr>
              <w:t>- DCC would</w:t>
            </w:r>
            <w:r w:rsidR="00A04779" w:rsidRPr="00BE13B8">
              <w:rPr>
                <w:sz w:val="18"/>
                <w:szCs w:val="18"/>
              </w:rPr>
              <w:t xml:space="preserve"> strongly recommend to the SEC P</w:t>
            </w:r>
            <w:r w:rsidRPr="00BE13B8">
              <w:rPr>
                <w:sz w:val="18"/>
                <w:szCs w:val="18"/>
              </w:rPr>
              <w:t xml:space="preserve">anel, Working Group and Wider Industry to fully consider the impacts of this change upon backwards compatibility requirements for DUIS. DCC have within our impact assessment made the assumption that the DCC solution should continue to be made available to Users who do not choose to upgrade their DUIS XML Schema to reflect the changes for this SEC modification and wish to continue sending the existing service requests as per the DUIS XML Schema v1.0. </w:t>
            </w:r>
          </w:p>
          <w:p w14:paraId="4D132987" w14:textId="77777777" w:rsidR="008B416F" w:rsidRPr="00BE13B8" w:rsidRDefault="008B416F" w:rsidP="008B41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To support this design principle and recommendation, if a DUIS v1.0 version of SR12.2 –</w:t>
            </w:r>
            <w:proofErr w:type="spellStart"/>
            <w:r w:rsidRPr="00BE13B8">
              <w:rPr>
                <w:sz w:val="18"/>
                <w:szCs w:val="18"/>
              </w:rPr>
              <w:t>DevicePrenotification</w:t>
            </w:r>
            <w:proofErr w:type="spellEnd"/>
            <w:r w:rsidRPr="00BE13B8">
              <w:rPr>
                <w:sz w:val="18"/>
                <w:szCs w:val="18"/>
              </w:rPr>
              <w:t xml:space="preserve">  is received by the DCC Systems then the </w:t>
            </w:r>
            <w:r w:rsidR="006A62C4" w:rsidRPr="00BE13B8">
              <w:rPr>
                <w:sz w:val="18"/>
                <w:szCs w:val="18"/>
              </w:rPr>
              <w:t>‘MAP ID’</w:t>
            </w:r>
            <w:r w:rsidRPr="00BE13B8">
              <w:rPr>
                <w:sz w:val="18"/>
                <w:szCs w:val="18"/>
              </w:rPr>
              <w:t xml:space="preserve"> wi</w:t>
            </w:r>
            <w:r w:rsidR="00FE4EC3" w:rsidRPr="00BE13B8">
              <w:rPr>
                <w:sz w:val="18"/>
                <w:szCs w:val="18"/>
              </w:rPr>
              <w:t>ll be set to a value of “UNK</w:t>
            </w:r>
            <w:r w:rsidRPr="00BE13B8">
              <w:rPr>
                <w:sz w:val="18"/>
                <w:szCs w:val="18"/>
              </w:rPr>
              <w:t xml:space="preserve">” within the Smart Metering Inventory if the device type is ESME or GSME to enable service Users to continue to use the DCC Systems without having to update their User Interfaces and so limit the cost of change associated to this modification for any parties not impacted by the change or wishing to upgrade their DUIS version. </w:t>
            </w:r>
          </w:p>
          <w:p w14:paraId="732CEE1E" w14:textId="77777777" w:rsidR="008B416F" w:rsidRPr="00BE13B8" w:rsidRDefault="008B416F" w:rsidP="008B41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The impact and RISK to Users is that if DUIS versioning is not considered in an appropriate manner then the default position would be that ALL Users would be required to upgrade their messaging interface (DUIS) and associated DUIS XML Schema for the implementation of this modification irrespective of whether or not the changes impacted their business and ways of working with the DCC.</w:t>
            </w:r>
          </w:p>
          <w:p w14:paraId="1DB7D914" w14:textId="77777777" w:rsidR="008B416F" w:rsidRPr="00BE13B8" w:rsidRDefault="008B416F" w:rsidP="008B416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sz w:val="18"/>
                <w:szCs w:val="18"/>
              </w:rPr>
              <w:t>Although not directly asked for within the Working Group business requirements DCC believes that offering this is important as its aligns with the DCC solutions design principles and DCC Licence objections of delivering efficient solutions for industry.</w:t>
            </w:r>
          </w:p>
        </w:tc>
        <w:tc>
          <w:tcPr>
            <w:tcW w:w="1181" w:type="dxa"/>
          </w:tcPr>
          <w:p w14:paraId="310FA890" w14:textId="77777777" w:rsidR="008B416F" w:rsidRPr="00BE13B8" w:rsidRDefault="008B416F" w:rsidP="008B41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Medium</w:t>
            </w:r>
          </w:p>
        </w:tc>
        <w:tc>
          <w:tcPr>
            <w:tcW w:w="1087" w:type="dxa"/>
          </w:tcPr>
          <w:p w14:paraId="40C25D0D" w14:textId="77777777" w:rsidR="008B416F" w:rsidRPr="00BE13B8" w:rsidRDefault="008B416F" w:rsidP="008B416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Medium</w:t>
            </w:r>
          </w:p>
        </w:tc>
      </w:tr>
    </w:tbl>
    <w:p w14:paraId="5BB28B1F" w14:textId="77777777" w:rsidR="00D64BE3" w:rsidRPr="00BE13B8" w:rsidRDefault="00D64BE3" w:rsidP="009A1719">
      <w:pPr>
        <w:pStyle w:val="Heading2"/>
      </w:pPr>
      <w:bookmarkStart w:id="33" w:name="_Toc470093930"/>
      <w:r w:rsidRPr="00BE13B8">
        <w:lastRenderedPageBreak/>
        <w:t>Assumptions</w:t>
      </w:r>
      <w:bookmarkEnd w:id="33"/>
    </w:p>
    <w:p w14:paraId="6B900E95" w14:textId="77777777" w:rsidR="00D64BE3" w:rsidRPr="00BE13B8" w:rsidRDefault="00D64BE3" w:rsidP="00787E55">
      <w:pPr>
        <w:pStyle w:val="BodyTextNormal"/>
        <w:keepNext/>
      </w:pPr>
      <w:r w:rsidRPr="00BE13B8">
        <w:t>DCC would like to confirm the validity of assumptions listed below</w:t>
      </w:r>
      <w:r w:rsidR="00E33049" w:rsidRPr="00BE13B8">
        <w:t xml:space="preserve"> with the Working Group</w:t>
      </w:r>
      <w:r w:rsidRPr="00BE13B8">
        <w:t>. These assumptions have been used in the creation of this DCC Impact Assessment. Any changes to the assumptions may require DCC to undertake further assessment, prior to the contracting and implementation of this change.</w:t>
      </w:r>
      <w:r w:rsidR="006605E5" w:rsidRPr="00BE13B8">
        <w:t xml:space="preserve"> Any changes may impact the proposed solution, implementation costs and/or implementation timescales.</w:t>
      </w:r>
    </w:p>
    <w:tbl>
      <w:tblPr>
        <w:tblStyle w:val="LightList"/>
        <w:tblW w:w="14307" w:type="dxa"/>
        <w:tblLook w:val="04A0" w:firstRow="1" w:lastRow="0" w:firstColumn="1" w:lastColumn="0" w:noHBand="0" w:noVBand="1"/>
      </w:tblPr>
      <w:tblGrid>
        <w:gridCol w:w="939"/>
        <w:gridCol w:w="11100"/>
        <w:gridCol w:w="2268"/>
      </w:tblGrid>
      <w:tr w:rsidR="0001107F" w:rsidRPr="00BE13B8" w14:paraId="2F252109" w14:textId="77777777" w:rsidTr="007B2FF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39" w:type="dxa"/>
          </w:tcPr>
          <w:p w14:paraId="108C60AB" w14:textId="77777777" w:rsidR="0001107F" w:rsidRPr="00BE13B8" w:rsidRDefault="0001107F" w:rsidP="00825A7F">
            <w:pPr>
              <w:pStyle w:val="BodyTextNormal"/>
              <w:jc w:val="both"/>
              <w:rPr>
                <w:sz w:val="18"/>
                <w:szCs w:val="18"/>
              </w:rPr>
            </w:pPr>
            <w:r w:rsidRPr="00BE13B8">
              <w:rPr>
                <w:sz w:val="18"/>
                <w:szCs w:val="18"/>
              </w:rPr>
              <w:t>Ref</w:t>
            </w:r>
          </w:p>
        </w:tc>
        <w:tc>
          <w:tcPr>
            <w:tcW w:w="11100" w:type="dxa"/>
          </w:tcPr>
          <w:p w14:paraId="74654161" w14:textId="77777777" w:rsidR="0001107F" w:rsidRPr="00BE13B8" w:rsidRDefault="0001107F" w:rsidP="00825A7F">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Risk Description</w:t>
            </w:r>
          </w:p>
        </w:tc>
        <w:tc>
          <w:tcPr>
            <w:tcW w:w="2268" w:type="dxa"/>
          </w:tcPr>
          <w:p w14:paraId="6B8A2E75" w14:textId="77777777" w:rsidR="0001107F" w:rsidRPr="00BE13B8" w:rsidRDefault="0001107F" w:rsidP="00825A7F">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Assumption  Accepted</w:t>
            </w:r>
          </w:p>
        </w:tc>
      </w:tr>
      <w:tr w:rsidR="0001107F" w:rsidRPr="00BE13B8" w14:paraId="05967D8D" w14:textId="77777777" w:rsidTr="007B2F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3E712AB7" w14:textId="77777777" w:rsidR="0001107F" w:rsidRPr="00BE13B8" w:rsidRDefault="0001107F" w:rsidP="00825A7F">
            <w:pPr>
              <w:pStyle w:val="BodyTextNormal"/>
              <w:jc w:val="both"/>
              <w:rPr>
                <w:sz w:val="18"/>
                <w:szCs w:val="18"/>
              </w:rPr>
            </w:pPr>
            <w:r w:rsidRPr="00BE13B8">
              <w:rPr>
                <w:sz w:val="18"/>
                <w:szCs w:val="18"/>
              </w:rPr>
              <w:t>A-001</w:t>
            </w:r>
          </w:p>
        </w:tc>
        <w:tc>
          <w:tcPr>
            <w:tcW w:w="11100" w:type="dxa"/>
          </w:tcPr>
          <w:p w14:paraId="16807D28" w14:textId="77777777" w:rsidR="0001107F" w:rsidRPr="00BE13B8" w:rsidRDefault="0001107F" w:rsidP="00825A7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Charging methodology - </w:t>
            </w:r>
            <w:r w:rsidRPr="00BE13B8">
              <w:rPr>
                <w:sz w:val="18"/>
                <w:szCs w:val="18"/>
              </w:rPr>
              <w:t>No changes will be made to Section K of the Smart Energy Code as part of this Modification Proposal. The costs associated with this change will be recovered through Fixed Charges to SEC Parties.</w:t>
            </w:r>
          </w:p>
        </w:tc>
        <w:tc>
          <w:tcPr>
            <w:tcW w:w="2268" w:type="dxa"/>
          </w:tcPr>
          <w:p w14:paraId="5A4E36BB" w14:textId="4D522480" w:rsidR="00CE0D95" w:rsidRPr="00BE13B8" w:rsidRDefault="00CE0D95"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54AEE0FB" w14:textId="77777777" w:rsidTr="007B2FFF">
        <w:trPr>
          <w:cantSplit/>
        </w:trPr>
        <w:tc>
          <w:tcPr>
            <w:cnfStyle w:val="001000000000" w:firstRow="0" w:lastRow="0" w:firstColumn="1" w:lastColumn="0" w:oddVBand="0" w:evenVBand="0" w:oddHBand="0" w:evenHBand="0" w:firstRowFirstColumn="0" w:firstRowLastColumn="0" w:lastRowFirstColumn="0" w:lastRowLastColumn="0"/>
            <w:tcW w:w="939" w:type="dxa"/>
          </w:tcPr>
          <w:p w14:paraId="795B46FD" w14:textId="77777777" w:rsidR="0001107F" w:rsidRPr="00BE13B8" w:rsidRDefault="0001107F" w:rsidP="00825A7F">
            <w:pPr>
              <w:pStyle w:val="BodyTextNormal"/>
              <w:jc w:val="both"/>
              <w:rPr>
                <w:sz w:val="18"/>
                <w:szCs w:val="18"/>
              </w:rPr>
            </w:pPr>
            <w:r w:rsidRPr="00BE13B8">
              <w:rPr>
                <w:sz w:val="18"/>
                <w:szCs w:val="18"/>
              </w:rPr>
              <w:t>A-002</w:t>
            </w:r>
          </w:p>
        </w:tc>
        <w:tc>
          <w:tcPr>
            <w:tcW w:w="11100" w:type="dxa"/>
          </w:tcPr>
          <w:p w14:paraId="3DBF3DAA" w14:textId="77777777" w:rsidR="0001107F" w:rsidRPr="00BE13B8" w:rsidRDefault="0001107F" w:rsidP="00825A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Requirements – </w:t>
            </w:r>
            <w:r w:rsidRPr="00BE13B8">
              <w:rPr>
                <w:sz w:val="18"/>
                <w:szCs w:val="18"/>
              </w:rPr>
              <w:t xml:space="preserve">Requirement </w:t>
            </w:r>
            <w:r w:rsidR="00825A7F" w:rsidRPr="00BE13B8">
              <w:rPr>
                <w:sz w:val="18"/>
                <w:szCs w:val="18"/>
              </w:rPr>
              <w:t>4</w:t>
            </w:r>
            <w:r w:rsidRPr="00BE13B8">
              <w:rPr>
                <w:sz w:val="18"/>
                <w:szCs w:val="18"/>
              </w:rPr>
              <w:t xml:space="preserve"> of the Working Group solution states that if a MAP ID that does not fulfil the criteria of length or supported characters is identified then an error indicating the non-compliance shall be returned to the user. This requirement will be met by the content validation rules enforced on the DUIS XML Schema rather than a bespoke error response code. DCC assumes that this solution is acceptable and is in keeping with the existing DUIS design for similar validation.</w:t>
            </w:r>
          </w:p>
        </w:tc>
        <w:tc>
          <w:tcPr>
            <w:tcW w:w="2268" w:type="dxa"/>
          </w:tcPr>
          <w:p w14:paraId="6CAD7002" w14:textId="7FBB7B84" w:rsidR="0001107F" w:rsidRPr="00BE13B8" w:rsidRDefault="00F9072E"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6DF362C5" w14:textId="77777777" w:rsidTr="007B2F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53F9D885" w14:textId="77777777" w:rsidR="0001107F" w:rsidRPr="00BE13B8" w:rsidRDefault="0001107F" w:rsidP="00825A7F">
            <w:pPr>
              <w:pStyle w:val="BodyTextNormal"/>
              <w:jc w:val="both"/>
              <w:rPr>
                <w:sz w:val="18"/>
                <w:szCs w:val="18"/>
              </w:rPr>
            </w:pPr>
            <w:r w:rsidRPr="00BE13B8">
              <w:rPr>
                <w:sz w:val="18"/>
                <w:szCs w:val="18"/>
              </w:rPr>
              <w:t>A-00</w:t>
            </w:r>
            <w:r w:rsidR="009B3085" w:rsidRPr="00BE13B8">
              <w:rPr>
                <w:sz w:val="18"/>
                <w:szCs w:val="18"/>
              </w:rPr>
              <w:t>3</w:t>
            </w:r>
          </w:p>
        </w:tc>
        <w:tc>
          <w:tcPr>
            <w:tcW w:w="11100" w:type="dxa"/>
          </w:tcPr>
          <w:p w14:paraId="32F45044" w14:textId="77777777" w:rsidR="0001107F" w:rsidRPr="00BE13B8" w:rsidRDefault="0001107F" w:rsidP="0001107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Requirements - </w:t>
            </w:r>
            <w:r w:rsidRPr="00BE13B8">
              <w:rPr>
                <w:sz w:val="18"/>
                <w:szCs w:val="18"/>
              </w:rPr>
              <w:t>The Import Supplier or Gas Supplier (as applicable) will be responsible for provision and the ongoing accuracy and maintenance of the MAP ID data item to DCC. The Eligible Users notes within the updated Service Request definition for SR8.4 – Update Inventory will be included within DUIS will reflect this.</w:t>
            </w:r>
          </w:p>
        </w:tc>
        <w:tc>
          <w:tcPr>
            <w:tcW w:w="2268" w:type="dxa"/>
          </w:tcPr>
          <w:p w14:paraId="61B81465" w14:textId="6BA88EEE" w:rsidR="0001107F"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1B499741" w14:textId="77777777" w:rsidTr="007B2FFF">
        <w:trPr>
          <w:cantSplit/>
        </w:trPr>
        <w:tc>
          <w:tcPr>
            <w:cnfStyle w:val="001000000000" w:firstRow="0" w:lastRow="0" w:firstColumn="1" w:lastColumn="0" w:oddVBand="0" w:evenVBand="0" w:oddHBand="0" w:evenHBand="0" w:firstRowFirstColumn="0" w:firstRowLastColumn="0" w:lastRowFirstColumn="0" w:lastRowLastColumn="0"/>
            <w:tcW w:w="939" w:type="dxa"/>
          </w:tcPr>
          <w:p w14:paraId="2D2117FA" w14:textId="77777777" w:rsidR="0001107F" w:rsidRPr="00BE13B8" w:rsidRDefault="0001107F" w:rsidP="0001107F">
            <w:pPr>
              <w:pStyle w:val="BodyTextNormal"/>
              <w:jc w:val="both"/>
              <w:rPr>
                <w:sz w:val="18"/>
                <w:szCs w:val="18"/>
              </w:rPr>
            </w:pPr>
            <w:r w:rsidRPr="00BE13B8">
              <w:rPr>
                <w:sz w:val="18"/>
                <w:szCs w:val="18"/>
              </w:rPr>
              <w:t>A-00</w:t>
            </w:r>
            <w:r w:rsidR="00EB2298" w:rsidRPr="00BE13B8">
              <w:rPr>
                <w:sz w:val="18"/>
                <w:szCs w:val="18"/>
              </w:rPr>
              <w:t>4</w:t>
            </w:r>
          </w:p>
        </w:tc>
        <w:tc>
          <w:tcPr>
            <w:tcW w:w="11100" w:type="dxa"/>
          </w:tcPr>
          <w:p w14:paraId="69A1A7C3" w14:textId="77777777" w:rsidR="0001107F" w:rsidRPr="00BE13B8" w:rsidRDefault="0001107F" w:rsidP="00825A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Dependencies on GBCS v2.0 changes – [Linked to Dependency D-001] </w:t>
            </w:r>
            <w:r w:rsidRPr="00BE13B8">
              <w:rPr>
                <w:sz w:val="18"/>
                <w:szCs w:val="18"/>
              </w:rPr>
              <w:t>The changes proposed by this SEC modification will be built at the same time or later than the changes that are required to support the implementation of the new GBCS v2.0 (BEIS RFC-052 and DCC internal CR194). These changes will build upon the GBCS v2.0 changes designed for as part of this change and therefore the costs associated with RFC-052 have not been assumed to apply to this change.</w:t>
            </w:r>
          </w:p>
        </w:tc>
        <w:tc>
          <w:tcPr>
            <w:tcW w:w="2268" w:type="dxa"/>
          </w:tcPr>
          <w:p w14:paraId="79ADCACA" w14:textId="2631618F" w:rsidR="0001107F"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3FD6E721" w14:textId="77777777" w:rsidTr="007B2F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713C536E" w14:textId="77777777" w:rsidR="0001107F" w:rsidRPr="00BE13B8" w:rsidRDefault="0001107F" w:rsidP="0001107F">
            <w:pPr>
              <w:pStyle w:val="BodyTextNormal"/>
              <w:jc w:val="both"/>
              <w:rPr>
                <w:sz w:val="18"/>
                <w:szCs w:val="18"/>
              </w:rPr>
            </w:pPr>
            <w:r w:rsidRPr="00BE13B8">
              <w:rPr>
                <w:sz w:val="18"/>
                <w:szCs w:val="18"/>
              </w:rPr>
              <w:lastRenderedPageBreak/>
              <w:t>A-006</w:t>
            </w:r>
          </w:p>
        </w:tc>
        <w:tc>
          <w:tcPr>
            <w:tcW w:w="11100" w:type="dxa"/>
          </w:tcPr>
          <w:p w14:paraId="3259935B" w14:textId="77777777" w:rsidR="0001107F" w:rsidRPr="00BE13B8" w:rsidRDefault="0001107F"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 xml:space="preserve">DUIS versioning approach - </w:t>
            </w:r>
            <w:r w:rsidRPr="00BE13B8">
              <w:rPr>
                <w:sz w:val="18"/>
                <w:szCs w:val="18"/>
              </w:rPr>
              <w:t>This Modification Proposal creates changes to existing SRVs in a system which will be live. DCC notes a Working Group clarification that suggests a “big bang” approach rather than requiring DCC provides backwards compatibility.</w:t>
            </w:r>
          </w:p>
          <w:p w14:paraId="3176CF38" w14:textId="77777777" w:rsidR="0001107F" w:rsidRPr="00BE13B8" w:rsidRDefault="0001107F"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One of DCCs design principles is to operate, maintain and support both the current and immediately preceding version of the DCC User Interface Specification. This shall help facilitate Users transition planning to the most up-to-date version of the DCC User Interface Specification by minimising the impact of cost, integration effort and time by acknowledging that different Users shall upgrade to align with new DCC Systems Changes at different times (rather than forced upgrades wherever possible). The timing of User changes to align to a new version of DUIS can be agreed with DCC at a time that suits each User’s business requirements and individual upgrade strategies.</w:t>
            </w:r>
          </w:p>
          <w:p w14:paraId="35F863EC" w14:textId="77777777" w:rsidR="0001107F" w:rsidRPr="00BE13B8" w:rsidRDefault="0001107F" w:rsidP="00825A7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sz w:val="18"/>
                <w:szCs w:val="18"/>
              </w:rPr>
              <w:t>DCC assume support for the current and preceding versions of DUIS will need to be provided with respect to this modification.</w:t>
            </w:r>
          </w:p>
        </w:tc>
        <w:tc>
          <w:tcPr>
            <w:tcW w:w="2268" w:type="dxa"/>
          </w:tcPr>
          <w:p w14:paraId="151E20A4" w14:textId="4335B95A" w:rsidR="0001107F"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751E6A7E" w14:textId="77777777" w:rsidTr="007B2FFF">
        <w:trPr>
          <w:cantSplit/>
        </w:trPr>
        <w:tc>
          <w:tcPr>
            <w:cnfStyle w:val="001000000000" w:firstRow="0" w:lastRow="0" w:firstColumn="1" w:lastColumn="0" w:oddVBand="0" w:evenVBand="0" w:oddHBand="0" w:evenHBand="0" w:firstRowFirstColumn="0" w:firstRowLastColumn="0" w:lastRowFirstColumn="0" w:lastRowLastColumn="0"/>
            <w:tcW w:w="939" w:type="dxa"/>
          </w:tcPr>
          <w:p w14:paraId="326DB5A1" w14:textId="77777777" w:rsidR="0001107F" w:rsidRPr="00BE13B8" w:rsidRDefault="0001107F" w:rsidP="0001107F">
            <w:pPr>
              <w:pStyle w:val="BodyTextNormal"/>
              <w:jc w:val="both"/>
              <w:rPr>
                <w:sz w:val="18"/>
                <w:szCs w:val="18"/>
              </w:rPr>
            </w:pPr>
            <w:r w:rsidRPr="00BE13B8">
              <w:rPr>
                <w:sz w:val="18"/>
                <w:szCs w:val="18"/>
              </w:rPr>
              <w:t>A-007</w:t>
            </w:r>
          </w:p>
        </w:tc>
        <w:tc>
          <w:tcPr>
            <w:tcW w:w="11100" w:type="dxa"/>
          </w:tcPr>
          <w:p w14:paraId="35DDB6C2" w14:textId="77777777" w:rsidR="0001107F" w:rsidRPr="00BE13B8" w:rsidRDefault="0001107F" w:rsidP="000110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DUIS Versioning approach - </w:t>
            </w:r>
            <w:r w:rsidRPr="00BE13B8">
              <w:rPr>
                <w:sz w:val="18"/>
                <w:szCs w:val="18"/>
              </w:rPr>
              <w:t xml:space="preserve">If a DUIS v1.0 version of SR12.2 is received then the MAP ID data item will be set within the SMI database </w:t>
            </w:r>
            <w:r w:rsidR="004360F7" w:rsidRPr="00BE13B8">
              <w:rPr>
                <w:sz w:val="18"/>
                <w:szCs w:val="18"/>
              </w:rPr>
              <w:t>with a default value of “UNK</w:t>
            </w:r>
            <w:r w:rsidRPr="00BE13B8">
              <w:rPr>
                <w:sz w:val="18"/>
                <w:szCs w:val="18"/>
              </w:rPr>
              <w:t>” if the Device type pre-notified is ESME or GSME</w:t>
            </w:r>
          </w:p>
        </w:tc>
        <w:tc>
          <w:tcPr>
            <w:tcW w:w="2268" w:type="dxa"/>
          </w:tcPr>
          <w:p w14:paraId="15B8FF14" w14:textId="283D6AEB" w:rsidR="0001107F"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73A733EA" w14:textId="77777777" w:rsidTr="007B2F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2AE867E0" w14:textId="77777777" w:rsidR="0001107F" w:rsidRPr="00BE13B8" w:rsidRDefault="0001107F" w:rsidP="0001107F">
            <w:pPr>
              <w:pStyle w:val="BodyTextNormal"/>
              <w:jc w:val="both"/>
              <w:rPr>
                <w:sz w:val="18"/>
                <w:szCs w:val="18"/>
              </w:rPr>
            </w:pPr>
            <w:r w:rsidRPr="00BE13B8">
              <w:rPr>
                <w:sz w:val="18"/>
                <w:szCs w:val="18"/>
              </w:rPr>
              <w:t>A-008</w:t>
            </w:r>
          </w:p>
        </w:tc>
        <w:tc>
          <w:tcPr>
            <w:tcW w:w="11100" w:type="dxa"/>
          </w:tcPr>
          <w:p w14:paraId="30E5B8D8" w14:textId="77777777" w:rsidR="0001107F" w:rsidRPr="00BE13B8" w:rsidRDefault="0001107F" w:rsidP="00825A7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Implementation Approach - </w:t>
            </w:r>
            <w:r w:rsidRPr="00BE13B8">
              <w:rPr>
                <w:sz w:val="18"/>
                <w:szCs w:val="18"/>
              </w:rPr>
              <w:t>As the change will be deployed as a new release to an already-live system, ESME &amp; GSME Devices added prior to the release will need to have a default value set within the Smart Metering Inventory database for all existing ESME &amp; GSME Devices. DCC will set this value as “unknown”.</w:t>
            </w:r>
          </w:p>
        </w:tc>
        <w:tc>
          <w:tcPr>
            <w:tcW w:w="2268" w:type="dxa"/>
          </w:tcPr>
          <w:p w14:paraId="77F10058" w14:textId="61E8BB65" w:rsidR="0001107F"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48B40109" w14:textId="77777777" w:rsidTr="007B2FFF">
        <w:trPr>
          <w:cantSplit/>
        </w:trPr>
        <w:tc>
          <w:tcPr>
            <w:cnfStyle w:val="001000000000" w:firstRow="0" w:lastRow="0" w:firstColumn="1" w:lastColumn="0" w:oddVBand="0" w:evenVBand="0" w:oddHBand="0" w:evenHBand="0" w:firstRowFirstColumn="0" w:firstRowLastColumn="0" w:lastRowFirstColumn="0" w:lastRowLastColumn="0"/>
            <w:tcW w:w="939" w:type="dxa"/>
          </w:tcPr>
          <w:p w14:paraId="707F9343" w14:textId="77777777" w:rsidR="0001107F" w:rsidRPr="00BE13B8" w:rsidRDefault="0001107F" w:rsidP="0001107F">
            <w:pPr>
              <w:pStyle w:val="BodyTextNormal"/>
              <w:jc w:val="both"/>
              <w:rPr>
                <w:sz w:val="18"/>
                <w:szCs w:val="18"/>
              </w:rPr>
            </w:pPr>
            <w:r w:rsidRPr="00BE13B8">
              <w:rPr>
                <w:sz w:val="18"/>
                <w:szCs w:val="18"/>
              </w:rPr>
              <w:t>A-009</w:t>
            </w:r>
          </w:p>
        </w:tc>
        <w:tc>
          <w:tcPr>
            <w:tcW w:w="11100" w:type="dxa"/>
          </w:tcPr>
          <w:p w14:paraId="694169E6" w14:textId="77777777" w:rsidR="0001107F" w:rsidRPr="00BE13B8" w:rsidRDefault="0001107F" w:rsidP="00825A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DUIS XML Schema v1.0 - </w:t>
            </w:r>
            <w:r w:rsidRPr="00BE13B8">
              <w:rPr>
                <w:sz w:val="18"/>
                <w:szCs w:val="18"/>
              </w:rPr>
              <w:t>DCC will not prevent Users from submitting a SRV 12.2 request using the DUIS 1.0 schema, as there is no mechanism in DUIS 1.0 to inform Users about a decision to withdraw support for a SRV.</w:t>
            </w:r>
          </w:p>
        </w:tc>
        <w:tc>
          <w:tcPr>
            <w:tcW w:w="2268" w:type="dxa"/>
          </w:tcPr>
          <w:p w14:paraId="0D888070" w14:textId="5CAE2723" w:rsidR="0001107F"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1ED0C1F9" w14:textId="77777777" w:rsidTr="007B2F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3C988086" w14:textId="77777777" w:rsidR="0001107F" w:rsidRPr="00BE13B8" w:rsidRDefault="0001107F" w:rsidP="0001107F">
            <w:pPr>
              <w:pStyle w:val="BodyTextNormal"/>
              <w:jc w:val="both"/>
              <w:rPr>
                <w:sz w:val="18"/>
                <w:szCs w:val="18"/>
              </w:rPr>
            </w:pPr>
            <w:r w:rsidRPr="00BE13B8">
              <w:rPr>
                <w:sz w:val="18"/>
                <w:szCs w:val="18"/>
              </w:rPr>
              <w:lastRenderedPageBreak/>
              <w:t>A-010</w:t>
            </w:r>
          </w:p>
        </w:tc>
        <w:tc>
          <w:tcPr>
            <w:tcW w:w="11100" w:type="dxa"/>
          </w:tcPr>
          <w:p w14:paraId="41876EBE" w14:textId="77777777" w:rsidR="0001107F" w:rsidRPr="00BE13B8" w:rsidRDefault="0001107F" w:rsidP="002662CA">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Implementation Approach - </w:t>
            </w:r>
            <w:r w:rsidRPr="00BE13B8">
              <w:rPr>
                <w:sz w:val="18"/>
                <w:szCs w:val="18"/>
              </w:rPr>
              <w:t>There will be no bulk upload data acquisition for the population of retrospective ESME and GSME Devices for MAP ID, and Suppliers should use SRV 8.4 Update Inventory to update individual Devices as and when required to update MAP ID values from the default “</w:t>
            </w:r>
            <w:r w:rsidR="002662CA" w:rsidRPr="00BE13B8">
              <w:rPr>
                <w:sz w:val="18"/>
                <w:szCs w:val="18"/>
              </w:rPr>
              <w:t>UNK</w:t>
            </w:r>
            <w:r w:rsidRPr="00BE13B8">
              <w:rPr>
                <w:sz w:val="18"/>
                <w:szCs w:val="18"/>
              </w:rPr>
              <w:t>” value.</w:t>
            </w:r>
          </w:p>
        </w:tc>
        <w:tc>
          <w:tcPr>
            <w:tcW w:w="2268" w:type="dxa"/>
          </w:tcPr>
          <w:p w14:paraId="03B0559B" w14:textId="575FA2A5" w:rsidR="0001107F"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743023B2" w14:textId="77777777" w:rsidTr="007B2FFF">
        <w:trPr>
          <w:cantSplit/>
        </w:trPr>
        <w:tc>
          <w:tcPr>
            <w:cnfStyle w:val="001000000000" w:firstRow="0" w:lastRow="0" w:firstColumn="1" w:lastColumn="0" w:oddVBand="0" w:evenVBand="0" w:oddHBand="0" w:evenHBand="0" w:firstRowFirstColumn="0" w:firstRowLastColumn="0" w:lastRowFirstColumn="0" w:lastRowLastColumn="0"/>
            <w:tcW w:w="939" w:type="dxa"/>
          </w:tcPr>
          <w:p w14:paraId="49AE3CCE" w14:textId="77777777" w:rsidR="0001107F" w:rsidRPr="00BE13B8" w:rsidRDefault="0001107F" w:rsidP="0001107F">
            <w:pPr>
              <w:pStyle w:val="BodyTextNormal"/>
              <w:jc w:val="both"/>
              <w:rPr>
                <w:sz w:val="18"/>
                <w:szCs w:val="18"/>
              </w:rPr>
            </w:pPr>
            <w:r w:rsidRPr="00BE13B8">
              <w:rPr>
                <w:sz w:val="18"/>
                <w:szCs w:val="18"/>
              </w:rPr>
              <w:t>A-01</w:t>
            </w:r>
            <w:r w:rsidR="006A12BF" w:rsidRPr="00BE13B8">
              <w:rPr>
                <w:sz w:val="18"/>
                <w:szCs w:val="18"/>
              </w:rPr>
              <w:t>1</w:t>
            </w:r>
          </w:p>
        </w:tc>
        <w:tc>
          <w:tcPr>
            <w:tcW w:w="11100" w:type="dxa"/>
          </w:tcPr>
          <w:p w14:paraId="3C5F9263" w14:textId="77777777" w:rsidR="0001107F" w:rsidRPr="00BE13B8" w:rsidRDefault="0001107F" w:rsidP="00825A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Testing - </w:t>
            </w:r>
            <w:r w:rsidRPr="00BE13B8">
              <w:rPr>
                <w:sz w:val="18"/>
                <w:szCs w:val="18"/>
              </w:rPr>
              <w:t>DCC has assumed that this change will be included as part of a larger package of changes (Release). All changes in a Release will be subject to the same timeline for Testing, and analysis of those later phases of implementation and testing should be performed as and when the contents of Releases is finalised. Furthermore, DCC would expect the changes associated with this modification included within a Release to share the cost of that release testing</w:t>
            </w:r>
          </w:p>
        </w:tc>
        <w:tc>
          <w:tcPr>
            <w:tcW w:w="2268" w:type="dxa"/>
          </w:tcPr>
          <w:p w14:paraId="397FBADB" w14:textId="1FBD9309" w:rsidR="0001107F"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01107F" w:rsidRPr="00BE13B8" w14:paraId="60F3332A" w14:textId="77777777" w:rsidTr="007B2FF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75D65015" w14:textId="77777777" w:rsidR="0001107F" w:rsidRPr="00BE13B8" w:rsidRDefault="0001107F" w:rsidP="0001107F">
            <w:pPr>
              <w:pStyle w:val="BodyTextNormal"/>
              <w:jc w:val="both"/>
              <w:rPr>
                <w:sz w:val="18"/>
                <w:szCs w:val="18"/>
              </w:rPr>
            </w:pPr>
            <w:r w:rsidRPr="00BE13B8">
              <w:rPr>
                <w:sz w:val="18"/>
                <w:szCs w:val="18"/>
              </w:rPr>
              <w:t>A-01</w:t>
            </w:r>
            <w:r w:rsidR="006A12BF" w:rsidRPr="00BE13B8">
              <w:rPr>
                <w:sz w:val="18"/>
                <w:szCs w:val="18"/>
              </w:rPr>
              <w:t>2</w:t>
            </w:r>
          </w:p>
        </w:tc>
        <w:tc>
          <w:tcPr>
            <w:tcW w:w="11100" w:type="dxa"/>
          </w:tcPr>
          <w:p w14:paraId="39CB2F8A" w14:textId="77777777" w:rsidR="0001107F" w:rsidRPr="00BE13B8" w:rsidRDefault="0001107F" w:rsidP="00825A7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SRV usage / demand volumes - </w:t>
            </w:r>
            <w:r w:rsidRPr="00BE13B8">
              <w:rPr>
                <w:sz w:val="18"/>
                <w:szCs w:val="18"/>
              </w:rPr>
              <w:t>There are no business requirements that related to the usage / demand of these new additional or updated Service Requests and/or the expected usage patterns. Making any assessment on volumes of the relevant SRs that may be sent by Users as a result of this change is not possible. An assumption has been made that there will be no additional capacity / bandwidth within the DCC solution to support this set of changes. All usage will fall within the existing capacity profile model.</w:t>
            </w:r>
          </w:p>
        </w:tc>
        <w:tc>
          <w:tcPr>
            <w:tcW w:w="2268" w:type="dxa"/>
          </w:tcPr>
          <w:p w14:paraId="42EB88FD" w14:textId="16061A0F" w:rsidR="0001107F"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D71C62" w:rsidRPr="00BE13B8" w14:paraId="3614C4A4" w14:textId="77777777" w:rsidTr="007B2FFF">
        <w:tc>
          <w:tcPr>
            <w:cnfStyle w:val="001000000000" w:firstRow="0" w:lastRow="0" w:firstColumn="1" w:lastColumn="0" w:oddVBand="0" w:evenVBand="0" w:oddHBand="0" w:evenHBand="0" w:firstRowFirstColumn="0" w:firstRowLastColumn="0" w:lastRowFirstColumn="0" w:lastRowLastColumn="0"/>
            <w:tcW w:w="939" w:type="dxa"/>
          </w:tcPr>
          <w:p w14:paraId="0AE49D4A" w14:textId="77777777" w:rsidR="00D71C62" w:rsidRPr="00BE13B8" w:rsidRDefault="00D71C62" w:rsidP="0001107F">
            <w:pPr>
              <w:pStyle w:val="BodyTextNormal"/>
              <w:jc w:val="both"/>
              <w:rPr>
                <w:sz w:val="18"/>
                <w:szCs w:val="18"/>
              </w:rPr>
            </w:pPr>
            <w:r w:rsidRPr="00BE13B8">
              <w:rPr>
                <w:sz w:val="18"/>
                <w:szCs w:val="18"/>
              </w:rPr>
              <w:t>A-01</w:t>
            </w:r>
            <w:r w:rsidR="006A12BF" w:rsidRPr="00BE13B8">
              <w:rPr>
                <w:sz w:val="18"/>
                <w:szCs w:val="18"/>
              </w:rPr>
              <w:t>4</w:t>
            </w:r>
          </w:p>
        </w:tc>
        <w:tc>
          <w:tcPr>
            <w:tcW w:w="11100" w:type="dxa"/>
          </w:tcPr>
          <w:p w14:paraId="7F72E38A" w14:textId="77777777" w:rsidR="00D71C62" w:rsidRPr="00BE13B8" w:rsidRDefault="00D71C62" w:rsidP="00825A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SSI Search Criterion</w:t>
            </w:r>
            <w:r w:rsidRPr="00BE13B8">
              <w:t xml:space="preserve"> - </w:t>
            </w:r>
            <w:r w:rsidRPr="00BE13B8">
              <w:rPr>
                <w:sz w:val="18"/>
                <w:szCs w:val="18"/>
              </w:rPr>
              <w:t>The MAP ID will not be enabled as an additional inventory details search criterion in the SSI inventory search function (UC_Inventory_001) since a Meter Asset Provider can own many devices and a search using MAP ID as a criterion will result in a very high number of device records. The design considerations of display (and filtering) of these records will need further analysis during the design phase</w:t>
            </w:r>
            <w:r w:rsidR="00F706DD" w:rsidRPr="00BE13B8">
              <w:rPr>
                <w:sz w:val="18"/>
                <w:szCs w:val="18"/>
              </w:rPr>
              <w:t>.</w:t>
            </w:r>
          </w:p>
        </w:tc>
        <w:tc>
          <w:tcPr>
            <w:tcW w:w="2268" w:type="dxa"/>
          </w:tcPr>
          <w:p w14:paraId="75902628" w14:textId="59E8655F" w:rsidR="00D71C62"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C30DBB" w:rsidRPr="00BE13B8" w14:paraId="72A08C88" w14:textId="77777777" w:rsidTr="007B2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dxa"/>
          </w:tcPr>
          <w:p w14:paraId="55C8A803" w14:textId="77777777" w:rsidR="00C30DBB" w:rsidRPr="00BE13B8" w:rsidRDefault="00C30DBB" w:rsidP="0001107F">
            <w:pPr>
              <w:pStyle w:val="BodyTextNormal"/>
              <w:jc w:val="both"/>
              <w:rPr>
                <w:sz w:val="18"/>
                <w:szCs w:val="18"/>
              </w:rPr>
            </w:pPr>
            <w:r w:rsidRPr="00BE13B8">
              <w:rPr>
                <w:sz w:val="18"/>
                <w:szCs w:val="18"/>
              </w:rPr>
              <w:t>A-01</w:t>
            </w:r>
            <w:r w:rsidR="006A12BF" w:rsidRPr="00BE13B8">
              <w:rPr>
                <w:sz w:val="18"/>
                <w:szCs w:val="18"/>
              </w:rPr>
              <w:t>5</w:t>
            </w:r>
          </w:p>
        </w:tc>
        <w:tc>
          <w:tcPr>
            <w:tcW w:w="11100" w:type="dxa"/>
          </w:tcPr>
          <w:p w14:paraId="0DE24C2A" w14:textId="77777777" w:rsidR="00C30DBB" w:rsidRPr="00BE13B8" w:rsidRDefault="00DA12B7"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Validation of MAP_ID values</w:t>
            </w:r>
            <w:r w:rsidRPr="00BE13B8">
              <w:rPr>
                <w:sz w:val="18"/>
                <w:szCs w:val="18"/>
              </w:rPr>
              <w:t xml:space="preserve"> - </w:t>
            </w:r>
            <w:r w:rsidR="00C30DBB" w:rsidRPr="00BE13B8">
              <w:rPr>
                <w:sz w:val="18"/>
                <w:szCs w:val="18"/>
              </w:rPr>
              <w:t>DCC is not required to maintain a master list of MAP IDs to check the validity o</w:t>
            </w:r>
            <w:r w:rsidR="0030121D" w:rsidRPr="00BE13B8">
              <w:rPr>
                <w:sz w:val="18"/>
                <w:szCs w:val="18"/>
              </w:rPr>
              <w:t>f a received MAP ID against. DCC</w:t>
            </w:r>
            <w:r w:rsidR="00C30DBB" w:rsidRPr="00BE13B8">
              <w:rPr>
                <w:sz w:val="18"/>
                <w:szCs w:val="18"/>
              </w:rPr>
              <w:t xml:space="preserve"> will not verify the source, validity and accuracy of the received MAP ID</w:t>
            </w:r>
            <w:r w:rsidR="0030121D" w:rsidRPr="00BE13B8">
              <w:rPr>
                <w:sz w:val="18"/>
                <w:szCs w:val="18"/>
              </w:rPr>
              <w:t xml:space="preserve"> populated within Service Requests by Users</w:t>
            </w:r>
            <w:r w:rsidR="00C30DBB" w:rsidRPr="00BE13B8">
              <w:rPr>
                <w:sz w:val="18"/>
                <w:szCs w:val="18"/>
              </w:rPr>
              <w:t>.</w:t>
            </w:r>
          </w:p>
        </w:tc>
        <w:tc>
          <w:tcPr>
            <w:tcW w:w="2268" w:type="dxa"/>
          </w:tcPr>
          <w:p w14:paraId="3D90AF44" w14:textId="002C1A21" w:rsidR="00C30DBB"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C30DBB" w:rsidRPr="00BE13B8" w14:paraId="615F4B4E" w14:textId="77777777" w:rsidTr="007B2FFF">
        <w:tc>
          <w:tcPr>
            <w:cnfStyle w:val="001000000000" w:firstRow="0" w:lastRow="0" w:firstColumn="1" w:lastColumn="0" w:oddVBand="0" w:evenVBand="0" w:oddHBand="0" w:evenHBand="0" w:firstRowFirstColumn="0" w:firstRowLastColumn="0" w:lastRowFirstColumn="0" w:lastRowLastColumn="0"/>
            <w:tcW w:w="939" w:type="dxa"/>
          </w:tcPr>
          <w:p w14:paraId="143C2C87" w14:textId="77777777" w:rsidR="00C30DBB" w:rsidRPr="00BE13B8" w:rsidRDefault="00C30DBB" w:rsidP="0001107F">
            <w:pPr>
              <w:pStyle w:val="BodyTextNormal"/>
              <w:jc w:val="both"/>
              <w:rPr>
                <w:sz w:val="18"/>
                <w:szCs w:val="18"/>
              </w:rPr>
            </w:pPr>
            <w:r w:rsidRPr="00BE13B8">
              <w:rPr>
                <w:sz w:val="18"/>
                <w:szCs w:val="18"/>
              </w:rPr>
              <w:lastRenderedPageBreak/>
              <w:t>A-01</w:t>
            </w:r>
            <w:r w:rsidR="006A12BF" w:rsidRPr="00BE13B8">
              <w:rPr>
                <w:sz w:val="18"/>
                <w:szCs w:val="18"/>
              </w:rPr>
              <w:t>6</w:t>
            </w:r>
          </w:p>
        </w:tc>
        <w:tc>
          <w:tcPr>
            <w:tcW w:w="11100" w:type="dxa"/>
          </w:tcPr>
          <w:p w14:paraId="6384F8E7" w14:textId="77777777" w:rsidR="00C30DBB" w:rsidRPr="00BE13B8" w:rsidRDefault="00C30DBB" w:rsidP="00825A7F">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Historic MAP_ID records - </w:t>
            </w:r>
            <w:r w:rsidRPr="00BE13B8">
              <w:rPr>
                <w:sz w:val="18"/>
                <w:szCs w:val="18"/>
              </w:rPr>
              <w:t>It is assumed that there are no requirements to maintain the historic MAP ID records associated with the ESMEs and GSMEs. SRV 8.2 and the SSI reports listed in this assessment will only display the current MAP ID associated with the device.</w:t>
            </w:r>
          </w:p>
        </w:tc>
        <w:tc>
          <w:tcPr>
            <w:tcW w:w="2268" w:type="dxa"/>
          </w:tcPr>
          <w:p w14:paraId="7F4DA927" w14:textId="4EF61F3B" w:rsidR="00C30DBB"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AF5063" w:rsidRPr="00BE13B8" w14:paraId="084F6D19" w14:textId="77777777" w:rsidTr="007B2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dxa"/>
          </w:tcPr>
          <w:p w14:paraId="1FD8DF35" w14:textId="77777777" w:rsidR="00AF5063" w:rsidRPr="00BE13B8" w:rsidRDefault="00AF5063" w:rsidP="0001107F">
            <w:pPr>
              <w:pStyle w:val="BodyTextNormal"/>
              <w:jc w:val="both"/>
              <w:rPr>
                <w:sz w:val="18"/>
                <w:szCs w:val="18"/>
              </w:rPr>
            </w:pPr>
            <w:r w:rsidRPr="00BE13B8">
              <w:rPr>
                <w:sz w:val="18"/>
                <w:szCs w:val="18"/>
              </w:rPr>
              <w:t>A-01</w:t>
            </w:r>
            <w:r w:rsidR="006A12BF" w:rsidRPr="00BE13B8">
              <w:rPr>
                <w:sz w:val="18"/>
                <w:szCs w:val="18"/>
              </w:rPr>
              <w:t>7</w:t>
            </w:r>
          </w:p>
        </w:tc>
        <w:tc>
          <w:tcPr>
            <w:tcW w:w="11100" w:type="dxa"/>
          </w:tcPr>
          <w:p w14:paraId="5DF7AEFF" w14:textId="77777777" w:rsidR="00AF5063" w:rsidRPr="00BE13B8" w:rsidRDefault="00AF5063" w:rsidP="00825A7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Reporting - </w:t>
            </w:r>
            <w:r w:rsidRPr="00BE13B8">
              <w:rPr>
                <w:sz w:val="18"/>
                <w:szCs w:val="18"/>
              </w:rPr>
              <w:t>It is assumed that there are no requirements for MAP specific reports will be introduced as part of this change using the new MAP_ID data item.</w:t>
            </w:r>
          </w:p>
        </w:tc>
        <w:tc>
          <w:tcPr>
            <w:tcW w:w="2268" w:type="dxa"/>
          </w:tcPr>
          <w:p w14:paraId="02015611" w14:textId="451512E9" w:rsidR="00AF5063" w:rsidRPr="00BE13B8" w:rsidRDefault="00AF5063"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sz w:val="18"/>
                <w:szCs w:val="18"/>
              </w:rPr>
              <w:t>TB</w:t>
            </w:r>
            <w:r w:rsidR="00646539" w:rsidRPr="001F3981">
              <w:rPr>
                <w:sz w:val="18"/>
                <w:szCs w:val="18"/>
              </w:rPr>
              <w:t xml:space="preserve"> </w:t>
            </w:r>
            <w:r w:rsidR="00646539" w:rsidRPr="001F3981">
              <w:rPr>
                <w:sz w:val="18"/>
                <w:szCs w:val="18"/>
              </w:rPr>
              <w:t>Yes - Discussed and agreed during presentation of INTERIM IA at WG4 meeting 18.10.16</w:t>
            </w:r>
            <w:r w:rsidRPr="00BE13B8">
              <w:rPr>
                <w:sz w:val="18"/>
                <w:szCs w:val="18"/>
              </w:rPr>
              <w:t>C</w:t>
            </w:r>
          </w:p>
        </w:tc>
      </w:tr>
      <w:tr w:rsidR="00095B8A" w:rsidRPr="00BE13B8" w14:paraId="0CF543BD" w14:textId="77777777" w:rsidTr="007B2FFF">
        <w:tc>
          <w:tcPr>
            <w:cnfStyle w:val="001000000000" w:firstRow="0" w:lastRow="0" w:firstColumn="1" w:lastColumn="0" w:oddVBand="0" w:evenVBand="0" w:oddHBand="0" w:evenHBand="0" w:firstRowFirstColumn="0" w:firstRowLastColumn="0" w:lastRowFirstColumn="0" w:lastRowLastColumn="0"/>
            <w:tcW w:w="939" w:type="dxa"/>
          </w:tcPr>
          <w:p w14:paraId="6A18FDEC" w14:textId="77777777" w:rsidR="00095B8A" w:rsidRPr="00BE13B8" w:rsidRDefault="00095B8A" w:rsidP="0001107F">
            <w:pPr>
              <w:pStyle w:val="BodyTextNormal"/>
              <w:jc w:val="both"/>
              <w:rPr>
                <w:sz w:val="18"/>
                <w:szCs w:val="18"/>
              </w:rPr>
            </w:pPr>
            <w:r w:rsidRPr="00BE13B8">
              <w:rPr>
                <w:sz w:val="18"/>
                <w:szCs w:val="18"/>
              </w:rPr>
              <w:t>A-01</w:t>
            </w:r>
            <w:r w:rsidR="006A12BF" w:rsidRPr="00BE13B8">
              <w:rPr>
                <w:sz w:val="18"/>
                <w:szCs w:val="18"/>
              </w:rPr>
              <w:t>8</w:t>
            </w:r>
          </w:p>
        </w:tc>
        <w:tc>
          <w:tcPr>
            <w:tcW w:w="11100" w:type="dxa"/>
          </w:tcPr>
          <w:p w14:paraId="5BD22D27" w14:textId="77777777" w:rsidR="00095B8A" w:rsidRPr="00BE13B8" w:rsidRDefault="00095B8A" w:rsidP="00095B8A">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 xml:space="preserve">Reporting - </w:t>
            </w:r>
            <w:r w:rsidRPr="00BE13B8">
              <w:rPr>
                <w:sz w:val="18"/>
                <w:szCs w:val="18"/>
              </w:rPr>
              <w:t xml:space="preserve">It is assumed that Supplier ID will not be added in the corresponding SSI reports. </w:t>
            </w:r>
          </w:p>
        </w:tc>
        <w:tc>
          <w:tcPr>
            <w:tcW w:w="2268" w:type="dxa"/>
          </w:tcPr>
          <w:p w14:paraId="291B0756" w14:textId="1186BCB0" w:rsidR="00095B8A"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C027EE" w:rsidRPr="00BE13B8" w14:paraId="6943CF70" w14:textId="77777777" w:rsidTr="007B2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dxa"/>
          </w:tcPr>
          <w:p w14:paraId="383466CD" w14:textId="77777777" w:rsidR="00C027EE" w:rsidRPr="00BE13B8" w:rsidRDefault="00C027EE" w:rsidP="0001107F">
            <w:pPr>
              <w:pStyle w:val="BodyTextNormal"/>
              <w:jc w:val="both"/>
              <w:rPr>
                <w:sz w:val="18"/>
                <w:szCs w:val="18"/>
              </w:rPr>
            </w:pPr>
            <w:r w:rsidRPr="00BE13B8">
              <w:rPr>
                <w:sz w:val="18"/>
                <w:szCs w:val="18"/>
              </w:rPr>
              <w:t>A-019</w:t>
            </w:r>
          </w:p>
        </w:tc>
        <w:tc>
          <w:tcPr>
            <w:tcW w:w="11100" w:type="dxa"/>
          </w:tcPr>
          <w:p w14:paraId="4D58A8B4" w14:textId="77777777" w:rsidR="00C027EE" w:rsidRPr="00BE13B8" w:rsidRDefault="00BC0808" w:rsidP="00095B8A">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SSI reporting. </w:t>
            </w:r>
            <w:r w:rsidRPr="00BE13B8">
              <w:rPr>
                <w:sz w:val="18"/>
                <w:szCs w:val="18"/>
              </w:rPr>
              <w:t>All SSI reports do not validate MAP_ID as a user. All SSI RBAC is as per current solution based on SEC Party role only. All reports still available to parties as they are currently.</w:t>
            </w:r>
          </w:p>
        </w:tc>
        <w:tc>
          <w:tcPr>
            <w:tcW w:w="2268" w:type="dxa"/>
          </w:tcPr>
          <w:p w14:paraId="5D4CE040" w14:textId="286D4FAC" w:rsidR="00C027EE" w:rsidRPr="00BE13B8" w:rsidRDefault="00646539"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r w:rsidR="00BC0808" w:rsidRPr="00BE13B8" w14:paraId="1E5FC15C" w14:textId="77777777" w:rsidTr="007B2FFF">
        <w:tc>
          <w:tcPr>
            <w:cnfStyle w:val="001000000000" w:firstRow="0" w:lastRow="0" w:firstColumn="1" w:lastColumn="0" w:oddVBand="0" w:evenVBand="0" w:oddHBand="0" w:evenHBand="0" w:firstRowFirstColumn="0" w:firstRowLastColumn="0" w:lastRowFirstColumn="0" w:lastRowLastColumn="0"/>
            <w:tcW w:w="939" w:type="dxa"/>
          </w:tcPr>
          <w:p w14:paraId="6979F3DF" w14:textId="77777777" w:rsidR="00BC0808" w:rsidRPr="00BE13B8" w:rsidRDefault="00BC0808" w:rsidP="0001107F">
            <w:pPr>
              <w:pStyle w:val="BodyTextNormal"/>
              <w:jc w:val="both"/>
              <w:rPr>
                <w:sz w:val="18"/>
                <w:szCs w:val="18"/>
              </w:rPr>
            </w:pPr>
            <w:r w:rsidRPr="00BE13B8">
              <w:rPr>
                <w:sz w:val="18"/>
                <w:szCs w:val="18"/>
              </w:rPr>
              <w:t>A-020</w:t>
            </w:r>
          </w:p>
        </w:tc>
        <w:tc>
          <w:tcPr>
            <w:tcW w:w="11100" w:type="dxa"/>
          </w:tcPr>
          <w:p w14:paraId="068D9957" w14:textId="77777777" w:rsidR="00BC0808" w:rsidRPr="00BE13B8" w:rsidRDefault="00BC0808" w:rsidP="00095B8A">
            <w:pPr>
              <w:pStyle w:val="BodyTextNormal"/>
              <w:cnfStyle w:val="000000000000" w:firstRow="0" w:lastRow="0" w:firstColumn="0" w:lastColumn="0" w:oddVBand="0" w:evenVBand="0" w:oddHBand="0" w:evenHBand="0" w:firstRowFirstColumn="0" w:firstRowLastColumn="0" w:lastRowFirstColumn="0" w:lastRowLastColumn="0"/>
              <w:rPr>
                <w:b/>
                <w:sz w:val="18"/>
                <w:szCs w:val="18"/>
              </w:rPr>
            </w:pPr>
            <w:r w:rsidRPr="00BE13B8">
              <w:rPr>
                <w:b/>
                <w:sz w:val="18"/>
                <w:szCs w:val="18"/>
              </w:rPr>
              <w:t>Requirements scope</w:t>
            </w:r>
            <w:proofErr w:type="gramStart"/>
            <w:r w:rsidRPr="00BE13B8">
              <w:rPr>
                <w:b/>
                <w:sz w:val="18"/>
                <w:szCs w:val="18"/>
              </w:rPr>
              <w:t xml:space="preserve">-  </w:t>
            </w:r>
            <w:r w:rsidRPr="00BE13B8">
              <w:rPr>
                <w:sz w:val="18"/>
                <w:szCs w:val="18"/>
              </w:rPr>
              <w:t>It</w:t>
            </w:r>
            <w:proofErr w:type="gramEnd"/>
            <w:r w:rsidRPr="00BE13B8">
              <w:rPr>
                <w:sz w:val="18"/>
                <w:szCs w:val="18"/>
              </w:rPr>
              <w:t xml:space="preserve"> is assumed that the recording of MOP and MAM identifiers are considered out of scope for this modification.</w:t>
            </w:r>
          </w:p>
        </w:tc>
        <w:tc>
          <w:tcPr>
            <w:tcW w:w="2268" w:type="dxa"/>
          </w:tcPr>
          <w:p w14:paraId="01406498" w14:textId="023A1242" w:rsidR="00BC0808" w:rsidRPr="00BE13B8" w:rsidRDefault="00646539" w:rsidP="00825A7F">
            <w:pPr>
              <w:pStyle w:val="BodyTextNormal"/>
              <w:cnfStyle w:val="000000000000" w:firstRow="0" w:lastRow="0" w:firstColumn="0" w:lastColumn="0" w:oddVBand="0" w:evenVBand="0" w:oddHBand="0" w:evenHBand="0" w:firstRowFirstColumn="0" w:firstRowLastColumn="0" w:lastRowFirstColumn="0" w:lastRowLastColumn="0"/>
              <w:rPr>
                <w:sz w:val="18"/>
                <w:szCs w:val="18"/>
              </w:rPr>
            </w:pPr>
            <w:r w:rsidRPr="001F3981">
              <w:rPr>
                <w:sz w:val="18"/>
                <w:szCs w:val="18"/>
              </w:rPr>
              <w:t>Yes - Discussed and agreed during presentation of INTERIM IA at WG4 meeting 18.10.16</w:t>
            </w:r>
          </w:p>
        </w:tc>
      </w:tr>
    </w:tbl>
    <w:p w14:paraId="5A89AB5B" w14:textId="77777777" w:rsidR="00D64BE3" w:rsidRPr="00BE13B8" w:rsidRDefault="00D64BE3" w:rsidP="00D64BE3">
      <w:pPr>
        <w:pStyle w:val="Heading2"/>
      </w:pPr>
      <w:bookmarkStart w:id="34" w:name="_Toc470093931"/>
      <w:r w:rsidRPr="00BE13B8">
        <w:lastRenderedPageBreak/>
        <w:t>Issues</w:t>
      </w:r>
      <w:bookmarkEnd w:id="34"/>
    </w:p>
    <w:tbl>
      <w:tblPr>
        <w:tblStyle w:val="LightList"/>
        <w:tblW w:w="14448" w:type="dxa"/>
        <w:tblLook w:val="04A0" w:firstRow="1" w:lastRow="0" w:firstColumn="1" w:lastColumn="0" w:noHBand="0" w:noVBand="1"/>
      </w:tblPr>
      <w:tblGrid>
        <w:gridCol w:w="939"/>
        <w:gridCol w:w="11100"/>
        <w:gridCol w:w="1134"/>
        <w:gridCol w:w="1275"/>
      </w:tblGrid>
      <w:tr w:rsidR="001B1AB0" w:rsidRPr="00BE13B8" w14:paraId="38CF5B29" w14:textId="77777777" w:rsidTr="001612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39" w:type="dxa"/>
          </w:tcPr>
          <w:p w14:paraId="6E7FAB98" w14:textId="77777777" w:rsidR="001B1AB0" w:rsidRPr="00BE13B8" w:rsidRDefault="001B1AB0" w:rsidP="00324F9C">
            <w:pPr>
              <w:pStyle w:val="BodyTextNormal"/>
              <w:keepNext/>
              <w:jc w:val="both"/>
              <w:rPr>
                <w:sz w:val="18"/>
                <w:szCs w:val="18"/>
              </w:rPr>
            </w:pPr>
            <w:r w:rsidRPr="00BE13B8">
              <w:rPr>
                <w:sz w:val="18"/>
                <w:szCs w:val="18"/>
              </w:rPr>
              <w:t>Ref</w:t>
            </w:r>
          </w:p>
        </w:tc>
        <w:tc>
          <w:tcPr>
            <w:tcW w:w="11100" w:type="dxa"/>
          </w:tcPr>
          <w:p w14:paraId="32E6CD2C" w14:textId="77777777" w:rsidR="001B1AB0" w:rsidRPr="00BE13B8" w:rsidRDefault="001B1AB0" w:rsidP="00324F9C">
            <w:pPr>
              <w:pStyle w:val="BodyTextNormal"/>
              <w:keepNext/>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Issue Description</w:t>
            </w:r>
          </w:p>
        </w:tc>
        <w:tc>
          <w:tcPr>
            <w:tcW w:w="1134" w:type="dxa"/>
          </w:tcPr>
          <w:p w14:paraId="5B59DAA3" w14:textId="77777777" w:rsidR="001B1AB0" w:rsidRPr="00BE13B8" w:rsidRDefault="001B1AB0" w:rsidP="00324F9C">
            <w:pPr>
              <w:pStyle w:val="BodyTextNormal"/>
              <w:keepNext/>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Severity</w:t>
            </w:r>
          </w:p>
        </w:tc>
        <w:tc>
          <w:tcPr>
            <w:tcW w:w="1275" w:type="dxa"/>
          </w:tcPr>
          <w:p w14:paraId="21258E43" w14:textId="77777777" w:rsidR="001B1AB0" w:rsidRPr="00BE13B8" w:rsidRDefault="001B1AB0" w:rsidP="00324F9C">
            <w:pPr>
              <w:pStyle w:val="BodyTextNormal"/>
              <w:keepNext/>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Priority</w:t>
            </w:r>
          </w:p>
        </w:tc>
      </w:tr>
      <w:tr w:rsidR="006417B3" w:rsidRPr="00BE13B8" w14:paraId="7197F8A0" w14:textId="77777777" w:rsidTr="0016120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2D440A35" w14:textId="47BF0469" w:rsidR="006417B3" w:rsidRPr="00BE13B8" w:rsidRDefault="006417B3" w:rsidP="0016120C">
            <w:pPr>
              <w:pStyle w:val="BodyTextNormal"/>
              <w:jc w:val="both"/>
              <w:rPr>
                <w:sz w:val="18"/>
                <w:szCs w:val="18"/>
              </w:rPr>
            </w:pPr>
          </w:p>
        </w:tc>
        <w:tc>
          <w:tcPr>
            <w:tcW w:w="11100" w:type="dxa"/>
          </w:tcPr>
          <w:p w14:paraId="2648715E" w14:textId="5D606636" w:rsidR="006417B3" w:rsidRPr="00BE13B8" w:rsidRDefault="006417B3" w:rsidP="006417B3">
            <w:pPr>
              <w:pStyle w:val="BodyTextNormal"/>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4431DC05" w14:textId="6739EC10" w:rsidR="006417B3" w:rsidRPr="00BE13B8" w:rsidRDefault="006417B3"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47D2807C" w14:textId="562D427A" w:rsidR="006417B3" w:rsidRPr="00BE13B8" w:rsidRDefault="006417B3" w:rsidP="00825A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p>
        </w:tc>
      </w:tr>
    </w:tbl>
    <w:p w14:paraId="6E29FB52" w14:textId="77777777" w:rsidR="00D64BE3" w:rsidRPr="00BE13B8" w:rsidRDefault="00D64BE3" w:rsidP="00D64BE3">
      <w:pPr>
        <w:pStyle w:val="Heading2"/>
      </w:pPr>
      <w:bookmarkStart w:id="35" w:name="_Toc470093932"/>
      <w:r w:rsidRPr="00BE13B8">
        <w:t>Dependencies</w:t>
      </w:r>
      <w:bookmarkEnd w:id="35"/>
    </w:p>
    <w:tbl>
      <w:tblPr>
        <w:tblStyle w:val="LightList"/>
        <w:tblW w:w="14472" w:type="dxa"/>
        <w:tblLook w:val="04A0" w:firstRow="1" w:lastRow="0" w:firstColumn="1" w:lastColumn="0" w:noHBand="0" w:noVBand="1"/>
      </w:tblPr>
      <w:tblGrid>
        <w:gridCol w:w="939"/>
        <w:gridCol w:w="11100"/>
        <w:gridCol w:w="2433"/>
      </w:tblGrid>
      <w:tr w:rsidR="006E341F" w:rsidRPr="00BE13B8" w14:paraId="4DF13509" w14:textId="77777777" w:rsidTr="000406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39" w:type="dxa"/>
          </w:tcPr>
          <w:p w14:paraId="5B9B79E4" w14:textId="77777777" w:rsidR="006E341F" w:rsidRPr="00BE13B8" w:rsidRDefault="006E341F" w:rsidP="00241E11">
            <w:pPr>
              <w:pStyle w:val="BodyTextNormal"/>
              <w:jc w:val="both"/>
              <w:rPr>
                <w:sz w:val="18"/>
                <w:szCs w:val="18"/>
              </w:rPr>
            </w:pPr>
            <w:r w:rsidRPr="00BE13B8">
              <w:rPr>
                <w:sz w:val="18"/>
                <w:szCs w:val="18"/>
              </w:rPr>
              <w:t>Ref</w:t>
            </w:r>
          </w:p>
        </w:tc>
        <w:tc>
          <w:tcPr>
            <w:tcW w:w="11100" w:type="dxa"/>
          </w:tcPr>
          <w:p w14:paraId="769FF877" w14:textId="77777777" w:rsidR="006E341F" w:rsidRPr="00BE13B8" w:rsidRDefault="006E341F" w:rsidP="006E341F">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Dependency  </w:t>
            </w:r>
          </w:p>
        </w:tc>
        <w:tc>
          <w:tcPr>
            <w:tcW w:w="2433" w:type="dxa"/>
          </w:tcPr>
          <w:p w14:paraId="720BE8DC" w14:textId="77777777" w:rsidR="006E341F" w:rsidRPr="00BE13B8" w:rsidRDefault="00DB297F" w:rsidP="00241E11">
            <w:pPr>
              <w:pStyle w:val="BodyTextNormal"/>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 xml:space="preserve">Dependency  </w:t>
            </w:r>
            <w:r w:rsidR="006E341F" w:rsidRPr="00BE13B8">
              <w:rPr>
                <w:sz w:val="18"/>
                <w:szCs w:val="18"/>
              </w:rPr>
              <w:t>Accepted</w:t>
            </w:r>
          </w:p>
        </w:tc>
      </w:tr>
      <w:tr w:rsidR="006E341F" w:rsidRPr="00BE13B8" w14:paraId="1566566B" w14:textId="77777777" w:rsidTr="000406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9" w:type="dxa"/>
          </w:tcPr>
          <w:p w14:paraId="398C7083" w14:textId="77777777" w:rsidR="006E341F" w:rsidRPr="00BE13B8" w:rsidRDefault="00A86CE7" w:rsidP="00241E11">
            <w:pPr>
              <w:pStyle w:val="BodyTextNormal"/>
              <w:jc w:val="both"/>
              <w:rPr>
                <w:sz w:val="18"/>
                <w:szCs w:val="18"/>
              </w:rPr>
            </w:pPr>
            <w:r w:rsidRPr="00BE13B8">
              <w:rPr>
                <w:sz w:val="18"/>
                <w:szCs w:val="18"/>
              </w:rPr>
              <w:t>D</w:t>
            </w:r>
            <w:r w:rsidR="006E341F" w:rsidRPr="00BE13B8">
              <w:rPr>
                <w:sz w:val="18"/>
                <w:szCs w:val="18"/>
              </w:rPr>
              <w:t>-001</w:t>
            </w:r>
          </w:p>
        </w:tc>
        <w:tc>
          <w:tcPr>
            <w:tcW w:w="11100" w:type="dxa"/>
          </w:tcPr>
          <w:p w14:paraId="5BC52E0D" w14:textId="77777777" w:rsidR="006E341F" w:rsidRPr="00BE13B8" w:rsidRDefault="0002458B" w:rsidP="0001107F">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sidRPr="00BE13B8">
              <w:rPr>
                <w:b/>
                <w:sz w:val="18"/>
                <w:szCs w:val="18"/>
              </w:rPr>
              <w:t xml:space="preserve">DUIS versioning </w:t>
            </w:r>
            <w:r w:rsidR="001A1010" w:rsidRPr="00BE13B8">
              <w:rPr>
                <w:b/>
                <w:sz w:val="18"/>
                <w:szCs w:val="18"/>
              </w:rPr>
              <w:t>[Linked to Assumption A-00</w:t>
            </w:r>
            <w:r w:rsidR="00EB2298" w:rsidRPr="00BE13B8">
              <w:rPr>
                <w:b/>
                <w:sz w:val="18"/>
                <w:szCs w:val="18"/>
              </w:rPr>
              <w:t>4</w:t>
            </w:r>
            <w:r w:rsidR="001A1010" w:rsidRPr="00BE13B8">
              <w:rPr>
                <w:b/>
                <w:sz w:val="18"/>
                <w:szCs w:val="18"/>
              </w:rPr>
              <w:t xml:space="preserve">] </w:t>
            </w:r>
            <w:r w:rsidRPr="00BE13B8">
              <w:rPr>
                <w:b/>
                <w:sz w:val="18"/>
                <w:szCs w:val="18"/>
              </w:rPr>
              <w:t xml:space="preserve">- </w:t>
            </w:r>
            <w:r w:rsidRPr="00BE13B8">
              <w:rPr>
                <w:sz w:val="18"/>
                <w:szCs w:val="18"/>
              </w:rPr>
              <w:t>There is a dependency on the changes proposed as part of this SEC modification on the DCCs implementation of GBCS v2.0 (implemented via BEIS RFC-052 and DCC CR194) as there are a set of wider changes already identified as being required to the DCC Systems to support multiple versions of DUIS Service Requests that are associated with this change. It is therefore assumed that the DUIS Service Request changes referenced as part of this change and included within this PIA will be implemented either within the same release as this modification or in an earlier release after these changes have been made to ensure that the generic costs for this functionality uplift are not attributed to each SEC modification that requires these global changes.</w:t>
            </w:r>
          </w:p>
        </w:tc>
        <w:tc>
          <w:tcPr>
            <w:tcW w:w="2433" w:type="dxa"/>
          </w:tcPr>
          <w:p w14:paraId="0F578590" w14:textId="77777777" w:rsidR="00646539" w:rsidRDefault="00646539" w:rsidP="00646539">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Yes - </w:t>
            </w:r>
            <w:r w:rsidRPr="00AD5E50">
              <w:rPr>
                <w:sz w:val="18"/>
                <w:szCs w:val="18"/>
              </w:rPr>
              <w:t>Current assumption is that SECMP0004 will be implemented after the content of Release 2.0 (Feb 2018), as the cut off point for Mods to go into the release is in the past.</w:t>
            </w:r>
          </w:p>
          <w:p w14:paraId="3684881B" w14:textId="2BABA022" w:rsidR="006E341F" w:rsidRPr="00BE13B8" w:rsidRDefault="00646539" w:rsidP="00646539">
            <w:pPr>
              <w:pStyle w:val="BodyTextNormal"/>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DCC recommends that this dependency needs to be monitored to ensure that this remains true.</w:t>
            </w:r>
          </w:p>
        </w:tc>
      </w:tr>
    </w:tbl>
    <w:p w14:paraId="120DFBD9" w14:textId="77777777" w:rsidR="00B7256F" w:rsidRPr="00BE13B8" w:rsidRDefault="00B7256F" w:rsidP="00B7256F">
      <w:pPr>
        <w:pStyle w:val="Heading2"/>
      </w:pPr>
      <w:bookmarkStart w:id="36" w:name="_Toc470093933"/>
      <w:r w:rsidRPr="00BE13B8">
        <w:t>Clarifications Required</w:t>
      </w:r>
      <w:bookmarkEnd w:id="36"/>
    </w:p>
    <w:p w14:paraId="3D83776B" w14:textId="77777777" w:rsidR="0016120C" w:rsidRPr="00BE13B8" w:rsidRDefault="0016120C" w:rsidP="0016120C">
      <w:pPr>
        <w:pStyle w:val="BodyTextNormal"/>
      </w:pPr>
      <w:r w:rsidRPr="00BE13B8">
        <w:t>None</w:t>
      </w:r>
    </w:p>
    <w:p w14:paraId="77891790" w14:textId="77777777" w:rsidR="00A86CE7" w:rsidRPr="00BE13B8" w:rsidRDefault="00A86CE7" w:rsidP="00A86CE7">
      <w:pPr>
        <w:pStyle w:val="BodyTextNormal"/>
      </w:pPr>
    </w:p>
    <w:p w14:paraId="6159EB64" w14:textId="77777777" w:rsidR="00383960" w:rsidRPr="00BE13B8" w:rsidRDefault="00383960" w:rsidP="006A7E4E">
      <w:pPr>
        <w:spacing w:before="0" w:after="0"/>
        <w:rPr>
          <w:b/>
          <w:bCs/>
        </w:rPr>
        <w:sectPr w:rsidR="00383960" w:rsidRPr="00BE13B8" w:rsidSect="0036732A">
          <w:footerReference w:type="default" r:id="rId24"/>
          <w:pgSz w:w="16840" w:h="11900" w:orient="landscape" w:code="9"/>
          <w:pgMar w:top="1588" w:right="1134" w:bottom="2546" w:left="1134" w:header="340" w:footer="397" w:gutter="0"/>
          <w:cols w:space="708"/>
          <w:docGrid w:linePitch="299"/>
        </w:sectPr>
      </w:pPr>
    </w:p>
    <w:p w14:paraId="51A853BD" w14:textId="77777777" w:rsidR="00383960" w:rsidRPr="00BE13B8" w:rsidRDefault="00383960" w:rsidP="005C5561">
      <w:pPr>
        <w:pStyle w:val="Heading1"/>
      </w:pPr>
      <w:bookmarkStart w:id="37" w:name="_Toc470093934"/>
      <w:r w:rsidRPr="00BE13B8">
        <w:lastRenderedPageBreak/>
        <w:t>Appendix A: Variation between assessments</w:t>
      </w:r>
      <w:bookmarkEnd w:id="37"/>
    </w:p>
    <w:p w14:paraId="41A14F87" w14:textId="77777777" w:rsidR="00501F78" w:rsidRPr="00BE13B8" w:rsidRDefault="00501F78" w:rsidP="008E308E">
      <w:pPr>
        <w:pStyle w:val="BodyTextNormal"/>
      </w:pPr>
      <w:r w:rsidRPr="00BE13B8">
        <w:t xml:space="preserve">This </w:t>
      </w:r>
      <w:r w:rsidR="00DF1054" w:rsidRPr="00BE13B8">
        <w:t>section</w:t>
      </w:r>
      <w:r w:rsidRPr="00BE13B8">
        <w:t xml:space="preserve"> describes any instances where </w:t>
      </w:r>
      <w:r w:rsidR="00AC4144" w:rsidRPr="00BE13B8">
        <w:t xml:space="preserve">DCC’s </w:t>
      </w:r>
      <w:r w:rsidRPr="00BE13B8">
        <w:t xml:space="preserve">solution or impacts (with the exception of variations in costs, which is set out in section 6 of this IA) set out in DCC’s PA and IA for this Modification Proposal </w:t>
      </w:r>
      <w:proofErr w:type="gramStart"/>
      <w:r w:rsidRPr="00BE13B8">
        <w:t>vary</w:t>
      </w:r>
      <w:proofErr w:type="gramEnd"/>
      <w:r w:rsidRPr="00BE13B8">
        <w:t>.</w:t>
      </w:r>
    </w:p>
    <w:p w14:paraId="6474CE06" w14:textId="3B4B43C3" w:rsidR="00383960" w:rsidRPr="00BE13B8" w:rsidRDefault="00AC4144" w:rsidP="00774277">
      <w:pPr>
        <w:pStyle w:val="BodyTextNormal"/>
      </w:pPr>
      <w:r w:rsidRPr="00BE13B8">
        <w:t>In relation to</w:t>
      </w:r>
      <w:r w:rsidR="00BB3B96" w:rsidRPr="00BE13B8">
        <w:t xml:space="preserve">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247084287"/>
          <w:placeholder>
            <w:docPart w:val="AE4B5102C5AB4293B89B38CBF79EAEED"/>
          </w:placeholder>
          <w:text/>
        </w:sdtPr>
        <w:sdtEndPr/>
        <w:sdtContent>
          <w:r w:rsidR="00674DED" w:rsidRPr="00674DED">
            <w:rPr>
              <w:bCs/>
              <w:szCs w:val="22"/>
              <w:lang w:val="en-US"/>
            </w:rPr>
            <w:t>SECMP 0011</w:t>
          </w:r>
        </w:sdtContent>
      </w:sdt>
      <w:r w:rsidR="00BB3B96" w:rsidRPr="00BE13B8">
        <w:fldChar w:fldCharType="end"/>
      </w:r>
      <w:r w:rsidRPr="00BE13B8">
        <w:t xml:space="preserve">, </w:t>
      </w:r>
      <w:r w:rsidR="00A26C7D" w:rsidRPr="00BE13B8">
        <w:t xml:space="preserve">DCC confirms that </w:t>
      </w:r>
      <w:r w:rsidR="00A26C7D" w:rsidRPr="00BE13B8">
        <w:rPr>
          <w:b/>
          <w:u w:val="single"/>
        </w:rPr>
        <w:t>there is one variation</w:t>
      </w:r>
      <w:r w:rsidR="00A26C7D" w:rsidRPr="00BE13B8">
        <w:t xml:space="preserve"> to the impact or the solution set out in the PA and subsequently this IA. Details of the changes are described below</w:t>
      </w:r>
    </w:p>
    <w:p w14:paraId="7010B02B" w14:textId="77777777" w:rsidR="00A26C7D" w:rsidRPr="00BE13B8" w:rsidRDefault="00A26C7D" w:rsidP="00774277">
      <w:pPr>
        <w:pStyle w:val="BodyTextNormal"/>
      </w:pPr>
    </w:p>
    <w:tbl>
      <w:tblPr>
        <w:tblStyle w:val="LightList"/>
        <w:tblW w:w="7655" w:type="dxa"/>
        <w:tblInd w:w="108" w:type="dxa"/>
        <w:tblLook w:val="04A0" w:firstRow="1" w:lastRow="0" w:firstColumn="1" w:lastColumn="0" w:noHBand="0" w:noVBand="1"/>
      </w:tblPr>
      <w:tblGrid>
        <w:gridCol w:w="1276"/>
        <w:gridCol w:w="6379"/>
      </w:tblGrid>
      <w:tr w:rsidR="00A26C7D" w:rsidRPr="00BE13B8" w14:paraId="5CDF4855" w14:textId="77777777" w:rsidTr="00E52C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76" w:type="dxa"/>
          </w:tcPr>
          <w:p w14:paraId="4B43425A" w14:textId="77777777" w:rsidR="00A26C7D" w:rsidRPr="00BE13B8" w:rsidRDefault="00A26C7D" w:rsidP="00E52CCF">
            <w:pPr>
              <w:pStyle w:val="BodyTextNormal"/>
              <w:jc w:val="both"/>
              <w:rPr>
                <w:sz w:val="18"/>
                <w:szCs w:val="18"/>
              </w:rPr>
            </w:pPr>
            <w:r w:rsidRPr="00BE13B8">
              <w:rPr>
                <w:sz w:val="18"/>
                <w:szCs w:val="18"/>
              </w:rPr>
              <w:t>Ref</w:t>
            </w:r>
          </w:p>
        </w:tc>
        <w:tc>
          <w:tcPr>
            <w:tcW w:w="6379" w:type="dxa"/>
          </w:tcPr>
          <w:p w14:paraId="6E5563B7" w14:textId="77777777" w:rsidR="00A26C7D" w:rsidRPr="00BE13B8" w:rsidRDefault="00B67F24" w:rsidP="00E52CCF">
            <w:pPr>
              <w:pStyle w:val="BodyTextNormal"/>
              <w:ind w:left="337" w:hanging="337"/>
              <w:cnfStyle w:val="100000000000" w:firstRow="1" w:lastRow="0" w:firstColumn="0" w:lastColumn="0" w:oddVBand="0" w:evenVBand="0" w:oddHBand="0" w:evenHBand="0" w:firstRowFirstColumn="0" w:firstRowLastColumn="0" w:lastRowFirstColumn="0" w:lastRowLastColumn="0"/>
              <w:rPr>
                <w:sz w:val="18"/>
                <w:szCs w:val="18"/>
              </w:rPr>
            </w:pPr>
            <w:r w:rsidRPr="00BE13B8">
              <w:rPr>
                <w:sz w:val="18"/>
                <w:szCs w:val="18"/>
              </w:rPr>
              <w:t>Variation</w:t>
            </w:r>
          </w:p>
        </w:tc>
      </w:tr>
      <w:tr w:rsidR="00A26C7D" w:rsidRPr="00BE13B8" w14:paraId="1C7B6809" w14:textId="77777777" w:rsidTr="00E52CC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14:paraId="7CE6D199" w14:textId="77777777" w:rsidR="00A26C7D" w:rsidRPr="00BE13B8" w:rsidRDefault="00A26C7D" w:rsidP="00E52CCF">
            <w:pPr>
              <w:pStyle w:val="BodyTextNormal"/>
              <w:jc w:val="both"/>
              <w:rPr>
                <w:sz w:val="18"/>
                <w:szCs w:val="18"/>
              </w:rPr>
            </w:pPr>
            <w:r w:rsidRPr="00BE13B8">
              <w:rPr>
                <w:sz w:val="18"/>
                <w:szCs w:val="18"/>
              </w:rPr>
              <w:t>VAR-001</w:t>
            </w:r>
          </w:p>
        </w:tc>
        <w:tc>
          <w:tcPr>
            <w:tcW w:w="6379" w:type="dxa"/>
          </w:tcPr>
          <w:p w14:paraId="3E03C9ED" w14:textId="77777777" w:rsidR="00A26C7D" w:rsidRPr="00BE13B8" w:rsidRDefault="00A26C7D" w:rsidP="00E52CCF">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b/>
                <w:sz w:val="18"/>
                <w:szCs w:val="18"/>
              </w:rPr>
              <w:t xml:space="preserve">Additional New Requirement between PA and IA stages </w:t>
            </w:r>
          </w:p>
          <w:p w14:paraId="32665FF1" w14:textId="77777777" w:rsidR="00A26C7D" w:rsidRPr="00BE13B8" w:rsidRDefault="00A26C7D" w:rsidP="006A0D52">
            <w:pPr>
              <w:pStyle w:val="BodyTextNormal"/>
              <w:cnfStyle w:val="000000100000" w:firstRow="0" w:lastRow="0" w:firstColumn="0" w:lastColumn="0" w:oddVBand="0" w:evenVBand="0" w:oddHBand="1" w:evenHBand="0" w:firstRowFirstColumn="0" w:firstRowLastColumn="0" w:lastRowFirstColumn="0" w:lastRowLastColumn="0"/>
              <w:rPr>
                <w:b/>
                <w:sz w:val="18"/>
                <w:szCs w:val="18"/>
              </w:rPr>
            </w:pPr>
            <w:r w:rsidRPr="00BE13B8">
              <w:rPr>
                <w:sz w:val="18"/>
                <w:szCs w:val="18"/>
              </w:rPr>
              <w:t>Additional costs have been included in this IA for the additional requirements to support the support “User’s Backfilling Requirements”.</w:t>
            </w:r>
          </w:p>
        </w:tc>
      </w:tr>
    </w:tbl>
    <w:p w14:paraId="4552DFAF" w14:textId="77777777" w:rsidR="00A26C7D" w:rsidRPr="00BE13B8" w:rsidRDefault="00A26C7D" w:rsidP="00774277">
      <w:pPr>
        <w:pStyle w:val="BodyTextNormal"/>
        <w:sectPr w:rsidR="00A26C7D" w:rsidRPr="00BE13B8" w:rsidSect="000B5BAD">
          <w:footerReference w:type="default" r:id="rId25"/>
          <w:pgSz w:w="11900" w:h="16840" w:code="9"/>
          <w:pgMar w:top="1922" w:right="1134" w:bottom="1440" w:left="1134" w:header="340" w:footer="397" w:gutter="0"/>
          <w:cols w:space="708"/>
          <w:docGrid w:linePitch="299"/>
        </w:sectPr>
      </w:pPr>
    </w:p>
    <w:p w14:paraId="175C222E" w14:textId="77777777" w:rsidR="005C5561" w:rsidRPr="00BE13B8" w:rsidRDefault="005C5561" w:rsidP="005C5561">
      <w:pPr>
        <w:pStyle w:val="Heading1"/>
      </w:pPr>
      <w:bookmarkStart w:id="38" w:name="_Toc470093935"/>
      <w:r w:rsidRPr="00BE13B8">
        <w:lastRenderedPageBreak/>
        <w:t xml:space="preserve">Appendix </w:t>
      </w:r>
      <w:r w:rsidR="00383960" w:rsidRPr="00BE13B8">
        <w:t>B:</w:t>
      </w:r>
      <w:r w:rsidRPr="00BE13B8">
        <w:t xml:space="preserve"> Design Specification Updates</w:t>
      </w:r>
      <w:bookmarkEnd w:id="38"/>
    </w:p>
    <w:p w14:paraId="4497FDE0" w14:textId="51735273" w:rsidR="0016454B" w:rsidRPr="00BE13B8" w:rsidRDefault="0016454B" w:rsidP="0016454B">
      <w:pPr>
        <w:pStyle w:val="BodyTextNormal"/>
      </w:pPr>
      <w:r w:rsidRPr="00BE13B8">
        <w:t xml:space="preserve">This section sets out DCC’s proposed changes required to </w:t>
      </w:r>
      <w:r w:rsidR="009A1719" w:rsidRPr="00BE13B8">
        <w:t>design specifications</w:t>
      </w:r>
      <w:r w:rsidRPr="00BE13B8">
        <w:t xml:space="preserve"> as a result of this Modification Proposal. The changes are</w:t>
      </w:r>
      <w:r w:rsidR="00AC4144" w:rsidRPr="00BE13B8">
        <w:t xml:space="preserve"> proposed</w:t>
      </w:r>
      <w:r w:rsidRPr="00BE13B8">
        <w:t xml:space="preserve"> indicative</w:t>
      </w:r>
      <w:r w:rsidR="00AC4144" w:rsidRPr="00BE13B8">
        <w:t xml:space="preserve"> changes,</w:t>
      </w:r>
      <w:r w:rsidRPr="00BE13B8">
        <w:t xml:space="preserve"> designed to support the </w:t>
      </w:r>
      <w:r w:rsidR="00AC4144" w:rsidRPr="00BE13B8">
        <w:t>Refinement of relevant legal drafting to support</w:t>
      </w:r>
      <w:r w:rsidR="00BB3B96" w:rsidRPr="00BE13B8">
        <w:t xml:space="preserve"> </w:t>
      </w:r>
      <w:r w:rsidR="00BB3B96" w:rsidRPr="00BE13B8">
        <w:fldChar w:fldCharType="begin"/>
      </w:r>
      <w:r w:rsidR="00BB3B96" w:rsidRPr="00BE13B8">
        <w:instrText xml:space="preserve"> REF SECMP </w:instrText>
      </w:r>
      <w:r w:rsidR="00BE13B8">
        <w:instrText xml:space="preserve"> \* MERGEFORMAT </w:instrText>
      </w:r>
      <w:r w:rsidR="00BB3B96" w:rsidRPr="00BE13B8">
        <w:fldChar w:fldCharType="separate"/>
      </w:r>
      <w:sdt>
        <w:sdtPr>
          <w:rPr>
            <w:bCs/>
            <w:szCs w:val="22"/>
            <w:lang w:val="en-US"/>
          </w:rPr>
          <w:alias w:val="SECMP#"/>
          <w:tag w:val="SECMP#"/>
          <w:id w:val="-1562942768"/>
          <w:placeholder>
            <w:docPart w:val="EEA5001C7F3F499B9B009AC76951B457"/>
          </w:placeholder>
          <w:text/>
        </w:sdtPr>
        <w:sdtEndPr/>
        <w:sdtContent>
          <w:r w:rsidR="00674DED" w:rsidRPr="00674DED">
            <w:rPr>
              <w:bCs/>
              <w:szCs w:val="22"/>
              <w:lang w:val="en-US"/>
            </w:rPr>
            <w:t>SECMP 0011</w:t>
          </w:r>
        </w:sdtContent>
      </w:sdt>
      <w:r w:rsidR="00BB3B96" w:rsidRPr="00BE13B8">
        <w:fldChar w:fldCharType="end"/>
      </w:r>
      <w:r w:rsidRPr="00BE13B8">
        <w:t>.</w:t>
      </w:r>
    </w:p>
    <w:p w14:paraId="15F358F0" w14:textId="77777777" w:rsidR="0016454B" w:rsidRPr="00BE13B8" w:rsidRDefault="00FE4C9C" w:rsidP="0004068F">
      <w:pPr>
        <w:pStyle w:val="Heading2"/>
      </w:pPr>
      <w:bookmarkStart w:id="39" w:name="_Toc470093936"/>
      <w:r w:rsidRPr="00BE13B8">
        <w:rPr>
          <w:b w:val="0"/>
        </w:rPr>
        <w:t>DCC User Interface Specification</w:t>
      </w:r>
      <w:bookmarkEnd w:id="39"/>
    </w:p>
    <w:p w14:paraId="33A7AB81" w14:textId="0EFEF99F" w:rsidR="0091123C" w:rsidRPr="00BE13B8" w:rsidRDefault="0091123C" w:rsidP="0016454B">
      <w:pPr>
        <w:pStyle w:val="BodyTextNormal"/>
      </w:pPr>
      <w:r w:rsidRPr="00BE13B8">
        <w:t xml:space="preserve">Latest version: </w:t>
      </w:r>
      <w:r w:rsidR="00571793" w:rsidRPr="00BE13B8">
        <w:rPr>
          <w:b/>
        </w:rPr>
        <w:t>SEC 5.0 – Appendix AD</w:t>
      </w:r>
      <w:r w:rsidR="004C2BAA" w:rsidRPr="00BE13B8">
        <w:rPr>
          <w:b/>
        </w:rPr>
        <w:t xml:space="preserve"> - DCC User Interface Specification -</w:t>
      </w:r>
      <w:r w:rsidR="00A03B6C">
        <w:rPr>
          <w:b/>
        </w:rPr>
        <w:t xml:space="preserve"> version 1.0</w:t>
      </w:r>
      <w:r w:rsidR="00571793" w:rsidRPr="00BE13B8">
        <w:rPr>
          <w:b/>
        </w:rPr>
        <w:t xml:space="preserve"> </w:t>
      </w:r>
      <w:r w:rsidR="00FE4C9C" w:rsidRPr="00BE13B8">
        <w:rPr>
          <w:b/>
        </w:rPr>
        <w:t>publi</w:t>
      </w:r>
      <w:r w:rsidR="00571793" w:rsidRPr="00BE13B8">
        <w:rPr>
          <w:b/>
        </w:rPr>
        <w:t xml:space="preserve">shed by </w:t>
      </w:r>
      <w:r w:rsidR="004C2BAA" w:rsidRPr="00BE13B8">
        <w:rPr>
          <w:b/>
        </w:rPr>
        <w:t xml:space="preserve">SECAS </w:t>
      </w:r>
      <w:r w:rsidR="00571793" w:rsidRPr="00BE13B8">
        <w:rPr>
          <w:b/>
        </w:rPr>
        <w:t xml:space="preserve">on </w:t>
      </w:r>
      <w:r w:rsidR="00FE4C9C" w:rsidRPr="00BE13B8">
        <w:rPr>
          <w:b/>
        </w:rPr>
        <w:t xml:space="preserve">9 </w:t>
      </w:r>
      <w:r w:rsidR="00571793" w:rsidRPr="00BE13B8">
        <w:rPr>
          <w:b/>
        </w:rPr>
        <w:t>November</w:t>
      </w:r>
      <w:r w:rsidR="00FE4C9C" w:rsidRPr="00BE13B8">
        <w:rPr>
          <w:b/>
        </w:rPr>
        <w:t xml:space="preserve"> 2016</w:t>
      </w:r>
    </w:p>
    <w:p w14:paraId="426B562B" w14:textId="77777777" w:rsidR="00FE4C9C" w:rsidRPr="00BE13B8" w:rsidRDefault="00FE4C9C" w:rsidP="00FE4C9C">
      <w:pPr>
        <w:pStyle w:val="BodyTextNormal"/>
      </w:pPr>
      <w:r w:rsidRPr="00BE13B8">
        <w:t>Section 3.8 of DUIS will require updates for the amended SRVs as a result of the changes proposed to support this modification.</w:t>
      </w:r>
    </w:p>
    <w:p w14:paraId="2AD59573" w14:textId="77777777" w:rsidR="00FE4C9C" w:rsidRPr="00BE13B8" w:rsidRDefault="00FE4C9C" w:rsidP="00FE4C9C">
      <w:pPr>
        <w:pStyle w:val="BodyTextNormal"/>
        <w:rPr>
          <w:b/>
        </w:rPr>
      </w:pPr>
      <w:r w:rsidRPr="00BE13B8">
        <w:rPr>
          <w:b/>
        </w:rPr>
        <w:t>Section 3.8.91.4 Read Inventory for SRV 8.2, Specific Data Items in the Response</w:t>
      </w:r>
    </w:p>
    <w:p w14:paraId="5ED330D8" w14:textId="77777777" w:rsidR="00FE4C9C" w:rsidRPr="00BE13B8" w:rsidRDefault="00FE4C9C" w:rsidP="00FE4C9C">
      <w:pPr>
        <w:pStyle w:val="BodyTextNormal"/>
      </w:pPr>
      <w:r w:rsidRPr="00BE13B8">
        <w:t>Add the following row between the “</w:t>
      </w:r>
      <w:proofErr w:type="spellStart"/>
      <w:r w:rsidRPr="00BE13B8">
        <w:t>DeviceModel</w:t>
      </w:r>
      <w:proofErr w:type="spellEnd"/>
      <w:r w:rsidRPr="00BE13B8">
        <w:t>” and “</w:t>
      </w:r>
      <w:proofErr w:type="spellStart"/>
      <w:r w:rsidRPr="00BE13B8">
        <w:t>SMETSCHTSVersion</w:t>
      </w:r>
      <w:proofErr w:type="spellEnd"/>
      <w:r w:rsidRPr="00BE13B8">
        <w:t xml:space="preserve">” data items in Table </w:t>
      </w:r>
      <w:proofErr w:type="gramStart"/>
      <w:r w:rsidRPr="00BE13B8">
        <w:t>214 :</w:t>
      </w:r>
      <w:proofErr w:type="gramEnd"/>
      <w:r w:rsidRPr="00BE13B8">
        <w:t xml:space="preserve"> Device (</w:t>
      </w:r>
      <w:proofErr w:type="spellStart"/>
      <w:r w:rsidRPr="00BE13B8">
        <w:t>sr:Device</w:t>
      </w:r>
      <w:proofErr w:type="spellEnd"/>
      <w:r w:rsidRPr="00BE13B8">
        <w:t>) data items</w:t>
      </w:r>
    </w:p>
    <w:tbl>
      <w:tblPr>
        <w:tblStyle w:val="TableGrid4"/>
        <w:tblW w:w="5042" w:type="pct"/>
        <w:tblLayout w:type="fixed"/>
        <w:tblCellMar>
          <w:left w:w="57" w:type="dxa"/>
          <w:right w:w="57" w:type="dxa"/>
        </w:tblCellMar>
        <w:tblLook w:val="0420" w:firstRow="1" w:lastRow="0" w:firstColumn="0" w:lastColumn="0" w:noHBand="0" w:noVBand="1"/>
      </w:tblPr>
      <w:tblGrid>
        <w:gridCol w:w="2026"/>
        <w:gridCol w:w="2872"/>
        <w:gridCol w:w="2129"/>
        <w:gridCol w:w="1219"/>
        <w:gridCol w:w="802"/>
        <w:gridCol w:w="780"/>
      </w:tblGrid>
      <w:tr w:rsidR="00FE4C9C" w:rsidRPr="00BE13B8" w14:paraId="586A4728" w14:textId="77777777" w:rsidTr="00FE4C9C">
        <w:trPr>
          <w:cantSplit/>
          <w:tblHeader/>
        </w:trPr>
        <w:tc>
          <w:tcPr>
            <w:tcW w:w="1030" w:type="pct"/>
            <w:tcBorders>
              <w:top w:val="single" w:sz="4" w:space="0" w:color="auto"/>
              <w:left w:val="single" w:sz="4" w:space="0" w:color="auto"/>
              <w:bottom w:val="single" w:sz="4" w:space="0" w:color="auto"/>
              <w:right w:val="single" w:sz="4" w:space="0" w:color="auto"/>
            </w:tcBorders>
            <w:hideMark/>
          </w:tcPr>
          <w:p w14:paraId="6705C707" w14:textId="77777777" w:rsidR="00FE4C9C" w:rsidRPr="00BE13B8" w:rsidRDefault="00FE4C9C" w:rsidP="00FE4C9C">
            <w:pPr>
              <w:rPr>
                <w:b/>
                <w:sz w:val="20"/>
                <w:szCs w:val="20"/>
              </w:rPr>
            </w:pPr>
            <w:r w:rsidRPr="00BE13B8">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63B13B58" w14:textId="77777777" w:rsidR="00FE4C9C" w:rsidRPr="00BE13B8" w:rsidRDefault="00FE4C9C" w:rsidP="00FE4C9C">
            <w:pPr>
              <w:rPr>
                <w:b/>
                <w:sz w:val="20"/>
                <w:szCs w:val="20"/>
              </w:rPr>
            </w:pPr>
            <w:r w:rsidRPr="00BE13B8">
              <w:rPr>
                <w:b/>
                <w:sz w:val="20"/>
                <w:szCs w:val="20"/>
              </w:rPr>
              <w:t>Description / Allowable Values</w:t>
            </w:r>
          </w:p>
        </w:tc>
        <w:tc>
          <w:tcPr>
            <w:tcW w:w="1083" w:type="pct"/>
            <w:tcBorders>
              <w:top w:val="single" w:sz="4" w:space="0" w:color="auto"/>
              <w:left w:val="single" w:sz="4" w:space="0" w:color="auto"/>
              <w:bottom w:val="single" w:sz="4" w:space="0" w:color="auto"/>
              <w:right w:val="single" w:sz="4" w:space="0" w:color="auto"/>
            </w:tcBorders>
            <w:hideMark/>
          </w:tcPr>
          <w:p w14:paraId="213E9D13" w14:textId="77777777" w:rsidR="00FE4C9C" w:rsidRPr="00BE13B8" w:rsidRDefault="00FE4C9C" w:rsidP="00FE4C9C">
            <w:pPr>
              <w:rPr>
                <w:b/>
                <w:sz w:val="20"/>
                <w:szCs w:val="20"/>
              </w:rPr>
            </w:pPr>
            <w:r w:rsidRPr="00BE13B8">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7A1CB046" w14:textId="77777777" w:rsidR="00FE4C9C" w:rsidRPr="00BE13B8" w:rsidRDefault="00FE4C9C" w:rsidP="00FE4C9C">
            <w:pPr>
              <w:rPr>
                <w:b/>
                <w:bCs/>
                <w:sz w:val="20"/>
                <w:szCs w:val="20"/>
                <w:vertAlign w:val="superscript"/>
              </w:rPr>
            </w:pPr>
            <w:r w:rsidRPr="00BE13B8">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9A36D7C" w14:textId="77777777" w:rsidR="00FE4C9C" w:rsidRPr="00BE13B8" w:rsidRDefault="00FE4C9C" w:rsidP="00FE4C9C">
            <w:pPr>
              <w:rPr>
                <w:b/>
                <w:sz w:val="20"/>
                <w:szCs w:val="20"/>
              </w:rPr>
            </w:pPr>
            <w:r w:rsidRPr="00BE13B8">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DABF1DB" w14:textId="77777777" w:rsidR="00FE4C9C" w:rsidRPr="00BE13B8" w:rsidRDefault="00FE4C9C" w:rsidP="00FE4C9C">
            <w:pPr>
              <w:rPr>
                <w:b/>
                <w:sz w:val="20"/>
                <w:szCs w:val="20"/>
              </w:rPr>
            </w:pPr>
            <w:r w:rsidRPr="00BE13B8">
              <w:rPr>
                <w:b/>
                <w:sz w:val="20"/>
                <w:szCs w:val="20"/>
              </w:rPr>
              <w:t>Units</w:t>
            </w:r>
          </w:p>
        </w:tc>
      </w:tr>
      <w:tr w:rsidR="00FE4C9C" w:rsidRPr="00BE13B8" w14:paraId="19D8C33A" w14:textId="77777777" w:rsidTr="00FE4C9C">
        <w:trPr>
          <w:cantSplit/>
        </w:trPr>
        <w:tc>
          <w:tcPr>
            <w:tcW w:w="1030" w:type="pct"/>
            <w:tcBorders>
              <w:top w:val="single" w:sz="4" w:space="0" w:color="auto"/>
              <w:left w:val="single" w:sz="4" w:space="0" w:color="auto"/>
              <w:bottom w:val="single" w:sz="4" w:space="0" w:color="auto"/>
              <w:right w:val="single" w:sz="4" w:space="0" w:color="auto"/>
            </w:tcBorders>
            <w:hideMark/>
          </w:tcPr>
          <w:p w14:paraId="0038B941" w14:textId="77777777" w:rsidR="00FE4C9C" w:rsidRPr="00BE13B8" w:rsidRDefault="002C5BC8" w:rsidP="009301D6">
            <w:pPr>
              <w:tabs>
                <w:tab w:val="left" w:pos="720"/>
              </w:tabs>
              <w:rPr>
                <w:sz w:val="20"/>
                <w:szCs w:val="20"/>
              </w:rPr>
            </w:pPr>
            <w:r w:rsidRPr="00BE13B8">
              <w:rPr>
                <w:sz w:val="20"/>
                <w:szCs w:val="20"/>
              </w:rPr>
              <w:t>MAPID</w:t>
            </w:r>
          </w:p>
        </w:tc>
        <w:tc>
          <w:tcPr>
            <w:tcW w:w="1461" w:type="pct"/>
            <w:tcBorders>
              <w:top w:val="single" w:sz="4" w:space="0" w:color="auto"/>
              <w:left w:val="single" w:sz="4" w:space="0" w:color="auto"/>
              <w:bottom w:val="single" w:sz="4" w:space="0" w:color="auto"/>
              <w:right w:val="single" w:sz="4" w:space="0" w:color="auto"/>
            </w:tcBorders>
          </w:tcPr>
          <w:p w14:paraId="1B279F6C" w14:textId="77777777" w:rsidR="007509A2" w:rsidRPr="00BE13B8" w:rsidRDefault="007509A2" w:rsidP="007509A2">
            <w:pPr>
              <w:tabs>
                <w:tab w:val="left" w:pos="720"/>
              </w:tabs>
            </w:pPr>
            <w:r w:rsidRPr="00BE13B8">
              <w:t>The Meter Asset Provider Identifier of the Device (Only applicable to ESME and GSME)</w:t>
            </w:r>
          </w:p>
          <w:p w14:paraId="5A1BBD8A" w14:textId="77777777" w:rsidR="007509A2" w:rsidRPr="00BE13B8" w:rsidRDefault="007509A2" w:rsidP="007509A2">
            <w:pPr>
              <w:tabs>
                <w:tab w:val="left" w:pos="720"/>
              </w:tabs>
            </w:pPr>
            <w:r w:rsidRPr="00BE13B8">
              <w:t xml:space="preserve">Only applicable to DUIS v2.x or late. </w:t>
            </w:r>
          </w:p>
          <w:p w14:paraId="75432E0C" w14:textId="77777777" w:rsidR="009301D6" w:rsidRPr="00BE13B8" w:rsidRDefault="007509A2" w:rsidP="007509A2">
            <w:pPr>
              <w:tabs>
                <w:tab w:val="left" w:pos="720"/>
              </w:tabs>
              <w:rPr>
                <w:sz w:val="20"/>
                <w:szCs w:val="20"/>
              </w:rPr>
            </w:pPr>
            <w:r w:rsidRPr="00BE13B8">
              <w:t xml:space="preserve">A value of ‘UNKN’ indicates that the Device was Pre-Notified using DUIS Schema Version prior to 2.x  </w:t>
            </w:r>
          </w:p>
        </w:tc>
        <w:tc>
          <w:tcPr>
            <w:tcW w:w="1083" w:type="pct"/>
            <w:tcBorders>
              <w:top w:val="single" w:sz="4" w:space="0" w:color="auto"/>
              <w:left w:val="single" w:sz="4" w:space="0" w:color="auto"/>
              <w:bottom w:val="single" w:sz="4" w:space="0" w:color="auto"/>
              <w:right w:val="single" w:sz="4" w:space="0" w:color="auto"/>
            </w:tcBorders>
            <w:hideMark/>
          </w:tcPr>
          <w:p w14:paraId="2D4A772D" w14:textId="77777777" w:rsidR="007509A2" w:rsidRPr="00BE13B8" w:rsidRDefault="007509A2" w:rsidP="007509A2">
            <w:pPr>
              <w:tabs>
                <w:tab w:val="left" w:pos="720"/>
              </w:tabs>
              <w:rPr>
                <w:sz w:val="20"/>
                <w:szCs w:val="20"/>
              </w:rPr>
            </w:pPr>
            <w:proofErr w:type="spellStart"/>
            <w:r w:rsidRPr="00BE13B8">
              <w:rPr>
                <w:sz w:val="20"/>
                <w:szCs w:val="20"/>
              </w:rPr>
              <w:t>sr:MAPID</w:t>
            </w:r>
            <w:proofErr w:type="spellEnd"/>
          </w:p>
          <w:p w14:paraId="1CCAB3B8" w14:textId="77777777" w:rsidR="007509A2" w:rsidRPr="00BE13B8" w:rsidRDefault="007509A2" w:rsidP="007509A2">
            <w:pPr>
              <w:tabs>
                <w:tab w:val="left" w:pos="720"/>
              </w:tabs>
              <w:rPr>
                <w:sz w:val="20"/>
                <w:szCs w:val="20"/>
              </w:rPr>
            </w:pPr>
            <w:r w:rsidRPr="00BE13B8">
              <w:rPr>
                <w:sz w:val="20"/>
                <w:szCs w:val="20"/>
              </w:rPr>
              <w:t xml:space="preserve">(Restriction of </w:t>
            </w:r>
          </w:p>
          <w:p w14:paraId="275D606E" w14:textId="77777777" w:rsidR="007509A2" w:rsidRPr="00BE13B8" w:rsidRDefault="007509A2" w:rsidP="007509A2">
            <w:pPr>
              <w:tabs>
                <w:tab w:val="left" w:pos="720"/>
              </w:tabs>
              <w:rPr>
                <w:sz w:val="20"/>
                <w:szCs w:val="20"/>
              </w:rPr>
            </w:pPr>
            <w:proofErr w:type="spellStart"/>
            <w:r w:rsidRPr="00BE13B8">
              <w:rPr>
                <w:sz w:val="20"/>
                <w:szCs w:val="20"/>
              </w:rPr>
              <w:t>xs:string</w:t>
            </w:r>
            <w:proofErr w:type="spellEnd"/>
          </w:p>
          <w:p w14:paraId="4449137C" w14:textId="77777777" w:rsidR="007509A2" w:rsidRPr="00BE13B8" w:rsidRDefault="007509A2" w:rsidP="007509A2">
            <w:pPr>
              <w:tabs>
                <w:tab w:val="left" w:pos="720"/>
              </w:tabs>
              <w:rPr>
                <w:sz w:val="20"/>
                <w:szCs w:val="20"/>
              </w:rPr>
            </w:pPr>
            <w:r w:rsidRPr="00BE13B8">
              <w:rPr>
                <w:sz w:val="20"/>
                <w:szCs w:val="20"/>
              </w:rPr>
              <w:t>(</w:t>
            </w:r>
            <w:proofErr w:type="spellStart"/>
            <w:r w:rsidRPr="00BE13B8">
              <w:rPr>
                <w:sz w:val="20"/>
                <w:szCs w:val="20"/>
              </w:rPr>
              <w:t>minLength</w:t>
            </w:r>
            <w:proofErr w:type="spellEnd"/>
            <w:r w:rsidRPr="00BE13B8">
              <w:rPr>
                <w:sz w:val="20"/>
                <w:szCs w:val="20"/>
              </w:rPr>
              <w:t xml:space="preserve"> = 1,</w:t>
            </w:r>
          </w:p>
          <w:p w14:paraId="427D4660" w14:textId="77777777" w:rsidR="00FE4C9C" w:rsidRPr="00BE13B8" w:rsidRDefault="007509A2" w:rsidP="007509A2">
            <w:pPr>
              <w:tabs>
                <w:tab w:val="left" w:pos="720"/>
              </w:tabs>
              <w:rPr>
                <w:sz w:val="20"/>
                <w:szCs w:val="20"/>
              </w:rPr>
            </w:pPr>
            <w:proofErr w:type="spellStart"/>
            <w:r w:rsidRPr="00BE13B8">
              <w:rPr>
                <w:sz w:val="20"/>
                <w:szCs w:val="20"/>
              </w:rPr>
              <w:t>maxLength</w:t>
            </w:r>
            <w:proofErr w:type="spellEnd"/>
            <w:r w:rsidRPr="00BE13B8">
              <w:rPr>
                <w:sz w:val="20"/>
                <w:szCs w:val="20"/>
              </w:rPr>
              <w:t xml:space="preserve"> = 4))</w:t>
            </w:r>
          </w:p>
        </w:tc>
        <w:tc>
          <w:tcPr>
            <w:tcW w:w="620" w:type="pct"/>
            <w:tcBorders>
              <w:top w:val="single" w:sz="4" w:space="0" w:color="auto"/>
              <w:left w:val="single" w:sz="4" w:space="0" w:color="auto"/>
              <w:bottom w:val="single" w:sz="4" w:space="0" w:color="auto"/>
              <w:right w:val="single" w:sz="4" w:space="0" w:color="auto"/>
            </w:tcBorders>
            <w:hideMark/>
          </w:tcPr>
          <w:p w14:paraId="5B01B1E8" w14:textId="77777777" w:rsidR="007509A2" w:rsidRPr="00BE13B8" w:rsidRDefault="007509A2" w:rsidP="007509A2">
            <w:pPr>
              <w:tabs>
                <w:tab w:val="left" w:pos="720"/>
              </w:tabs>
              <w:rPr>
                <w:sz w:val="20"/>
                <w:szCs w:val="20"/>
              </w:rPr>
            </w:pPr>
            <w:r w:rsidRPr="00BE13B8">
              <w:rPr>
                <w:sz w:val="20"/>
                <w:szCs w:val="20"/>
              </w:rPr>
              <w:t>Device Type = ESME or GSME:</w:t>
            </w:r>
          </w:p>
          <w:p w14:paraId="6B12F3BC" w14:textId="77777777" w:rsidR="007509A2" w:rsidRPr="00BE13B8" w:rsidRDefault="007509A2" w:rsidP="007509A2">
            <w:pPr>
              <w:tabs>
                <w:tab w:val="left" w:pos="720"/>
              </w:tabs>
              <w:rPr>
                <w:sz w:val="20"/>
                <w:szCs w:val="20"/>
              </w:rPr>
            </w:pPr>
            <w:r w:rsidRPr="00BE13B8">
              <w:rPr>
                <w:sz w:val="20"/>
                <w:szCs w:val="20"/>
              </w:rPr>
              <w:t>Yes</w:t>
            </w:r>
          </w:p>
          <w:p w14:paraId="511D670F" w14:textId="77777777" w:rsidR="007509A2" w:rsidRPr="00BE13B8" w:rsidRDefault="007509A2" w:rsidP="007509A2">
            <w:pPr>
              <w:tabs>
                <w:tab w:val="left" w:pos="720"/>
              </w:tabs>
              <w:rPr>
                <w:sz w:val="20"/>
                <w:szCs w:val="20"/>
              </w:rPr>
            </w:pPr>
            <w:r w:rsidRPr="00BE13B8">
              <w:rPr>
                <w:sz w:val="20"/>
                <w:szCs w:val="20"/>
              </w:rPr>
              <w:t>Otherwise:</w:t>
            </w:r>
          </w:p>
          <w:p w14:paraId="70079CB6" w14:textId="77777777" w:rsidR="00FE4C9C" w:rsidRPr="00BE13B8" w:rsidRDefault="007509A2" w:rsidP="007509A2">
            <w:pPr>
              <w:tabs>
                <w:tab w:val="left" w:pos="720"/>
              </w:tabs>
              <w:rPr>
                <w:sz w:val="20"/>
                <w:szCs w:val="20"/>
              </w:rPr>
            </w:pPr>
            <w:r w:rsidRPr="00BE13B8">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6F13F264" w14:textId="77777777" w:rsidR="00FE4C9C" w:rsidRPr="00BE13B8" w:rsidRDefault="00FE4C9C" w:rsidP="00FE4C9C">
            <w:pPr>
              <w:tabs>
                <w:tab w:val="left" w:pos="720"/>
              </w:tabs>
              <w:rPr>
                <w:sz w:val="20"/>
                <w:szCs w:val="20"/>
              </w:rPr>
            </w:pPr>
            <w:r w:rsidRPr="00BE13B8">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B46E554" w14:textId="77777777" w:rsidR="00FE4C9C" w:rsidRPr="00BE13B8" w:rsidRDefault="00FE4C9C" w:rsidP="00FE4C9C">
            <w:pPr>
              <w:tabs>
                <w:tab w:val="left" w:pos="720"/>
              </w:tabs>
              <w:rPr>
                <w:sz w:val="20"/>
                <w:szCs w:val="20"/>
              </w:rPr>
            </w:pPr>
            <w:r w:rsidRPr="00BE13B8">
              <w:rPr>
                <w:sz w:val="20"/>
                <w:szCs w:val="20"/>
              </w:rPr>
              <w:t>N/A</w:t>
            </w:r>
          </w:p>
        </w:tc>
      </w:tr>
    </w:tbl>
    <w:p w14:paraId="2BC6375A" w14:textId="77777777" w:rsidR="00FE4C9C" w:rsidRPr="00BE13B8" w:rsidRDefault="00FE4C9C" w:rsidP="00FE4C9C">
      <w:pPr>
        <w:tabs>
          <w:tab w:val="left" w:pos="2528"/>
        </w:tabs>
        <w:rPr>
          <w:b/>
        </w:rPr>
      </w:pPr>
      <w:r w:rsidRPr="00BE13B8">
        <w:rPr>
          <w:b/>
        </w:rPr>
        <w:tab/>
      </w:r>
    </w:p>
    <w:p w14:paraId="6E4642C5" w14:textId="77777777" w:rsidR="00FE4C9C" w:rsidRPr="00BE13B8" w:rsidRDefault="00FE4C9C" w:rsidP="002C5BC8">
      <w:pPr>
        <w:pStyle w:val="BodyTextNormal"/>
        <w:keepNext/>
        <w:rPr>
          <w:b/>
        </w:rPr>
      </w:pPr>
      <w:r w:rsidRPr="00BE13B8">
        <w:rPr>
          <w:b/>
        </w:rPr>
        <w:t>Section 3.8.93.2 Update Inventory for SRV 8.4, Specific Data Items in the Request</w:t>
      </w:r>
    </w:p>
    <w:p w14:paraId="187C7FEC" w14:textId="77777777" w:rsidR="00FE4C9C" w:rsidRPr="00BE13B8" w:rsidRDefault="00FE4C9C" w:rsidP="002C5BC8">
      <w:pPr>
        <w:pStyle w:val="BodyTextNormal"/>
        <w:keepNext/>
      </w:pPr>
      <w:r w:rsidRPr="00BE13B8">
        <w:t>Add the following row immediately after the “</w:t>
      </w:r>
      <w:proofErr w:type="spellStart"/>
      <w:r w:rsidRPr="00BE13B8">
        <w:t>UpdateMPxN</w:t>
      </w:r>
      <w:proofErr w:type="spellEnd"/>
      <w:r w:rsidRPr="00BE13B8">
        <w:t xml:space="preserve">” data items in Table </w:t>
      </w:r>
      <w:proofErr w:type="gramStart"/>
      <w:r w:rsidRPr="00BE13B8">
        <w:t>218 :</w:t>
      </w:r>
      <w:proofErr w:type="gramEnd"/>
      <w:r w:rsidRPr="00BE13B8">
        <w:t xml:space="preserve"> </w:t>
      </w:r>
      <w:proofErr w:type="spellStart"/>
      <w:r w:rsidRPr="00BE13B8">
        <w:t>UpdateInventory</w:t>
      </w:r>
      <w:proofErr w:type="spellEnd"/>
      <w:r w:rsidRPr="00BE13B8">
        <w:t xml:space="preserve"> (</w:t>
      </w:r>
      <w:proofErr w:type="spellStart"/>
      <w:r w:rsidRPr="00BE13B8">
        <w:t>sr:UpdateInventory</w:t>
      </w:r>
      <w:proofErr w:type="spellEnd"/>
      <w:r w:rsidRPr="00BE13B8">
        <w:t>) data items</w:t>
      </w:r>
    </w:p>
    <w:tbl>
      <w:tblPr>
        <w:tblStyle w:val="TableGrid4"/>
        <w:tblW w:w="5042" w:type="pct"/>
        <w:tblLayout w:type="fixed"/>
        <w:tblCellMar>
          <w:left w:w="57" w:type="dxa"/>
          <w:right w:w="57" w:type="dxa"/>
        </w:tblCellMar>
        <w:tblLook w:val="0420" w:firstRow="1" w:lastRow="0" w:firstColumn="0" w:lastColumn="0" w:noHBand="0" w:noVBand="1"/>
      </w:tblPr>
      <w:tblGrid>
        <w:gridCol w:w="2026"/>
        <w:gridCol w:w="2872"/>
        <w:gridCol w:w="2129"/>
        <w:gridCol w:w="1219"/>
        <w:gridCol w:w="802"/>
        <w:gridCol w:w="780"/>
      </w:tblGrid>
      <w:tr w:rsidR="00FE4C9C" w:rsidRPr="00BE13B8" w14:paraId="48488D91" w14:textId="77777777" w:rsidTr="002C5BC8">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7B443A0D" w14:textId="77777777" w:rsidR="00FE4C9C" w:rsidRPr="00BE13B8" w:rsidRDefault="00FE4C9C" w:rsidP="00FE4C9C">
            <w:pPr>
              <w:rPr>
                <w:b/>
                <w:sz w:val="20"/>
                <w:szCs w:val="20"/>
              </w:rPr>
            </w:pPr>
            <w:r w:rsidRPr="00BE13B8">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03740335" w14:textId="77777777" w:rsidR="00FE4C9C" w:rsidRPr="00BE13B8" w:rsidRDefault="00FE4C9C" w:rsidP="00FE4C9C">
            <w:pPr>
              <w:rPr>
                <w:b/>
                <w:sz w:val="20"/>
                <w:szCs w:val="20"/>
              </w:rPr>
            </w:pPr>
            <w:r w:rsidRPr="00BE13B8">
              <w:rPr>
                <w:b/>
                <w:sz w:val="20"/>
                <w:szCs w:val="20"/>
              </w:rPr>
              <w:t>Description / Allowable Values</w:t>
            </w:r>
          </w:p>
        </w:tc>
        <w:tc>
          <w:tcPr>
            <w:tcW w:w="1083" w:type="pct"/>
            <w:tcBorders>
              <w:top w:val="single" w:sz="4" w:space="0" w:color="auto"/>
              <w:left w:val="single" w:sz="4" w:space="0" w:color="auto"/>
              <w:bottom w:val="single" w:sz="4" w:space="0" w:color="auto"/>
              <w:right w:val="single" w:sz="4" w:space="0" w:color="auto"/>
            </w:tcBorders>
            <w:hideMark/>
          </w:tcPr>
          <w:p w14:paraId="14ABACBF" w14:textId="77777777" w:rsidR="00FE4C9C" w:rsidRPr="00BE13B8" w:rsidRDefault="00FE4C9C" w:rsidP="00FE4C9C">
            <w:pPr>
              <w:rPr>
                <w:b/>
                <w:sz w:val="20"/>
                <w:szCs w:val="20"/>
              </w:rPr>
            </w:pPr>
            <w:r w:rsidRPr="00BE13B8">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190EE079" w14:textId="77777777" w:rsidR="00FE4C9C" w:rsidRPr="00BE13B8" w:rsidRDefault="00FE4C9C" w:rsidP="00FE4C9C">
            <w:pPr>
              <w:rPr>
                <w:b/>
                <w:bCs/>
                <w:sz w:val="20"/>
                <w:szCs w:val="20"/>
                <w:vertAlign w:val="superscript"/>
              </w:rPr>
            </w:pPr>
            <w:r w:rsidRPr="00BE13B8">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AC64790" w14:textId="77777777" w:rsidR="00FE4C9C" w:rsidRPr="00BE13B8" w:rsidRDefault="00FE4C9C" w:rsidP="00FE4C9C">
            <w:pPr>
              <w:rPr>
                <w:b/>
                <w:sz w:val="20"/>
                <w:szCs w:val="20"/>
              </w:rPr>
            </w:pPr>
            <w:r w:rsidRPr="00BE13B8">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3B455B3" w14:textId="77777777" w:rsidR="00FE4C9C" w:rsidRPr="00BE13B8" w:rsidRDefault="00FE4C9C" w:rsidP="00FE4C9C">
            <w:pPr>
              <w:rPr>
                <w:b/>
                <w:sz w:val="20"/>
                <w:szCs w:val="20"/>
              </w:rPr>
            </w:pPr>
            <w:r w:rsidRPr="00BE13B8">
              <w:rPr>
                <w:b/>
                <w:sz w:val="20"/>
                <w:szCs w:val="20"/>
              </w:rPr>
              <w:t>Units</w:t>
            </w:r>
          </w:p>
        </w:tc>
      </w:tr>
      <w:tr w:rsidR="002C5BC8" w:rsidRPr="00BE13B8" w14:paraId="2155093F" w14:textId="77777777" w:rsidTr="002C5BC8">
        <w:trPr>
          <w:cantSplit/>
        </w:trPr>
        <w:tc>
          <w:tcPr>
            <w:tcW w:w="1031" w:type="pct"/>
            <w:tcBorders>
              <w:top w:val="single" w:sz="4" w:space="0" w:color="auto"/>
              <w:left w:val="single" w:sz="4" w:space="0" w:color="auto"/>
              <w:bottom w:val="single" w:sz="4" w:space="0" w:color="auto"/>
              <w:right w:val="single" w:sz="4" w:space="0" w:color="auto"/>
            </w:tcBorders>
            <w:hideMark/>
          </w:tcPr>
          <w:p w14:paraId="226BCFD7" w14:textId="77777777" w:rsidR="002C5BC8" w:rsidRPr="00BE13B8" w:rsidRDefault="00165303" w:rsidP="002C5BC8">
            <w:pPr>
              <w:spacing w:line="256" w:lineRule="auto"/>
              <w:ind w:left="2"/>
              <w:rPr>
                <w:rFonts w:ascii="Tahoma" w:hAnsi="Tahoma"/>
                <w:lang w:eastAsia="en-GB"/>
              </w:rPr>
            </w:pPr>
            <w:proofErr w:type="spellStart"/>
            <w:r w:rsidRPr="00BE13B8">
              <w:rPr>
                <w:sz w:val="20"/>
              </w:rPr>
              <w:lastRenderedPageBreak/>
              <w:t>UpdateMAPID</w:t>
            </w:r>
            <w:proofErr w:type="spellEnd"/>
          </w:p>
        </w:tc>
        <w:tc>
          <w:tcPr>
            <w:tcW w:w="1461" w:type="pct"/>
            <w:tcBorders>
              <w:top w:val="single" w:sz="4" w:space="0" w:color="auto"/>
              <w:left w:val="single" w:sz="4" w:space="0" w:color="auto"/>
              <w:bottom w:val="single" w:sz="4" w:space="0" w:color="auto"/>
              <w:right w:val="single" w:sz="4" w:space="0" w:color="auto"/>
            </w:tcBorders>
          </w:tcPr>
          <w:p w14:paraId="1D112E9E" w14:textId="77777777" w:rsidR="00165303" w:rsidRPr="00BE13B8" w:rsidRDefault="00165303" w:rsidP="00165303">
            <w:pPr>
              <w:spacing w:after="61" w:line="237" w:lineRule="auto"/>
              <w:ind w:left="2"/>
              <w:rPr>
                <w:sz w:val="20"/>
              </w:rPr>
            </w:pPr>
            <w:r w:rsidRPr="00BE13B8">
              <w:rPr>
                <w:sz w:val="20"/>
              </w:rPr>
              <w:t>The Meter Asset Provider Identifier of the Device (Only applicable to ESME and GSME)</w:t>
            </w:r>
          </w:p>
          <w:p w14:paraId="37363020" w14:textId="77777777" w:rsidR="00165303" w:rsidRPr="00BE13B8" w:rsidRDefault="00165303" w:rsidP="00165303">
            <w:pPr>
              <w:spacing w:after="61" w:line="237" w:lineRule="auto"/>
              <w:ind w:left="2"/>
              <w:rPr>
                <w:sz w:val="20"/>
              </w:rPr>
            </w:pPr>
            <w:r w:rsidRPr="00BE13B8">
              <w:rPr>
                <w:sz w:val="20"/>
              </w:rPr>
              <w:t>This data item is free text and is not validated by the DCC</w:t>
            </w:r>
          </w:p>
          <w:p w14:paraId="34E11577" w14:textId="77777777" w:rsidR="002C5BC8" w:rsidRPr="00BE13B8" w:rsidRDefault="00165303" w:rsidP="00165303">
            <w:pPr>
              <w:spacing w:after="61" w:line="237" w:lineRule="auto"/>
              <w:ind w:left="2"/>
            </w:pPr>
            <w:r w:rsidRPr="00BE13B8">
              <w:rPr>
                <w:sz w:val="20"/>
              </w:rPr>
              <w:t>Only applicable to DUIS v2.x or later.</w:t>
            </w:r>
          </w:p>
        </w:tc>
        <w:tc>
          <w:tcPr>
            <w:tcW w:w="1083" w:type="pct"/>
            <w:tcBorders>
              <w:top w:val="single" w:sz="4" w:space="0" w:color="auto"/>
              <w:left w:val="single" w:sz="4" w:space="0" w:color="auto"/>
              <w:bottom w:val="single" w:sz="4" w:space="0" w:color="auto"/>
              <w:right w:val="single" w:sz="4" w:space="0" w:color="auto"/>
            </w:tcBorders>
            <w:hideMark/>
          </w:tcPr>
          <w:p w14:paraId="3A0147E7" w14:textId="77777777" w:rsidR="00165303" w:rsidRPr="00BE13B8" w:rsidRDefault="00165303" w:rsidP="00165303">
            <w:pPr>
              <w:tabs>
                <w:tab w:val="left" w:pos="720"/>
              </w:tabs>
              <w:rPr>
                <w:sz w:val="20"/>
                <w:szCs w:val="20"/>
              </w:rPr>
            </w:pPr>
            <w:proofErr w:type="spellStart"/>
            <w:r w:rsidRPr="00BE13B8">
              <w:rPr>
                <w:sz w:val="20"/>
                <w:szCs w:val="20"/>
              </w:rPr>
              <w:t>sr:MAPID</w:t>
            </w:r>
            <w:proofErr w:type="spellEnd"/>
          </w:p>
          <w:p w14:paraId="5E30424E" w14:textId="77777777" w:rsidR="00165303" w:rsidRPr="00BE13B8" w:rsidRDefault="00165303" w:rsidP="00165303">
            <w:pPr>
              <w:tabs>
                <w:tab w:val="left" w:pos="720"/>
              </w:tabs>
              <w:rPr>
                <w:sz w:val="20"/>
                <w:szCs w:val="20"/>
              </w:rPr>
            </w:pPr>
            <w:r w:rsidRPr="00BE13B8">
              <w:rPr>
                <w:sz w:val="20"/>
                <w:szCs w:val="20"/>
              </w:rPr>
              <w:t xml:space="preserve">(Restriction of </w:t>
            </w:r>
          </w:p>
          <w:p w14:paraId="7C6C9EEC" w14:textId="77777777" w:rsidR="00165303" w:rsidRPr="00BE13B8" w:rsidRDefault="00165303" w:rsidP="00165303">
            <w:pPr>
              <w:tabs>
                <w:tab w:val="left" w:pos="720"/>
              </w:tabs>
              <w:rPr>
                <w:sz w:val="20"/>
                <w:szCs w:val="20"/>
              </w:rPr>
            </w:pPr>
            <w:proofErr w:type="spellStart"/>
            <w:r w:rsidRPr="00BE13B8">
              <w:rPr>
                <w:sz w:val="20"/>
                <w:szCs w:val="20"/>
              </w:rPr>
              <w:t>xs:string</w:t>
            </w:r>
            <w:proofErr w:type="spellEnd"/>
          </w:p>
          <w:p w14:paraId="6E19B5D9" w14:textId="77777777" w:rsidR="00165303" w:rsidRPr="00BE13B8" w:rsidRDefault="00165303" w:rsidP="00165303">
            <w:pPr>
              <w:tabs>
                <w:tab w:val="left" w:pos="720"/>
              </w:tabs>
              <w:rPr>
                <w:sz w:val="20"/>
                <w:szCs w:val="20"/>
              </w:rPr>
            </w:pPr>
            <w:r w:rsidRPr="00BE13B8">
              <w:rPr>
                <w:sz w:val="20"/>
                <w:szCs w:val="20"/>
              </w:rPr>
              <w:t>(</w:t>
            </w:r>
            <w:proofErr w:type="spellStart"/>
            <w:r w:rsidRPr="00BE13B8">
              <w:rPr>
                <w:sz w:val="20"/>
                <w:szCs w:val="20"/>
              </w:rPr>
              <w:t>minLength</w:t>
            </w:r>
            <w:proofErr w:type="spellEnd"/>
            <w:r w:rsidRPr="00BE13B8">
              <w:rPr>
                <w:sz w:val="20"/>
                <w:szCs w:val="20"/>
              </w:rPr>
              <w:t xml:space="preserve"> = 1,</w:t>
            </w:r>
          </w:p>
          <w:p w14:paraId="6B62383F" w14:textId="77777777" w:rsidR="002C5BC8" w:rsidRPr="00BE13B8" w:rsidRDefault="00165303" w:rsidP="00165303">
            <w:pPr>
              <w:tabs>
                <w:tab w:val="left" w:pos="720"/>
              </w:tabs>
              <w:rPr>
                <w:sz w:val="20"/>
                <w:szCs w:val="20"/>
              </w:rPr>
            </w:pPr>
            <w:proofErr w:type="spellStart"/>
            <w:r w:rsidRPr="00BE13B8">
              <w:rPr>
                <w:sz w:val="20"/>
                <w:szCs w:val="20"/>
              </w:rPr>
              <w:t>maxLength</w:t>
            </w:r>
            <w:proofErr w:type="spellEnd"/>
            <w:r w:rsidRPr="00BE13B8">
              <w:rPr>
                <w:sz w:val="20"/>
                <w:szCs w:val="20"/>
              </w:rPr>
              <w:t xml:space="preserve"> = 4))</w:t>
            </w:r>
          </w:p>
        </w:tc>
        <w:tc>
          <w:tcPr>
            <w:tcW w:w="620" w:type="pct"/>
            <w:tcBorders>
              <w:top w:val="single" w:sz="4" w:space="0" w:color="auto"/>
              <w:left w:val="single" w:sz="4" w:space="0" w:color="auto"/>
              <w:bottom w:val="single" w:sz="4" w:space="0" w:color="auto"/>
              <w:right w:val="single" w:sz="4" w:space="0" w:color="auto"/>
            </w:tcBorders>
            <w:hideMark/>
          </w:tcPr>
          <w:p w14:paraId="3214B0D0" w14:textId="77777777" w:rsidR="002C5BC8" w:rsidRPr="00BE13B8" w:rsidRDefault="002C5BC8" w:rsidP="002C5BC8">
            <w:pPr>
              <w:tabs>
                <w:tab w:val="left" w:pos="720"/>
              </w:tabs>
              <w:rPr>
                <w:sz w:val="20"/>
                <w:szCs w:val="20"/>
              </w:rPr>
            </w:pPr>
            <w:r w:rsidRPr="00BE13B8">
              <w:rPr>
                <w:sz w:val="20"/>
                <w:szCs w:val="20"/>
              </w:rPr>
              <w:t>One and only one of these items must be set</w:t>
            </w:r>
          </w:p>
        </w:tc>
        <w:tc>
          <w:tcPr>
            <w:tcW w:w="408" w:type="pct"/>
            <w:tcBorders>
              <w:top w:val="single" w:sz="4" w:space="0" w:color="auto"/>
              <w:left w:val="single" w:sz="4" w:space="0" w:color="auto"/>
              <w:bottom w:val="single" w:sz="4" w:space="0" w:color="auto"/>
              <w:right w:val="single" w:sz="4" w:space="0" w:color="auto"/>
            </w:tcBorders>
            <w:hideMark/>
          </w:tcPr>
          <w:p w14:paraId="5ECFF301" w14:textId="77777777" w:rsidR="002C5BC8" w:rsidRPr="00BE13B8" w:rsidRDefault="002C5BC8" w:rsidP="002C5BC8">
            <w:pPr>
              <w:tabs>
                <w:tab w:val="left" w:pos="720"/>
              </w:tabs>
              <w:rPr>
                <w:sz w:val="20"/>
                <w:szCs w:val="20"/>
              </w:rPr>
            </w:pPr>
            <w:r w:rsidRPr="00BE13B8">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AAA463A" w14:textId="77777777" w:rsidR="002C5BC8" w:rsidRPr="00BE13B8" w:rsidRDefault="002C5BC8" w:rsidP="002C5BC8">
            <w:pPr>
              <w:tabs>
                <w:tab w:val="left" w:pos="720"/>
              </w:tabs>
              <w:rPr>
                <w:sz w:val="20"/>
                <w:szCs w:val="20"/>
              </w:rPr>
            </w:pPr>
            <w:r w:rsidRPr="00BE13B8">
              <w:rPr>
                <w:sz w:val="20"/>
                <w:szCs w:val="20"/>
              </w:rPr>
              <w:t>N/A</w:t>
            </w:r>
          </w:p>
        </w:tc>
      </w:tr>
    </w:tbl>
    <w:p w14:paraId="5650781F" w14:textId="77777777" w:rsidR="00FE4C9C" w:rsidRPr="00BE13B8" w:rsidRDefault="00FE4C9C" w:rsidP="00FE4C9C">
      <w:pPr>
        <w:rPr>
          <w:b/>
        </w:rPr>
      </w:pPr>
    </w:p>
    <w:p w14:paraId="681D2CFA" w14:textId="77777777" w:rsidR="00FE4C9C" w:rsidRPr="00BE13B8" w:rsidRDefault="00FE4C9C" w:rsidP="00FE4C9C">
      <w:pPr>
        <w:rPr>
          <w:b/>
        </w:rPr>
      </w:pPr>
      <w:r w:rsidRPr="00BE13B8">
        <w:rPr>
          <w:b/>
        </w:rPr>
        <w:t>Section 3.8.93.3 Specific Validation for this Request</w:t>
      </w:r>
    </w:p>
    <w:p w14:paraId="42536C5B" w14:textId="77777777" w:rsidR="00FE4C9C" w:rsidRPr="00BE13B8" w:rsidRDefault="00FE4C9C" w:rsidP="00FE4C9C">
      <w:r w:rsidRPr="00BE13B8">
        <w:t>Additional Response Code to be added to the list</w:t>
      </w:r>
    </w:p>
    <w:tbl>
      <w:tblPr>
        <w:tblStyle w:val="TableGrid4"/>
        <w:tblW w:w="5000" w:type="pct"/>
        <w:tblLayout w:type="fixed"/>
        <w:tblCellMar>
          <w:left w:w="57" w:type="dxa"/>
          <w:right w:w="57" w:type="dxa"/>
        </w:tblCellMar>
        <w:tblLook w:val="0420" w:firstRow="1" w:lastRow="0" w:firstColumn="0" w:lastColumn="0" w:noHBand="0" w:noVBand="1"/>
      </w:tblPr>
      <w:tblGrid>
        <w:gridCol w:w="1559"/>
        <w:gridCol w:w="8187"/>
      </w:tblGrid>
      <w:tr w:rsidR="00FE4C9C" w:rsidRPr="00BE13B8" w14:paraId="441548AC" w14:textId="77777777" w:rsidTr="00FE4C9C">
        <w:tc>
          <w:tcPr>
            <w:tcW w:w="800" w:type="pct"/>
            <w:tcBorders>
              <w:top w:val="single" w:sz="4" w:space="0" w:color="auto"/>
              <w:left w:val="single" w:sz="4" w:space="0" w:color="auto"/>
              <w:bottom w:val="single" w:sz="4" w:space="0" w:color="auto"/>
              <w:right w:val="single" w:sz="4" w:space="0" w:color="auto"/>
            </w:tcBorders>
            <w:hideMark/>
          </w:tcPr>
          <w:p w14:paraId="1570AA5D" w14:textId="77777777" w:rsidR="00FE4C9C" w:rsidRPr="00BE13B8" w:rsidRDefault="00FE4C9C" w:rsidP="00FE4C9C">
            <w:pPr>
              <w:spacing w:before="60" w:after="60"/>
              <w:rPr>
                <w:b/>
                <w:sz w:val="20"/>
                <w:szCs w:val="20"/>
              </w:rPr>
            </w:pPr>
            <w:r w:rsidRPr="00BE13B8">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E447A51" w14:textId="77777777" w:rsidR="00FE4C9C" w:rsidRPr="00BE13B8" w:rsidRDefault="00FE4C9C" w:rsidP="00FE4C9C">
            <w:pPr>
              <w:spacing w:before="60" w:after="60"/>
              <w:rPr>
                <w:b/>
                <w:sz w:val="20"/>
                <w:szCs w:val="20"/>
              </w:rPr>
            </w:pPr>
            <w:r w:rsidRPr="00BE13B8">
              <w:rPr>
                <w:b/>
                <w:sz w:val="20"/>
                <w:szCs w:val="20"/>
              </w:rPr>
              <w:t>Response Code Description</w:t>
            </w:r>
          </w:p>
        </w:tc>
      </w:tr>
      <w:tr w:rsidR="002C5BC8" w:rsidRPr="00BE13B8" w14:paraId="33555629" w14:textId="77777777" w:rsidTr="00FE4C9C">
        <w:trPr>
          <w:trHeight w:val="372"/>
        </w:trPr>
        <w:tc>
          <w:tcPr>
            <w:tcW w:w="800" w:type="pct"/>
            <w:tcBorders>
              <w:top w:val="single" w:sz="4" w:space="0" w:color="auto"/>
              <w:left w:val="single" w:sz="4" w:space="0" w:color="auto"/>
              <w:bottom w:val="single" w:sz="4" w:space="0" w:color="auto"/>
              <w:right w:val="single" w:sz="4" w:space="0" w:color="auto"/>
            </w:tcBorders>
            <w:hideMark/>
          </w:tcPr>
          <w:p w14:paraId="7F91C0C1" w14:textId="77777777" w:rsidR="002C5BC8" w:rsidRPr="00BE13B8" w:rsidRDefault="00165303" w:rsidP="002C5BC8">
            <w:pPr>
              <w:rPr>
                <w:rFonts w:ascii="Tahoma" w:hAnsi="Tahoma"/>
                <w:sz w:val="20"/>
                <w:lang w:eastAsia="en-GB"/>
              </w:rPr>
            </w:pPr>
            <w:r w:rsidRPr="00BE13B8">
              <w:t>E080417</w:t>
            </w:r>
          </w:p>
        </w:tc>
        <w:tc>
          <w:tcPr>
            <w:tcW w:w="4200" w:type="pct"/>
            <w:tcBorders>
              <w:top w:val="single" w:sz="4" w:space="0" w:color="auto"/>
              <w:left w:val="single" w:sz="4" w:space="0" w:color="auto"/>
              <w:bottom w:val="single" w:sz="4" w:space="0" w:color="auto"/>
              <w:right w:val="single" w:sz="4" w:space="0" w:color="auto"/>
            </w:tcBorders>
            <w:hideMark/>
          </w:tcPr>
          <w:p w14:paraId="159C96E4" w14:textId="77777777" w:rsidR="002C5BC8" w:rsidRPr="00BE13B8" w:rsidRDefault="002C5BC8" w:rsidP="002C5BC8">
            <w:r w:rsidRPr="00BE13B8">
              <w:t xml:space="preserve"> MAP ID is not applicable to the Device Type </w:t>
            </w:r>
          </w:p>
        </w:tc>
      </w:tr>
    </w:tbl>
    <w:p w14:paraId="6BD7389C" w14:textId="77777777" w:rsidR="00FE4C9C" w:rsidRPr="00BE13B8" w:rsidRDefault="00FE4C9C" w:rsidP="00FE4C9C">
      <w:pPr>
        <w:rPr>
          <w:b/>
        </w:rPr>
      </w:pPr>
    </w:p>
    <w:p w14:paraId="3AA3B115" w14:textId="77777777" w:rsidR="00165303" w:rsidRPr="00BE13B8" w:rsidRDefault="00FE4C9C" w:rsidP="00654C45">
      <w:pPr>
        <w:rPr>
          <w:b/>
        </w:rPr>
      </w:pPr>
      <w:r w:rsidRPr="00BE13B8">
        <w:rPr>
          <w:b/>
        </w:rPr>
        <w:t>Section 3.8.93.4 Additional DCC System Processing</w:t>
      </w:r>
    </w:p>
    <w:p w14:paraId="34CD4893" w14:textId="77777777" w:rsidR="00654C45" w:rsidRPr="00BE13B8" w:rsidRDefault="00654C45" w:rsidP="00654C45">
      <w:r w:rsidRPr="00BE13B8">
        <w:t>Additional note (number 5) to be added to the end of this section along the lines of the following;</w:t>
      </w:r>
    </w:p>
    <w:p w14:paraId="4265EFFE" w14:textId="77777777" w:rsidR="00654C45" w:rsidRPr="00BE13B8" w:rsidRDefault="00654C45" w:rsidP="00654C45">
      <w:r w:rsidRPr="00BE13B8">
        <w:t>5. Update MAP ID associated with the Device within the Smart Metering Inventory</w:t>
      </w:r>
    </w:p>
    <w:p w14:paraId="5BB4ACC7" w14:textId="77777777" w:rsidR="00654C45" w:rsidRPr="00BE13B8" w:rsidRDefault="00654C45" w:rsidP="00BB581A">
      <w:pPr>
        <w:pStyle w:val="ListParagraph"/>
        <w:numPr>
          <w:ilvl w:val="0"/>
          <w:numId w:val="30"/>
        </w:numPr>
        <w:spacing w:before="0" w:after="120" w:line="276" w:lineRule="auto"/>
        <w:contextualSpacing w:val="0"/>
        <w:rPr>
          <w:color w:val="000000"/>
        </w:rPr>
      </w:pPr>
      <w:r w:rsidRPr="00BE13B8">
        <w:rPr>
          <w:color w:val="000000"/>
        </w:rPr>
        <w:t>The</w:t>
      </w:r>
      <w:r w:rsidRPr="00BE13B8">
        <w:t xml:space="preserve"> </w:t>
      </w:r>
      <w:r w:rsidRPr="00BE13B8">
        <w:rPr>
          <w:color w:val="000000"/>
        </w:rPr>
        <w:t xml:space="preserve">functionality </w:t>
      </w:r>
      <w:r w:rsidRPr="00BE13B8">
        <w:t xml:space="preserve">of the Service Request </w:t>
      </w:r>
      <w:r w:rsidRPr="00BE13B8">
        <w:rPr>
          <w:color w:val="000000"/>
        </w:rPr>
        <w:t>allows an Eligible User to update the Device’s MAP ID.</w:t>
      </w:r>
    </w:p>
    <w:p w14:paraId="3D552F67" w14:textId="77777777" w:rsidR="00654C45" w:rsidRPr="00BE13B8" w:rsidRDefault="00654C45" w:rsidP="00BB581A">
      <w:pPr>
        <w:pStyle w:val="ListParagraph"/>
        <w:numPr>
          <w:ilvl w:val="0"/>
          <w:numId w:val="30"/>
        </w:numPr>
        <w:spacing w:before="0" w:after="120" w:line="276" w:lineRule="auto"/>
        <w:contextualSpacing w:val="0"/>
        <w:rPr>
          <w:color w:val="000000"/>
        </w:rPr>
      </w:pPr>
      <w:r w:rsidRPr="00BE13B8">
        <w:rPr>
          <w:color w:val="000000"/>
        </w:rPr>
        <w:t>This functionality  is available to the following Eligible User Roles</w:t>
      </w:r>
    </w:p>
    <w:p w14:paraId="0808457C" w14:textId="77777777" w:rsidR="00654C45" w:rsidRPr="00BE13B8" w:rsidRDefault="00654C45" w:rsidP="00BB581A">
      <w:pPr>
        <w:pStyle w:val="ListParagraph"/>
        <w:numPr>
          <w:ilvl w:val="1"/>
          <w:numId w:val="30"/>
        </w:numPr>
        <w:spacing w:before="0" w:after="120" w:line="276" w:lineRule="auto"/>
        <w:contextualSpacing w:val="0"/>
        <w:rPr>
          <w:color w:val="000000"/>
        </w:rPr>
      </w:pPr>
      <w:r w:rsidRPr="00BE13B8">
        <w:rPr>
          <w:color w:val="000000"/>
        </w:rPr>
        <w:t xml:space="preserve">If the Device Status is ‘Pending’. </w:t>
      </w:r>
    </w:p>
    <w:p w14:paraId="405E48F7" w14:textId="77777777" w:rsidR="00654C45" w:rsidRPr="00BE13B8" w:rsidRDefault="00654C45" w:rsidP="00BB581A">
      <w:pPr>
        <w:pStyle w:val="ListParagraph"/>
        <w:numPr>
          <w:ilvl w:val="2"/>
          <w:numId w:val="30"/>
        </w:numPr>
        <w:spacing w:before="0" w:after="0"/>
        <w:contextualSpacing w:val="0"/>
      </w:pPr>
      <w:r w:rsidRPr="00BE13B8">
        <w:t>All the Eligible User Roles associated with this Service Request.</w:t>
      </w:r>
    </w:p>
    <w:p w14:paraId="7C21F7EE" w14:textId="77777777" w:rsidR="00654C45" w:rsidRPr="00BE13B8" w:rsidRDefault="00654C45" w:rsidP="00BB581A">
      <w:pPr>
        <w:pStyle w:val="ListParagraph"/>
        <w:numPr>
          <w:ilvl w:val="2"/>
          <w:numId w:val="30"/>
        </w:numPr>
        <w:spacing w:before="0" w:after="120" w:line="276" w:lineRule="auto"/>
        <w:contextualSpacing w:val="0"/>
        <w:rPr>
          <w:color w:val="000000"/>
        </w:rPr>
      </w:pPr>
      <w:r w:rsidRPr="00BE13B8">
        <w:t>Only the DCC Service User who Pre-notified the Device details may update its Serial Number.</w:t>
      </w:r>
    </w:p>
    <w:p w14:paraId="3E315B40" w14:textId="77777777" w:rsidR="00654C45" w:rsidRPr="00BE13B8" w:rsidRDefault="00654C45" w:rsidP="00BB581A">
      <w:pPr>
        <w:pStyle w:val="ListParagraph"/>
        <w:numPr>
          <w:ilvl w:val="1"/>
          <w:numId w:val="30"/>
        </w:numPr>
        <w:spacing w:before="0" w:after="120" w:line="276" w:lineRule="auto"/>
        <w:contextualSpacing w:val="0"/>
        <w:rPr>
          <w:color w:val="000000"/>
        </w:rPr>
      </w:pPr>
      <w:r w:rsidRPr="00BE13B8">
        <w:rPr>
          <w:color w:val="000000"/>
        </w:rPr>
        <w:t>If the Device Status is not ‘Pending’.</w:t>
      </w:r>
    </w:p>
    <w:p w14:paraId="06866E69" w14:textId="77777777" w:rsidR="00654C45" w:rsidRPr="00BE13B8" w:rsidRDefault="00654C45" w:rsidP="00BB581A">
      <w:pPr>
        <w:pStyle w:val="ListParagraph"/>
        <w:numPr>
          <w:ilvl w:val="2"/>
          <w:numId w:val="30"/>
        </w:numPr>
        <w:spacing w:before="0" w:after="120" w:line="276" w:lineRule="auto"/>
        <w:contextualSpacing w:val="0"/>
        <w:rPr>
          <w:color w:val="000000"/>
        </w:rPr>
      </w:pPr>
      <w:r w:rsidRPr="00BE13B8">
        <w:rPr>
          <w:color w:val="000000"/>
        </w:rPr>
        <w:t>User Roles EIS and GIS</w:t>
      </w:r>
    </w:p>
    <w:p w14:paraId="6E46628C" w14:textId="77777777" w:rsidR="00654C45" w:rsidRPr="00BE13B8" w:rsidRDefault="00654C45" w:rsidP="00BB581A">
      <w:pPr>
        <w:pStyle w:val="ListParagraph"/>
        <w:numPr>
          <w:ilvl w:val="2"/>
          <w:numId w:val="30"/>
        </w:numPr>
        <w:spacing w:before="0" w:after="120" w:line="276" w:lineRule="auto"/>
        <w:contextualSpacing w:val="0"/>
        <w:rPr>
          <w:color w:val="000000"/>
        </w:rPr>
      </w:pPr>
      <w:r w:rsidRPr="00BE13B8">
        <w:rPr>
          <w:color w:val="000000"/>
        </w:rPr>
        <w:t>Only the Registered Supplier may  update the  Device’s Serial Number</w:t>
      </w:r>
    </w:p>
    <w:p w14:paraId="1D3F7BBD" w14:textId="77777777" w:rsidR="00654C45" w:rsidRPr="00BE13B8" w:rsidRDefault="00654C45" w:rsidP="00BB581A">
      <w:pPr>
        <w:pStyle w:val="ListParagraph"/>
        <w:numPr>
          <w:ilvl w:val="0"/>
          <w:numId w:val="30"/>
        </w:numPr>
        <w:spacing w:before="0" w:after="120" w:line="276" w:lineRule="auto"/>
        <w:contextualSpacing w:val="0"/>
        <w:rPr>
          <w:color w:val="000000"/>
        </w:rPr>
      </w:pPr>
      <w:r w:rsidRPr="00BE13B8">
        <w:rPr>
          <w:color w:val="000000"/>
        </w:rPr>
        <w:t>This functionality is only applicable to ESME and GSME devices</w:t>
      </w:r>
    </w:p>
    <w:p w14:paraId="277AC446" w14:textId="77777777" w:rsidR="00654C45" w:rsidRPr="00BE13B8" w:rsidRDefault="00654C45" w:rsidP="00654C45">
      <w:pPr>
        <w:pStyle w:val="ListParagraph"/>
        <w:spacing w:before="0" w:after="120" w:line="276" w:lineRule="auto"/>
        <w:ind w:left="1440"/>
        <w:contextualSpacing w:val="0"/>
        <w:rPr>
          <w:color w:val="000000"/>
        </w:rPr>
      </w:pPr>
    </w:p>
    <w:p w14:paraId="2BC87744" w14:textId="77777777" w:rsidR="00FE4C9C" w:rsidRPr="00BE13B8" w:rsidRDefault="00FE4C9C" w:rsidP="00FE4C9C"/>
    <w:p w14:paraId="44942A45" w14:textId="77777777" w:rsidR="00FE4C9C" w:rsidRPr="00BE13B8" w:rsidRDefault="00FE4C9C" w:rsidP="00FE4C9C">
      <w:pPr>
        <w:pStyle w:val="BodyTextNormal"/>
        <w:rPr>
          <w:b/>
        </w:rPr>
      </w:pPr>
      <w:r w:rsidRPr="00BE13B8">
        <w:rPr>
          <w:b/>
        </w:rPr>
        <w:lastRenderedPageBreak/>
        <w:t xml:space="preserve">Section 3.8.114.2 </w:t>
      </w:r>
      <w:proofErr w:type="spellStart"/>
      <w:r w:rsidRPr="00BE13B8">
        <w:rPr>
          <w:b/>
        </w:rPr>
        <w:t>DevicePrenotification</w:t>
      </w:r>
      <w:proofErr w:type="spellEnd"/>
      <w:r w:rsidRPr="00BE13B8">
        <w:rPr>
          <w:b/>
        </w:rPr>
        <w:t xml:space="preserve"> Definition for SRV 12.2, Specific Data Items in the Request</w:t>
      </w:r>
    </w:p>
    <w:p w14:paraId="0326663F" w14:textId="77777777" w:rsidR="00FE4C9C" w:rsidRPr="00BE13B8" w:rsidRDefault="00FE4C9C" w:rsidP="009301D6">
      <w:pPr>
        <w:tabs>
          <w:tab w:val="left" w:pos="720"/>
        </w:tabs>
      </w:pPr>
      <w:r w:rsidRPr="00BE13B8">
        <w:t>Add the following row between the “</w:t>
      </w:r>
      <w:proofErr w:type="spellStart"/>
      <w:r w:rsidRPr="00BE13B8">
        <w:t>DeviceType</w:t>
      </w:r>
      <w:proofErr w:type="spellEnd"/>
      <w:r w:rsidRPr="00BE13B8">
        <w:t>” and “</w:t>
      </w:r>
      <w:proofErr w:type="spellStart"/>
      <w:r w:rsidRPr="00BE13B8">
        <w:t>SMETSCHTSVersion</w:t>
      </w:r>
      <w:proofErr w:type="spellEnd"/>
      <w:r w:rsidRPr="00BE13B8">
        <w:t xml:space="preserve">” data items in Table </w:t>
      </w:r>
      <w:proofErr w:type="gramStart"/>
      <w:r w:rsidRPr="00BE13B8">
        <w:t>248 :</w:t>
      </w:r>
      <w:proofErr w:type="gramEnd"/>
      <w:r w:rsidRPr="00BE13B8">
        <w:t xml:space="preserve"> </w:t>
      </w:r>
      <w:proofErr w:type="spellStart"/>
      <w:r w:rsidRPr="00BE13B8">
        <w:t>DevicePrenotification</w:t>
      </w:r>
      <w:proofErr w:type="spellEnd"/>
      <w:r w:rsidRPr="00BE13B8">
        <w:t xml:space="preserve"> (</w:t>
      </w:r>
      <w:proofErr w:type="spellStart"/>
      <w:r w:rsidRPr="00BE13B8">
        <w:t>sr</w:t>
      </w:r>
      <w:proofErr w:type="spellEnd"/>
      <w:r w:rsidRPr="00BE13B8">
        <w:t xml:space="preserve"> </w:t>
      </w:r>
      <w:proofErr w:type="spellStart"/>
      <w:r w:rsidRPr="00BE13B8">
        <w:t>DevicePrenotification</w:t>
      </w:r>
      <w:proofErr w:type="spellEnd"/>
      <w:r w:rsidRPr="00BE13B8">
        <w:t>) data items</w:t>
      </w:r>
    </w:p>
    <w:tbl>
      <w:tblPr>
        <w:tblStyle w:val="TableGrid4"/>
        <w:tblW w:w="5042" w:type="pct"/>
        <w:tblLayout w:type="fixed"/>
        <w:tblCellMar>
          <w:left w:w="57" w:type="dxa"/>
          <w:right w:w="57" w:type="dxa"/>
        </w:tblCellMar>
        <w:tblLook w:val="0420" w:firstRow="1" w:lastRow="0" w:firstColumn="0" w:lastColumn="0" w:noHBand="0" w:noVBand="1"/>
      </w:tblPr>
      <w:tblGrid>
        <w:gridCol w:w="2026"/>
        <w:gridCol w:w="2872"/>
        <w:gridCol w:w="2129"/>
        <w:gridCol w:w="1219"/>
        <w:gridCol w:w="802"/>
        <w:gridCol w:w="780"/>
      </w:tblGrid>
      <w:tr w:rsidR="00FE4C9C" w:rsidRPr="00BE13B8" w14:paraId="01B72816" w14:textId="77777777" w:rsidTr="002C5BC8">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732D35CE" w14:textId="77777777" w:rsidR="00FE4C9C" w:rsidRPr="00BE13B8" w:rsidRDefault="00FE4C9C" w:rsidP="00FE4C9C">
            <w:pPr>
              <w:rPr>
                <w:b/>
                <w:sz w:val="20"/>
                <w:szCs w:val="20"/>
              </w:rPr>
            </w:pPr>
            <w:r w:rsidRPr="00BE13B8">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28762583" w14:textId="77777777" w:rsidR="00FE4C9C" w:rsidRPr="00BE13B8" w:rsidRDefault="00FE4C9C" w:rsidP="00FE4C9C">
            <w:pPr>
              <w:rPr>
                <w:b/>
                <w:sz w:val="20"/>
                <w:szCs w:val="20"/>
              </w:rPr>
            </w:pPr>
            <w:r w:rsidRPr="00BE13B8">
              <w:rPr>
                <w:b/>
                <w:sz w:val="20"/>
                <w:szCs w:val="20"/>
              </w:rPr>
              <w:t>Description / Allowable Values</w:t>
            </w:r>
          </w:p>
        </w:tc>
        <w:tc>
          <w:tcPr>
            <w:tcW w:w="1083" w:type="pct"/>
            <w:tcBorders>
              <w:top w:val="single" w:sz="4" w:space="0" w:color="auto"/>
              <w:left w:val="single" w:sz="4" w:space="0" w:color="auto"/>
              <w:bottom w:val="single" w:sz="4" w:space="0" w:color="auto"/>
              <w:right w:val="single" w:sz="4" w:space="0" w:color="auto"/>
            </w:tcBorders>
            <w:hideMark/>
          </w:tcPr>
          <w:p w14:paraId="5789DEF1" w14:textId="77777777" w:rsidR="00FE4C9C" w:rsidRPr="00BE13B8" w:rsidRDefault="00FE4C9C" w:rsidP="00FE4C9C">
            <w:pPr>
              <w:rPr>
                <w:b/>
                <w:sz w:val="20"/>
                <w:szCs w:val="20"/>
              </w:rPr>
            </w:pPr>
            <w:r w:rsidRPr="00BE13B8">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F3AA0E9" w14:textId="77777777" w:rsidR="00FE4C9C" w:rsidRPr="00BE13B8" w:rsidRDefault="00FE4C9C" w:rsidP="00FE4C9C">
            <w:pPr>
              <w:rPr>
                <w:b/>
                <w:bCs/>
                <w:sz w:val="20"/>
                <w:szCs w:val="20"/>
                <w:vertAlign w:val="superscript"/>
              </w:rPr>
            </w:pPr>
            <w:r w:rsidRPr="00BE13B8">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3BF0EB" w14:textId="77777777" w:rsidR="00FE4C9C" w:rsidRPr="00BE13B8" w:rsidRDefault="00FE4C9C" w:rsidP="00FE4C9C">
            <w:pPr>
              <w:rPr>
                <w:b/>
                <w:sz w:val="20"/>
                <w:szCs w:val="20"/>
              </w:rPr>
            </w:pPr>
            <w:r w:rsidRPr="00BE13B8">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01966541" w14:textId="77777777" w:rsidR="00FE4C9C" w:rsidRPr="00BE13B8" w:rsidRDefault="00FE4C9C" w:rsidP="00FE4C9C">
            <w:pPr>
              <w:rPr>
                <w:b/>
                <w:sz w:val="20"/>
                <w:szCs w:val="20"/>
              </w:rPr>
            </w:pPr>
            <w:r w:rsidRPr="00BE13B8">
              <w:rPr>
                <w:b/>
                <w:sz w:val="20"/>
                <w:szCs w:val="20"/>
              </w:rPr>
              <w:t>Units</w:t>
            </w:r>
          </w:p>
        </w:tc>
      </w:tr>
      <w:tr w:rsidR="002C5BC8" w:rsidRPr="00971C80" w14:paraId="4937A63E" w14:textId="77777777" w:rsidTr="002C5BC8">
        <w:trPr>
          <w:cantSplit/>
        </w:trPr>
        <w:tc>
          <w:tcPr>
            <w:tcW w:w="1031" w:type="pct"/>
            <w:tcBorders>
              <w:top w:val="single" w:sz="4" w:space="0" w:color="auto"/>
              <w:left w:val="single" w:sz="4" w:space="0" w:color="auto"/>
              <w:bottom w:val="single" w:sz="4" w:space="0" w:color="auto"/>
              <w:right w:val="single" w:sz="4" w:space="0" w:color="auto"/>
            </w:tcBorders>
            <w:hideMark/>
          </w:tcPr>
          <w:p w14:paraId="6A8993AE" w14:textId="77777777" w:rsidR="002C5BC8" w:rsidRPr="00BE13B8" w:rsidRDefault="002C5BC8" w:rsidP="002C5BC8">
            <w:pPr>
              <w:spacing w:line="256" w:lineRule="auto"/>
              <w:ind w:left="2"/>
              <w:rPr>
                <w:rFonts w:ascii="Tahoma" w:hAnsi="Tahoma"/>
                <w:lang w:eastAsia="en-GB"/>
              </w:rPr>
            </w:pPr>
            <w:r w:rsidRPr="00BE13B8">
              <w:rPr>
                <w:sz w:val="20"/>
              </w:rPr>
              <w:t>MAPID</w:t>
            </w:r>
          </w:p>
        </w:tc>
        <w:tc>
          <w:tcPr>
            <w:tcW w:w="1461" w:type="pct"/>
            <w:tcBorders>
              <w:top w:val="single" w:sz="4" w:space="0" w:color="auto"/>
              <w:left w:val="single" w:sz="4" w:space="0" w:color="auto"/>
              <w:bottom w:val="single" w:sz="4" w:space="0" w:color="auto"/>
              <w:right w:val="single" w:sz="4" w:space="0" w:color="auto"/>
            </w:tcBorders>
          </w:tcPr>
          <w:p w14:paraId="3AF36EAF" w14:textId="77777777" w:rsidR="00165303" w:rsidRPr="00BE13B8" w:rsidRDefault="00165303" w:rsidP="00165303">
            <w:pPr>
              <w:spacing w:after="61" w:line="237" w:lineRule="auto"/>
              <w:ind w:left="2"/>
              <w:rPr>
                <w:sz w:val="20"/>
              </w:rPr>
            </w:pPr>
            <w:r w:rsidRPr="00BE13B8">
              <w:rPr>
                <w:sz w:val="20"/>
              </w:rPr>
              <w:t>The Meter Asset Provider Identifier of the Device (Only applicable to ESME and GSME)</w:t>
            </w:r>
          </w:p>
          <w:p w14:paraId="27EA1375" w14:textId="77777777" w:rsidR="00165303" w:rsidRPr="00BE13B8" w:rsidRDefault="00165303" w:rsidP="00165303">
            <w:pPr>
              <w:spacing w:after="61" w:line="237" w:lineRule="auto"/>
              <w:ind w:left="2"/>
              <w:rPr>
                <w:sz w:val="20"/>
              </w:rPr>
            </w:pPr>
            <w:r w:rsidRPr="00BE13B8">
              <w:rPr>
                <w:sz w:val="20"/>
              </w:rPr>
              <w:t>This data item is free text and is not validated by the DCC</w:t>
            </w:r>
          </w:p>
          <w:p w14:paraId="59F927D9" w14:textId="77777777" w:rsidR="002C5BC8" w:rsidRPr="00BE13B8" w:rsidRDefault="00165303" w:rsidP="00165303">
            <w:pPr>
              <w:spacing w:after="61" w:line="237" w:lineRule="auto"/>
              <w:ind w:left="2"/>
            </w:pPr>
            <w:r w:rsidRPr="00BE13B8">
              <w:rPr>
                <w:sz w:val="20"/>
              </w:rPr>
              <w:t>Only applicable to DUIS v2.x or later.</w:t>
            </w:r>
          </w:p>
        </w:tc>
        <w:tc>
          <w:tcPr>
            <w:tcW w:w="1083" w:type="pct"/>
            <w:tcBorders>
              <w:top w:val="single" w:sz="4" w:space="0" w:color="auto"/>
              <w:left w:val="single" w:sz="4" w:space="0" w:color="auto"/>
              <w:bottom w:val="single" w:sz="4" w:space="0" w:color="auto"/>
              <w:right w:val="single" w:sz="4" w:space="0" w:color="auto"/>
            </w:tcBorders>
            <w:hideMark/>
          </w:tcPr>
          <w:p w14:paraId="467AA073" w14:textId="77777777" w:rsidR="00165303" w:rsidRPr="00BE13B8" w:rsidRDefault="00165303" w:rsidP="00165303">
            <w:pPr>
              <w:tabs>
                <w:tab w:val="left" w:pos="720"/>
              </w:tabs>
              <w:rPr>
                <w:sz w:val="20"/>
                <w:szCs w:val="20"/>
              </w:rPr>
            </w:pPr>
            <w:proofErr w:type="spellStart"/>
            <w:r w:rsidRPr="00BE13B8">
              <w:rPr>
                <w:sz w:val="20"/>
                <w:szCs w:val="20"/>
              </w:rPr>
              <w:t>sr:MAPID</w:t>
            </w:r>
            <w:proofErr w:type="spellEnd"/>
          </w:p>
          <w:p w14:paraId="696A35D7" w14:textId="77777777" w:rsidR="00165303" w:rsidRPr="00BE13B8" w:rsidRDefault="00165303" w:rsidP="00165303">
            <w:pPr>
              <w:tabs>
                <w:tab w:val="left" w:pos="720"/>
              </w:tabs>
              <w:rPr>
                <w:sz w:val="20"/>
                <w:szCs w:val="20"/>
              </w:rPr>
            </w:pPr>
            <w:r w:rsidRPr="00BE13B8">
              <w:rPr>
                <w:sz w:val="20"/>
                <w:szCs w:val="20"/>
              </w:rPr>
              <w:t xml:space="preserve">(Restriction of </w:t>
            </w:r>
          </w:p>
          <w:p w14:paraId="2AA05FAF" w14:textId="77777777" w:rsidR="00165303" w:rsidRPr="00BE13B8" w:rsidRDefault="00165303" w:rsidP="00165303">
            <w:pPr>
              <w:tabs>
                <w:tab w:val="left" w:pos="720"/>
              </w:tabs>
              <w:rPr>
                <w:sz w:val="20"/>
                <w:szCs w:val="20"/>
              </w:rPr>
            </w:pPr>
            <w:proofErr w:type="spellStart"/>
            <w:r w:rsidRPr="00BE13B8">
              <w:rPr>
                <w:sz w:val="20"/>
                <w:szCs w:val="20"/>
              </w:rPr>
              <w:t>xs:string</w:t>
            </w:r>
            <w:proofErr w:type="spellEnd"/>
          </w:p>
          <w:p w14:paraId="65838999" w14:textId="77777777" w:rsidR="00165303" w:rsidRPr="00BE13B8" w:rsidRDefault="00165303" w:rsidP="00165303">
            <w:pPr>
              <w:tabs>
                <w:tab w:val="left" w:pos="720"/>
              </w:tabs>
              <w:rPr>
                <w:sz w:val="20"/>
                <w:szCs w:val="20"/>
              </w:rPr>
            </w:pPr>
            <w:r w:rsidRPr="00BE13B8">
              <w:rPr>
                <w:sz w:val="20"/>
                <w:szCs w:val="20"/>
              </w:rPr>
              <w:t>(</w:t>
            </w:r>
            <w:proofErr w:type="spellStart"/>
            <w:r w:rsidRPr="00BE13B8">
              <w:rPr>
                <w:sz w:val="20"/>
                <w:szCs w:val="20"/>
              </w:rPr>
              <w:t>minLength</w:t>
            </w:r>
            <w:proofErr w:type="spellEnd"/>
            <w:r w:rsidRPr="00BE13B8">
              <w:rPr>
                <w:sz w:val="20"/>
                <w:szCs w:val="20"/>
              </w:rPr>
              <w:t xml:space="preserve"> = 1,</w:t>
            </w:r>
          </w:p>
          <w:p w14:paraId="0242A84C" w14:textId="77777777" w:rsidR="002C5BC8" w:rsidRPr="00BE13B8" w:rsidRDefault="00165303" w:rsidP="00165303">
            <w:pPr>
              <w:tabs>
                <w:tab w:val="left" w:pos="720"/>
              </w:tabs>
              <w:rPr>
                <w:sz w:val="20"/>
                <w:szCs w:val="20"/>
              </w:rPr>
            </w:pPr>
            <w:proofErr w:type="spellStart"/>
            <w:r w:rsidRPr="00BE13B8">
              <w:rPr>
                <w:sz w:val="20"/>
                <w:szCs w:val="20"/>
              </w:rPr>
              <w:t>maxLength</w:t>
            </w:r>
            <w:proofErr w:type="spellEnd"/>
            <w:r w:rsidRPr="00BE13B8">
              <w:rPr>
                <w:sz w:val="20"/>
                <w:szCs w:val="20"/>
              </w:rPr>
              <w:t xml:space="preserve"> = 4))</w:t>
            </w:r>
          </w:p>
        </w:tc>
        <w:tc>
          <w:tcPr>
            <w:tcW w:w="620" w:type="pct"/>
            <w:tcBorders>
              <w:top w:val="single" w:sz="4" w:space="0" w:color="auto"/>
              <w:left w:val="single" w:sz="4" w:space="0" w:color="auto"/>
              <w:bottom w:val="single" w:sz="4" w:space="0" w:color="auto"/>
              <w:right w:val="single" w:sz="4" w:space="0" w:color="auto"/>
            </w:tcBorders>
            <w:hideMark/>
          </w:tcPr>
          <w:p w14:paraId="523F2CCC" w14:textId="77777777" w:rsidR="002C5BC8" w:rsidRPr="00BE13B8" w:rsidRDefault="002C5BC8" w:rsidP="002C5BC8">
            <w:pPr>
              <w:tabs>
                <w:tab w:val="left" w:pos="720"/>
              </w:tabs>
              <w:rPr>
                <w:sz w:val="20"/>
                <w:szCs w:val="20"/>
              </w:rPr>
            </w:pPr>
            <w:r w:rsidRPr="00BE13B8">
              <w:rPr>
                <w:sz w:val="20"/>
                <w:szCs w:val="20"/>
              </w:rPr>
              <w:t>Device Type = ESME, GSME: Yes,</w:t>
            </w:r>
          </w:p>
          <w:p w14:paraId="5CA66900" w14:textId="77777777" w:rsidR="002C5BC8" w:rsidRPr="00BE13B8" w:rsidRDefault="002C5BC8" w:rsidP="002C5BC8">
            <w:pPr>
              <w:tabs>
                <w:tab w:val="left" w:pos="720"/>
              </w:tabs>
              <w:rPr>
                <w:sz w:val="20"/>
                <w:szCs w:val="20"/>
              </w:rPr>
            </w:pPr>
            <w:r w:rsidRPr="00BE13B8">
              <w:rPr>
                <w:sz w:val="20"/>
                <w:szCs w:val="20"/>
              </w:rPr>
              <w:t>Otherwise:</w:t>
            </w:r>
          </w:p>
          <w:p w14:paraId="7716FC23" w14:textId="77777777" w:rsidR="002C5BC8" w:rsidRPr="00BE13B8" w:rsidRDefault="002C5BC8" w:rsidP="002C5BC8">
            <w:pPr>
              <w:tabs>
                <w:tab w:val="left" w:pos="720"/>
              </w:tabs>
              <w:rPr>
                <w:sz w:val="20"/>
                <w:szCs w:val="20"/>
              </w:rPr>
            </w:pPr>
            <w:r w:rsidRPr="00BE13B8">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47D3D46F" w14:textId="77777777" w:rsidR="002C5BC8" w:rsidRPr="00BE13B8" w:rsidRDefault="002C5BC8" w:rsidP="002C5BC8">
            <w:pPr>
              <w:tabs>
                <w:tab w:val="left" w:pos="720"/>
              </w:tabs>
              <w:rPr>
                <w:sz w:val="20"/>
                <w:szCs w:val="20"/>
              </w:rPr>
            </w:pPr>
            <w:r w:rsidRPr="00BE13B8">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24897AC5" w14:textId="77777777" w:rsidR="002C5BC8" w:rsidRPr="00971C80" w:rsidRDefault="002C5BC8" w:rsidP="002C5BC8">
            <w:pPr>
              <w:tabs>
                <w:tab w:val="left" w:pos="720"/>
              </w:tabs>
              <w:rPr>
                <w:sz w:val="20"/>
                <w:szCs w:val="20"/>
              </w:rPr>
            </w:pPr>
            <w:r w:rsidRPr="00BE13B8">
              <w:rPr>
                <w:sz w:val="20"/>
                <w:szCs w:val="20"/>
              </w:rPr>
              <w:t>N/A</w:t>
            </w:r>
          </w:p>
        </w:tc>
      </w:tr>
    </w:tbl>
    <w:p w14:paraId="76F167B8" w14:textId="77777777" w:rsidR="0016454B" w:rsidRDefault="0016454B" w:rsidP="0016454B">
      <w:pPr>
        <w:rPr>
          <w:b/>
        </w:rPr>
      </w:pPr>
    </w:p>
    <w:p w14:paraId="2624FDD3" w14:textId="77777777" w:rsidR="005C5561" w:rsidRDefault="005C5561" w:rsidP="0016454B">
      <w:pPr>
        <w:rPr>
          <w:b/>
        </w:rPr>
      </w:pPr>
    </w:p>
    <w:sectPr w:rsidR="005C5561" w:rsidSect="0036732A">
      <w:pgSz w:w="11900" w:h="16840" w:code="9"/>
      <w:pgMar w:top="1922" w:right="1134" w:bottom="1440" w:left="1134" w:header="340" w:footer="397" w:gutter="0"/>
      <w:cols w:space="708"/>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778FD1" w15:done="0"/>
  <w15:commentEx w15:paraId="08584982" w15:done="0"/>
  <w15:commentEx w15:paraId="05AAD8EE" w15:done="0"/>
  <w15:commentEx w15:paraId="5586849C" w15:done="0"/>
  <w15:commentEx w15:paraId="73B556DC" w15:done="0"/>
  <w15:commentEx w15:paraId="4DA21CA9" w15:done="0"/>
  <w15:commentEx w15:paraId="53261288" w15:done="0"/>
  <w15:commentEx w15:paraId="52E7E176" w15:done="0"/>
  <w15:commentEx w15:paraId="0F421FB6" w15:done="0"/>
  <w15:commentEx w15:paraId="72AF8AC4" w15:done="0"/>
  <w15:commentEx w15:paraId="77ED339E" w15:done="0"/>
  <w15:commentEx w15:paraId="0D8839FF" w15:done="0"/>
  <w15:commentEx w15:paraId="7D05E6E5" w15:done="0"/>
  <w15:commentEx w15:paraId="5E918D55" w15:done="0"/>
  <w15:commentEx w15:paraId="5104DEAF" w15:done="0"/>
  <w15:commentEx w15:paraId="1840EA36" w15:done="0"/>
  <w15:commentEx w15:paraId="081F4C29" w15:done="0"/>
  <w15:commentEx w15:paraId="23E97765" w15:done="0"/>
  <w15:commentEx w15:paraId="576005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23E59" w14:textId="77777777" w:rsidR="00AC01C0" w:rsidRDefault="00AC01C0" w:rsidP="00FA568E">
      <w:pPr>
        <w:spacing w:after="0"/>
      </w:pPr>
      <w:r>
        <w:separator/>
      </w:r>
    </w:p>
  </w:endnote>
  <w:endnote w:type="continuationSeparator" w:id="0">
    <w:p w14:paraId="20BB2E66" w14:textId="77777777" w:rsidR="00AC01C0" w:rsidRDefault="00AC01C0"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1C9E" w14:textId="77777777" w:rsidR="00E52CCF" w:rsidRDefault="00E52CCF"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0F49AF6" w14:textId="77777777" w:rsidR="00E52CCF" w:rsidRDefault="00E52CCF" w:rsidP="00FF4EC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E4C31" w14:textId="77777777" w:rsidR="00E52CCF" w:rsidRDefault="00E52CCF"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1ADE218" w14:textId="77777777" w:rsidR="00E52CCF" w:rsidRDefault="00E52CCF" w:rsidP="00FF4EC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THE_IMPACT"/>
  <w:p w14:paraId="27A8BFBA" w14:textId="30F38156" w:rsidR="00E52CCF" w:rsidRPr="00A51AB3" w:rsidRDefault="00E52CCF" w:rsidP="00A51AB3">
    <w:pPr>
      <w:tabs>
        <w:tab w:val="center" w:pos="4820"/>
        <w:tab w:val="right" w:pos="9639"/>
      </w:tabs>
      <w:ind w:right="-7"/>
      <w:jc w:val="right"/>
      <w:rPr>
        <w:szCs w:val="22"/>
      </w:rPr>
    </w:pPr>
    <w:r w:rsidRPr="00A51AB3">
      <w:rPr>
        <w:noProof/>
        <w:szCs w:val="22"/>
        <w:lang w:eastAsia="en-GB"/>
      </w:rPr>
      <mc:AlternateContent>
        <mc:Choice Requires="wps">
          <w:drawing>
            <wp:anchor distT="0" distB="0" distL="114300" distR="114300" simplePos="0" relativeHeight="251660288" behindDoc="0" locked="0" layoutInCell="1" allowOverlap="1" wp14:anchorId="430D3171" wp14:editId="6C2E9151">
              <wp:simplePos x="0" y="0"/>
              <wp:positionH relativeFrom="margin">
                <wp:posOffset>2997827</wp:posOffset>
              </wp:positionH>
              <wp:positionV relativeFrom="paragraph">
                <wp:posOffset>-86574</wp:posOffset>
              </wp:positionV>
              <wp:extent cx="3261815" cy="655093"/>
              <wp:effectExtent l="0" t="0" r="15240" b="12065"/>
              <wp:wrapNone/>
              <wp:docPr id="26" name="Rectangle 26"/>
              <wp:cNvGraphicFramePr/>
              <a:graphic xmlns:a="http://schemas.openxmlformats.org/drawingml/2006/main">
                <a:graphicData uri="http://schemas.microsoft.com/office/word/2010/wordprocessingShape">
                  <wps:wsp>
                    <wps:cNvSpPr/>
                    <wps:spPr bwMode="auto">
                      <a:xfrm>
                        <a:off x="0" y="0"/>
                        <a:ext cx="3261815" cy="655093"/>
                      </a:xfrm>
                      <a:prstGeom prst="rect">
                        <a:avLst/>
                      </a:prstGeom>
                      <a:solidFill>
                        <a:schemeClr val="bg1"/>
                      </a:solidFill>
                      <a:ln w="9525" cap="flat" cmpd="sng" algn="ctr">
                        <a:solidFill>
                          <a:schemeClr val="bg1"/>
                        </a:solidFill>
                        <a:prstDash val="sysDot"/>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FED70E" id="Rectangle 26" o:spid="_x0000_s1026" style="position:absolute;margin-left:236.05pt;margin-top:-6.8pt;width:256.85pt;height:51.6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" fillcolor="white [3212]" strokecolor="white [3212]">
              <v:stroke dashstyle="1 1" joinstyle="round"/>
              <w10:wrap anchorx="margin"/>
            </v:rect>
          </w:pict>
        </mc:Fallback>
      </mc:AlternateContent>
    </w:r>
    <w:r w:rsidRPr="00A51AB3">
      <w:rPr>
        <w:szCs w:val="22"/>
      </w:rPr>
      <w:fldChar w:fldCharType="begin"/>
    </w:r>
    <w:r w:rsidRPr="00A51AB3">
      <w:rPr>
        <w:szCs w:val="22"/>
      </w:rPr>
      <w:instrText xml:space="preserve"> IF </w:instrText>
    </w:r>
    <w:r w:rsidRPr="00A51AB3">
      <w:rPr>
        <w:szCs w:val="22"/>
      </w:rPr>
      <w:fldChar w:fldCharType="begin"/>
    </w:r>
    <w:r w:rsidRPr="00A51AB3">
      <w:rPr>
        <w:szCs w:val="22"/>
      </w:rPr>
      <w:instrText xml:space="preserve"> REF selectImpact  \* MERGEFORMAT </w:instrText>
    </w:r>
    <w:r w:rsidRPr="00A51AB3">
      <w:rPr>
        <w:szCs w:val="22"/>
      </w:rPr>
      <w:fldChar w:fldCharType="separate"/>
    </w:r>
    <w:sdt>
      <w:sdtPr>
        <w:rPr>
          <w:b/>
          <w:color w:val="1F144A" w:themeColor="text1"/>
          <w:szCs w:val="22"/>
        </w:rPr>
        <w:alias w:val="PA/IA"/>
        <w:tag w:val="PA/IA"/>
        <w:id w:val="-2031938120"/>
        <w:placeholder>
          <w:docPart w:val="25028DDB3FFD4C7EB74EF4D1ECD9236F"/>
        </w:placeholder>
        <w:dropDownList>
          <w:listItem w:displayText="&lt;PA/IA?&gt;" w:value="TBD"/>
          <w:listItem w:displayText="PA" w:value="PA"/>
          <w:listItem w:displayText="IA" w:value="IA"/>
        </w:dropDownList>
      </w:sdtPr>
      <w:sdtEndPr/>
      <w:sdtContent>
        <w:r w:rsidRPr="00674DED">
          <w:rPr>
            <w:b/>
            <w:color w:val="1F144A" w:themeColor="text1"/>
            <w:szCs w:val="22"/>
          </w:rPr>
          <w:instrText>IA</w:instrText>
        </w:r>
      </w:sdtContent>
    </w:sdt>
    <w:r w:rsidRPr="00A51AB3">
      <w:rPr>
        <w:szCs w:val="22"/>
      </w:rPr>
      <w:fldChar w:fldCharType="end"/>
    </w:r>
    <w:r w:rsidRPr="00A51AB3">
      <w:rPr>
        <w:szCs w:val="22"/>
      </w:rPr>
      <w:instrText>="PA" "Preliminary" "Impact"</w:instrText>
    </w:r>
    <w:r w:rsidRPr="00A51AB3">
      <w:rPr>
        <w:szCs w:val="22"/>
      </w:rPr>
      <w:fldChar w:fldCharType="separate"/>
    </w:r>
    <w:r w:rsidR="00A03B6C" w:rsidRPr="00A51AB3">
      <w:rPr>
        <w:noProof/>
        <w:szCs w:val="22"/>
      </w:rPr>
      <w:t>Impact</w:t>
    </w:r>
    <w:r w:rsidRPr="00A51AB3">
      <w:rPr>
        <w:szCs w:val="22"/>
      </w:rPr>
      <w:fldChar w:fldCharType="end"/>
    </w:r>
    <w:bookmarkEnd w:id="4"/>
    <w:r w:rsidRPr="00A51AB3">
      <w:rPr>
        <w:szCs w:val="22"/>
      </w:rPr>
      <w:t xml:space="preserve"> Ass</w:t>
    </w:r>
    <w:r>
      <w:rPr>
        <w:szCs w:val="22"/>
      </w:rPr>
      <w:t xml:space="preserve">essment </w:t>
    </w:r>
    <w:r w:rsidRPr="00A51AB3">
      <w:rPr>
        <w:szCs w:val="22"/>
      </w:rPr>
      <w:t>(</w:t>
    </w:r>
    <w:bookmarkStart w:id="5" w:name="IMPACT_TYPE"/>
    <w:r w:rsidRPr="00A51AB3">
      <w:rPr>
        <w:szCs w:val="22"/>
      </w:rPr>
      <w:fldChar w:fldCharType="begin"/>
    </w:r>
    <w:r w:rsidRPr="00A51AB3">
      <w:rPr>
        <w:szCs w:val="22"/>
      </w:rPr>
      <w:instrText xml:space="preserve"> IF  </w:instrText>
    </w:r>
    <w:r w:rsidRPr="00A51AB3">
      <w:rPr>
        <w:szCs w:val="22"/>
      </w:rPr>
      <w:fldChar w:fldCharType="begin"/>
    </w:r>
    <w:r w:rsidRPr="00A51AB3">
      <w:rPr>
        <w:szCs w:val="22"/>
      </w:rPr>
      <w:instrText xml:space="preserve"> REF selectImpact  \* MERGEFORMAT </w:instrText>
    </w:r>
    <w:r w:rsidRPr="00A51AB3">
      <w:rPr>
        <w:szCs w:val="22"/>
      </w:rPr>
      <w:fldChar w:fldCharType="separate"/>
    </w:r>
    <w:sdt>
      <w:sdtPr>
        <w:rPr>
          <w:b/>
          <w:bCs/>
          <w:color w:val="5C2071" w:themeColor="accent1"/>
          <w:szCs w:val="22"/>
          <w:lang w:val="en-US"/>
        </w:rPr>
        <w:alias w:val="PA/IA"/>
        <w:tag w:val="PA/IA"/>
        <w:id w:val="-11070493"/>
        <w:placeholder>
          <w:docPart w:val="C047DA8AA4D647838276DD0768A1E32F"/>
        </w:placeholder>
        <w:dropDownList>
          <w:listItem w:displayText="&lt;PA/IA?&gt;" w:value="TBD"/>
          <w:listItem w:displayText="PA" w:value="PA"/>
          <w:listItem w:displayText="IA" w:value="IA"/>
        </w:dropDownList>
      </w:sdtPr>
      <w:sdtEndPr/>
      <w:sdtContent>
        <w:r w:rsidRPr="00674DED">
          <w:rPr>
            <w:b/>
            <w:bCs/>
            <w:color w:val="5C2071" w:themeColor="accent1"/>
            <w:szCs w:val="22"/>
            <w:lang w:val="en-US"/>
          </w:rPr>
          <w:instrText>IA</w:instrText>
        </w:r>
      </w:sdtContent>
    </w:sdt>
    <w:r w:rsidRPr="00A51AB3">
      <w:rPr>
        <w:szCs w:val="22"/>
      </w:rPr>
      <w:fldChar w:fldCharType="end"/>
    </w:r>
    <w:r w:rsidRPr="00A51AB3">
      <w:rPr>
        <w:szCs w:val="22"/>
      </w:rPr>
      <w:instrText>="PA" "PA" "IA"</w:instrText>
    </w:r>
    <w:r w:rsidRPr="00A51AB3">
      <w:rPr>
        <w:szCs w:val="22"/>
      </w:rPr>
      <w:fldChar w:fldCharType="separate"/>
    </w:r>
    <w:r w:rsidR="00A03B6C" w:rsidRPr="00A51AB3">
      <w:rPr>
        <w:noProof/>
        <w:szCs w:val="22"/>
      </w:rPr>
      <w:t>IA</w:t>
    </w:r>
    <w:r w:rsidRPr="00A51AB3">
      <w:rPr>
        <w:szCs w:val="22"/>
      </w:rPr>
      <w:fldChar w:fldCharType="end"/>
    </w:r>
    <w:bookmarkEnd w:id="5"/>
    <w:r w:rsidRPr="00A51AB3">
      <w:rPr>
        <w:szCs w:val="22"/>
      </w:rPr>
      <w:t xml:space="preserve">) for </w:t>
    </w:r>
    <w:r w:rsidRPr="00A51AB3">
      <w:rPr>
        <w:szCs w:val="22"/>
      </w:rPr>
      <w:fldChar w:fldCharType="begin"/>
    </w:r>
    <w:r w:rsidRPr="00A51AB3">
      <w:rPr>
        <w:szCs w:val="22"/>
      </w:rPr>
      <w:instrText xml:space="preserve"> REF selectSECMD  \* MERGEFORMAT </w:instrText>
    </w:r>
    <w:r w:rsidRPr="00A51AB3">
      <w:rPr>
        <w:szCs w:val="22"/>
      </w:rPr>
      <w:fldChar w:fldCharType="separate"/>
    </w:r>
    <w:bookmarkStart w:id="6" w:name="SECMP"/>
    <w:sdt>
      <w:sdtPr>
        <w:rPr>
          <w:bCs/>
          <w:szCs w:val="22"/>
          <w:lang w:val="en-US"/>
        </w:rPr>
        <w:alias w:val="SECMP#"/>
        <w:tag w:val="SECMP#"/>
        <w:id w:val="-1501432903"/>
        <w:placeholder>
          <w:docPart w:val="E7BBB73B61AB4574B9A3EAA16225CFDE"/>
        </w:placeholder>
        <w:text/>
      </w:sdtPr>
      <w:sdtEndPr/>
      <w:sdtContent>
        <w:r w:rsidRPr="00674DED">
          <w:rPr>
            <w:bCs/>
            <w:szCs w:val="22"/>
            <w:lang w:val="en-US"/>
          </w:rPr>
          <w:t>SECMP 0011</w:t>
        </w:r>
      </w:sdtContent>
    </w:sdt>
    <w:bookmarkEnd w:id="6"/>
    <w:r w:rsidRPr="00A51AB3">
      <w:rPr>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3760E" w14:textId="3834D84C" w:rsidR="00E52CCF" w:rsidRPr="00FE513B" w:rsidRDefault="00E52CCF" w:rsidP="000B5BAD">
    <w:pPr>
      <w:tabs>
        <w:tab w:val="center" w:pos="4820"/>
        <w:tab w:val="right" w:pos="9639"/>
      </w:tabs>
      <w:ind w:right="-7"/>
    </w:pPr>
    <w:r w:rsidRPr="00FE513B">
      <w:rPr>
        <w:sz w:val="20"/>
        <w:szCs w:val="20"/>
      </w:rPr>
      <w:fldChar w:fldCharType="begin"/>
    </w:r>
    <w:r w:rsidRPr="00FE513B">
      <w:rPr>
        <w:sz w:val="20"/>
        <w:szCs w:val="20"/>
      </w:rPr>
      <w:instrText xml:space="preserve"> REF IMPACT_TYPE \h </w:instrText>
    </w:r>
    <w:r>
      <w:rPr>
        <w:sz w:val="20"/>
        <w:szCs w:val="20"/>
      </w:rPr>
      <w:instrText xml:space="preserve"> \* MERGEFORMAT </w:instrText>
    </w:r>
    <w:r w:rsidRPr="00FE513B">
      <w:rPr>
        <w:sz w:val="20"/>
        <w:szCs w:val="20"/>
      </w:rPr>
    </w:r>
    <w:r w:rsidRPr="00FE513B">
      <w:rPr>
        <w:sz w:val="20"/>
        <w:szCs w:val="20"/>
      </w:rPr>
      <w:fldChar w:fldCharType="separate"/>
    </w:r>
    <w:r w:rsidRPr="00674DED">
      <w:rPr>
        <w:noProof/>
        <w:sz w:val="20"/>
        <w:szCs w:val="20"/>
      </w:rPr>
      <w:t>IA</w:t>
    </w:r>
    <w:r w:rsidRPr="00FE513B">
      <w:rPr>
        <w:sz w:val="20"/>
        <w:szCs w:val="20"/>
      </w:rPr>
      <w:fldChar w:fldCharType="end"/>
    </w:r>
    <w:r w:rsidRPr="00FE513B">
      <w:rPr>
        <w:sz w:val="20"/>
        <w:szCs w:val="20"/>
      </w:rPr>
      <w:t xml:space="preserve"> </w:t>
    </w:r>
    <w:r w:rsidRPr="00FE513B">
      <w:rPr>
        <w:sz w:val="20"/>
        <w:szCs w:val="20"/>
      </w:rPr>
      <w:fldChar w:fldCharType="begin"/>
    </w:r>
    <w:r w:rsidRPr="00FE513B">
      <w:rPr>
        <w:sz w:val="20"/>
        <w:szCs w:val="20"/>
      </w:rPr>
      <w:instrText xml:space="preserve"> REF  SECMP  \* MERGEFORMAT </w:instrText>
    </w:r>
    <w:r w:rsidRPr="00FE513B">
      <w:rPr>
        <w:sz w:val="20"/>
        <w:szCs w:val="20"/>
      </w:rPr>
      <w:fldChar w:fldCharType="separate"/>
    </w:r>
    <w:sdt>
      <w:sdtPr>
        <w:rPr>
          <w:sz w:val="20"/>
          <w:szCs w:val="20"/>
        </w:rPr>
        <w:alias w:val="SECMP#"/>
        <w:tag w:val="SECMP#"/>
        <w:id w:val="63073618"/>
        <w:placeholder>
          <w:docPart w:val="D4E27C919A1E4869AE9A4A5AD30D43F1"/>
        </w:placeholder>
        <w:text/>
      </w:sdtPr>
      <w:sdtEndPr/>
      <w:sdtContent>
        <w:r w:rsidRPr="00674DED">
          <w:rPr>
            <w:sz w:val="20"/>
            <w:szCs w:val="20"/>
          </w:rPr>
          <w:t>SECMP 0011</w:t>
        </w:r>
      </w:sdtContent>
    </w:sdt>
    <w:r w:rsidRPr="00FE513B">
      <w:rPr>
        <w:sz w:val="20"/>
        <w:szCs w:val="20"/>
      </w:rPr>
      <w:fldChar w:fldCharType="end"/>
    </w:r>
    <w:r w:rsidRPr="00FE513B">
      <w:rPr>
        <w:sz w:val="20"/>
        <w:szCs w:val="20"/>
      </w:rPr>
      <w:t xml:space="preserve"> v</w:t>
    </w:r>
    <w:r w:rsidRPr="00FE513B">
      <w:rPr>
        <w:sz w:val="20"/>
        <w:szCs w:val="20"/>
      </w:rPr>
      <w:fldChar w:fldCharType="begin"/>
    </w:r>
    <w:r w:rsidRPr="00FE513B">
      <w:rPr>
        <w:sz w:val="20"/>
        <w:szCs w:val="20"/>
      </w:rPr>
      <w:instrText xml:space="preserve"> REF VERSION \h </w:instrText>
    </w:r>
    <w:r>
      <w:rPr>
        <w:sz w:val="20"/>
        <w:szCs w:val="20"/>
      </w:rPr>
      <w:instrText xml:space="preserve"> \* MERGEFORMAT </w:instrText>
    </w:r>
    <w:r w:rsidRPr="00FE513B">
      <w:rPr>
        <w:sz w:val="20"/>
        <w:szCs w:val="20"/>
      </w:rPr>
    </w:r>
    <w:r w:rsidRPr="00FE513B">
      <w:rPr>
        <w:sz w:val="20"/>
        <w:szCs w:val="20"/>
      </w:rPr>
      <w:fldChar w:fldCharType="separate"/>
    </w:r>
    <w:sdt>
      <w:sdtPr>
        <w:alias w:val="Version"/>
        <w:tag w:val="Version"/>
        <w:id w:val="-1292663612"/>
        <w:lock w:val="sdtLocked"/>
        <w:placeholder>
          <w:docPart w:val="ED1C701F59544B41BF561E8FD9E887ED"/>
        </w:placeholder>
        <w:text/>
      </w:sdtPr>
      <w:sdtEndPr/>
      <w:sdtContent>
        <w:r w:rsidR="00933C5D">
          <w:t>3.1</w:t>
        </w:r>
      </w:sdtContent>
    </w:sdt>
    <w:r w:rsidRPr="00FE513B">
      <w:rPr>
        <w:sz w:val="20"/>
        <w:szCs w:val="20"/>
      </w:rPr>
      <w:fldChar w:fldCharType="end"/>
    </w:r>
    <w:r w:rsidRPr="00FE513B">
      <w:rPr>
        <w:sz w:val="20"/>
        <w:szCs w:val="20"/>
      </w:rPr>
      <w:tab/>
    </w:r>
    <w:r w:rsidRPr="00FE513B">
      <w:rPr>
        <w:sz w:val="20"/>
        <w:szCs w:val="20"/>
      </w:rPr>
      <w:fldChar w:fldCharType="begin"/>
    </w:r>
    <w:r w:rsidRPr="00FE513B">
      <w:rPr>
        <w:sz w:val="20"/>
        <w:szCs w:val="20"/>
      </w:rPr>
      <w:instrText xml:space="preserve"> REF CLASSIFICATION \h </w:instrText>
    </w:r>
    <w:r>
      <w:rPr>
        <w:sz w:val="20"/>
        <w:szCs w:val="20"/>
      </w:rPr>
      <w:instrText xml:space="preserve"> \* MERGEFORMAT </w:instrText>
    </w:r>
    <w:r w:rsidRPr="00FE513B">
      <w:rPr>
        <w:sz w:val="20"/>
        <w:szCs w:val="20"/>
      </w:rPr>
    </w:r>
    <w:r w:rsidRPr="00FE513B">
      <w:rPr>
        <w:sz w:val="20"/>
        <w:szCs w:val="20"/>
      </w:rPr>
      <w:fldChar w:fldCharType="separate"/>
    </w:r>
    <w:sdt>
      <w:sdtPr>
        <w:alias w:val="Classification"/>
        <w:tag w:val="Classification"/>
        <w:id w:val="-150148010"/>
        <w:lock w:val="sdtLocked"/>
        <w:placeholder>
          <w:docPart w:val="EE77EC7E6C854437967A2540891CF251"/>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t>DCC PUBLIC</w:t>
        </w:r>
      </w:sdtContent>
    </w:sdt>
    <w:r w:rsidRPr="004E487A">
      <w:t xml:space="preserve"> </w:t>
    </w:r>
    <w:r w:rsidRPr="00FE513B">
      <w:rPr>
        <w:sz w:val="20"/>
        <w:szCs w:val="20"/>
      </w:rPr>
      <w:fldChar w:fldCharType="end"/>
    </w:r>
    <w:r w:rsidRPr="00FE513B">
      <w:rPr>
        <w:sz w:val="20"/>
        <w:szCs w:val="20"/>
      </w:rPr>
      <w:tab/>
      <w:t xml:space="preserve">Page </w:t>
    </w:r>
    <w:r w:rsidRPr="00FE513B">
      <w:rPr>
        <w:sz w:val="20"/>
        <w:szCs w:val="20"/>
      </w:rPr>
      <w:fldChar w:fldCharType="begin"/>
    </w:r>
    <w:r w:rsidRPr="00FE513B">
      <w:rPr>
        <w:sz w:val="20"/>
        <w:szCs w:val="20"/>
      </w:rPr>
      <w:instrText xml:space="preserve"> PAGE   \* MERGEFORMAT </w:instrText>
    </w:r>
    <w:r w:rsidRPr="00FE513B">
      <w:rPr>
        <w:sz w:val="20"/>
        <w:szCs w:val="20"/>
      </w:rPr>
      <w:fldChar w:fldCharType="separate"/>
    </w:r>
    <w:r w:rsidR="00A03B6C">
      <w:rPr>
        <w:noProof/>
        <w:sz w:val="20"/>
        <w:szCs w:val="20"/>
      </w:rPr>
      <w:t>3</w:t>
    </w:r>
    <w:r w:rsidRPr="00FE513B">
      <w:rPr>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2D55" w14:textId="399826A2" w:rsidR="00E52CCF" w:rsidRPr="000B5BAD" w:rsidRDefault="00E52CCF" w:rsidP="000B5BAD">
    <w:pPr>
      <w:tabs>
        <w:tab w:val="center" w:pos="7371"/>
        <w:tab w:val="right" w:pos="14572"/>
      </w:tabs>
      <w:rPr>
        <w:sz w:val="20"/>
        <w:szCs w:val="20"/>
      </w:rPr>
    </w:pPr>
    <w:r w:rsidRPr="000B5BAD">
      <w:rPr>
        <w:sz w:val="20"/>
        <w:szCs w:val="20"/>
      </w:rPr>
      <w:fldChar w:fldCharType="begin"/>
    </w:r>
    <w:r w:rsidRPr="000B5BAD">
      <w:rPr>
        <w:sz w:val="20"/>
        <w:szCs w:val="20"/>
      </w:rPr>
      <w:instrText xml:space="preserve"> IF </w:instrText>
    </w:r>
    <w:r w:rsidRPr="000B5BAD">
      <w:rPr>
        <w:sz w:val="20"/>
        <w:szCs w:val="20"/>
      </w:rPr>
      <w:fldChar w:fldCharType="begin"/>
    </w:r>
    <w:r w:rsidRPr="000B5BAD">
      <w:rPr>
        <w:sz w:val="20"/>
        <w:szCs w:val="20"/>
      </w:rPr>
      <w:instrText xml:space="preserve"> REF IMPACT_TYPE  \* MERGEFORMAT </w:instrText>
    </w:r>
    <w:r w:rsidRPr="000B5BAD">
      <w:rPr>
        <w:sz w:val="20"/>
        <w:szCs w:val="20"/>
      </w:rPr>
      <w:fldChar w:fldCharType="separate"/>
    </w:r>
    <w:r w:rsidRPr="00674DED">
      <w:rPr>
        <w:sz w:val="20"/>
        <w:szCs w:val="20"/>
      </w:rPr>
      <w:instrText>IA</w:instrText>
    </w:r>
    <w:r w:rsidRPr="000B5BAD">
      <w:rPr>
        <w:sz w:val="20"/>
        <w:szCs w:val="20"/>
      </w:rPr>
      <w:fldChar w:fldCharType="end"/>
    </w:r>
    <w:r w:rsidRPr="000B5BAD">
      <w:rPr>
        <w:sz w:val="20"/>
        <w:szCs w:val="20"/>
      </w:rPr>
      <w:instrText>="PA" "PA" "IA"</w:instrText>
    </w:r>
    <w:r w:rsidRPr="000B5BAD">
      <w:rPr>
        <w:sz w:val="20"/>
        <w:szCs w:val="20"/>
      </w:rPr>
      <w:fldChar w:fldCharType="separate"/>
    </w:r>
    <w:r w:rsidR="00A03B6C" w:rsidRPr="000B5BAD">
      <w:rPr>
        <w:noProof/>
        <w:sz w:val="20"/>
        <w:szCs w:val="20"/>
      </w:rPr>
      <w:t>IA</w:t>
    </w:r>
    <w:r w:rsidRPr="000B5BAD">
      <w:rPr>
        <w:sz w:val="20"/>
        <w:szCs w:val="20"/>
      </w:rPr>
      <w:fldChar w:fldCharType="end"/>
    </w:r>
    <w:r w:rsidRPr="000B5BAD">
      <w:rPr>
        <w:b/>
        <w:color w:val="1F144A" w:themeColor="text1"/>
        <w:sz w:val="20"/>
        <w:szCs w:val="20"/>
      </w:rPr>
      <w:t xml:space="preserve"> </w:t>
    </w:r>
    <w:r w:rsidRPr="000B5BAD">
      <w:rPr>
        <w:sz w:val="20"/>
        <w:szCs w:val="20"/>
      </w:rPr>
      <w:fldChar w:fldCharType="begin"/>
    </w:r>
    <w:r w:rsidRPr="000B5BAD">
      <w:rPr>
        <w:sz w:val="20"/>
        <w:szCs w:val="20"/>
      </w:rPr>
      <w:instrText xml:space="preserve"> REF  SECMP  \* MERGEFORMAT </w:instrText>
    </w:r>
    <w:r w:rsidRPr="000B5BAD">
      <w:rPr>
        <w:sz w:val="20"/>
        <w:szCs w:val="20"/>
      </w:rPr>
      <w:fldChar w:fldCharType="separate"/>
    </w:r>
    <w:sdt>
      <w:sdtPr>
        <w:rPr>
          <w:sz w:val="20"/>
          <w:szCs w:val="20"/>
        </w:rPr>
        <w:alias w:val="SECMP#"/>
        <w:tag w:val="SECMP#"/>
        <w:id w:val="1016735200"/>
        <w:placeholder>
          <w:docPart w:val="415B5AB412D34B66B7B85A6F1354A9EA"/>
        </w:placeholder>
        <w:text/>
      </w:sdtPr>
      <w:sdtEndPr/>
      <w:sdtContent>
        <w:r w:rsidRPr="00674DED">
          <w:rPr>
            <w:sz w:val="20"/>
            <w:szCs w:val="20"/>
          </w:rPr>
          <w:t>SECMP 0011</w:t>
        </w:r>
      </w:sdtContent>
    </w:sdt>
    <w:r w:rsidRPr="000B5BAD">
      <w:rPr>
        <w:sz w:val="20"/>
        <w:szCs w:val="20"/>
      </w:rPr>
      <w:fldChar w:fldCharType="end"/>
    </w:r>
    <w:r w:rsidRPr="000B5BAD">
      <w:rPr>
        <w:sz w:val="20"/>
        <w:szCs w:val="20"/>
      </w:rPr>
      <w:t xml:space="preserve"> v</w:t>
    </w:r>
    <w:r w:rsidRPr="000B5BAD">
      <w:rPr>
        <w:sz w:val="20"/>
        <w:szCs w:val="20"/>
      </w:rPr>
      <w:fldChar w:fldCharType="begin"/>
    </w:r>
    <w:r w:rsidRPr="000B5BAD">
      <w:rPr>
        <w:sz w:val="20"/>
        <w:szCs w:val="20"/>
      </w:rPr>
      <w:instrText xml:space="preserve"> REF VERSION \h </w:instrText>
    </w:r>
    <w:r>
      <w:rPr>
        <w:sz w:val="20"/>
        <w:szCs w:val="20"/>
      </w:rPr>
      <w:instrText xml:space="preserve"> \* MERGEFORMAT </w:instrText>
    </w:r>
    <w:r w:rsidRPr="000B5BAD">
      <w:rPr>
        <w:sz w:val="20"/>
        <w:szCs w:val="20"/>
      </w:rPr>
    </w:r>
    <w:r w:rsidRPr="000B5BAD">
      <w:rPr>
        <w:sz w:val="20"/>
        <w:szCs w:val="20"/>
      </w:rPr>
      <w:fldChar w:fldCharType="separate"/>
    </w:r>
    <w:sdt>
      <w:sdtPr>
        <w:rPr>
          <w:sz w:val="20"/>
          <w:szCs w:val="20"/>
        </w:rPr>
        <w:alias w:val="Version"/>
        <w:tag w:val="Version"/>
        <w:id w:val="-1975132973"/>
        <w:lock w:val="sdtLocked"/>
        <w:placeholder>
          <w:docPart w:val="2AB5213CA4C14BAC8B1A36812B874B31"/>
        </w:placeholder>
        <w:text/>
      </w:sdtPr>
      <w:sdtEndPr/>
      <w:sdtContent>
        <w:r w:rsidRPr="00674DED">
          <w:rPr>
            <w:sz w:val="20"/>
            <w:szCs w:val="20"/>
          </w:rPr>
          <w:t>2.0</w:t>
        </w:r>
      </w:sdtContent>
    </w:sdt>
    <w:r w:rsidRPr="000B5BAD">
      <w:rPr>
        <w:sz w:val="20"/>
        <w:szCs w:val="20"/>
      </w:rPr>
      <w:fldChar w:fldCharType="end"/>
    </w:r>
    <w:r w:rsidRPr="000B5BAD">
      <w:rPr>
        <w:sz w:val="20"/>
        <w:szCs w:val="20"/>
      </w:rPr>
      <w:tab/>
    </w:r>
    <w:r w:rsidRPr="000B5BAD">
      <w:rPr>
        <w:sz w:val="20"/>
        <w:szCs w:val="20"/>
      </w:rPr>
      <w:fldChar w:fldCharType="begin"/>
    </w:r>
    <w:r w:rsidRPr="000B5BAD">
      <w:rPr>
        <w:sz w:val="20"/>
        <w:szCs w:val="20"/>
      </w:rPr>
      <w:instrText xml:space="preserve"> REF CLASSIFICATION \h </w:instrText>
    </w:r>
    <w:r>
      <w:rPr>
        <w:sz w:val="20"/>
        <w:szCs w:val="20"/>
      </w:rPr>
      <w:instrText xml:space="preserve"> \* MERGEFORMAT </w:instrText>
    </w:r>
    <w:r w:rsidRPr="000B5BAD">
      <w:rPr>
        <w:sz w:val="20"/>
        <w:szCs w:val="20"/>
      </w:rPr>
    </w:r>
    <w:r w:rsidRPr="000B5BAD">
      <w:rPr>
        <w:sz w:val="20"/>
        <w:szCs w:val="20"/>
      </w:rPr>
      <w:fldChar w:fldCharType="separate"/>
    </w:r>
    <w:sdt>
      <w:sdtPr>
        <w:rPr>
          <w:sz w:val="20"/>
          <w:szCs w:val="20"/>
        </w:rPr>
        <w:alias w:val="Classification"/>
        <w:tag w:val="Classification"/>
        <w:id w:val="748469991"/>
        <w:lock w:val="sdtLocked"/>
        <w:placeholder>
          <w:docPart w:val="DF5FDE0F56744B03AF6FDFA168085642"/>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rsidRPr="00674DED">
          <w:rPr>
            <w:sz w:val="20"/>
            <w:szCs w:val="20"/>
          </w:rPr>
          <w:t>DCC PUBLIC</w:t>
        </w:r>
      </w:sdtContent>
    </w:sdt>
    <w:r w:rsidRPr="00674DED">
      <w:rPr>
        <w:sz w:val="20"/>
        <w:szCs w:val="20"/>
      </w:rPr>
      <w:t xml:space="preserve"> </w:t>
    </w:r>
    <w:r w:rsidRPr="000B5BAD">
      <w:rPr>
        <w:sz w:val="20"/>
        <w:szCs w:val="20"/>
      </w:rPr>
      <w:fldChar w:fldCharType="end"/>
    </w:r>
    <w:r w:rsidRPr="000B5BAD">
      <w:rPr>
        <w:sz w:val="20"/>
        <w:szCs w:val="20"/>
      </w:rPr>
      <w:tab/>
      <w:t xml:space="preserve">Page </w:t>
    </w:r>
    <w:r w:rsidRPr="000B5BAD">
      <w:rPr>
        <w:sz w:val="20"/>
        <w:szCs w:val="20"/>
      </w:rPr>
      <w:fldChar w:fldCharType="begin"/>
    </w:r>
    <w:r w:rsidRPr="000B5BAD">
      <w:rPr>
        <w:sz w:val="20"/>
        <w:szCs w:val="20"/>
      </w:rPr>
      <w:instrText xml:space="preserve"> PAGE   \* MERGEFORMAT </w:instrText>
    </w:r>
    <w:r w:rsidRPr="000B5BAD">
      <w:rPr>
        <w:sz w:val="20"/>
        <w:szCs w:val="20"/>
      </w:rPr>
      <w:fldChar w:fldCharType="separate"/>
    </w:r>
    <w:r w:rsidR="00A03B6C">
      <w:rPr>
        <w:noProof/>
        <w:sz w:val="20"/>
        <w:szCs w:val="20"/>
      </w:rPr>
      <w:t>11</w:t>
    </w:r>
    <w:r w:rsidRPr="000B5BAD">
      <w:rPr>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CAE8D" w14:textId="35315695" w:rsidR="00E52CCF" w:rsidRPr="000B5BAD" w:rsidRDefault="00E52CCF" w:rsidP="000B5BAD">
    <w:pPr>
      <w:tabs>
        <w:tab w:val="center" w:pos="4820"/>
        <w:tab w:val="right" w:pos="9632"/>
      </w:tabs>
      <w:rPr>
        <w:sz w:val="20"/>
        <w:szCs w:val="20"/>
      </w:rPr>
    </w:pPr>
    <w:r w:rsidRPr="000B5BAD">
      <w:rPr>
        <w:sz w:val="20"/>
        <w:szCs w:val="20"/>
      </w:rPr>
      <w:fldChar w:fldCharType="begin"/>
    </w:r>
    <w:r w:rsidRPr="000B5BAD">
      <w:rPr>
        <w:sz w:val="20"/>
        <w:szCs w:val="20"/>
      </w:rPr>
      <w:instrText xml:space="preserve"> IF </w:instrText>
    </w:r>
    <w:r w:rsidRPr="000B5BAD">
      <w:rPr>
        <w:sz w:val="20"/>
        <w:szCs w:val="20"/>
      </w:rPr>
      <w:fldChar w:fldCharType="begin"/>
    </w:r>
    <w:r w:rsidRPr="000B5BAD">
      <w:rPr>
        <w:sz w:val="20"/>
        <w:szCs w:val="20"/>
      </w:rPr>
      <w:instrText xml:space="preserve"> REF IMPACT_TYPE  \* MERGEFORMAT </w:instrText>
    </w:r>
    <w:r w:rsidRPr="000B5BAD">
      <w:rPr>
        <w:sz w:val="20"/>
        <w:szCs w:val="20"/>
      </w:rPr>
      <w:fldChar w:fldCharType="separate"/>
    </w:r>
    <w:r w:rsidRPr="00674DED">
      <w:rPr>
        <w:sz w:val="20"/>
        <w:szCs w:val="20"/>
      </w:rPr>
      <w:instrText>IA</w:instrText>
    </w:r>
    <w:r w:rsidRPr="000B5BAD">
      <w:rPr>
        <w:sz w:val="20"/>
        <w:szCs w:val="20"/>
      </w:rPr>
      <w:fldChar w:fldCharType="end"/>
    </w:r>
    <w:r w:rsidRPr="000B5BAD">
      <w:rPr>
        <w:sz w:val="20"/>
        <w:szCs w:val="20"/>
      </w:rPr>
      <w:instrText>="PA" "PA" "IA"</w:instrText>
    </w:r>
    <w:r w:rsidRPr="000B5BAD">
      <w:rPr>
        <w:sz w:val="20"/>
        <w:szCs w:val="20"/>
      </w:rPr>
      <w:fldChar w:fldCharType="separate"/>
    </w:r>
    <w:r w:rsidR="00A03B6C" w:rsidRPr="000B5BAD">
      <w:rPr>
        <w:noProof/>
        <w:sz w:val="20"/>
        <w:szCs w:val="20"/>
      </w:rPr>
      <w:t>IA</w:t>
    </w:r>
    <w:r w:rsidRPr="000B5BAD">
      <w:rPr>
        <w:sz w:val="20"/>
        <w:szCs w:val="20"/>
      </w:rPr>
      <w:fldChar w:fldCharType="end"/>
    </w:r>
    <w:r w:rsidRPr="000B5BAD">
      <w:rPr>
        <w:b/>
        <w:color w:val="1F144A" w:themeColor="text1"/>
        <w:sz w:val="20"/>
        <w:szCs w:val="20"/>
      </w:rPr>
      <w:t xml:space="preserve"> </w:t>
    </w:r>
    <w:r w:rsidRPr="000B5BAD">
      <w:rPr>
        <w:sz w:val="20"/>
        <w:szCs w:val="20"/>
      </w:rPr>
      <w:fldChar w:fldCharType="begin"/>
    </w:r>
    <w:r w:rsidRPr="000B5BAD">
      <w:rPr>
        <w:sz w:val="20"/>
        <w:szCs w:val="20"/>
      </w:rPr>
      <w:instrText xml:space="preserve"> REF  SECMP  \* MERGEFORMAT </w:instrText>
    </w:r>
    <w:r w:rsidRPr="000B5BAD">
      <w:rPr>
        <w:sz w:val="20"/>
        <w:szCs w:val="20"/>
      </w:rPr>
      <w:fldChar w:fldCharType="separate"/>
    </w:r>
    <w:sdt>
      <w:sdtPr>
        <w:rPr>
          <w:sz w:val="20"/>
          <w:szCs w:val="20"/>
        </w:rPr>
        <w:alias w:val="SECMP#"/>
        <w:tag w:val="SECMP#"/>
        <w:id w:val="1259953605"/>
        <w:placeholder>
          <w:docPart w:val="A90B0A91C08E44898ABFD85642186A35"/>
        </w:placeholder>
        <w:text/>
      </w:sdtPr>
      <w:sdtEndPr/>
      <w:sdtContent>
        <w:r w:rsidRPr="00674DED">
          <w:rPr>
            <w:sz w:val="20"/>
            <w:szCs w:val="20"/>
          </w:rPr>
          <w:t>SECMP 0011</w:t>
        </w:r>
      </w:sdtContent>
    </w:sdt>
    <w:r w:rsidRPr="000B5BAD">
      <w:rPr>
        <w:sz w:val="20"/>
        <w:szCs w:val="20"/>
      </w:rPr>
      <w:fldChar w:fldCharType="end"/>
    </w:r>
    <w:r w:rsidRPr="000B5BAD">
      <w:rPr>
        <w:sz w:val="20"/>
        <w:szCs w:val="20"/>
      </w:rPr>
      <w:t xml:space="preserve"> v</w:t>
    </w:r>
    <w:r w:rsidRPr="000B5BAD">
      <w:rPr>
        <w:sz w:val="20"/>
        <w:szCs w:val="20"/>
      </w:rPr>
      <w:fldChar w:fldCharType="begin"/>
    </w:r>
    <w:r w:rsidRPr="000B5BAD">
      <w:rPr>
        <w:sz w:val="20"/>
        <w:szCs w:val="20"/>
      </w:rPr>
      <w:instrText xml:space="preserve"> REF VERSION \h </w:instrText>
    </w:r>
    <w:r>
      <w:rPr>
        <w:sz w:val="20"/>
        <w:szCs w:val="20"/>
      </w:rPr>
      <w:instrText xml:space="preserve"> \* MERGEFORMAT </w:instrText>
    </w:r>
    <w:r w:rsidRPr="000B5BAD">
      <w:rPr>
        <w:sz w:val="20"/>
        <w:szCs w:val="20"/>
      </w:rPr>
    </w:r>
    <w:r w:rsidRPr="000B5BAD">
      <w:rPr>
        <w:sz w:val="20"/>
        <w:szCs w:val="20"/>
      </w:rPr>
      <w:fldChar w:fldCharType="separate"/>
    </w:r>
    <w:sdt>
      <w:sdtPr>
        <w:rPr>
          <w:sz w:val="20"/>
          <w:szCs w:val="20"/>
        </w:rPr>
        <w:alias w:val="Version"/>
        <w:tag w:val="Version"/>
        <w:id w:val="-1838758546"/>
        <w:lock w:val="sdtLocked"/>
        <w:placeholder>
          <w:docPart w:val="E8F45239C15048628AC99600314AF852"/>
        </w:placeholder>
        <w:text/>
      </w:sdtPr>
      <w:sdtEndPr/>
      <w:sdtContent>
        <w:r w:rsidRPr="00674DED">
          <w:rPr>
            <w:sz w:val="20"/>
            <w:szCs w:val="20"/>
          </w:rPr>
          <w:t>2.0</w:t>
        </w:r>
      </w:sdtContent>
    </w:sdt>
    <w:r w:rsidRPr="000B5BAD">
      <w:rPr>
        <w:sz w:val="20"/>
        <w:szCs w:val="20"/>
      </w:rPr>
      <w:fldChar w:fldCharType="end"/>
    </w:r>
    <w:r w:rsidRPr="000B5BAD">
      <w:rPr>
        <w:sz w:val="20"/>
        <w:szCs w:val="20"/>
      </w:rPr>
      <w:tab/>
    </w:r>
    <w:r w:rsidRPr="000B5BAD">
      <w:rPr>
        <w:sz w:val="20"/>
        <w:szCs w:val="20"/>
      </w:rPr>
      <w:fldChar w:fldCharType="begin"/>
    </w:r>
    <w:r w:rsidRPr="000B5BAD">
      <w:rPr>
        <w:sz w:val="20"/>
        <w:szCs w:val="20"/>
      </w:rPr>
      <w:instrText xml:space="preserve"> REF CLASSIFICATION \h </w:instrText>
    </w:r>
    <w:r>
      <w:rPr>
        <w:sz w:val="20"/>
        <w:szCs w:val="20"/>
      </w:rPr>
      <w:instrText xml:space="preserve"> \* MERGEFORMAT </w:instrText>
    </w:r>
    <w:r w:rsidRPr="000B5BAD">
      <w:rPr>
        <w:sz w:val="20"/>
        <w:szCs w:val="20"/>
      </w:rPr>
    </w:r>
    <w:r w:rsidRPr="000B5BAD">
      <w:rPr>
        <w:sz w:val="20"/>
        <w:szCs w:val="20"/>
      </w:rPr>
      <w:fldChar w:fldCharType="separate"/>
    </w:r>
    <w:sdt>
      <w:sdtPr>
        <w:rPr>
          <w:sz w:val="20"/>
          <w:szCs w:val="20"/>
        </w:rPr>
        <w:alias w:val="Classification"/>
        <w:tag w:val="Classification"/>
        <w:id w:val="965391276"/>
        <w:lock w:val="sdtLocked"/>
        <w:placeholder>
          <w:docPart w:val="21C69BDAB3B6471FB7ED3391B29F9CBB"/>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rsidRPr="00674DED">
          <w:rPr>
            <w:sz w:val="20"/>
            <w:szCs w:val="20"/>
          </w:rPr>
          <w:t>DCC PUBLIC</w:t>
        </w:r>
      </w:sdtContent>
    </w:sdt>
    <w:r w:rsidRPr="00674DED">
      <w:rPr>
        <w:sz w:val="20"/>
        <w:szCs w:val="20"/>
      </w:rPr>
      <w:t xml:space="preserve"> </w:t>
    </w:r>
    <w:r w:rsidRPr="000B5BAD">
      <w:rPr>
        <w:sz w:val="20"/>
        <w:szCs w:val="20"/>
      </w:rPr>
      <w:fldChar w:fldCharType="end"/>
    </w:r>
    <w:r w:rsidRPr="000B5BAD">
      <w:rPr>
        <w:sz w:val="20"/>
        <w:szCs w:val="20"/>
      </w:rPr>
      <w:tab/>
      <w:t xml:space="preserve">Page </w:t>
    </w:r>
    <w:r w:rsidRPr="000B5BAD">
      <w:rPr>
        <w:sz w:val="20"/>
        <w:szCs w:val="20"/>
      </w:rPr>
      <w:fldChar w:fldCharType="begin"/>
    </w:r>
    <w:r w:rsidRPr="000B5BAD">
      <w:rPr>
        <w:sz w:val="20"/>
        <w:szCs w:val="20"/>
      </w:rPr>
      <w:instrText xml:space="preserve"> PAGE   \* MERGEFORMAT </w:instrText>
    </w:r>
    <w:r w:rsidRPr="000B5BAD">
      <w:rPr>
        <w:sz w:val="20"/>
        <w:szCs w:val="20"/>
      </w:rPr>
      <w:fldChar w:fldCharType="separate"/>
    </w:r>
    <w:r w:rsidR="00A03B6C">
      <w:rPr>
        <w:noProof/>
        <w:sz w:val="20"/>
        <w:szCs w:val="20"/>
      </w:rPr>
      <w:t>14</w:t>
    </w:r>
    <w:r w:rsidRPr="000B5BAD">
      <w:rPr>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DBD7" w14:textId="579696FD" w:rsidR="00E52CCF" w:rsidRPr="000B5BAD" w:rsidRDefault="00E52CCF" w:rsidP="00E27489">
    <w:pPr>
      <w:tabs>
        <w:tab w:val="center" w:pos="6804"/>
        <w:tab w:val="right" w:pos="13892"/>
      </w:tabs>
      <w:rPr>
        <w:sz w:val="20"/>
        <w:szCs w:val="20"/>
      </w:rPr>
    </w:pPr>
    <w:r w:rsidRPr="000B5BAD">
      <w:rPr>
        <w:sz w:val="20"/>
        <w:szCs w:val="20"/>
      </w:rPr>
      <w:fldChar w:fldCharType="begin"/>
    </w:r>
    <w:r w:rsidRPr="000B5BAD">
      <w:rPr>
        <w:sz w:val="20"/>
        <w:szCs w:val="20"/>
      </w:rPr>
      <w:instrText xml:space="preserve"> IF </w:instrText>
    </w:r>
    <w:r w:rsidRPr="000B5BAD">
      <w:rPr>
        <w:sz w:val="20"/>
        <w:szCs w:val="20"/>
      </w:rPr>
      <w:fldChar w:fldCharType="begin"/>
    </w:r>
    <w:r w:rsidRPr="000B5BAD">
      <w:rPr>
        <w:sz w:val="20"/>
        <w:szCs w:val="20"/>
      </w:rPr>
      <w:instrText xml:space="preserve"> REF IMPACT_TYPE  \* MERGEFORMAT </w:instrText>
    </w:r>
    <w:r w:rsidRPr="000B5BAD">
      <w:rPr>
        <w:sz w:val="20"/>
        <w:szCs w:val="20"/>
      </w:rPr>
      <w:fldChar w:fldCharType="separate"/>
    </w:r>
    <w:r w:rsidRPr="00674DED">
      <w:rPr>
        <w:sz w:val="20"/>
        <w:szCs w:val="20"/>
      </w:rPr>
      <w:instrText>IA</w:instrText>
    </w:r>
    <w:r w:rsidRPr="000B5BAD">
      <w:rPr>
        <w:sz w:val="20"/>
        <w:szCs w:val="20"/>
      </w:rPr>
      <w:fldChar w:fldCharType="end"/>
    </w:r>
    <w:r w:rsidRPr="000B5BAD">
      <w:rPr>
        <w:sz w:val="20"/>
        <w:szCs w:val="20"/>
      </w:rPr>
      <w:instrText>="PA" "PA" "IA"</w:instrText>
    </w:r>
    <w:r w:rsidRPr="000B5BAD">
      <w:rPr>
        <w:sz w:val="20"/>
        <w:szCs w:val="20"/>
      </w:rPr>
      <w:fldChar w:fldCharType="separate"/>
    </w:r>
    <w:r w:rsidR="00A03B6C" w:rsidRPr="000B5BAD">
      <w:rPr>
        <w:noProof/>
        <w:sz w:val="20"/>
        <w:szCs w:val="20"/>
      </w:rPr>
      <w:t>IA</w:t>
    </w:r>
    <w:r w:rsidRPr="000B5BAD">
      <w:rPr>
        <w:sz w:val="20"/>
        <w:szCs w:val="20"/>
      </w:rPr>
      <w:fldChar w:fldCharType="end"/>
    </w:r>
    <w:r w:rsidRPr="000B5BAD">
      <w:rPr>
        <w:b/>
        <w:color w:val="1F144A" w:themeColor="text1"/>
        <w:sz w:val="20"/>
        <w:szCs w:val="20"/>
      </w:rPr>
      <w:t xml:space="preserve"> </w:t>
    </w:r>
    <w:r w:rsidRPr="000B5BAD">
      <w:rPr>
        <w:sz w:val="20"/>
        <w:szCs w:val="20"/>
      </w:rPr>
      <w:fldChar w:fldCharType="begin"/>
    </w:r>
    <w:r w:rsidRPr="000B5BAD">
      <w:rPr>
        <w:sz w:val="20"/>
        <w:szCs w:val="20"/>
      </w:rPr>
      <w:instrText xml:space="preserve"> REF  SECMP  \* MERGEFORMAT </w:instrText>
    </w:r>
    <w:r w:rsidRPr="000B5BAD">
      <w:rPr>
        <w:sz w:val="20"/>
        <w:szCs w:val="20"/>
      </w:rPr>
      <w:fldChar w:fldCharType="separate"/>
    </w:r>
    <w:sdt>
      <w:sdtPr>
        <w:rPr>
          <w:sz w:val="20"/>
          <w:szCs w:val="20"/>
        </w:rPr>
        <w:alias w:val="SECMP#"/>
        <w:tag w:val="SECMP#"/>
        <w:id w:val="-1352400286"/>
        <w:placeholder>
          <w:docPart w:val="EC88162558A047379A8CC1E642B01E24"/>
        </w:placeholder>
        <w:text/>
      </w:sdtPr>
      <w:sdtEndPr/>
      <w:sdtContent>
        <w:r w:rsidRPr="00674DED">
          <w:rPr>
            <w:sz w:val="20"/>
            <w:szCs w:val="20"/>
          </w:rPr>
          <w:t>SECMP 0011</w:t>
        </w:r>
      </w:sdtContent>
    </w:sdt>
    <w:r w:rsidRPr="000B5BAD">
      <w:rPr>
        <w:sz w:val="20"/>
        <w:szCs w:val="20"/>
      </w:rPr>
      <w:fldChar w:fldCharType="end"/>
    </w:r>
    <w:r w:rsidRPr="000B5BAD">
      <w:rPr>
        <w:sz w:val="20"/>
        <w:szCs w:val="20"/>
      </w:rPr>
      <w:t xml:space="preserve"> v</w:t>
    </w:r>
    <w:r w:rsidRPr="000B5BAD">
      <w:rPr>
        <w:sz w:val="20"/>
        <w:szCs w:val="20"/>
      </w:rPr>
      <w:fldChar w:fldCharType="begin"/>
    </w:r>
    <w:r w:rsidRPr="000B5BAD">
      <w:rPr>
        <w:sz w:val="20"/>
        <w:szCs w:val="20"/>
      </w:rPr>
      <w:instrText xml:space="preserve"> REF VERSION \h </w:instrText>
    </w:r>
    <w:r>
      <w:rPr>
        <w:sz w:val="20"/>
        <w:szCs w:val="20"/>
      </w:rPr>
      <w:instrText xml:space="preserve"> \* MERGEFORMAT </w:instrText>
    </w:r>
    <w:r w:rsidRPr="000B5BAD">
      <w:rPr>
        <w:sz w:val="20"/>
        <w:szCs w:val="20"/>
      </w:rPr>
    </w:r>
    <w:r w:rsidRPr="000B5BAD">
      <w:rPr>
        <w:sz w:val="20"/>
        <w:szCs w:val="20"/>
      </w:rPr>
      <w:fldChar w:fldCharType="separate"/>
    </w:r>
    <w:sdt>
      <w:sdtPr>
        <w:rPr>
          <w:sz w:val="20"/>
          <w:szCs w:val="20"/>
        </w:rPr>
        <w:alias w:val="Version"/>
        <w:tag w:val="Version"/>
        <w:id w:val="-1447847985"/>
        <w:lock w:val="sdtLocked"/>
        <w:placeholder>
          <w:docPart w:val="4D9363F114C84E43B87E877E4ED0AED9"/>
        </w:placeholder>
        <w:text/>
      </w:sdtPr>
      <w:sdtEndPr/>
      <w:sdtContent>
        <w:r w:rsidRPr="00674DED">
          <w:rPr>
            <w:sz w:val="20"/>
            <w:szCs w:val="20"/>
          </w:rPr>
          <w:t>2.0</w:t>
        </w:r>
      </w:sdtContent>
    </w:sdt>
    <w:r w:rsidRPr="000B5BAD">
      <w:rPr>
        <w:sz w:val="20"/>
        <w:szCs w:val="20"/>
      </w:rPr>
      <w:fldChar w:fldCharType="end"/>
    </w:r>
    <w:r w:rsidRPr="000B5BAD">
      <w:rPr>
        <w:sz w:val="20"/>
        <w:szCs w:val="20"/>
      </w:rPr>
      <w:tab/>
    </w:r>
    <w:r w:rsidRPr="000B5BAD">
      <w:rPr>
        <w:sz w:val="20"/>
        <w:szCs w:val="20"/>
      </w:rPr>
      <w:fldChar w:fldCharType="begin"/>
    </w:r>
    <w:r w:rsidRPr="000B5BAD">
      <w:rPr>
        <w:sz w:val="20"/>
        <w:szCs w:val="20"/>
      </w:rPr>
      <w:instrText xml:space="preserve"> REF CLASSIFICATION \h </w:instrText>
    </w:r>
    <w:r>
      <w:rPr>
        <w:sz w:val="20"/>
        <w:szCs w:val="20"/>
      </w:rPr>
      <w:instrText xml:space="preserve"> \* MERGEFORMAT </w:instrText>
    </w:r>
    <w:r w:rsidRPr="000B5BAD">
      <w:rPr>
        <w:sz w:val="20"/>
        <w:szCs w:val="20"/>
      </w:rPr>
    </w:r>
    <w:r w:rsidRPr="000B5BAD">
      <w:rPr>
        <w:sz w:val="20"/>
        <w:szCs w:val="20"/>
      </w:rPr>
      <w:fldChar w:fldCharType="separate"/>
    </w:r>
    <w:sdt>
      <w:sdtPr>
        <w:rPr>
          <w:sz w:val="20"/>
          <w:szCs w:val="20"/>
        </w:rPr>
        <w:alias w:val="Classification"/>
        <w:tag w:val="Classification"/>
        <w:id w:val="-150683506"/>
        <w:lock w:val="sdtLocked"/>
        <w:placeholder>
          <w:docPart w:val="030D87142F9B4E0987AF985737C0D4DA"/>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rsidRPr="00674DED">
          <w:rPr>
            <w:sz w:val="20"/>
            <w:szCs w:val="20"/>
          </w:rPr>
          <w:t>DCC PUBLIC</w:t>
        </w:r>
      </w:sdtContent>
    </w:sdt>
    <w:r w:rsidRPr="00674DED">
      <w:rPr>
        <w:sz w:val="20"/>
        <w:szCs w:val="20"/>
      </w:rPr>
      <w:t xml:space="preserve"> </w:t>
    </w:r>
    <w:r w:rsidRPr="000B5BAD">
      <w:rPr>
        <w:sz w:val="20"/>
        <w:szCs w:val="20"/>
      </w:rPr>
      <w:fldChar w:fldCharType="end"/>
    </w:r>
    <w:r w:rsidRPr="000B5BAD">
      <w:rPr>
        <w:sz w:val="20"/>
        <w:szCs w:val="20"/>
      </w:rPr>
      <w:tab/>
      <w:t xml:space="preserve">Page </w:t>
    </w:r>
    <w:r w:rsidRPr="000B5BAD">
      <w:rPr>
        <w:sz w:val="20"/>
        <w:szCs w:val="20"/>
      </w:rPr>
      <w:fldChar w:fldCharType="begin"/>
    </w:r>
    <w:r w:rsidRPr="000B5BAD">
      <w:rPr>
        <w:sz w:val="20"/>
        <w:szCs w:val="20"/>
      </w:rPr>
      <w:instrText xml:space="preserve"> PAGE   \* MERGEFORMAT </w:instrText>
    </w:r>
    <w:r w:rsidRPr="000B5BAD">
      <w:rPr>
        <w:sz w:val="20"/>
        <w:szCs w:val="20"/>
      </w:rPr>
      <w:fldChar w:fldCharType="separate"/>
    </w:r>
    <w:r w:rsidR="00A03B6C">
      <w:rPr>
        <w:noProof/>
        <w:sz w:val="20"/>
        <w:szCs w:val="20"/>
      </w:rPr>
      <w:t>15</w:t>
    </w:r>
    <w:r w:rsidRPr="000B5BAD">
      <w:rPr>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CB8E7" w14:textId="64C8C66F" w:rsidR="00E52CCF" w:rsidRPr="0036732A" w:rsidRDefault="00E52CCF" w:rsidP="0036732A">
    <w:pPr>
      <w:tabs>
        <w:tab w:val="center" w:pos="7230"/>
        <w:tab w:val="right" w:pos="14572"/>
      </w:tabs>
      <w:rPr>
        <w:sz w:val="20"/>
        <w:szCs w:val="20"/>
      </w:rPr>
    </w:pPr>
    <w:r w:rsidRPr="0036732A">
      <w:rPr>
        <w:sz w:val="20"/>
        <w:szCs w:val="20"/>
      </w:rPr>
      <w:fldChar w:fldCharType="begin"/>
    </w:r>
    <w:r w:rsidRPr="0036732A">
      <w:rPr>
        <w:sz w:val="20"/>
        <w:szCs w:val="20"/>
      </w:rPr>
      <w:instrText xml:space="preserve"> IF </w:instrText>
    </w:r>
    <w:r w:rsidRPr="0036732A">
      <w:rPr>
        <w:sz w:val="20"/>
        <w:szCs w:val="20"/>
      </w:rPr>
      <w:fldChar w:fldCharType="begin"/>
    </w:r>
    <w:r w:rsidRPr="0036732A">
      <w:rPr>
        <w:sz w:val="20"/>
        <w:szCs w:val="20"/>
      </w:rPr>
      <w:instrText xml:space="preserve"> REF IMPACT_TYPE  \* MERGEFORMAT </w:instrText>
    </w:r>
    <w:r w:rsidRPr="0036732A">
      <w:rPr>
        <w:sz w:val="20"/>
        <w:szCs w:val="20"/>
      </w:rPr>
      <w:fldChar w:fldCharType="separate"/>
    </w:r>
    <w:r w:rsidRPr="00674DED">
      <w:rPr>
        <w:sz w:val="20"/>
        <w:szCs w:val="20"/>
      </w:rPr>
      <w:instrText>IA</w:instrText>
    </w:r>
    <w:r w:rsidRPr="0036732A">
      <w:rPr>
        <w:sz w:val="20"/>
        <w:szCs w:val="20"/>
      </w:rPr>
      <w:fldChar w:fldCharType="end"/>
    </w:r>
    <w:r w:rsidRPr="0036732A">
      <w:rPr>
        <w:sz w:val="20"/>
        <w:szCs w:val="20"/>
      </w:rPr>
      <w:instrText>="PA" "PA" "IA"</w:instrText>
    </w:r>
    <w:r w:rsidRPr="0036732A">
      <w:rPr>
        <w:sz w:val="20"/>
        <w:szCs w:val="20"/>
      </w:rPr>
      <w:fldChar w:fldCharType="separate"/>
    </w:r>
    <w:r w:rsidR="00C50BFD" w:rsidRPr="0036732A">
      <w:rPr>
        <w:noProof/>
        <w:sz w:val="20"/>
        <w:szCs w:val="20"/>
      </w:rPr>
      <w:t>IA</w:t>
    </w:r>
    <w:r w:rsidRPr="0036732A">
      <w:rPr>
        <w:sz w:val="20"/>
        <w:szCs w:val="20"/>
      </w:rPr>
      <w:fldChar w:fldCharType="end"/>
    </w:r>
    <w:r w:rsidRPr="0036732A">
      <w:rPr>
        <w:b/>
        <w:color w:val="1F144A" w:themeColor="text1"/>
        <w:sz w:val="20"/>
        <w:szCs w:val="20"/>
      </w:rPr>
      <w:t xml:space="preserve"> </w:t>
    </w:r>
    <w:r w:rsidRPr="0036732A">
      <w:rPr>
        <w:sz w:val="20"/>
        <w:szCs w:val="20"/>
      </w:rPr>
      <w:fldChar w:fldCharType="begin"/>
    </w:r>
    <w:r w:rsidRPr="0036732A">
      <w:rPr>
        <w:sz w:val="20"/>
        <w:szCs w:val="20"/>
      </w:rPr>
      <w:instrText xml:space="preserve"> REF  SECMP  \* MERGEFORMAT </w:instrText>
    </w:r>
    <w:r w:rsidRPr="0036732A">
      <w:rPr>
        <w:sz w:val="20"/>
        <w:szCs w:val="20"/>
      </w:rPr>
      <w:fldChar w:fldCharType="separate"/>
    </w:r>
    <w:sdt>
      <w:sdtPr>
        <w:rPr>
          <w:sz w:val="20"/>
          <w:szCs w:val="20"/>
        </w:rPr>
        <w:alias w:val="SECMP#"/>
        <w:tag w:val="SECMP#"/>
        <w:id w:val="2075770029"/>
        <w:placeholder>
          <w:docPart w:val="61BFA93D81AE4BC39636D8525D187857"/>
        </w:placeholder>
        <w:text/>
      </w:sdtPr>
      <w:sdtEndPr/>
      <w:sdtContent>
        <w:r w:rsidRPr="00674DED">
          <w:rPr>
            <w:sz w:val="20"/>
            <w:szCs w:val="20"/>
          </w:rPr>
          <w:t>SECMP 0011</w:t>
        </w:r>
      </w:sdtContent>
    </w:sdt>
    <w:r w:rsidRPr="0036732A">
      <w:rPr>
        <w:sz w:val="20"/>
        <w:szCs w:val="20"/>
      </w:rPr>
      <w:fldChar w:fldCharType="end"/>
    </w:r>
    <w:r w:rsidRPr="0036732A">
      <w:rPr>
        <w:sz w:val="20"/>
        <w:szCs w:val="20"/>
      </w:rPr>
      <w:t xml:space="preserve"> v</w:t>
    </w:r>
    <w:r w:rsidRPr="0036732A">
      <w:rPr>
        <w:sz w:val="20"/>
        <w:szCs w:val="20"/>
      </w:rPr>
      <w:fldChar w:fldCharType="begin"/>
    </w:r>
    <w:r w:rsidRPr="0036732A">
      <w:rPr>
        <w:sz w:val="20"/>
        <w:szCs w:val="20"/>
      </w:rPr>
      <w:instrText xml:space="preserve"> REF VERSION \h </w:instrText>
    </w:r>
    <w:r>
      <w:rPr>
        <w:sz w:val="20"/>
        <w:szCs w:val="20"/>
      </w:rPr>
      <w:instrText xml:space="preserve"> \* MERGEFORMAT </w:instrText>
    </w:r>
    <w:r w:rsidRPr="0036732A">
      <w:rPr>
        <w:sz w:val="20"/>
        <w:szCs w:val="20"/>
      </w:rPr>
    </w:r>
    <w:r w:rsidRPr="0036732A">
      <w:rPr>
        <w:sz w:val="20"/>
        <w:szCs w:val="20"/>
      </w:rPr>
      <w:fldChar w:fldCharType="separate"/>
    </w:r>
    <w:sdt>
      <w:sdtPr>
        <w:rPr>
          <w:sz w:val="20"/>
          <w:szCs w:val="20"/>
        </w:rPr>
        <w:alias w:val="Version"/>
        <w:tag w:val="Version"/>
        <w:id w:val="1101984572"/>
        <w:lock w:val="sdtLocked"/>
        <w:placeholder>
          <w:docPart w:val="32BBBBED92AA4CCDB9667F51111A491F"/>
        </w:placeholder>
        <w:text/>
      </w:sdtPr>
      <w:sdtEndPr/>
      <w:sdtContent>
        <w:r w:rsidR="00C50BFD">
          <w:rPr>
            <w:sz w:val="20"/>
            <w:szCs w:val="20"/>
          </w:rPr>
          <w:t>3.1</w:t>
        </w:r>
      </w:sdtContent>
    </w:sdt>
    <w:r w:rsidRPr="0036732A">
      <w:rPr>
        <w:sz w:val="20"/>
        <w:szCs w:val="20"/>
      </w:rPr>
      <w:fldChar w:fldCharType="end"/>
    </w:r>
    <w:r w:rsidRPr="0036732A">
      <w:rPr>
        <w:sz w:val="20"/>
        <w:szCs w:val="20"/>
      </w:rPr>
      <w:tab/>
    </w:r>
    <w:r w:rsidRPr="0036732A">
      <w:rPr>
        <w:sz w:val="20"/>
        <w:szCs w:val="20"/>
      </w:rPr>
      <w:fldChar w:fldCharType="begin"/>
    </w:r>
    <w:r w:rsidRPr="0036732A">
      <w:rPr>
        <w:sz w:val="20"/>
        <w:szCs w:val="20"/>
      </w:rPr>
      <w:instrText xml:space="preserve"> REF CLASSIFICATION \h </w:instrText>
    </w:r>
    <w:r>
      <w:rPr>
        <w:sz w:val="20"/>
        <w:szCs w:val="20"/>
      </w:rPr>
      <w:instrText xml:space="preserve"> \* MERGEFORMAT </w:instrText>
    </w:r>
    <w:r w:rsidRPr="0036732A">
      <w:rPr>
        <w:sz w:val="20"/>
        <w:szCs w:val="20"/>
      </w:rPr>
    </w:r>
    <w:r w:rsidRPr="0036732A">
      <w:rPr>
        <w:sz w:val="20"/>
        <w:szCs w:val="20"/>
      </w:rPr>
      <w:fldChar w:fldCharType="separate"/>
    </w:r>
    <w:sdt>
      <w:sdtPr>
        <w:rPr>
          <w:sz w:val="20"/>
          <w:szCs w:val="20"/>
        </w:rPr>
        <w:alias w:val="Classification"/>
        <w:tag w:val="Classification"/>
        <w:id w:val="-887179590"/>
        <w:lock w:val="sdtLocked"/>
        <w:placeholder>
          <w:docPart w:val="9B0CDCCE871E400A9CC60871C76F8B22"/>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rsidRPr="00674DED">
          <w:rPr>
            <w:sz w:val="20"/>
            <w:szCs w:val="20"/>
          </w:rPr>
          <w:t>DCC PUBLIC</w:t>
        </w:r>
      </w:sdtContent>
    </w:sdt>
    <w:r w:rsidRPr="00674DED">
      <w:rPr>
        <w:sz w:val="20"/>
        <w:szCs w:val="20"/>
      </w:rPr>
      <w:t xml:space="preserve"> </w:t>
    </w:r>
    <w:r w:rsidRPr="0036732A">
      <w:rPr>
        <w:sz w:val="20"/>
        <w:szCs w:val="20"/>
      </w:rPr>
      <w:fldChar w:fldCharType="end"/>
    </w:r>
    <w:r w:rsidRPr="0036732A">
      <w:rPr>
        <w:sz w:val="20"/>
        <w:szCs w:val="20"/>
      </w:rPr>
      <w:tab/>
      <w:t xml:space="preserve">Page </w:t>
    </w:r>
    <w:r w:rsidRPr="0036732A">
      <w:rPr>
        <w:sz w:val="20"/>
        <w:szCs w:val="20"/>
      </w:rPr>
      <w:fldChar w:fldCharType="begin"/>
    </w:r>
    <w:r w:rsidRPr="0036732A">
      <w:rPr>
        <w:sz w:val="20"/>
        <w:szCs w:val="20"/>
      </w:rPr>
      <w:instrText xml:space="preserve"> PAGE   \* MERGEFORMAT </w:instrText>
    </w:r>
    <w:r w:rsidRPr="0036732A">
      <w:rPr>
        <w:sz w:val="20"/>
        <w:szCs w:val="20"/>
      </w:rPr>
      <w:fldChar w:fldCharType="separate"/>
    </w:r>
    <w:r w:rsidR="00C50BFD">
      <w:rPr>
        <w:noProof/>
        <w:sz w:val="20"/>
        <w:szCs w:val="20"/>
      </w:rPr>
      <w:t>24</w:t>
    </w:r>
    <w:r w:rsidRPr="0036732A">
      <w:rPr>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453F" w14:textId="64DD3D0A" w:rsidR="00E52CCF" w:rsidRPr="0036732A" w:rsidRDefault="00E52CCF" w:rsidP="000B5BAD">
    <w:pPr>
      <w:tabs>
        <w:tab w:val="center" w:pos="4820"/>
        <w:tab w:val="right" w:pos="9632"/>
      </w:tabs>
      <w:ind w:right="-1871"/>
      <w:rPr>
        <w:sz w:val="20"/>
        <w:szCs w:val="20"/>
      </w:rPr>
    </w:pPr>
    <w:r w:rsidRPr="0036732A">
      <w:rPr>
        <w:sz w:val="20"/>
        <w:szCs w:val="20"/>
      </w:rPr>
      <w:fldChar w:fldCharType="begin"/>
    </w:r>
    <w:r w:rsidRPr="0036732A">
      <w:rPr>
        <w:sz w:val="20"/>
        <w:szCs w:val="20"/>
      </w:rPr>
      <w:instrText xml:space="preserve"> IF </w:instrText>
    </w:r>
    <w:r w:rsidRPr="0036732A">
      <w:rPr>
        <w:sz w:val="20"/>
        <w:szCs w:val="20"/>
      </w:rPr>
      <w:fldChar w:fldCharType="begin"/>
    </w:r>
    <w:r w:rsidRPr="0036732A">
      <w:rPr>
        <w:sz w:val="20"/>
        <w:szCs w:val="20"/>
      </w:rPr>
      <w:instrText xml:space="preserve"> REF IMPACT_TYPE  \* MERGEFORMAT </w:instrText>
    </w:r>
    <w:r w:rsidRPr="0036732A">
      <w:rPr>
        <w:sz w:val="20"/>
        <w:szCs w:val="20"/>
      </w:rPr>
      <w:fldChar w:fldCharType="separate"/>
    </w:r>
    <w:r w:rsidRPr="00674DED">
      <w:rPr>
        <w:sz w:val="20"/>
        <w:szCs w:val="20"/>
      </w:rPr>
      <w:instrText>IA</w:instrText>
    </w:r>
    <w:r w:rsidRPr="0036732A">
      <w:rPr>
        <w:sz w:val="20"/>
        <w:szCs w:val="20"/>
      </w:rPr>
      <w:fldChar w:fldCharType="end"/>
    </w:r>
    <w:r w:rsidRPr="0036732A">
      <w:rPr>
        <w:sz w:val="20"/>
        <w:szCs w:val="20"/>
      </w:rPr>
      <w:instrText>="PA" "PA" "IA"</w:instrText>
    </w:r>
    <w:r w:rsidRPr="0036732A">
      <w:rPr>
        <w:sz w:val="20"/>
        <w:szCs w:val="20"/>
      </w:rPr>
      <w:fldChar w:fldCharType="separate"/>
    </w:r>
    <w:r w:rsidR="00A03B6C" w:rsidRPr="0036732A">
      <w:rPr>
        <w:noProof/>
        <w:sz w:val="20"/>
        <w:szCs w:val="20"/>
      </w:rPr>
      <w:t>IA</w:t>
    </w:r>
    <w:r w:rsidRPr="0036732A">
      <w:rPr>
        <w:sz w:val="20"/>
        <w:szCs w:val="20"/>
      </w:rPr>
      <w:fldChar w:fldCharType="end"/>
    </w:r>
    <w:r w:rsidRPr="0036732A">
      <w:rPr>
        <w:b/>
        <w:color w:val="1F144A" w:themeColor="text1"/>
        <w:sz w:val="20"/>
        <w:szCs w:val="20"/>
      </w:rPr>
      <w:t xml:space="preserve"> </w:t>
    </w:r>
    <w:r w:rsidRPr="0036732A">
      <w:rPr>
        <w:sz w:val="20"/>
        <w:szCs w:val="20"/>
      </w:rPr>
      <w:fldChar w:fldCharType="begin"/>
    </w:r>
    <w:r w:rsidRPr="0036732A">
      <w:rPr>
        <w:sz w:val="20"/>
        <w:szCs w:val="20"/>
      </w:rPr>
      <w:instrText xml:space="preserve"> REF  SECMP  \* MERGEFORMAT </w:instrText>
    </w:r>
    <w:r w:rsidRPr="0036732A">
      <w:rPr>
        <w:sz w:val="20"/>
        <w:szCs w:val="20"/>
      </w:rPr>
      <w:fldChar w:fldCharType="separate"/>
    </w:r>
    <w:sdt>
      <w:sdtPr>
        <w:rPr>
          <w:sz w:val="20"/>
          <w:szCs w:val="20"/>
        </w:rPr>
        <w:alias w:val="SECMP#"/>
        <w:tag w:val="SECMP#"/>
        <w:id w:val="-1974671938"/>
        <w:placeholder>
          <w:docPart w:val="897E0DE3ED384AC59202C73EE37D5787"/>
        </w:placeholder>
        <w:text/>
      </w:sdtPr>
      <w:sdtEndPr/>
      <w:sdtContent>
        <w:r w:rsidRPr="00674DED">
          <w:rPr>
            <w:sz w:val="20"/>
            <w:szCs w:val="20"/>
          </w:rPr>
          <w:t>SECMP 0011</w:t>
        </w:r>
      </w:sdtContent>
    </w:sdt>
    <w:r w:rsidRPr="0036732A">
      <w:rPr>
        <w:sz w:val="20"/>
        <w:szCs w:val="20"/>
      </w:rPr>
      <w:fldChar w:fldCharType="end"/>
    </w:r>
    <w:r w:rsidRPr="0036732A">
      <w:rPr>
        <w:sz w:val="20"/>
        <w:szCs w:val="20"/>
      </w:rPr>
      <w:t xml:space="preserve"> v</w:t>
    </w:r>
    <w:r w:rsidRPr="0036732A">
      <w:rPr>
        <w:sz w:val="20"/>
        <w:szCs w:val="20"/>
      </w:rPr>
      <w:fldChar w:fldCharType="begin"/>
    </w:r>
    <w:r w:rsidRPr="0036732A">
      <w:rPr>
        <w:sz w:val="20"/>
        <w:szCs w:val="20"/>
      </w:rPr>
      <w:instrText xml:space="preserve"> REF VERSION \h </w:instrText>
    </w:r>
    <w:r>
      <w:rPr>
        <w:sz w:val="20"/>
        <w:szCs w:val="20"/>
      </w:rPr>
      <w:instrText xml:space="preserve"> \* MERGEFORMAT </w:instrText>
    </w:r>
    <w:r w:rsidRPr="0036732A">
      <w:rPr>
        <w:sz w:val="20"/>
        <w:szCs w:val="20"/>
      </w:rPr>
    </w:r>
    <w:r w:rsidRPr="0036732A">
      <w:rPr>
        <w:sz w:val="20"/>
        <w:szCs w:val="20"/>
      </w:rPr>
      <w:fldChar w:fldCharType="separate"/>
    </w:r>
    <w:sdt>
      <w:sdtPr>
        <w:rPr>
          <w:sz w:val="20"/>
          <w:szCs w:val="20"/>
        </w:rPr>
        <w:alias w:val="Version"/>
        <w:tag w:val="Version"/>
        <w:id w:val="1569836732"/>
        <w:lock w:val="sdtLocked"/>
        <w:placeholder>
          <w:docPart w:val="A5BCAAAED47540AF9524ADDFF1399B31"/>
        </w:placeholder>
        <w:text/>
      </w:sdtPr>
      <w:sdtEndPr/>
      <w:sdtContent>
        <w:r w:rsidR="00933C5D">
          <w:rPr>
            <w:sz w:val="20"/>
            <w:szCs w:val="20"/>
          </w:rPr>
          <w:t>3.1</w:t>
        </w:r>
      </w:sdtContent>
    </w:sdt>
    <w:r w:rsidRPr="0036732A">
      <w:rPr>
        <w:sz w:val="20"/>
        <w:szCs w:val="20"/>
      </w:rPr>
      <w:fldChar w:fldCharType="end"/>
    </w:r>
    <w:r w:rsidRPr="0036732A">
      <w:rPr>
        <w:sz w:val="20"/>
        <w:szCs w:val="20"/>
      </w:rPr>
      <w:tab/>
    </w:r>
    <w:r w:rsidRPr="0036732A">
      <w:rPr>
        <w:sz w:val="20"/>
        <w:szCs w:val="20"/>
      </w:rPr>
      <w:fldChar w:fldCharType="begin"/>
    </w:r>
    <w:r w:rsidRPr="0036732A">
      <w:rPr>
        <w:sz w:val="20"/>
        <w:szCs w:val="20"/>
      </w:rPr>
      <w:instrText xml:space="preserve"> REF CLASSIFICATION \h </w:instrText>
    </w:r>
    <w:r>
      <w:rPr>
        <w:sz w:val="20"/>
        <w:szCs w:val="20"/>
      </w:rPr>
      <w:instrText xml:space="preserve"> \* MERGEFORMAT </w:instrText>
    </w:r>
    <w:r w:rsidRPr="0036732A">
      <w:rPr>
        <w:sz w:val="20"/>
        <w:szCs w:val="20"/>
      </w:rPr>
    </w:r>
    <w:r w:rsidRPr="0036732A">
      <w:rPr>
        <w:sz w:val="20"/>
        <w:szCs w:val="20"/>
      </w:rPr>
      <w:fldChar w:fldCharType="separate"/>
    </w:r>
    <w:sdt>
      <w:sdtPr>
        <w:rPr>
          <w:sz w:val="20"/>
          <w:szCs w:val="20"/>
        </w:rPr>
        <w:alias w:val="Classification"/>
        <w:tag w:val="Classification"/>
        <w:id w:val="33543070"/>
        <w:lock w:val="sdtLocked"/>
        <w:placeholder>
          <w:docPart w:val="AE63E4B060E3467283A9F19CBE426341"/>
        </w:placeholder>
        <w:dropDownList>
          <w:listItem w:displayText="&lt;Select Document Security&gt;" w:value="&lt;Select Document Security&gt;"/>
          <w:listItem w:displayText="DCC CONFIDENTIAL" w:value="DCC CONFIDENTIAL"/>
          <w:listItem w:displayText="DCC CONTROLLED" w:value="DCC CONTROLLED"/>
          <w:listItem w:displayText="DCC PUBLIC" w:value="DCC PUBLIC"/>
        </w:dropDownList>
      </w:sdtPr>
      <w:sdtEndPr/>
      <w:sdtContent>
        <w:r w:rsidRPr="00674DED">
          <w:rPr>
            <w:sz w:val="20"/>
            <w:szCs w:val="20"/>
          </w:rPr>
          <w:t>DCC PUBLIC</w:t>
        </w:r>
      </w:sdtContent>
    </w:sdt>
    <w:r w:rsidRPr="00674DED">
      <w:rPr>
        <w:sz w:val="20"/>
        <w:szCs w:val="20"/>
      </w:rPr>
      <w:t xml:space="preserve"> </w:t>
    </w:r>
    <w:r w:rsidRPr="0036732A">
      <w:rPr>
        <w:sz w:val="20"/>
        <w:szCs w:val="20"/>
      </w:rPr>
      <w:fldChar w:fldCharType="end"/>
    </w:r>
    <w:r w:rsidRPr="0036732A">
      <w:rPr>
        <w:sz w:val="20"/>
        <w:szCs w:val="20"/>
      </w:rPr>
      <w:tab/>
      <w:t xml:space="preserve">Page </w:t>
    </w:r>
    <w:r w:rsidRPr="0036732A">
      <w:rPr>
        <w:sz w:val="20"/>
        <w:szCs w:val="20"/>
      </w:rPr>
      <w:fldChar w:fldCharType="begin"/>
    </w:r>
    <w:r w:rsidRPr="0036732A">
      <w:rPr>
        <w:sz w:val="20"/>
        <w:szCs w:val="20"/>
      </w:rPr>
      <w:instrText xml:space="preserve"> PAGE   \* MERGEFORMAT </w:instrText>
    </w:r>
    <w:r w:rsidRPr="0036732A">
      <w:rPr>
        <w:sz w:val="20"/>
        <w:szCs w:val="20"/>
      </w:rPr>
      <w:fldChar w:fldCharType="separate"/>
    </w:r>
    <w:r w:rsidR="00A03B6C">
      <w:rPr>
        <w:noProof/>
        <w:sz w:val="20"/>
        <w:szCs w:val="20"/>
      </w:rPr>
      <w:t>27</w:t>
    </w:r>
    <w:r w:rsidRPr="0036732A">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D1DC8" w14:textId="77777777" w:rsidR="00AC01C0" w:rsidRDefault="00AC01C0" w:rsidP="00FA568E">
      <w:pPr>
        <w:spacing w:after="0"/>
      </w:pPr>
      <w:r>
        <w:separator/>
      </w:r>
    </w:p>
  </w:footnote>
  <w:footnote w:type="continuationSeparator" w:id="0">
    <w:p w14:paraId="2EADD125" w14:textId="77777777" w:rsidR="00AC01C0" w:rsidRDefault="00AC01C0" w:rsidP="00FA56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5C7EE" w14:textId="77777777" w:rsidR="00E52CCF" w:rsidRDefault="00E52CCF" w:rsidP="00796E0C">
    <w:pPr>
      <w:ind w:hanging="1134"/>
    </w:pPr>
    <w:r>
      <w:rPr>
        <w:noProof/>
        <w:lang w:eastAsia="en-GB"/>
      </w:rPr>
      <mc:AlternateContent>
        <mc:Choice Requires="wpg">
          <w:drawing>
            <wp:anchor distT="0" distB="0" distL="114300" distR="114300" simplePos="0" relativeHeight="251658240" behindDoc="0" locked="0" layoutInCell="1" allowOverlap="1" wp14:anchorId="61CEC6DC" wp14:editId="54AFC6F4">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47FF6F" id="Group 23" o:spid="_x0000_s1026" style="position:absolute;margin-left:-11.55pt;margin-top:29.85pt;width:1188pt;height:54.45pt;z-index:25165824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NPAAAAAFJnaHRsb25n&#10;AAAKc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5oAAAABAAAAoAAAADMAAAHgAABfoAAAD34AGAAB/9j/7QAMQWRvYmVfQ00AAf/uAA5B&#10;ZG9iZQBkgAAAAAH/2wCEAAwICAgJCAwJCQwRCwoLERUPDAwPFRgTExUTExgRDAwMDAwMEQwMDAwM&#10;DAwMDAwMDAwMDAwMDAwMDAwMDAwMDAwBDQsLDQ4NEA4OEBQODg4UFA4ODg4UEQwMDAwMEREMDAwM&#10;DAwRDAwMDAwMDAwMDAwMDAwMDAwMDAwMDAwMDAwMDP/AABEIAD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4ADkFkb2JlAGRAAAAAAf/bAIQAAQEB&#10;AQEBAQEBAQEBAQEBAQEBAQEBAQEBAQEBAQIBAQEBAQECAgICAgICAgICAgICAgMDAwMDAwMDAwMD&#10;AwMDAwEBAQEBAQECAQECAwICAgMDAwMDAwMDAwMDAwMDAwMDAwMDAwMDAwMDAwMDAwMDAwMDAwMD&#10;AwMDAwMDAwMDAwMD/8AAEQgDTwpxAwERAAIRAQMRAf/dAAQBT//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NU/wCFLf8AMq3t8ofmHu/4lbN3NW0fxz+K&#10;m5ajZtRt7HVkkWO3z3hho2oewd3bkp4SFnkw1Y1Tt7GQza1pxT1U8Whq6ZRkL7ecvQ7btKbpMtbi&#10;5Gqp4rGcqo9NQox9agH4R08i0FetZ73InV+ve/de697917r6SX/CYb+Y9vT5f/F/evx17o3HWbp7&#10;d+KEu18dhd1Zmreqz28el91QVNPs18tV1BMtZW4Kpx9ViqmrYlmpWxvmLztJLJj77j8vw7VuSX9m&#10;umK6qSo4LItNVPQMCGA9dVMYDLihqOtnr3HH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Ef+FMWeyuF/k9/&#10;IqmxkksMe4t19F4HLSQllb+FP3Rg8rLGzpYhZJaSGNx9GVihuGI9jf27RX5rty34VkI+3w2H+Xqy&#10;fF18uH3kl0/1737r3Xvfuvde9+6919Or/hLnncpl/wCUj1vj8hJK9Jtft/u7BYNZGJSHF1G8W3NN&#10;HACeFNbkaxyB/aZj9SfeOfuSipzTIy8WjjJ+3TT/AAAdMv8AF1sRewF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b39n8rurvfuvdGdklmzm&#10;5O2+x8/mZp2Lzy5XMbxrcjkZJmYkl2mkcsSTz7y/sUWKyhjT4VRAPsCgDpSOgl9quvde9+691737&#10;r3W1D/wkVzuTof5j3cOCp5JTis78PN/T5OmBPh+4w/bux5cbXOtwNcXmmhQkGwmYW5uI0900U8vx&#10;OeKzrT80kqP9Xp1STh19Gv3APT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jT+cr8Tdy/Dn+Y58m+tMviqig2vuvsTcPcPVVa0Ek&#10;dDmer+1c1U7r22+LncATLjnmqcHVSLx93Q1Cf2feUvKW6R7ty/bXCmrKgjf1DoApr9uGHyYdPqaj&#10;qr72JOrde9+691737r3W7t/wj8+LG44M38o/mhm8XUUO26nbuI+OXXeSnhdI9wVdVmaTsLs9qRpA&#10;LxULY/bMXkTUryTSpcPA49w57rblGUttoQ1aplYemCqftq/7B69NSHy63lvcM9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T/zmezsz23/ADUPnfubOVU1XVYX5H9h9Y0jTOzeDDdM5Y9R4KliDfpSOjwkKqBx+fz7&#10;yn5RtkteWbKNBQGJX/OQaz/Nun1wo6rL9iLq3XvfuvdHg/lndiZfqn+Yd8I994WpmpqnD/KPpGmr&#10;DAzLJVYHPdg0G3d0Yy6kHTV42rq6Vx+VkINxx7JuYrdLrYbyB8gwyftCkg/kQD1o5HX2LPeJ/S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6n8zn/t5P/MJ/wDF4vlj/wC/&#10;6z/vLDlz/lXrD/nng/6tL0oXgOiPeznrfXvfuvdGa+FH/ZZXxJ/8Wb6F/wDfqYr2Xbx/ySLr/mjL&#10;/wAcbrR4dfZy94j9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1P5nP/byf+YT/AOLxfLH/AN/1n/eWHLn/ACr1h/zzwf8AVpelC8B0R72c9b697917ozXw&#10;o/7LK+JP/izfQv8A79TFey7eP+SRdf8ANGX/AI43Wjw6+zl7xH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Uf+YB/2Qd82f8AxUf5I/8Avm8z7NNj/wCS&#10;3Z/814v+ri9bHEdfGr95a9KOve/de697917q5j/hPf8A9vivhR/4dXZv/vit0+wlz3/yqd5/pU/6&#10;uJ1V/hPX1dPeMfT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3fzWvmTS/A/4FfIL5&#10;DQV0FJvbEbRm2j1JBKY3kre299t/djYjw0sn+fSgqqj+L1cI5NJR1BuNNwfcsbSd73uCwIqhbU/y&#10;Rct9lQNI+ZHW1FTTr5BdVVVNdU1FbW1E9ZWVk81VV1dVNJUVNVU1EhlnqKieUl3kdyWd2JJJJJJP&#10;vKoAKKDAHSjrB7317r3v3XutiP8A4TJ/Dz/Zmf5ke1+ztwYv73rv4k4CfuzMSzw+Sgn7BM/8A6hx&#10;TSWOipjyksm4KX6X/hEgv+CAvcXdv3dy+1tGaSXR8Meuni5+ynaf9P1RzRevp0+8c+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f+YB/2Qd82f8AxUf5I/8Avm8z7NNj/wCS3Z/8&#10;14v+ri9bHEdfGr95a9KOve/de697917q5j/hPf8A9vivhR/4dXZv/vit0+wlz3/yqd5/pU/6uJ1V&#10;/hPX1dPeMf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H/CuT5p/307p6W+C208t&#10;5cF0ziI+5e2qWmn1QS9mb7xr0OwcNkYL+moxO3ZJ6+M2s0WcXklbCcPazZ/Bs5t6lHdMfDT/AEim&#10;rEfJnx9qdOxjFetOL3LPTnXvfuvde9+6919M/wD4TAfDz/Zb/wCXNi+4Nw4v7HsL5ebnm7ar5KiH&#10;xZCDrTDLJtnqTFSsBZ6eWlSu3DSNc+jL8kfpGO3uPu37w382kZrHajQPTWcuftrRT/pOmXNTTrY9&#10;9x/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H/mAf9kHfNn/AMVH+SP/AL5v&#10;M+zTY/8Akt2f/NeL/q4vWxxHXxq/eWvSjr3v3Xuve/de6uY/4T3/APb4r4Uf+HV2b/74rdPsJc9/&#10;8qnef6VP+ridVf4T19XT3jH0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R/5gH/ZB3zZ/wDFR/kj/wC+bzPs02P/AJLdn/zXi/6uL1scR18av3lr0o697917r3v3Xurm&#10;P+E9/wD2+K+FH/h1dm/++K3T7CXPf/Kp3n+lT/q4nVX+E9fV094x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qn/Crr5p/wChX4Z7M+Ju1Mt9tvn5X7p826oqWbTV0XTHWNbS57PLMYT5If4r&#10;m3w1HGWIWoposjD6lEgEme2O0fWbu+6SjstV7fnI9QP95XUfkSp6vGM16+c97n3p7r3v3Xuve/de&#10;63Gv+Einw8/vl3h3r829zYvy4TprbsfTXWFXUw6oJOxuwqVclvjK46cC61OK2/HBRSgmxizf0J5W&#10;JvdPdvCs4NnjOZj4j/6RcKD8map+1Om5DinW/l7g/p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m/wDnn/NP/Z4f5j3eG/cHlv4p1f1jXr0R09JDN56CbZHW&#10;ldUUFZnsdKp0vBms3Ll83TvpDeGriRhdPeT/ACXtH7m5fhgcUkkHiSeupwDQ/NV0qfmD0+ooOqg/&#10;Yq6t1737r3XgCSABcngAckk/ge/de6+uR/Jp+HZ+D38un479NZfFfwrsPL7YXtXt6KWHw5Bezuzg&#10;u5s5isqBYNPhqeSj2/qA5joI+T+o4tc27t++d/uLtDWMHRH6aEwCPkxq3+26YY1PVonsN9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j8meva/tz43/ACC6pxSh8p2d0j2v&#10;17jULKgev3psOv23RqXYgAGSpUXJAHtZt062u4QXTcI5EY/YrA/5OvDBr18WeppqmiqaijrKeakq&#10;6SeWmqqWpieCopqmCQxT09RDKAyOjAq6sAQQQRf3l4CCKjIPSnrD7317r3v3Xur9f+EzXWGZ7C/m&#10;9dCZ7HUstRiuoNnd09m7pljQstHiH6tyfXONqZnsQinMbixcdz9S4UckH2B/cS5SDlWdGOZWjRft&#10;1hz/AMZRuqP8PX1F/eN3T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v/ADoflRub4c/y1vk73Lsi&#10;my776k2fTdcbLyuIpqmV9qbk7Wy0HX9FvWqrIAVpFw65CTIU881o2qoqeA3aZVIl5Q2yPduYba0m&#10;po1a2B/EEBbT89VKEDyJPl1ZRU9fI795SdP9e9+691737r3V+P8Awnq/ltZb52/NfbG/t5belqfj&#10;f8Ycxguze0cjW0pfDbp3Xjqv+IdcdWI0gMc75Kvp1rcnAVZP4ZS1UchR6in8gI575hXZdnaCFqXF&#10;yCiAcVU4d/lQGgP8RHoeqOaDr6jfvG3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">
                <v:imagedata r:id="rId2" o:title="DCC_final_Logo_RGB"/>
                <v:path arrowok="t"/>
              </v:shape>
              <w10:wrap anchory="page"/>
            </v:group>
          </w:pict>
        </mc:Fallback>
      </mc:AlternateContent>
    </w:r>
  </w:p>
  <w:p w14:paraId="4C33B5C0" w14:textId="77777777" w:rsidR="00E52CCF" w:rsidRDefault="00E52C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002CB" w14:textId="77777777" w:rsidR="00E52CCF" w:rsidRPr="00571938" w:rsidRDefault="00E52CCF" w:rsidP="00571938">
    <w:pPr>
      <w:pStyle w:val="CoverPageSubtitle"/>
      <w:rPr>
        <w:rFonts w:ascii="Arial" w:hAnsi="Arial"/>
        <w:vanish/>
        <w:color w:val="1F144A" w:themeColor="text1"/>
        <w:sz w:val="20"/>
        <w:szCs w:val="20"/>
      </w:rPr>
    </w:pPr>
    <w:r>
      <w:rPr>
        <w:noProof/>
        <w:lang w:eastAsia="en-GB"/>
      </w:rPr>
      <mc:AlternateContent>
        <mc:Choice Requires="wpg">
          <w:drawing>
            <wp:anchor distT="0" distB="0" distL="114300" distR="114300" simplePos="0" relativeHeight="251655168" behindDoc="1" locked="0" layoutInCell="1" allowOverlap="1" wp14:anchorId="76706118" wp14:editId="5049C97B">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1EC34" id="Group 4" o:spid="_x0000_s1026" style="position:absolute;margin-left:-31.35pt;margin-top:20.6pt;width:1244pt;height:54.4pt;z-index:-251661312"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Hg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08AAAAAUmdodGxvbmcAAApx&#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PmgAAAAEAAACgAAAAMwAAAeAAAF+gAAAPfgAYAAH/2P/tAAxBZG9iZV9DTQAB/+4ADkFkb2Jl&#10;AGSAAAAAAf/bAIQADAgICAkIDAkJDBELCgsRFQ8MDA8VGBMTFRMTGBEMDAwMDAwRDAwMDAwMDAwM&#10;DAwMDAwMDAwMDAwMDAwMDAwMDAENCwsNDg0QDg4QFA4ODhQUDg4ODhQRDAwMDAwREQwMDAwMDBEM&#10;DAwMDAwMDAwMDAwMDAwMDAwMDAwMDAwMDAwM/8AAEQgAM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7gAOQWRvYmUAZEAAAAAB/9sAhAABAQEBAQEB&#10;AQEBAQEBAQEBAQEBAQEBAQEBAQEBAgEBAQEBAQICAgICAgICAgICAgICAwMDAwMDAwMDAwMDAwMD&#10;AQEBAQEBAQIBAQIDAgICAwMDAwMDAwMDAwMDAwMDAwMDAwMDAwMDAwMDAwMDAwMDAwMDAwMDAwMD&#10;AwMDAwMDAwP/wAARCANPCnEDAREAAhEBAxEB/90ABAFP/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1T/AIUt/wAyre3yh+Ye7/iVs3c1bR/HP4qblqNm&#10;1G3sdWSRY7fPeGGjah7B3duSnhIWeTDVjVO3sZDNrWnFPVTxaGrplGQvt5y9Dtu0puky1uLkaqni&#10;sZyqj01CjH1qAfhHTyLQV61nvcidX697917r3v3XuvpJf8Jhv5j29Pl/8X96/HXujcdZunt34oS7&#10;Xx2F3Vmat6rPbx6X3VBU0+zXy1XUEy1lbgqnH1WKqatiWalbG+YvO0ksmPvuPy/DtW5Jf2a6Yrqp&#10;Kjgsi01U9AwIYD11UxgMuKGo62evccd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oR/4UxZ7K4X+T38iqbGS&#10;Swx7i3X0XgctJCWVv4U/dGDyssbOliFklpIY3H0ZWKG4Yj2N/btFfmu3LfhWQj7fDYf5erJ8XXy4&#10;feSXT/Xvfuvde9+691737r3X06v+EuedymX/AJSPW+PyEkr0m1+3+7sFg1kYlIcXUbxbc00cAJ4U&#10;1uRrHIH9pmP1J945+5KKnNMjLxaOMn7dNP8AAB0y/wAXWxF7AXV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4pvf2fyu6u9+690Z2SWbObk7b7H&#10;z+ZmnYvPLlcxvGtyORkmZiSXaaRyxJPPvL+xRYrKGNPhVEA+wKAOlI6CX2q691737r3XvfuvdbUP&#10;/CRXO5Oh/mPdw4KnklOKzvw839Pk6YE+H7jD9u7Hlxtc63A1xeaaFCQbCZhbm4jT3TRTy/E54rOt&#10;PzSSo/1enVJOHX0a/cA9M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NP5yvxN3L8Of5jnyb60y+KqKDa+6+xNw9w9VVrQSR0OZ6v&#10;7VzVTuvbb4udwBMuOeapwdVIvH3dDUJ/Z95S8pbpHu3L9tcKasqCN/UOgCmv24YfJh0+pqOqvvYk&#10;6t1737r3Xvfuvdbu3/CPz4sbjgzfyj+aGbxdRQ7bqdu4j45dd5KeF0j3BV1WZpOwuz2pGkAvFQtj&#10;9sxeRNSvJNKlw8Dj3DnutuUZS22hDVqmVh6YKp+2r/sHr01IfLreW9wz0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P/OZ7OzPbf8ANQ+d+5s5VTVdVhfkf2H1jSNM7N4MN0zlj1HgqWIN+lI6PCQqoHH5/PvKflG2&#10;S15Zso0FAYlf85BrP826fXCjqsv2Iurde9+690eD+Wd2Jl+qf5h3wj33hamamqcP8o+kaasMDMsl&#10;Vgc92DQbd3RjLqQdNXjaurpXH5WQg3HHsm5it0uthvIHyDDJ+0KSD+RAPWjkdfYs94n9J+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jqfzOf+3k/8wn/AMXi+WP/AL/rP+8s&#10;OXP+VesP+eeD/q0vSheA6I97Oet9e9+690Zr4Uf9llfEn/xZvoX/AN+pivZdvH/JIuv+aMv/ABxu&#10;tHh19nL3iP0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HU/mc/9vJ/5hP8A4vF8sf8A3/Wf95Ycuf8AKvWH/PPB/wBWl6ULwHRHvZz1vr3v3XujNfCj/ssr&#10;4k/+LN9C/wDv1MV7Lt4/5JF1/wA0Zf8AjjdaPDr7OXvEfp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R/5gH/ZB3zZ/wDFR/kj/wC+bzPs02P/AJLdn/zX&#10;i/6uL1scR18av3lr0o697917r3v3XurmP+E9/wD2+K+FH/h1dm/++K3T7CXPf/Kp3n+lT/q4nVX+&#10;E9fV094x9M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d/Na+ZNL8D/gV8gvkNBXQU&#10;m9sRtGbaPUkEpjeSt7b32392NiPDSyf59KCqqP4vVwjk0lHUG403B9yxtJ3ve4LAiqFtT/JFy32V&#10;A0j5kdbUVNOvkF1VVU11TUVtbUT1lZWTzVVXV1U0lRU1VTUSGWeoqJ5SXeR3JZ3Ykkkkkk+8qgAo&#10;oMAdKOsHvfXuve/de62I/wDhMn8PP9mZ/mR7X7O3Bi/veu/iTgJ+7MxLPD5KCfsEz/wDqHFNJY6K&#10;mPKSybgpfpf+ESC/4IC9xd2/d3L7W0ZpJdHwx66eLn7Kdp/0/VHNF6+nT7xz6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R/5gH/ZB3zZ/wDFR/kj/wC+bzPs02P/AJLdn/zXi/6u&#10;L1scR18av3lr0o697917r3v3XurmP+E9/wD2+K+FH/h1dm/++K3T7CXPf/Kp3n+lT/q4nVX+E9fV&#10;094x9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5Pmn/fTunpb4LbTy3lwXTO&#10;Ij7l7apaafVBL2ZvvGvQ7Bw2Rgv6ajE7dknr4zazRZxeSVsJw9rNn8Gzm3qUd0x8NP8ASKasR8mf&#10;H2p07GMV604vcs9Ode9+691737r3X0z/APhMB8PP9lv/AJc2L7g3Di/sewvl5uebtqvkqIfFkIOt&#10;MMsm2epMVKwFnp5aVK7cNI1z6MvyR+kY7e4+7fvDfzaRmsdqNA9NZy5+2tFP+k6Zc1NOtj33H/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H/mAf9kHfNn/AMVH+SP/AL5vM+zTY/8Akt2f/NeL/q4vWxxHXxq/eWvSjr3v3Xuve/de6uY/4T3/&#10;APb4r4Uf+HV2b/74rdPsJc9/8qnef6VP+ridVf4T19XT3jH0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qf8Kuvmn/AKFfhnsz4m7Uy322+flfunzbqipZtNXRdMdY1tLns8sxhPkh/iubfDUc&#10;ZYhaimiyMPqUSASZ7Y7R9Zu77pKOy1Xt+cj1A/3ldR+RKnq8YzXr5z3ufenuve/de697917rca/4&#10;SKfDz++XeHevzb3Ni/LhOmtux9NdYVdTDqgk7G7CpVyW+MrjpwLrU4rb8cFFKCbGLN/QnlYm9092&#10;8Kzg2eM5mPiP/pFwoPyZqn7U6bkOKdb+XuD+m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Uf+YB/2Qd82f8AxUf5I/8Avm8z7NNj/wCS3Z/814v+ri9bHEdfGr95a9KOve/d&#10;e697917q5j/hPf8A9vivhR/4dXZv/vit0+wlz3/yqd5/pU/6uJ1V/hPX1dPeMfT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b/AOef80/9nh/mPd4b9weW/inV/WNevRHT0kM3noJtkdaV1RQV&#10;mex0qnS8GazcuXzdO+kN4auJGF095P8AJe0fubl+GBxSSQeJJ66nAND81XSp+YPT6ig6qD9irq3X&#10;vfuvdeAJIAFyeAByST+B7917r65H8mn4dn4Pfy6fjv01l8V/Cuw8vthe1e3opYfDkF7O7OC7mzmK&#10;yoFg0+Gp5KPb+oDmOgj5P6ji1zbu3753+4u0NYwdEfpoTAI+TGrf7bphjU9Wiew31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CPyZ69r+3Pjf8AILqnFKHynZ3SPa/XuNQs&#10;qB6/emw6/bdGpdiAAZKlRckAe1m3Tra7hBdNwjkRj9isD/k68MGvXxZ6mmqaKpqKOsp5qSrpJ5aa&#10;qpamJ4KimqYJDFPT1EMoDI6MCrqwBBBBF/eXgIIqMg9KesPvfXuve/de6v1/4TNdYZnsL+b10Jns&#10;dSy1GK6g2d3T2bumWNCy0eIfq3J9c42pmexCKcxuLFx3P1LhRyQfYH9xLlIOVZ0Y5laNF+3WHP8A&#10;xlG6o/w9fUX943dM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8AOh+VG5vhz/LW+TvcuyKbLvvq&#10;TZ9N1xsvK4imqZX2puTtbLQdf0W9aqsgBWkXDrkJMhTzzWjaqip4DdplUiXlDbI925htrSamjVrY&#10;H8QQFtPz1UoQPIk+XVlFT18jv3lJ0/1737r3XvfuvdX4/wDCer+W1lvnb819sb+3lt6Wp+N/xhzG&#10;C7N7RyNbSl8NundeOq/4h1x1YjSAxzvkq+nWtycBVk/hlLVRyFHqKfyAjnvmFdl2doIWpcXIKIBx&#10;VTh3+VAaA/xEeh6o5oOvqN+8bem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">
                <v:imagedata r:id="rId2" o:title="DCC_final_Logo_RGB"/>
                <v:path arrowok="t"/>
              </v:shape>
            </v:group>
          </w:pict>
        </mc:Fallback>
      </mc:AlternateContent>
    </w:r>
  </w:p>
  <w:p w14:paraId="69C7E728" w14:textId="77777777" w:rsidR="00E52CCF" w:rsidRDefault="00E52CCF" w:rsidP="00796E0C">
    <w:pPr>
      <w:ind w:hanging="1134"/>
    </w:pPr>
  </w:p>
  <w:p w14:paraId="34FBD954" w14:textId="77777777" w:rsidR="00E52CCF" w:rsidRPr="00796E0C" w:rsidRDefault="00E52CCF" w:rsidP="00796E0C">
    <w:r>
      <w:rPr>
        <w:noProof/>
        <w:lang w:eastAsia="en-GB"/>
      </w:rPr>
      <w:drawing>
        <wp:anchor distT="0" distB="0" distL="114300" distR="114300" simplePos="0" relativeHeight="251659264" behindDoc="1" locked="0" layoutInCell="1" allowOverlap="1" wp14:anchorId="39C365F3" wp14:editId="182AF532">
          <wp:simplePos x="0" y="0"/>
          <wp:positionH relativeFrom="column">
            <wp:posOffset>-1765847</wp:posOffset>
          </wp:positionH>
          <wp:positionV relativeFrom="paragraph">
            <wp:posOffset>4187190</wp:posOffset>
          </wp:positionV>
          <wp:extent cx="5270500" cy="5393690"/>
          <wp:effectExtent l="0" t="0" r="6350" b="0"/>
          <wp:wrapNone/>
          <wp:docPr id="2" name="Picture 2"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4B59F" w14:textId="77777777" w:rsidR="00E52CCF" w:rsidRDefault="00E52CCF" w:rsidP="008F5A2C">
    <w:r>
      <w:rPr>
        <w:noProof/>
        <w:lang w:eastAsia="en-GB"/>
      </w:rPr>
      <mc:AlternateContent>
        <mc:Choice Requires="wpg">
          <w:drawing>
            <wp:anchor distT="0" distB="0" distL="114300" distR="114300" simplePos="0" relativeHeight="251656192" behindDoc="0" locked="0" layoutInCell="1" allowOverlap="1" wp14:anchorId="5189C563" wp14:editId="2D6655A3">
              <wp:simplePos x="0" y="0"/>
              <wp:positionH relativeFrom="column">
                <wp:posOffset>-299085</wp:posOffset>
              </wp:positionH>
              <wp:positionV relativeFrom="page">
                <wp:posOffset>226695</wp:posOffset>
              </wp:positionV>
              <wp:extent cx="15087600" cy="691515"/>
              <wp:effectExtent l="0" t="0" r="19050"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3" name="Straight Connector 3"/>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 name="Picture 5"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23A38" id="Group 1" o:spid="_x0000_s1026" style="position:absolute;margin-left:-23.55pt;margin-top:17.85pt;width:1188pt;height:54.45pt;z-index:251656192;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NPAAAAAFJnaHRsb25n&#10;AAAKc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D5oAAAABAAAAoAAAADMAAAHgAABfoAAAD34AGAAB/9j/7QAMQWRvYmVfQ00AAf/uAA5B&#10;ZG9iZQBkgAAAAAH/2wCEAAwICAgJCAwJCQwRCwoLERUPDAwPFRgTExUTExgRDAwMDAwMEQwMDAwM&#10;DAwMDAwMDAwMDAwMDAwMDAwMDAwMDAwBDQsLDQ4NEA4OEBQODg4UFA4ODg4UEQwMDAwMEREMDAwM&#10;DAwRDAwMDAwMDAwMDAwMDAwMDAwMDAwMDAwMDAwMDP/AABEIADM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4ADkFkb2JlAGRAAAAAAf/bAIQAAQEB&#10;AQEBAQEBAQEBAQEBAQEBAQEBAQEBAQEBAQIBAQEBAQECAgICAgICAgICAgICAgMDAwMDAwMDAwMD&#10;AwMDAwEBAQEBAQECAQECAwICAgMDAwMDAwMDAwMDAwMDAwMDAwMDAwMDAwMDAwMDAwMDAwMDAwMD&#10;AwMDAwMDAwMDAwMD/8AAEQgDTwpxAwERAAIRAQMRAf/dAAQBT//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NU/wCFLf8AMq3t8ofmHu/4lbN3NW0fxz+K&#10;m5ajZtRt7HVkkWO3z3hho2oewd3bkp4SFnkw1Y1Tt7GQza1pxT1U8Whq6ZRkL7ecvQ7btKbpMtbi&#10;5Gqp4rGcqo9NQox9agH4R08i0FetZ73InV+ve/de697917r6SX/CYb+Y9vT5f/F/evx17o3HWbp7&#10;d+KEu18dhd1Zmreqz28el91QVNPs18tV1BMtZW4Kpx9ViqmrYlmpWxvmLztJLJj77j8vw7VuSX9m&#10;umK6qSo4LItNVPQMCGA9dVMYDLihqOtnr3HH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Ef+FMWeyuF/k9/&#10;IqmxkksMe4t19F4HLSQllb+FP3Rg8rLGzpYhZJaSGNx9GVihuGI9jf27RX5rty34VkI+3w2H+Xqy&#10;fF18uH3kl0/1737r3Xvfuvde9+6919Or/hLnncpl/wCUj1vj8hJK9Jtft/u7BYNZGJSHF1G8W3NN&#10;HACeFNbkaxyB/aZj9SfeOfuSipzTIy8WjjJ+3TT/AAAdMv8AF1sRewF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Kb39n8rurvfuvdGdklmzm&#10;5O2+x8/mZp2Lzy5XMbxrcjkZJmYkl2mkcsSTz7y/sUWKyhjT4VRAPsCgDpSOgl9quvde9+691737&#10;r3W1D/wkVzuTof5j3cOCp5JTis78PN/T5OmBPh+4w/bux5cbXOtwNcXmmhQkGwmYW5uI0900U8vx&#10;OeKzrT80kqP9Xp1STh19Gv3APT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jT+cr8Tdy/Dn+Y58m+tMviqig2vuvsTcPcPVVa0Ek&#10;dDmer+1c1U7r22+LncATLjnmqcHVSLx93Q1Cf2feUvKW6R7ty/bXCmrKgjf1DoApr9uGHyYdPqaj&#10;qr72JOrde9+691737r3W7t/wj8+LG44M38o/mhm8XUUO26nbuI+OXXeSnhdI9wVdVmaTsLs9qRpA&#10;LxULY/bMXkTUryTSpcPA49w57rblGUttoQ1aplYemCqftq/7B69NSHy63lvcM9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kT/zmezsz23/ADUPnfubOVU1XVYX5H9h9Y0jTOzeDDdM5Y9R4KliDfpSOjwkKqBx+fz7&#10;yn5RtkteWbKNBQGJX/OQaz/Nun1wo6rL9iLq3XvfuvdHg/lndiZfqn+Yd8I994WpmpqnD/KPpGmr&#10;DAzLJVYHPdg0G3d0Yy6kHTV42rq6Vx+VkINxx7JuYrdLrYbyB8gwyftCkg/kQD1o5HX2LPeJ/S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6n8zn/t5P/MJ/wDF4vlj/wC/&#10;6z/vLDlz/lXrD/nng/6tL0oXgOiPeznrfXvfuvdGa+FH/ZZXxJ/8Wb6F/wDfqYr2Xbx/ySLr/mjL&#10;/wAcbrR4dfZy94j9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x1P5nP/byf+YT/AOLxfLH/AN/1n/eWHLn/ACr1h/zzwf8AVpelC8B0R72c9b697917ozXw&#10;o/7LK+JP/izfQv8A79TFey7eP+SRdf8ANGX/AI43Wjw6+zl7xH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&#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Uf+YB/2Qd82f8AxUf5I/8Avm8z7NNj/wCS&#10;3Z/814v+ri9bHEdfGr95a9KOve/de697917q5j/hPf8A9vivhR/4dXZv/vit0+wlz3/yqd5/pU/6&#10;uJ1V/hPX1dPeMfT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3fzWvmTS/A/4FfIL5&#10;DQV0FJvbEbRm2j1JBKY3kre299t/djYjw0sn+fSgqqj+L1cI5NJR1BuNNwfcsbSd73uCwIqhbU/y&#10;Rct9lQNI+ZHW1FTTr5BdVVVNdU1FbW1E9ZWVk81VV1dVNJUVNVU1EhlnqKieUl3kdyWd2JJJJJJP&#10;vKoAKKDAHSjrB7317r3v3XutiP8A4TJ/Dz/Zmf5ke1+ztwYv73rv4k4CfuzMSzw+Sgn7BM/8A6hx&#10;TSWOipjyksm4KX6X/hEgv+CAvcXdv3dy+1tGaSXR8Meuni5+ynaf9P1RzRevp0+8c+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f+YB/2Qd82f8AxUf5I/8Avm8z7NNj/wCS3Z/8&#10;14v+ri9bHEdfGr95a9KOve/de697917q5j/hPf8A9vivhR/4dXZv/vit0+wlz3/yqd5/pU/6uJ1V&#10;/hPX1dPeMf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H/CuT5p/307p6W+C208t&#10;5cF0ziI+5e2qWmn1QS9mb7xr0OwcNkYL+moxO3ZJ6+M2s0WcXklbCcPazZ/Bs5t6lHdMfDT/AEim&#10;rEfJnx9qdOxjFetOL3LPTnXvfuvde9+6919M/wD4TAfDz/Zb/wCXNi+4Nw4v7HsL5ebnm7ar5KiH&#10;xZCDrTDLJtnqTFSsBZ6eWlSu3DSNc+jL8kfpGO3uPu37w382kZrHajQPTWcuftrRT/pOmXNTTrY9&#10;9x/1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H/mAf9kHfNn/AMVH+SP/AL5v&#10;M+zTY/8Akt2f/NeL/q4vWxxHXxq/eWvSjr3v3Xuve/de6uY/4T3/APb4r4Uf+HV2b/74rdPsJc9/&#10;8qnef6VP+ridVf4T19XT3jH0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R/5gH/ZB3zZ/wDFR/kj/wC+bzPs02P/AJLdn/zXi/6uL1scR18av3lr0o697917r3v3Xurm&#10;P+E9/wD2+K+FH/h1dm/++K3T7CXPf/Kp3n+lT/q4nVX+E9fV094x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qn/Crr5p/wChX4Z7M+Ju1Mt9tvn5X7p826oqWbTV0XTHWNbS57PLMYT5If4r&#10;m3w1HGWIWoposjD6lEgEme2O0fWbu+6SjstV7fnI9QP95XUfkSp6vGM16+c97n3p7r3v3Xuve/de&#10;63Gv+Einw8/vl3h3r829zYvy4TprbsfTXWFXUw6oJOxuwqVclvjK46cC61OK2/HBRSgmxizf0J5W&#10;JvdPdvCs4NnjOZj4j/6RcKD8map+1Om5DinW/l7g/p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m/wDnn/NP/Z4f5j3eG/cHlv4p1f1jXr0R09JDN56CbZHW&#10;ldUUFZnsdKp0vBms3Ll83TvpDeGriRhdPeT/ACXtH7m5fhgcUkkHiSeupwDQ/NV0qfmD0+ooOqg/&#10;Yq6t1737r3XgCSABcngAckk/ge/de6+uR/Jp+HZ+D38un479NZfFfwrsPL7YXtXt6KWHw5Bezuzg&#10;u5s5isqBYNPhqeSj2/qA5joI+T+o4tc27t++d/uLtDWMHRH6aEwCPkxq3+26YY1PVonsN9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j8meva/tz43/ACC6pxSh8p2d0j2v&#10;17jULKgev3psOv23RqXYgAGSpUXJAHtZt062u4QXTcI5EY/YrA/5OvDBr18WeppqmiqaijrKeakq&#10;6SeWmqqWpieCopqmCQxT09RDKAyOjAq6sAQQQRf3l4CCKjIPSnrD7317r3v3Xur9f+EzXWGZ7C/m&#10;9dCZ7HUstRiuoNnd09m7pljQstHiH6tyfXONqZnsQinMbixcdz9S4UckH2B/cS5SDlWdGOZWjRft&#10;1hz/AMZRuqP8PX1F/eN3T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v/ADoflRub4c/y1vk73Lsi&#10;my776k2fTdcbLyuIpqmV9qbk7Wy0HX9FvWqrIAVpFw65CTIU881o2qoqeA3aZVIl5Q2yPduYba0m&#10;po1a2B/EEBbT89VKEDyJPl1ZRU9fI795SdP9e9+691737r3V+P8Awnq/ltZb52/NfbG/t5belqfj&#10;f8Ycxguze0cjW0pfDbp3Xjqv+IdcdWI0gMc75Kvp1rcnAVZP4ZS1UchR6in8gI575hXZdnaCFqXF&#10;yCiAcVU4d/lQGgP8RHoeqOaDr6jfvG3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">
              <v:line id="Straight Connector 3"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">
                <v:imagedata r:id="rId2" o:title="DCC_final_Logo_RGB"/>
                <v:path arrowok="t"/>
              </v:shape>
              <w10:wrap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nsid w:val="041A7872"/>
    <w:multiLevelType w:val="hybridMultilevel"/>
    <w:tmpl w:val="070E13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3">
    <w:nsid w:val="16AA2BA5"/>
    <w:multiLevelType w:val="hybridMultilevel"/>
    <w:tmpl w:val="0F4641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5">
    <w:nsid w:val="18F1038E"/>
    <w:multiLevelType w:val="hybridMultilevel"/>
    <w:tmpl w:val="0BE00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08298D"/>
    <w:multiLevelType w:val="hybridMultilevel"/>
    <w:tmpl w:val="BA1C57F6"/>
    <w:lvl w:ilvl="0" w:tplc="1286E200">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8">
    <w:nsid w:val="28BA34C9"/>
    <w:multiLevelType w:val="hybridMultilevel"/>
    <w:tmpl w:val="924C1266"/>
    <w:lvl w:ilvl="0" w:tplc="E93058F2">
      <w:start w:val="1"/>
      <w:numFmt w:val="upperLetter"/>
      <w:lvlText w:val="%1."/>
      <w:lvlJc w:val="left"/>
      <w:pPr>
        <w:ind w:left="360" w:hanging="360"/>
      </w:pPr>
      <w:rPr>
        <w:b w:val="0"/>
        <w:i/>
        <w:sz w:val="20"/>
        <w:szCs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4707A0F"/>
    <w:multiLevelType w:val="hybridMultilevel"/>
    <w:tmpl w:val="E2F6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4">
    <w:nsid w:val="40250AAD"/>
    <w:multiLevelType w:val="hybridMultilevel"/>
    <w:tmpl w:val="77882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6">
    <w:nsid w:val="42C65D5A"/>
    <w:multiLevelType w:val="multilevel"/>
    <w:tmpl w:val="84869880"/>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rFonts w:ascii="Arial Bold" w:hAnsi="Arial Bold" w:hint="default"/>
        <w:b/>
        <w:bCs/>
        <w:i w:val="0"/>
        <w:iCs w:val="0"/>
        <w:caps w:val="0"/>
        <w:strike w:val="0"/>
        <w:dstrike w:val="0"/>
        <w:vanish w:val="0"/>
        <w:color w:val="1F144A" w:themeColor="text1"/>
        <w:spacing w:val="0"/>
        <w:kern w:val="0"/>
        <w:position w:val="0"/>
        <w:sz w:val="24"/>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4"/>
        <w:szCs w:val="24"/>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7">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8">
    <w:nsid w:val="46F848BE"/>
    <w:multiLevelType w:val="hybridMultilevel"/>
    <w:tmpl w:val="9620C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953B76"/>
    <w:multiLevelType w:val="multilevel"/>
    <w:tmpl w:val="C87007FC"/>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sz w:val="22"/>
        <w:szCs w:val="22"/>
      </w:rPr>
    </w:lvl>
    <w:lvl w:ilvl="3">
      <w:start w:val="1"/>
      <w:numFmt w:val="lowerLetter"/>
      <w:pStyle w:val="BBSchedule3"/>
      <w:lvlText w:val="%4)"/>
      <w:lvlJc w:val="left"/>
      <w:pPr>
        <w:tabs>
          <w:tab w:val="num" w:pos="1440"/>
        </w:tabs>
        <w:ind w:left="1440" w:hanging="720"/>
      </w:pPr>
      <w:rPr>
        <w:rFonts w:ascii="Georgia" w:eastAsia="Times New Roman" w:hAnsi="Georgia" w:cs="Times New Roman"/>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0">
    <w:nsid w:val="49976E99"/>
    <w:multiLevelType w:val="hybridMultilevel"/>
    <w:tmpl w:val="725C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E9055C"/>
    <w:multiLevelType w:val="hybridMultilevel"/>
    <w:tmpl w:val="A8066C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4C7027F7"/>
    <w:multiLevelType w:val="hybridMultilevel"/>
    <w:tmpl w:val="E3B05A9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nsid w:val="50EA7031"/>
    <w:multiLevelType w:val="hybridMultilevel"/>
    <w:tmpl w:val="CF28E5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6">
    <w:nsid w:val="5559783C"/>
    <w:multiLevelType w:val="hybridMultilevel"/>
    <w:tmpl w:val="84F04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376BB1"/>
    <w:multiLevelType w:val="hybridMultilevel"/>
    <w:tmpl w:val="94FE4F8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5B533833"/>
    <w:multiLevelType w:val="hybridMultilevel"/>
    <w:tmpl w:val="85FA7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30">
    <w:nsid w:val="5DFB4186"/>
    <w:multiLevelType w:val="hybridMultilevel"/>
    <w:tmpl w:val="CA301CD6"/>
    <w:lvl w:ilvl="0" w:tplc="E93058F2">
      <w:start w:val="1"/>
      <w:numFmt w:val="upperLetter"/>
      <w:lvlText w:val="%1."/>
      <w:lvlJc w:val="left"/>
      <w:pPr>
        <w:ind w:left="720" w:hanging="360"/>
      </w:pPr>
      <w:rPr>
        <w:b w:val="0"/>
        <w:i/>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621E69A8"/>
    <w:multiLevelType w:val="hybridMultilevel"/>
    <w:tmpl w:val="E2FEE352"/>
    <w:lvl w:ilvl="0" w:tplc="7D6E58C6">
      <w:start w:val="1"/>
      <w:numFmt w:val="upperLetter"/>
      <w:lvlText w:val="%1."/>
      <w:lvlJc w:val="left"/>
      <w:pPr>
        <w:ind w:left="720" w:hanging="360"/>
      </w:pPr>
      <w:rPr>
        <w:rFonts w:hint="default"/>
        <w:b w:val="0"/>
        <w:i/>
        <w:sz w:val="20"/>
        <w:szCs w:val="20"/>
      </w:rPr>
    </w:lvl>
    <w:lvl w:ilvl="1" w:tplc="0809001B">
      <w:start w:val="1"/>
      <w:numFmt w:val="lowerRoman"/>
      <w:lvlText w:val="%2."/>
      <w:lvlJc w:val="right"/>
      <w:pPr>
        <w:ind w:left="949" w:hanging="360"/>
      </w:pPr>
    </w:lvl>
    <w:lvl w:ilvl="2" w:tplc="0809001B">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32">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3">
    <w:nsid w:val="6AD23A85"/>
    <w:multiLevelType w:val="hybridMultilevel"/>
    <w:tmpl w:val="934E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F314D2"/>
    <w:multiLevelType w:val="hybridMultilevel"/>
    <w:tmpl w:val="C84A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5"/>
  </w:num>
  <w:num w:numId="4">
    <w:abstractNumId w:val="32"/>
  </w:num>
  <w:num w:numId="5">
    <w:abstractNumId w:val="10"/>
  </w:num>
  <w:num w:numId="6">
    <w:abstractNumId w:val="4"/>
  </w:num>
  <w:num w:numId="7">
    <w:abstractNumId w:val="7"/>
  </w:num>
  <w:num w:numId="8">
    <w:abstractNumId w:val="2"/>
  </w:num>
  <w:num w:numId="9">
    <w:abstractNumId w:val="9"/>
  </w:num>
  <w:num w:numId="10">
    <w:abstractNumId w:val="11"/>
  </w:num>
  <w:num w:numId="11">
    <w:abstractNumId w:val="15"/>
  </w:num>
  <w:num w:numId="12">
    <w:abstractNumId w:val="34"/>
  </w:num>
  <w:num w:numId="13">
    <w:abstractNumId w:val="24"/>
  </w:num>
  <w:num w:numId="14">
    <w:abstractNumId w:val="17"/>
  </w:num>
  <w:num w:numId="15">
    <w:abstractNumId w:val="13"/>
  </w:num>
  <w:num w:numId="16">
    <w:abstractNumId w:val="6"/>
  </w:num>
  <w:num w:numId="17">
    <w:abstractNumId w:val="23"/>
  </w:num>
  <w:num w:numId="18">
    <w:abstractNumId w:val="1"/>
  </w:num>
  <w:num w:numId="19">
    <w:abstractNumId w:val="29"/>
  </w:num>
  <w:num w:numId="20">
    <w:abstractNumId w:val="19"/>
  </w:num>
  <w:num w:numId="21">
    <w:abstractNumId w:val="18"/>
  </w:num>
  <w:num w:numId="22">
    <w:abstractNumId w:val="5"/>
  </w:num>
  <w:num w:numId="23">
    <w:abstractNumId w:val="20"/>
  </w:num>
  <w:num w:numId="24">
    <w:abstractNumId w:val="12"/>
  </w:num>
  <w:num w:numId="25">
    <w:abstractNumId w:val="31"/>
  </w:num>
  <w:num w:numId="26">
    <w:abstractNumId w:val="26"/>
  </w:num>
  <w:num w:numId="27">
    <w:abstractNumId w:val="14"/>
  </w:num>
  <w:num w:numId="28">
    <w:abstractNumId w:val="33"/>
  </w:num>
  <w:num w:numId="29">
    <w:abstractNumId w:val="35"/>
  </w:num>
  <w:num w:numId="30">
    <w:abstractNumId w:val="2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1"/>
  </w:num>
  <w:num w:numId="37">
    <w:abstractNumId w:val="2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Barber">
    <w15:presenceInfo w15:providerId="AD" w15:userId="S-1-5-21-861567501-1659004503-725345543-19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51E"/>
    <w:rsid w:val="000013CD"/>
    <w:rsid w:val="0000148B"/>
    <w:rsid w:val="00002313"/>
    <w:rsid w:val="000031C9"/>
    <w:rsid w:val="00003CB4"/>
    <w:rsid w:val="00003F8C"/>
    <w:rsid w:val="000048C7"/>
    <w:rsid w:val="000062C8"/>
    <w:rsid w:val="000103BA"/>
    <w:rsid w:val="00010F4E"/>
    <w:rsid w:val="0001107F"/>
    <w:rsid w:val="00012015"/>
    <w:rsid w:val="000124B8"/>
    <w:rsid w:val="000124F3"/>
    <w:rsid w:val="0001265F"/>
    <w:rsid w:val="00013048"/>
    <w:rsid w:val="000144E5"/>
    <w:rsid w:val="000146D9"/>
    <w:rsid w:val="00015244"/>
    <w:rsid w:val="00015808"/>
    <w:rsid w:val="00015A90"/>
    <w:rsid w:val="00016388"/>
    <w:rsid w:val="00017238"/>
    <w:rsid w:val="00017D35"/>
    <w:rsid w:val="00021138"/>
    <w:rsid w:val="000222A2"/>
    <w:rsid w:val="000243B7"/>
    <w:rsid w:val="0002458B"/>
    <w:rsid w:val="00025B8D"/>
    <w:rsid w:val="000311CE"/>
    <w:rsid w:val="00034948"/>
    <w:rsid w:val="00035C00"/>
    <w:rsid w:val="00035ED1"/>
    <w:rsid w:val="000360A3"/>
    <w:rsid w:val="00036C1F"/>
    <w:rsid w:val="00040189"/>
    <w:rsid w:val="0004068F"/>
    <w:rsid w:val="000407B6"/>
    <w:rsid w:val="00040EC8"/>
    <w:rsid w:val="00040F03"/>
    <w:rsid w:val="00043350"/>
    <w:rsid w:val="00043637"/>
    <w:rsid w:val="00043883"/>
    <w:rsid w:val="0004474C"/>
    <w:rsid w:val="00044A05"/>
    <w:rsid w:val="00044C35"/>
    <w:rsid w:val="00054191"/>
    <w:rsid w:val="0005468B"/>
    <w:rsid w:val="00056136"/>
    <w:rsid w:val="0005620C"/>
    <w:rsid w:val="00057A30"/>
    <w:rsid w:val="00057AAE"/>
    <w:rsid w:val="000620A2"/>
    <w:rsid w:val="000631C3"/>
    <w:rsid w:val="00064E23"/>
    <w:rsid w:val="00065362"/>
    <w:rsid w:val="0006551C"/>
    <w:rsid w:val="00066B3C"/>
    <w:rsid w:val="000676F6"/>
    <w:rsid w:val="00067754"/>
    <w:rsid w:val="00070824"/>
    <w:rsid w:val="00071E50"/>
    <w:rsid w:val="000724E7"/>
    <w:rsid w:val="00073AB5"/>
    <w:rsid w:val="000765FE"/>
    <w:rsid w:val="00076BD9"/>
    <w:rsid w:val="00077CC3"/>
    <w:rsid w:val="0008084D"/>
    <w:rsid w:val="00080A2F"/>
    <w:rsid w:val="0008226F"/>
    <w:rsid w:val="00082DF0"/>
    <w:rsid w:val="000843ED"/>
    <w:rsid w:val="00084E94"/>
    <w:rsid w:val="00084F2E"/>
    <w:rsid w:val="000854D7"/>
    <w:rsid w:val="00085892"/>
    <w:rsid w:val="00085D88"/>
    <w:rsid w:val="00087858"/>
    <w:rsid w:val="00087E8C"/>
    <w:rsid w:val="00090251"/>
    <w:rsid w:val="000902A6"/>
    <w:rsid w:val="00090FCE"/>
    <w:rsid w:val="00091627"/>
    <w:rsid w:val="00092326"/>
    <w:rsid w:val="00094BA2"/>
    <w:rsid w:val="00095B8A"/>
    <w:rsid w:val="000969C3"/>
    <w:rsid w:val="00096B4D"/>
    <w:rsid w:val="000A0652"/>
    <w:rsid w:val="000A084A"/>
    <w:rsid w:val="000A1192"/>
    <w:rsid w:val="000A1485"/>
    <w:rsid w:val="000A1867"/>
    <w:rsid w:val="000A1DD6"/>
    <w:rsid w:val="000A28C9"/>
    <w:rsid w:val="000A35D0"/>
    <w:rsid w:val="000A401B"/>
    <w:rsid w:val="000A62D7"/>
    <w:rsid w:val="000A6A94"/>
    <w:rsid w:val="000B05C9"/>
    <w:rsid w:val="000B16A9"/>
    <w:rsid w:val="000B231F"/>
    <w:rsid w:val="000B2C65"/>
    <w:rsid w:val="000B5BAD"/>
    <w:rsid w:val="000C0B46"/>
    <w:rsid w:val="000C1750"/>
    <w:rsid w:val="000C420A"/>
    <w:rsid w:val="000C491E"/>
    <w:rsid w:val="000C4ABA"/>
    <w:rsid w:val="000C4E8E"/>
    <w:rsid w:val="000C61F1"/>
    <w:rsid w:val="000D07D4"/>
    <w:rsid w:val="000D1A2C"/>
    <w:rsid w:val="000D31BE"/>
    <w:rsid w:val="000D39FB"/>
    <w:rsid w:val="000D52F6"/>
    <w:rsid w:val="000D5407"/>
    <w:rsid w:val="000D5AA1"/>
    <w:rsid w:val="000D5ACF"/>
    <w:rsid w:val="000D6892"/>
    <w:rsid w:val="000D6B02"/>
    <w:rsid w:val="000D7618"/>
    <w:rsid w:val="000E07E5"/>
    <w:rsid w:val="000E08A0"/>
    <w:rsid w:val="000E0C0F"/>
    <w:rsid w:val="000E1389"/>
    <w:rsid w:val="000E2AB7"/>
    <w:rsid w:val="000E2AD8"/>
    <w:rsid w:val="000E6227"/>
    <w:rsid w:val="000E6EC6"/>
    <w:rsid w:val="000F056D"/>
    <w:rsid w:val="000F0D28"/>
    <w:rsid w:val="000F0D9C"/>
    <w:rsid w:val="000F275A"/>
    <w:rsid w:val="000F30C8"/>
    <w:rsid w:val="000F618A"/>
    <w:rsid w:val="000F62BD"/>
    <w:rsid w:val="000F6F3F"/>
    <w:rsid w:val="000F78B1"/>
    <w:rsid w:val="001015D0"/>
    <w:rsid w:val="00102F4F"/>
    <w:rsid w:val="00103918"/>
    <w:rsid w:val="00106ACD"/>
    <w:rsid w:val="001106F5"/>
    <w:rsid w:val="00111D61"/>
    <w:rsid w:val="00113045"/>
    <w:rsid w:val="001132F8"/>
    <w:rsid w:val="001136F4"/>
    <w:rsid w:val="00114651"/>
    <w:rsid w:val="001148E9"/>
    <w:rsid w:val="001166AE"/>
    <w:rsid w:val="00117BCF"/>
    <w:rsid w:val="00120527"/>
    <w:rsid w:val="00121B5E"/>
    <w:rsid w:val="00122E43"/>
    <w:rsid w:val="00123458"/>
    <w:rsid w:val="0012490D"/>
    <w:rsid w:val="001267C5"/>
    <w:rsid w:val="00130FBD"/>
    <w:rsid w:val="0013164C"/>
    <w:rsid w:val="00131C71"/>
    <w:rsid w:val="00131D73"/>
    <w:rsid w:val="0013340C"/>
    <w:rsid w:val="00135341"/>
    <w:rsid w:val="00135AF5"/>
    <w:rsid w:val="001363E3"/>
    <w:rsid w:val="001366A9"/>
    <w:rsid w:val="00143EA7"/>
    <w:rsid w:val="001442BC"/>
    <w:rsid w:val="00151791"/>
    <w:rsid w:val="0015314E"/>
    <w:rsid w:val="001567AC"/>
    <w:rsid w:val="00157161"/>
    <w:rsid w:val="0016120C"/>
    <w:rsid w:val="00161C6B"/>
    <w:rsid w:val="0016371A"/>
    <w:rsid w:val="001640BB"/>
    <w:rsid w:val="0016454B"/>
    <w:rsid w:val="00165303"/>
    <w:rsid w:val="001653A5"/>
    <w:rsid w:val="00165BAD"/>
    <w:rsid w:val="001660E7"/>
    <w:rsid w:val="00167F36"/>
    <w:rsid w:val="001740AA"/>
    <w:rsid w:val="00174571"/>
    <w:rsid w:val="00174B08"/>
    <w:rsid w:val="00176450"/>
    <w:rsid w:val="00176A08"/>
    <w:rsid w:val="00180403"/>
    <w:rsid w:val="00181191"/>
    <w:rsid w:val="00184628"/>
    <w:rsid w:val="001848AA"/>
    <w:rsid w:val="00186738"/>
    <w:rsid w:val="0018689F"/>
    <w:rsid w:val="001879DB"/>
    <w:rsid w:val="00190563"/>
    <w:rsid w:val="00190807"/>
    <w:rsid w:val="00190968"/>
    <w:rsid w:val="001918B1"/>
    <w:rsid w:val="001937A6"/>
    <w:rsid w:val="00195A5F"/>
    <w:rsid w:val="00195D01"/>
    <w:rsid w:val="0019673C"/>
    <w:rsid w:val="00196986"/>
    <w:rsid w:val="00196B2A"/>
    <w:rsid w:val="00196C90"/>
    <w:rsid w:val="00196FEA"/>
    <w:rsid w:val="00197DCA"/>
    <w:rsid w:val="00197FB7"/>
    <w:rsid w:val="001A1010"/>
    <w:rsid w:val="001A1E0C"/>
    <w:rsid w:val="001A48F4"/>
    <w:rsid w:val="001A4A29"/>
    <w:rsid w:val="001A5351"/>
    <w:rsid w:val="001A5D28"/>
    <w:rsid w:val="001A77F9"/>
    <w:rsid w:val="001B09E3"/>
    <w:rsid w:val="001B1AB0"/>
    <w:rsid w:val="001B53C6"/>
    <w:rsid w:val="001B6163"/>
    <w:rsid w:val="001C077D"/>
    <w:rsid w:val="001C10D4"/>
    <w:rsid w:val="001C1CFC"/>
    <w:rsid w:val="001C2F8E"/>
    <w:rsid w:val="001D1861"/>
    <w:rsid w:val="001D6CAD"/>
    <w:rsid w:val="001D6F3D"/>
    <w:rsid w:val="001E015F"/>
    <w:rsid w:val="001E1564"/>
    <w:rsid w:val="001E3078"/>
    <w:rsid w:val="001E3909"/>
    <w:rsid w:val="001E3A6B"/>
    <w:rsid w:val="001E5E83"/>
    <w:rsid w:val="001E703C"/>
    <w:rsid w:val="001F05FA"/>
    <w:rsid w:val="001F08BD"/>
    <w:rsid w:val="001F0A9B"/>
    <w:rsid w:val="001F0BB4"/>
    <w:rsid w:val="001F20A9"/>
    <w:rsid w:val="001F2603"/>
    <w:rsid w:val="001F4AAC"/>
    <w:rsid w:val="001F4E8A"/>
    <w:rsid w:val="001F5CE8"/>
    <w:rsid w:val="001F5F4E"/>
    <w:rsid w:val="001F6236"/>
    <w:rsid w:val="001F7CA6"/>
    <w:rsid w:val="001F7E93"/>
    <w:rsid w:val="002010E0"/>
    <w:rsid w:val="00201341"/>
    <w:rsid w:val="002023F9"/>
    <w:rsid w:val="00202775"/>
    <w:rsid w:val="00203D87"/>
    <w:rsid w:val="00203DFE"/>
    <w:rsid w:val="00205091"/>
    <w:rsid w:val="00206465"/>
    <w:rsid w:val="002100C7"/>
    <w:rsid w:val="002100FC"/>
    <w:rsid w:val="002102AE"/>
    <w:rsid w:val="00210CBC"/>
    <w:rsid w:val="0021171C"/>
    <w:rsid w:val="0021211B"/>
    <w:rsid w:val="00212C6C"/>
    <w:rsid w:val="00213366"/>
    <w:rsid w:val="00213B94"/>
    <w:rsid w:val="00213EEE"/>
    <w:rsid w:val="002154D0"/>
    <w:rsid w:val="00216B94"/>
    <w:rsid w:val="00216E2E"/>
    <w:rsid w:val="00220C72"/>
    <w:rsid w:val="002212D2"/>
    <w:rsid w:val="0022370A"/>
    <w:rsid w:val="00224A1F"/>
    <w:rsid w:val="0022553A"/>
    <w:rsid w:val="00226E20"/>
    <w:rsid w:val="002273B4"/>
    <w:rsid w:val="0023232D"/>
    <w:rsid w:val="002327B4"/>
    <w:rsid w:val="00232CAF"/>
    <w:rsid w:val="00232E97"/>
    <w:rsid w:val="00232FC2"/>
    <w:rsid w:val="00233F76"/>
    <w:rsid w:val="0023437D"/>
    <w:rsid w:val="00235060"/>
    <w:rsid w:val="002376DB"/>
    <w:rsid w:val="0024019F"/>
    <w:rsid w:val="00240344"/>
    <w:rsid w:val="00241E11"/>
    <w:rsid w:val="0024383C"/>
    <w:rsid w:val="00244A79"/>
    <w:rsid w:val="00244C34"/>
    <w:rsid w:val="00245DB5"/>
    <w:rsid w:val="002466EA"/>
    <w:rsid w:val="0024680B"/>
    <w:rsid w:val="0025074F"/>
    <w:rsid w:val="00250DD9"/>
    <w:rsid w:val="00250EFE"/>
    <w:rsid w:val="00251052"/>
    <w:rsid w:val="00251828"/>
    <w:rsid w:val="002528BB"/>
    <w:rsid w:val="00253C26"/>
    <w:rsid w:val="00253E55"/>
    <w:rsid w:val="002544E0"/>
    <w:rsid w:val="00255570"/>
    <w:rsid w:val="002555DA"/>
    <w:rsid w:val="00257569"/>
    <w:rsid w:val="002575F5"/>
    <w:rsid w:val="00260BA9"/>
    <w:rsid w:val="002617F2"/>
    <w:rsid w:val="00261BB3"/>
    <w:rsid w:val="00262AB5"/>
    <w:rsid w:val="0026342F"/>
    <w:rsid w:val="00265ADF"/>
    <w:rsid w:val="002660C7"/>
    <w:rsid w:val="002662CA"/>
    <w:rsid w:val="0026798C"/>
    <w:rsid w:val="0027118E"/>
    <w:rsid w:val="002712FA"/>
    <w:rsid w:val="00272F0E"/>
    <w:rsid w:val="00273390"/>
    <w:rsid w:val="00273640"/>
    <w:rsid w:val="00273DE7"/>
    <w:rsid w:val="002755DB"/>
    <w:rsid w:val="00275BFD"/>
    <w:rsid w:val="002767D8"/>
    <w:rsid w:val="00281B6F"/>
    <w:rsid w:val="0028266E"/>
    <w:rsid w:val="00282A5F"/>
    <w:rsid w:val="00287475"/>
    <w:rsid w:val="00287ABB"/>
    <w:rsid w:val="00290928"/>
    <w:rsid w:val="00291192"/>
    <w:rsid w:val="00296D20"/>
    <w:rsid w:val="002A05BD"/>
    <w:rsid w:val="002A0BEB"/>
    <w:rsid w:val="002A16A0"/>
    <w:rsid w:val="002A4CAF"/>
    <w:rsid w:val="002A56A4"/>
    <w:rsid w:val="002A5DA5"/>
    <w:rsid w:val="002B0CD8"/>
    <w:rsid w:val="002B2980"/>
    <w:rsid w:val="002B2D75"/>
    <w:rsid w:val="002B39E8"/>
    <w:rsid w:val="002B5DEA"/>
    <w:rsid w:val="002B61FE"/>
    <w:rsid w:val="002B7B0D"/>
    <w:rsid w:val="002C1861"/>
    <w:rsid w:val="002C18CC"/>
    <w:rsid w:val="002C23C8"/>
    <w:rsid w:val="002C26DF"/>
    <w:rsid w:val="002C2B61"/>
    <w:rsid w:val="002C2D10"/>
    <w:rsid w:val="002C3686"/>
    <w:rsid w:val="002C4122"/>
    <w:rsid w:val="002C4C22"/>
    <w:rsid w:val="002C52C7"/>
    <w:rsid w:val="002C5A96"/>
    <w:rsid w:val="002C5BC8"/>
    <w:rsid w:val="002D26AE"/>
    <w:rsid w:val="002D4822"/>
    <w:rsid w:val="002D51A3"/>
    <w:rsid w:val="002D5388"/>
    <w:rsid w:val="002E029D"/>
    <w:rsid w:val="002E07CD"/>
    <w:rsid w:val="002E0D76"/>
    <w:rsid w:val="002E0F30"/>
    <w:rsid w:val="002E13FC"/>
    <w:rsid w:val="002E252F"/>
    <w:rsid w:val="002E376A"/>
    <w:rsid w:val="002E3C15"/>
    <w:rsid w:val="002E70F5"/>
    <w:rsid w:val="002F0D7D"/>
    <w:rsid w:val="002F0EF1"/>
    <w:rsid w:val="002F208B"/>
    <w:rsid w:val="002F24F5"/>
    <w:rsid w:val="002F2BC4"/>
    <w:rsid w:val="002F3BE1"/>
    <w:rsid w:val="002F3FC6"/>
    <w:rsid w:val="002F44F3"/>
    <w:rsid w:val="002F55B8"/>
    <w:rsid w:val="002F64DF"/>
    <w:rsid w:val="002F7176"/>
    <w:rsid w:val="002F7B34"/>
    <w:rsid w:val="00300940"/>
    <w:rsid w:val="0030121D"/>
    <w:rsid w:val="0030176F"/>
    <w:rsid w:val="003018DE"/>
    <w:rsid w:val="00301985"/>
    <w:rsid w:val="00302905"/>
    <w:rsid w:val="003049F9"/>
    <w:rsid w:val="00304E48"/>
    <w:rsid w:val="00305D2C"/>
    <w:rsid w:val="0030703F"/>
    <w:rsid w:val="00307795"/>
    <w:rsid w:val="003121B1"/>
    <w:rsid w:val="003125BA"/>
    <w:rsid w:val="00313A05"/>
    <w:rsid w:val="00314B44"/>
    <w:rsid w:val="00314FFC"/>
    <w:rsid w:val="003161A1"/>
    <w:rsid w:val="00316505"/>
    <w:rsid w:val="003167A9"/>
    <w:rsid w:val="00316A62"/>
    <w:rsid w:val="00317443"/>
    <w:rsid w:val="00317768"/>
    <w:rsid w:val="003210CC"/>
    <w:rsid w:val="00322269"/>
    <w:rsid w:val="00322B55"/>
    <w:rsid w:val="00323B90"/>
    <w:rsid w:val="00323C9B"/>
    <w:rsid w:val="003241CA"/>
    <w:rsid w:val="00324F9C"/>
    <w:rsid w:val="00325447"/>
    <w:rsid w:val="003277B7"/>
    <w:rsid w:val="00330836"/>
    <w:rsid w:val="00331377"/>
    <w:rsid w:val="00331684"/>
    <w:rsid w:val="003318BA"/>
    <w:rsid w:val="00331ED6"/>
    <w:rsid w:val="00332B5D"/>
    <w:rsid w:val="003338C3"/>
    <w:rsid w:val="003349D8"/>
    <w:rsid w:val="00336D82"/>
    <w:rsid w:val="00341B40"/>
    <w:rsid w:val="00342101"/>
    <w:rsid w:val="003423AA"/>
    <w:rsid w:val="003429F8"/>
    <w:rsid w:val="00343CD4"/>
    <w:rsid w:val="00343FED"/>
    <w:rsid w:val="00344653"/>
    <w:rsid w:val="0034547F"/>
    <w:rsid w:val="00346155"/>
    <w:rsid w:val="00346775"/>
    <w:rsid w:val="00347A0E"/>
    <w:rsid w:val="00347A8F"/>
    <w:rsid w:val="00350FFC"/>
    <w:rsid w:val="003512F8"/>
    <w:rsid w:val="003530AC"/>
    <w:rsid w:val="00353A2D"/>
    <w:rsid w:val="00353C3E"/>
    <w:rsid w:val="00354229"/>
    <w:rsid w:val="00355B75"/>
    <w:rsid w:val="003568B8"/>
    <w:rsid w:val="003578AF"/>
    <w:rsid w:val="00357A7F"/>
    <w:rsid w:val="00357CDF"/>
    <w:rsid w:val="00360820"/>
    <w:rsid w:val="00360B92"/>
    <w:rsid w:val="00362C93"/>
    <w:rsid w:val="00363186"/>
    <w:rsid w:val="0036368D"/>
    <w:rsid w:val="0036732A"/>
    <w:rsid w:val="00370914"/>
    <w:rsid w:val="00370C36"/>
    <w:rsid w:val="003712BE"/>
    <w:rsid w:val="00372EBE"/>
    <w:rsid w:val="00374E57"/>
    <w:rsid w:val="00376C95"/>
    <w:rsid w:val="0037716A"/>
    <w:rsid w:val="003802C5"/>
    <w:rsid w:val="003807C1"/>
    <w:rsid w:val="00380CF5"/>
    <w:rsid w:val="003817E8"/>
    <w:rsid w:val="00383960"/>
    <w:rsid w:val="00383D48"/>
    <w:rsid w:val="003841FB"/>
    <w:rsid w:val="00385868"/>
    <w:rsid w:val="00385BAD"/>
    <w:rsid w:val="003872BA"/>
    <w:rsid w:val="003874E4"/>
    <w:rsid w:val="0038774B"/>
    <w:rsid w:val="00390DEA"/>
    <w:rsid w:val="00391CC0"/>
    <w:rsid w:val="00391E5D"/>
    <w:rsid w:val="0039438E"/>
    <w:rsid w:val="00395868"/>
    <w:rsid w:val="00395DC8"/>
    <w:rsid w:val="00396094"/>
    <w:rsid w:val="003A02C4"/>
    <w:rsid w:val="003A0FF1"/>
    <w:rsid w:val="003A4A12"/>
    <w:rsid w:val="003A71D4"/>
    <w:rsid w:val="003B05E8"/>
    <w:rsid w:val="003B266A"/>
    <w:rsid w:val="003B2BB6"/>
    <w:rsid w:val="003B2CFD"/>
    <w:rsid w:val="003B5178"/>
    <w:rsid w:val="003B57CB"/>
    <w:rsid w:val="003B5E69"/>
    <w:rsid w:val="003C05AA"/>
    <w:rsid w:val="003C0AFA"/>
    <w:rsid w:val="003C1302"/>
    <w:rsid w:val="003C13F7"/>
    <w:rsid w:val="003C1915"/>
    <w:rsid w:val="003C25B0"/>
    <w:rsid w:val="003C3C2F"/>
    <w:rsid w:val="003C5000"/>
    <w:rsid w:val="003C5E49"/>
    <w:rsid w:val="003C6C0D"/>
    <w:rsid w:val="003C7069"/>
    <w:rsid w:val="003D00D4"/>
    <w:rsid w:val="003D0919"/>
    <w:rsid w:val="003D31BE"/>
    <w:rsid w:val="003D3EA3"/>
    <w:rsid w:val="003D435E"/>
    <w:rsid w:val="003D470B"/>
    <w:rsid w:val="003D54EF"/>
    <w:rsid w:val="003D6C41"/>
    <w:rsid w:val="003D74F7"/>
    <w:rsid w:val="003D7C86"/>
    <w:rsid w:val="003E03B1"/>
    <w:rsid w:val="003E176C"/>
    <w:rsid w:val="003E1FEE"/>
    <w:rsid w:val="003E3783"/>
    <w:rsid w:val="003E4C89"/>
    <w:rsid w:val="003E5DB5"/>
    <w:rsid w:val="003E6A3A"/>
    <w:rsid w:val="003E6AF7"/>
    <w:rsid w:val="003F0AC1"/>
    <w:rsid w:val="003F23CC"/>
    <w:rsid w:val="003F5F6E"/>
    <w:rsid w:val="003F63AE"/>
    <w:rsid w:val="003F6A3E"/>
    <w:rsid w:val="003F7BD5"/>
    <w:rsid w:val="004009BA"/>
    <w:rsid w:val="00401ADC"/>
    <w:rsid w:val="00403F9A"/>
    <w:rsid w:val="0040496A"/>
    <w:rsid w:val="004063D3"/>
    <w:rsid w:val="0041007B"/>
    <w:rsid w:val="004113C9"/>
    <w:rsid w:val="004119FB"/>
    <w:rsid w:val="0041211B"/>
    <w:rsid w:val="00412578"/>
    <w:rsid w:val="004139BE"/>
    <w:rsid w:val="004148CF"/>
    <w:rsid w:val="00415A3F"/>
    <w:rsid w:val="004162EC"/>
    <w:rsid w:val="00417391"/>
    <w:rsid w:val="00417A72"/>
    <w:rsid w:val="00420587"/>
    <w:rsid w:val="004209D8"/>
    <w:rsid w:val="00421FB9"/>
    <w:rsid w:val="00422713"/>
    <w:rsid w:val="00422E87"/>
    <w:rsid w:val="00424458"/>
    <w:rsid w:val="0042527D"/>
    <w:rsid w:val="00425A21"/>
    <w:rsid w:val="004274E0"/>
    <w:rsid w:val="00427DB1"/>
    <w:rsid w:val="00430CAC"/>
    <w:rsid w:val="0043176C"/>
    <w:rsid w:val="004360F7"/>
    <w:rsid w:val="00437799"/>
    <w:rsid w:val="0044000D"/>
    <w:rsid w:val="00440FA8"/>
    <w:rsid w:val="00443E1B"/>
    <w:rsid w:val="00443F93"/>
    <w:rsid w:val="004441FC"/>
    <w:rsid w:val="00444363"/>
    <w:rsid w:val="00445853"/>
    <w:rsid w:val="00450D36"/>
    <w:rsid w:val="00451333"/>
    <w:rsid w:val="00451625"/>
    <w:rsid w:val="00452331"/>
    <w:rsid w:val="004534D0"/>
    <w:rsid w:val="00453516"/>
    <w:rsid w:val="00456349"/>
    <w:rsid w:val="00456A61"/>
    <w:rsid w:val="00456EA6"/>
    <w:rsid w:val="00456F54"/>
    <w:rsid w:val="0045711E"/>
    <w:rsid w:val="00460136"/>
    <w:rsid w:val="004616E2"/>
    <w:rsid w:val="00463561"/>
    <w:rsid w:val="00464182"/>
    <w:rsid w:val="00464B35"/>
    <w:rsid w:val="00465EC4"/>
    <w:rsid w:val="004728B1"/>
    <w:rsid w:val="004734A3"/>
    <w:rsid w:val="004737F7"/>
    <w:rsid w:val="00474E81"/>
    <w:rsid w:val="004773EA"/>
    <w:rsid w:val="004778F6"/>
    <w:rsid w:val="00480FF5"/>
    <w:rsid w:val="00481B3D"/>
    <w:rsid w:val="0048295C"/>
    <w:rsid w:val="00482B90"/>
    <w:rsid w:val="00482DC8"/>
    <w:rsid w:val="00483019"/>
    <w:rsid w:val="004867FA"/>
    <w:rsid w:val="004877B7"/>
    <w:rsid w:val="00490074"/>
    <w:rsid w:val="00491D8E"/>
    <w:rsid w:val="00492DF1"/>
    <w:rsid w:val="00493F32"/>
    <w:rsid w:val="004944A1"/>
    <w:rsid w:val="00494A5A"/>
    <w:rsid w:val="00496641"/>
    <w:rsid w:val="0049748F"/>
    <w:rsid w:val="004A356E"/>
    <w:rsid w:val="004A3888"/>
    <w:rsid w:val="004A3DD4"/>
    <w:rsid w:val="004A6CBB"/>
    <w:rsid w:val="004A71EA"/>
    <w:rsid w:val="004A7F9D"/>
    <w:rsid w:val="004B1BF7"/>
    <w:rsid w:val="004B2131"/>
    <w:rsid w:val="004B298E"/>
    <w:rsid w:val="004B3502"/>
    <w:rsid w:val="004B5A02"/>
    <w:rsid w:val="004C2BAA"/>
    <w:rsid w:val="004C377F"/>
    <w:rsid w:val="004C4599"/>
    <w:rsid w:val="004C53CD"/>
    <w:rsid w:val="004C58F6"/>
    <w:rsid w:val="004C5B23"/>
    <w:rsid w:val="004C5F37"/>
    <w:rsid w:val="004C6757"/>
    <w:rsid w:val="004D1A6D"/>
    <w:rsid w:val="004D1B6A"/>
    <w:rsid w:val="004D1BE8"/>
    <w:rsid w:val="004D5915"/>
    <w:rsid w:val="004D6AEE"/>
    <w:rsid w:val="004D7348"/>
    <w:rsid w:val="004E03BB"/>
    <w:rsid w:val="004E1FD6"/>
    <w:rsid w:val="004E2BD0"/>
    <w:rsid w:val="004E31F0"/>
    <w:rsid w:val="004E3842"/>
    <w:rsid w:val="004E487A"/>
    <w:rsid w:val="004E56E4"/>
    <w:rsid w:val="004F0561"/>
    <w:rsid w:val="004F1032"/>
    <w:rsid w:val="004F10A2"/>
    <w:rsid w:val="004F14CE"/>
    <w:rsid w:val="004F3503"/>
    <w:rsid w:val="004F4FB7"/>
    <w:rsid w:val="004F61FB"/>
    <w:rsid w:val="004F6EA0"/>
    <w:rsid w:val="004F7614"/>
    <w:rsid w:val="00500167"/>
    <w:rsid w:val="00501F78"/>
    <w:rsid w:val="00504AA8"/>
    <w:rsid w:val="005055B4"/>
    <w:rsid w:val="0051153B"/>
    <w:rsid w:val="005126C9"/>
    <w:rsid w:val="005139D5"/>
    <w:rsid w:val="00513E75"/>
    <w:rsid w:val="005141D9"/>
    <w:rsid w:val="005156CF"/>
    <w:rsid w:val="0051660D"/>
    <w:rsid w:val="00517407"/>
    <w:rsid w:val="00517CD9"/>
    <w:rsid w:val="00522075"/>
    <w:rsid w:val="00525C10"/>
    <w:rsid w:val="00525CAD"/>
    <w:rsid w:val="00526FD6"/>
    <w:rsid w:val="00531170"/>
    <w:rsid w:val="00534DEA"/>
    <w:rsid w:val="005354FB"/>
    <w:rsid w:val="00536588"/>
    <w:rsid w:val="00536730"/>
    <w:rsid w:val="00537FB2"/>
    <w:rsid w:val="00540872"/>
    <w:rsid w:val="00540D6C"/>
    <w:rsid w:val="005439DB"/>
    <w:rsid w:val="00544779"/>
    <w:rsid w:val="00545804"/>
    <w:rsid w:val="00546597"/>
    <w:rsid w:val="0055137B"/>
    <w:rsid w:val="005530ED"/>
    <w:rsid w:val="00553176"/>
    <w:rsid w:val="00553625"/>
    <w:rsid w:val="00555723"/>
    <w:rsid w:val="00555E73"/>
    <w:rsid w:val="00556193"/>
    <w:rsid w:val="0056002F"/>
    <w:rsid w:val="00560E70"/>
    <w:rsid w:val="00560F0E"/>
    <w:rsid w:val="00561416"/>
    <w:rsid w:val="005617AC"/>
    <w:rsid w:val="00561ADD"/>
    <w:rsid w:val="0056350D"/>
    <w:rsid w:val="00566904"/>
    <w:rsid w:val="00566C6B"/>
    <w:rsid w:val="005702EE"/>
    <w:rsid w:val="00571793"/>
    <w:rsid w:val="00571938"/>
    <w:rsid w:val="005730AF"/>
    <w:rsid w:val="0057406E"/>
    <w:rsid w:val="005747A3"/>
    <w:rsid w:val="0057613E"/>
    <w:rsid w:val="00576C76"/>
    <w:rsid w:val="00580E2E"/>
    <w:rsid w:val="00581395"/>
    <w:rsid w:val="00582D51"/>
    <w:rsid w:val="005840B4"/>
    <w:rsid w:val="0058583D"/>
    <w:rsid w:val="00586529"/>
    <w:rsid w:val="00586DD7"/>
    <w:rsid w:val="00590539"/>
    <w:rsid w:val="0059261F"/>
    <w:rsid w:val="00596137"/>
    <w:rsid w:val="00596EF5"/>
    <w:rsid w:val="005A171B"/>
    <w:rsid w:val="005A1F1C"/>
    <w:rsid w:val="005A34BC"/>
    <w:rsid w:val="005A3597"/>
    <w:rsid w:val="005A41EE"/>
    <w:rsid w:val="005A4B34"/>
    <w:rsid w:val="005A5AC4"/>
    <w:rsid w:val="005A5E28"/>
    <w:rsid w:val="005A6723"/>
    <w:rsid w:val="005B1494"/>
    <w:rsid w:val="005B387B"/>
    <w:rsid w:val="005B3AA8"/>
    <w:rsid w:val="005B541E"/>
    <w:rsid w:val="005B6974"/>
    <w:rsid w:val="005C061E"/>
    <w:rsid w:val="005C139F"/>
    <w:rsid w:val="005C26D0"/>
    <w:rsid w:val="005C320E"/>
    <w:rsid w:val="005C43F2"/>
    <w:rsid w:val="005C5561"/>
    <w:rsid w:val="005C61BF"/>
    <w:rsid w:val="005D12F2"/>
    <w:rsid w:val="005D14A6"/>
    <w:rsid w:val="005D1791"/>
    <w:rsid w:val="005D264F"/>
    <w:rsid w:val="005D5228"/>
    <w:rsid w:val="005D569B"/>
    <w:rsid w:val="005D6F88"/>
    <w:rsid w:val="005E1183"/>
    <w:rsid w:val="005E2F5D"/>
    <w:rsid w:val="005E3B58"/>
    <w:rsid w:val="005E4D5B"/>
    <w:rsid w:val="005F0024"/>
    <w:rsid w:val="005F053F"/>
    <w:rsid w:val="005F1835"/>
    <w:rsid w:val="005F5F27"/>
    <w:rsid w:val="005F6845"/>
    <w:rsid w:val="005F7154"/>
    <w:rsid w:val="005F74F2"/>
    <w:rsid w:val="006008C0"/>
    <w:rsid w:val="00600A62"/>
    <w:rsid w:val="00600ECC"/>
    <w:rsid w:val="0060147E"/>
    <w:rsid w:val="00602FC2"/>
    <w:rsid w:val="00603467"/>
    <w:rsid w:val="006034B9"/>
    <w:rsid w:val="00603F16"/>
    <w:rsid w:val="00604014"/>
    <w:rsid w:val="0060428C"/>
    <w:rsid w:val="00604F3B"/>
    <w:rsid w:val="00606679"/>
    <w:rsid w:val="00606867"/>
    <w:rsid w:val="006078C4"/>
    <w:rsid w:val="00607FC1"/>
    <w:rsid w:val="00615E2D"/>
    <w:rsid w:val="006163E5"/>
    <w:rsid w:val="006175CD"/>
    <w:rsid w:val="00621337"/>
    <w:rsid w:val="00621418"/>
    <w:rsid w:val="00622AC2"/>
    <w:rsid w:val="0062555F"/>
    <w:rsid w:val="00625F9B"/>
    <w:rsid w:val="00626EDF"/>
    <w:rsid w:val="00627265"/>
    <w:rsid w:val="00627FAD"/>
    <w:rsid w:val="0063014A"/>
    <w:rsid w:val="0063086B"/>
    <w:rsid w:val="00631232"/>
    <w:rsid w:val="00632712"/>
    <w:rsid w:val="00632E0E"/>
    <w:rsid w:val="00632EBE"/>
    <w:rsid w:val="00632EC6"/>
    <w:rsid w:val="00633492"/>
    <w:rsid w:val="00633ADF"/>
    <w:rsid w:val="0063408D"/>
    <w:rsid w:val="006346B8"/>
    <w:rsid w:val="00636271"/>
    <w:rsid w:val="00637902"/>
    <w:rsid w:val="00640EA5"/>
    <w:rsid w:val="006417B3"/>
    <w:rsid w:val="006421DF"/>
    <w:rsid w:val="00644B7F"/>
    <w:rsid w:val="00644EE1"/>
    <w:rsid w:val="006451BA"/>
    <w:rsid w:val="006452F7"/>
    <w:rsid w:val="0064597A"/>
    <w:rsid w:val="00646539"/>
    <w:rsid w:val="00647064"/>
    <w:rsid w:val="00647598"/>
    <w:rsid w:val="00647E61"/>
    <w:rsid w:val="00651697"/>
    <w:rsid w:val="00652AAF"/>
    <w:rsid w:val="006531EA"/>
    <w:rsid w:val="00654C45"/>
    <w:rsid w:val="00655598"/>
    <w:rsid w:val="00656317"/>
    <w:rsid w:val="006605E5"/>
    <w:rsid w:val="00662DE7"/>
    <w:rsid w:val="00663561"/>
    <w:rsid w:val="0066604E"/>
    <w:rsid w:val="00666A5F"/>
    <w:rsid w:val="006677B0"/>
    <w:rsid w:val="00670ABD"/>
    <w:rsid w:val="00670C0A"/>
    <w:rsid w:val="00671592"/>
    <w:rsid w:val="006724D9"/>
    <w:rsid w:val="00673396"/>
    <w:rsid w:val="006738CE"/>
    <w:rsid w:val="00673B5A"/>
    <w:rsid w:val="00674DED"/>
    <w:rsid w:val="00674ED5"/>
    <w:rsid w:val="00676700"/>
    <w:rsid w:val="00676EDE"/>
    <w:rsid w:val="00677435"/>
    <w:rsid w:val="006808EE"/>
    <w:rsid w:val="00681775"/>
    <w:rsid w:val="006829D5"/>
    <w:rsid w:val="00683466"/>
    <w:rsid w:val="00684B75"/>
    <w:rsid w:val="00686D08"/>
    <w:rsid w:val="00687738"/>
    <w:rsid w:val="0069026D"/>
    <w:rsid w:val="006917D9"/>
    <w:rsid w:val="0069224B"/>
    <w:rsid w:val="00692E3C"/>
    <w:rsid w:val="006950B9"/>
    <w:rsid w:val="006957B6"/>
    <w:rsid w:val="00696631"/>
    <w:rsid w:val="0069696B"/>
    <w:rsid w:val="00696A0F"/>
    <w:rsid w:val="006971C3"/>
    <w:rsid w:val="006A0D52"/>
    <w:rsid w:val="006A128E"/>
    <w:rsid w:val="006A12BF"/>
    <w:rsid w:val="006A2B19"/>
    <w:rsid w:val="006A4E00"/>
    <w:rsid w:val="006A59D5"/>
    <w:rsid w:val="006A5DFB"/>
    <w:rsid w:val="006A62C4"/>
    <w:rsid w:val="006A7E4E"/>
    <w:rsid w:val="006B057E"/>
    <w:rsid w:val="006B0885"/>
    <w:rsid w:val="006B090B"/>
    <w:rsid w:val="006B0A29"/>
    <w:rsid w:val="006B1851"/>
    <w:rsid w:val="006B435E"/>
    <w:rsid w:val="006B560D"/>
    <w:rsid w:val="006B5679"/>
    <w:rsid w:val="006B56A9"/>
    <w:rsid w:val="006B598F"/>
    <w:rsid w:val="006B5CA3"/>
    <w:rsid w:val="006B7E84"/>
    <w:rsid w:val="006C434C"/>
    <w:rsid w:val="006C4358"/>
    <w:rsid w:val="006C6056"/>
    <w:rsid w:val="006C740E"/>
    <w:rsid w:val="006D0141"/>
    <w:rsid w:val="006D0235"/>
    <w:rsid w:val="006D0FA0"/>
    <w:rsid w:val="006D141B"/>
    <w:rsid w:val="006D1D77"/>
    <w:rsid w:val="006D22CB"/>
    <w:rsid w:val="006D2FD0"/>
    <w:rsid w:val="006D34E5"/>
    <w:rsid w:val="006D5225"/>
    <w:rsid w:val="006D56D2"/>
    <w:rsid w:val="006D6048"/>
    <w:rsid w:val="006D788B"/>
    <w:rsid w:val="006E05B8"/>
    <w:rsid w:val="006E0C28"/>
    <w:rsid w:val="006E137F"/>
    <w:rsid w:val="006E15CE"/>
    <w:rsid w:val="006E2FFC"/>
    <w:rsid w:val="006E341F"/>
    <w:rsid w:val="006E70B2"/>
    <w:rsid w:val="006F355F"/>
    <w:rsid w:val="006F3EF1"/>
    <w:rsid w:val="006F425F"/>
    <w:rsid w:val="006F4A63"/>
    <w:rsid w:val="006F4BB6"/>
    <w:rsid w:val="006F52C9"/>
    <w:rsid w:val="006F5599"/>
    <w:rsid w:val="006F6834"/>
    <w:rsid w:val="006F6E89"/>
    <w:rsid w:val="006F7918"/>
    <w:rsid w:val="006F7C02"/>
    <w:rsid w:val="007021A6"/>
    <w:rsid w:val="00704D87"/>
    <w:rsid w:val="007063E4"/>
    <w:rsid w:val="00706597"/>
    <w:rsid w:val="007070C5"/>
    <w:rsid w:val="00711F1A"/>
    <w:rsid w:val="00712F6A"/>
    <w:rsid w:val="007137BD"/>
    <w:rsid w:val="00713AC9"/>
    <w:rsid w:val="00713B47"/>
    <w:rsid w:val="00713FC1"/>
    <w:rsid w:val="007156EF"/>
    <w:rsid w:val="00716772"/>
    <w:rsid w:val="00716A9A"/>
    <w:rsid w:val="0071784A"/>
    <w:rsid w:val="00717F9D"/>
    <w:rsid w:val="00720BB1"/>
    <w:rsid w:val="00721E9F"/>
    <w:rsid w:val="007237A5"/>
    <w:rsid w:val="00725A9E"/>
    <w:rsid w:val="00726D10"/>
    <w:rsid w:val="00731FE0"/>
    <w:rsid w:val="00731FE1"/>
    <w:rsid w:val="0073200D"/>
    <w:rsid w:val="0073234C"/>
    <w:rsid w:val="00732D5B"/>
    <w:rsid w:val="00732F92"/>
    <w:rsid w:val="00733B12"/>
    <w:rsid w:val="00733DF4"/>
    <w:rsid w:val="00734F75"/>
    <w:rsid w:val="0073528E"/>
    <w:rsid w:val="00735325"/>
    <w:rsid w:val="007359CB"/>
    <w:rsid w:val="0073750E"/>
    <w:rsid w:val="00737DCF"/>
    <w:rsid w:val="00742A54"/>
    <w:rsid w:val="0074327F"/>
    <w:rsid w:val="00747244"/>
    <w:rsid w:val="00747E10"/>
    <w:rsid w:val="007509A2"/>
    <w:rsid w:val="00752955"/>
    <w:rsid w:val="00753E7E"/>
    <w:rsid w:val="0075467C"/>
    <w:rsid w:val="0075719C"/>
    <w:rsid w:val="00757626"/>
    <w:rsid w:val="0076061C"/>
    <w:rsid w:val="007606D3"/>
    <w:rsid w:val="00760C97"/>
    <w:rsid w:val="00760DB6"/>
    <w:rsid w:val="00762958"/>
    <w:rsid w:val="007634DE"/>
    <w:rsid w:val="00763592"/>
    <w:rsid w:val="0076366C"/>
    <w:rsid w:val="00763A4B"/>
    <w:rsid w:val="007657E4"/>
    <w:rsid w:val="0076605C"/>
    <w:rsid w:val="00766DAA"/>
    <w:rsid w:val="00767238"/>
    <w:rsid w:val="00767A01"/>
    <w:rsid w:val="0077079F"/>
    <w:rsid w:val="00770ADD"/>
    <w:rsid w:val="00771859"/>
    <w:rsid w:val="00771FF8"/>
    <w:rsid w:val="007724E4"/>
    <w:rsid w:val="00772A43"/>
    <w:rsid w:val="00774277"/>
    <w:rsid w:val="007763D4"/>
    <w:rsid w:val="007765FB"/>
    <w:rsid w:val="00776B14"/>
    <w:rsid w:val="00777ECB"/>
    <w:rsid w:val="00780889"/>
    <w:rsid w:val="0078100C"/>
    <w:rsid w:val="00781334"/>
    <w:rsid w:val="00781CA6"/>
    <w:rsid w:val="0078225C"/>
    <w:rsid w:val="0078263A"/>
    <w:rsid w:val="00783ADE"/>
    <w:rsid w:val="00783DCE"/>
    <w:rsid w:val="00787E55"/>
    <w:rsid w:val="00790588"/>
    <w:rsid w:val="007912B2"/>
    <w:rsid w:val="00791812"/>
    <w:rsid w:val="00792FA1"/>
    <w:rsid w:val="007937D3"/>
    <w:rsid w:val="00795167"/>
    <w:rsid w:val="007951DD"/>
    <w:rsid w:val="00795A65"/>
    <w:rsid w:val="00796464"/>
    <w:rsid w:val="00796E0C"/>
    <w:rsid w:val="0079775A"/>
    <w:rsid w:val="00797F0D"/>
    <w:rsid w:val="007A0330"/>
    <w:rsid w:val="007A2B0E"/>
    <w:rsid w:val="007A3A9F"/>
    <w:rsid w:val="007A4792"/>
    <w:rsid w:val="007A4A75"/>
    <w:rsid w:val="007A5C30"/>
    <w:rsid w:val="007A6CE0"/>
    <w:rsid w:val="007A72B5"/>
    <w:rsid w:val="007A7AA5"/>
    <w:rsid w:val="007B09C5"/>
    <w:rsid w:val="007B0B63"/>
    <w:rsid w:val="007B2276"/>
    <w:rsid w:val="007B2FFF"/>
    <w:rsid w:val="007B4167"/>
    <w:rsid w:val="007B4A68"/>
    <w:rsid w:val="007B5D20"/>
    <w:rsid w:val="007B7329"/>
    <w:rsid w:val="007B78A4"/>
    <w:rsid w:val="007C0FD2"/>
    <w:rsid w:val="007C10B5"/>
    <w:rsid w:val="007C2F24"/>
    <w:rsid w:val="007C3C2F"/>
    <w:rsid w:val="007C4536"/>
    <w:rsid w:val="007C4733"/>
    <w:rsid w:val="007C49DD"/>
    <w:rsid w:val="007C4B76"/>
    <w:rsid w:val="007C5339"/>
    <w:rsid w:val="007C53C5"/>
    <w:rsid w:val="007C6387"/>
    <w:rsid w:val="007D1C0E"/>
    <w:rsid w:val="007D1EA8"/>
    <w:rsid w:val="007D42F0"/>
    <w:rsid w:val="007D4BF4"/>
    <w:rsid w:val="007D5B34"/>
    <w:rsid w:val="007D7E13"/>
    <w:rsid w:val="007E0037"/>
    <w:rsid w:val="007E033C"/>
    <w:rsid w:val="007E1F78"/>
    <w:rsid w:val="007E2485"/>
    <w:rsid w:val="007E2803"/>
    <w:rsid w:val="007E4836"/>
    <w:rsid w:val="007E4935"/>
    <w:rsid w:val="007E5094"/>
    <w:rsid w:val="007E551A"/>
    <w:rsid w:val="007E5761"/>
    <w:rsid w:val="007E613E"/>
    <w:rsid w:val="007E686F"/>
    <w:rsid w:val="007F04D6"/>
    <w:rsid w:val="007F0810"/>
    <w:rsid w:val="007F0A84"/>
    <w:rsid w:val="007F1A10"/>
    <w:rsid w:val="007F2B12"/>
    <w:rsid w:val="007F4990"/>
    <w:rsid w:val="007F5EC5"/>
    <w:rsid w:val="0080052C"/>
    <w:rsid w:val="0080076E"/>
    <w:rsid w:val="00800976"/>
    <w:rsid w:val="008015D9"/>
    <w:rsid w:val="00803D6C"/>
    <w:rsid w:val="008119E0"/>
    <w:rsid w:val="008124FE"/>
    <w:rsid w:val="00812553"/>
    <w:rsid w:val="008151E7"/>
    <w:rsid w:val="00815BAA"/>
    <w:rsid w:val="0081758A"/>
    <w:rsid w:val="00820F17"/>
    <w:rsid w:val="0082144C"/>
    <w:rsid w:val="00822419"/>
    <w:rsid w:val="00823278"/>
    <w:rsid w:val="008237D7"/>
    <w:rsid w:val="00823BBE"/>
    <w:rsid w:val="00825A7F"/>
    <w:rsid w:val="0082769F"/>
    <w:rsid w:val="008308A2"/>
    <w:rsid w:val="00831BC8"/>
    <w:rsid w:val="00832197"/>
    <w:rsid w:val="00832D2F"/>
    <w:rsid w:val="00833361"/>
    <w:rsid w:val="00833441"/>
    <w:rsid w:val="00833F8C"/>
    <w:rsid w:val="00834D75"/>
    <w:rsid w:val="00834E2F"/>
    <w:rsid w:val="00837F53"/>
    <w:rsid w:val="00837FCF"/>
    <w:rsid w:val="008425F5"/>
    <w:rsid w:val="00842FF9"/>
    <w:rsid w:val="0084448D"/>
    <w:rsid w:val="0084486E"/>
    <w:rsid w:val="0084619E"/>
    <w:rsid w:val="00846A64"/>
    <w:rsid w:val="008475C5"/>
    <w:rsid w:val="00847FDD"/>
    <w:rsid w:val="008549ED"/>
    <w:rsid w:val="00857436"/>
    <w:rsid w:val="008575A9"/>
    <w:rsid w:val="00857D6E"/>
    <w:rsid w:val="008617E9"/>
    <w:rsid w:val="008630FF"/>
    <w:rsid w:val="00871308"/>
    <w:rsid w:val="00872A9C"/>
    <w:rsid w:val="00872DAE"/>
    <w:rsid w:val="00873BDF"/>
    <w:rsid w:val="00873E30"/>
    <w:rsid w:val="008741B4"/>
    <w:rsid w:val="008746BD"/>
    <w:rsid w:val="00875072"/>
    <w:rsid w:val="00877C03"/>
    <w:rsid w:val="00882059"/>
    <w:rsid w:val="008823D5"/>
    <w:rsid w:val="008836BD"/>
    <w:rsid w:val="008837B1"/>
    <w:rsid w:val="00883B54"/>
    <w:rsid w:val="00883C8B"/>
    <w:rsid w:val="008842A9"/>
    <w:rsid w:val="00884D9C"/>
    <w:rsid w:val="00885423"/>
    <w:rsid w:val="00885803"/>
    <w:rsid w:val="00886195"/>
    <w:rsid w:val="00886F57"/>
    <w:rsid w:val="00887DCC"/>
    <w:rsid w:val="00890064"/>
    <w:rsid w:val="00890529"/>
    <w:rsid w:val="00890F67"/>
    <w:rsid w:val="00891C2D"/>
    <w:rsid w:val="008972C5"/>
    <w:rsid w:val="00897B1C"/>
    <w:rsid w:val="008A10C5"/>
    <w:rsid w:val="008A158C"/>
    <w:rsid w:val="008A18EE"/>
    <w:rsid w:val="008A3B2D"/>
    <w:rsid w:val="008A58BD"/>
    <w:rsid w:val="008A6CFE"/>
    <w:rsid w:val="008A7EFD"/>
    <w:rsid w:val="008B0DD0"/>
    <w:rsid w:val="008B213A"/>
    <w:rsid w:val="008B24E4"/>
    <w:rsid w:val="008B26C4"/>
    <w:rsid w:val="008B2A1B"/>
    <w:rsid w:val="008B2F40"/>
    <w:rsid w:val="008B416F"/>
    <w:rsid w:val="008B5884"/>
    <w:rsid w:val="008C1FC7"/>
    <w:rsid w:val="008C229B"/>
    <w:rsid w:val="008C6313"/>
    <w:rsid w:val="008C78A0"/>
    <w:rsid w:val="008C7F02"/>
    <w:rsid w:val="008D0325"/>
    <w:rsid w:val="008D12AE"/>
    <w:rsid w:val="008D1A22"/>
    <w:rsid w:val="008D5C88"/>
    <w:rsid w:val="008D7A32"/>
    <w:rsid w:val="008E19B5"/>
    <w:rsid w:val="008E26AC"/>
    <w:rsid w:val="008E308E"/>
    <w:rsid w:val="008E3370"/>
    <w:rsid w:val="008E4D53"/>
    <w:rsid w:val="008E6658"/>
    <w:rsid w:val="008F03D0"/>
    <w:rsid w:val="008F2050"/>
    <w:rsid w:val="008F257C"/>
    <w:rsid w:val="008F3008"/>
    <w:rsid w:val="008F3AFC"/>
    <w:rsid w:val="008F49D9"/>
    <w:rsid w:val="008F5A2C"/>
    <w:rsid w:val="008F6A6A"/>
    <w:rsid w:val="008F7153"/>
    <w:rsid w:val="009006B8"/>
    <w:rsid w:val="009023BA"/>
    <w:rsid w:val="00902AEB"/>
    <w:rsid w:val="00902B8E"/>
    <w:rsid w:val="00904230"/>
    <w:rsid w:val="009043C7"/>
    <w:rsid w:val="00906AF7"/>
    <w:rsid w:val="009072AE"/>
    <w:rsid w:val="009104B9"/>
    <w:rsid w:val="00910A0C"/>
    <w:rsid w:val="00911010"/>
    <w:rsid w:val="0091119D"/>
    <w:rsid w:val="0091123C"/>
    <w:rsid w:val="0091355E"/>
    <w:rsid w:val="00913C18"/>
    <w:rsid w:val="0091464E"/>
    <w:rsid w:val="009159B3"/>
    <w:rsid w:val="0091620A"/>
    <w:rsid w:val="009171D4"/>
    <w:rsid w:val="00921275"/>
    <w:rsid w:val="00923055"/>
    <w:rsid w:val="009301D6"/>
    <w:rsid w:val="009303AC"/>
    <w:rsid w:val="0093108E"/>
    <w:rsid w:val="00931184"/>
    <w:rsid w:val="00931829"/>
    <w:rsid w:val="00932DB9"/>
    <w:rsid w:val="00933C5D"/>
    <w:rsid w:val="009353D5"/>
    <w:rsid w:val="009356D1"/>
    <w:rsid w:val="0093627A"/>
    <w:rsid w:val="0093663A"/>
    <w:rsid w:val="0093678C"/>
    <w:rsid w:val="00940733"/>
    <w:rsid w:val="0094151B"/>
    <w:rsid w:val="009422CE"/>
    <w:rsid w:val="00942787"/>
    <w:rsid w:val="00942C5F"/>
    <w:rsid w:val="00944602"/>
    <w:rsid w:val="0094461A"/>
    <w:rsid w:val="00944AFD"/>
    <w:rsid w:val="00946404"/>
    <w:rsid w:val="009466E7"/>
    <w:rsid w:val="009479BD"/>
    <w:rsid w:val="0095056E"/>
    <w:rsid w:val="00953630"/>
    <w:rsid w:val="00955322"/>
    <w:rsid w:val="00955D06"/>
    <w:rsid w:val="009564A4"/>
    <w:rsid w:val="009611DC"/>
    <w:rsid w:val="00961D4F"/>
    <w:rsid w:val="00962D0A"/>
    <w:rsid w:val="00963137"/>
    <w:rsid w:val="00963192"/>
    <w:rsid w:val="00963918"/>
    <w:rsid w:val="00964BEA"/>
    <w:rsid w:val="00965F57"/>
    <w:rsid w:val="0096608F"/>
    <w:rsid w:val="009660C1"/>
    <w:rsid w:val="00966596"/>
    <w:rsid w:val="00967ED8"/>
    <w:rsid w:val="009716D6"/>
    <w:rsid w:val="00972725"/>
    <w:rsid w:val="00973DA8"/>
    <w:rsid w:val="00973DE9"/>
    <w:rsid w:val="00975DBA"/>
    <w:rsid w:val="00976D5E"/>
    <w:rsid w:val="009775AB"/>
    <w:rsid w:val="00977EB2"/>
    <w:rsid w:val="0098002C"/>
    <w:rsid w:val="0098035F"/>
    <w:rsid w:val="00981EF9"/>
    <w:rsid w:val="009823B6"/>
    <w:rsid w:val="0098263D"/>
    <w:rsid w:val="00985316"/>
    <w:rsid w:val="00986840"/>
    <w:rsid w:val="00990201"/>
    <w:rsid w:val="00990FC8"/>
    <w:rsid w:val="009917D2"/>
    <w:rsid w:val="009924F2"/>
    <w:rsid w:val="00992A7D"/>
    <w:rsid w:val="00994113"/>
    <w:rsid w:val="00995156"/>
    <w:rsid w:val="009961C7"/>
    <w:rsid w:val="0099624B"/>
    <w:rsid w:val="009A00FC"/>
    <w:rsid w:val="009A06E0"/>
    <w:rsid w:val="009A0A42"/>
    <w:rsid w:val="009A10FA"/>
    <w:rsid w:val="009A1719"/>
    <w:rsid w:val="009A391A"/>
    <w:rsid w:val="009A3B58"/>
    <w:rsid w:val="009A6726"/>
    <w:rsid w:val="009A73B4"/>
    <w:rsid w:val="009B154C"/>
    <w:rsid w:val="009B1862"/>
    <w:rsid w:val="009B3085"/>
    <w:rsid w:val="009B3522"/>
    <w:rsid w:val="009B4069"/>
    <w:rsid w:val="009B5A30"/>
    <w:rsid w:val="009B5CB8"/>
    <w:rsid w:val="009B6287"/>
    <w:rsid w:val="009B6822"/>
    <w:rsid w:val="009B6BD3"/>
    <w:rsid w:val="009C036D"/>
    <w:rsid w:val="009C0FA1"/>
    <w:rsid w:val="009C0FEE"/>
    <w:rsid w:val="009C2050"/>
    <w:rsid w:val="009C333B"/>
    <w:rsid w:val="009C335B"/>
    <w:rsid w:val="009C4F6F"/>
    <w:rsid w:val="009C5055"/>
    <w:rsid w:val="009C6F0C"/>
    <w:rsid w:val="009C6FB2"/>
    <w:rsid w:val="009C7B89"/>
    <w:rsid w:val="009D1533"/>
    <w:rsid w:val="009D1C0A"/>
    <w:rsid w:val="009D1F5B"/>
    <w:rsid w:val="009D28F8"/>
    <w:rsid w:val="009D2949"/>
    <w:rsid w:val="009D3C8E"/>
    <w:rsid w:val="009D44A0"/>
    <w:rsid w:val="009D6E7C"/>
    <w:rsid w:val="009E05F1"/>
    <w:rsid w:val="009E129D"/>
    <w:rsid w:val="009E1F26"/>
    <w:rsid w:val="009E206B"/>
    <w:rsid w:val="009E21D1"/>
    <w:rsid w:val="009E23DE"/>
    <w:rsid w:val="009E38CB"/>
    <w:rsid w:val="009E3C85"/>
    <w:rsid w:val="009E48E4"/>
    <w:rsid w:val="009E4FCC"/>
    <w:rsid w:val="009E5460"/>
    <w:rsid w:val="009E5E92"/>
    <w:rsid w:val="009F10E7"/>
    <w:rsid w:val="009F51AF"/>
    <w:rsid w:val="009F5699"/>
    <w:rsid w:val="009F5BA9"/>
    <w:rsid w:val="009F6D8B"/>
    <w:rsid w:val="00A00249"/>
    <w:rsid w:val="00A0255A"/>
    <w:rsid w:val="00A03B6C"/>
    <w:rsid w:val="00A04779"/>
    <w:rsid w:val="00A0713C"/>
    <w:rsid w:val="00A078DE"/>
    <w:rsid w:val="00A10A00"/>
    <w:rsid w:val="00A1120D"/>
    <w:rsid w:val="00A117BD"/>
    <w:rsid w:val="00A11CA5"/>
    <w:rsid w:val="00A1326D"/>
    <w:rsid w:val="00A15040"/>
    <w:rsid w:val="00A1555C"/>
    <w:rsid w:val="00A15FAA"/>
    <w:rsid w:val="00A201C2"/>
    <w:rsid w:val="00A20F36"/>
    <w:rsid w:val="00A2136A"/>
    <w:rsid w:val="00A21578"/>
    <w:rsid w:val="00A230B3"/>
    <w:rsid w:val="00A24EDB"/>
    <w:rsid w:val="00A25894"/>
    <w:rsid w:val="00A259CF"/>
    <w:rsid w:val="00A26C7D"/>
    <w:rsid w:val="00A2791D"/>
    <w:rsid w:val="00A307FE"/>
    <w:rsid w:val="00A31DF5"/>
    <w:rsid w:val="00A32B89"/>
    <w:rsid w:val="00A32F74"/>
    <w:rsid w:val="00A34418"/>
    <w:rsid w:val="00A34A62"/>
    <w:rsid w:val="00A350B4"/>
    <w:rsid w:val="00A35463"/>
    <w:rsid w:val="00A36A76"/>
    <w:rsid w:val="00A4046D"/>
    <w:rsid w:val="00A4123E"/>
    <w:rsid w:val="00A42312"/>
    <w:rsid w:val="00A42562"/>
    <w:rsid w:val="00A42CA7"/>
    <w:rsid w:val="00A43153"/>
    <w:rsid w:val="00A432DC"/>
    <w:rsid w:val="00A474A5"/>
    <w:rsid w:val="00A50084"/>
    <w:rsid w:val="00A502C4"/>
    <w:rsid w:val="00A51AB3"/>
    <w:rsid w:val="00A5305D"/>
    <w:rsid w:val="00A54930"/>
    <w:rsid w:val="00A54E45"/>
    <w:rsid w:val="00A550B5"/>
    <w:rsid w:val="00A55193"/>
    <w:rsid w:val="00A55C40"/>
    <w:rsid w:val="00A55ED6"/>
    <w:rsid w:val="00A55FE3"/>
    <w:rsid w:val="00A57C70"/>
    <w:rsid w:val="00A6007C"/>
    <w:rsid w:val="00A60C92"/>
    <w:rsid w:val="00A62A03"/>
    <w:rsid w:val="00A63CA3"/>
    <w:rsid w:val="00A646D7"/>
    <w:rsid w:val="00A65823"/>
    <w:rsid w:val="00A67676"/>
    <w:rsid w:val="00A67D4F"/>
    <w:rsid w:val="00A70DD6"/>
    <w:rsid w:val="00A72308"/>
    <w:rsid w:val="00A76956"/>
    <w:rsid w:val="00A76C49"/>
    <w:rsid w:val="00A776BF"/>
    <w:rsid w:val="00A80CEF"/>
    <w:rsid w:val="00A8210A"/>
    <w:rsid w:val="00A83A7F"/>
    <w:rsid w:val="00A85097"/>
    <w:rsid w:val="00A86CE7"/>
    <w:rsid w:val="00A875EF"/>
    <w:rsid w:val="00A9462B"/>
    <w:rsid w:val="00A95F27"/>
    <w:rsid w:val="00A965F9"/>
    <w:rsid w:val="00A97636"/>
    <w:rsid w:val="00A97FE7"/>
    <w:rsid w:val="00AA182B"/>
    <w:rsid w:val="00AA2099"/>
    <w:rsid w:val="00AA324B"/>
    <w:rsid w:val="00AA3684"/>
    <w:rsid w:val="00AA4F8F"/>
    <w:rsid w:val="00AA542B"/>
    <w:rsid w:val="00AA56D7"/>
    <w:rsid w:val="00AA60BE"/>
    <w:rsid w:val="00AA7448"/>
    <w:rsid w:val="00AA7A58"/>
    <w:rsid w:val="00AA7DF0"/>
    <w:rsid w:val="00AB132E"/>
    <w:rsid w:val="00AB2F45"/>
    <w:rsid w:val="00AB3E1B"/>
    <w:rsid w:val="00AB618D"/>
    <w:rsid w:val="00AB7BBB"/>
    <w:rsid w:val="00AC01C0"/>
    <w:rsid w:val="00AC0354"/>
    <w:rsid w:val="00AC205B"/>
    <w:rsid w:val="00AC284E"/>
    <w:rsid w:val="00AC2A8F"/>
    <w:rsid w:val="00AC32F4"/>
    <w:rsid w:val="00AC4144"/>
    <w:rsid w:val="00AC4286"/>
    <w:rsid w:val="00AC48CC"/>
    <w:rsid w:val="00AC4AEE"/>
    <w:rsid w:val="00AC5331"/>
    <w:rsid w:val="00AC6336"/>
    <w:rsid w:val="00AC7E4B"/>
    <w:rsid w:val="00AC7E8F"/>
    <w:rsid w:val="00AD00E5"/>
    <w:rsid w:val="00AD0DFA"/>
    <w:rsid w:val="00AD1BE4"/>
    <w:rsid w:val="00AD2656"/>
    <w:rsid w:val="00AD2679"/>
    <w:rsid w:val="00AD51A2"/>
    <w:rsid w:val="00AD625A"/>
    <w:rsid w:val="00AD7239"/>
    <w:rsid w:val="00AE0923"/>
    <w:rsid w:val="00AE40A0"/>
    <w:rsid w:val="00AE47D3"/>
    <w:rsid w:val="00AE4C4C"/>
    <w:rsid w:val="00AE4E02"/>
    <w:rsid w:val="00AE5FF9"/>
    <w:rsid w:val="00AE6946"/>
    <w:rsid w:val="00AF5063"/>
    <w:rsid w:val="00AF508D"/>
    <w:rsid w:val="00AF6788"/>
    <w:rsid w:val="00AF72D1"/>
    <w:rsid w:val="00B007E1"/>
    <w:rsid w:val="00B01F75"/>
    <w:rsid w:val="00B03BC1"/>
    <w:rsid w:val="00B05213"/>
    <w:rsid w:val="00B05467"/>
    <w:rsid w:val="00B0590D"/>
    <w:rsid w:val="00B10D83"/>
    <w:rsid w:val="00B11122"/>
    <w:rsid w:val="00B13CA2"/>
    <w:rsid w:val="00B13CDC"/>
    <w:rsid w:val="00B152C2"/>
    <w:rsid w:val="00B16A33"/>
    <w:rsid w:val="00B16D4F"/>
    <w:rsid w:val="00B16F6F"/>
    <w:rsid w:val="00B17D5F"/>
    <w:rsid w:val="00B22F32"/>
    <w:rsid w:val="00B23149"/>
    <w:rsid w:val="00B25181"/>
    <w:rsid w:val="00B25DBE"/>
    <w:rsid w:val="00B26136"/>
    <w:rsid w:val="00B279FC"/>
    <w:rsid w:val="00B3049D"/>
    <w:rsid w:val="00B306E9"/>
    <w:rsid w:val="00B311A6"/>
    <w:rsid w:val="00B330E9"/>
    <w:rsid w:val="00B3373B"/>
    <w:rsid w:val="00B33D9E"/>
    <w:rsid w:val="00B402CB"/>
    <w:rsid w:val="00B40B6A"/>
    <w:rsid w:val="00B40E6E"/>
    <w:rsid w:val="00B40F9A"/>
    <w:rsid w:val="00B410AE"/>
    <w:rsid w:val="00B42B5A"/>
    <w:rsid w:val="00B443CF"/>
    <w:rsid w:val="00B45136"/>
    <w:rsid w:val="00B466CE"/>
    <w:rsid w:val="00B47A8D"/>
    <w:rsid w:val="00B50711"/>
    <w:rsid w:val="00B575A7"/>
    <w:rsid w:val="00B57C04"/>
    <w:rsid w:val="00B60FE2"/>
    <w:rsid w:val="00B650CC"/>
    <w:rsid w:val="00B6583B"/>
    <w:rsid w:val="00B65FDB"/>
    <w:rsid w:val="00B67F24"/>
    <w:rsid w:val="00B7256F"/>
    <w:rsid w:val="00B73F84"/>
    <w:rsid w:val="00B77E6E"/>
    <w:rsid w:val="00B802B9"/>
    <w:rsid w:val="00B832B3"/>
    <w:rsid w:val="00B83C3C"/>
    <w:rsid w:val="00B83F01"/>
    <w:rsid w:val="00B84CD7"/>
    <w:rsid w:val="00B85250"/>
    <w:rsid w:val="00B86D8E"/>
    <w:rsid w:val="00B872D0"/>
    <w:rsid w:val="00B90350"/>
    <w:rsid w:val="00B90B47"/>
    <w:rsid w:val="00B91B7C"/>
    <w:rsid w:val="00B953D2"/>
    <w:rsid w:val="00B95465"/>
    <w:rsid w:val="00B95B1E"/>
    <w:rsid w:val="00B9617C"/>
    <w:rsid w:val="00B96497"/>
    <w:rsid w:val="00B9777E"/>
    <w:rsid w:val="00BA081A"/>
    <w:rsid w:val="00BA1182"/>
    <w:rsid w:val="00BA16DD"/>
    <w:rsid w:val="00BA25B3"/>
    <w:rsid w:val="00BA2ABF"/>
    <w:rsid w:val="00BA3204"/>
    <w:rsid w:val="00BA4DA7"/>
    <w:rsid w:val="00BA5073"/>
    <w:rsid w:val="00BA5E1B"/>
    <w:rsid w:val="00BA61F6"/>
    <w:rsid w:val="00BA6398"/>
    <w:rsid w:val="00BB0D14"/>
    <w:rsid w:val="00BB126F"/>
    <w:rsid w:val="00BB2E9A"/>
    <w:rsid w:val="00BB3426"/>
    <w:rsid w:val="00BB3B96"/>
    <w:rsid w:val="00BB446B"/>
    <w:rsid w:val="00BB581A"/>
    <w:rsid w:val="00BB67F0"/>
    <w:rsid w:val="00BB6BAE"/>
    <w:rsid w:val="00BC0808"/>
    <w:rsid w:val="00BC1ABD"/>
    <w:rsid w:val="00BC21CF"/>
    <w:rsid w:val="00BC3074"/>
    <w:rsid w:val="00BC324C"/>
    <w:rsid w:val="00BC3FFF"/>
    <w:rsid w:val="00BC4391"/>
    <w:rsid w:val="00BC568C"/>
    <w:rsid w:val="00BD0263"/>
    <w:rsid w:val="00BD06A5"/>
    <w:rsid w:val="00BD0FCE"/>
    <w:rsid w:val="00BD264C"/>
    <w:rsid w:val="00BD437A"/>
    <w:rsid w:val="00BD5275"/>
    <w:rsid w:val="00BD5B33"/>
    <w:rsid w:val="00BD7EF7"/>
    <w:rsid w:val="00BD7FB7"/>
    <w:rsid w:val="00BE03D1"/>
    <w:rsid w:val="00BE0B0B"/>
    <w:rsid w:val="00BE13B8"/>
    <w:rsid w:val="00BE1BD0"/>
    <w:rsid w:val="00BE1E5E"/>
    <w:rsid w:val="00BE26E2"/>
    <w:rsid w:val="00BE3603"/>
    <w:rsid w:val="00BE490C"/>
    <w:rsid w:val="00BE55F5"/>
    <w:rsid w:val="00BE56E1"/>
    <w:rsid w:val="00BE7117"/>
    <w:rsid w:val="00BF05D3"/>
    <w:rsid w:val="00BF1A5A"/>
    <w:rsid w:val="00BF1A83"/>
    <w:rsid w:val="00BF4098"/>
    <w:rsid w:val="00BF5892"/>
    <w:rsid w:val="00BF67D7"/>
    <w:rsid w:val="00BF6BAD"/>
    <w:rsid w:val="00BF73CE"/>
    <w:rsid w:val="00BF74CE"/>
    <w:rsid w:val="00BF7A91"/>
    <w:rsid w:val="00C00D55"/>
    <w:rsid w:val="00C027EE"/>
    <w:rsid w:val="00C03DBF"/>
    <w:rsid w:val="00C041D0"/>
    <w:rsid w:val="00C048F3"/>
    <w:rsid w:val="00C04BED"/>
    <w:rsid w:val="00C04F2A"/>
    <w:rsid w:val="00C05DE6"/>
    <w:rsid w:val="00C1112E"/>
    <w:rsid w:val="00C14DE9"/>
    <w:rsid w:val="00C15D11"/>
    <w:rsid w:val="00C1656F"/>
    <w:rsid w:val="00C16DF1"/>
    <w:rsid w:val="00C16E92"/>
    <w:rsid w:val="00C174AC"/>
    <w:rsid w:val="00C17D13"/>
    <w:rsid w:val="00C21AA8"/>
    <w:rsid w:val="00C2220D"/>
    <w:rsid w:val="00C23877"/>
    <w:rsid w:val="00C246A6"/>
    <w:rsid w:val="00C247ED"/>
    <w:rsid w:val="00C270FE"/>
    <w:rsid w:val="00C30DBB"/>
    <w:rsid w:val="00C30EFD"/>
    <w:rsid w:val="00C31C91"/>
    <w:rsid w:val="00C333B3"/>
    <w:rsid w:val="00C33481"/>
    <w:rsid w:val="00C33BFC"/>
    <w:rsid w:val="00C35221"/>
    <w:rsid w:val="00C35DF8"/>
    <w:rsid w:val="00C36310"/>
    <w:rsid w:val="00C4085A"/>
    <w:rsid w:val="00C40CA3"/>
    <w:rsid w:val="00C40EAC"/>
    <w:rsid w:val="00C41FF1"/>
    <w:rsid w:val="00C429C2"/>
    <w:rsid w:val="00C43B8E"/>
    <w:rsid w:val="00C44DE4"/>
    <w:rsid w:val="00C45002"/>
    <w:rsid w:val="00C46813"/>
    <w:rsid w:val="00C47B03"/>
    <w:rsid w:val="00C50BFD"/>
    <w:rsid w:val="00C510F2"/>
    <w:rsid w:val="00C51455"/>
    <w:rsid w:val="00C54426"/>
    <w:rsid w:val="00C56181"/>
    <w:rsid w:val="00C56A53"/>
    <w:rsid w:val="00C56AC8"/>
    <w:rsid w:val="00C57203"/>
    <w:rsid w:val="00C57392"/>
    <w:rsid w:val="00C576FC"/>
    <w:rsid w:val="00C6125D"/>
    <w:rsid w:val="00C61C19"/>
    <w:rsid w:val="00C61CE1"/>
    <w:rsid w:val="00C6279A"/>
    <w:rsid w:val="00C627F2"/>
    <w:rsid w:val="00C63342"/>
    <w:rsid w:val="00C63C97"/>
    <w:rsid w:val="00C64CF0"/>
    <w:rsid w:val="00C734D9"/>
    <w:rsid w:val="00C75BBE"/>
    <w:rsid w:val="00C76977"/>
    <w:rsid w:val="00C776A1"/>
    <w:rsid w:val="00C80EA1"/>
    <w:rsid w:val="00C81012"/>
    <w:rsid w:val="00C81B7B"/>
    <w:rsid w:val="00C81D6D"/>
    <w:rsid w:val="00C84307"/>
    <w:rsid w:val="00C84D81"/>
    <w:rsid w:val="00C96EC8"/>
    <w:rsid w:val="00C97DC0"/>
    <w:rsid w:val="00C97FD1"/>
    <w:rsid w:val="00CA10C9"/>
    <w:rsid w:val="00CA1999"/>
    <w:rsid w:val="00CA2B35"/>
    <w:rsid w:val="00CA2D42"/>
    <w:rsid w:val="00CA37DA"/>
    <w:rsid w:val="00CA3B92"/>
    <w:rsid w:val="00CA447C"/>
    <w:rsid w:val="00CA44E0"/>
    <w:rsid w:val="00CA6919"/>
    <w:rsid w:val="00CA6DA5"/>
    <w:rsid w:val="00CA7B0A"/>
    <w:rsid w:val="00CB0038"/>
    <w:rsid w:val="00CB0C32"/>
    <w:rsid w:val="00CB3CC2"/>
    <w:rsid w:val="00CB464C"/>
    <w:rsid w:val="00CB5834"/>
    <w:rsid w:val="00CB58D6"/>
    <w:rsid w:val="00CB78DD"/>
    <w:rsid w:val="00CB7F1C"/>
    <w:rsid w:val="00CC0A11"/>
    <w:rsid w:val="00CC1D6F"/>
    <w:rsid w:val="00CC4A12"/>
    <w:rsid w:val="00CC4A4D"/>
    <w:rsid w:val="00CD0488"/>
    <w:rsid w:val="00CD0AFC"/>
    <w:rsid w:val="00CD16CA"/>
    <w:rsid w:val="00CD1DD6"/>
    <w:rsid w:val="00CD339A"/>
    <w:rsid w:val="00CD60F1"/>
    <w:rsid w:val="00CD7851"/>
    <w:rsid w:val="00CE0D95"/>
    <w:rsid w:val="00CE1303"/>
    <w:rsid w:val="00CE3118"/>
    <w:rsid w:val="00CE31FA"/>
    <w:rsid w:val="00CE3736"/>
    <w:rsid w:val="00CE5037"/>
    <w:rsid w:val="00CE55AE"/>
    <w:rsid w:val="00CE5C8D"/>
    <w:rsid w:val="00CE6B72"/>
    <w:rsid w:val="00CF05E1"/>
    <w:rsid w:val="00CF0987"/>
    <w:rsid w:val="00CF26EF"/>
    <w:rsid w:val="00CF323C"/>
    <w:rsid w:val="00CF32F7"/>
    <w:rsid w:val="00CF4FFE"/>
    <w:rsid w:val="00CF6A63"/>
    <w:rsid w:val="00CF6BD9"/>
    <w:rsid w:val="00D016C2"/>
    <w:rsid w:val="00D01B52"/>
    <w:rsid w:val="00D02C19"/>
    <w:rsid w:val="00D030A4"/>
    <w:rsid w:val="00D030F4"/>
    <w:rsid w:val="00D03454"/>
    <w:rsid w:val="00D11FF7"/>
    <w:rsid w:val="00D144C8"/>
    <w:rsid w:val="00D148F9"/>
    <w:rsid w:val="00D1529A"/>
    <w:rsid w:val="00D15961"/>
    <w:rsid w:val="00D16147"/>
    <w:rsid w:val="00D16CCD"/>
    <w:rsid w:val="00D16E93"/>
    <w:rsid w:val="00D17907"/>
    <w:rsid w:val="00D2019D"/>
    <w:rsid w:val="00D21EED"/>
    <w:rsid w:val="00D229A4"/>
    <w:rsid w:val="00D24644"/>
    <w:rsid w:val="00D24BD2"/>
    <w:rsid w:val="00D25C4F"/>
    <w:rsid w:val="00D262D1"/>
    <w:rsid w:val="00D275B7"/>
    <w:rsid w:val="00D30717"/>
    <w:rsid w:val="00D30F99"/>
    <w:rsid w:val="00D3126E"/>
    <w:rsid w:val="00D3188C"/>
    <w:rsid w:val="00D329E7"/>
    <w:rsid w:val="00D32F6F"/>
    <w:rsid w:val="00D33580"/>
    <w:rsid w:val="00D35C61"/>
    <w:rsid w:val="00D362C9"/>
    <w:rsid w:val="00D36B86"/>
    <w:rsid w:val="00D407C9"/>
    <w:rsid w:val="00D41264"/>
    <w:rsid w:val="00D41939"/>
    <w:rsid w:val="00D442FF"/>
    <w:rsid w:val="00D450D5"/>
    <w:rsid w:val="00D469F8"/>
    <w:rsid w:val="00D46DB0"/>
    <w:rsid w:val="00D47808"/>
    <w:rsid w:val="00D5054D"/>
    <w:rsid w:val="00D514CB"/>
    <w:rsid w:val="00D52CB5"/>
    <w:rsid w:val="00D53F93"/>
    <w:rsid w:val="00D545B1"/>
    <w:rsid w:val="00D5551E"/>
    <w:rsid w:val="00D5674E"/>
    <w:rsid w:val="00D57FBB"/>
    <w:rsid w:val="00D60555"/>
    <w:rsid w:val="00D60AA0"/>
    <w:rsid w:val="00D610A7"/>
    <w:rsid w:val="00D64B62"/>
    <w:rsid w:val="00D64BE3"/>
    <w:rsid w:val="00D64C0B"/>
    <w:rsid w:val="00D65B44"/>
    <w:rsid w:val="00D65E85"/>
    <w:rsid w:val="00D66252"/>
    <w:rsid w:val="00D66C6C"/>
    <w:rsid w:val="00D66EC7"/>
    <w:rsid w:val="00D672AB"/>
    <w:rsid w:val="00D67FE7"/>
    <w:rsid w:val="00D71BF9"/>
    <w:rsid w:val="00D71C62"/>
    <w:rsid w:val="00D720AC"/>
    <w:rsid w:val="00D731C7"/>
    <w:rsid w:val="00D756BC"/>
    <w:rsid w:val="00D75C3E"/>
    <w:rsid w:val="00D76D59"/>
    <w:rsid w:val="00D7724D"/>
    <w:rsid w:val="00D77405"/>
    <w:rsid w:val="00D77EE3"/>
    <w:rsid w:val="00D80A3C"/>
    <w:rsid w:val="00D80AB0"/>
    <w:rsid w:val="00D80D38"/>
    <w:rsid w:val="00D81534"/>
    <w:rsid w:val="00D81B44"/>
    <w:rsid w:val="00D824E3"/>
    <w:rsid w:val="00D82E0F"/>
    <w:rsid w:val="00D8316F"/>
    <w:rsid w:val="00D83BB1"/>
    <w:rsid w:val="00D841C6"/>
    <w:rsid w:val="00D84E35"/>
    <w:rsid w:val="00D866C7"/>
    <w:rsid w:val="00D90DAC"/>
    <w:rsid w:val="00D92F32"/>
    <w:rsid w:val="00D931C0"/>
    <w:rsid w:val="00D93DF0"/>
    <w:rsid w:val="00D941BE"/>
    <w:rsid w:val="00D9479A"/>
    <w:rsid w:val="00DA0A91"/>
    <w:rsid w:val="00DA12B7"/>
    <w:rsid w:val="00DA13F2"/>
    <w:rsid w:val="00DB036A"/>
    <w:rsid w:val="00DB297F"/>
    <w:rsid w:val="00DB40C1"/>
    <w:rsid w:val="00DB4D2A"/>
    <w:rsid w:val="00DC0800"/>
    <w:rsid w:val="00DC153F"/>
    <w:rsid w:val="00DC440F"/>
    <w:rsid w:val="00DC5CDB"/>
    <w:rsid w:val="00DC6F16"/>
    <w:rsid w:val="00DC7F33"/>
    <w:rsid w:val="00DD0249"/>
    <w:rsid w:val="00DD158B"/>
    <w:rsid w:val="00DD1D14"/>
    <w:rsid w:val="00DD3100"/>
    <w:rsid w:val="00DD5B51"/>
    <w:rsid w:val="00DD5ECA"/>
    <w:rsid w:val="00DD6169"/>
    <w:rsid w:val="00DD6E16"/>
    <w:rsid w:val="00DD7674"/>
    <w:rsid w:val="00DE08A0"/>
    <w:rsid w:val="00DE0C15"/>
    <w:rsid w:val="00DE55E5"/>
    <w:rsid w:val="00DE6915"/>
    <w:rsid w:val="00DF1054"/>
    <w:rsid w:val="00DF1F68"/>
    <w:rsid w:val="00DF411F"/>
    <w:rsid w:val="00DF79DA"/>
    <w:rsid w:val="00DF7A12"/>
    <w:rsid w:val="00E010F4"/>
    <w:rsid w:val="00E01298"/>
    <w:rsid w:val="00E01372"/>
    <w:rsid w:val="00E0336F"/>
    <w:rsid w:val="00E03D10"/>
    <w:rsid w:val="00E05510"/>
    <w:rsid w:val="00E07C6C"/>
    <w:rsid w:val="00E10C87"/>
    <w:rsid w:val="00E1313D"/>
    <w:rsid w:val="00E1371C"/>
    <w:rsid w:val="00E14281"/>
    <w:rsid w:val="00E1498E"/>
    <w:rsid w:val="00E1617F"/>
    <w:rsid w:val="00E17115"/>
    <w:rsid w:val="00E179DE"/>
    <w:rsid w:val="00E2103C"/>
    <w:rsid w:val="00E21650"/>
    <w:rsid w:val="00E218D7"/>
    <w:rsid w:val="00E2203B"/>
    <w:rsid w:val="00E23389"/>
    <w:rsid w:val="00E24833"/>
    <w:rsid w:val="00E2499B"/>
    <w:rsid w:val="00E267DF"/>
    <w:rsid w:val="00E27180"/>
    <w:rsid w:val="00E27489"/>
    <w:rsid w:val="00E301E0"/>
    <w:rsid w:val="00E302CD"/>
    <w:rsid w:val="00E30A68"/>
    <w:rsid w:val="00E33049"/>
    <w:rsid w:val="00E35C82"/>
    <w:rsid w:val="00E36215"/>
    <w:rsid w:val="00E36ABC"/>
    <w:rsid w:val="00E36D9F"/>
    <w:rsid w:val="00E37BB0"/>
    <w:rsid w:val="00E37C9E"/>
    <w:rsid w:val="00E4093D"/>
    <w:rsid w:val="00E41CAA"/>
    <w:rsid w:val="00E425B8"/>
    <w:rsid w:val="00E42962"/>
    <w:rsid w:val="00E473E4"/>
    <w:rsid w:val="00E4753B"/>
    <w:rsid w:val="00E47D6D"/>
    <w:rsid w:val="00E50416"/>
    <w:rsid w:val="00E51B3D"/>
    <w:rsid w:val="00E526AC"/>
    <w:rsid w:val="00E52A02"/>
    <w:rsid w:val="00E52CCF"/>
    <w:rsid w:val="00E53165"/>
    <w:rsid w:val="00E538B7"/>
    <w:rsid w:val="00E53DAC"/>
    <w:rsid w:val="00E5431D"/>
    <w:rsid w:val="00E55B74"/>
    <w:rsid w:val="00E56289"/>
    <w:rsid w:val="00E56EAF"/>
    <w:rsid w:val="00E601A1"/>
    <w:rsid w:val="00E610F4"/>
    <w:rsid w:val="00E62D9B"/>
    <w:rsid w:val="00E631DD"/>
    <w:rsid w:val="00E63EFE"/>
    <w:rsid w:val="00E66B7E"/>
    <w:rsid w:val="00E66C82"/>
    <w:rsid w:val="00E66D61"/>
    <w:rsid w:val="00E67198"/>
    <w:rsid w:val="00E7047B"/>
    <w:rsid w:val="00E711E2"/>
    <w:rsid w:val="00E726BC"/>
    <w:rsid w:val="00E73754"/>
    <w:rsid w:val="00E7710F"/>
    <w:rsid w:val="00E81E49"/>
    <w:rsid w:val="00E830B6"/>
    <w:rsid w:val="00E85EFD"/>
    <w:rsid w:val="00E90E5C"/>
    <w:rsid w:val="00E911D4"/>
    <w:rsid w:val="00E934A2"/>
    <w:rsid w:val="00E93DDE"/>
    <w:rsid w:val="00E944A9"/>
    <w:rsid w:val="00E94D3D"/>
    <w:rsid w:val="00E9513C"/>
    <w:rsid w:val="00E95531"/>
    <w:rsid w:val="00E9627F"/>
    <w:rsid w:val="00E9710A"/>
    <w:rsid w:val="00EA0626"/>
    <w:rsid w:val="00EA0779"/>
    <w:rsid w:val="00EA07C3"/>
    <w:rsid w:val="00EA478C"/>
    <w:rsid w:val="00EA4813"/>
    <w:rsid w:val="00EA6A9E"/>
    <w:rsid w:val="00EA78AB"/>
    <w:rsid w:val="00EB01B7"/>
    <w:rsid w:val="00EB04C2"/>
    <w:rsid w:val="00EB1EEE"/>
    <w:rsid w:val="00EB2298"/>
    <w:rsid w:val="00EB2437"/>
    <w:rsid w:val="00EB3B7F"/>
    <w:rsid w:val="00EB4D54"/>
    <w:rsid w:val="00EB4F9F"/>
    <w:rsid w:val="00EB5CCE"/>
    <w:rsid w:val="00EB7E68"/>
    <w:rsid w:val="00EC0356"/>
    <w:rsid w:val="00EC19A1"/>
    <w:rsid w:val="00EC2C2D"/>
    <w:rsid w:val="00EC2C82"/>
    <w:rsid w:val="00EC4747"/>
    <w:rsid w:val="00EC4E5A"/>
    <w:rsid w:val="00EC507D"/>
    <w:rsid w:val="00EC512B"/>
    <w:rsid w:val="00EC586E"/>
    <w:rsid w:val="00EC653C"/>
    <w:rsid w:val="00EC6A5D"/>
    <w:rsid w:val="00ED03E5"/>
    <w:rsid w:val="00ED0780"/>
    <w:rsid w:val="00ED0EB8"/>
    <w:rsid w:val="00ED1EAE"/>
    <w:rsid w:val="00ED2791"/>
    <w:rsid w:val="00ED2DF7"/>
    <w:rsid w:val="00ED3295"/>
    <w:rsid w:val="00ED3519"/>
    <w:rsid w:val="00ED3CC8"/>
    <w:rsid w:val="00ED5614"/>
    <w:rsid w:val="00ED5806"/>
    <w:rsid w:val="00ED5CCF"/>
    <w:rsid w:val="00ED6051"/>
    <w:rsid w:val="00ED740A"/>
    <w:rsid w:val="00EE0055"/>
    <w:rsid w:val="00EE11B2"/>
    <w:rsid w:val="00EE2D30"/>
    <w:rsid w:val="00EE3278"/>
    <w:rsid w:val="00EE361E"/>
    <w:rsid w:val="00EE3B32"/>
    <w:rsid w:val="00EE50E5"/>
    <w:rsid w:val="00EE5686"/>
    <w:rsid w:val="00EE5A03"/>
    <w:rsid w:val="00EE675F"/>
    <w:rsid w:val="00EE7E63"/>
    <w:rsid w:val="00EF11A5"/>
    <w:rsid w:val="00EF422D"/>
    <w:rsid w:val="00EF5952"/>
    <w:rsid w:val="00EF59DA"/>
    <w:rsid w:val="00EF66E0"/>
    <w:rsid w:val="00F00DF1"/>
    <w:rsid w:val="00F00F06"/>
    <w:rsid w:val="00F01D98"/>
    <w:rsid w:val="00F02E15"/>
    <w:rsid w:val="00F03EF0"/>
    <w:rsid w:val="00F0490E"/>
    <w:rsid w:val="00F04C5E"/>
    <w:rsid w:val="00F05A6D"/>
    <w:rsid w:val="00F06057"/>
    <w:rsid w:val="00F0607E"/>
    <w:rsid w:val="00F0760B"/>
    <w:rsid w:val="00F11B12"/>
    <w:rsid w:val="00F11B9E"/>
    <w:rsid w:val="00F1336E"/>
    <w:rsid w:val="00F134C5"/>
    <w:rsid w:val="00F15CC6"/>
    <w:rsid w:val="00F168A7"/>
    <w:rsid w:val="00F1701B"/>
    <w:rsid w:val="00F2172E"/>
    <w:rsid w:val="00F21B3A"/>
    <w:rsid w:val="00F23673"/>
    <w:rsid w:val="00F23740"/>
    <w:rsid w:val="00F26911"/>
    <w:rsid w:val="00F27843"/>
    <w:rsid w:val="00F27A36"/>
    <w:rsid w:val="00F300D6"/>
    <w:rsid w:val="00F3189D"/>
    <w:rsid w:val="00F3192C"/>
    <w:rsid w:val="00F32CF8"/>
    <w:rsid w:val="00F36216"/>
    <w:rsid w:val="00F36EE9"/>
    <w:rsid w:val="00F37865"/>
    <w:rsid w:val="00F37BEC"/>
    <w:rsid w:val="00F402AC"/>
    <w:rsid w:val="00F4100C"/>
    <w:rsid w:val="00F434D0"/>
    <w:rsid w:val="00F44E90"/>
    <w:rsid w:val="00F450B6"/>
    <w:rsid w:val="00F45FDC"/>
    <w:rsid w:val="00F46229"/>
    <w:rsid w:val="00F46A36"/>
    <w:rsid w:val="00F47938"/>
    <w:rsid w:val="00F47BC8"/>
    <w:rsid w:val="00F47C1C"/>
    <w:rsid w:val="00F537EB"/>
    <w:rsid w:val="00F56917"/>
    <w:rsid w:val="00F56C89"/>
    <w:rsid w:val="00F61955"/>
    <w:rsid w:val="00F61E5F"/>
    <w:rsid w:val="00F620E8"/>
    <w:rsid w:val="00F62122"/>
    <w:rsid w:val="00F62356"/>
    <w:rsid w:val="00F6254C"/>
    <w:rsid w:val="00F64D85"/>
    <w:rsid w:val="00F64DFE"/>
    <w:rsid w:val="00F65386"/>
    <w:rsid w:val="00F66301"/>
    <w:rsid w:val="00F706DD"/>
    <w:rsid w:val="00F70F4B"/>
    <w:rsid w:val="00F70F4C"/>
    <w:rsid w:val="00F72E95"/>
    <w:rsid w:val="00F7397E"/>
    <w:rsid w:val="00F73A90"/>
    <w:rsid w:val="00F755E3"/>
    <w:rsid w:val="00F75A45"/>
    <w:rsid w:val="00F75B87"/>
    <w:rsid w:val="00F75C6B"/>
    <w:rsid w:val="00F75CF5"/>
    <w:rsid w:val="00F763A7"/>
    <w:rsid w:val="00F76972"/>
    <w:rsid w:val="00F7780E"/>
    <w:rsid w:val="00F80773"/>
    <w:rsid w:val="00F80CD1"/>
    <w:rsid w:val="00F80F7D"/>
    <w:rsid w:val="00F810D9"/>
    <w:rsid w:val="00F811E4"/>
    <w:rsid w:val="00F81AE3"/>
    <w:rsid w:val="00F824D5"/>
    <w:rsid w:val="00F8350D"/>
    <w:rsid w:val="00F8411E"/>
    <w:rsid w:val="00F8524C"/>
    <w:rsid w:val="00F85497"/>
    <w:rsid w:val="00F85DCE"/>
    <w:rsid w:val="00F869E4"/>
    <w:rsid w:val="00F90663"/>
    <w:rsid w:val="00F9072E"/>
    <w:rsid w:val="00F91261"/>
    <w:rsid w:val="00F92F08"/>
    <w:rsid w:val="00F95202"/>
    <w:rsid w:val="00F95963"/>
    <w:rsid w:val="00F96197"/>
    <w:rsid w:val="00F96E51"/>
    <w:rsid w:val="00FA23AC"/>
    <w:rsid w:val="00FA2A02"/>
    <w:rsid w:val="00FA3373"/>
    <w:rsid w:val="00FA3B4D"/>
    <w:rsid w:val="00FA4790"/>
    <w:rsid w:val="00FA4D05"/>
    <w:rsid w:val="00FA568E"/>
    <w:rsid w:val="00FA5819"/>
    <w:rsid w:val="00FA5B6C"/>
    <w:rsid w:val="00FA7278"/>
    <w:rsid w:val="00FA787D"/>
    <w:rsid w:val="00FB0F49"/>
    <w:rsid w:val="00FB18D5"/>
    <w:rsid w:val="00FB2898"/>
    <w:rsid w:val="00FB40A7"/>
    <w:rsid w:val="00FB50FF"/>
    <w:rsid w:val="00FB620E"/>
    <w:rsid w:val="00FB6CFD"/>
    <w:rsid w:val="00FC03D0"/>
    <w:rsid w:val="00FC0E87"/>
    <w:rsid w:val="00FC1E38"/>
    <w:rsid w:val="00FC6F41"/>
    <w:rsid w:val="00FC7610"/>
    <w:rsid w:val="00FC7897"/>
    <w:rsid w:val="00FC7F0C"/>
    <w:rsid w:val="00FD2EDE"/>
    <w:rsid w:val="00FD3F0E"/>
    <w:rsid w:val="00FD627B"/>
    <w:rsid w:val="00FD758C"/>
    <w:rsid w:val="00FE0318"/>
    <w:rsid w:val="00FE0D48"/>
    <w:rsid w:val="00FE14C2"/>
    <w:rsid w:val="00FE14F7"/>
    <w:rsid w:val="00FE2363"/>
    <w:rsid w:val="00FE277D"/>
    <w:rsid w:val="00FE3DB9"/>
    <w:rsid w:val="00FE4C9C"/>
    <w:rsid w:val="00FE4EC3"/>
    <w:rsid w:val="00FE513B"/>
    <w:rsid w:val="00FE5C84"/>
    <w:rsid w:val="00FE7090"/>
    <w:rsid w:val="00FF010B"/>
    <w:rsid w:val="00FF07CA"/>
    <w:rsid w:val="00FF1084"/>
    <w:rsid w:val="00FF3F66"/>
    <w:rsid w:val="00FF4C90"/>
    <w:rsid w:val="00FF4EC2"/>
    <w:rsid w:val="00FF568B"/>
    <w:rsid w:val="00FF5EC9"/>
    <w:rsid w:val="00FF60AD"/>
    <w:rsid w:val="00FF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84B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oa heading" w:semiHidden="0"/>
    <w:lsdException w:name="List Bullet" w:qFormat="1"/>
    <w:lsdException w:name="List Number" w:qFormat="1"/>
    <w:lsdException w:name="List 4" w:unhideWhenUsed="0"/>
    <w:lsdException w:name="List 5" w:unhideWhenUsed="0"/>
    <w:lsdException w:name="List Bullet 2" w:qFormat="1"/>
    <w:lsdException w:name="List Bullet 3" w:qFormat="1"/>
    <w:lsdException w:name="List Bullet 4" w:semiHidden="0" w:qFormat="1"/>
    <w:lsdException w:name="List Bullet 5" w:semiHidden="0" w:qFormat="1"/>
    <w:lsdException w:name="List Number 2" w:qFormat="1"/>
    <w:lsdException w:name="List Number 3" w:qFormat="1"/>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Normal (Web)" w:semiHidden="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91123C"/>
    <w:pPr>
      <w:keepNext/>
      <w:numPr>
        <w:ilvl w:val="1"/>
        <w:numId w:val="2"/>
      </w:numPr>
      <w:tabs>
        <w:tab w:val="clear" w:pos="1419"/>
        <w:tab w:val="num" w:pos="851"/>
      </w:tabs>
      <w:spacing w:before="240" w:after="120"/>
      <w:ind w:left="851"/>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7B2FFF"/>
    <w:pPr>
      <w:keepNext/>
      <w:numPr>
        <w:ilvl w:val="2"/>
        <w:numId w:val="2"/>
      </w:numPr>
      <w:tabs>
        <w:tab w:val="clear" w:pos="848"/>
        <w:tab w:val="num" w:pos="851"/>
      </w:tabs>
      <w:spacing w:before="240" w:after="120"/>
      <w:ind w:left="1132" w:hanging="1132"/>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91123C"/>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7B2FFF"/>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
    <w:basedOn w:val="Normal"/>
    <w:next w:val="BodyTextNormal"/>
    <w:link w:val="CaptionChar"/>
    <w:autoRedefine/>
    <w:qFormat/>
    <w:rsid w:val="009C6F0C"/>
    <w:pPr>
      <w:spacing w:before="24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120527"/>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jc w:val="center"/>
    </w:pPr>
  </w:style>
  <w:style w:type="paragraph" w:customStyle="1" w:styleId="Figureannotation">
    <w:name w:val="Figure annotation"/>
    <w:basedOn w:val="Caption"/>
    <w:qFormat/>
    <w:rsid w:val="00443F93"/>
    <w:pPr>
      <w:keepNext/>
      <w:numPr>
        <w:numId w:val="13"/>
      </w:numPr>
      <w:spacing w:before="120"/>
      <w:ind w:left="714" w:hanging="357"/>
      <w:jc w:val="center"/>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qFormat/>
    <w:rsid w:val="00787E55"/>
    <w:pPr>
      <w:keepLines/>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uiPriority w:val="99"/>
    <w:semiHidden/>
    <w:rsid w:val="00834D75"/>
    <w:rPr>
      <w:sz w:val="16"/>
      <w:szCs w:val="16"/>
    </w:rPr>
  </w:style>
  <w:style w:type="paragraph" w:styleId="CommentText">
    <w:name w:val="annotation text"/>
    <w:basedOn w:val="Normal"/>
    <w:link w:val="CommentTextChar"/>
    <w:uiPriority w:val="99"/>
    <w:semiHidden/>
    <w:rsid w:val="00834D75"/>
    <w:rPr>
      <w:sz w:val="20"/>
      <w:szCs w:val="20"/>
    </w:rPr>
  </w:style>
  <w:style w:type="character" w:customStyle="1" w:styleId="CommentTextChar">
    <w:name w:val="Comment Text Char"/>
    <w:basedOn w:val="DefaultParagraphFont"/>
    <w:link w:val="CommentText"/>
    <w:uiPriority w:val="99"/>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
    <w:basedOn w:val="Normal"/>
    <w:link w:val="ListParagraphChar"/>
    <w:uiPriority w:val="34"/>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uiPriority w:val="99"/>
    <w:rsid w:val="005C5561"/>
    <w:pPr>
      <w:numPr>
        <w:numId w:val="19"/>
      </w:numPr>
      <w:spacing w:before="60" w:after="60"/>
      <w:jc w:val="both"/>
    </w:pPr>
    <w:rPr>
      <w:rFonts w:eastAsia="Times New Roman" w:cs="Arial"/>
      <w:szCs w:val="22"/>
    </w:rPr>
  </w:style>
  <w:style w:type="character" w:customStyle="1" w:styleId="CaptionChar">
    <w:name w:val="Caption Char"/>
    <w:aliases w:val="Caption (HY) Char"/>
    <w:link w:val="Caption"/>
    <w:rsid w:val="005C5561"/>
    <w:rPr>
      <w:rFonts w:ascii="Arial" w:eastAsia="Times New Roman" w:hAnsi="Arial"/>
      <w:b/>
      <w:bCs/>
      <w:color w:val="5C2071" w:themeColor="accent1"/>
      <w:sz w:val="18"/>
      <w:szCs w:val="20"/>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20"/>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20"/>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20"/>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20"/>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20"/>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20"/>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20"/>
      </w:numPr>
      <w:spacing w:before="120" w:after="240"/>
      <w:jc w:val="both"/>
      <w:outlineLvl w:val="1"/>
    </w:pPr>
    <w:rPr>
      <w:rFonts w:ascii="Georgia" w:eastAsia="Times New Roman" w:hAnsi="Georgia"/>
      <w:b/>
      <w:sz w:val="22"/>
      <w:szCs w:val="20"/>
      <w:lang w:val="en-GB" w:eastAsia="en-GB"/>
    </w:rPr>
  </w:style>
  <w:style w:type="table" w:styleId="LightList">
    <w:name w:val="Light List"/>
    <w:basedOn w:val="TableNormal"/>
    <w:uiPriority w:val="61"/>
    <w:rsid w:val="00DE0C15"/>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4">
    <w:name w:val="Table Grid4"/>
    <w:basedOn w:val="TableNormal"/>
    <w:next w:val="TableGrid"/>
    <w:uiPriority w:val="59"/>
    <w:rsid w:val="0016454B"/>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unhideWhenUsed/>
    <w:rsid w:val="00BB6BAE"/>
    <w:rPr>
      <w:rFonts w:eastAsia="Times New Roman"/>
      <w:color w:val="1F144A" w:themeColor="text1"/>
      <w:sz w:val="20"/>
      <w:szCs w:val="20"/>
      <w:lang w:eastAsia="en-US"/>
    </w:rPr>
    <w:tblPr>
      <w:tblStyleRowBandSize w:val="1"/>
      <w:tblStyleColBandSize w:val="1"/>
      <w:tblInd w:w="0" w:type="nil"/>
    </w:tblPr>
    <w:tcPr>
      <w:shd w:val="clear" w:color="auto" w:fill="F1E2F7" w:themeFill="accent1" w:themeFillTint="19"/>
    </w:tcPr>
    <w:tblStylePr w:type="firstRow">
      <w:rPr>
        <w:b/>
        <w:bCs/>
        <w:color w:val="FFFFFF" w:themeColor="background1"/>
      </w:rPr>
      <w:tblPr/>
      <w:tcPr>
        <w:tcBorders>
          <w:bottom w:val="single" w:sz="12" w:space="0" w:color="FFFFFF" w:themeColor="background1"/>
        </w:tcBorders>
        <w:shd w:val="clear" w:color="auto" w:fill="6A136D" w:themeFill="accent2" w:themeFillShade="CC"/>
      </w:tcPr>
    </w:tblStylePr>
    <w:tblStylePr w:type="lastRow">
      <w:rPr>
        <w:b/>
        <w:bCs/>
        <w:color w:val="6A136D" w:themeColor="accent2" w:themeShade="CC"/>
      </w:rPr>
      <w:tblPr/>
      <w:tcPr>
        <w:tcBorders>
          <w:top w:val="single" w:sz="12" w:space="0" w:color="1F144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B8EB" w:themeFill="accent1" w:themeFillTint="3F"/>
      </w:tcPr>
    </w:tblStylePr>
    <w:tblStylePr w:type="band1Horz">
      <w:tblPr/>
      <w:tcPr>
        <w:shd w:val="clear" w:color="auto" w:fill="E4C6EF"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oa heading" w:semiHidden="0"/>
    <w:lsdException w:name="List Bullet" w:qFormat="1"/>
    <w:lsdException w:name="List Number" w:qFormat="1"/>
    <w:lsdException w:name="List 4" w:unhideWhenUsed="0"/>
    <w:lsdException w:name="List 5" w:unhideWhenUsed="0"/>
    <w:lsdException w:name="List Bullet 2" w:qFormat="1"/>
    <w:lsdException w:name="List Bullet 3" w:qFormat="1"/>
    <w:lsdException w:name="List Bullet 4" w:semiHidden="0" w:qFormat="1"/>
    <w:lsdException w:name="List Bullet 5" w:semiHidden="0" w:qFormat="1"/>
    <w:lsdException w:name="List Number 2" w:qFormat="1"/>
    <w:lsdException w:name="List Number 3" w:qFormat="1"/>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Normal (Web)" w:semiHidden="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91123C"/>
    <w:pPr>
      <w:keepNext/>
      <w:numPr>
        <w:ilvl w:val="1"/>
        <w:numId w:val="2"/>
      </w:numPr>
      <w:tabs>
        <w:tab w:val="clear" w:pos="1419"/>
        <w:tab w:val="num" w:pos="851"/>
      </w:tabs>
      <w:spacing w:before="240" w:after="120"/>
      <w:ind w:left="851"/>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7B2FFF"/>
    <w:pPr>
      <w:keepNext/>
      <w:numPr>
        <w:ilvl w:val="2"/>
        <w:numId w:val="2"/>
      </w:numPr>
      <w:tabs>
        <w:tab w:val="clear" w:pos="848"/>
        <w:tab w:val="num" w:pos="851"/>
      </w:tabs>
      <w:spacing w:before="240" w:after="120"/>
      <w:ind w:left="1132" w:hanging="1132"/>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91123C"/>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7B2FFF"/>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
    <w:basedOn w:val="Normal"/>
    <w:next w:val="BodyTextNormal"/>
    <w:link w:val="CaptionChar"/>
    <w:autoRedefine/>
    <w:qFormat/>
    <w:rsid w:val="009C6F0C"/>
    <w:pPr>
      <w:spacing w:before="24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120527"/>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jc w:val="center"/>
    </w:pPr>
  </w:style>
  <w:style w:type="paragraph" w:customStyle="1" w:styleId="Figureannotation">
    <w:name w:val="Figure annotation"/>
    <w:basedOn w:val="Caption"/>
    <w:qFormat/>
    <w:rsid w:val="00443F93"/>
    <w:pPr>
      <w:keepNext/>
      <w:numPr>
        <w:numId w:val="13"/>
      </w:numPr>
      <w:spacing w:before="120"/>
      <w:ind w:left="714" w:hanging="357"/>
      <w:jc w:val="center"/>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qFormat/>
    <w:rsid w:val="00787E55"/>
    <w:pPr>
      <w:keepLines/>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uiPriority w:val="99"/>
    <w:semiHidden/>
    <w:rsid w:val="00834D75"/>
    <w:rPr>
      <w:sz w:val="16"/>
      <w:szCs w:val="16"/>
    </w:rPr>
  </w:style>
  <w:style w:type="paragraph" w:styleId="CommentText">
    <w:name w:val="annotation text"/>
    <w:basedOn w:val="Normal"/>
    <w:link w:val="CommentTextChar"/>
    <w:uiPriority w:val="99"/>
    <w:semiHidden/>
    <w:rsid w:val="00834D75"/>
    <w:rPr>
      <w:sz w:val="20"/>
      <w:szCs w:val="20"/>
    </w:rPr>
  </w:style>
  <w:style w:type="character" w:customStyle="1" w:styleId="CommentTextChar">
    <w:name w:val="Comment Text Char"/>
    <w:basedOn w:val="DefaultParagraphFont"/>
    <w:link w:val="CommentText"/>
    <w:uiPriority w:val="99"/>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
    <w:basedOn w:val="Normal"/>
    <w:link w:val="ListParagraphChar"/>
    <w:uiPriority w:val="34"/>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uiPriority w:val="99"/>
    <w:rsid w:val="005C5561"/>
    <w:pPr>
      <w:numPr>
        <w:numId w:val="19"/>
      </w:numPr>
      <w:spacing w:before="60" w:after="60"/>
      <w:jc w:val="both"/>
    </w:pPr>
    <w:rPr>
      <w:rFonts w:eastAsia="Times New Roman" w:cs="Arial"/>
      <w:szCs w:val="22"/>
    </w:rPr>
  </w:style>
  <w:style w:type="character" w:customStyle="1" w:styleId="CaptionChar">
    <w:name w:val="Caption Char"/>
    <w:aliases w:val="Caption (HY) Char"/>
    <w:link w:val="Caption"/>
    <w:rsid w:val="005C5561"/>
    <w:rPr>
      <w:rFonts w:ascii="Arial" w:eastAsia="Times New Roman" w:hAnsi="Arial"/>
      <w:b/>
      <w:bCs/>
      <w:color w:val="5C2071" w:themeColor="accent1"/>
      <w:sz w:val="18"/>
      <w:szCs w:val="20"/>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20"/>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20"/>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20"/>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20"/>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20"/>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20"/>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20"/>
      </w:numPr>
      <w:spacing w:before="120" w:after="240"/>
      <w:jc w:val="both"/>
      <w:outlineLvl w:val="1"/>
    </w:pPr>
    <w:rPr>
      <w:rFonts w:ascii="Georgia" w:eastAsia="Times New Roman" w:hAnsi="Georgia"/>
      <w:b/>
      <w:sz w:val="22"/>
      <w:szCs w:val="20"/>
      <w:lang w:val="en-GB" w:eastAsia="en-GB"/>
    </w:rPr>
  </w:style>
  <w:style w:type="table" w:styleId="LightList">
    <w:name w:val="Light List"/>
    <w:basedOn w:val="TableNormal"/>
    <w:uiPriority w:val="61"/>
    <w:rsid w:val="00DE0C15"/>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4">
    <w:name w:val="Table Grid4"/>
    <w:basedOn w:val="TableNormal"/>
    <w:next w:val="TableGrid"/>
    <w:uiPriority w:val="59"/>
    <w:rsid w:val="0016454B"/>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unhideWhenUsed/>
    <w:rsid w:val="00BB6BAE"/>
    <w:rPr>
      <w:rFonts w:eastAsia="Times New Roman"/>
      <w:color w:val="1F144A" w:themeColor="text1"/>
      <w:sz w:val="20"/>
      <w:szCs w:val="20"/>
      <w:lang w:eastAsia="en-US"/>
    </w:rPr>
    <w:tblPr>
      <w:tblStyleRowBandSize w:val="1"/>
      <w:tblStyleColBandSize w:val="1"/>
      <w:tblInd w:w="0" w:type="nil"/>
    </w:tblPr>
    <w:tcPr>
      <w:shd w:val="clear" w:color="auto" w:fill="F1E2F7" w:themeFill="accent1" w:themeFillTint="19"/>
    </w:tcPr>
    <w:tblStylePr w:type="firstRow">
      <w:rPr>
        <w:b/>
        <w:bCs/>
        <w:color w:val="FFFFFF" w:themeColor="background1"/>
      </w:rPr>
      <w:tblPr/>
      <w:tcPr>
        <w:tcBorders>
          <w:bottom w:val="single" w:sz="12" w:space="0" w:color="FFFFFF" w:themeColor="background1"/>
        </w:tcBorders>
        <w:shd w:val="clear" w:color="auto" w:fill="6A136D" w:themeFill="accent2" w:themeFillShade="CC"/>
      </w:tcPr>
    </w:tblStylePr>
    <w:tblStylePr w:type="lastRow">
      <w:rPr>
        <w:b/>
        <w:bCs/>
        <w:color w:val="6A136D" w:themeColor="accent2" w:themeShade="CC"/>
      </w:rPr>
      <w:tblPr/>
      <w:tcPr>
        <w:tcBorders>
          <w:top w:val="single" w:sz="12" w:space="0" w:color="1F144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B8EB" w:themeFill="accent1" w:themeFillTint="3F"/>
      </w:tcPr>
    </w:tblStylePr>
    <w:tblStylePr w:type="band1Horz">
      <w:tblPr/>
      <w:tcPr>
        <w:shd w:val="clear" w:color="auto" w:fill="E4C6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647518361">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1369602105">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591162995">
      <w:bodyDiv w:val="1"/>
      <w:marLeft w:val="0"/>
      <w:marRight w:val="0"/>
      <w:marTop w:val="0"/>
      <w:marBottom w:val="0"/>
      <w:divBdr>
        <w:top w:val="none" w:sz="0" w:space="0" w:color="auto"/>
        <w:left w:val="none" w:sz="0" w:space="0" w:color="auto"/>
        <w:bottom w:val="none" w:sz="0" w:space="0" w:color="auto"/>
        <w:right w:val="none" w:sz="0" w:space="0" w:color="auto"/>
      </w:divBdr>
    </w:div>
    <w:div w:id="1662998546">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mods@smartdcc.co.uk"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4.xml"/><Relationship Id="rId30" Type="http://schemas.microsoft.com/office/2011/relationships/people" Target="people.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6187A4A8B0414FBA296AEA05426690"/>
        <w:category>
          <w:name w:val="General"/>
          <w:gallery w:val="placeholder"/>
        </w:category>
        <w:types>
          <w:type w:val="bbPlcHdr"/>
        </w:types>
        <w:behaviors>
          <w:behavior w:val="content"/>
        </w:behaviors>
        <w:guid w:val="{6401E2CC-E00F-4508-8940-348EBAA334F9}"/>
      </w:docPartPr>
      <w:docPartBody>
        <w:p w:rsidR="00BD3A8F" w:rsidRDefault="008E142C" w:rsidP="008E142C">
          <w:pPr>
            <w:pStyle w:val="CC6187A4A8B0414FBA296AEA05426690"/>
          </w:pPr>
          <w:r w:rsidRPr="00691422">
            <w:rPr>
              <w:rStyle w:val="PlaceholderText"/>
            </w:rPr>
            <w:t>Choose an item.</w:t>
          </w:r>
        </w:p>
      </w:docPartBody>
    </w:docPart>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B6BACA2F-E745-4C1F-8CCD-C15E6D84FFE3}"/>
      </w:docPartPr>
      <w:docPartBody>
        <w:p w:rsidR="00D11877" w:rsidRDefault="00E76FA7">
          <w:r w:rsidRPr="00393630">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894867D7-9DC1-43C3-9249-46EF4074B05A}"/>
      </w:docPartPr>
      <w:docPartBody>
        <w:p w:rsidR="00D11877" w:rsidRDefault="00E76FA7">
          <w:r w:rsidRPr="00393630">
            <w:rPr>
              <w:rStyle w:val="PlaceholderText"/>
            </w:rPr>
            <w:t>Choose an item.</w:t>
          </w:r>
        </w:p>
      </w:docPartBody>
    </w:docPart>
    <w:docPart>
      <w:docPartPr>
        <w:name w:val="45603C149BAA4F30A8BE72199067E2D3"/>
        <w:category>
          <w:name w:val="General"/>
          <w:gallery w:val="placeholder"/>
        </w:category>
        <w:types>
          <w:type w:val="bbPlcHdr"/>
        </w:types>
        <w:behaviors>
          <w:behavior w:val="content"/>
        </w:behaviors>
        <w:guid w:val="{17A3D7A6-29E2-489F-B431-C4B678B93EA5}"/>
      </w:docPartPr>
      <w:docPartBody>
        <w:p w:rsidR="00484AB1" w:rsidRDefault="0016202D" w:rsidP="0016202D">
          <w:pPr>
            <w:pStyle w:val="45603C149BAA4F30A8BE72199067E2D3"/>
          </w:pPr>
          <w:r w:rsidRPr="00393630">
            <w:rPr>
              <w:rStyle w:val="PlaceholderText"/>
            </w:rPr>
            <w:t>Choose an item.</w:t>
          </w:r>
        </w:p>
      </w:docPartBody>
    </w:docPart>
    <w:docPart>
      <w:docPartPr>
        <w:name w:val="25028DDB3FFD4C7EB74EF4D1ECD9236F"/>
        <w:category>
          <w:name w:val="General"/>
          <w:gallery w:val="placeholder"/>
        </w:category>
        <w:types>
          <w:type w:val="bbPlcHdr"/>
        </w:types>
        <w:behaviors>
          <w:behavior w:val="content"/>
        </w:behaviors>
        <w:guid w:val="{087A5B6C-0FD2-46CB-B322-F2747281ED60}"/>
      </w:docPartPr>
      <w:docPartBody>
        <w:p w:rsidR="00CD46D0" w:rsidRDefault="00B87BAD" w:rsidP="00B87BAD">
          <w:pPr>
            <w:pStyle w:val="25028DDB3FFD4C7EB74EF4D1ECD9236F"/>
          </w:pPr>
          <w:r w:rsidRPr="00393630">
            <w:rPr>
              <w:rStyle w:val="PlaceholderText"/>
            </w:rPr>
            <w:t>Choose an item.</w:t>
          </w:r>
        </w:p>
      </w:docPartBody>
    </w:docPart>
    <w:docPart>
      <w:docPartPr>
        <w:name w:val="C047DA8AA4D647838276DD0768A1E32F"/>
        <w:category>
          <w:name w:val="General"/>
          <w:gallery w:val="placeholder"/>
        </w:category>
        <w:types>
          <w:type w:val="bbPlcHdr"/>
        </w:types>
        <w:behaviors>
          <w:behavior w:val="content"/>
        </w:behaviors>
        <w:guid w:val="{394DA1DD-CCCD-4387-8B53-02910B8E9E04}"/>
      </w:docPartPr>
      <w:docPartBody>
        <w:p w:rsidR="00CD46D0" w:rsidRDefault="00B87BAD" w:rsidP="00B87BAD">
          <w:pPr>
            <w:pStyle w:val="C047DA8AA4D647838276DD0768A1E32F"/>
          </w:pPr>
          <w:r w:rsidRPr="00393630">
            <w:rPr>
              <w:rStyle w:val="PlaceholderText"/>
            </w:rPr>
            <w:t>Choose an item.</w:t>
          </w:r>
        </w:p>
      </w:docPartBody>
    </w:docPart>
    <w:docPart>
      <w:docPartPr>
        <w:name w:val="E7BBB73B61AB4574B9A3EAA16225CFDE"/>
        <w:category>
          <w:name w:val="General"/>
          <w:gallery w:val="placeholder"/>
        </w:category>
        <w:types>
          <w:type w:val="bbPlcHdr"/>
        </w:types>
        <w:behaviors>
          <w:behavior w:val="content"/>
        </w:behaviors>
        <w:guid w:val="{A6EA5945-B293-476F-AEAA-9B5D88357A90}"/>
      </w:docPartPr>
      <w:docPartBody>
        <w:p w:rsidR="00CD46D0" w:rsidRDefault="00B87BAD" w:rsidP="00B87BAD">
          <w:pPr>
            <w:pStyle w:val="E7BBB73B61AB4574B9A3EAA16225CFDE"/>
          </w:pPr>
          <w:r w:rsidRPr="00393630">
            <w:rPr>
              <w:rStyle w:val="PlaceholderText"/>
            </w:rPr>
            <w:t>Click here to enter text.</w:t>
          </w:r>
        </w:p>
      </w:docPartBody>
    </w:docPart>
    <w:docPart>
      <w:docPartPr>
        <w:name w:val="D4E27C919A1E4869AE9A4A5AD30D43F1"/>
        <w:category>
          <w:name w:val="General"/>
          <w:gallery w:val="placeholder"/>
        </w:category>
        <w:types>
          <w:type w:val="bbPlcHdr"/>
        </w:types>
        <w:behaviors>
          <w:behavior w:val="content"/>
        </w:behaviors>
        <w:guid w:val="{10ACA538-8CE0-4FE0-B935-325CDDE4812B}"/>
      </w:docPartPr>
      <w:docPartBody>
        <w:p w:rsidR="00CD46D0" w:rsidRDefault="00B87BAD" w:rsidP="00B87BAD">
          <w:pPr>
            <w:pStyle w:val="D4E27C919A1E4869AE9A4A5AD30D43F1"/>
          </w:pPr>
          <w:r w:rsidRPr="00393630">
            <w:rPr>
              <w:rStyle w:val="PlaceholderText"/>
            </w:rPr>
            <w:t>Click here to enter text.</w:t>
          </w:r>
        </w:p>
      </w:docPartBody>
    </w:docPart>
    <w:docPart>
      <w:docPartPr>
        <w:name w:val="ED1C701F59544B41BF561E8FD9E887ED"/>
        <w:category>
          <w:name w:val="General"/>
          <w:gallery w:val="placeholder"/>
        </w:category>
        <w:types>
          <w:type w:val="bbPlcHdr"/>
        </w:types>
        <w:behaviors>
          <w:behavior w:val="content"/>
        </w:behaviors>
        <w:guid w:val="{C13EA4BB-E231-42EF-A709-029223C3453E}"/>
      </w:docPartPr>
      <w:docPartBody>
        <w:p w:rsidR="00CD46D0" w:rsidRDefault="00B87BAD" w:rsidP="00B87BAD">
          <w:pPr>
            <w:pStyle w:val="ED1C701F59544B41BF561E8FD9E887ED"/>
          </w:pPr>
          <w:r w:rsidRPr="00393630">
            <w:rPr>
              <w:rStyle w:val="PlaceholderText"/>
            </w:rPr>
            <w:t>Click here to enter text.</w:t>
          </w:r>
        </w:p>
      </w:docPartBody>
    </w:docPart>
    <w:docPart>
      <w:docPartPr>
        <w:name w:val="EE77EC7E6C854437967A2540891CF251"/>
        <w:category>
          <w:name w:val="General"/>
          <w:gallery w:val="placeholder"/>
        </w:category>
        <w:types>
          <w:type w:val="bbPlcHdr"/>
        </w:types>
        <w:behaviors>
          <w:behavior w:val="content"/>
        </w:behaviors>
        <w:guid w:val="{08857B9F-ED08-4BC1-A546-9E9E5896D7C9}"/>
      </w:docPartPr>
      <w:docPartBody>
        <w:p w:rsidR="00CD46D0" w:rsidRDefault="00B87BAD" w:rsidP="00B87BAD">
          <w:pPr>
            <w:pStyle w:val="EE77EC7E6C854437967A2540891CF251"/>
          </w:pPr>
          <w:r w:rsidRPr="00393630">
            <w:rPr>
              <w:rStyle w:val="PlaceholderText"/>
            </w:rPr>
            <w:t>Choose an item.</w:t>
          </w:r>
        </w:p>
      </w:docPartBody>
    </w:docPart>
    <w:docPart>
      <w:docPartPr>
        <w:name w:val="415B5AB412D34B66B7B85A6F1354A9EA"/>
        <w:category>
          <w:name w:val="General"/>
          <w:gallery w:val="placeholder"/>
        </w:category>
        <w:types>
          <w:type w:val="bbPlcHdr"/>
        </w:types>
        <w:behaviors>
          <w:behavior w:val="content"/>
        </w:behaviors>
        <w:guid w:val="{8605410B-8B02-46E3-9945-2FF03A883C66}"/>
      </w:docPartPr>
      <w:docPartBody>
        <w:p w:rsidR="00CD46D0" w:rsidRDefault="00B87BAD" w:rsidP="00B87BAD">
          <w:pPr>
            <w:pStyle w:val="415B5AB412D34B66B7B85A6F1354A9EA"/>
          </w:pPr>
          <w:r w:rsidRPr="00393630">
            <w:rPr>
              <w:rStyle w:val="PlaceholderText"/>
            </w:rPr>
            <w:t>Click here to enter text.</w:t>
          </w:r>
        </w:p>
      </w:docPartBody>
    </w:docPart>
    <w:docPart>
      <w:docPartPr>
        <w:name w:val="2AB5213CA4C14BAC8B1A36812B874B31"/>
        <w:category>
          <w:name w:val="General"/>
          <w:gallery w:val="placeholder"/>
        </w:category>
        <w:types>
          <w:type w:val="bbPlcHdr"/>
        </w:types>
        <w:behaviors>
          <w:behavior w:val="content"/>
        </w:behaviors>
        <w:guid w:val="{C0BA88E7-1814-449D-A488-851473FD7DF3}"/>
      </w:docPartPr>
      <w:docPartBody>
        <w:p w:rsidR="00CD46D0" w:rsidRDefault="00B87BAD" w:rsidP="00B87BAD">
          <w:pPr>
            <w:pStyle w:val="2AB5213CA4C14BAC8B1A36812B874B31"/>
          </w:pPr>
          <w:r w:rsidRPr="00393630">
            <w:rPr>
              <w:rStyle w:val="PlaceholderText"/>
            </w:rPr>
            <w:t>Click here to enter text.</w:t>
          </w:r>
        </w:p>
      </w:docPartBody>
    </w:docPart>
    <w:docPart>
      <w:docPartPr>
        <w:name w:val="DF5FDE0F56744B03AF6FDFA168085642"/>
        <w:category>
          <w:name w:val="General"/>
          <w:gallery w:val="placeholder"/>
        </w:category>
        <w:types>
          <w:type w:val="bbPlcHdr"/>
        </w:types>
        <w:behaviors>
          <w:behavior w:val="content"/>
        </w:behaviors>
        <w:guid w:val="{A5CF2E6A-CAE9-4B8B-AA83-41618FC57688}"/>
      </w:docPartPr>
      <w:docPartBody>
        <w:p w:rsidR="00CD46D0" w:rsidRDefault="00B87BAD" w:rsidP="00B87BAD">
          <w:pPr>
            <w:pStyle w:val="DF5FDE0F56744B03AF6FDFA168085642"/>
          </w:pPr>
          <w:r w:rsidRPr="00393630">
            <w:rPr>
              <w:rStyle w:val="PlaceholderText"/>
            </w:rPr>
            <w:t>Choose an item.</w:t>
          </w:r>
        </w:p>
      </w:docPartBody>
    </w:docPart>
    <w:docPart>
      <w:docPartPr>
        <w:name w:val="A90B0A91C08E44898ABFD85642186A35"/>
        <w:category>
          <w:name w:val="General"/>
          <w:gallery w:val="placeholder"/>
        </w:category>
        <w:types>
          <w:type w:val="bbPlcHdr"/>
        </w:types>
        <w:behaviors>
          <w:behavior w:val="content"/>
        </w:behaviors>
        <w:guid w:val="{7BAEDFFA-0C76-4C5F-98F8-3AFB2302B3CE}"/>
      </w:docPartPr>
      <w:docPartBody>
        <w:p w:rsidR="00CD46D0" w:rsidRDefault="00B87BAD" w:rsidP="00B87BAD">
          <w:pPr>
            <w:pStyle w:val="A90B0A91C08E44898ABFD85642186A35"/>
          </w:pPr>
          <w:r w:rsidRPr="00393630">
            <w:rPr>
              <w:rStyle w:val="PlaceholderText"/>
            </w:rPr>
            <w:t>Click here to enter text.</w:t>
          </w:r>
        </w:p>
      </w:docPartBody>
    </w:docPart>
    <w:docPart>
      <w:docPartPr>
        <w:name w:val="E8F45239C15048628AC99600314AF852"/>
        <w:category>
          <w:name w:val="General"/>
          <w:gallery w:val="placeholder"/>
        </w:category>
        <w:types>
          <w:type w:val="bbPlcHdr"/>
        </w:types>
        <w:behaviors>
          <w:behavior w:val="content"/>
        </w:behaviors>
        <w:guid w:val="{DFDB83A6-0B47-4B53-B669-62D3059008A4}"/>
      </w:docPartPr>
      <w:docPartBody>
        <w:p w:rsidR="00CD46D0" w:rsidRDefault="00B87BAD" w:rsidP="00B87BAD">
          <w:pPr>
            <w:pStyle w:val="E8F45239C15048628AC99600314AF852"/>
          </w:pPr>
          <w:r w:rsidRPr="00393630">
            <w:rPr>
              <w:rStyle w:val="PlaceholderText"/>
            </w:rPr>
            <w:t>Click here to enter text.</w:t>
          </w:r>
        </w:p>
      </w:docPartBody>
    </w:docPart>
    <w:docPart>
      <w:docPartPr>
        <w:name w:val="21C69BDAB3B6471FB7ED3391B29F9CBB"/>
        <w:category>
          <w:name w:val="General"/>
          <w:gallery w:val="placeholder"/>
        </w:category>
        <w:types>
          <w:type w:val="bbPlcHdr"/>
        </w:types>
        <w:behaviors>
          <w:behavior w:val="content"/>
        </w:behaviors>
        <w:guid w:val="{6659A5A0-7488-4718-B388-C97AB218B372}"/>
      </w:docPartPr>
      <w:docPartBody>
        <w:p w:rsidR="00CD46D0" w:rsidRDefault="00B87BAD" w:rsidP="00B87BAD">
          <w:pPr>
            <w:pStyle w:val="21C69BDAB3B6471FB7ED3391B29F9CBB"/>
          </w:pPr>
          <w:r w:rsidRPr="00393630">
            <w:rPr>
              <w:rStyle w:val="PlaceholderText"/>
            </w:rPr>
            <w:t>Choose an item.</w:t>
          </w:r>
        </w:p>
      </w:docPartBody>
    </w:docPart>
    <w:docPart>
      <w:docPartPr>
        <w:name w:val="EC88162558A047379A8CC1E642B01E24"/>
        <w:category>
          <w:name w:val="General"/>
          <w:gallery w:val="placeholder"/>
        </w:category>
        <w:types>
          <w:type w:val="bbPlcHdr"/>
        </w:types>
        <w:behaviors>
          <w:behavior w:val="content"/>
        </w:behaviors>
        <w:guid w:val="{9D2933D9-F12B-40B3-AE97-919E04134D39}"/>
      </w:docPartPr>
      <w:docPartBody>
        <w:p w:rsidR="00CD46D0" w:rsidRDefault="00B87BAD" w:rsidP="00B87BAD">
          <w:pPr>
            <w:pStyle w:val="EC88162558A047379A8CC1E642B01E24"/>
          </w:pPr>
          <w:r w:rsidRPr="00393630">
            <w:rPr>
              <w:rStyle w:val="PlaceholderText"/>
            </w:rPr>
            <w:t>Click here to enter text.</w:t>
          </w:r>
        </w:p>
      </w:docPartBody>
    </w:docPart>
    <w:docPart>
      <w:docPartPr>
        <w:name w:val="4D9363F114C84E43B87E877E4ED0AED9"/>
        <w:category>
          <w:name w:val="General"/>
          <w:gallery w:val="placeholder"/>
        </w:category>
        <w:types>
          <w:type w:val="bbPlcHdr"/>
        </w:types>
        <w:behaviors>
          <w:behavior w:val="content"/>
        </w:behaviors>
        <w:guid w:val="{1EC4214F-7F4E-459C-A7D8-17C728DBE3DA}"/>
      </w:docPartPr>
      <w:docPartBody>
        <w:p w:rsidR="00CD46D0" w:rsidRDefault="00B87BAD" w:rsidP="00B87BAD">
          <w:pPr>
            <w:pStyle w:val="4D9363F114C84E43B87E877E4ED0AED9"/>
          </w:pPr>
          <w:r w:rsidRPr="00393630">
            <w:rPr>
              <w:rStyle w:val="PlaceholderText"/>
            </w:rPr>
            <w:t>Click here to enter text.</w:t>
          </w:r>
        </w:p>
      </w:docPartBody>
    </w:docPart>
    <w:docPart>
      <w:docPartPr>
        <w:name w:val="030D87142F9B4E0987AF985737C0D4DA"/>
        <w:category>
          <w:name w:val="General"/>
          <w:gallery w:val="placeholder"/>
        </w:category>
        <w:types>
          <w:type w:val="bbPlcHdr"/>
        </w:types>
        <w:behaviors>
          <w:behavior w:val="content"/>
        </w:behaviors>
        <w:guid w:val="{54630D38-188C-43A8-A36A-029EDE5FD512}"/>
      </w:docPartPr>
      <w:docPartBody>
        <w:p w:rsidR="00CD46D0" w:rsidRDefault="00B87BAD" w:rsidP="00B87BAD">
          <w:pPr>
            <w:pStyle w:val="030D87142F9B4E0987AF985737C0D4DA"/>
          </w:pPr>
          <w:r w:rsidRPr="00393630">
            <w:rPr>
              <w:rStyle w:val="PlaceholderText"/>
            </w:rPr>
            <w:t>Choose an item.</w:t>
          </w:r>
        </w:p>
      </w:docPartBody>
    </w:docPart>
    <w:docPart>
      <w:docPartPr>
        <w:name w:val="61BFA93D81AE4BC39636D8525D187857"/>
        <w:category>
          <w:name w:val="General"/>
          <w:gallery w:val="placeholder"/>
        </w:category>
        <w:types>
          <w:type w:val="bbPlcHdr"/>
        </w:types>
        <w:behaviors>
          <w:behavior w:val="content"/>
        </w:behaviors>
        <w:guid w:val="{7C31D0AD-6584-4C17-AA9F-82F85F542C7B}"/>
      </w:docPartPr>
      <w:docPartBody>
        <w:p w:rsidR="00CD46D0" w:rsidRDefault="00B87BAD" w:rsidP="00B87BAD">
          <w:pPr>
            <w:pStyle w:val="61BFA93D81AE4BC39636D8525D187857"/>
          </w:pPr>
          <w:r w:rsidRPr="00393630">
            <w:rPr>
              <w:rStyle w:val="PlaceholderText"/>
            </w:rPr>
            <w:t>Click here to enter text.</w:t>
          </w:r>
        </w:p>
      </w:docPartBody>
    </w:docPart>
    <w:docPart>
      <w:docPartPr>
        <w:name w:val="32BBBBED92AA4CCDB9667F51111A491F"/>
        <w:category>
          <w:name w:val="General"/>
          <w:gallery w:val="placeholder"/>
        </w:category>
        <w:types>
          <w:type w:val="bbPlcHdr"/>
        </w:types>
        <w:behaviors>
          <w:behavior w:val="content"/>
        </w:behaviors>
        <w:guid w:val="{06A2B861-93D9-4B38-A973-5CC7555BBD8B}"/>
      </w:docPartPr>
      <w:docPartBody>
        <w:p w:rsidR="00CD46D0" w:rsidRDefault="00B87BAD" w:rsidP="00B87BAD">
          <w:pPr>
            <w:pStyle w:val="32BBBBED92AA4CCDB9667F51111A491F"/>
          </w:pPr>
          <w:r w:rsidRPr="00393630">
            <w:rPr>
              <w:rStyle w:val="PlaceholderText"/>
            </w:rPr>
            <w:t>Click here to enter text.</w:t>
          </w:r>
        </w:p>
      </w:docPartBody>
    </w:docPart>
    <w:docPart>
      <w:docPartPr>
        <w:name w:val="9B0CDCCE871E400A9CC60871C76F8B22"/>
        <w:category>
          <w:name w:val="General"/>
          <w:gallery w:val="placeholder"/>
        </w:category>
        <w:types>
          <w:type w:val="bbPlcHdr"/>
        </w:types>
        <w:behaviors>
          <w:behavior w:val="content"/>
        </w:behaviors>
        <w:guid w:val="{F9E13946-9F6B-48AB-9D6E-3D4BDCCAD909}"/>
      </w:docPartPr>
      <w:docPartBody>
        <w:p w:rsidR="00CD46D0" w:rsidRDefault="00B87BAD" w:rsidP="00B87BAD">
          <w:pPr>
            <w:pStyle w:val="9B0CDCCE871E400A9CC60871C76F8B22"/>
          </w:pPr>
          <w:r w:rsidRPr="00393630">
            <w:rPr>
              <w:rStyle w:val="PlaceholderText"/>
            </w:rPr>
            <w:t>Choose an item.</w:t>
          </w:r>
        </w:p>
      </w:docPartBody>
    </w:docPart>
    <w:docPart>
      <w:docPartPr>
        <w:name w:val="897E0DE3ED384AC59202C73EE37D5787"/>
        <w:category>
          <w:name w:val="General"/>
          <w:gallery w:val="placeholder"/>
        </w:category>
        <w:types>
          <w:type w:val="bbPlcHdr"/>
        </w:types>
        <w:behaviors>
          <w:behavior w:val="content"/>
        </w:behaviors>
        <w:guid w:val="{B58EC5D2-053C-4EE8-AB71-C3D5EADA6B3A}"/>
      </w:docPartPr>
      <w:docPartBody>
        <w:p w:rsidR="00CD46D0" w:rsidRDefault="00B87BAD" w:rsidP="00B87BAD">
          <w:pPr>
            <w:pStyle w:val="897E0DE3ED384AC59202C73EE37D5787"/>
          </w:pPr>
          <w:r w:rsidRPr="00393630">
            <w:rPr>
              <w:rStyle w:val="PlaceholderText"/>
            </w:rPr>
            <w:t>Click here to enter text.</w:t>
          </w:r>
        </w:p>
      </w:docPartBody>
    </w:docPart>
    <w:docPart>
      <w:docPartPr>
        <w:name w:val="A5BCAAAED47540AF9524ADDFF1399B31"/>
        <w:category>
          <w:name w:val="General"/>
          <w:gallery w:val="placeholder"/>
        </w:category>
        <w:types>
          <w:type w:val="bbPlcHdr"/>
        </w:types>
        <w:behaviors>
          <w:behavior w:val="content"/>
        </w:behaviors>
        <w:guid w:val="{C58BE441-01BA-4663-A9C4-1429821E83BD}"/>
      </w:docPartPr>
      <w:docPartBody>
        <w:p w:rsidR="00CD46D0" w:rsidRDefault="00B87BAD" w:rsidP="00B87BAD">
          <w:pPr>
            <w:pStyle w:val="A5BCAAAED47540AF9524ADDFF1399B31"/>
          </w:pPr>
          <w:r w:rsidRPr="00393630">
            <w:rPr>
              <w:rStyle w:val="PlaceholderText"/>
            </w:rPr>
            <w:t>Click here to enter text.</w:t>
          </w:r>
        </w:p>
      </w:docPartBody>
    </w:docPart>
    <w:docPart>
      <w:docPartPr>
        <w:name w:val="AE63E4B060E3467283A9F19CBE426341"/>
        <w:category>
          <w:name w:val="General"/>
          <w:gallery w:val="placeholder"/>
        </w:category>
        <w:types>
          <w:type w:val="bbPlcHdr"/>
        </w:types>
        <w:behaviors>
          <w:behavior w:val="content"/>
        </w:behaviors>
        <w:guid w:val="{24413D8F-B6E5-4A76-9B31-7C55428B0AA8}"/>
      </w:docPartPr>
      <w:docPartBody>
        <w:p w:rsidR="00CD46D0" w:rsidRDefault="00B87BAD" w:rsidP="00B87BAD">
          <w:pPr>
            <w:pStyle w:val="AE63E4B060E3467283A9F19CBE426341"/>
          </w:pPr>
          <w:r w:rsidRPr="00393630">
            <w:rPr>
              <w:rStyle w:val="PlaceholderText"/>
            </w:rPr>
            <w:t>Choose an item.</w:t>
          </w:r>
        </w:p>
      </w:docPartBody>
    </w:docPart>
    <w:docPart>
      <w:docPartPr>
        <w:name w:val="AEB10BDED5FA4F99ABC29D77CD7DDD02"/>
        <w:category>
          <w:name w:val="General"/>
          <w:gallery w:val="placeholder"/>
        </w:category>
        <w:types>
          <w:type w:val="bbPlcHdr"/>
        </w:types>
        <w:behaviors>
          <w:behavior w:val="content"/>
        </w:behaviors>
        <w:guid w:val="{B62FFE1D-6421-4029-9FC3-64431F6DD039}"/>
      </w:docPartPr>
      <w:docPartBody>
        <w:p w:rsidR="00CD46D0" w:rsidRDefault="00B87BAD" w:rsidP="00B87BAD">
          <w:pPr>
            <w:pStyle w:val="AEB10BDED5FA4F99ABC29D77CD7DDD02"/>
          </w:pPr>
          <w:r w:rsidRPr="00393630">
            <w:rPr>
              <w:rStyle w:val="PlaceholderText"/>
            </w:rPr>
            <w:t>Click here to enter text.</w:t>
          </w:r>
        </w:p>
      </w:docPartBody>
    </w:docPart>
    <w:docPart>
      <w:docPartPr>
        <w:name w:val="19026DBCB4CD47F296935CAACEDFBFC5"/>
        <w:category>
          <w:name w:val="General"/>
          <w:gallery w:val="placeholder"/>
        </w:category>
        <w:types>
          <w:type w:val="bbPlcHdr"/>
        </w:types>
        <w:behaviors>
          <w:behavior w:val="content"/>
        </w:behaviors>
        <w:guid w:val="{90FF791A-B94E-453C-B66E-9F9EFAFEB768}"/>
      </w:docPartPr>
      <w:docPartBody>
        <w:p w:rsidR="00CD46D0" w:rsidRDefault="00B87BAD" w:rsidP="00B87BAD">
          <w:pPr>
            <w:pStyle w:val="19026DBCB4CD47F296935CAACEDFBFC5"/>
          </w:pPr>
          <w:r w:rsidRPr="00393630">
            <w:rPr>
              <w:rStyle w:val="PlaceholderText"/>
            </w:rPr>
            <w:t>Click here to enter text.</w:t>
          </w:r>
        </w:p>
      </w:docPartBody>
    </w:docPart>
    <w:docPart>
      <w:docPartPr>
        <w:name w:val="1574C5C215744B52BE53D760D8EB7F3D"/>
        <w:category>
          <w:name w:val="General"/>
          <w:gallery w:val="placeholder"/>
        </w:category>
        <w:types>
          <w:type w:val="bbPlcHdr"/>
        </w:types>
        <w:behaviors>
          <w:behavior w:val="content"/>
        </w:behaviors>
        <w:guid w:val="{6989199A-16E9-4113-B112-66C6F48940DF}"/>
      </w:docPartPr>
      <w:docPartBody>
        <w:p w:rsidR="00CD46D0" w:rsidRDefault="00B87BAD" w:rsidP="00B87BAD">
          <w:pPr>
            <w:pStyle w:val="1574C5C215744B52BE53D760D8EB7F3D"/>
          </w:pPr>
          <w:r w:rsidRPr="00393630">
            <w:rPr>
              <w:rStyle w:val="PlaceholderText"/>
            </w:rPr>
            <w:t>Click here to enter text.</w:t>
          </w:r>
        </w:p>
      </w:docPartBody>
    </w:docPart>
    <w:docPart>
      <w:docPartPr>
        <w:name w:val="475C1BCF07F24506AD67B9E2EF13052E"/>
        <w:category>
          <w:name w:val="General"/>
          <w:gallery w:val="placeholder"/>
        </w:category>
        <w:types>
          <w:type w:val="bbPlcHdr"/>
        </w:types>
        <w:behaviors>
          <w:behavior w:val="content"/>
        </w:behaviors>
        <w:guid w:val="{BFD3937E-CF14-48DF-9E66-6CDBAF5A1A57}"/>
      </w:docPartPr>
      <w:docPartBody>
        <w:p w:rsidR="00CD46D0" w:rsidRDefault="00B87BAD" w:rsidP="00B87BAD">
          <w:pPr>
            <w:pStyle w:val="475C1BCF07F24506AD67B9E2EF13052E"/>
          </w:pPr>
          <w:r w:rsidRPr="00393630">
            <w:rPr>
              <w:rStyle w:val="PlaceholderText"/>
            </w:rPr>
            <w:t>Click here to enter text.</w:t>
          </w:r>
        </w:p>
      </w:docPartBody>
    </w:docPart>
    <w:docPart>
      <w:docPartPr>
        <w:name w:val="08B8B7A470DD43B69EF259F835D29F46"/>
        <w:category>
          <w:name w:val="General"/>
          <w:gallery w:val="placeholder"/>
        </w:category>
        <w:types>
          <w:type w:val="bbPlcHdr"/>
        </w:types>
        <w:behaviors>
          <w:behavior w:val="content"/>
        </w:behaviors>
        <w:guid w:val="{C049B1F0-87A4-4148-9FB5-53325E34E29C}"/>
      </w:docPartPr>
      <w:docPartBody>
        <w:p w:rsidR="00CD46D0" w:rsidRDefault="00B87BAD" w:rsidP="00B87BAD">
          <w:pPr>
            <w:pStyle w:val="08B8B7A470DD43B69EF259F835D29F46"/>
          </w:pPr>
          <w:r w:rsidRPr="00393630">
            <w:rPr>
              <w:rStyle w:val="PlaceholderText"/>
            </w:rPr>
            <w:t>Click here to enter text.</w:t>
          </w:r>
        </w:p>
      </w:docPartBody>
    </w:docPart>
    <w:docPart>
      <w:docPartPr>
        <w:name w:val="56BBE4AEB5794FA185E31A4F9E8AB209"/>
        <w:category>
          <w:name w:val="General"/>
          <w:gallery w:val="placeholder"/>
        </w:category>
        <w:types>
          <w:type w:val="bbPlcHdr"/>
        </w:types>
        <w:behaviors>
          <w:behavior w:val="content"/>
        </w:behaviors>
        <w:guid w:val="{293322C8-472A-4F28-8367-A7C599237D9C}"/>
      </w:docPartPr>
      <w:docPartBody>
        <w:p w:rsidR="00CD46D0" w:rsidRDefault="00B87BAD" w:rsidP="00B87BAD">
          <w:pPr>
            <w:pStyle w:val="56BBE4AEB5794FA185E31A4F9E8AB209"/>
          </w:pPr>
          <w:r w:rsidRPr="00393630">
            <w:rPr>
              <w:rStyle w:val="PlaceholderText"/>
            </w:rPr>
            <w:t>Click here to enter text.</w:t>
          </w:r>
        </w:p>
      </w:docPartBody>
    </w:docPart>
    <w:docPart>
      <w:docPartPr>
        <w:name w:val="121BA04BBC844F1FA3660B69972EE25F"/>
        <w:category>
          <w:name w:val="General"/>
          <w:gallery w:val="placeholder"/>
        </w:category>
        <w:types>
          <w:type w:val="bbPlcHdr"/>
        </w:types>
        <w:behaviors>
          <w:behavior w:val="content"/>
        </w:behaviors>
        <w:guid w:val="{EC8479C4-5D13-43F5-969F-BAEA31048F64}"/>
      </w:docPartPr>
      <w:docPartBody>
        <w:p w:rsidR="00CD46D0" w:rsidRDefault="00B87BAD" w:rsidP="00B87BAD">
          <w:pPr>
            <w:pStyle w:val="121BA04BBC844F1FA3660B69972EE25F"/>
          </w:pPr>
          <w:r w:rsidRPr="00393630">
            <w:rPr>
              <w:rStyle w:val="PlaceholderText"/>
            </w:rPr>
            <w:t>Click here to enter text.</w:t>
          </w:r>
        </w:p>
      </w:docPartBody>
    </w:docPart>
    <w:docPart>
      <w:docPartPr>
        <w:name w:val="906C00D5463640849EF85A91C6CE6CA2"/>
        <w:category>
          <w:name w:val="General"/>
          <w:gallery w:val="placeholder"/>
        </w:category>
        <w:types>
          <w:type w:val="bbPlcHdr"/>
        </w:types>
        <w:behaviors>
          <w:behavior w:val="content"/>
        </w:behaviors>
        <w:guid w:val="{9B994DA9-2DCF-4C87-B8D8-4E7079D45717}"/>
      </w:docPartPr>
      <w:docPartBody>
        <w:p w:rsidR="00CD46D0" w:rsidRDefault="00B87BAD" w:rsidP="00B87BAD">
          <w:pPr>
            <w:pStyle w:val="906C00D5463640849EF85A91C6CE6CA2"/>
          </w:pPr>
          <w:r w:rsidRPr="00393630">
            <w:rPr>
              <w:rStyle w:val="PlaceholderText"/>
            </w:rPr>
            <w:t>Click here to enter text.</w:t>
          </w:r>
        </w:p>
      </w:docPartBody>
    </w:docPart>
    <w:docPart>
      <w:docPartPr>
        <w:name w:val="076D29F473B84080844840000350C8ED"/>
        <w:category>
          <w:name w:val="General"/>
          <w:gallery w:val="placeholder"/>
        </w:category>
        <w:types>
          <w:type w:val="bbPlcHdr"/>
        </w:types>
        <w:behaviors>
          <w:behavior w:val="content"/>
        </w:behaviors>
        <w:guid w:val="{53E68472-93C8-47EA-BA8D-19593B3C290F}"/>
      </w:docPartPr>
      <w:docPartBody>
        <w:p w:rsidR="00CD46D0" w:rsidRDefault="00B87BAD" w:rsidP="00B87BAD">
          <w:pPr>
            <w:pStyle w:val="076D29F473B84080844840000350C8ED"/>
          </w:pPr>
          <w:r w:rsidRPr="00393630">
            <w:rPr>
              <w:rStyle w:val="PlaceholderText"/>
            </w:rPr>
            <w:t>Click here to enter text.</w:t>
          </w:r>
        </w:p>
      </w:docPartBody>
    </w:docPart>
    <w:docPart>
      <w:docPartPr>
        <w:name w:val="AFF7724F276A46008D849DAE16FFF60E"/>
        <w:category>
          <w:name w:val="General"/>
          <w:gallery w:val="placeholder"/>
        </w:category>
        <w:types>
          <w:type w:val="bbPlcHdr"/>
        </w:types>
        <w:behaviors>
          <w:behavior w:val="content"/>
        </w:behaviors>
        <w:guid w:val="{20575105-8978-4C19-8BEC-89CDB76B82A4}"/>
      </w:docPartPr>
      <w:docPartBody>
        <w:p w:rsidR="00CD46D0" w:rsidRDefault="00B87BAD" w:rsidP="00B87BAD">
          <w:pPr>
            <w:pStyle w:val="AFF7724F276A46008D849DAE16FFF60E"/>
          </w:pPr>
          <w:r w:rsidRPr="00393630">
            <w:rPr>
              <w:rStyle w:val="PlaceholderText"/>
            </w:rPr>
            <w:t>Click here to enter text.</w:t>
          </w:r>
        </w:p>
      </w:docPartBody>
    </w:docPart>
    <w:docPart>
      <w:docPartPr>
        <w:name w:val="8993412285454A89AFD45D4EDB0C6A7D"/>
        <w:category>
          <w:name w:val="General"/>
          <w:gallery w:val="placeholder"/>
        </w:category>
        <w:types>
          <w:type w:val="bbPlcHdr"/>
        </w:types>
        <w:behaviors>
          <w:behavior w:val="content"/>
        </w:behaviors>
        <w:guid w:val="{14B2D230-246F-4A25-BE9F-AC15D474B29A}"/>
      </w:docPartPr>
      <w:docPartBody>
        <w:p w:rsidR="00CD46D0" w:rsidRDefault="00B87BAD" w:rsidP="00B87BAD">
          <w:pPr>
            <w:pStyle w:val="8993412285454A89AFD45D4EDB0C6A7D"/>
          </w:pPr>
          <w:r w:rsidRPr="00393630">
            <w:rPr>
              <w:rStyle w:val="PlaceholderText"/>
            </w:rPr>
            <w:t>Click here to enter text.</w:t>
          </w:r>
        </w:p>
      </w:docPartBody>
    </w:docPart>
    <w:docPart>
      <w:docPartPr>
        <w:name w:val="8F934F34F9AB48AF960DF4A6723247DB"/>
        <w:category>
          <w:name w:val="General"/>
          <w:gallery w:val="placeholder"/>
        </w:category>
        <w:types>
          <w:type w:val="bbPlcHdr"/>
        </w:types>
        <w:behaviors>
          <w:behavior w:val="content"/>
        </w:behaviors>
        <w:guid w:val="{1261DF74-2647-4C26-8FEA-C56F27D1DC9C}"/>
      </w:docPartPr>
      <w:docPartBody>
        <w:p w:rsidR="00CD46D0" w:rsidRDefault="00B87BAD" w:rsidP="00B87BAD">
          <w:pPr>
            <w:pStyle w:val="8F934F34F9AB48AF960DF4A6723247DB"/>
          </w:pPr>
          <w:r w:rsidRPr="00393630">
            <w:rPr>
              <w:rStyle w:val="PlaceholderText"/>
            </w:rPr>
            <w:t>Click here to enter text.</w:t>
          </w:r>
        </w:p>
      </w:docPartBody>
    </w:docPart>
    <w:docPart>
      <w:docPartPr>
        <w:name w:val="45699E71ECC44C508B55B5E29F247D3F"/>
        <w:category>
          <w:name w:val="General"/>
          <w:gallery w:val="placeholder"/>
        </w:category>
        <w:types>
          <w:type w:val="bbPlcHdr"/>
        </w:types>
        <w:behaviors>
          <w:behavior w:val="content"/>
        </w:behaviors>
        <w:guid w:val="{60862109-14A9-4568-9435-3944ED7258F8}"/>
      </w:docPartPr>
      <w:docPartBody>
        <w:p w:rsidR="00CD46D0" w:rsidRDefault="00B87BAD" w:rsidP="00B87BAD">
          <w:pPr>
            <w:pStyle w:val="45699E71ECC44C508B55B5E29F247D3F"/>
          </w:pPr>
          <w:r w:rsidRPr="00393630">
            <w:rPr>
              <w:rStyle w:val="PlaceholderText"/>
            </w:rPr>
            <w:t>Click here to enter text.</w:t>
          </w:r>
        </w:p>
      </w:docPartBody>
    </w:docPart>
    <w:docPart>
      <w:docPartPr>
        <w:name w:val="AE4B5102C5AB4293B89B38CBF79EAEED"/>
        <w:category>
          <w:name w:val="General"/>
          <w:gallery w:val="placeholder"/>
        </w:category>
        <w:types>
          <w:type w:val="bbPlcHdr"/>
        </w:types>
        <w:behaviors>
          <w:behavior w:val="content"/>
        </w:behaviors>
        <w:guid w:val="{733930DC-7FE6-4CB8-8293-210E4A2D3187}"/>
      </w:docPartPr>
      <w:docPartBody>
        <w:p w:rsidR="00CD46D0" w:rsidRDefault="00B87BAD" w:rsidP="00B87BAD">
          <w:pPr>
            <w:pStyle w:val="AE4B5102C5AB4293B89B38CBF79EAEED"/>
          </w:pPr>
          <w:r w:rsidRPr="00393630">
            <w:rPr>
              <w:rStyle w:val="PlaceholderText"/>
            </w:rPr>
            <w:t>Click here to enter text.</w:t>
          </w:r>
        </w:p>
      </w:docPartBody>
    </w:docPart>
    <w:docPart>
      <w:docPartPr>
        <w:name w:val="EEA5001C7F3F499B9B009AC76951B457"/>
        <w:category>
          <w:name w:val="General"/>
          <w:gallery w:val="placeholder"/>
        </w:category>
        <w:types>
          <w:type w:val="bbPlcHdr"/>
        </w:types>
        <w:behaviors>
          <w:behavior w:val="content"/>
        </w:behaviors>
        <w:guid w:val="{A6F64FBA-0AFE-4D03-BDE3-1F22497230D9}"/>
      </w:docPartPr>
      <w:docPartBody>
        <w:p w:rsidR="00CD46D0" w:rsidRDefault="00B87BAD" w:rsidP="00B87BAD">
          <w:pPr>
            <w:pStyle w:val="EEA5001C7F3F499B9B009AC76951B457"/>
          </w:pPr>
          <w:r w:rsidRPr="0039363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2C"/>
    <w:rsid w:val="0000464B"/>
    <w:rsid w:val="00022EB4"/>
    <w:rsid w:val="0003541D"/>
    <w:rsid w:val="000A0E2B"/>
    <w:rsid w:val="000B0954"/>
    <w:rsid w:val="0016202D"/>
    <w:rsid w:val="001A5C16"/>
    <w:rsid w:val="001C7DCC"/>
    <w:rsid w:val="002377F1"/>
    <w:rsid w:val="002546A0"/>
    <w:rsid w:val="00267D74"/>
    <w:rsid w:val="0033366A"/>
    <w:rsid w:val="0037662B"/>
    <w:rsid w:val="004043B3"/>
    <w:rsid w:val="00433C2B"/>
    <w:rsid w:val="0045616A"/>
    <w:rsid w:val="00484AB1"/>
    <w:rsid w:val="00494794"/>
    <w:rsid w:val="00504D3F"/>
    <w:rsid w:val="005051D0"/>
    <w:rsid w:val="00541192"/>
    <w:rsid w:val="0063068E"/>
    <w:rsid w:val="0063734F"/>
    <w:rsid w:val="00676CF6"/>
    <w:rsid w:val="00687AAC"/>
    <w:rsid w:val="006A087F"/>
    <w:rsid w:val="006D20EE"/>
    <w:rsid w:val="006E7800"/>
    <w:rsid w:val="006F1692"/>
    <w:rsid w:val="0070717D"/>
    <w:rsid w:val="007D15F9"/>
    <w:rsid w:val="00840376"/>
    <w:rsid w:val="008B527A"/>
    <w:rsid w:val="008E142C"/>
    <w:rsid w:val="008F7082"/>
    <w:rsid w:val="00952B50"/>
    <w:rsid w:val="00987AAC"/>
    <w:rsid w:val="009A40EA"/>
    <w:rsid w:val="009B1733"/>
    <w:rsid w:val="00A24B01"/>
    <w:rsid w:val="00B56373"/>
    <w:rsid w:val="00B64784"/>
    <w:rsid w:val="00B828A4"/>
    <w:rsid w:val="00B87BAD"/>
    <w:rsid w:val="00BD3A8F"/>
    <w:rsid w:val="00C04C18"/>
    <w:rsid w:val="00CC4F4E"/>
    <w:rsid w:val="00CD46D0"/>
    <w:rsid w:val="00D11877"/>
    <w:rsid w:val="00D57B56"/>
    <w:rsid w:val="00D71FED"/>
    <w:rsid w:val="00D7764A"/>
    <w:rsid w:val="00DF5EBE"/>
    <w:rsid w:val="00E606F6"/>
    <w:rsid w:val="00E740FA"/>
    <w:rsid w:val="00E7693D"/>
    <w:rsid w:val="00E76FA7"/>
    <w:rsid w:val="00E931D6"/>
    <w:rsid w:val="00EF55ED"/>
    <w:rsid w:val="00F30597"/>
    <w:rsid w:val="00F53FD5"/>
    <w:rsid w:val="00F642D7"/>
    <w:rsid w:val="00FA6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BAD"/>
    <w:rPr>
      <w:color w:val="808080"/>
    </w:rPr>
  </w:style>
  <w:style w:type="paragraph" w:customStyle="1" w:styleId="CC6187A4A8B0414FBA296AEA05426690">
    <w:name w:val="CC6187A4A8B0414FBA296AEA05426690"/>
    <w:rsid w:val="008E142C"/>
  </w:style>
  <w:style w:type="paragraph" w:customStyle="1" w:styleId="C799794907014A2190FA12661D18ABE8">
    <w:name w:val="C799794907014A2190FA12661D18ABE8"/>
    <w:rsid w:val="008E142C"/>
  </w:style>
  <w:style w:type="paragraph" w:customStyle="1" w:styleId="275E167F6D024B3FAECD8E809C966F00">
    <w:name w:val="275E167F6D024B3FAECD8E809C966F00"/>
    <w:rsid w:val="008E142C"/>
  </w:style>
  <w:style w:type="paragraph" w:customStyle="1" w:styleId="128749778D4241AE81FC791A0342F302">
    <w:name w:val="128749778D4241AE81FC791A0342F302"/>
    <w:rsid w:val="008E142C"/>
  </w:style>
  <w:style w:type="paragraph" w:customStyle="1" w:styleId="A4475EB590504853A73346748A303970">
    <w:name w:val="A4475EB590504853A73346748A303970"/>
    <w:rsid w:val="00B56373"/>
  </w:style>
  <w:style w:type="paragraph" w:customStyle="1" w:styleId="7029BD1C822D491FBADB9D78B160DBDC">
    <w:name w:val="7029BD1C822D491FBADB9D78B160DBDC"/>
    <w:rsid w:val="001C7DCC"/>
    <w:pPr>
      <w:spacing w:after="160" w:line="259" w:lineRule="auto"/>
    </w:pPr>
  </w:style>
  <w:style w:type="paragraph" w:customStyle="1" w:styleId="9B86AE0FDB1040D885F66AFDF2067206">
    <w:name w:val="9B86AE0FDB1040D885F66AFDF2067206"/>
    <w:rsid w:val="001C7DCC"/>
    <w:pPr>
      <w:spacing w:after="160" w:line="259" w:lineRule="auto"/>
    </w:pPr>
  </w:style>
  <w:style w:type="paragraph" w:customStyle="1" w:styleId="45243B1C41F8487081828EE9CE867C3A">
    <w:name w:val="45243B1C41F8487081828EE9CE867C3A"/>
    <w:rsid w:val="001C7DCC"/>
    <w:pPr>
      <w:spacing w:after="160" w:line="259" w:lineRule="auto"/>
    </w:pPr>
  </w:style>
  <w:style w:type="paragraph" w:customStyle="1" w:styleId="230DCDDB8D0D4EBAB43C688799B4BF9D">
    <w:name w:val="230DCDDB8D0D4EBAB43C688799B4BF9D"/>
    <w:rsid w:val="00E76FA7"/>
    <w:pPr>
      <w:spacing w:after="160" w:line="259" w:lineRule="auto"/>
    </w:pPr>
  </w:style>
  <w:style w:type="paragraph" w:customStyle="1" w:styleId="855B2251112B4AB19B3B87E8463D8BAB">
    <w:name w:val="855B2251112B4AB19B3B87E8463D8BAB"/>
    <w:rsid w:val="00E76FA7"/>
    <w:pPr>
      <w:spacing w:after="160" w:line="259" w:lineRule="auto"/>
    </w:pPr>
  </w:style>
  <w:style w:type="paragraph" w:customStyle="1" w:styleId="9AFADF89455A44FC8AD5F4AEB77B8637">
    <w:name w:val="9AFADF89455A44FC8AD5F4AEB77B8637"/>
    <w:rsid w:val="00E76FA7"/>
    <w:pPr>
      <w:spacing w:after="160" w:line="259" w:lineRule="auto"/>
    </w:pPr>
  </w:style>
  <w:style w:type="paragraph" w:customStyle="1" w:styleId="489D0F294BB34008AE8F46ABDDB7F779">
    <w:name w:val="489D0F294BB34008AE8F46ABDDB7F779"/>
    <w:rsid w:val="00E76FA7"/>
    <w:pPr>
      <w:spacing w:after="160" w:line="259" w:lineRule="auto"/>
    </w:pPr>
  </w:style>
  <w:style w:type="paragraph" w:customStyle="1" w:styleId="C4216256088B43B8A74525044FB6C889">
    <w:name w:val="C4216256088B43B8A74525044FB6C889"/>
    <w:rsid w:val="00E76FA7"/>
    <w:pPr>
      <w:spacing w:after="160" w:line="259" w:lineRule="auto"/>
    </w:pPr>
  </w:style>
  <w:style w:type="paragraph" w:customStyle="1" w:styleId="2402386E617A4C53BA56A4FC2110FF8E">
    <w:name w:val="2402386E617A4C53BA56A4FC2110FF8E"/>
    <w:rsid w:val="00E76FA7"/>
    <w:pPr>
      <w:spacing w:after="160" w:line="259" w:lineRule="auto"/>
    </w:pPr>
  </w:style>
  <w:style w:type="paragraph" w:customStyle="1" w:styleId="E7FA4B2D9ED84BD6B39DF191968CE09C">
    <w:name w:val="E7FA4B2D9ED84BD6B39DF191968CE09C"/>
    <w:rsid w:val="00E76FA7"/>
    <w:pPr>
      <w:spacing w:after="160" w:line="259" w:lineRule="auto"/>
    </w:pPr>
  </w:style>
  <w:style w:type="paragraph" w:customStyle="1" w:styleId="ADA097179B26418DAA9F74FE9963AF55">
    <w:name w:val="ADA097179B26418DAA9F74FE9963AF55"/>
    <w:rsid w:val="00E76FA7"/>
    <w:pPr>
      <w:spacing w:after="160" w:line="259" w:lineRule="auto"/>
    </w:pPr>
  </w:style>
  <w:style w:type="paragraph" w:customStyle="1" w:styleId="B5BD64E78ABE408DB1E0AE7A4A48D672">
    <w:name w:val="B5BD64E78ABE408DB1E0AE7A4A48D672"/>
    <w:rsid w:val="00E76FA7"/>
    <w:pPr>
      <w:spacing w:after="160" w:line="259" w:lineRule="auto"/>
    </w:pPr>
  </w:style>
  <w:style w:type="paragraph" w:customStyle="1" w:styleId="87F328E4C4624C1D96B54C341CC4A15D">
    <w:name w:val="87F328E4C4624C1D96B54C341CC4A15D"/>
    <w:rsid w:val="00E76FA7"/>
    <w:pPr>
      <w:spacing w:after="160" w:line="259" w:lineRule="auto"/>
    </w:pPr>
  </w:style>
  <w:style w:type="paragraph" w:customStyle="1" w:styleId="4007B965FE5740B885411898C51D4958">
    <w:name w:val="4007B965FE5740B885411898C51D4958"/>
    <w:rsid w:val="00E76FA7"/>
    <w:pPr>
      <w:spacing w:after="160" w:line="259" w:lineRule="auto"/>
    </w:pPr>
  </w:style>
  <w:style w:type="paragraph" w:customStyle="1" w:styleId="16141E7418694103812F7F4903A9C49B">
    <w:name w:val="16141E7418694103812F7F4903A9C49B"/>
    <w:rsid w:val="00E76FA7"/>
    <w:pPr>
      <w:spacing w:after="160" w:line="259" w:lineRule="auto"/>
    </w:pPr>
  </w:style>
  <w:style w:type="paragraph" w:customStyle="1" w:styleId="3DF07969331B4E2CB98D7D7071A4DC16">
    <w:name w:val="3DF07969331B4E2CB98D7D7071A4DC16"/>
    <w:rsid w:val="00E76FA7"/>
    <w:pPr>
      <w:spacing w:after="160" w:line="259" w:lineRule="auto"/>
    </w:pPr>
  </w:style>
  <w:style w:type="paragraph" w:customStyle="1" w:styleId="907E3191A9654C49AE1F7747472738D5">
    <w:name w:val="907E3191A9654C49AE1F7747472738D5"/>
    <w:rsid w:val="00E76FA7"/>
    <w:pPr>
      <w:spacing w:after="160" w:line="259" w:lineRule="auto"/>
    </w:pPr>
  </w:style>
  <w:style w:type="paragraph" w:customStyle="1" w:styleId="C148D1FA4352430CAD3F9FDC15702824">
    <w:name w:val="C148D1FA4352430CAD3F9FDC15702824"/>
    <w:rsid w:val="00E76FA7"/>
    <w:pPr>
      <w:spacing w:after="160" w:line="259" w:lineRule="auto"/>
    </w:pPr>
  </w:style>
  <w:style w:type="paragraph" w:customStyle="1" w:styleId="8EEF2293C8E14D7B8844AA7829A833E3">
    <w:name w:val="8EEF2293C8E14D7B8844AA7829A833E3"/>
    <w:rsid w:val="00E76FA7"/>
    <w:pPr>
      <w:spacing w:after="160" w:line="259" w:lineRule="auto"/>
    </w:pPr>
  </w:style>
  <w:style w:type="paragraph" w:customStyle="1" w:styleId="9CA2F65DBC2D49FC9134C7955EFA3EEF">
    <w:name w:val="9CA2F65DBC2D49FC9134C7955EFA3EEF"/>
    <w:rsid w:val="00E76FA7"/>
    <w:pPr>
      <w:spacing w:after="160" w:line="259" w:lineRule="auto"/>
    </w:pPr>
  </w:style>
  <w:style w:type="paragraph" w:customStyle="1" w:styleId="9FA71421E7184048BDA8723101D3B2BB">
    <w:name w:val="9FA71421E7184048BDA8723101D3B2BB"/>
    <w:rsid w:val="00E76FA7"/>
    <w:pPr>
      <w:spacing w:after="160" w:line="259" w:lineRule="auto"/>
    </w:pPr>
  </w:style>
  <w:style w:type="paragraph" w:customStyle="1" w:styleId="0023B5FA029B45DE967285EF29171A61">
    <w:name w:val="0023B5FA029B45DE967285EF29171A61"/>
    <w:rsid w:val="00E76FA7"/>
    <w:pPr>
      <w:spacing w:after="160" w:line="259" w:lineRule="auto"/>
    </w:pPr>
  </w:style>
  <w:style w:type="paragraph" w:customStyle="1" w:styleId="FDC5CAB3BBC547439CDAB170BEC91F84">
    <w:name w:val="FDC5CAB3BBC547439CDAB170BEC91F84"/>
    <w:rsid w:val="00E76FA7"/>
    <w:pPr>
      <w:spacing w:after="160" w:line="259" w:lineRule="auto"/>
    </w:pPr>
  </w:style>
  <w:style w:type="paragraph" w:customStyle="1" w:styleId="3ACAB91CF397416788BB3693B5E92085">
    <w:name w:val="3ACAB91CF397416788BB3693B5E92085"/>
    <w:rsid w:val="00E76FA7"/>
    <w:pPr>
      <w:spacing w:after="160" w:line="259" w:lineRule="auto"/>
    </w:pPr>
  </w:style>
  <w:style w:type="paragraph" w:customStyle="1" w:styleId="E65FE6A7ECC04BB9AACC6D4410E725B0">
    <w:name w:val="E65FE6A7ECC04BB9AACC6D4410E725B0"/>
    <w:rsid w:val="0016202D"/>
    <w:pPr>
      <w:spacing w:after="160" w:line="259" w:lineRule="auto"/>
    </w:pPr>
  </w:style>
  <w:style w:type="paragraph" w:customStyle="1" w:styleId="3F3DBFE90C374C4689D467BE8F316D13">
    <w:name w:val="3F3DBFE90C374C4689D467BE8F316D13"/>
    <w:rsid w:val="0016202D"/>
    <w:pPr>
      <w:spacing w:after="160" w:line="259" w:lineRule="auto"/>
    </w:pPr>
  </w:style>
  <w:style w:type="paragraph" w:customStyle="1" w:styleId="51A09AC9EA8B43A8AFD2C12E01B6511D">
    <w:name w:val="51A09AC9EA8B43A8AFD2C12E01B6511D"/>
    <w:rsid w:val="0016202D"/>
    <w:pPr>
      <w:spacing w:after="160" w:line="259" w:lineRule="auto"/>
    </w:pPr>
  </w:style>
  <w:style w:type="paragraph" w:customStyle="1" w:styleId="9C17D8C25B8541FF9D76C532B0C4E331">
    <w:name w:val="9C17D8C25B8541FF9D76C532B0C4E331"/>
    <w:rsid w:val="0016202D"/>
    <w:pPr>
      <w:spacing w:after="160" w:line="259" w:lineRule="auto"/>
    </w:pPr>
  </w:style>
  <w:style w:type="paragraph" w:customStyle="1" w:styleId="0E0BD1E2F1E2438ABAC98BB51EB055FD">
    <w:name w:val="0E0BD1E2F1E2438ABAC98BB51EB055FD"/>
    <w:rsid w:val="0016202D"/>
    <w:pPr>
      <w:spacing w:after="160" w:line="259" w:lineRule="auto"/>
    </w:pPr>
  </w:style>
  <w:style w:type="paragraph" w:customStyle="1" w:styleId="9699B363750B44E389B5FF23B9736D45">
    <w:name w:val="9699B363750B44E389B5FF23B9736D45"/>
    <w:rsid w:val="0016202D"/>
    <w:pPr>
      <w:spacing w:after="160" w:line="259" w:lineRule="auto"/>
    </w:pPr>
  </w:style>
  <w:style w:type="paragraph" w:customStyle="1" w:styleId="846DAFFC502B4B94A569083EF1AFF684">
    <w:name w:val="846DAFFC502B4B94A569083EF1AFF684"/>
    <w:rsid w:val="0016202D"/>
    <w:pPr>
      <w:spacing w:after="160" w:line="259" w:lineRule="auto"/>
    </w:pPr>
  </w:style>
  <w:style w:type="paragraph" w:customStyle="1" w:styleId="321CCAFB2E73413D93F5EEC4D16632BC">
    <w:name w:val="321CCAFB2E73413D93F5EEC4D16632BC"/>
    <w:rsid w:val="0016202D"/>
    <w:pPr>
      <w:spacing w:after="160" w:line="259" w:lineRule="auto"/>
    </w:pPr>
  </w:style>
  <w:style w:type="paragraph" w:customStyle="1" w:styleId="4A15DDD5EDF8416C8E9AD4DF4C111F49">
    <w:name w:val="4A15DDD5EDF8416C8E9AD4DF4C111F49"/>
    <w:rsid w:val="0016202D"/>
    <w:pPr>
      <w:spacing w:after="160" w:line="259" w:lineRule="auto"/>
    </w:pPr>
  </w:style>
  <w:style w:type="paragraph" w:customStyle="1" w:styleId="3E1189A06CE74FEBBF0FADF380AEA85A">
    <w:name w:val="3E1189A06CE74FEBBF0FADF380AEA85A"/>
    <w:rsid w:val="0016202D"/>
    <w:pPr>
      <w:spacing w:after="160" w:line="259" w:lineRule="auto"/>
    </w:pPr>
  </w:style>
  <w:style w:type="paragraph" w:customStyle="1" w:styleId="141DA808E5EA4DA29D8C19E989F8B1A1">
    <w:name w:val="141DA808E5EA4DA29D8C19E989F8B1A1"/>
    <w:rsid w:val="0016202D"/>
    <w:pPr>
      <w:spacing w:after="160" w:line="259" w:lineRule="auto"/>
    </w:pPr>
  </w:style>
  <w:style w:type="paragraph" w:customStyle="1" w:styleId="C5248CEFF52B41D492F6B8BC25275D5E">
    <w:name w:val="C5248CEFF52B41D492F6B8BC25275D5E"/>
    <w:rsid w:val="0016202D"/>
    <w:pPr>
      <w:spacing w:after="160" w:line="259" w:lineRule="auto"/>
    </w:pPr>
  </w:style>
  <w:style w:type="paragraph" w:customStyle="1" w:styleId="5C3340B89F04459A852670BAD50CC77E">
    <w:name w:val="5C3340B89F04459A852670BAD50CC77E"/>
    <w:rsid w:val="0016202D"/>
    <w:pPr>
      <w:spacing w:after="160" w:line="259" w:lineRule="auto"/>
    </w:pPr>
  </w:style>
  <w:style w:type="paragraph" w:customStyle="1" w:styleId="3B93EA5A46B844CEA4BEB794B13AA30B">
    <w:name w:val="3B93EA5A46B844CEA4BEB794B13AA30B"/>
    <w:rsid w:val="0016202D"/>
    <w:pPr>
      <w:spacing w:after="160" w:line="259" w:lineRule="auto"/>
    </w:pPr>
  </w:style>
  <w:style w:type="paragraph" w:customStyle="1" w:styleId="2C0CEE88662046479220F297D523376A">
    <w:name w:val="2C0CEE88662046479220F297D523376A"/>
    <w:rsid w:val="0016202D"/>
    <w:pPr>
      <w:spacing w:after="160" w:line="259" w:lineRule="auto"/>
    </w:pPr>
  </w:style>
  <w:style w:type="paragraph" w:customStyle="1" w:styleId="509758C0694D4A0893F4B25A87904274">
    <w:name w:val="509758C0694D4A0893F4B25A87904274"/>
    <w:rsid w:val="0016202D"/>
    <w:pPr>
      <w:spacing w:after="160" w:line="259" w:lineRule="auto"/>
    </w:pPr>
  </w:style>
  <w:style w:type="paragraph" w:customStyle="1" w:styleId="4E9DE840908448B38DAB1F4CA062BC28">
    <w:name w:val="4E9DE840908448B38DAB1F4CA062BC28"/>
    <w:rsid w:val="0016202D"/>
    <w:pPr>
      <w:spacing w:after="160" w:line="259" w:lineRule="auto"/>
    </w:pPr>
  </w:style>
  <w:style w:type="paragraph" w:customStyle="1" w:styleId="A0DBBCF393AB4F1DA8E446AAD71AD5E3">
    <w:name w:val="A0DBBCF393AB4F1DA8E446AAD71AD5E3"/>
    <w:rsid w:val="0016202D"/>
    <w:pPr>
      <w:spacing w:after="160" w:line="259" w:lineRule="auto"/>
    </w:pPr>
  </w:style>
  <w:style w:type="paragraph" w:customStyle="1" w:styleId="ED6601050FE0420691F4CDE5A0AB74BF">
    <w:name w:val="ED6601050FE0420691F4CDE5A0AB74BF"/>
    <w:rsid w:val="0016202D"/>
    <w:pPr>
      <w:spacing w:after="160" w:line="259" w:lineRule="auto"/>
    </w:pPr>
  </w:style>
  <w:style w:type="paragraph" w:customStyle="1" w:styleId="45603C149BAA4F30A8BE72199067E2D3">
    <w:name w:val="45603C149BAA4F30A8BE72199067E2D3"/>
    <w:rsid w:val="0016202D"/>
    <w:pPr>
      <w:spacing w:after="160" w:line="259" w:lineRule="auto"/>
    </w:pPr>
  </w:style>
  <w:style w:type="paragraph" w:customStyle="1" w:styleId="C64C59C0F4904DCB90FD9E8F9321519A">
    <w:name w:val="C64C59C0F4904DCB90FD9E8F9321519A"/>
    <w:rsid w:val="0016202D"/>
    <w:pPr>
      <w:spacing w:after="160" w:line="259" w:lineRule="auto"/>
    </w:pPr>
  </w:style>
  <w:style w:type="paragraph" w:customStyle="1" w:styleId="CCCA7F63F3144616B89608531FFA4538">
    <w:name w:val="CCCA7F63F3144616B89608531FFA4538"/>
    <w:rsid w:val="0016202D"/>
    <w:pPr>
      <w:spacing w:after="160" w:line="259" w:lineRule="auto"/>
    </w:pPr>
  </w:style>
  <w:style w:type="paragraph" w:customStyle="1" w:styleId="A74BB917152C4BBDAD7C643885F0FC25">
    <w:name w:val="A74BB917152C4BBDAD7C643885F0FC25"/>
    <w:rsid w:val="0016202D"/>
    <w:pPr>
      <w:spacing w:after="160" w:line="259" w:lineRule="auto"/>
    </w:pPr>
  </w:style>
  <w:style w:type="paragraph" w:customStyle="1" w:styleId="EEC0B99741654407BC5C66CD51A58CF9">
    <w:name w:val="EEC0B99741654407BC5C66CD51A58CF9"/>
    <w:rsid w:val="0016202D"/>
    <w:pPr>
      <w:spacing w:after="160" w:line="259" w:lineRule="auto"/>
    </w:pPr>
  </w:style>
  <w:style w:type="paragraph" w:customStyle="1" w:styleId="11551EF514A14276B1D8F32AB877C911">
    <w:name w:val="11551EF514A14276B1D8F32AB877C911"/>
    <w:rsid w:val="0016202D"/>
    <w:pPr>
      <w:spacing w:after="160" w:line="259" w:lineRule="auto"/>
    </w:pPr>
  </w:style>
  <w:style w:type="paragraph" w:customStyle="1" w:styleId="3C15C06E64DA44F789AC458F52F195B2">
    <w:name w:val="3C15C06E64DA44F789AC458F52F195B2"/>
    <w:rsid w:val="0016202D"/>
    <w:pPr>
      <w:spacing w:after="160" w:line="259" w:lineRule="auto"/>
    </w:pPr>
  </w:style>
  <w:style w:type="paragraph" w:customStyle="1" w:styleId="A1B7A84216C649FFAA978D0ED72950D7">
    <w:name w:val="A1B7A84216C649FFAA978D0ED72950D7"/>
    <w:rsid w:val="0016202D"/>
    <w:pPr>
      <w:spacing w:after="160" w:line="259" w:lineRule="auto"/>
    </w:pPr>
  </w:style>
  <w:style w:type="paragraph" w:customStyle="1" w:styleId="BEF5AFD81A3C48489D60D041A1C0BB55">
    <w:name w:val="BEF5AFD81A3C48489D60D041A1C0BB55"/>
    <w:rsid w:val="0016202D"/>
    <w:pPr>
      <w:spacing w:after="160" w:line="259" w:lineRule="auto"/>
    </w:pPr>
  </w:style>
  <w:style w:type="paragraph" w:customStyle="1" w:styleId="F997FFB87EBB4524A9747C68F6E1C7D3">
    <w:name w:val="F997FFB87EBB4524A9747C68F6E1C7D3"/>
    <w:rsid w:val="0016202D"/>
    <w:pPr>
      <w:spacing w:after="160" w:line="259" w:lineRule="auto"/>
    </w:pPr>
  </w:style>
  <w:style w:type="paragraph" w:customStyle="1" w:styleId="91DFC27E959C4CC59BEE787604062777">
    <w:name w:val="91DFC27E959C4CC59BEE787604062777"/>
    <w:rsid w:val="0016202D"/>
    <w:pPr>
      <w:spacing w:after="160" w:line="259" w:lineRule="auto"/>
    </w:pPr>
  </w:style>
  <w:style w:type="paragraph" w:customStyle="1" w:styleId="6B08991B2E5C48FAA91A5C399C9564DA">
    <w:name w:val="6B08991B2E5C48FAA91A5C399C9564DA"/>
    <w:rsid w:val="0016202D"/>
    <w:pPr>
      <w:spacing w:after="160" w:line="259" w:lineRule="auto"/>
    </w:pPr>
  </w:style>
  <w:style w:type="paragraph" w:customStyle="1" w:styleId="42B77EF083354D61A4E7AE91FED87277">
    <w:name w:val="42B77EF083354D61A4E7AE91FED87277"/>
    <w:rsid w:val="0016202D"/>
    <w:pPr>
      <w:spacing w:after="160" w:line="259" w:lineRule="auto"/>
    </w:pPr>
  </w:style>
  <w:style w:type="paragraph" w:customStyle="1" w:styleId="A1DDAF9B38C243518F2C26485EF6B63D">
    <w:name w:val="A1DDAF9B38C243518F2C26485EF6B63D"/>
    <w:rsid w:val="0016202D"/>
    <w:pPr>
      <w:spacing w:after="160" w:line="259" w:lineRule="auto"/>
    </w:pPr>
  </w:style>
  <w:style w:type="paragraph" w:customStyle="1" w:styleId="3F4E25A3D83246168DD277F9D6706F8F">
    <w:name w:val="3F4E25A3D83246168DD277F9D6706F8F"/>
    <w:rsid w:val="0016202D"/>
    <w:pPr>
      <w:spacing w:after="160" w:line="259" w:lineRule="auto"/>
    </w:pPr>
  </w:style>
  <w:style w:type="paragraph" w:customStyle="1" w:styleId="917850203CD94AD6922B495F40DA499B">
    <w:name w:val="917850203CD94AD6922B495F40DA499B"/>
    <w:rsid w:val="0016202D"/>
    <w:pPr>
      <w:spacing w:after="160" w:line="259" w:lineRule="auto"/>
    </w:pPr>
  </w:style>
  <w:style w:type="paragraph" w:customStyle="1" w:styleId="F2A78C0C575F4A9A917CDBF7894C214B">
    <w:name w:val="F2A78C0C575F4A9A917CDBF7894C214B"/>
    <w:rsid w:val="0016202D"/>
    <w:pPr>
      <w:spacing w:after="160" w:line="259" w:lineRule="auto"/>
    </w:pPr>
  </w:style>
  <w:style w:type="paragraph" w:customStyle="1" w:styleId="F5545E5ABFD54300B372E39BB7D7BDE8">
    <w:name w:val="F5545E5ABFD54300B372E39BB7D7BDE8"/>
    <w:rsid w:val="0016202D"/>
    <w:pPr>
      <w:spacing w:after="160" w:line="259" w:lineRule="auto"/>
    </w:pPr>
  </w:style>
  <w:style w:type="paragraph" w:customStyle="1" w:styleId="38394B1E69B94C75877CA899FE76D5AE">
    <w:name w:val="38394B1E69B94C75877CA899FE76D5AE"/>
    <w:rsid w:val="0016202D"/>
    <w:pPr>
      <w:spacing w:after="160" w:line="259" w:lineRule="auto"/>
    </w:pPr>
  </w:style>
  <w:style w:type="paragraph" w:customStyle="1" w:styleId="48524B4CD2084B33BDD11E0A7997B435">
    <w:name w:val="48524B4CD2084B33BDD11E0A7997B435"/>
    <w:rsid w:val="0016202D"/>
    <w:pPr>
      <w:spacing w:after="160" w:line="259" w:lineRule="auto"/>
    </w:pPr>
  </w:style>
  <w:style w:type="paragraph" w:customStyle="1" w:styleId="6ED90DA0009C4A568FC4E471A92252FC">
    <w:name w:val="6ED90DA0009C4A568FC4E471A92252FC"/>
    <w:rsid w:val="0016202D"/>
    <w:pPr>
      <w:spacing w:after="160" w:line="259" w:lineRule="auto"/>
    </w:pPr>
  </w:style>
  <w:style w:type="paragraph" w:customStyle="1" w:styleId="20020E9A7A27499AB200A17C71C943F1">
    <w:name w:val="20020E9A7A27499AB200A17C71C943F1"/>
    <w:rsid w:val="0016202D"/>
    <w:pPr>
      <w:spacing w:after="160" w:line="259" w:lineRule="auto"/>
    </w:pPr>
  </w:style>
  <w:style w:type="paragraph" w:customStyle="1" w:styleId="5EC10EF062CA40CF9518FA2109CDD97F">
    <w:name w:val="5EC10EF062CA40CF9518FA2109CDD97F"/>
    <w:rsid w:val="0016202D"/>
    <w:pPr>
      <w:spacing w:after="160" w:line="259" w:lineRule="auto"/>
    </w:pPr>
  </w:style>
  <w:style w:type="paragraph" w:customStyle="1" w:styleId="C29A0BF2840C4737B6C39FE69D4EF353">
    <w:name w:val="C29A0BF2840C4737B6C39FE69D4EF353"/>
    <w:rsid w:val="0016202D"/>
    <w:pPr>
      <w:spacing w:after="160" w:line="259" w:lineRule="auto"/>
    </w:pPr>
  </w:style>
  <w:style w:type="paragraph" w:customStyle="1" w:styleId="500797466D7647C2BAAE43399F8C867C">
    <w:name w:val="500797466D7647C2BAAE43399F8C867C"/>
    <w:rsid w:val="0016202D"/>
    <w:pPr>
      <w:spacing w:after="160" w:line="259" w:lineRule="auto"/>
    </w:pPr>
  </w:style>
  <w:style w:type="paragraph" w:customStyle="1" w:styleId="F471C9B0FAB840CF85780F084DDF2B06">
    <w:name w:val="F471C9B0FAB840CF85780F084DDF2B06"/>
    <w:rsid w:val="0016202D"/>
    <w:pPr>
      <w:spacing w:after="160" w:line="259" w:lineRule="auto"/>
    </w:pPr>
  </w:style>
  <w:style w:type="paragraph" w:customStyle="1" w:styleId="E4D5363CF2C4485DB82F25ADEE4B57E5">
    <w:name w:val="E4D5363CF2C4485DB82F25ADEE4B57E5"/>
    <w:rsid w:val="0016202D"/>
    <w:pPr>
      <w:spacing w:after="160" w:line="259" w:lineRule="auto"/>
    </w:pPr>
  </w:style>
  <w:style w:type="paragraph" w:customStyle="1" w:styleId="972D22C64F92436886525B6394F92AA5">
    <w:name w:val="972D22C64F92436886525B6394F92AA5"/>
    <w:rsid w:val="0016202D"/>
    <w:pPr>
      <w:spacing w:after="160" w:line="259" w:lineRule="auto"/>
    </w:pPr>
  </w:style>
  <w:style w:type="paragraph" w:customStyle="1" w:styleId="3ECE3D6FCFA84F408BBDF407B9EEE90E">
    <w:name w:val="3ECE3D6FCFA84F408BBDF407B9EEE90E"/>
    <w:rsid w:val="0016202D"/>
    <w:pPr>
      <w:spacing w:after="160" w:line="259" w:lineRule="auto"/>
    </w:pPr>
  </w:style>
  <w:style w:type="paragraph" w:customStyle="1" w:styleId="87E7E505AB3246A8AE7F8169FC406DC0">
    <w:name w:val="87E7E505AB3246A8AE7F8169FC406DC0"/>
    <w:rsid w:val="0016202D"/>
    <w:pPr>
      <w:spacing w:after="160" w:line="259" w:lineRule="auto"/>
    </w:pPr>
  </w:style>
  <w:style w:type="paragraph" w:customStyle="1" w:styleId="A6B0A0DD92904F659620AC267A20E74C">
    <w:name w:val="A6B0A0DD92904F659620AC267A20E74C"/>
    <w:rsid w:val="0016202D"/>
    <w:pPr>
      <w:spacing w:after="160" w:line="259" w:lineRule="auto"/>
    </w:pPr>
  </w:style>
  <w:style w:type="paragraph" w:customStyle="1" w:styleId="983DE2FAC7D54300B669C1D6D6C83822">
    <w:name w:val="983DE2FAC7D54300B669C1D6D6C83822"/>
    <w:rsid w:val="0016202D"/>
    <w:pPr>
      <w:spacing w:after="160" w:line="259" w:lineRule="auto"/>
    </w:pPr>
  </w:style>
  <w:style w:type="paragraph" w:customStyle="1" w:styleId="4A64B92B484D41B08182240CEEFE46A2">
    <w:name w:val="4A64B92B484D41B08182240CEEFE46A2"/>
    <w:rsid w:val="0016202D"/>
    <w:pPr>
      <w:spacing w:after="160" w:line="259" w:lineRule="auto"/>
    </w:pPr>
  </w:style>
  <w:style w:type="paragraph" w:customStyle="1" w:styleId="00E01D2D2C134352A0A29DDC33E153F3">
    <w:name w:val="00E01D2D2C134352A0A29DDC33E153F3"/>
    <w:rsid w:val="0016202D"/>
    <w:pPr>
      <w:spacing w:after="160" w:line="259" w:lineRule="auto"/>
    </w:pPr>
  </w:style>
  <w:style w:type="paragraph" w:customStyle="1" w:styleId="5632EDB22897446D8DFE85A6FDBC6038">
    <w:name w:val="5632EDB22897446D8DFE85A6FDBC6038"/>
    <w:rsid w:val="0016202D"/>
    <w:pPr>
      <w:spacing w:after="160" w:line="259" w:lineRule="auto"/>
    </w:pPr>
  </w:style>
  <w:style w:type="paragraph" w:customStyle="1" w:styleId="FB87FD1DA55448EEB8915FDBBAD19AB0">
    <w:name w:val="FB87FD1DA55448EEB8915FDBBAD19AB0"/>
    <w:rsid w:val="0016202D"/>
    <w:pPr>
      <w:spacing w:after="160" w:line="259" w:lineRule="auto"/>
    </w:pPr>
  </w:style>
  <w:style w:type="paragraph" w:customStyle="1" w:styleId="60A415A9B33141CCBF99F868AA282257">
    <w:name w:val="60A415A9B33141CCBF99F868AA282257"/>
    <w:rsid w:val="0016202D"/>
    <w:pPr>
      <w:spacing w:after="160" w:line="259" w:lineRule="auto"/>
    </w:pPr>
  </w:style>
  <w:style w:type="paragraph" w:customStyle="1" w:styleId="C8FEF91C70454348B0DDA28F70B474AC">
    <w:name w:val="C8FEF91C70454348B0DDA28F70B474AC"/>
    <w:rsid w:val="0016202D"/>
    <w:pPr>
      <w:spacing w:after="160" w:line="259" w:lineRule="auto"/>
    </w:pPr>
  </w:style>
  <w:style w:type="paragraph" w:customStyle="1" w:styleId="2DF730D4C7B247A98F31F2F1761D4E76">
    <w:name w:val="2DF730D4C7B247A98F31F2F1761D4E76"/>
    <w:rsid w:val="0016202D"/>
    <w:pPr>
      <w:spacing w:after="160" w:line="259" w:lineRule="auto"/>
    </w:pPr>
  </w:style>
  <w:style w:type="paragraph" w:customStyle="1" w:styleId="F8D3A1D9FEA244CCA4FF101397C93696">
    <w:name w:val="F8D3A1D9FEA244CCA4FF101397C93696"/>
    <w:rsid w:val="0016202D"/>
    <w:pPr>
      <w:spacing w:after="160" w:line="259" w:lineRule="auto"/>
    </w:pPr>
  </w:style>
  <w:style w:type="paragraph" w:customStyle="1" w:styleId="87132D07BB6449D6A3DB8FF8092ED8B7">
    <w:name w:val="87132D07BB6449D6A3DB8FF8092ED8B7"/>
    <w:rsid w:val="0016202D"/>
    <w:pPr>
      <w:spacing w:after="160" w:line="259" w:lineRule="auto"/>
    </w:pPr>
  </w:style>
  <w:style w:type="paragraph" w:customStyle="1" w:styleId="0792090C77F645148ECBABFEE85603E6">
    <w:name w:val="0792090C77F645148ECBABFEE85603E6"/>
    <w:rsid w:val="0016202D"/>
    <w:pPr>
      <w:spacing w:after="160" w:line="259" w:lineRule="auto"/>
    </w:pPr>
  </w:style>
  <w:style w:type="paragraph" w:customStyle="1" w:styleId="5F5C2B3BD66E41B1984B7912BD2940C7">
    <w:name w:val="5F5C2B3BD66E41B1984B7912BD2940C7"/>
    <w:rsid w:val="0016202D"/>
    <w:pPr>
      <w:spacing w:after="160" w:line="259" w:lineRule="auto"/>
    </w:pPr>
  </w:style>
  <w:style w:type="paragraph" w:customStyle="1" w:styleId="F01378A15B6341B4A4C4829060216A8D">
    <w:name w:val="F01378A15B6341B4A4C4829060216A8D"/>
    <w:rsid w:val="0016202D"/>
    <w:pPr>
      <w:spacing w:after="160" w:line="259" w:lineRule="auto"/>
    </w:pPr>
  </w:style>
  <w:style w:type="paragraph" w:customStyle="1" w:styleId="0D54CAD59267469391B9BF628917D140">
    <w:name w:val="0D54CAD59267469391B9BF628917D140"/>
    <w:rsid w:val="0016202D"/>
    <w:pPr>
      <w:spacing w:after="160" w:line="259" w:lineRule="auto"/>
    </w:pPr>
  </w:style>
  <w:style w:type="paragraph" w:customStyle="1" w:styleId="107E59A630EC43CAA2C2841488DDFCEF">
    <w:name w:val="107E59A630EC43CAA2C2841488DDFCEF"/>
    <w:rsid w:val="0016202D"/>
    <w:pPr>
      <w:spacing w:after="160" w:line="259" w:lineRule="auto"/>
    </w:pPr>
  </w:style>
  <w:style w:type="paragraph" w:customStyle="1" w:styleId="4B261426C39D4F799767CBF92181F8AB">
    <w:name w:val="4B261426C39D4F799767CBF92181F8AB"/>
    <w:rsid w:val="0016202D"/>
    <w:pPr>
      <w:spacing w:after="160" w:line="259" w:lineRule="auto"/>
    </w:pPr>
  </w:style>
  <w:style w:type="paragraph" w:customStyle="1" w:styleId="8D631DC9ABB44FD9BD208CACE5406709">
    <w:name w:val="8D631DC9ABB44FD9BD208CACE5406709"/>
    <w:rsid w:val="0016202D"/>
    <w:pPr>
      <w:spacing w:after="160" w:line="259" w:lineRule="auto"/>
    </w:pPr>
  </w:style>
  <w:style w:type="paragraph" w:customStyle="1" w:styleId="31770717965341E8B1FEB9F8E90408EE">
    <w:name w:val="31770717965341E8B1FEB9F8E90408EE"/>
    <w:rsid w:val="0016202D"/>
    <w:pPr>
      <w:spacing w:after="160" w:line="259" w:lineRule="auto"/>
    </w:pPr>
  </w:style>
  <w:style w:type="paragraph" w:customStyle="1" w:styleId="411769B80AEB48BB91A747B42383983B">
    <w:name w:val="411769B80AEB48BB91A747B42383983B"/>
    <w:rsid w:val="0016202D"/>
    <w:pPr>
      <w:spacing w:after="160" w:line="259" w:lineRule="auto"/>
    </w:pPr>
  </w:style>
  <w:style w:type="paragraph" w:customStyle="1" w:styleId="1A838B00266B4B2FAA7DF8496A4206A2">
    <w:name w:val="1A838B00266B4B2FAA7DF8496A4206A2"/>
    <w:rsid w:val="0016202D"/>
    <w:pPr>
      <w:spacing w:after="160" w:line="259" w:lineRule="auto"/>
    </w:pPr>
  </w:style>
  <w:style w:type="paragraph" w:customStyle="1" w:styleId="7FA51C8A563B49809C825789497B74D0">
    <w:name w:val="7FA51C8A563B49809C825789497B74D0"/>
    <w:rsid w:val="0016202D"/>
    <w:pPr>
      <w:spacing w:after="160" w:line="259" w:lineRule="auto"/>
    </w:pPr>
  </w:style>
  <w:style w:type="paragraph" w:customStyle="1" w:styleId="3A3D48081A11418A828044CF025BF79B">
    <w:name w:val="3A3D48081A11418A828044CF025BF79B"/>
    <w:rsid w:val="0016202D"/>
    <w:pPr>
      <w:spacing w:after="160" w:line="259" w:lineRule="auto"/>
    </w:pPr>
  </w:style>
  <w:style w:type="paragraph" w:customStyle="1" w:styleId="C02499AB56BD43DA97B2D7C023BCEE7B">
    <w:name w:val="C02499AB56BD43DA97B2D7C023BCEE7B"/>
    <w:rsid w:val="0016202D"/>
    <w:pPr>
      <w:spacing w:after="160" w:line="259" w:lineRule="auto"/>
    </w:pPr>
  </w:style>
  <w:style w:type="paragraph" w:customStyle="1" w:styleId="E9796D10A3B1498F9BC59EACF49FDBFF">
    <w:name w:val="E9796D10A3B1498F9BC59EACF49FDBFF"/>
    <w:rsid w:val="0016202D"/>
    <w:pPr>
      <w:spacing w:after="160" w:line="259" w:lineRule="auto"/>
    </w:pPr>
  </w:style>
  <w:style w:type="paragraph" w:customStyle="1" w:styleId="7E18D1F1652C438D93FE644C62BFABC0">
    <w:name w:val="7E18D1F1652C438D93FE644C62BFABC0"/>
    <w:rsid w:val="0016202D"/>
    <w:pPr>
      <w:spacing w:after="160" w:line="259" w:lineRule="auto"/>
    </w:pPr>
  </w:style>
  <w:style w:type="paragraph" w:customStyle="1" w:styleId="F588352380AB4162BCB79DDDBE8DB3F8">
    <w:name w:val="F588352380AB4162BCB79DDDBE8DB3F8"/>
    <w:rsid w:val="0016202D"/>
    <w:pPr>
      <w:spacing w:after="160" w:line="259" w:lineRule="auto"/>
    </w:pPr>
  </w:style>
  <w:style w:type="paragraph" w:customStyle="1" w:styleId="702A1BE6D549419AA00F85F2EDC3C899">
    <w:name w:val="702A1BE6D549419AA00F85F2EDC3C899"/>
    <w:rsid w:val="0016202D"/>
    <w:pPr>
      <w:spacing w:after="160" w:line="259" w:lineRule="auto"/>
    </w:pPr>
  </w:style>
  <w:style w:type="paragraph" w:customStyle="1" w:styleId="D48EE3E7E02E41EA82193B78792BB9D6">
    <w:name w:val="D48EE3E7E02E41EA82193B78792BB9D6"/>
    <w:rsid w:val="0016202D"/>
    <w:pPr>
      <w:spacing w:after="160" w:line="259" w:lineRule="auto"/>
    </w:pPr>
  </w:style>
  <w:style w:type="paragraph" w:customStyle="1" w:styleId="4BE6704ADD2B4D1D9EF8E32A071ECE7E">
    <w:name w:val="4BE6704ADD2B4D1D9EF8E32A071ECE7E"/>
    <w:rsid w:val="0016202D"/>
    <w:pPr>
      <w:spacing w:after="160" w:line="259" w:lineRule="auto"/>
    </w:pPr>
  </w:style>
  <w:style w:type="paragraph" w:customStyle="1" w:styleId="332595EDC353456A87602F64E022272E">
    <w:name w:val="332595EDC353456A87602F64E022272E"/>
    <w:rsid w:val="0016202D"/>
    <w:pPr>
      <w:spacing w:after="160" w:line="259" w:lineRule="auto"/>
    </w:pPr>
  </w:style>
  <w:style w:type="paragraph" w:customStyle="1" w:styleId="A8788B63DCF64F3D8A4072AC79FF1590">
    <w:name w:val="A8788B63DCF64F3D8A4072AC79FF1590"/>
    <w:rsid w:val="0016202D"/>
    <w:pPr>
      <w:spacing w:after="160" w:line="259" w:lineRule="auto"/>
    </w:pPr>
  </w:style>
  <w:style w:type="paragraph" w:customStyle="1" w:styleId="D3DFA3B34D2A45CA92494A1C952917A3">
    <w:name w:val="D3DFA3B34D2A45CA92494A1C952917A3"/>
    <w:rsid w:val="00484AB1"/>
    <w:pPr>
      <w:spacing w:after="160" w:line="259" w:lineRule="auto"/>
    </w:pPr>
  </w:style>
  <w:style w:type="paragraph" w:customStyle="1" w:styleId="D8E4EABE4E794E5EB88EB9CF035E2B88">
    <w:name w:val="D8E4EABE4E794E5EB88EB9CF035E2B88"/>
    <w:rsid w:val="00484AB1"/>
    <w:pPr>
      <w:spacing w:after="160" w:line="259" w:lineRule="auto"/>
    </w:pPr>
  </w:style>
  <w:style w:type="paragraph" w:customStyle="1" w:styleId="00BF75943FF2474A8ACB99993A6328DC">
    <w:name w:val="00BF75943FF2474A8ACB99993A6328DC"/>
    <w:rsid w:val="00484AB1"/>
    <w:pPr>
      <w:spacing w:after="160" w:line="259" w:lineRule="auto"/>
    </w:pPr>
  </w:style>
  <w:style w:type="paragraph" w:customStyle="1" w:styleId="685593678ECF4AAD8DF76F74695CDB83">
    <w:name w:val="685593678ECF4AAD8DF76F74695CDB83"/>
    <w:rsid w:val="00484AB1"/>
    <w:pPr>
      <w:spacing w:after="160" w:line="259" w:lineRule="auto"/>
    </w:pPr>
  </w:style>
  <w:style w:type="paragraph" w:customStyle="1" w:styleId="C2879E4293054D7E9BC3062B404767D2">
    <w:name w:val="C2879E4293054D7E9BC3062B404767D2"/>
    <w:rsid w:val="00484AB1"/>
    <w:pPr>
      <w:spacing w:after="160" w:line="259" w:lineRule="auto"/>
    </w:pPr>
  </w:style>
  <w:style w:type="paragraph" w:customStyle="1" w:styleId="F4BF118F626E42A9A4B4DB0A424EA78F">
    <w:name w:val="F4BF118F626E42A9A4B4DB0A424EA78F"/>
    <w:rsid w:val="00484AB1"/>
    <w:pPr>
      <w:spacing w:after="160" w:line="259" w:lineRule="auto"/>
    </w:pPr>
  </w:style>
  <w:style w:type="paragraph" w:customStyle="1" w:styleId="E9B74386023F4A7AAF454545DD2A24B9">
    <w:name w:val="E9B74386023F4A7AAF454545DD2A24B9"/>
    <w:rsid w:val="00484AB1"/>
    <w:pPr>
      <w:spacing w:after="160" w:line="259" w:lineRule="auto"/>
    </w:pPr>
  </w:style>
  <w:style w:type="paragraph" w:customStyle="1" w:styleId="C3B456CDAA354B3BB180C2CBF7CF956B">
    <w:name w:val="C3B456CDAA354B3BB180C2CBF7CF956B"/>
    <w:rsid w:val="00484AB1"/>
    <w:pPr>
      <w:spacing w:after="160" w:line="259" w:lineRule="auto"/>
    </w:pPr>
  </w:style>
  <w:style w:type="paragraph" w:customStyle="1" w:styleId="8EF34CCDEE1041B08EA6B97F664353CA">
    <w:name w:val="8EF34CCDEE1041B08EA6B97F664353CA"/>
    <w:rsid w:val="00484AB1"/>
    <w:pPr>
      <w:spacing w:after="160" w:line="259" w:lineRule="auto"/>
    </w:pPr>
  </w:style>
  <w:style w:type="paragraph" w:customStyle="1" w:styleId="C39505001D034A5BA0C63A39B96D14AE">
    <w:name w:val="C39505001D034A5BA0C63A39B96D14AE"/>
    <w:rsid w:val="00484AB1"/>
    <w:pPr>
      <w:spacing w:after="160" w:line="259" w:lineRule="auto"/>
    </w:pPr>
  </w:style>
  <w:style w:type="paragraph" w:customStyle="1" w:styleId="B7B2286D2774408CBDD8CE3A215CF28F">
    <w:name w:val="B7B2286D2774408CBDD8CE3A215CF28F"/>
    <w:rsid w:val="00484AB1"/>
    <w:pPr>
      <w:spacing w:after="160" w:line="259" w:lineRule="auto"/>
    </w:pPr>
  </w:style>
  <w:style w:type="paragraph" w:customStyle="1" w:styleId="101C0F3C15A34578BCFD8D30C9DEBE8B">
    <w:name w:val="101C0F3C15A34578BCFD8D30C9DEBE8B"/>
    <w:rsid w:val="00484AB1"/>
    <w:pPr>
      <w:spacing w:after="160" w:line="259" w:lineRule="auto"/>
    </w:pPr>
  </w:style>
  <w:style w:type="paragraph" w:customStyle="1" w:styleId="D02C2AD20BB145418CBC1F4D985B9793">
    <w:name w:val="D02C2AD20BB145418CBC1F4D985B9793"/>
    <w:rsid w:val="00484AB1"/>
    <w:pPr>
      <w:spacing w:after="160" w:line="259" w:lineRule="auto"/>
    </w:pPr>
  </w:style>
  <w:style w:type="paragraph" w:customStyle="1" w:styleId="017137103E9B4881B8CADD4706FBCDAF">
    <w:name w:val="017137103E9B4881B8CADD4706FBCDAF"/>
    <w:rsid w:val="00484AB1"/>
    <w:pPr>
      <w:spacing w:after="160" w:line="259" w:lineRule="auto"/>
    </w:pPr>
  </w:style>
  <w:style w:type="paragraph" w:customStyle="1" w:styleId="516DEE6E9EF24D39BDBA26D09D7A5A12">
    <w:name w:val="516DEE6E9EF24D39BDBA26D09D7A5A12"/>
    <w:rsid w:val="00484AB1"/>
    <w:pPr>
      <w:spacing w:after="160" w:line="259" w:lineRule="auto"/>
    </w:pPr>
  </w:style>
  <w:style w:type="paragraph" w:customStyle="1" w:styleId="5CF8D2DBF4694549BB0B4187C8DD5BA7">
    <w:name w:val="5CF8D2DBF4694549BB0B4187C8DD5BA7"/>
    <w:rsid w:val="00484AB1"/>
    <w:pPr>
      <w:spacing w:after="160" w:line="259" w:lineRule="auto"/>
    </w:pPr>
  </w:style>
  <w:style w:type="paragraph" w:customStyle="1" w:styleId="7271CD5EC3B04B98BE148833A4A56242">
    <w:name w:val="7271CD5EC3B04B98BE148833A4A56242"/>
    <w:rsid w:val="00484AB1"/>
    <w:pPr>
      <w:spacing w:after="160" w:line="259" w:lineRule="auto"/>
    </w:pPr>
  </w:style>
  <w:style w:type="paragraph" w:customStyle="1" w:styleId="D6056C3E2FF04BD9BA15B02700C99292">
    <w:name w:val="D6056C3E2FF04BD9BA15B02700C99292"/>
    <w:rsid w:val="00484AB1"/>
    <w:pPr>
      <w:spacing w:after="160" w:line="259" w:lineRule="auto"/>
    </w:pPr>
  </w:style>
  <w:style w:type="paragraph" w:customStyle="1" w:styleId="8F7AFE6D35834043A716DD250F117698">
    <w:name w:val="8F7AFE6D35834043A716DD250F117698"/>
    <w:rsid w:val="00484AB1"/>
    <w:pPr>
      <w:spacing w:after="160" w:line="259" w:lineRule="auto"/>
    </w:pPr>
  </w:style>
  <w:style w:type="paragraph" w:customStyle="1" w:styleId="9506ACE107344AD983572E00C2A312F4">
    <w:name w:val="9506ACE107344AD983572E00C2A312F4"/>
    <w:rsid w:val="00484AB1"/>
    <w:pPr>
      <w:spacing w:after="160" w:line="259" w:lineRule="auto"/>
    </w:pPr>
  </w:style>
  <w:style w:type="paragraph" w:customStyle="1" w:styleId="2AC5E1A6FB3C48C8B5534742E4BBEE0A">
    <w:name w:val="2AC5E1A6FB3C48C8B5534742E4BBEE0A"/>
    <w:rsid w:val="00484AB1"/>
    <w:pPr>
      <w:spacing w:after="160" w:line="259" w:lineRule="auto"/>
    </w:pPr>
  </w:style>
  <w:style w:type="paragraph" w:customStyle="1" w:styleId="848002E21F804D7DA656D6AD075DF14C">
    <w:name w:val="848002E21F804D7DA656D6AD075DF14C"/>
    <w:rsid w:val="00484AB1"/>
    <w:pPr>
      <w:spacing w:after="160" w:line="259" w:lineRule="auto"/>
    </w:pPr>
  </w:style>
  <w:style w:type="paragraph" w:customStyle="1" w:styleId="2AB48DF27ADC4BC99A295168DE600F18">
    <w:name w:val="2AB48DF27ADC4BC99A295168DE600F18"/>
    <w:rsid w:val="00484AB1"/>
    <w:pPr>
      <w:spacing w:after="160" w:line="259" w:lineRule="auto"/>
    </w:pPr>
  </w:style>
  <w:style w:type="paragraph" w:customStyle="1" w:styleId="89FD82C51A0148A884D744C604DE9563">
    <w:name w:val="89FD82C51A0148A884D744C604DE9563"/>
    <w:rsid w:val="00484AB1"/>
    <w:pPr>
      <w:spacing w:after="160" w:line="259" w:lineRule="auto"/>
    </w:pPr>
  </w:style>
  <w:style w:type="paragraph" w:customStyle="1" w:styleId="918B4ED4D15D46799EB63A1E8F6D93D3">
    <w:name w:val="918B4ED4D15D46799EB63A1E8F6D93D3"/>
    <w:rsid w:val="00484AB1"/>
    <w:pPr>
      <w:spacing w:after="160" w:line="259" w:lineRule="auto"/>
    </w:pPr>
  </w:style>
  <w:style w:type="paragraph" w:customStyle="1" w:styleId="C75E2BB1CC0C4F058BCAB821B7266149">
    <w:name w:val="C75E2BB1CC0C4F058BCAB821B7266149"/>
    <w:rsid w:val="00484AB1"/>
    <w:pPr>
      <w:spacing w:after="160" w:line="259" w:lineRule="auto"/>
    </w:pPr>
  </w:style>
  <w:style w:type="paragraph" w:customStyle="1" w:styleId="6F30D116BF1141B89505637AB53B1563">
    <w:name w:val="6F30D116BF1141B89505637AB53B1563"/>
    <w:rsid w:val="00484AB1"/>
    <w:pPr>
      <w:spacing w:after="160" w:line="259" w:lineRule="auto"/>
    </w:pPr>
  </w:style>
  <w:style w:type="paragraph" w:customStyle="1" w:styleId="8CF25E246F7F4982975F515CBDA11470">
    <w:name w:val="8CF25E246F7F4982975F515CBDA11470"/>
    <w:rsid w:val="00484AB1"/>
    <w:pPr>
      <w:spacing w:after="160" w:line="259" w:lineRule="auto"/>
    </w:pPr>
  </w:style>
  <w:style w:type="paragraph" w:customStyle="1" w:styleId="BD6017723463434AB83E822E684CEC79">
    <w:name w:val="BD6017723463434AB83E822E684CEC79"/>
    <w:rsid w:val="00484AB1"/>
    <w:pPr>
      <w:spacing w:after="160" w:line="259" w:lineRule="auto"/>
    </w:pPr>
  </w:style>
  <w:style w:type="paragraph" w:customStyle="1" w:styleId="49FA52DB2D37427980887AEDBA24A24C">
    <w:name w:val="49FA52DB2D37427980887AEDBA24A24C"/>
    <w:rsid w:val="00484AB1"/>
    <w:pPr>
      <w:spacing w:after="160" w:line="259" w:lineRule="auto"/>
    </w:pPr>
  </w:style>
  <w:style w:type="paragraph" w:customStyle="1" w:styleId="478363F864A9464FABB4468392ECC806">
    <w:name w:val="478363F864A9464FABB4468392ECC806"/>
    <w:rsid w:val="00484AB1"/>
    <w:pPr>
      <w:spacing w:after="160" w:line="259" w:lineRule="auto"/>
    </w:pPr>
  </w:style>
  <w:style w:type="paragraph" w:customStyle="1" w:styleId="1F1238CD49F94FE4A63DB110D4FC5B17">
    <w:name w:val="1F1238CD49F94FE4A63DB110D4FC5B17"/>
    <w:rsid w:val="00484AB1"/>
    <w:pPr>
      <w:spacing w:after="160" w:line="259" w:lineRule="auto"/>
    </w:pPr>
  </w:style>
  <w:style w:type="paragraph" w:customStyle="1" w:styleId="E11D6F89FC014588A9C406AC9A4CA365">
    <w:name w:val="E11D6F89FC014588A9C406AC9A4CA365"/>
    <w:rsid w:val="00484AB1"/>
    <w:pPr>
      <w:spacing w:after="160" w:line="259" w:lineRule="auto"/>
    </w:pPr>
  </w:style>
  <w:style w:type="paragraph" w:customStyle="1" w:styleId="66A75203EB4141DEA7B632C3772E8A46">
    <w:name w:val="66A75203EB4141DEA7B632C3772E8A46"/>
    <w:rsid w:val="00484AB1"/>
    <w:pPr>
      <w:spacing w:after="160" w:line="259" w:lineRule="auto"/>
    </w:pPr>
  </w:style>
  <w:style w:type="paragraph" w:customStyle="1" w:styleId="002D616FA21F4E6EB0EF2F2E1404E855">
    <w:name w:val="002D616FA21F4E6EB0EF2F2E1404E855"/>
    <w:rsid w:val="00484AB1"/>
    <w:pPr>
      <w:spacing w:after="160" w:line="259" w:lineRule="auto"/>
    </w:pPr>
  </w:style>
  <w:style w:type="paragraph" w:customStyle="1" w:styleId="8CD69AE9F9E64E1E8A3920E5BCB1227E">
    <w:name w:val="8CD69AE9F9E64E1E8A3920E5BCB1227E"/>
    <w:rsid w:val="00484AB1"/>
    <w:pPr>
      <w:spacing w:after="160" w:line="259" w:lineRule="auto"/>
    </w:pPr>
  </w:style>
  <w:style w:type="paragraph" w:customStyle="1" w:styleId="4887BBA2B92E4E82A183C1E62FB54769">
    <w:name w:val="4887BBA2B92E4E82A183C1E62FB54769"/>
    <w:rsid w:val="00484AB1"/>
    <w:pPr>
      <w:spacing w:after="160" w:line="259" w:lineRule="auto"/>
    </w:pPr>
  </w:style>
  <w:style w:type="paragraph" w:customStyle="1" w:styleId="F10F9834D1FF4EE797D830975D0AE34D">
    <w:name w:val="F10F9834D1FF4EE797D830975D0AE34D"/>
    <w:rsid w:val="00484AB1"/>
    <w:pPr>
      <w:spacing w:after="160" w:line="259" w:lineRule="auto"/>
    </w:pPr>
  </w:style>
  <w:style w:type="paragraph" w:customStyle="1" w:styleId="584AD8B9C27944D5B176DDF12EB84813">
    <w:name w:val="584AD8B9C27944D5B176DDF12EB84813"/>
    <w:rsid w:val="00484AB1"/>
    <w:pPr>
      <w:spacing w:after="160" w:line="259" w:lineRule="auto"/>
    </w:pPr>
  </w:style>
  <w:style w:type="paragraph" w:customStyle="1" w:styleId="0C5E02224306461FBCDEE10609793F4C">
    <w:name w:val="0C5E02224306461FBCDEE10609793F4C"/>
    <w:rsid w:val="00484AB1"/>
    <w:pPr>
      <w:spacing w:after="160" w:line="259" w:lineRule="auto"/>
    </w:pPr>
  </w:style>
  <w:style w:type="paragraph" w:customStyle="1" w:styleId="DA61D2B1AAF341ADA61A09B10E53A63A">
    <w:name w:val="DA61D2B1AAF341ADA61A09B10E53A63A"/>
    <w:rsid w:val="00484AB1"/>
    <w:pPr>
      <w:spacing w:after="160" w:line="259" w:lineRule="auto"/>
    </w:pPr>
  </w:style>
  <w:style w:type="paragraph" w:customStyle="1" w:styleId="1AE05594DB7C4E1090F3F1556A38E9EC">
    <w:name w:val="1AE05594DB7C4E1090F3F1556A38E9EC"/>
    <w:rsid w:val="00484AB1"/>
    <w:pPr>
      <w:spacing w:after="160" w:line="259" w:lineRule="auto"/>
    </w:pPr>
  </w:style>
  <w:style w:type="paragraph" w:customStyle="1" w:styleId="ACE2CE2571424FBF9C64B839726498B8">
    <w:name w:val="ACE2CE2571424FBF9C64B839726498B8"/>
    <w:rsid w:val="00484AB1"/>
    <w:pPr>
      <w:spacing w:after="160" w:line="259" w:lineRule="auto"/>
    </w:pPr>
  </w:style>
  <w:style w:type="paragraph" w:customStyle="1" w:styleId="E06347C025EE4D76BB5EC17F799158D9">
    <w:name w:val="E06347C025EE4D76BB5EC17F799158D9"/>
    <w:rsid w:val="00484AB1"/>
    <w:pPr>
      <w:spacing w:after="160" w:line="259" w:lineRule="auto"/>
    </w:pPr>
  </w:style>
  <w:style w:type="paragraph" w:customStyle="1" w:styleId="0597C32C8ED649578EB063FC909A1243">
    <w:name w:val="0597C32C8ED649578EB063FC909A1243"/>
    <w:rsid w:val="00484AB1"/>
    <w:pPr>
      <w:spacing w:after="160" w:line="259" w:lineRule="auto"/>
    </w:pPr>
  </w:style>
  <w:style w:type="paragraph" w:customStyle="1" w:styleId="412AB4E9EF2A4FA39F0191643EAAC755">
    <w:name w:val="412AB4E9EF2A4FA39F0191643EAAC755"/>
    <w:rsid w:val="00484AB1"/>
    <w:pPr>
      <w:spacing w:after="160" w:line="259" w:lineRule="auto"/>
    </w:pPr>
  </w:style>
  <w:style w:type="paragraph" w:customStyle="1" w:styleId="1078661667BE4FF7A341BE4B1D08BE87">
    <w:name w:val="1078661667BE4FF7A341BE4B1D08BE87"/>
    <w:rsid w:val="00484AB1"/>
    <w:pPr>
      <w:spacing w:after="160" w:line="259" w:lineRule="auto"/>
    </w:pPr>
  </w:style>
  <w:style w:type="paragraph" w:customStyle="1" w:styleId="13026B7E48EF4F0BB3A97B59C28334A6">
    <w:name w:val="13026B7E48EF4F0BB3A97B59C28334A6"/>
    <w:rsid w:val="00484AB1"/>
    <w:pPr>
      <w:spacing w:after="160" w:line="259" w:lineRule="auto"/>
    </w:pPr>
  </w:style>
  <w:style w:type="paragraph" w:customStyle="1" w:styleId="44C329989A1E4E239668518B9761043F">
    <w:name w:val="44C329989A1E4E239668518B9761043F"/>
    <w:rsid w:val="00484AB1"/>
    <w:pPr>
      <w:spacing w:after="160" w:line="259" w:lineRule="auto"/>
    </w:pPr>
  </w:style>
  <w:style w:type="paragraph" w:customStyle="1" w:styleId="1332EE1276D04A9BB90F81F62477388E">
    <w:name w:val="1332EE1276D04A9BB90F81F62477388E"/>
    <w:rsid w:val="00484AB1"/>
    <w:pPr>
      <w:spacing w:after="160" w:line="259" w:lineRule="auto"/>
    </w:pPr>
  </w:style>
  <w:style w:type="paragraph" w:customStyle="1" w:styleId="35F0D7E897B74647B888CCC69E184106">
    <w:name w:val="35F0D7E897B74647B888CCC69E184106"/>
    <w:rsid w:val="00484AB1"/>
    <w:pPr>
      <w:spacing w:after="160" w:line="259" w:lineRule="auto"/>
    </w:pPr>
  </w:style>
  <w:style w:type="paragraph" w:customStyle="1" w:styleId="8945DC8947BC4F3A8E692A3AB3D5F669">
    <w:name w:val="8945DC8947BC4F3A8E692A3AB3D5F669"/>
    <w:rsid w:val="00484AB1"/>
    <w:pPr>
      <w:spacing w:after="160" w:line="259" w:lineRule="auto"/>
    </w:pPr>
  </w:style>
  <w:style w:type="paragraph" w:customStyle="1" w:styleId="8F8508B758BC40F0AC561926C2BE42BE">
    <w:name w:val="8F8508B758BC40F0AC561926C2BE42BE"/>
    <w:rsid w:val="00484AB1"/>
    <w:pPr>
      <w:spacing w:after="160" w:line="259" w:lineRule="auto"/>
    </w:pPr>
  </w:style>
  <w:style w:type="paragraph" w:customStyle="1" w:styleId="824BCB775B1640CBAAE9A85E2543E37F">
    <w:name w:val="824BCB775B1640CBAAE9A85E2543E37F"/>
    <w:rsid w:val="00484AB1"/>
    <w:pPr>
      <w:spacing w:after="160" w:line="259" w:lineRule="auto"/>
    </w:pPr>
  </w:style>
  <w:style w:type="paragraph" w:customStyle="1" w:styleId="D3A1A162817B4C61811DB2090AFBDE91">
    <w:name w:val="D3A1A162817B4C61811DB2090AFBDE91"/>
    <w:rsid w:val="00484AB1"/>
    <w:pPr>
      <w:spacing w:after="160" w:line="259" w:lineRule="auto"/>
    </w:pPr>
  </w:style>
  <w:style w:type="paragraph" w:customStyle="1" w:styleId="B58D26C9C0BB40B3BB0EBF8F02BAC288">
    <w:name w:val="B58D26C9C0BB40B3BB0EBF8F02BAC288"/>
    <w:rsid w:val="00484AB1"/>
    <w:pPr>
      <w:spacing w:after="160" w:line="259" w:lineRule="auto"/>
    </w:pPr>
  </w:style>
  <w:style w:type="paragraph" w:customStyle="1" w:styleId="FD897CBB65E3438BBF1DA459CBEEDC61">
    <w:name w:val="FD897CBB65E3438BBF1DA459CBEEDC61"/>
    <w:rsid w:val="00484AB1"/>
    <w:pPr>
      <w:spacing w:after="160" w:line="259" w:lineRule="auto"/>
    </w:pPr>
  </w:style>
  <w:style w:type="paragraph" w:customStyle="1" w:styleId="10C7E5D58E1847ABAA44B8E6561C0624">
    <w:name w:val="10C7E5D58E1847ABAA44B8E6561C0624"/>
    <w:rsid w:val="00484AB1"/>
    <w:pPr>
      <w:spacing w:after="160" w:line="259" w:lineRule="auto"/>
    </w:pPr>
  </w:style>
  <w:style w:type="paragraph" w:customStyle="1" w:styleId="1F13C83AFDB940C69455B2943413DF32">
    <w:name w:val="1F13C83AFDB940C69455B2943413DF32"/>
    <w:rsid w:val="00484AB1"/>
    <w:pPr>
      <w:spacing w:after="160" w:line="259" w:lineRule="auto"/>
    </w:pPr>
  </w:style>
  <w:style w:type="paragraph" w:customStyle="1" w:styleId="21094D87A0F24671B027425F82756AE1">
    <w:name w:val="21094D87A0F24671B027425F82756AE1"/>
    <w:rsid w:val="00484AB1"/>
    <w:pPr>
      <w:spacing w:after="160" w:line="259" w:lineRule="auto"/>
    </w:pPr>
  </w:style>
  <w:style w:type="paragraph" w:customStyle="1" w:styleId="3F35F31441DA4C15B6763721776525E9">
    <w:name w:val="3F35F31441DA4C15B6763721776525E9"/>
    <w:rsid w:val="00484AB1"/>
    <w:pPr>
      <w:spacing w:after="160" w:line="259" w:lineRule="auto"/>
    </w:pPr>
  </w:style>
  <w:style w:type="paragraph" w:customStyle="1" w:styleId="9880FFB339CB44D3BE8C0E093E1DC14A">
    <w:name w:val="9880FFB339CB44D3BE8C0E093E1DC14A"/>
    <w:rsid w:val="00484AB1"/>
    <w:pPr>
      <w:spacing w:after="160" w:line="259" w:lineRule="auto"/>
    </w:pPr>
  </w:style>
  <w:style w:type="paragraph" w:customStyle="1" w:styleId="298C73F768454941A15B7C1E590648F9">
    <w:name w:val="298C73F768454941A15B7C1E590648F9"/>
    <w:rsid w:val="00484AB1"/>
    <w:pPr>
      <w:spacing w:after="160" w:line="259" w:lineRule="auto"/>
    </w:pPr>
  </w:style>
  <w:style w:type="paragraph" w:customStyle="1" w:styleId="CB4CC8B4F89A46B6B5F21DE4B9106CC8">
    <w:name w:val="CB4CC8B4F89A46B6B5F21DE4B9106CC8"/>
    <w:rsid w:val="00484AB1"/>
    <w:pPr>
      <w:spacing w:after="160" w:line="259" w:lineRule="auto"/>
    </w:pPr>
  </w:style>
  <w:style w:type="paragraph" w:customStyle="1" w:styleId="A15F69639EF5418FB74116AD6F60B040">
    <w:name w:val="A15F69639EF5418FB74116AD6F60B040"/>
    <w:rsid w:val="00484AB1"/>
    <w:pPr>
      <w:spacing w:after="160" w:line="259" w:lineRule="auto"/>
    </w:pPr>
  </w:style>
  <w:style w:type="paragraph" w:customStyle="1" w:styleId="DD3998FD6B1944FD856575E0425F7A41">
    <w:name w:val="DD3998FD6B1944FD856575E0425F7A41"/>
    <w:rsid w:val="00484AB1"/>
    <w:pPr>
      <w:spacing w:after="160" w:line="259" w:lineRule="auto"/>
    </w:pPr>
  </w:style>
  <w:style w:type="paragraph" w:customStyle="1" w:styleId="7E14BC7EDAFE417DBF1B7A7765CDE50D">
    <w:name w:val="7E14BC7EDAFE417DBF1B7A7765CDE50D"/>
    <w:rsid w:val="00484AB1"/>
    <w:pPr>
      <w:spacing w:after="160" w:line="259" w:lineRule="auto"/>
    </w:pPr>
  </w:style>
  <w:style w:type="paragraph" w:customStyle="1" w:styleId="5D15128C5C4B47A796D261E4DE18E0E9">
    <w:name w:val="5D15128C5C4B47A796D261E4DE18E0E9"/>
    <w:rsid w:val="00484AB1"/>
    <w:pPr>
      <w:spacing w:after="160" w:line="259" w:lineRule="auto"/>
    </w:pPr>
  </w:style>
  <w:style w:type="paragraph" w:customStyle="1" w:styleId="9E2E5F8C3ABC453AA418DC491FC3E67D">
    <w:name w:val="9E2E5F8C3ABC453AA418DC491FC3E67D"/>
    <w:rsid w:val="00484AB1"/>
    <w:pPr>
      <w:spacing w:after="160" w:line="259" w:lineRule="auto"/>
    </w:pPr>
  </w:style>
  <w:style w:type="paragraph" w:customStyle="1" w:styleId="1FE3983EC9AE4D3890C52090FE5DAE6B">
    <w:name w:val="1FE3983EC9AE4D3890C52090FE5DAE6B"/>
    <w:rsid w:val="00484AB1"/>
    <w:pPr>
      <w:spacing w:after="160" w:line="259" w:lineRule="auto"/>
    </w:pPr>
  </w:style>
  <w:style w:type="paragraph" w:customStyle="1" w:styleId="A4D9215CFEF0494585BC379512408912">
    <w:name w:val="A4D9215CFEF0494585BC379512408912"/>
    <w:rsid w:val="00484AB1"/>
    <w:pPr>
      <w:spacing w:after="160" w:line="259" w:lineRule="auto"/>
    </w:pPr>
  </w:style>
  <w:style w:type="paragraph" w:customStyle="1" w:styleId="6F6D48D68F174FF4A27C3B6758F58C12">
    <w:name w:val="6F6D48D68F174FF4A27C3B6758F58C12"/>
    <w:rsid w:val="00484AB1"/>
    <w:pPr>
      <w:spacing w:after="160" w:line="259" w:lineRule="auto"/>
    </w:pPr>
  </w:style>
  <w:style w:type="paragraph" w:customStyle="1" w:styleId="E9F40E43E730413E8F0BE61169ECDB83">
    <w:name w:val="E9F40E43E730413E8F0BE61169ECDB83"/>
    <w:rsid w:val="00484AB1"/>
    <w:pPr>
      <w:spacing w:after="160" w:line="259" w:lineRule="auto"/>
    </w:pPr>
  </w:style>
  <w:style w:type="paragraph" w:customStyle="1" w:styleId="0A3EA1BD45054D68A16C0D8FB9E61CBF">
    <w:name w:val="0A3EA1BD45054D68A16C0D8FB9E61CBF"/>
    <w:rsid w:val="00484AB1"/>
    <w:pPr>
      <w:spacing w:after="160" w:line="259" w:lineRule="auto"/>
    </w:pPr>
  </w:style>
  <w:style w:type="paragraph" w:customStyle="1" w:styleId="1DA97A82558B449FBACE02E203C5C45F">
    <w:name w:val="1DA97A82558B449FBACE02E203C5C45F"/>
    <w:rsid w:val="00484AB1"/>
    <w:pPr>
      <w:spacing w:after="160" w:line="259" w:lineRule="auto"/>
    </w:pPr>
  </w:style>
  <w:style w:type="paragraph" w:customStyle="1" w:styleId="DD1ED8EA5BAA456C84469D44070293A3">
    <w:name w:val="DD1ED8EA5BAA456C84469D44070293A3"/>
    <w:rsid w:val="00484AB1"/>
    <w:pPr>
      <w:spacing w:after="160" w:line="259" w:lineRule="auto"/>
    </w:pPr>
  </w:style>
  <w:style w:type="paragraph" w:customStyle="1" w:styleId="F42752DE244C494AAED0391F7CCBF3DB">
    <w:name w:val="F42752DE244C494AAED0391F7CCBF3DB"/>
    <w:rsid w:val="00484AB1"/>
    <w:pPr>
      <w:spacing w:after="160" w:line="259" w:lineRule="auto"/>
    </w:pPr>
  </w:style>
  <w:style w:type="paragraph" w:customStyle="1" w:styleId="F940435DC0914A54B97F62579C2C7069">
    <w:name w:val="F940435DC0914A54B97F62579C2C7069"/>
    <w:rsid w:val="00484AB1"/>
    <w:pPr>
      <w:spacing w:after="160" w:line="259" w:lineRule="auto"/>
    </w:pPr>
  </w:style>
  <w:style w:type="paragraph" w:customStyle="1" w:styleId="A100D214F5984E06B76D32F54EEA15F6">
    <w:name w:val="A100D214F5984E06B76D32F54EEA15F6"/>
    <w:rsid w:val="00484AB1"/>
    <w:pPr>
      <w:spacing w:after="160" w:line="259" w:lineRule="auto"/>
    </w:pPr>
  </w:style>
  <w:style w:type="paragraph" w:customStyle="1" w:styleId="D02305B4A08F401697D4A445844A78C6">
    <w:name w:val="D02305B4A08F401697D4A445844A78C6"/>
    <w:rsid w:val="00484AB1"/>
    <w:pPr>
      <w:spacing w:after="160" w:line="259" w:lineRule="auto"/>
    </w:pPr>
  </w:style>
  <w:style w:type="paragraph" w:customStyle="1" w:styleId="50C0EFEF7A4F4D579A37FE27E417BD36">
    <w:name w:val="50C0EFEF7A4F4D579A37FE27E417BD36"/>
    <w:rsid w:val="00484AB1"/>
    <w:pPr>
      <w:spacing w:after="160" w:line="259" w:lineRule="auto"/>
    </w:pPr>
  </w:style>
  <w:style w:type="paragraph" w:customStyle="1" w:styleId="88F2E05D624D4849A6CF766EDAE25477">
    <w:name w:val="88F2E05D624D4849A6CF766EDAE25477"/>
    <w:rsid w:val="00484AB1"/>
    <w:pPr>
      <w:spacing w:after="160" w:line="259" w:lineRule="auto"/>
    </w:pPr>
  </w:style>
  <w:style w:type="paragraph" w:customStyle="1" w:styleId="ADB76B8811794AC8875E48009B723236">
    <w:name w:val="ADB76B8811794AC8875E48009B723236"/>
    <w:rsid w:val="00484AB1"/>
    <w:pPr>
      <w:spacing w:after="160" w:line="259" w:lineRule="auto"/>
    </w:pPr>
  </w:style>
  <w:style w:type="paragraph" w:customStyle="1" w:styleId="D0DB5E62AFD147239F9B425DE0638C89">
    <w:name w:val="D0DB5E62AFD147239F9B425DE0638C89"/>
    <w:rsid w:val="00484AB1"/>
    <w:pPr>
      <w:spacing w:after="160" w:line="259" w:lineRule="auto"/>
    </w:pPr>
  </w:style>
  <w:style w:type="paragraph" w:customStyle="1" w:styleId="8514D19C589D4578BD963277E3DBA077">
    <w:name w:val="8514D19C589D4578BD963277E3DBA077"/>
    <w:rsid w:val="00484AB1"/>
    <w:pPr>
      <w:spacing w:after="160" w:line="259" w:lineRule="auto"/>
    </w:pPr>
  </w:style>
  <w:style w:type="paragraph" w:customStyle="1" w:styleId="94304655EF914DC690EFB076CB14D3BA">
    <w:name w:val="94304655EF914DC690EFB076CB14D3BA"/>
    <w:rsid w:val="00484AB1"/>
    <w:pPr>
      <w:spacing w:after="160" w:line="259" w:lineRule="auto"/>
    </w:pPr>
  </w:style>
  <w:style w:type="paragraph" w:customStyle="1" w:styleId="AF7BD5690365444F96334A9E7868073F">
    <w:name w:val="AF7BD5690365444F96334A9E7868073F"/>
    <w:rsid w:val="00484AB1"/>
    <w:pPr>
      <w:spacing w:after="160" w:line="259" w:lineRule="auto"/>
    </w:pPr>
  </w:style>
  <w:style w:type="paragraph" w:customStyle="1" w:styleId="A76CF4ED27544E7291EE5CCCA224F22F">
    <w:name w:val="A76CF4ED27544E7291EE5CCCA224F22F"/>
    <w:rsid w:val="00484AB1"/>
    <w:pPr>
      <w:spacing w:after="160" w:line="259" w:lineRule="auto"/>
    </w:pPr>
  </w:style>
  <w:style w:type="paragraph" w:customStyle="1" w:styleId="C59DA000CF51465F99A727189B2C1333">
    <w:name w:val="C59DA000CF51465F99A727189B2C1333"/>
    <w:rsid w:val="00484AB1"/>
    <w:pPr>
      <w:spacing w:after="160" w:line="259" w:lineRule="auto"/>
    </w:pPr>
  </w:style>
  <w:style w:type="paragraph" w:customStyle="1" w:styleId="893F7CF1BDF649CBAAABB2343B8E2DFC">
    <w:name w:val="893F7CF1BDF649CBAAABB2343B8E2DFC"/>
    <w:rsid w:val="00484AB1"/>
    <w:pPr>
      <w:spacing w:after="160" w:line="259" w:lineRule="auto"/>
    </w:pPr>
  </w:style>
  <w:style w:type="paragraph" w:customStyle="1" w:styleId="4EA03DDAEC0D4792898EE84CE254B288">
    <w:name w:val="4EA03DDAEC0D4792898EE84CE254B288"/>
    <w:rsid w:val="00484AB1"/>
    <w:pPr>
      <w:spacing w:after="160" w:line="259" w:lineRule="auto"/>
    </w:pPr>
  </w:style>
  <w:style w:type="paragraph" w:customStyle="1" w:styleId="F507C8C66ADF4D389D6E9532F8F681AE">
    <w:name w:val="F507C8C66ADF4D389D6E9532F8F681AE"/>
    <w:rsid w:val="00484AB1"/>
    <w:pPr>
      <w:spacing w:after="160" w:line="259" w:lineRule="auto"/>
    </w:pPr>
  </w:style>
  <w:style w:type="paragraph" w:customStyle="1" w:styleId="5566FBC3545644BE9151F7753F7181AD">
    <w:name w:val="5566FBC3545644BE9151F7753F7181AD"/>
    <w:rsid w:val="00484AB1"/>
    <w:pPr>
      <w:spacing w:after="160" w:line="259" w:lineRule="auto"/>
    </w:pPr>
  </w:style>
  <w:style w:type="paragraph" w:customStyle="1" w:styleId="CA071B7E6EBB4FD39396714904D4B157">
    <w:name w:val="CA071B7E6EBB4FD39396714904D4B157"/>
    <w:rsid w:val="00484AB1"/>
    <w:pPr>
      <w:spacing w:after="160" w:line="259" w:lineRule="auto"/>
    </w:pPr>
  </w:style>
  <w:style w:type="paragraph" w:customStyle="1" w:styleId="F30971517AF244958EC7D1BBEE33B948">
    <w:name w:val="F30971517AF244958EC7D1BBEE33B948"/>
    <w:rsid w:val="00484AB1"/>
    <w:pPr>
      <w:spacing w:after="160" w:line="259" w:lineRule="auto"/>
    </w:pPr>
  </w:style>
  <w:style w:type="paragraph" w:customStyle="1" w:styleId="33B2F8F3F68942FB87D36A04C684EA51">
    <w:name w:val="33B2F8F3F68942FB87D36A04C684EA51"/>
    <w:rsid w:val="00484AB1"/>
    <w:pPr>
      <w:spacing w:after="160" w:line="259" w:lineRule="auto"/>
    </w:pPr>
  </w:style>
  <w:style w:type="paragraph" w:customStyle="1" w:styleId="46F578FE9208460ABBDF6357367950B5">
    <w:name w:val="46F578FE9208460ABBDF6357367950B5"/>
    <w:rsid w:val="00484AB1"/>
    <w:pPr>
      <w:spacing w:after="160" w:line="259" w:lineRule="auto"/>
    </w:pPr>
  </w:style>
  <w:style w:type="paragraph" w:customStyle="1" w:styleId="B0E6BAC09AEB4F3BB9B5038F2CBF756A">
    <w:name w:val="B0E6BAC09AEB4F3BB9B5038F2CBF756A"/>
    <w:rsid w:val="00484AB1"/>
    <w:pPr>
      <w:spacing w:after="160" w:line="259" w:lineRule="auto"/>
    </w:pPr>
  </w:style>
  <w:style w:type="paragraph" w:customStyle="1" w:styleId="38720AC5D1E24305BEBBF5B4177525E9">
    <w:name w:val="38720AC5D1E24305BEBBF5B4177525E9"/>
    <w:rsid w:val="00484AB1"/>
    <w:pPr>
      <w:spacing w:after="160" w:line="259" w:lineRule="auto"/>
    </w:pPr>
  </w:style>
  <w:style w:type="paragraph" w:customStyle="1" w:styleId="F6CB182571BD40D0B1D3ADB782184E1C">
    <w:name w:val="F6CB182571BD40D0B1D3ADB782184E1C"/>
    <w:rsid w:val="00484AB1"/>
    <w:pPr>
      <w:spacing w:after="160" w:line="259" w:lineRule="auto"/>
    </w:pPr>
  </w:style>
  <w:style w:type="paragraph" w:customStyle="1" w:styleId="CE1369FF8A2B413081D71BDA298008F0">
    <w:name w:val="CE1369FF8A2B413081D71BDA298008F0"/>
    <w:rsid w:val="00484AB1"/>
    <w:pPr>
      <w:spacing w:after="160" w:line="259" w:lineRule="auto"/>
    </w:pPr>
  </w:style>
  <w:style w:type="paragraph" w:customStyle="1" w:styleId="5725568689E84B61A7338EEE44D20952">
    <w:name w:val="5725568689E84B61A7338EEE44D20952"/>
    <w:rsid w:val="00484AB1"/>
    <w:pPr>
      <w:spacing w:after="160" w:line="259" w:lineRule="auto"/>
    </w:pPr>
  </w:style>
  <w:style w:type="paragraph" w:customStyle="1" w:styleId="322406AB01B74F41B3C1DBD5560615E6">
    <w:name w:val="322406AB01B74F41B3C1DBD5560615E6"/>
    <w:rsid w:val="00484AB1"/>
    <w:pPr>
      <w:spacing w:after="160" w:line="259" w:lineRule="auto"/>
    </w:pPr>
  </w:style>
  <w:style w:type="paragraph" w:customStyle="1" w:styleId="5C9708EF3DD44460BF295B895E627DAE">
    <w:name w:val="5C9708EF3DD44460BF295B895E627DAE"/>
    <w:rsid w:val="00484AB1"/>
    <w:pPr>
      <w:spacing w:after="160" w:line="259" w:lineRule="auto"/>
    </w:pPr>
  </w:style>
  <w:style w:type="paragraph" w:customStyle="1" w:styleId="416B2D282685445D8EAC22A1F899E07D">
    <w:name w:val="416B2D282685445D8EAC22A1F899E07D"/>
    <w:rsid w:val="00484AB1"/>
    <w:pPr>
      <w:spacing w:after="160" w:line="259" w:lineRule="auto"/>
    </w:pPr>
  </w:style>
  <w:style w:type="paragraph" w:customStyle="1" w:styleId="8618A4E46BAE4ABC9C06AB54EA2E6F54">
    <w:name w:val="8618A4E46BAE4ABC9C06AB54EA2E6F54"/>
    <w:rsid w:val="00484AB1"/>
    <w:pPr>
      <w:spacing w:after="160" w:line="259" w:lineRule="auto"/>
    </w:pPr>
  </w:style>
  <w:style w:type="paragraph" w:customStyle="1" w:styleId="1C61DBE634424D1097AE38834C5F2B1C">
    <w:name w:val="1C61DBE634424D1097AE38834C5F2B1C"/>
    <w:rsid w:val="00484AB1"/>
    <w:pPr>
      <w:spacing w:after="160" w:line="259" w:lineRule="auto"/>
    </w:pPr>
  </w:style>
  <w:style w:type="paragraph" w:customStyle="1" w:styleId="D2A36C6B21AB408C9E76EC0BDBA9FD00">
    <w:name w:val="D2A36C6B21AB408C9E76EC0BDBA9FD00"/>
    <w:rsid w:val="00484AB1"/>
    <w:pPr>
      <w:spacing w:after="160" w:line="259" w:lineRule="auto"/>
    </w:pPr>
  </w:style>
  <w:style w:type="paragraph" w:customStyle="1" w:styleId="0CC1A568D9AD4DA993FE08C1B517AEE0">
    <w:name w:val="0CC1A568D9AD4DA993FE08C1B517AEE0"/>
    <w:rsid w:val="00484AB1"/>
    <w:pPr>
      <w:spacing w:after="160" w:line="259" w:lineRule="auto"/>
    </w:pPr>
  </w:style>
  <w:style w:type="paragraph" w:customStyle="1" w:styleId="BB3F727725F045F8B2B58AB5DE9A96E2">
    <w:name w:val="BB3F727725F045F8B2B58AB5DE9A96E2"/>
    <w:rsid w:val="00484AB1"/>
    <w:pPr>
      <w:spacing w:after="160" w:line="259" w:lineRule="auto"/>
    </w:pPr>
  </w:style>
  <w:style w:type="paragraph" w:customStyle="1" w:styleId="0563DB94DA464E2EB667C22E0CE80F8C">
    <w:name w:val="0563DB94DA464E2EB667C22E0CE80F8C"/>
    <w:rsid w:val="00484AB1"/>
    <w:pPr>
      <w:spacing w:after="160" w:line="259" w:lineRule="auto"/>
    </w:pPr>
  </w:style>
  <w:style w:type="paragraph" w:customStyle="1" w:styleId="0967ACD2D5DA4C53A57C83838A4B611A">
    <w:name w:val="0967ACD2D5DA4C53A57C83838A4B611A"/>
    <w:rsid w:val="00484AB1"/>
    <w:pPr>
      <w:spacing w:after="160" w:line="259" w:lineRule="auto"/>
    </w:pPr>
  </w:style>
  <w:style w:type="paragraph" w:customStyle="1" w:styleId="EFE95436819E420DA85C05E6A290937A">
    <w:name w:val="EFE95436819E420DA85C05E6A290937A"/>
    <w:rsid w:val="00484AB1"/>
    <w:pPr>
      <w:spacing w:after="160" w:line="259" w:lineRule="auto"/>
    </w:pPr>
  </w:style>
  <w:style w:type="paragraph" w:customStyle="1" w:styleId="74C13E16D4334A50A34C533B9E02164F">
    <w:name w:val="74C13E16D4334A50A34C533B9E02164F"/>
    <w:rsid w:val="00484AB1"/>
    <w:pPr>
      <w:spacing w:after="160" w:line="259" w:lineRule="auto"/>
    </w:pPr>
  </w:style>
  <w:style w:type="paragraph" w:customStyle="1" w:styleId="87D571FE8F6A4CD3B234A7FF80875FAC">
    <w:name w:val="87D571FE8F6A4CD3B234A7FF80875FAC"/>
    <w:rsid w:val="00484AB1"/>
    <w:pPr>
      <w:spacing w:after="160" w:line="259" w:lineRule="auto"/>
    </w:pPr>
  </w:style>
  <w:style w:type="paragraph" w:customStyle="1" w:styleId="C890BB2FC76B4482BB14FE847A731610">
    <w:name w:val="C890BB2FC76B4482BB14FE847A731610"/>
    <w:rsid w:val="00484AB1"/>
    <w:pPr>
      <w:spacing w:after="160" w:line="259" w:lineRule="auto"/>
    </w:pPr>
  </w:style>
  <w:style w:type="paragraph" w:customStyle="1" w:styleId="CA102EAA23494C48919E4017F6CD93C8">
    <w:name w:val="CA102EAA23494C48919E4017F6CD93C8"/>
    <w:rsid w:val="00484AB1"/>
    <w:pPr>
      <w:spacing w:after="160" w:line="259" w:lineRule="auto"/>
    </w:pPr>
  </w:style>
  <w:style w:type="paragraph" w:customStyle="1" w:styleId="A264B4C33D814468BB833C24D43BE971">
    <w:name w:val="A264B4C33D814468BB833C24D43BE971"/>
    <w:rsid w:val="00484AB1"/>
    <w:pPr>
      <w:spacing w:after="160" w:line="259" w:lineRule="auto"/>
    </w:pPr>
  </w:style>
  <w:style w:type="paragraph" w:customStyle="1" w:styleId="A38BFE977A9546DCB5B31B32788F89D4">
    <w:name w:val="A38BFE977A9546DCB5B31B32788F89D4"/>
    <w:rsid w:val="00484AB1"/>
    <w:pPr>
      <w:spacing w:after="160" w:line="259" w:lineRule="auto"/>
    </w:pPr>
  </w:style>
  <w:style w:type="paragraph" w:customStyle="1" w:styleId="38C59FB7B745449889F36DEA5372D0C9">
    <w:name w:val="38C59FB7B745449889F36DEA5372D0C9"/>
    <w:rsid w:val="00484AB1"/>
    <w:pPr>
      <w:spacing w:after="160" w:line="259" w:lineRule="auto"/>
    </w:pPr>
  </w:style>
  <w:style w:type="paragraph" w:customStyle="1" w:styleId="BC5E506D384F4E1891F570474D710B6E">
    <w:name w:val="BC5E506D384F4E1891F570474D710B6E"/>
    <w:rsid w:val="00484AB1"/>
    <w:pPr>
      <w:spacing w:after="160" w:line="259" w:lineRule="auto"/>
    </w:pPr>
  </w:style>
  <w:style w:type="paragraph" w:customStyle="1" w:styleId="3B4D6DA90C664FBBB7DC4DA1C2136313">
    <w:name w:val="3B4D6DA90C664FBBB7DC4DA1C2136313"/>
    <w:rsid w:val="00484AB1"/>
    <w:pPr>
      <w:spacing w:after="160" w:line="259" w:lineRule="auto"/>
    </w:pPr>
  </w:style>
  <w:style w:type="paragraph" w:customStyle="1" w:styleId="CEC27600D7BA476B82B5A1A42B2DA922">
    <w:name w:val="CEC27600D7BA476B82B5A1A42B2DA922"/>
    <w:rsid w:val="00484AB1"/>
    <w:pPr>
      <w:spacing w:after="160" w:line="259" w:lineRule="auto"/>
    </w:pPr>
  </w:style>
  <w:style w:type="paragraph" w:customStyle="1" w:styleId="A9F66E79A210408B85FCA4FBB6608526">
    <w:name w:val="A9F66E79A210408B85FCA4FBB6608526"/>
    <w:rsid w:val="00484AB1"/>
    <w:pPr>
      <w:spacing w:after="160" w:line="259" w:lineRule="auto"/>
    </w:pPr>
  </w:style>
  <w:style w:type="paragraph" w:customStyle="1" w:styleId="F3B5C32B50F649BAA8345BEF1522DC3D">
    <w:name w:val="F3B5C32B50F649BAA8345BEF1522DC3D"/>
    <w:rsid w:val="00484AB1"/>
    <w:pPr>
      <w:spacing w:after="160" w:line="259" w:lineRule="auto"/>
    </w:pPr>
  </w:style>
  <w:style w:type="paragraph" w:customStyle="1" w:styleId="D986815BA8C24AFA80BFA0481E26FD62">
    <w:name w:val="D986815BA8C24AFA80BFA0481E26FD62"/>
    <w:rsid w:val="00484AB1"/>
    <w:pPr>
      <w:spacing w:after="160" w:line="259" w:lineRule="auto"/>
    </w:pPr>
  </w:style>
  <w:style w:type="paragraph" w:customStyle="1" w:styleId="602E82763BB04CB4A5885C047A8F1D8A">
    <w:name w:val="602E82763BB04CB4A5885C047A8F1D8A"/>
    <w:rsid w:val="00484AB1"/>
    <w:pPr>
      <w:spacing w:after="160" w:line="259" w:lineRule="auto"/>
    </w:pPr>
  </w:style>
  <w:style w:type="paragraph" w:customStyle="1" w:styleId="3CD8A00D289E4627874CD8E0F85A0184">
    <w:name w:val="3CD8A00D289E4627874CD8E0F85A0184"/>
    <w:rsid w:val="00484AB1"/>
    <w:pPr>
      <w:spacing w:after="160" w:line="259" w:lineRule="auto"/>
    </w:pPr>
  </w:style>
  <w:style w:type="paragraph" w:customStyle="1" w:styleId="1E74C825E6A544A98121AA95CC5FDE25">
    <w:name w:val="1E74C825E6A544A98121AA95CC5FDE25"/>
    <w:rsid w:val="00484AB1"/>
    <w:pPr>
      <w:spacing w:after="160" w:line="259" w:lineRule="auto"/>
    </w:pPr>
  </w:style>
  <w:style w:type="paragraph" w:customStyle="1" w:styleId="543767F63F5649E9A738192F2B067F84">
    <w:name w:val="543767F63F5649E9A738192F2B067F84"/>
    <w:rsid w:val="00484AB1"/>
    <w:pPr>
      <w:spacing w:after="160" w:line="259" w:lineRule="auto"/>
    </w:pPr>
  </w:style>
  <w:style w:type="paragraph" w:customStyle="1" w:styleId="685FE2480CD741BDBCA023D01A7C225C">
    <w:name w:val="685FE2480CD741BDBCA023D01A7C225C"/>
    <w:rsid w:val="00484AB1"/>
    <w:pPr>
      <w:spacing w:after="160" w:line="259" w:lineRule="auto"/>
    </w:pPr>
  </w:style>
  <w:style w:type="paragraph" w:customStyle="1" w:styleId="63E08181D9724362B11BDC90D2A1BE81">
    <w:name w:val="63E08181D9724362B11BDC90D2A1BE81"/>
    <w:rsid w:val="00484AB1"/>
    <w:pPr>
      <w:spacing w:after="160" w:line="259" w:lineRule="auto"/>
    </w:pPr>
  </w:style>
  <w:style w:type="paragraph" w:customStyle="1" w:styleId="06FFABDA187341828B5F2FD016A49028">
    <w:name w:val="06FFABDA187341828B5F2FD016A49028"/>
    <w:rsid w:val="00484AB1"/>
    <w:pPr>
      <w:spacing w:after="160" w:line="259" w:lineRule="auto"/>
    </w:pPr>
  </w:style>
  <w:style w:type="paragraph" w:customStyle="1" w:styleId="86FB3CF5DA3C43E6A07651F069E86A5B">
    <w:name w:val="86FB3CF5DA3C43E6A07651F069E86A5B"/>
    <w:rsid w:val="00484AB1"/>
    <w:pPr>
      <w:spacing w:after="160" w:line="259" w:lineRule="auto"/>
    </w:pPr>
  </w:style>
  <w:style w:type="paragraph" w:customStyle="1" w:styleId="AD0662F075874902AC01CD7B05E0AF40">
    <w:name w:val="AD0662F075874902AC01CD7B05E0AF40"/>
    <w:rsid w:val="00484AB1"/>
    <w:pPr>
      <w:spacing w:after="160" w:line="259" w:lineRule="auto"/>
    </w:pPr>
  </w:style>
  <w:style w:type="paragraph" w:customStyle="1" w:styleId="9C7E6AD620B248A3940927908C7333AE">
    <w:name w:val="9C7E6AD620B248A3940927908C7333AE"/>
    <w:rsid w:val="00484AB1"/>
    <w:pPr>
      <w:spacing w:after="160" w:line="259" w:lineRule="auto"/>
    </w:pPr>
  </w:style>
  <w:style w:type="paragraph" w:customStyle="1" w:styleId="3721051896D0417BB7FDB646A93AAD83">
    <w:name w:val="3721051896D0417BB7FDB646A93AAD83"/>
    <w:rsid w:val="00484AB1"/>
    <w:pPr>
      <w:spacing w:after="160" w:line="259" w:lineRule="auto"/>
    </w:pPr>
  </w:style>
  <w:style w:type="paragraph" w:customStyle="1" w:styleId="E60347DDF1B04467A597BE9D92364A63">
    <w:name w:val="E60347DDF1B04467A597BE9D92364A63"/>
    <w:rsid w:val="00484AB1"/>
    <w:pPr>
      <w:spacing w:after="160" w:line="259" w:lineRule="auto"/>
    </w:pPr>
  </w:style>
  <w:style w:type="paragraph" w:customStyle="1" w:styleId="E297763B78E3451CB102B992117AE146">
    <w:name w:val="E297763B78E3451CB102B992117AE146"/>
    <w:rsid w:val="00484AB1"/>
    <w:pPr>
      <w:spacing w:after="160" w:line="259" w:lineRule="auto"/>
    </w:pPr>
  </w:style>
  <w:style w:type="paragraph" w:customStyle="1" w:styleId="BB89E8B3CB7F4B7E9978872C79EC4CDA">
    <w:name w:val="BB89E8B3CB7F4B7E9978872C79EC4CDA"/>
    <w:rsid w:val="00484AB1"/>
    <w:pPr>
      <w:spacing w:after="160" w:line="259" w:lineRule="auto"/>
    </w:pPr>
  </w:style>
  <w:style w:type="paragraph" w:customStyle="1" w:styleId="7E01A5706B0F402582C5981A33E7B5B8">
    <w:name w:val="7E01A5706B0F402582C5981A33E7B5B8"/>
    <w:rsid w:val="00484AB1"/>
    <w:pPr>
      <w:spacing w:after="160" w:line="259" w:lineRule="auto"/>
    </w:pPr>
  </w:style>
  <w:style w:type="paragraph" w:customStyle="1" w:styleId="A6174DDEC61144B29B69EB12A146D150">
    <w:name w:val="A6174DDEC61144B29B69EB12A146D150"/>
    <w:rsid w:val="00484AB1"/>
    <w:pPr>
      <w:spacing w:after="160" w:line="259" w:lineRule="auto"/>
    </w:pPr>
  </w:style>
  <w:style w:type="paragraph" w:customStyle="1" w:styleId="F5E73E3A4C614868991FDF783FB945C8">
    <w:name w:val="F5E73E3A4C614868991FDF783FB945C8"/>
    <w:rsid w:val="00484AB1"/>
    <w:pPr>
      <w:spacing w:after="160" w:line="259" w:lineRule="auto"/>
    </w:pPr>
  </w:style>
  <w:style w:type="paragraph" w:customStyle="1" w:styleId="573DDE9E3BD24EB38E187EAF5980FEE8">
    <w:name w:val="573DDE9E3BD24EB38E187EAF5980FEE8"/>
    <w:rsid w:val="00484AB1"/>
    <w:pPr>
      <w:spacing w:after="160" w:line="259" w:lineRule="auto"/>
    </w:pPr>
  </w:style>
  <w:style w:type="paragraph" w:customStyle="1" w:styleId="1FDBE7648D904D03A85D49E9804B1D29">
    <w:name w:val="1FDBE7648D904D03A85D49E9804B1D29"/>
    <w:rsid w:val="00484AB1"/>
    <w:pPr>
      <w:spacing w:after="160" w:line="259" w:lineRule="auto"/>
    </w:pPr>
  </w:style>
  <w:style w:type="paragraph" w:customStyle="1" w:styleId="A3655215890C4D259111C98F875E1A2B">
    <w:name w:val="A3655215890C4D259111C98F875E1A2B"/>
    <w:rsid w:val="00484AB1"/>
    <w:pPr>
      <w:spacing w:after="160" w:line="259" w:lineRule="auto"/>
    </w:pPr>
  </w:style>
  <w:style w:type="paragraph" w:customStyle="1" w:styleId="C5E8BAE52A6A4E6180DFC0E9BC6A73B1">
    <w:name w:val="C5E8BAE52A6A4E6180DFC0E9BC6A73B1"/>
    <w:rsid w:val="00484AB1"/>
    <w:pPr>
      <w:spacing w:after="160" w:line="259" w:lineRule="auto"/>
    </w:pPr>
  </w:style>
  <w:style w:type="paragraph" w:customStyle="1" w:styleId="176B205FB08B429891E42C0DD9E66858">
    <w:name w:val="176B205FB08B429891E42C0DD9E66858"/>
    <w:rsid w:val="00484AB1"/>
    <w:pPr>
      <w:spacing w:after="160" w:line="259" w:lineRule="auto"/>
    </w:pPr>
  </w:style>
  <w:style w:type="paragraph" w:customStyle="1" w:styleId="F7E5348FD0A845169F0C8FBEA7EBCF10">
    <w:name w:val="F7E5348FD0A845169F0C8FBEA7EBCF10"/>
    <w:rsid w:val="00484AB1"/>
    <w:pPr>
      <w:spacing w:after="160" w:line="259" w:lineRule="auto"/>
    </w:pPr>
  </w:style>
  <w:style w:type="paragraph" w:customStyle="1" w:styleId="57E60843029F4B439D33C9F774B961AB">
    <w:name w:val="57E60843029F4B439D33C9F774B961AB"/>
    <w:rsid w:val="00484AB1"/>
    <w:pPr>
      <w:spacing w:after="160" w:line="259" w:lineRule="auto"/>
    </w:pPr>
  </w:style>
  <w:style w:type="paragraph" w:customStyle="1" w:styleId="FA3F9EEAD5444B52B0510F8DD21F2395">
    <w:name w:val="FA3F9EEAD5444B52B0510F8DD21F2395"/>
    <w:rsid w:val="00484AB1"/>
    <w:pPr>
      <w:spacing w:after="160" w:line="259" w:lineRule="auto"/>
    </w:pPr>
  </w:style>
  <w:style w:type="paragraph" w:customStyle="1" w:styleId="7D49CA5E79CB46AA9579571AE7D00BBD">
    <w:name w:val="7D49CA5E79CB46AA9579571AE7D00BBD"/>
    <w:rsid w:val="00484AB1"/>
    <w:pPr>
      <w:spacing w:after="160" w:line="259" w:lineRule="auto"/>
    </w:pPr>
  </w:style>
  <w:style w:type="paragraph" w:customStyle="1" w:styleId="99AC8FFEEB884703BAFB9A13BF907235">
    <w:name w:val="99AC8FFEEB884703BAFB9A13BF907235"/>
    <w:rsid w:val="00484AB1"/>
    <w:pPr>
      <w:spacing w:after="160" w:line="259" w:lineRule="auto"/>
    </w:pPr>
  </w:style>
  <w:style w:type="paragraph" w:customStyle="1" w:styleId="297F8A441AA841CEB48632A743AB3068">
    <w:name w:val="297F8A441AA841CEB48632A743AB3068"/>
    <w:rsid w:val="00484AB1"/>
    <w:pPr>
      <w:spacing w:after="160" w:line="259" w:lineRule="auto"/>
    </w:pPr>
  </w:style>
  <w:style w:type="paragraph" w:customStyle="1" w:styleId="D5977A01F6BB4664B91B242851C4F304">
    <w:name w:val="D5977A01F6BB4664B91B242851C4F304"/>
    <w:rsid w:val="00484AB1"/>
    <w:pPr>
      <w:spacing w:after="160" w:line="259" w:lineRule="auto"/>
    </w:pPr>
  </w:style>
  <w:style w:type="paragraph" w:customStyle="1" w:styleId="7E6F1BACD1ED4AE88E6EFFF2FC6BBD5B">
    <w:name w:val="7E6F1BACD1ED4AE88E6EFFF2FC6BBD5B"/>
    <w:rsid w:val="00484AB1"/>
    <w:pPr>
      <w:spacing w:after="160" w:line="259" w:lineRule="auto"/>
    </w:pPr>
  </w:style>
  <w:style w:type="paragraph" w:customStyle="1" w:styleId="76F0346F97064B9BB35BB1AF7C612D98">
    <w:name w:val="76F0346F97064B9BB35BB1AF7C612D98"/>
    <w:rsid w:val="00484AB1"/>
    <w:pPr>
      <w:spacing w:after="160" w:line="259" w:lineRule="auto"/>
    </w:pPr>
  </w:style>
  <w:style w:type="paragraph" w:customStyle="1" w:styleId="E6C573FF67354A96AABB61C2031B8E6F">
    <w:name w:val="E6C573FF67354A96AABB61C2031B8E6F"/>
    <w:rsid w:val="00484AB1"/>
    <w:pPr>
      <w:spacing w:after="160" w:line="259" w:lineRule="auto"/>
    </w:pPr>
  </w:style>
  <w:style w:type="paragraph" w:customStyle="1" w:styleId="E0C3FD0D7D524CADB7CB3C043A846B8C">
    <w:name w:val="E0C3FD0D7D524CADB7CB3C043A846B8C"/>
    <w:rsid w:val="00484AB1"/>
    <w:pPr>
      <w:spacing w:after="160" w:line="259" w:lineRule="auto"/>
    </w:pPr>
  </w:style>
  <w:style w:type="paragraph" w:customStyle="1" w:styleId="B4CD49BB72694170A38E4521C30EBA29">
    <w:name w:val="B4CD49BB72694170A38E4521C30EBA29"/>
    <w:rsid w:val="00484AB1"/>
    <w:pPr>
      <w:spacing w:after="160" w:line="259" w:lineRule="auto"/>
    </w:pPr>
  </w:style>
  <w:style w:type="paragraph" w:customStyle="1" w:styleId="779E08F101E741339005DC4BBB2DE697">
    <w:name w:val="779E08F101E741339005DC4BBB2DE697"/>
    <w:rsid w:val="00484AB1"/>
    <w:pPr>
      <w:spacing w:after="160" w:line="259" w:lineRule="auto"/>
    </w:pPr>
  </w:style>
  <w:style w:type="paragraph" w:customStyle="1" w:styleId="7E75A662C5794F1C975962771A3A3B7A">
    <w:name w:val="7E75A662C5794F1C975962771A3A3B7A"/>
    <w:rsid w:val="00484AB1"/>
    <w:pPr>
      <w:spacing w:after="160" w:line="259" w:lineRule="auto"/>
    </w:pPr>
  </w:style>
  <w:style w:type="paragraph" w:customStyle="1" w:styleId="F2C7B78AE14E4F08852A88CA5BFD2928">
    <w:name w:val="F2C7B78AE14E4F08852A88CA5BFD2928"/>
    <w:rsid w:val="00484AB1"/>
    <w:pPr>
      <w:spacing w:after="160" w:line="259" w:lineRule="auto"/>
    </w:pPr>
  </w:style>
  <w:style w:type="paragraph" w:customStyle="1" w:styleId="F1F57F7D0E094A82A6E46D57AF2F8B73">
    <w:name w:val="F1F57F7D0E094A82A6E46D57AF2F8B73"/>
    <w:rsid w:val="00484AB1"/>
    <w:pPr>
      <w:spacing w:after="160" w:line="259" w:lineRule="auto"/>
    </w:pPr>
  </w:style>
  <w:style w:type="paragraph" w:customStyle="1" w:styleId="E85AB8F287DB423495A710C4DE4307F1">
    <w:name w:val="E85AB8F287DB423495A710C4DE4307F1"/>
    <w:rsid w:val="00484AB1"/>
    <w:pPr>
      <w:spacing w:after="160" w:line="259" w:lineRule="auto"/>
    </w:pPr>
  </w:style>
  <w:style w:type="paragraph" w:customStyle="1" w:styleId="4E65A619597D442293AE151C1BE4828B">
    <w:name w:val="4E65A619597D442293AE151C1BE4828B"/>
    <w:rsid w:val="00484AB1"/>
    <w:pPr>
      <w:spacing w:after="160" w:line="259" w:lineRule="auto"/>
    </w:pPr>
  </w:style>
  <w:style w:type="paragraph" w:customStyle="1" w:styleId="B977ED69E01D4EFF88BA9FEF58EBA3BF">
    <w:name w:val="B977ED69E01D4EFF88BA9FEF58EBA3BF"/>
    <w:rsid w:val="00484AB1"/>
    <w:pPr>
      <w:spacing w:after="160" w:line="259" w:lineRule="auto"/>
    </w:pPr>
  </w:style>
  <w:style w:type="paragraph" w:customStyle="1" w:styleId="5E697CBB5A834D66BA6281552BB0E26E">
    <w:name w:val="5E697CBB5A834D66BA6281552BB0E26E"/>
    <w:rsid w:val="00484AB1"/>
    <w:pPr>
      <w:spacing w:after="160" w:line="259" w:lineRule="auto"/>
    </w:pPr>
  </w:style>
  <w:style w:type="paragraph" w:customStyle="1" w:styleId="DEBA3037EAC345EDA6E7246847FBA60A">
    <w:name w:val="DEBA3037EAC345EDA6E7246847FBA60A"/>
    <w:rsid w:val="00484AB1"/>
    <w:pPr>
      <w:spacing w:after="160" w:line="259" w:lineRule="auto"/>
    </w:pPr>
  </w:style>
  <w:style w:type="paragraph" w:customStyle="1" w:styleId="682C754BFC7247E49974681990F53E95">
    <w:name w:val="682C754BFC7247E49974681990F53E95"/>
    <w:rsid w:val="00484AB1"/>
    <w:pPr>
      <w:spacing w:after="160" w:line="259" w:lineRule="auto"/>
    </w:pPr>
  </w:style>
  <w:style w:type="paragraph" w:customStyle="1" w:styleId="95ABC0B07A6840A6BBB098BD32A0ACD2">
    <w:name w:val="95ABC0B07A6840A6BBB098BD32A0ACD2"/>
    <w:rsid w:val="00E7693D"/>
    <w:pPr>
      <w:spacing w:after="160" w:line="259" w:lineRule="auto"/>
    </w:pPr>
  </w:style>
  <w:style w:type="paragraph" w:customStyle="1" w:styleId="9494B6AA101A4CD3B6110C6F67673DE7">
    <w:name w:val="9494B6AA101A4CD3B6110C6F67673DE7"/>
    <w:rsid w:val="00E7693D"/>
    <w:pPr>
      <w:spacing w:after="160" w:line="259" w:lineRule="auto"/>
    </w:pPr>
  </w:style>
  <w:style w:type="paragraph" w:customStyle="1" w:styleId="350611FBA2AD44879D8B9921D784BAFD">
    <w:name w:val="350611FBA2AD44879D8B9921D784BAFD"/>
    <w:rsid w:val="00E7693D"/>
    <w:pPr>
      <w:spacing w:after="160" w:line="259" w:lineRule="auto"/>
    </w:pPr>
  </w:style>
  <w:style w:type="paragraph" w:customStyle="1" w:styleId="009AE8486CCC4458BBDA1534DBFB2E62">
    <w:name w:val="009AE8486CCC4458BBDA1534DBFB2E62"/>
    <w:rsid w:val="00E7693D"/>
    <w:pPr>
      <w:spacing w:after="160" w:line="259" w:lineRule="auto"/>
    </w:pPr>
  </w:style>
  <w:style w:type="paragraph" w:customStyle="1" w:styleId="F82EFD921E5740BDA4833D50EAB03EF2">
    <w:name w:val="F82EFD921E5740BDA4833D50EAB03EF2"/>
    <w:rsid w:val="00E7693D"/>
    <w:pPr>
      <w:spacing w:after="160" w:line="259" w:lineRule="auto"/>
    </w:pPr>
  </w:style>
  <w:style w:type="paragraph" w:customStyle="1" w:styleId="498FE93839AB4F61897A9AB75610D202">
    <w:name w:val="498FE93839AB4F61897A9AB75610D202"/>
    <w:rsid w:val="00E7693D"/>
    <w:pPr>
      <w:spacing w:after="160" w:line="259" w:lineRule="auto"/>
    </w:pPr>
  </w:style>
  <w:style w:type="paragraph" w:customStyle="1" w:styleId="246F6E22E27845BD89AC1E17ABF2CA28">
    <w:name w:val="246F6E22E27845BD89AC1E17ABF2CA28"/>
    <w:rsid w:val="00E7693D"/>
    <w:pPr>
      <w:spacing w:after="160" w:line="259" w:lineRule="auto"/>
    </w:pPr>
  </w:style>
  <w:style w:type="paragraph" w:customStyle="1" w:styleId="4E6F8062401A4468A0E67E79D5554E20">
    <w:name w:val="4E6F8062401A4468A0E67E79D5554E20"/>
    <w:rsid w:val="00E7693D"/>
    <w:pPr>
      <w:spacing w:after="160" w:line="259" w:lineRule="auto"/>
    </w:pPr>
  </w:style>
  <w:style w:type="paragraph" w:customStyle="1" w:styleId="9F25946885AC488D9167145C7FFD5F34">
    <w:name w:val="9F25946885AC488D9167145C7FFD5F34"/>
    <w:rsid w:val="00E7693D"/>
    <w:pPr>
      <w:spacing w:after="160" w:line="259" w:lineRule="auto"/>
    </w:pPr>
  </w:style>
  <w:style w:type="paragraph" w:customStyle="1" w:styleId="2D3B792F1A764E37A5863922C4F2109D">
    <w:name w:val="2D3B792F1A764E37A5863922C4F2109D"/>
    <w:rsid w:val="00E7693D"/>
    <w:pPr>
      <w:spacing w:after="160" w:line="259" w:lineRule="auto"/>
    </w:pPr>
  </w:style>
  <w:style w:type="paragraph" w:customStyle="1" w:styleId="507C6956F5BA4BD7B1C0CF3562DFAE5A">
    <w:name w:val="507C6956F5BA4BD7B1C0CF3562DFAE5A"/>
    <w:rsid w:val="00E7693D"/>
    <w:pPr>
      <w:spacing w:after="160" w:line="259" w:lineRule="auto"/>
    </w:pPr>
  </w:style>
  <w:style w:type="paragraph" w:customStyle="1" w:styleId="6112E7E9706C4F9784490E73B475F5D8">
    <w:name w:val="6112E7E9706C4F9784490E73B475F5D8"/>
    <w:rsid w:val="00E7693D"/>
    <w:pPr>
      <w:spacing w:after="160" w:line="259" w:lineRule="auto"/>
    </w:pPr>
  </w:style>
  <w:style w:type="paragraph" w:customStyle="1" w:styleId="244B91DC643F4E0C88930AE79281BADA">
    <w:name w:val="244B91DC643F4E0C88930AE79281BADA"/>
    <w:rsid w:val="00E7693D"/>
    <w:pPr>
      <w:spacing w:after="160" w:line="259" w:lineRule="auto"/>
    </w:pPr>
  </w:style>
  <w:style w:type="paragraph" w:customStyle="1" w:styleId="00383FFF38F04F53BAA0A5099E59BD5B">
    <w:name w:val="00383FFF38F04F53BAA0A5099E59BD5B"/>
    <w:rsid w:val="00E7693D"/>
    <w:pPr>
      <w:spacing w:after="160" w:line="259" w:lineRule="auto"/>
    </w:pPr>
  </w:style>
  <w:style w:type="paragraph" w:customStyle="1" w:styleId="35A67C7EDF014ECF945DB5B7DACB6F18">
    <w:name w:val="35A67C7EDF014ECF945DB5B7DACB6F18"/>
    <w:rsid w:val="00E7693D"/>
    <w:pPr>
      <w:spacing w:after="160" w:line="259" w:lineRule="auto"/>
    </w:pPr>
  </w:style>
  <w:style w:type="paragraph" w:customStyle="1" w:styleId="666CACD6FECB45E4914D83AAEC49C843">
    <w:name w:val="666CACD6FECB45E4914D83AAEC49C843"/>
    <w:rsid w:val="00E7693D"/>
    <w:pPr>
      <w:spacing w:after="160" w:line="259" w:lineRule="auto"/>
    </w:pPr>
  </w:style>
  <w:style w:type="paragraph" w:customStyle="1" w:styleId="679BFCA851754923BCD99508AB9C5B9D">
    <w:name w:val="679BFCA851754923BCD99508AB9C5B9D"/>
    <w:rsid w:val="00E7693D"/>
    <w:pPr>
      <w:spacing w:after="160" w:line="259" w:lineRule="auto"/>
    </w:pPr>
  </w:style>
  <w:style w:type="paragraph" w:customStyle="1" w:styleId="4476EFC444224AB58DEE2A7B4C1A4108">
    <w:name w:val="4476EFC444224AB58DEE2A7B4C1A4108"/>
    <w:rsid w:val="00E7693D"/>
    <w:pPr>
      <w:spacing w:after="160" w:line="259" w:lineRule="auto"/>
    </w:pPr>
  </w:style>
  <w:style w:type="paragraph" w:customStyle="1" w:styleId="CADCD4BB4C624EEE96C2FF149EE53BE0">
    <w:name w:val="CADCD4BB4C624EEE96C2FF149EE53BE0"/>
    <w:rsid w:val="00E7693D"/>
    <w:pPr>
      <w:spacing w:after="160" w:line="259" w:lineRule="auto"/>
    </w:pPr>
  </w:style>
  <w:style w:type="paragraph" w:customStyle="1" w:styleId="528D225703F745F9A4A8DA1EB28418C0">
    <w:name w:val="528D225703F745F9A4A8DA1EB28418C0"/>
    <w:rsid w:val="00E7693D"/>
    <w:pPr>
      <w:spacing w:after="160" w:line="259" w:lineRule="auto"/>
    </w:pPr>
  </w:style>
  <w:style w:type="paragraph" w:customStyle="1" w:styleId="52708E5E23684BBCA6A1F009AACF75AC">
    <w:name w:val="52708E5E23684BBCA6A1F009AACF75AC"/>
    <w:rsid w:val="00E7693D"/>
    <w:pPr>
      <w:spacing w:after="160" w:line="259" w:lineRule="auto"/>
    </w:pPr>
  </w:style>
  <w:style w:type="paragraph" w:customStyle="1" w:styleId="74EA4EAACC1342DAA6D7EFD0877FFCE9">
    <w:name w:val="74EA4EAACC1342DAA6D7EFD0877FFCE9"/>
    <w:rsid w:val="00E7693D"/>
    <w:pPr>
      <w:spacing w:after="160" w:line="259" w:lineRule="auto"/>
    </w:pPr>
  </w:style>
  <w:style w:type="paragraph" w:customStyle="1" w:styleId="E70D9C839E8A40CABDAF3557C6B98420">
    <w:name w:val="E70D9C839E8A40CABDAF3557C6B98420"/>
    <w:rsid w:val="00E7693D"/>
    <w:pPr>
      <w:spacing w:after="160" w:line="259" w:lineRule="auto"/>
    </w:pPr>
  </w:style>
  <w:style w:type="paragraph" w:customStyle="1" w:styleId="552CB955941B4D9691921154984DED56">
    <w:name w:val="552CB955941B4D9691921154984DED56"/>
    <w:rsid w:val="00E7693D"/>
    <w:pPr>
      <w:spacing w:after="160" w:line="259" w:lineRule="auto"/>
    </w:pPr>
  </w:style>
  <w:style w:type="paragraph" w:customStyle="1" w:styleId="FB2A033EBE3B4449BFBA43968F214E59">
    <w:name w:val="FB2A033EBE3B4449BFBA43968F214E59"/>
    <w:rsid w:val="00E7693D"/>
    <w:pPr>
      <w:spacing w:after="160" w:line="259" w:lineRule="auto"/>
    </w:pPr>
  </w:style>
  <w:style w:type="paragraph" w:customStyle="1" w:styleId="59C38FD97EEC4A958A76B3203DD84417">
    <w:name w:val="59C38FD97EEC4A958A76B3203DD84417"/>
    <w:rsid w:val="00E7693D"/>
    <w:pPr>
      <w:spacing w:after="160" w:line="259" w:lineRule="auto"/>
    </w:pPr>
  </w:style>
  <w:style w:type="paragraph" w:customStyle="1" w:styleId="84241E48C9BF4BC89F2E1A986AC7D7D6">
    <w:name w:val="84241E48C9BF4BC89F2E1A986AC7D7D6"/>
    <w:rsid w:val="00E7693D"/>
    <w:pPr>
      <w:spacing w:after="160" w:line="259" w:lineRule="auto"/>
    </w:pPr>
  </w:style>
  <w:style w:type="paragraph" w:customStyle="1" w:styleId="43FF6C9C309C48E8BF41EC53E88B609A">
    <w:name w:val="43FF6C9C309C48E8BF41EC53E88B609A"/>
    <w:rsid w:val="00E7693D"/>
    <w:pPr>
      <w:spacing w:after="160" w:line="259" w:lineRule="auto"/>
    </w:pPr>
  </w:style>
  <w:style w:type="paragraph" w:customStyle="1" w:styleId="F3C864B69ACF4F548C4B4D2469178199">
    <w:name w:val="F3C864B69ACF4F548C4B4D2469178199"/>
    <w:rsid w:val="00E7693D"/>
    <w:pPr>
      <w:spacing w:after="160" w:line="259" w:lineRule="auto"/>
    </w:pPr>
  </w:style>
  <w:style w:type="paragraph" w:customStyle="1" w:styleId="679A93DDABBA41A7BF2DEE67A9E1FB97">
    <w:name w:val="679A93DDABBA41A7BF2DEE67A9E1FB97"/>
    <w:rsid w:val="00E7693D"/>
    <w:pPr>
      <w:spacing w:after="160" w:line="259" w:lineRule="auto"/>
    </w:pPr>
  </w:style>
  <w:style w:type="paragraph" w:customStyle="1" w:styleId="7E946C5F6B704CE5B94500EBF0C9E83F">
    <w:name w:val="7E946C5F6B704CE5B94500EBF0C9E83F"/>
    <w:rsid w:val="00E7693D"/>
    <w:pPr>
      <w:spacing w:after="160" w:line="259" w:lineRule="auto"/>
    </w:pPr>
  </w:style>
  <w:style w:type="paragraph" w:customStyle="1" w:styleId="99452A1F7F6A45FCB3DFA96A48F2087C">
    <w:name w:val="99452A1F7F6A45FCB3DFA96A48F2087C"/>
    <w:rsid w:val="00E7693D"/>
    <w:pPr>
      <w:spacing w:after="160" w:line="259" w:lineRule="auto"/>
    </w:pPr>
  </w:style>
  <w:style w:type="paragraph" w:customStyle="1" w:styleId="5E14D46A3DB7429CBC13BC16BD27BA06">
    <w:name w:val="5E14D46A3DB7429CBC13BC16BD27BA06"/>
    <w:rsid w:val="00E7693D"/>
    <w:pPr>
      <w:spacing w:after="160" w:line="259" w:lineRule="auto"/>
    </w:pPr>
  </w:style>
  <w:style w:type="paragraph" w:customStyle="1" w:styleId="A740B1339AE74E6C84255DB1B56C54D3">
    <w:name w:val="A740B1339AE74E6C84255DB1B56C54D3"/>
    <w:rsid w:val="00E7693D"/>
    <w:pPr>
      <w:spacing w:after="160" w:line="259" w:lineRule="auto"/>
    </w:pPr>
  </w:style>
  <w:style w:type="paragraph" w:customStyle="1" w:styleId="7F1EDF94AD5C46099FAD948A992EBAFA">
    <w:name w:val="7F1EDF94AD5C46099FAD948A992EBAFA"/>
    <w:rsid w:val="00E7693D"/>
    <w:pPr>
      <w:spacing w:after="160" w:line="259" w:lineRule="auto"/>
    </w:pPr>
  </w:style>
  <w:style w:type="paragraph" w:customStyle="1" w:styleId="BDA15D3E5F9B4F1D9C15CF40326AE53E">
    <w:name w:val="BDA15D3E5F9B4F1D9C15CF40326AE53E"/>
    <w:rsid w:val="00E7693D"/>
    <w:pPr>
      <w:spacing w:after="160" w:line="259" w:lineRule="auto"/>
    </w:pPr>
  </w:style>
  <w:style w:type="paragraph" w:customStyle="1" w:styleId="ED2F2B2BA95949E898BB9D600A257A8D">
    <w:name w:val="ED2F2B2BA95949E898BB9D600A257A8D"/>
    <w:rsid w:val="00E7693D"/>
    <w:pPr>
      <w:spacing w:after="160" w:line="259" w:lineRule="auto"/>
    </w:pPr>
  </w:style>
  <w:style w:type="paragraph" w:customStyle="1" w:styleId="0905287E2209462A900C561BD1E847A6">
    <w:name w:val="0905287E2209462A900C561BD1E847A6"/>
    <w:rsid w:val="00E7693D"/>
    <w:pPr>
      <w:spacing w:after="160" w:line="259" w:lineRule="auto"/>
    </w:pPr>
  </w:style>
  <w:style w:type="paragraph" w:customStyle="1" w:styleId="E9AA2DC5178843DC84C82EF29D824B68">
    <w:name w:val="E9AA2DC5178843DC84C82EF29D824B68"/>
    <w:rsid w:val="00E7693D"/>
    <w:pPr>
      <w:spacing w:after="160" w:line="259" w:lineRule="auto"/>
    </w:pPr>
  </w:style>
  <w:style w:type="paragraph" w:customStyle="1" w:styleId="7C65825B74D848FDB4BFA862BFF8237C">
    <w:name w:val="7C65825B74D848FDB4BFA862BFF8237C"/>
    <w:rsid w:val="00E7693D"/>
    <w:pPr>
      <w:spacing w:after="160" w:line="259" w:lineRule="auto"/>
    </w:pPr>
  </w:style>
  <w:style w:type="paragraph" w:customStyle="1" w:styleId="2C782A3DA928439A9D98401C157AB790">
    <w:name w:val="2C782A3DA928439A9D98401C157AB790"/>
    <w:rsid w:val="00E7693D"/>
    <w:pPr>
      <w:spacing w:after="160" w:line="259" w:lineRule="auto"/>
    </w:pPr>
  </w:style>
  <w:style w:type="paragraph" w:customStyle="1" w:styleId="CF41CA4ED6E64883B45358AE271E5953">
    <w:name w:val="CF41CA4ED6E64883B45358AE271E5953"/>
    <w:rsid w:val="00E7693D"/>
    <w:pPr>
      <w:spacing w:after="160" w:line="259" w:lineRule="auto"/>
    </w:pPr>
  </w:style>
  <w:style w:type="paragraph" w:customStyle="1" w:styleId="2B1B7508BD224D7AB711CA2A32DB8014">
    <w:name w:val="2B1B7508BD224D7AB711CA2A32DB8014"/>
    <w:rsid w:val="00F642D7"/>
    <w:pPr>
      <w:spacing w:after="160" w:line="259" w:lineRule="auto"/>
    </w:pPr>
  </w:style>
  <w:style w:type="paragraph" w:customStyle="1" w:styleId="BF6C5F4E094648E89D2C670364AB9F05">
    <w:name w:val="BF6C5F4E094648E89D2C670364AB9F05"/>
    <w:rsid w:val="00F30597"/>
    <w:pPr>
      <w:spacing w:after="160" w:line="259" w:lineRule="auto"/>
    </w:pPr>
  </w:style>
  <w:style w:type="paragraph" w:customStyle="1" w:styleId="C72E588C9DD54C98B6D98EF9DE7EBFE8">
    <w:name w:val="C72E588C9DD54C98B6D98EF9DE7EBFE8"/>
    <w:rsid w:val="00F30597"/>
    <w:pPr>
      <w:spacing w:after="160" w:line="259" w:lineRule="auto"/>
    </w:pPr>
  </w:style>
  <w:style w:type="paragraph" w:customStyle="1" w:styleId="3A5F6617D8F34DEE9942D627C0A13C9B">
    <w:name w:val="3A5F6617D8F34DEE9942D627C0A13C9B"/>
    <w:rsid w:val="00F30597"/>
    <w:pPr>
      <w:spacing w:after="160" w:line="259" w:lineRule="auto"/>
    </w:pPr>
  </w:style>
  <w:style w:type="paragraph" w:customStyle="1" w:styleId="98A71DD4A5074E75B28595B1D4FF312D">
    <w:name w:val="98A71DD4A5074E75B28595B1D4FF312D"/>
    <w:rsid w:val="00F30597"/>
    <w:pPr>
      <w:spacing w:after="160" w:line="259" w:lineRule="auto"/>
    </w:pPr>
  </w:style>
  <w:style w:type="paragraph" w:customStyle="1" w:styleId="A1B96B4B19E844BFA53CBD12B7E58CD6">
    <w:name w:val="A1B96B4B19E844BFA53CBD12B7E58CD6"/>
    <w:rsid w:val="00F30597"/>
    <w:pPr>
      <w:spacing w:after="160" w:line="259" w:lineRule="auto"/>
    </w:pPr>
  </w:style>
  <w:style w:type="paragraph" w:customStyle="1" w:styleId="2B3D17D0F7844042B7687E6063DF2E94">
    <w:name w:val="2B3D17D0F7844042B7687E6063DF2E94"/>
    <w:rsid w:val="00F30597"/>
    <w:pPr>
      <w:spacing w:after="160" w:line="259" w:lineRule="auto"/>
    </w:pPr>
  </w:style>
  <w:style w:type="paragraph" w:customStyle="1" w:styleId="0ABF76C43F374A5D9492A71A270F10CF">
    <w:name w:val="0ABF76C43F374A5D9492A71A270F10CF"/>
    <w:rsid w:val="00F30597"/>
    <w:pPr>
      <w:spacing w:after="160" w:line="259" w:lineRule="auto"/>
    </w:pPr>
  </w:style>
  <w:style w:type="paragraph" w:customStyle="1" w:styleId="879627D477FB433388DF833F04678DB2">
    <w:name w:val="879627D477FB433388DF833F04678DB2"/>
    <w:rsid w:val="00F30597"/>
    <w:pPr>
      <w:spacing w:after="160" w:line="259" w:lineRule="auto"/>
    </w:pPr>
  </w:style>
  <w:style w:type="paragraph" w:customStyle="1" w:styleId="3AD34809238346B891129DBE86112E4E">
    <w:name w:val="3AD34809238346B891129DBE86112E4E"/>
    <w:rsid w:val="00F30597"/>
    <w:pPr>
      <w:spacing w:after="160" w:line="259" w:lineRule="auto"/>
    </w:pPr>
  </w:style>
  <w:style w:type="paragraph" w:customStyle="1" w:styleId="AF2068B0172C4A10BA7878BC86BA80A9">
    <w:name w:val="AF2068B0172C4A10BA7878BC86BA80A9"/>
    <w:rsid w:val="00F30597"/>
    <w:pPr>
      <w:spacing w:after="160" w:line="259" w:lineRule="auto"/>
    </w:pPr>
  </w:style>
  <w:style w:type="paragraph" w:customStyle="1" w:styleId="412D949163234D9C910648A9A0369AAF">
    <w:name w:val="412D949163234D9C910648A9A0369AAF"/>
    <w:rsid w:val="00F30597"/>
    <w:pPr>
      <w:spacing w:after="160" w:line="259" w:lineRule="auto"/>
    </w:pPr>
  </w:style>
  <w:style w:type="paragraph" w:customStyle="1" w:styleId="4057AB858F804665AF657A2AFD5E6A6E">
    <w:name w:val="4057AB858F804665AF657A2AFD5E6A6E"/>
    <w:rsid w:val="00F30597"/>
    <w:pPr>
      <w:spacing w:after="160" w:line="259" w:lineRule="auto"/>
    </w:pPr>
  </w:style>
  <w:style w:type="paragraph" w:customStyle="1" w:styleId="D999FD5DF7CB43E686B3C27CB1C87C78">
    <w:name w:val="D999FD5DF7CB43E686B3C27CB1C87C78"/>
    <w:rsid w:val="00F30597"/>
    <w:pPr>
      <w:spacing w:after="160" w:line="259" w:lineRule="auto"/>
    </w:pPr>
  </w:style>
  <w:style w:type="paragraph" w:customStyle="1" w:styleId="E884AE6151B9469E93A346E0D2989713">
    <w:name w:val="E884AE6151B9469E93A346E0D2989713"/>
    <w:rsid w:val="00F30597"/>
    <w:pPr>
      <w:spacing w:after="160" w:line="259" w:lineRule="auto"/>
    </w:pPr>
  </w:style>
  <w:style w:type="paragraph" w:customStyle="1" w:styleId="61D8A0F1F01542B1A2A14612084F9D8B">
    <w:name w:val="61D8A0F1F01542B1A2A14612084F9D8B"/>
    <w:rsid w:val="00F30597"/>
    <w:pPr>
      <w:spacing w:after="160" w:line="259" w:lineRule="auto"/>
    </w:pPr>
  </w:style>
  <w:style w:type="paragraph" w:customStyle="1" w:styleId="40A389E910574E75B6EF12FB7C388443">
    <w:name w:val="40A389E910574E75B6EF12FB7C388443"/>
    <w:rsid w:val="00F30597"/>
    <w:pPr>
      <w:spacing w:after="160" w:line="259" w:lineRule="auto"/>
    </w:pPr>
  </w:style>
  <w:style w:type="paragraph" w:customStyle="1" w:styleId="7DA0C7A58A0140C2B41FE8CF71C00BA1">
    <w:name w:val="7DA0C7A58A0140C2B41FE8CF71C00BA1"/>
    <w:rsid w:val="00F30597"/>
    <w:pPr>
      <w:spacing w:after="160" w:line="259" w:lineRule="auto"/>
    </w:pPr>
  </w:style>
  <w:style w:type="paragraph" w:customStyle="1" w:styleId="05F409D15DBA4180AB5763620B8373D4">
    <w:name w:val="05F409D15DBA4180AB5763620B8373D4"/>
    <w:rsid w:val="00F30597"/>
    <w:pPr>
      <w:spacing w:after="160" w:line="259" w:lineRule="auto"/>
    </w:pPr>
  </w:style>
  <w:style w:type="paragraph" w:customStyle="1" w:styleId="CFD7764ECF6C4F5084B04CB6199EBE33">
    <w:name w:val="CFD7764ECF6C4F5084B04CB6199EBE33"/>
    <w:rsid w:val="00F30597"/>
    <w:pPr>
      <w:spacing w:after="160" w:line="259" w:lineRule="auto"/>
    </w:pPr>
  </w:style>
  <w:style w:type="paragraph" w:customStyle="1" w:styleId="B10D9F74CAEF48959A55CE0282402D20">
    <w:name w:val="B10D9F74CAEF48959A55CE0282402D20"/>
    <w:rsid w:val="00F30597"/>
    <w:pPr>
      <w:spacing w:after="160" w:line="259" w:lineRule="auto"/>
    </w:pPr>
  </w:style>
  <w:style w:type="paragraph" w:customStyle="1" w:styleId="0E4C749E276E48918C59DE3CA6958B64">
    <w:name w:val="0E4C749E276E48918C59DE3CA6958B64"/>
    <w:rsid w:val="00F30597"/>
    <w:pPr>
      <w:spacing w:after="160" w:line="259" w:lineRule="auto"/>
    </w:pPr>
  </w:style>
  <w:style w:type="paragraph" w:customStyle="1" w:styleId="9C7FBBEF254547B1969097AED9EDEEA7">
    <w:name w:val="9C7FBBEF254547B1969097AED9EDEEA7"/>
    <w:rsid w:val="00F30597"/>
    <w:pPr>
      <w:spacing w:after="160" w:line="259" w:lineRule="auto"/>
    </w:pPr>
  </w:style>
  <w:style w:type="paragraph" w:customStyle="1" w:styleId="200899C9D7384DE685F9CF53C168AA2A">
    <w:name w:val="200899C9D7384DE685F9CF53C168AA2A"/>
    <w:rsid w:val="00F30597"/>
    <w:pPr>
      <w:spacing w:after="160" w:line="259" w:lineRule="auto"/>
    </w:pPr>
  </w:style>
  <w:style w:type="paragraph" w:customStyle="1" w:styleId="F063774C03C0438A8234C9E5A868EAD8">
    <w:name w:val="F063774C03C0438A8234C9E5A868EAD8"/>
    <w:rsid w:val="00F30597"/>
    <w:pPr>
      <w:spacing w:after="160" w:line="259" w:lineRule="auto"/>
    </w:pPr>
  </w:style>
  <w:style w:type="paragraph" w:customStyle="1" w:styleId="809FBD06E66D420B9EB302DD1B1927A2">
    <w:name w:val="809FBD06E66D420B9EB302DD1B1927A2"/>
    <w:rsid w:val="00F30597"/>
    <w:pPr>
      <w:spacing w:after="160" w:line="259" w:lineRule="auto"/>
    </w:pPr>
  </w:style>
  <w:style w:type="paragraph" w:customStyle="1" w:styleId="D4DA3D6E8191427EB0CFDF895C4FC0A3">
    <w:name w:val="D4DA3D6E8191427EB0CFDF895C4FC0A3"/>
    <w:rsid w:val="00F30597"/>
    <w:pPr>
      <w:spacing w:after="160" w:line="259" w:lineRule="auto"/>
    </w:pPr>
  </w:style>
  <w:style w:type="paragraph" w:customStyle="1" w:styleId="6067B36C44DB4300A96DA7834FF9334D">
    <w:name w:val="6067B36C44DB4300A96DA7834FF9334D"/>
    <w:rsid w:val="00F30597"/>
    <w:pPr>
      <w:spacing w:after="160" w:line="259" w:lineRule="auto"/>
    </w:pPr>
  </w:style>
  <w:style w:type="paragraph" w:customStyle="1" w:styleId="D0947F3432444C5F9AEB2C14CE6175F5">
    <w:name w:val="D0947F3432444C5F9AEB2C14CE6175F5"/>
    <w:rsid w:val="00F30597"/>
    <w:pPr>
      <w:spacing w:after="160" w:line="259" w:lineRule="auto"/>
    </w:pPr>
  </w:style>
  <w:style w:type="paragraph" w:customStyle="1" w:styleId="A8744927D4B14623904F4AD470FE2AA2">
    <w:name w:val="A8744927D4B14623904F4AD470FE2AA2"/>
    <w:rsid w:val="00F30597"/>
    <w:pPr>
      <w:spacing w:after="160" w:line="259" w:lineRule="auto"/>
    </w:pPr>
  </w:style>
  <w:style w:type="paragraph" w:customStyle="1" w:styleId="58E0FAF8D8A64E3FB6DF2C18AF42919B">
    <w:name w:val="58E0FAF8D8A64E3FB6DF2C18AF42919B"/>
    <w:rsid w:val="00F30597"/>
    <w:pPr>
      <w:spacing w:after="160" w:line="259" w:lineRule="auto"/>
    </w:pPr>
  </w:style>
  <w:style w:type="paragraph" w:customStyle="1" w:styleId="5D209F2B2C664197870ADA460B0DFBDB">
    <w:name w:val="5D209F2B2C664197870ADA460B0DFBDB"/>
    <w:rsid w:val="00F30597"/>
    <w:pPr>
      <w:spacing w:after="160" w:line="259" w:lineRule="auto"/>
    </w:pPr>
  </w:style>
  <w:style w:type="paragraph" w:customStyle="1" w:styleId="F1395F004B074F36BF051F8250A89466">
    <w:name w:val="F1395F004B074F36BF051F8250A89466"/>
    <w:rsid w:val="00F30597"/>
    <w:pPr>
      <w:spacing w:after="160" w:line="259" w:lineRule="auto"/>
    </w:pPr>
  </w:style>
  <w:style w:type="paragraph" w:customStyle="1" w:styleId="96B59F97E9C04FCF9D4AA3A1280CED43">
    <w:name w:val="96B59F97E9C04FCF9D4AA3A1280CED43"/>
    <w:rsid w:val="00F30597"/>
    <w:pPr>
      <w:spacing w:after="160" w:line="259" w:lineRule="auto"/>
    </w:pPr>
  </w:style>
  <w:style w:type="paragraph" w:customStyle="1" w:styleId="4CFE7A18B48A4FD0BA475DE2FB837C6D">
    <w:name w:val="4CFE7A18B48A4FD0BA475DE2FB837C6D"/>
    <w:rsid w:val="00F30597"/>
    <w:pPr>
      <w:spacing w:after="160" w:line="259" w:lineRule="auto"/>
    </w:pPr>
  </w:style>
  <w:style w:type="paragraph" w:customStyle="1" w:styleId="1490C9FCCEEE4189A519732EBD207175">
    <w:name w:val="1490C9FCCEEE4189A519732EBD207175"/>
    <w:rsid w:val="00F30597"/>
    <w:pPr>
      <w:spacing w:after="160" w:line="259" w:lineRule="auto"/>
    </w:pPr>
  </w:style>
  <w:style w:type="paragraph" w:customStyle="1" w:styleId="E56E2FA368D9495287EB74FC2462DB90">
    <w:name w:val="E56E2FA368D9495287EB74FC2462DB90"/>
    <w:rsid w:val="00F30597"/>
    <w:pPr>
      <w:spacing w:after="160" w:line="259" w:lineRule="auto"/>
    </w:pPr>
  </w:style>
  <w:style w:type="paragraph" w:customStyle="1" w:styleId="56180042F2BE4F0ABDA2ECC8871785CD">
    <w:name w:val="56180042F2BE4F0ABDA2ECC8871785CD"/>
    <w:rsid w:val="00F30597"/>
    <w:pPr>
      <w:spacing w:after="160" w:line="259" w:lineRule="auto"/>
    </w:pPr>
  </w:style>
  <w:style w:type="paragraph" w:customStyle="1" w:styleId="2989FEA9E4D847DEA86191C484C88A61">
    <w:name w:val="2989FEA9E4D847DEA86191C484C88A61"/>
    <w:rsid w:val="00F30597"/>
    <w:pPr>
      <w:spacing w:after="160" w:line="259" w:lineRule="auto"/>
    </w:pPr>
  </w:style>
  <w:style w:type="paragraph" w:customStyle="1" w:styleId="B3CCA6FAA2664F74AA6DAB79B773F325">
    <w:name w:val="B3CCA6FAA2664F74AA6DAB79B773F325"/>
    <w:rsid w:val="00F30597"/>
    <w:pPr>
      <w:spacing w:after="160" w:line="259" w:lineRule="auto"/>
    </w:pPr>
  </w:style>
  <w:style w:type="paragraph" w:customStyle="1" w:styleId="BCC61689667A4A9F91F925CEB811C5B7">
    <w:name w:val="BCC61689667A4A9F91F925CEB811C5B7"/>
    <w:rsid w:val="00F30597"/>
    <w:pPr>
      <w:spacing w:after="160" w:line="259" w:lineRule="auto"/>
    </w:pPr>
  </w:style>
  <w:style w:type="paragraph" w:customStyle="1" w:styleId="9256AEDFA46143D6956B6F85A0F3E38C">
    <w:name w:val="9256AEDFA46143D6956B6F85A0F3E38C"/>
    <w:rsid w:val="00F30597"/>
    <w:pPr>
      <w:spacing w:after="160" w:line="259" w:lineRule="auto"/>
    </w:pPr>
  </w:style>
  <w:style w:type="paragraph" w:customStyle="1" w:styleId="73DFCFF4D19B40698FC9FF8C1924D0CF">
    <w:name w:val="73DFCFF4D19B40698FC9FF8C1924D0CF"/>
    <w:rsid w:val="00F30597"/>
    <w:pPr>
      <w:spacing w:after="160" w:line="259" w:lineRule="auto"/>
    </w:pPr>
  </w:style>
  <w:style w:type="paragraph" w:customStyle="1" w:styleId="6F18E8FCC984459F80FAB121F3CDB209">
    <w:name w:val="6F18E8FCC984459F80FAB121F3CDB209"/>
    <w:rsid w:val="00F30597"/>
    <w:pPr>
      <w:spacing w:after="160" w:line="259" w:lineRule="auto"/>
    </w:pPr>
  </w:style>
  <w:style w:type="paragraph" w:customStyle="1" w:styleId="CDE51334E49447FD913F60399E2FC780">
    <w:name w:val="CDE51334E49447FD913F60399E2FC780"/>
    <w:rsid w:val="00F30597"/>
    <w:pPr>
      <w:spacing w:after="160" w:line="259" w:lineRule="auto"/>
    </w:pPr>
  </w:style>
  <w:style w:type="paragraph" w:customStyle="1" w:styleId="C0C19A7C7838480BB9686D3FEF21851C">
    <w:name w:val="C0C19A7C7838480BB9686D3FEF21851C"/>
    <w:rsid w:val="00F30597"/>
    <w:pPr>
      <w:spacing w:after="160" w:line="259" w:lineRule="auto"/>
    </w:pPr>
  </w:style>
  <w:style w:type="paragraph" w:customStyle="1" w:styleId="C17D0D101A5A4076924D1CD9B759013B">
    <w:name w:val="C17D0D101A5A4076924D1CD9B759013B"/>
    <w:rsid w:val="00F30597"/>
    <w:pPr>
      <w:spacing w:after="160" w:line="259" w:lineRule="auto"/>
    </w:pPr>
  </w:style>
  <w:style w:type="paragraph" w:customStyle="1" w:styleId="5F05A4FFD900415BBF4337485AB14DDF">
    <w:name w:val="5F05A4FFD900415BBF4337485AB14DDF"/>
    <w:rsid w:val="00F30597"/>
    <w:pPr>
      <w:spacing w:after="160" w:line="259" w:lineRule="auto"/>
    </w:pPr>
  </w:style>
  <w:style w:type="paragraph" w:customStyle="1" w:styleId="BC23A2C75AF54488BA412510D74FE63F">
    <w:name w:val="BC23A2C75AF54488BA412510D74FE63F"/>
    <w:rsid w:val="00F30597"/>
    <w:pPr>
      <w:spacing w:after="160" w:line="259" w:lineRule="auto"/>
    </w:pPr>
  </w:style>
  <w:style w:type="paragraph" w:customStyle="1" w:styleId="8A4C120FB75A4A54B9EBD6F6F8F64C31">
    <w:name w:val="8A4C120FB75A4A54B9EBD6F6F8F64C31"/>
    <w:rsid w:val="00F30597"/>
    <w:pPr>
      <w:spacing w:after="160" w:line="259" w:lineRule="auto"/>
    </w:pPr>
  </w:style>
  <w:style w:type="paragraph" w:customStyle="1" w:styleId="9C246A7BCAD84CA9A48C562318A39805">
    <w:name w:val="9C246A7BCAD84CA9A48C562318A39805"/>
    <w:rsid w:val="00F30597"/>
    <w:pPr>
      <w:spacing w:after="160" w:line="259" w:lineRule="auto"/>
    </w:pPr>
  </w:style>
  <w:style w:type="paragraph" w:customStyle="1" w:styleId="51771CB99E1242D28310DEB8575BAD92">
    <w:name w:val="51771CB99E1242D28310DEB8575BAD92"/>
    <w:rsid w:val="00F30597"/>
    <w:pPr>
      <w:spacing w:after="160" w:line="259" w:lineRule="auto"/>
    </w:pPr>
  </w:style>
  <w:style w:type="paragraph" w:customStyle="1" w:styleId="5B8A5E5BE0014937A8F83FB614E15BBA">
    <w:name w:val="5B8A5E5BE0014937A8F83FB614E15BBA"/>
    <w:rsid w:val="00F30597"/>
    <w:pPr>
      <w:spacing w:after="160" w:line="259" w:lineRule="auto"/>
    </w:pPr>
  </w:style>
  <w:style w:type="paragraph" w:customStyle="1" w:styleId="FF27F8D1625F486188E9B105A4F4AF60">
    <w:name w:val="FF27F8D1625F486188E9B105A4F4AF60"/>
    <w:rsid w:val="00F30597"/>
    <w:pPr>
      <w:spacing w:after="160" w:line="259" w:lineRule="auto"/>
    </w:pPr>
  </w:style>
  <w:style w:type="paragraph" w:customStyle="1" w:styleId="229121FC1A104AD9BCC81F13014C2221">
    <w:name w:val="229121FC1A104AD9BCC81F13014C2221"/>
    <w:rsid w:val="00F30597"/>
    <w:pPr>
      <w:spacing w:after="160" w:line="259" w:lineRule="auto"/>
    </w:pPr>
  </w:style>
  <w:style w:type="paragraph" w:customStyle="1" w:styleId="B86C827F007E4CC2B855CAB7D4C29147">
    <w:name w:val="B86C827F007E4CC2B855CAB7D4C29147"/>
    <w:rsid w:val="00F30597"/>
    <w:pPr>
      <w:spacing w:after="160" w:line="259" w:lineRule="auto"/>
    </w:pPr>
  </w:style>
  <w:style w:type="paragraph" w:customStyle="1" w:styleId="AC86D26E36F649DD94C7331ED922AD7A">
    <w:name w:val="AC86D26E36F649DD94C7331ED922AD7A"/>
    <w:rsid w:val="00F30597"/>
    <w:pPr>
      <w:spacing w:after="160" w:line="259" w:lineRule="auto"/>
    </w:pPr>
  </w:style>
  <w:style w:type="paragraph" w:customStyle="1" w:styleId="608182DD10C0499A920ECC55F9704415">
    <w:name w:val="608182DD10C0499A920ECC55F9704415"/>
    <w:rsid w:val="00F30597"/>
    <w:pPr>
      <w:spacing w:after="160" w:line="259" w:lineRule="auto"/>
    </w:pPr>
  </w:style>
  <w:style w:type="paragraph" w:customStyle="1" w:styleId="1DB13263D98640AC9398EE8FFD187556">
    <w:name w:val="1DB13263D98640AC9398EE8FFD187556"/>
    <w:rsid w:val="00F30597"/>
    <w:pPr>
      <w:spacing w:after="160" w:line="259" w:lineRule="auto"/>
    </w:pPr>
  </w:style>
  <w:style w:type="paragraph" w:customStyle="1" w:styleId="0348D28702D54D978DE7F49117B3931D">
    <w:name w:val="0348D28702D54D978DE7F49117B3931D"/>
    <w:rsid w:val="00F30597"/>
    <w:pPr>
      <w:spacing w:after="160" w:line="259" w:lineRule="auto"/>
    </w:pPr>
  </w:style>
  <w:style w:type="paragraph" w:customStyle="1" w:styleId="D6B8689BD9A04EA18F6652B37B945040">
    <w:name w:val="D6B8689BD9A04EA18F6652B37B945040"/>
    <w:rsid w:val="00F30597"/>
    <w:pPr>
      <w:spacing w:after="160" w:line="259" w:lineRule="auto"/>
    </w:pPr>
  </w:style>
  <w:style w:type="paragraph" w:customStyle="1" w:styleId="D2A207244D4B484F992ADE75FE627DDB">
    <w:name w:val="D2A207244D4B484F992ADE75FE627DDB"/>
    <w:rsid w:val="00F30597"/>
    <w:pPr>
      <w:spacing w:after="160" w:line="259" w:lineRule="auto"/>
    </w:pPr>
  </w:style>
  <w:style w:type="paragraph" w:customStyle="1" w:styleId="924369ABA300499287419964D5954E6E">
    <w:name w:val="924369ABA300499287419964D5954E6E"/>
    <w:rsid w:val="00F30597"/>
    <w:pPr>
      <w:spacing w:after="160" w:line="259" w:lineRule="auto"/>
    </w:pPr>
  </w:style>
  <w:style w:type="paragraph" w:customStyle="1" w:styleId="81329FD9B4B44572B49397E32B7C8F30">
    <w:name w:val="81329FD9B4B44572B49397E32B7C8F30"/>
    <w:rsid w:val="00F30597"/>
    <w:pPr>
      <w:spacing w:after="160" w:line="259" w:lineRule="auto"/>
    </w:pPr>
  </w:style>
  <w:style w:type="paragraph" w:customStyle="1" w:styleId="22EC540DF821491CB0CB984CF44B1A45">
    <w:name w:val="22EC540DF821491CB0CB984CF44B1A45"/>
    <w:rsid w:val="00F30597"/>
    <w:pPr>
      <w:spacing w:after="160" w:line="259" w:lineRule="auto"/>
    </w:pPr>
  </w:style>
  <w:style w:type="paragraph" w:customStyle="1" w:styleId="77AEC331B9B24F0E9F0EAD401CE38F89">
    <w:name w:val="77AEC331B9B24F0E9F0EAD401CE38F89"/>
    <w:rsid w:val="00F30597"/>
    <w:pPr>
      <w:spacing w:after="160" w:line="259" w:lineRule="auto"/>
    </w:pPr>
  </w:style>
  <w:style w:type="paragraph" w:customStyle="1" w:styleId="8007144C8CC141C7BF6A25FA17FB69F0">
    <w:name w:val="8007144C8CC141C7BF6A25FA17FB69F0"/>
    <w:rsid w:val="00F30597"/>
    <w:pPr>
      <w:spacing w:after="160" w:line="259" w:lineRule="auto"/>
    </w:pPr>
  </w:style>
  <w:style w:type="paragraph" w:customStyle="1" w:styleId="C36E76234FD947BF817C023D07C16DE4">
    <w:name w:val="C36E76234FD947BF817C023D07C16DE4"/>
    <w:rsid w:val="00F30597"/>
    <w:pPr>
      <w:spacing w:after="160" w:line="259" w:lineRule="auto"/>
    </w:pPr>
  </w:style>
  <w:style w:type="paragraph" w:customStyle="1" w:styleId="98AB449B680845EC9110B8C8802D9D25">
    <w:name w:val="98AB449B680845EC9110B8C8802D9D25"/>
    <w:rsid w:val="00F30597"/>
    <w:pPr>
      <w:spacing w:after="160" w:line="259" w:lineRule="auto"/>
    </w:pPr>
  </w:style>
  <w:style w:type="paragraph" w:customStyle="1" w:styleId="214DD6B1E4344681A78892AABEDA3E24">
    <w:name w:val="214DD6B1E4344681A78892AABEDA3E24"/>
    <w:rsid w:val="00F30597"/>
    <w:pPr>
      <w:spacing w:after="160" w:line="259" w:lineRule="auto"/>
    </w:pPr>
  </w:style>
  <w:style w:type="paragraph" w:customStyle="1" w:styleId="916D4BB0C4AC452FA44D61CD22D44D7E">
    <w:name w:val="916D4BB0C4AC452FA44D61CD22D44D7E"/>
    <w:rsid w:val="00F30597"/>
    <w:pPr>
      <w:spacing w:after="160" w:line="259" w:lineRule="auto"/>
    </w:pPr>
  </w:style>
  <w:style w:type="paragraph" w:customStyle="1" w:styleId="98719FE1241746D98755B45A88D91300">
    <w:name w:val="98719FE1241746D98755B45A88D91300"/>
    <w:rsid w:val="00F30597"/>
    <w:pPr>
      <w:spacing w:after="160" w:line="259" w:lineRule="auto"/>
    </w:pPr>
  </w:style>
  <w:style w:type="paragraph" w:customStyle="1" w:styleId="7B4E876DCDA44ACD980C1C0AAF6B945C">
    <w:name w:val="7B4E876DCDA44ACD980C1C0AAF6B945C"/>
    <w:rsid w:val="00F30597"/>
    <w:pPr>
      <w:spacing w:after="160" w:line="259" w:lineRule="auto"/>
    </w:pPr>
  </w:style>
  <w:style w:type="paragraph" w:customStyle="1" w:styleId="D47604E8BA154BE4896620440E1FAA72">
    <w:name w:val="D47604E8BA154BE4896620440E1FAA72"/>
    <w:rsid w:val="00F30597"/>
    <w:pPr>
      <w:spacing w:after="160" w:line="259" w:lineRule="auto"/>
    </w:pPr>
  </w:style>
  <w:style w:type="paragraph" w:customStyle="1" w:styleId="8416426F28ED474A848663ECA8AB7A58">
    <w:name w:val="8416426F28ED474A848663ECA8AB7A58"/>
    <w:rsid w:val="00F30597"/>
    <w:pPr>
      <w:spacing w:after="160" w:line="259" w:lineRule="auto"/>
    </w:pPr>
  </w:style>
  <w:style w:type="paragraph" w:customStyle="1" w:styleId="C18A39F22F904475907FD87774EAC19C">
    <w:name w:val="C18A39F22F904475907FD87774EAC19C"/>
    <w:rsid w:val="00F30597"/>
    <w:pPr>
      <w:spacing w:after="160" w:line="259" w:lineRule="auto"/>
    </w:pPr>
  </w:style>
  <w:style w:type="paragraph" w:customStyle="1" w:styleId="E80610FEF996422780683C61688A6D1E">
    <w:name w:val="E80610FEF996422780683C61688A6D1E"/>
    <w:rsid w:val="00F30597"/>
    <w:pPr>
      <w:spacing w:after="160" w:line="259" w:lineRule="auto"/>
    </w:pPr>
  </w:style>
  <w:style w:type="paragraph" w:customStyle="1" w:styleId="DF73664486BC4BA08F9195DE95372909">
    <w:name w:val="DF73664486BC4BA08F9195DE95372909"/>
    <w:rsid w:val="00F30597"/>
    <w:pPr>
      <w:spacing w:after="160" w:line="259" w:lineRule="auto"/>
    </w:pPr>
  </w:style>
  <w:style w:type="paragraph" w:customStyle="1" w:styleId="5B5B4567917443BB8455BD1A4EE80E77">
    <w:name w:val="5B5B4567917443BB8455BD1A4EE80E77"/>
    <w:rsid w:val="00F30597"/>
    <w:pPr>
      <w:spacing w:after="160" w:line="259" w:lineRule="auto"/>
    </w:pPr>
  </w:style>
  <w:style w:type="paragraph" w:customStyle="1" w:styleId="C6E36C98BFA94286BE66B4B2123FF869">
    <w:name w:val="C6E36C98BFA94286BE66B4B2123FF869"/>
    <w:rsid w:val="00F30597"/>
    <w:pPr>
      <w:spacing w:after="160" w:line="259" w:lineRule="auto"/>
    </w:pPr>
  </w:style>
  <w:style w:type="paragraph" w:customStyle="1" w:styleId="E511887CB92C4E2B8E8211BF13E68C3A">
    <w:name w:val="E511887CB92C4E2B8E8211BF13E68C3A"/>
    <w:rsid w:val="00F30597"/>
    <w:pPr>
      <w:spacing w:after="160" w:line="259" w:lineRule="auto"/>
    </w:pPr>
  </w:style>
  <w:style w:type="paragraph" w:customStyle="1" w:styleId="18E3AB02527543038289BA762BA201ED">
    <w:name w:val="18E3AB02527543038289BA762BA201ED"/>
    <w:rsid w:val="00F30597"/>
    <w:pPr>
      <w:spacing w:after="160" w:line="259" w:lineRule="auto"/>
    </w:pPr>
  </w:style>
  <w:style w:type="paragraph" w:customStyle="1" w:styleId="0322F3C0F8D846E794E14AD93AFDAA4A">
    <w:name w:val="0322F3C0F8D846E794E14AD93AFDAA4A"/>
    <w:rsid w:val="00F30597"/>
    <w:pPr>
      <w:spacing w:after="160" w:line="259" w:lineRule="auto"/>
    </w:pPr>
  </w:style>
  <w:style w:type="paragraph" w:customStyle="1" w:styleId="AC3DCDBC39E847F2B497EE14A964E4C1">
    <w:name w:val="AC3DCDBC39E847F2B497EE14A964E4C1"/>
    <w:rsid w:val="00F30597"/>
    <w:pPr>
      <w:spacing w:after="160" w:line="259" w:lineRule="auto"/>
    </w:pPr>
  </w:style>
  <w:style w:type="paragraph" w:customStyle="1" w:styleId="91C61C8E693F4B71B7BE111543E91730">
    <w:name w:val="91C61C8E693F4B71B7BE111543E91730"/>
    <w:rsid w:val="00F30597"/>
    <w:pPr>
      <w:spacing w:after="160" w:line="259" w:lineRule="auto"/>
    </w:pPr>
  </w:style>
  <w:style w:type="paragraph" w:customStyle="1" w:styleId="1195962F3F744699B153ECB30D557410">
    <w:name w:val="1195962F3F744699B153ECB30D557410"/>
    <w:rsid w:val="00F30597"/>
    <w:pPr>
      <w:spacing w:after="160" w:line="259" w:lineRule="auto"/>
    </w:pPr>
  </w:style>
  <w:style w:type="paragraph" w:customStyle="1" w:styleId="1260B9ABD12543F789EA1A3C2B017B6C">
    <w:name w:val="1260B9ABD12543F789EA1A3C2B017B6C"/>
    <w:rsid w:val="00F30597"/>
    <w:pPr>
      <w:spacing w:after="160" w:line="259" w:lineRule="auto"/>
    </w:pPr>
  </w:style>
  <w:style w:type="paragraph" w:customStyle="1" w:styleId="56E28B08E4BF4F39B89889737D819F4E">
    <w:name w:val="56E28B08E4BF4F39B89889737D819F4E"/>
    <w:rsid w:val="00F30597"/>
    <w:pPr>
      <w:spacing w:after="160" w:line="259" w:lineRule="auto"/>
    </w:pPr>
  </w:style>
  <w:style w:type="paragraph" w:customStyle="1" w:styleId="2C92EE8B80A94012B27178E33AD5F8AF">
    <w:name w:val="2C92EE8B80A94012B27178E33AD5F8AF"/>
    <w:rsid w:val="00F30597"/>
    <w:pPr>
      <w:spacing w:after="160" w:line="259" w:lineRule="auto"/>
    </w:pPr>
  </w:style>
  <w:style w:type="paragraph" w:customStyle="1" w:styleId="9B8EF5E1F95148E88CBE1256EB26F7EE">
    <w:name w:val="9B8EF5E1F95148E88CBE1256EB26F7EE"/>
    <w:rsid w:val="00F30597"/>
    <w:pPr>
      <w:spacing w:after="160" w:line="259" w:lineRule="auto"/>
    </w:pPr>
  </w:style>
  <w:style w:type="paragraph" w:customStyle="1" w:styleId="BAB343E746E14CA8BB53206605994BE2">
    <w:name w:val="BAB343E746E14CA8BB53206605994BE2"/>
    <w:rsid w:val="00F30597"/>
    <w:pPr>
      <w:spacing w:after="160" w:line="259" w:lineRule="auto"/>
    </w:pPr>
  </w:style>
  <w:style w:type="paragraph" w:customStyle="1" w:styleId="ECD4988A0F7A46049BA8FC497ED44C0F">
    <w:name w:val="ECD4988A0F7A46049BA8FC497ED44C0F"/>
    <w:rsid w:val="00F30597"/>
    <w:pPr>
      <w:spacing w:after="160" w:line="259" w:lineRule="auto"/>
    </w:pPr>
  </w:style>
  <w:style w:type="paragraph" w:customStyle="1" w:styleId="20A0A22B6E8E4ADA8CEDB1DB0A11214E">
    <w:name w:val="20A0A22B6E8E4ADA8CEDB1DB0A11214E"/>
    <w:rsid w:val="00F30597"/>
    <w:pPr>
      <w:spacing w:after="160" w:line="259" w:lineRule="auto"/>
    </w:pPr>
  </w:style>
  <w:style w:type="paragraph" w:customStyle="1" w:styleId="3F85FB3DE48F4569B6B762B25E4147A9">
    <w:name w:val="3F85FB3DE48F4569B6B762B25E4147A9"/>
    <w:rsid w:val="00F30597"/>
    <w:pPr>
      <w:spacing w:after="160" w:line="259" w:lineRule="auto"/>
    </w:pPr>
  </w:style>
  <w:style w:type="paragraph" w:customStyle="1" w:styleId="1BDC9A23837F41679C39F1815673F642">
    <w:name w:val="1BDC9A23837F41679C39F1815673F642"/>
    <w:rsid w:val="00F30597"/>
    <w:pPr>
      <w:spacing w:after="160" w:line="259" w:lineRule="auto"/>
    </w:pPr>
  </w:style>
  <w:style w:type="paragraph" w:customStyle="1" w:styleId="819C1F626D4E464693BC56089E44BD67">
    <w:name w:val="819C1F626D4E464693BC56089E44BD67"/>
    <w:rsid w:val="00F30597"/>
    <w:pPr>
      <w:spacing w:after="160" w:line="259" w:lineRule="auto"/>
    </w:pPr>
  </w:style>
  <w:style w:type="paragraph" w:customStyle="1" w:styleId="559A12EC6EE244AF8EA3A13AF4165EAC">
    <w:name w:val="559A12EC6EE244AF8EA3A13AF4165EAC"/>
    <w:rsid w:val="00F30597"/>
    <w:pPr>
      <w:spacing w:after="160" w:line="259" w:lineRule="auto"/>
    </w:pPr>
  </w:style>
  <w:style w:type="paragraph" w:customStyle="1" w:styleId="D39AA13FCE4B4B869B648ACE4D9830E3">
    <w:name w:val="D39AA13FCE4B4B869B648ACE4D9830E3"/>
    <w:rsid w:val="00F30597"/>
    <w:pPr>
      <w:spacing w:after="160" w:line="259" w:lineRule="auto"/>
    </w:pPr>
  </w:style>
  <w:style w:type="paragraph" w:customStyle="1" w:styleId="12079CA862444094AAD62B3BF5F7EE51">
    <w:name w:val="12079CA862444094AAD62B3BF5F7EE51"/>
    <w:rsid w:val="00F30597"/>
    <w:pPr>
      <w:spacing w:after="160" w:line="259" w:lineRule="auto"/>
    </w:pPr>
  </w:style>
  <w:style w:type="paragraph" w:customStyle="1" w:styleId="B38FDAEC155447709ECB66372DDEBC9A">
    <w:name w:val="B38FDAEC155447709ECB66372DDEBC9A"/>
    <w:rsid w:val="00F30597"/>
    <w:pPr>
      <w:spacing w:after="160" w:line="259" w:lineRule="auto"/>
    </w:pPr>
  </w:style>
  <w:style w:type="paragraph" w:customStyle="1" w:styleId="99CCB5FD8CCE43169C2976BA0DE474D3">
    <w:name w:val="99CCB5FD8CCE43169C2976BA0DE474D3"/>
    <w:rsid w:val="00F30597"/>
    <w:pPr>
      <w:spacing w:after="160" w:line="259" w:lineRule="auto"/>
    </w:pPr>
  </w:style>
  <w:style w:type="paragraph" w:customStyle="1" w:styleId="57BC0ACFF84E4A728768FAAB6ECBF589">
    <w:name w:val="57BC0ACFF84E4A728768FAAB6ECBF589"/>
    <w:rsid w:val="00F30597"/>
    <w:pPr>
      <w:spacing w:after="160" w:line="259" w:lineRule="auto"/>
    </w:pPr>
  </w:style>
  <w:style w:type="paragraph" w:customStyle="1" w:styleId="823A20BE505C4BC2BAFD98C29C568096">
    <w:name w:val="823A20BE505C4BC2BAFD98C29C568096"/>
    <w:rsid w:val="00F30597"/>
    <w:pPr>
      <w:spacing w:after="160" w:line="259" w:lineRule="auto"/>
    </w:pPr>
  </w:style>
  <w:style w:type="paragraph" w:customStyle="1" w:styleId="0A75A413E03046B8AF62A64E462DE6EC">
    <w:name w:val="0A75A413E03046B8AF62A64E462DE6EC"/>
    <w:rsid w:val="00F30597"/>
    <w:pPr>
      <w:spacing w:after="160" w:line="259" w:lineRule="auto"/>
    </w:pPr>
  </w:style>
  <w:style w:type="paragraph" w:customStyle="1" w:styleId="4BFD9767485A4E55BBCEEED48B2BA795">
    <w:name w:val="4BFD9767485A4E55BBCEEED48B2BA795"/>
    <w:rsid w:val="00F30597"/>
    <w:pPr>
      <w:spacing w:after="160" w:line="259" w:lineRule="auto"/>
    </w:pPr>
  </w:style>
  <w:style w:type="paragraph" w:customStyle="1" w:styleId="48485E67887342989D62AD81A88F548E">
    <w:name w:val="48485E67887342989D62AD81A88F548E"/>
    <w:rsid w:val="00F30597"/>
    <w:pPr>
      <w:spacing w:after="160" w:line="259" w:lineRule="auto"/>
    </w:pPr>
  </w:style>
  <w:style w:type="paragraph" w:customStyle="1" w:styleId="0009307DF6C448578065104CA0D80904">
    <w:name w:val="0009307DF6C448578065104CA0D80904"/>
    <w:rsid w:val="00F30597"/>
    <w:pPr>
      <w:spacing w:after="160" w:line="259" w:lineRule="auto"/>
    </w:pPr>
  </w:style>
  <w:style w:type="paragraph" w:customStyle="1" w:styleId="FD96F49E941D4CFDAE40AA076FF4EFA3">
    <w:name w:val="FD96F49E941D4CFDAE40AA076FF4EFA3"/>
    <w:rsid w:val="00F30597"/>
    <w:pPr>
      <w:spacing w:after="160" w:line="259" w:lineRule="auto"/>
    </w:pPr>
  </w:style>
  <w:style w:type="paragraph" w:customStyle="1" w:styleId="CC37BF0E594D466E8ACBE126784BFA50">
    <w:name w:val="CC37BF0E594D466E8ACBE126784BFA50"/>
    <w:rsid w:val="00F30597"/>
    <w:pPr>
      <w:spacing w:after="160" w:line="259" w:lineRule="auto"/>
    </w:pPr>
  </w:style>
  <w:style w:type="paragraph" w:customStyle="1" w:styleId="BE30A7FE048F4DC090D80FABC4C65810">
    <w:name w:val="BE30A7FE048F4DC090D80FABC4C65810"/>
    <w:rsid w:val="00F30597"/>
    <w:pPr>
      <w:spacing w:after="160" w:line="259" w:lineRule="auto"/>
    </w:pPr>
  </w:style>
  <w:style w:type="paragraph" w:customStyle="1" w:styleId="9CD6D2F87BDC4447BAEF3435E79EDF92">
    <w:name w:val="9CD6D2F87BDC4447BAEF3435E79EDF92"/>
    <w:rsid w:val="0045616A"/>
    <w:pPr>
      <w:spacing w:after="160" w:line="259" w:lineRule="auto"/>
    </w:pPr>
  </w:style>
  <w:style w:type="paragraph" w:customStyle="1" w:styleId="52558EE1B71F4D92940E30B8BFC9CD1D">
    <w:name w:val="52558EE1B71F4D92940E30B8BFC9CD1D"/>
    <w:rsid w:val="0045616A"/>
    <w:pPr>
      <w:spacing w:after="160" w:line="259" w:lineRule="auto"/>
    </w:pPr>
  </w:style>
  <w:style w:type="paragraph" w:customStyle="1" w:styleId="F0AE08E8847D468688357855C517DAFC">
    <w:name w:val="F0AE08E8847D468688357855C517DAFC"/>
    <w:rsid w:val="0045616A"/>
    <w:pPr>
      <w:spacing w:after="160" w:line="259" w:lineRule="auto"/>
    </w:pPr>
  </w:style>
  <w:style w:type="paragraph" w:customStyle="1" w:styleId="9585FFF1CAB74149858FB4974218F21E">
    <w:name w:val="9585FFF1CAB74149858FB4974218F21E"/>
    <w:rsid w:val="0045616A"/>
    <w:pPr>
      <w:spacing w:after="160" w:line="259" w:lineRule="auto"/>
    </w:pPr>
  </w:style>
  <w:style w:type="paragraph" w:customStyle="1" w:styleId="27D03DF13D26422E8009FCE9E139DFD7">
    <w:name w:val="27D03DF13D26422E8009FCE9E139DFD7"/>
    <w:rsid w:val="0045616A"/>
    <w:pPr>
      <w:spacing w:after="160" w:line="259" w:lineRule="auto"/>
    </w:pPr>
  </w:style>
  <w:style w:type="paragraph" w:customStyle="1" w:styleId="4CB962CF28BB4F7385E7A75C6EAC24A8">
    <w:name w:val="4CB962CF28BB4F7385E7A75C6EAC24A8"/>
    <w:rsid w:val="0045616A"/>
    <w:pPr>
      <w:spacing w:after="160" w:line="259" w:lineRule="auto"/>
    </w:pPr>
  </w:style>
  <w:style w:type="paragraph" w:customStyle="1" w:styleId="C262DB0047664D159379DCB26083E489">
    <w:name w:val="C262DB0047664D159379DCB26083E489"/>
    <w:rsid w:val="0045616A"/>
    <w:pPr>
      <w:spacing w:after="160" w:line="259" w:lineRule="auto"/>
    </w:pPr>
  </w:style>
  <w:style w:type="paragraph" w:customStyle="1" w:styleId="19E5730FA2DC4DF298D8ED10F6745D9E">
    <w:name w:val="19E5730FA2DC4DF298D8ED10F6745D9E"/>
    <w:rsid w:val="0045616A"/>
    <w:pPr>
      <w:spacing w:after="160" w:line="259" w:lineRule="auto"/>
    </w:pPr>
  </w:style>
  <w:style w:type="paragraph" w:customStyle="1" w:styleId="747460AB48FD4CA9BD9C800580317B4A">
    <w:name w:val="747460AB48FD4CA9BD9C800580317B4A"/>
    <w:rsid w:val="0045616A"/>
    <w:pPr>
      <w:spacing w:after="160" w:line="259" w:lineRule="auto"/>
    </w:pPr>
  </w:style>
  <w:style w:type="paragraph" w:customStyle="1" w:styleId="8379CF57A2AE42DEABCF4AF984F90643">
    <w:name w:val="8379CF57A2AE42DEABCF4AF984F90643"/>
    <w:rsid w:val="0045616A"/>
    <w:pPr>
      <w:spacing w:after="160" w:line="259" w:lineRule="auto"/>
    </w:pPr>
  </w:style>
  <w:style w:type="paragraph" w:customStyle="1" w:styleId="BFC1B0ED1EDE401C8401BFB95E0C768A">
    <w:name w:val="BFC1B0ED1EDE401C8401BFB95E0C768A"/>
    <w:rsid w:val="0045616A"/>
    <w:pPr>
      <w:spacing w:after="160" w:line="259" w:lineRule="auto"/>
    </w:pPr>
  </w:style>
  <w:style w:type="paragraph" w:customStyle="1" w:styleId="35AFF2179F0A4E6A8401E049FB09DA5F">
    <w:name w:val="35AFF2179F0A4E6A8401E049FB09DA5F"/>
    <w:rsid w:val="0045616A"/>
    <w:pPr>
      <w:spacing w:after="160" w:line="259" w:lineRule="auto"/>
    </w:pPr>
  </w:style>
  <w:style w:type="paragraph" w:customStyle="1" w:styleId="4D4A2C9389334AFDA1B153485903FD03">
    <w:name w:val="4D4A2C9389334AFDA1B153485903FD03"/>
    <w:rsid w:val="0045616A"/>
    <w:pPr>
      <w:spacing w:after="160" w:line="259" w:lineRule="auto"/>
    </w:pPr>
  </w:style>
  <w:style w:type="paragraph" w:customStyle="1" w:styleId="3D514AD6F9794B32895A2ED4D8761770">
    <w:name w:val="3D514AD6F9794B32895A2ED4D8761770"/>
    <w:rsid w:val="0045616A"/>
    <w:pPr>
      <w:spacing w:after="160" w:line="259" w:lineRule="auto"/>
    </w:pPr>
  </w:style>
  <w:style w:type="paragraph" w:customStyle="1" w:styleId="5D177B15CE924E1084932F70596BDB7E">
    <w:name w:val="5D177B15CE924E1084932F70596BDB7E"/>
    <w:rsid w:val="0045616A"/>
    <w:pPr>
      <w:spacing w:after="160" w:line="259" w:lineRule="auto"/>
    </w:pPr>
  </w:style>
  <w:style w:type="paragraph" w:customStyle="1" w:styleId="7B1E87BD594948BFB7E0F423E30B9528">
    <w:name w:val="7B1E87BD594948BFB7E0F423E30B9528"/>
    <w:rsid w:val="0045616A"/>
    <w:pPr>
      <w:spacing w:after="160" w:line="259" w:lineRule="auto"/>
    </w:pPr>
  </w:style>
  <w:style w:type="paragraph" w:customStyle="1" w:styleId="535D3D3BEF4949979AA8086543DF3AE6">
    <w:name w:val="535D3D3BEF4949979AA8086543DF3AE6"/>
    <w:rsid w:val="0045616A"/>
    <w:pPr>
      <w:spacing w:after="160" w:line="259" w:lineRule="auto"/>
    </w:pPr>
  </w:style>
  <w:style w:type="paragraph" w:customStyle="1" w:styleId="180C097B4771459F999800BBD8EE5A85">
    <w:name w:val="180C097B4771459F999800BBD8EE5A85"/>
    <w:rsid w:val="0045616A"/>
    <w:pPr>
      <w:spacing w:after="160" w:line="259" w:lineRule="auto"/>
    </w:pPr>
  </w:style>
  <w:style w:type="paragraph" w:customStyle="1" w:styleId="075CB6D6EE9149A48A789260D71EC0E2">
    <w:name w:val="075CB6D6EE9149A48A789260D71EC0E2"/>
    <w:rsid w:val="0045616A"/>
    <w:pPr>
      <w:spacing w:after="160" w:line="259" w:lineRule="auto"/>
    </w:pPr>
  </w:style>
  <w:style w:type="paragraph" w:customStyle="1" w:styleId="D3345CCA63AC49FD87338C98A5A1FE7E">
    <w:name w:val="D3345CCA63AC49FD87338C98A5A1FE7E"/>
    <w:rsid w:val="0045616A"/>
    <w:pPr>
      <w:spacing w:after="160" w:line="259" w:lineRule="auto"/>
    </w:pPr>
  </w:style>
  <w:style w:type="paragraph" w:customStyle="1" w:styleId="765EE6F7E9F04EC298B08D280FED2847">
    <w:name w:val="765EE6F7E9F04EC298B08D280FED2847"/>
    <w:rsid w:val="0045616A"/>
    <w:pPr>
      <w:spacing w:after="160" w:line="259" w:lineRule="auto"/>
    </w:pPr>
  </w:style>
  <w:style w:type="paragraph" w:customStyle="1" w:styleId="216021FB60054FE1995DA33BBE5341B2">
    <w:name w:val="216021FB60054FE1995DA33BBE5341B2"/>
    <w:rsid w:val="0045616A"/>
    <w:pPr>
      <w:spacing w:after="160" w:line="259" w:lineRule="auto"/>
    </w:pPr>
  </w:style>
  <w:style w:type="paragraph" w:customStyle="1" w:styleId="C615B2C58BEC47A9937AA233F61A3922">
    <w:name w:val="C615B2C58BEC47A9937AA233F61A3922"/>
    <w:rsid w:val="0045616A"/>
    <w:pPr>
      <w:spacing w:after="160" w:line="259" w:lineRule="auto"/>
    </w:pPr>
  </w:style>
  <w:style w:type="paragraph" w:customStyle="1" w:styleId="74C3D7B16D9E4E8698C42F3FBD59A259">
    <w:name w:val="74C3D7B16D9E4E8698C42F3FBD59A259"/>
    <w:rsid w:val="0045616A"/>
    <w:pPr>
      <w:spacing w:after="160" w:line="259" w:lineRule="auto"/>
    </w:pPr>
  </w:style>
  <w:style w:type="paragraph" w:customStyle="1" w:styleId="88C8CA0B45B04EA3A66F4D09059F5E2C">
    <w:name w:val="88C8CA0B45B04EA3A66F4D09059F5E2C"/>
    <w:rsid w:val="0045616A"/>
    <w:pPr>
      <w:spacing w:after="160" w:line="259" w:lineRule="auto"/>
    </w:pPr>
  </w:style>
  <w:style w:type="paragraph" w:customStyle="1" w:styleId="626DE017676A49D3A11CEC52D375F76A">
    <w:name w:val="626DE017676A49D3A11CEC52D375F76A"/>
    <w:rsid w:val="0045616A"/>
    <w:pPr>
      <w:spacing w:after="160" w:line="259" w:lineRule="auto"/>
    </w:pPr>
  </w:style>
  <w:style w:type="paragraph" w:customStyle="1" w:styleId="404ED43F8CC6441D91EC994AFDAA135A">
    <w:name w:val="404ED43F8CC6441D91EC994AFDAA135A"/>
    <w:rsid w:val="0045616A"/>
    <w:pPr>
      <w:spacing w:after="160" w:line="259" w:lineRule="auto"/>
    </w:pPr>
  </w:style>
  <w:style w:type="paragraph" w:customStyle="1" w:styleId="68717514F5C9454DBA051E93F4884805">
    <w:name w:val="68717514F5C9454DBA051E93F4884805"/>
    <w:rsid w:val="0045616A"/>
    <w:pPr>
      <w:spacing w:after="160" w:line="259" w:lineRule="auto"/>
    </w:pPr>
  </w:style>
  <w:style w:type="paragraph" w:customStyle="1" w:styleId="4CBE812209AB4987B70DBEDD46616AF6">
    <w:name w:val="4CBE812209AB4987B70DBEDD46616AF6"/>
    <w:rsid w:val="0045616A"/>
    <w:pPr>
      <w:spacing w:after="160" w:line="259" w:lineRule="auto"/>
    </w:pPr>
  </w:style>
  <w:style w:type="paragraph" w:customStyle="1" w:styleId="DF97E5939C7742768B81D1994798CAA2">
    <w:name w:val="DF97E5939C7742768B81D1994798CAA2"/>
    <w:rsid w:val="0045616A"/>
    <w:pPr>
      <w:spacing w:after="160" w:line="259" w:lineRule="auto"/>
    </w:pPr>
  </w:style>
  <w:style w:type="paragraph" w:customStyle="1" w:styleId="8040E61C4A0D40E2B96DF29E49CEBC4B">
    <w:name w:val="8040E61C4A0D40E2B96DF29E49CEBC4B"/>
    <w:rsid w:val="0045616A"/>
    <w:pPr>
      <w:spacing w:after="160" w:line="259" w:lineRule="auto"/>
    </w:pPr>
  </w:style>
  <w:style w:type="paragraph" w:customStyle="1" w:styleId="6CA607B699A44EA68948F91D44023C46">
    <w:name w:val="6CA607B699A44EA68948F91D44023C46"/>
    <w:rsid w:val="0045616A"/>
    <w:pPr>
      <w:spacing w:after="160" w:line="259" w:lineRule="auto"/>
    </w:pPr>
  </w:style>
  <w:style w:type="paragraph" w:customStyle="1" w:styleId="A04F5502085E499E8708579E97A5CA99">
    <w:name w:val="A04F5502085E499E8708579E97A5CA99"/>
    <w:rsid w:val="0045616A"/>
    <w:pPr>
      <w:spacing w:after="160" w:line="259" w:lineRule="auto"/>
    </w:pPr>
  </w:style>
  <w:style w:type="paragraph" w:customStyle="1" w:styleId="D5F52EC812C3456FAA5483A446B49884">
    <w:name w:val="D5F52EC812C3456FAA5483A446B49884"/>
    <w:rsid w:val="0045616A"/>
    <w:pPr>
      <w:spacing w:after="160" w:line="259" w:lineRule="auto"/>
    </w:pPr>
  </w:style>
  <w:style w:type="paragraph" w:customStyle="1" w:styleId="25BBAB63985C4065A3A47C510DE528CE">
    <w:name w:val="25BBAB63985C4065A3A47C510DE528CE"/>
    <w:rsid w:val="0045616A"/>
    <w:pPr>
      <w:spacing w:after="160" w:line="259" w:lineRule="auto"/>
    </w:pPr>
  </w:style>
  <w:style w:type="paragraph" w:customStyle="1" w:styleId="A612F7B78E65439BBE10DE59D8A8B332">
    <w:name w:val="A612F7B78E65439BBE10DE59D8A8B332"/>
    <w:rsid w:val="0045616A"/>
    <w:pPr>
      <w:spacing w:after="160" w:line="259" w:lineRule="auto"/>
    </w:pPr>
  </w:style>
  <w:style w:type="paragraph" w:customStyle="1" w:styleId="CBC1472D7EA646BB8DB1AAAD6AF30A7C">
    <w:name w:val="CBC1472D7EA646BB8DB1AAAD6AF30A7C"/>
    <w:rsid w:val="0045616A"/>
    <w:pPr>
      <w:spacing w:after="160" w:line="259" w:lineRule="auto"/>
    </w:pPr>
  </w:style>
  <w:style w:type="paragraph" w:customStyle="1" w:styleId="52B7783B3F5041FDA7F7125E770B44D9">
    <w:name w:val="52B7783B3F5041FDA7F7125E770B44D9"/>
    <w:rsid w:val="0045616A"/>
    <w:pPr>
      <w:spacing w:after="160" w:line="259" w:lineRule="auto"/>
    </w:pPr>
  </w:style>
  <w:style w:type="paragraph" w:customStyle="1" w:styleId="FD2A488385E64655ADE7D457492B420B">
    <w:name w:val="FD2A488385E64655ADE7D457492B420B"/>
    <w:rsid w:val="0045616A"/>
    <w:pPr>
      <w:spacing w:after="160" w:line="259" w:lineRule="auto"/>
    </w:pPr>
  </w:style>
  <w:style w:type="paragraph" w:customStyle="1" w:styleId="462EA23A5565439491FB14D59E13F108">
    <w:name w:val="462EA23A5565439491FB14D59E13F108"/>
    <w:rsid w:val="0045616A"/>
    <w:pPr>
      <w:spacing w:after="160" w:line="259" w:lineRule="auto"/>
    </w:pPr>
  </w:style>
  <w:style w:type="paragraph" w:customStyle="1" w:styleId="3E9F2944BC3242DC94E2027CAB714794">
    <w:name w:val="3E9F2944BC3242DC94E2027CAB714794"/>
    <w:rsid w:val="0045616A"/>
    <w:pPr>
      <w:spacing w:after="160" w:line="259" w:lineRule="auto"/>
    </w:pPr>
  </w:style>
  <w:style w:type="paragraph" w:customStyle="1" w:styleId="59A4D5A519AB4F118F2D15F516F0D21B">
    <w:name w:val="59A4D5A519AB4F118F2D15F516F0D21B"/>
    <w:rsid w:val="0045616A"/>
    <w:pPr>
      <w:spacing w:after="160" w:line="259" w:lineRule="auto"/>
    </w:pPr>
  </w:style>
  <w:style w:type="paragraph" w:customStyle="1" w:styleId="B62E09144ED349CFBBBEF3A43A24F6A7">
    <w:name w:val="B62E09144ED349CFBBBEF3A43A24F6A7"/>
    <w:rsid w:val="0045616A"/>
    <w:pPr>
      <w:spacing w:after="160" w:line="259" w:lineRule="auto"/>
    </w:pPr>
  </w:style>
  <w:style w:type="paragraph" w:customStyle="1" w:styleId="29DAFFC80F634896BF18D17D046DFB61">
    <w:name w:val="29DAFFC80F634896BF18D17D046DFB61"/>
    <w:rsid w:val="0045616A"/>
    <w:pPr>
      <w:spacing w:after="160" w:line="259" w:lineRule="auto"/>
    </w:pPr>
  </w:style>
  <w:style w:type="paragraph" w:customStyle="1" w:styleId="F2917096914543FBBB08BD0F49F7D597">
    <w:name w:val="F2917096914543FBBB08BD0F49F7D597"/>
    <w:rsid w:val="0045616A"/>
    <w:pPr>
      <w:spacing w:after="160" w:line="259" w:lineRule="auto"/>
    </w:pPr>
  </w:style>
  <w:style w:type="paragraph" w:customStyle="1" w:styleId="A4487D32B97644D280E8108C34FF9F51">
    <w:name w:val="A4487D32B97644D280E8108C34FF9F51"/>
    <w:rsid w:val="0045616A"/>
    <w:pPr>
      <w:spacing w:after="160" w:line="259" w:lineRule="auto"/>
    </w:pPr>
  </w:style>
  <w:style w:type="paragraph" w:customStyle="1" w:styleId="C9CF07286EBA4D8C8F09F55E1F1B82F8">
    <w:name w:val="C9CF07286EBA4D8C8F09F55E1F1B82F8"/>
    <w:rsid w:val="0045616A"/>
    <w:pPr>
      <w:spacing w:after="160" w:line="259" w:lineRule="auto"/>
    </w:pPr>
  </w:style>
  <w:style w:type="paragraph" w:customStyle="1" w:styleId="5F34325DDCE64DDC9CCBE0BC9997B1D6">
    <w:name w:val="5F34325DDCE64DDC9CCBE0BC9997B1D6"/>
    <w:rsid w:val="0045616A"/>
    <w:pPr>
      <w:spacing w:after="160" w:line="259" w:lineRule="auto"/>
    </w:pPr>
  </w:style>
  <w:style w:type="paragraph" w:customStyle="1" w:styleId="99D35E22867749D893A9FF9CF2E22E7A">
    <w:name w:val="99D35E22867749D893A9FF9CF2E22E7A"/>
    <w:rsid w:val="0045616A"/>
    <w:pPr>
      <w:spacing w:after="160" w:line="259" w:lineRule="auto"/>
    </w:pPr>
  </w:style>
  <w:style w:type="paragraph" w:customStyle="1" w:styleId="D3130977EFDC4C299E938BA03D1393DB">
    <w:name w:val="D3130977EFDC4C299E938BA03D1393DB"/>
    <w:rsid w:val="0045616A"/>
    <w:pPr>
      <w:spacing w:after="160" w:line="259" w:lineRule="auto"/>
    </w:pPr>
  </w:style>
  <w:style w:type="paragraph" w:customStyle="1" w:styleId="9392EC80A5774B6898E324AD5F9C5BD3">
    <w:name w:val="9392EC80A5774B6898E324AD5F9C5BD3"/>
    <w:rsid w:val="0045616A"/>
    <w:pPr>
      <w:spacing w:after="160" w:line="259" w:lineRule="auto"/>
    </w:pPr>
  </w:style>
  <w:style w:type="paragraph" w:customStyle="1" w:styleId="63CFD436E3DF448F83A7101A1D5ED769">
    <w:name w:val="63CFD436E3DF448F83A7101A1D5ED769"/>
    <w:rsid w:val="0045616A"/>
    <w:pPr>
      <w:spacing w:after="160" w:line="259" w:lineRule="auto"/>
    </w:pPr>
  </w:style>
  <w:style w:type="paragraph" w:customStyle="1" w:styleId="1D06D8F3A88A408F8640B31DF906AC35">
    <w:name w:val="1D06D8F3A88A408F8640B31DF906AC35"/>
    <w:rsid w:val="0045616A"/>
    <w:pPr>
      <w:spacing w:after="160" w:line="259" w:lineRule="auto"/>
    </w:pPr>
  </w:style>
  <w:style w:type="paragraph" w:customStyle="1" w:styleId="A77E7FC3F5EB41619035C07D6A3FCF49">
    <w:name w:val="A77E7FC3F5EB41619035C07D6A3FCF49"/>
    <w:rsid w:val="0045616A"/>
    <w:pPr>
      <w:spacing w:after="160" w:line="259" w:lineRule="auto"/>
    </w:pPr>
  </w:style>
  <w:style w:type="paragraph" w:customStyle="1" w:styleId="218F8146085D45FFA69E049181305F81">
    <w:name w:val="218F8146085D45FFA69E049181305F81"/>
    <w:rsid w:val="0045616A"/>
    <w:pPr>
      <w:spacing w:after="160" w:line="259" w:lineRule="auto"/>
    </w:pPr>
  </w:style>
  <w:style w:type="paragraph" w:customStyle="1" w:styleId="B417BDA501484622AB4988E513A4F71C">
    <w:name w:val="B417BDA501484622AB4988E513A4F71C"/>
    <w:rsid w:val="0045616A"/>
    <w:pPr>
      <w:spacing w:after="160" w:line="259" w:lineRule="auto"/>
    </w:pPr>
  </w:style>
  <w:style w:type="paragraph" w:customStyle="1" w:styleId="5121939B71464B19AEBFA1A3B0C871AF">
    <w:name w:val="5121939B71464B19AEBFA1A3B0C871AF"/>
    <w:rsid w:val="0045616A"/>
    <w:pPr>
      <w:spacing w:after="160" w:line="259" w:lineRule="auto"/>
    </w:pPr>
  </w:style>
  <w:style w:type="paragraph" w:customStyle="1" w:styleId="9D01A09FFCC247A580BB6E2B30490947">
    <w:name w:val="9D01A09FFCC247A580BB6E2B30490947"/>
    <w:rsid w:val="0045616A"/>
    <w:pPr>
      <w:spacing w:after="160" w:line="259" w:lineRule="auto"/>
    </w:pPr>
  </w:style>
  <w:style w:type="paragraph" w:customStyle="1" w:styleId="46DA48D4A85D45D3BAC96DB8580D8250">
    <w:name w:val="46DA48D4A85D45D3BAC96DB8580D8250"/>
    <w:rsid w:val="0045616A"/>
    <w:pPr>
      <w:spacing w:after="160" w:line="259" w:lineRule="auto"/>
    </w:pPr>
  </w:style>
  <w:style w:type="paragraph" w:customStyle="1" w:styleId="7DA26BB289774E79B96078E17EE52EF6">
    <w:name w:val="7DA26BB289774E79B96078E17EE52EF6"/>
    <w:rsid w:val="0045616A"/>
    <w:pPr>
      <w:spacing w:after="160" w:line="259" w:lineRule="auto"/>
    </w:pPr>
  </w:style>
  <w:style w:type="paragraph" w:customStyle="1" w:styleId="F8867375D2854856978011DF9E069F34">
    <w:name w:val="F8867375D2854856978011DF9E069F34"/>
    <w:rsid w:val="0045616A"/>
    <w:pPr>
      <w:spacing w:after="160" w:line="259" w:lineRule="auto"/>
    </w:pPr>
  </w:style>
  <w:style w:type="paragraph" w:customStyle="1" w:styleId="5D2C683028104B998FDA8EEC4C7B526B">
    <w:name w:val="5D2C683028104B998FDA8EEC4C7B526B"/>
    <w:rsid w:val="0045616A"/>
    <w:pPr>
      <w:spacing w:after="160" w:line="259" w:lineRule="auto"/>
    </w:pPr>
  </w:style>
  <w:style w:type="paragraph" w:customStyle="1" w:styleId="3C54BDD206CF4C9EAF4CD9ACFB52BB69">
    <w:name w:val="3C54BDD206CF4C9EAF4CD9ACFB52BB69"/>
    <w:rsid w:val="0045616A"/>
    <w:pPr>
      <w:spacing w:after="160" w:line="259" w:lineRule="auto"/>
    </w:pPr>
  </w:style>
  <w:style w:type="paragraph" w:customStyle="1" w:styleId="BAE563C4D68A4B11A1D7B77844664C6E">
    <w:name w:val="BAE563C4D68A4B11A1D7B77844664C6E"/>
    <w:rsid w:val="0045616A"/>
    <w:pPr>
      <w:spacing w:after="160" w:line="259" w:lineRule="auto"/>
    </w:pPr>
  </w:style>
  <w:style w:type="paragraph" w:customStyle="1" w:styleId="E92AD92E0C05471E9D238A48B9FF3358">
    <w:name w:val="E92AD92E0C05471E9D238A48B9FF3358"/>
    <w:rsid w:val="0045616A"/>
    <w:pPr>
      <w:spacing w:after="160" w:line="259" w:lineRule="auto"/>
    </w:pPr>
  </w:style>
  <w:style w:type="paragraph" w:customStyle="1" w:styleId="221180F9E607421CBC3FB6AFA27B25B6">
    <w:name w:val="221180F9E607421CBC3FB6AFA27B25B6"/>
    <w:rsid w:val="0045616A"/>
    <w:pPr>
      <w:spacing w:after="160" w:line="259" w:lineRule="auto"/>
    </w:pPr>
  </w:style>
  <w:style w:type="paragraph" w:customStyle="1" w:styleId="827CA673F8964B168CA9831CFD5B52E9">
    <w:name w:val="827CA673F8964B168CA9831CFD5B52E9"/>
    <w:rsid w:val="0045616A"/>
    <w:pPr>
      <w:spacing w:after="160" w:line="259" w:lineRule="auto"/>
    </w:pPr>
  </w:style>
  <w:style w:type="paragraph" w:customStyle="1" w:styleId="586CC6E46C8A40A782B90AE598311BFB">
    <w:name w:val="586CC6E46C8A40A782B90AE598311BFB"/>
    <w:rsid w:val="0045616A"/>
    <w:pPr>
      <w:spacing w:after="160" w:line="259" w:lineRule="auto"/>
    </w:pPr>
  </w:style>
  <w:style w:type="paragraph" w:customStyle="1" w:styleId="D521B5B5DB1E4FD1A2F0539FF2AAB783">
    <w:name w:val="D521B5B5DB1E4FD1A2F0539FF2AAB783"/>
    <w:rsid w:val="0045616A"/>
    <w:pPr>
      <w:spacing w:after="160" w:line="259" w:lineRule="auto"/>
    </w:pPr>
  </w:style>
  <w:style w:type="paragraph" w:customStyle="1" w:styleId="ECB165024E3B49ED80BAD5B684D29F2C">
    <w:name w:val="ECB165024E3B49ED80BAD5B684D29F2C"/>
    <w:rsid w:val="0045616A"/>
    <w:pPr>
      <w:spacing w:after="160" w:line="259" w:lineRule="auto"/>
    </w:pPr>
  </w:style>
  <w:style w:type="paragraph" w:customStyle="1" w:styleId="E06D66DE947C40EF9A75772D14AE82DF">
    <w:name w:val="E06D66DE947C40EF9A75772D14AE82DF"/>
    <w:rsid w:val="0045616A"/>
    <w:pPr>
      <w:spacing w:after="160" w:line="259" w:lineRule="auto"/>
    </w:pPr>
  </w:style>
  <w:style w:type="paragraph" w:customStyle="1" w:styleId="8925966ADE7C4EFCB2699C6F8710FF0E">
    <w:name w:val="8925966ADE7C4EFCB2699C6F8710FF0E"/>
    <w:rsid w:val="0045616A"/>
    <w:pPr>
      <w:spacing w:after="160" w:line="259" w:lineRule="auto"/>
    </w:pPr>
  </w:style>
  <w:style w:type="paragraph" w:customStyle="1" w:styleId="1084DF247E7E4712AD661316F1295B51">
    <w:name w:val="1084DF247E7E4712AD661316F1295B51"/>
    <w:rsid w:val="0045616A"/>
    <w:pPr>
      <w:spacing w:after="160" w:line="259" w:lineRule="auto"/>
    </w:pPr>
  </w:style>
  <w:style w:type="paragraph" w:customStyle="1" w:styleId="76BBA56108214B61848834BAD61F5489">
    <w:name w:val="76BBA56108214B61848834BAD61F5489"/>
    <w:rsid w:val="0045616A"/>
    <w:pPr>
      <w:spacing w:after="160" w:line="259" w:lineRule="auto"/>
    </w:pPr>
  </w:style>
  <w:style w:type="paragraph" w:customStyle="1" w:styleId="EE459E5F2969470B8AF7274AC66A6092">
    <w:name w:val="EE459E5F2969470B8AF7274AC66A6092"/>
    <w:rsid w:val="0045616A"/>
    <w:pPr>
      <w:spacing w:after="160" w:line="259" w:lineRule="auto"/>
    </w:pPr>
  </w:style>
  <w:style w:type="paragraph" w:customStyle="1" w:styleId="DAA11F2D07E244B7AC3B7764644BCE8B">
    <w:name w:val="DAA11F2D07E244B7AC3B7764644BCE8B"/>
    <w:rsid w:val="0045616A"/>
    <w:pPr>
      <w:spacing w:after="160" w:line="259" w:lineRule="auto"/>
    </w:pPr>
  </w:style>
  <w:style w:type="paragraph" w:customStyle="1" w:styleId="8FC2174DF5C64251BF81A1696DE539BB">
    <w:name w:val="8FC2174DF5C64251BF81A1696DE539BB"/>
    <w:rsid w:val="0045616A"/>
    <w:pPr>
      <w:spacing w:after="160" w:line="259" w:lineRule="auto"/>
    </w:pPr>
  </w:style>
  <w:style w:type="paragraph" w:customStyle="1" w:styleId="1DC876F7F7B24320B202DDCFA96C7287">
    <w:name w:val="1DC876F7F7B24320B202DDCFA96C7287"/>
    <w:rsid w:val="0045616A"/>
    <w:pPr>
      <w:spacing w:after="160" w:line="259" w:lineRule="auto"/>
    </w:pPr>
  </w:style>
  <w:style w:type="paragraph" w:customStyle="1" w:styleId="13084974AC054B9DAC324E4FD81B0E5F">
    <w:name w:val="13084974AC054B9DAC324E4FD81B0E5F"/>
    <w:rsid w:val="0045616A"/>
    <w:pPr>
      <w:spacing w:after="160" w:line="259" w:lineRule="auto"/>
    </w:pPr>
  </w:style>
  <w:style w:type="paragraph" w:customStyle="1" w:styleId="12A7E845E5334C25A9BFAC87A2F1F9C6">
    <w:name w:val="12A7E845E5334C25A9BFAC87A2F1F9C6"/>
    <w:rsid w:val="0045616A"/>
    <w:pPr>
      <w:spacing w:after="160" w:line="259" w:lineRule="auto"/>
    </w:pPr>
  </w:style>
  <w:style w:type="paragraph" w:customStyle="1" w:styleId="AC56123B080345EE97E01BFC3B58038F">
    <w:name w:val="AC56123B080345EE97E01BFC3B58038F"/>
    <w:rsid w:val="0045616A"/>
    <w:pPr>
      <w:spacing w:after="160" w:line="259" w:lineRule="auto"/>
    </w:pPr>
  </w:style>
  <w:style w:type="paragraph" w:customStyle="1" w:styleId="331F5DC6456A45449719455ECC4821D0">
    <w:name w:val="331F5DC6456A45449719455ECC4821D0"/>
    <w:rsid w:val="0045616A"/>
    <w:pPr>
      <w:spacing w:after="160" w:line="259" w:lineRule="auto"/>
    </w:pPr>
  </w:style>
  <w:style w:type="paragraph" w:customStyle="1" w:styleId="F9B91EAB70E24452B311AD7770E0EA27">
    <w:name w:val="F9B91EAB70E24452B311AD7770E0EA27"/>
    <w:rsid w:val="0045616A"/>
    <w:pPr>
      <w:spacing w:after="160" w:line="259" w:lineRule="auto"/>
    </w:pPr>
  </w:style>
  <w:style w:type="paragraph" w:customStyle="1" w:styleId="D6C4F589F17E49AFBE46EC81914293A4">
    <w:name w:val="D6C4F589F17E49AFBE46EC81914293A4"/>
    <w:rsid w:val="0045616A"/>
    <w:pPr>
      <w:spacing w:after="160" w:line="259" w:lineRule="auto"/>
    </w:pPr>
  </w:style>
  <w:style w:type="paragraph" w:customStyle="1" w:styleId="219D50D9DE8C4221ACE96718EEA39150">
    <w:name w:val="219D50D9DE8C4221ACE96718EEA39150"/>
    <w:rsid w:val="0045616A"/>
    <w:pPr>
      <w:spacing w:after="160" w:line="259" w:lineRule="auto"/>
    </w:pPr>
  </w:style>
  <w:style w:type="paragraph" w:customStyle="1" w:styleId="81D13457D5094F6C97E8E52B0CF52281">
    <w:name w:val="81D13457D5094F6C97E8E52B0CF52281"/>
    <w:rsid w:val="0045616A"/>
    <w:pPr>
      <w:spacing w:after="160" w:line="259" w:lineRule="auto"/>
    </w:pPr>
  </w:style>
  <w:style w:type="paragraph" w:customStyle="1" w:styleId="BE1BF9B2CE6E4B53B501200E6F94F166">
    <w:name w:val="BE1BF9B2CE6E4B53B501200E6F94F166"/>
    <w:rsid w:val="0045616A"/>
    <w:pPr>
      <w:spacing w:after="160" w:line="259" w:lineRule="auto"/>
    </w:pPr>
  </w:style>
  <w:style w:type="paragraph" w:customStyle="1" w:styleId="1A71876BED444C53888755B08E7416B3">
    <w:name w:val="1A71876BED444C53888755B08E7416B3"/>
    <w:rsid w:val="0045616A"/>
    <w:pPr>
      <w:spacing w:after="160" w:line="259" w:lineRule="auto"/>
    </w:pPr>
  </w:style>
  <w:style w:type="paragraph" w:customStyle="1" w:styleId="45B7F9CB02204CB1BBB9361D64057B2F">
    <w:name w:val="45B7F9CB02204CB1BBB9361D64057B2F"/>
    <w:rsid w:val="0045616A"/>
    <w:pPr>
      <w:spacing w:after="160" w:line="259" w:lineRule="auto"/>
    </w:pPr>
  </w:style>
  <w:style w:type="paragraph" w:customStyle="1" w:styleId="9C00D1424D124AC680A7D35536133D00">
    <w:name w:val="9C00D1424D124AC680A7D35536133D00"/>
    <w:rsid w:val="0045616A"/>
    <w:pPr>
      <w:spacing w:after="160" w:line="259" w:lineRule="auto"/>
    </w:pPr>
  </w:style>
  <w:style w:type="paragraph" w:customStyle="1" w:styleId="341BAA7871B34290AC3CCDF418BEBF70">
    <w:name w:val="341BAA7871B34290AC3CCDF418BEBF70"/>
    <w:rsid w:val="0045616A"/>
    <w:pPr>
      <w:spacing w:after="160" w:line="259" w:lineRule="auto"/>
    </w:pPr>
  </w:style>
  <w:style w:type="paragraph" w:customStyle="1" w:styleId="E4DA87D1EF2D44FFB84B64034D4CAB9E">
    <w:name w:val="E4DA87D1EF2D44FFB84B64034D4CAB9E"/>
    <w:rsid w:val="0045616A"/>
    <w:pPr>
      <w:spacing w:after="160" w:line="259" w:lineRule="auto"/>
    </w:pPr>
  </w:style>
  <w:style w:type="paragraph" w:customStyle="1" w:styleId="0A74216ABFA24B94850AF7C1E26504C1">
    <w:name w:val="0A74216ABFA24B94850AF7C1E26504C1"/>
    <w:rsid w:val="0045616A"/>
    <w:pPr>
      <w:spacing w:after="160" w:line="259" w:lineRule="auto"/>
    </w:pPr>
  </w:style>
  <w:style w:type="paragraph" w:customStyle="1" w:styleId="F472A4D9267143B8AA60B7DFE78A4ED7">
    <w:name w:val="F472A4D9267143B8AA60B7DFE78A4ED7"/>
    <w:rsid w:val="0045616A"/>
    <w:pPr>
      <w:spacing w:after="160" w:line="259" w:lineRule="auto"/>
    </w:pPr>
  </w:style>
  <w:style w:type="paragraph" w:customStyle="1" w:styleId="FE52DE49A1184213B835B23D2A693AEC">
    <w:name w:val="FE52DE49A1184213B835B23D2A693AEC"/>
    <w:rsid w:val="0045616A"/>
    <w:pPr>
      <w:spacing w:after="160" w:line="259" w:lineRule="auto"/>
    </w:pPr>
  </w:style>
  <w:style w:type="paragraph" w:customStyle="1" w:styleId="117D05D20FE7482DB1052D5F94AB7411">
    <w:name w:val="117D05D20FE7482DB1052D5F94AB7411"/>
    <w:rsid w:val="0045616A"/>
    <w:pPr>
      <w:spacing w:after="160" w:line="259" w:lineRule="auto"/>
    </w:pPr>
  </w:style>
  <w:style w:type="paragraph" w:customStyle="1" w:styleId="35035DBCE2E643CD9033563A69DCC44A">
    <w:name w:val="35035DBCE2E643CD9033563A69DCC44A"/>
    <w:rsid w:val="0045616A"/>
    <w:pPr>
      <w:spacing w:after="160" w:line="259" w:lineRule="auto"/>
    </w:pPr>
  </w:style>
  <w:style w:type="paragraph" w:customStyle="1" w:styleId="B680BA4130AE48D4898C7473BA3BD954">
    <w:name w:val="B680BA4130AE48D4898C7473BA3BD954"/>
    <w:rsid w:val="0045616A"/>
    <w:pPr>
      <w:spacing w:after="160" w:line="259" w:lineRule="auto"/>
    </w:pPr>
  </w:style>
  <w:style w:type="paragraph" w:customStyle="1" w:styleId="CE660DC7ED5E43B5A2C3E2959F7FFF8F">
    <w:name w:val="CE660DC7ED5E43B5A2C3E2959F7FFF8F"/>
    <w:rsid w:val="0045616A"/>
    <w:pPr>
      <w:spacing w:after="160" w:line="259" w:lineRule="auto"/>
    </w:pPr>
  </w:style>
  <w:style w:type="paragraph" w:customStyle="1" w:styleId="5CD7664379EE46C1880F056085932CCC">
    <w:name w:val="5CD7664379EE46C1880F056085932CCC"/>
    <w:rsid w:val="0045616A"/>
    <w:pPr>
      <w:spacing w:after="160" w:line="259" w:lineRule="auto"/>
    </w:pPr>
  </w:style>
  <w:style w:type="paragraph" w:customStyle="1" w:styleId="35C07929D11841CD926317DADFB6325E">
    <w:name w:val="35C07929D11841CD926317DADFB6325E"/>
    <w:rsid w:val="0045616A"/>
    <w:pPr>
      <w:spacing w:after="160" w:line="259" w:lineRule="auto"/>
    </w:pPr>
  </w:style>
  <w:style w:type="paragraph" w:customStyle="1" w:styleId="6E06936B57D24ACE864223865F6B40B7">
    <w:name w:val="6E06936B57D24ACE864223865F6B40B7"/>
    <w:rsid w:val="0045616A"/>
    <w:pPr>
      <w:spacing w:after="160" w:line="259" w:lineRule="auto"/>
    </w:pPr>
  </w:style>
  <w:style w:type="paragraph" w:customStyle="1" w:styleId="5B100EEE73FC410E8083EC3E468E4738">
    <w:name w:val="5B100EEE73FC410E8083EC3E468E4738"/>
    <w:rsid w:val="0045616A"/>
    <w:pPr>
      <w:spacing w:after="160" w:line="259" w:lineRule="auto"/>
    </w:pPr>
  </w:style>
  <w:style w:type="paragraph" w:customStyle="1" w:styleId="428864E0505649E1A8F87EE0BC4FC95B">
    <w:name w:val="428864E0505649E1A8F87EE0BC4FC95B"/>
    <w:rsid w:val="0045616A"/>
    <w:pPr>
      <w:spacing w:after="160" w:line="259" w:lineRule="auto"/>
    </w:pPr>
  </w:style>
  <w:style w:type="paragraph" w:customStyle="1" w:styleId="CB33923410CF476FA9EF4BE3ECC8BF0D">
    <w:name w:val="CB33923410CF476FA9EF4BE3ECC8BF0D"/>
    <w:rsid w:val="0045616A"/>
    <w:pPr>
      <w:spacing w:after="160" w:line="259" w:lineRule="auto"/>
    </w:pPr>
  </w:style>
  <w:style w:type="paragraph" w:customStyle="1" w:styleId="3DFE1119D5A54669BF8D4F66DCA5148B">
    <w:name w:val="3DFE1119D5A54669BF8D4F66DCA5148B"/>
    <w:rsid w:val="0045616A"/>
    <w:pPr>
      <w:spacing w:after="160" w:line="259" w:lineRule="auto"/>
    </w:pPr>
  </w:style>
  <w:style w:type="paragraph" w:customStyle="1" w:styleId="4C79990BFC5C48568056D68FC5E84A2F">
    <w:name w:val="4C79990BFC5C48568056D68FC5E84A2F"/>
    <w:rsid w:val="0045616A"/>
    <w:pPr>
      <w:spacing w:after="160" w:line="259" w:lineRule="auto"/>
    </w:pPr>
  </w:style>
  <w:style w:type="paragraph" w:customStyle="1" w:styleId="939CB632EA394E4CB53EF82F36FDFF7B">
    <w:name w:val="939CB632EA394E4CB53EF82F36FDFF7B"/>
    <w:rsid w:val="0045616A"/>
    <w:pPr>
      <w:spacing w:after="160" w:line="259" w:lineRule="auto"/>
    </w:pPr>
  </w:style>
  <w:style w:type="paragraph" w:customStyle="1" w:styleId="42175057CF5E4D42AAF084ED0FEDC21F">
    <w:name w:val="42175057CF5E4D42AAF084ED0FEDC21F"/>
    <w:rsid w:val="0045616A"/>
    <w:pPr>
      <w:spacing w:after="160" w:line="259" w:lineRule="auto"/>
    </w:pPr>
  </w:style>
  <w:style w:type="paragraph" w:customStyle="1" w:styleId="75FCA47542BA457CA771BAFA2BE1D659">
    <w:name w:val="75FCA47542BA457CA771BAFA2BE1D659"/>
    <w:rsid w:val="0045616A"/>
    <w:pPr>
      <w:spacing w:after="160" w:line="259" w:lineRule="auto"/>
    </w:pPr>
  </w:style>
  <w:style w:type="paragraph" w:customStyle="1" w:styleId="ACA1B3D091E445B8B2292E877089382E">
    <w:name w:val="ACA1B3D091E445B8B2292E877089382E"/>
    <w:rsid w:val="0045616A"/>
    <w:pPr>
      <w:spacing w:after="160" w:line="259" w:lineRule="auto"/>
    </w:pPr>
  </w:style>
  <w:style w:type="paragraph" w:customStyle="1" w:styleId="84770C2EAF034C30997780B1A34A1A4F">
    <w:name w:val="84770C2EAF034C30997780B1A34A1A4F"/>
    <w:rsid w:val="0045616A"/>
    <w:pPr>
      <w:spacing w:after="160" w:line="259" w:lineRule="auto"/>
    </w:pPr>
  </w:style>
  <w:style w:type="paragraph" w:customStyle="1" w:styleId="DC01EA22F6CD41D5AABA84CF5B7A7E3C">
    <w:name w:val="DC01EA22F6CD41D5AABA84CF5B7A7E3C"/>
    <w:rsid w:val="0045616A"/>
    <w:pPr>
      <w:spacing w:after="160" w:line="259" w:lineRule="auto"/>
    </w:pPr>
  </w:style>
  <w:style w:type="paragraph" w:customStyle="1" w:styleId="173E526E578C44E1BA19C4C4A23D7095">
    <w:name w:val="173E526E578C44E1BA19C4C4A23D7095"/>
    <w:rsid w:val="0045616A"/>
    <w:pPr>
      <w:spacing w:after="160" w:line="259" w:lineRule="auto"/>
    </w:pPr>
  </w:style>
  <w:style w:type="paragraph" w:customStyle="1" w:styleId="AF9005CF6036418E8F3A862F74618B72">
    <w:name w:val="AF9005CF6036418E8F3A862F74618B72"/>
    <w:rsid w:val="0045616A"/>
    <w:pPr>
      <w:spacing w:after="160" w:line="259" w:lineRule="auto"/>
    </w:pPr>
  </w:style>
  <w:style w:type="paragraph" w:customStyle="1" w:styleId="35FFD7F272F24F718C7217B365F9DEAA">
    <w:name w:val="35FFD7F272F24F718C7217B365F9DEAA"/>
    <w:rsid w:val="0045616A"/>
    <w:pPr>
      <w:spacing w:after="160" w:line="259" w:lineRule="auto"/>
    </w:pPr>
  </w:style>
  <w:style w:type="paragraph" w:customStyle="1" w:styleId="7A244E18B6D3486AAA3BF4159C088EDF">
    <w:name w:val="7A244E18B6D3486AAA3BF4159C088EDF"/>
    <w:rsid w:val="0045616A"/>
    <w:pPr>
      <w:spacing w:after="160" w:line="259" w:lineRule="auto"/>
    </w:pPr>
  </w:style>
  <w:style w:type="paragraph" w:customStyle="1" w:styleId="DFC30F61E71244DD88028B6E360C241D">
    <w:name w:val="DFC30F61E71244DD88028B6E360C241D"/>
    <w:rsid w:val="0045616A"/>
    <w:pPr>
      <w:spacing w:after="160" w:line="259" w:lineRule="auto"/>
    </w:pPr>
  </w:style>
  <w:style w:type="paragraph" w:customStyle="1" w:styleId="F46D98843C024D0BA2A0BF1B609AE61F">
    <w:name w:val="F46D98843C024D0BA2A0BF1B609AE61F"/>
    <w:rsid w:val="0045616A"/>
    <w:pPr>
      <w:spacing w:after="160" w:line="259" w:lineRule="auto"/>
    </w:pPr>
  </w:style>
  <w:style w:type="paragraph" w:customStyle="1" w:styleId="97FFF920D03D4CDABA6DF66D648BCD62">
    <w:name w:val="97FFF920D03D4CDABA6DF66D648BCD62"/>
    <w:rsid w:val="0045616A"/>
    <w:pPr>
      <w:spacing w:after="160" w:line="259" w:lineRule="auto"/>
    </w:pPr>
  </w:style>
  <w:style w:type="paragraph" w:customStyle="1" w:styleId="C12B28C7F3644E228DE4176BB15B1E97">
    <w:name w:val="C12B28C7F3644E228DE4176BB15B1E97"/>
    <w:rsid w:val="0045616A"/>
    <w:pPr>
      <w:spacing w:after="160" w:line="259" w:lineRule="auto"/>
    </w:pPr>
  </w:style>
  <w:style w:type="paragraph" w:customStyle="1" w:styleId="8F1BBA7EFA354C0D99862D9B247AEF6C">
    <w:name w:val="8F1BBA7EFA354C0D99862D9B247AEF6C"/>
    <w:rsid w:val="0045616A"/>
    <w:pPr>
      <w:spacing w:after="160" w:line="259" w:lineRule="auto"/>
    </w:pPr>
  </w:style>
  <w:style w:type="paragraph" w:customStyle="1" w:styleId="8000EA155F6547899E79E82D50579F95">
    <w:name w:val="8000EA155F6547899E79E82D50579F95"/>
    <w:rsid w:val="0045616A"/>
    <w:pPr>
      <w:spacing w:after="160" w:line="259" w:lineRule="auto"/>
    </w:pPr>
  </w:style>
  <w:style w:type="paragraph" w:customStyle="1" w:styleId="E5D6D9F0BABF419C9B875D2D2DCFA4AF">
    <w:name w:val="E5D6D9F0BABF419C9B875D2D2DCFA4AF"/>
    <w:rsid w:val="0045616A"/>
    <w:pPr>
      <w:spacing w:after="160" w:line="259" w:lineRule="auto"/>
    </w:pPr>
  </w:style>
  <w:style w:type="paragraph" w:customStyle="1" w:styleId="A074A4C1E3F74A14A1654F396D703AC0">
    <w:name w:val="A074A4C1E3F74A14A1654F396D703AC0"/>
    <w:rsid w:val="0045616A"/>
    <w:pPr>
      <w:spacing w:after="160" w:line="259" w:lineRule="auto"/>
    </w:pPr>
  </w:style>
  <w:style w:type="paragraph" w:customStyle="1" w:styleId="C6B4CD48117A462D8752ED1341E36FD2">
    <w:name w:val="C6B4CD48117A462D8752ED1341E36FD2"/>
    <w:rsid w:val="0045616A"/>
    <w:pPr>
      <w:spacing w:after="160" w:line="259" w:lineRule="auto"/>
    </w:pPr>
  </w:style>
  <w:style w:type="paragraph" w:customStyle="1" w:styleId="E91B2CACE8F445429B3EE0AC26510419">
    <w:name w:val="E91B2CACE8F445429B3EE0AC26510419"/>
    <w:rsid w:val="0045616A"/>
    <w:pPr>
      <w:spacing w:after="160" w:line="259" w:lineRule="auto"/>
    </w:pPr>
  </w:style>
  <w:style w:type="paragraph" w:customStyle="1" w:styleId="74200F4E1E464D78A6ACD679E8327D7B">
    <w:name w:val="74200F4E1E464D78A6ACD679E8327D7B"/>
    <w:rsid w:val="0045616A"/>
    <w:pPr>
      <w:spacing w:after="160" w:line="259" w:lineRule="auto"/>
    </w:pPr>
  </w:style>
  <w:style w:type="paragraph" w:customStyle="1" w:styleId="2B45194FF695438D960F30637651D2F0">
    <w:name w:val="2B45194FF695438D960F30637651D2F0"/>
    <w:rsid w:val="0045616A"/>
    <w:pPr>
      <w:spacing w:after="160" w:line="259" w:lineRule="auto"/>
    </w:pPr>
  </w:style>
  <w:style w:type="paragraph" w:customStyle="1" w:styleId="3A91069D1F7144BF8FBACC269D3CBBC6">
    <w:name w:val="3A91069D1F7144BF8FBACC269D3CBBC6"/>
    <w:rsid w:val="0045616A"/>
    <w:pPr>
      <w:spacing w:after="160" w:line="259" w:lineRule="auto"/>
    </w:pPr>
  </w:style>
  <w:style w:type="paragraph" w:customStyle="1" w:styleId="C6625614A86C47C08AE64169DF25B223">
    <w:name w:val="C6625614A86C47C08AE64169DF25B223"/>
    <w:rsid w:val="0045616A"/>
    <w:pPr>
      <w:spacing w:after="160" w:line="259" w:lineRule="auto"/>
    </w:pPr>
  </w:style>
  <w:style w:type="paragraph" w:customStyle="1" w:styleId="A77712FD3EDD47CEB28F6DEE4A90E7F0">
    <w:name w:val="A77712FD3EDD47CEB28F6DEE4A90E7F0"/>
    <w:rsid w:val="0045616A"/>
    <w:pPr>
      <w:spacing w:after="160" w:line="259" w:lineRule="auto"/>
    </w:pPr>
  </w:style>
  <w:style w:type="paragraph" w:customStyle="1" w:styleId="4D2DFB3D75984B2DAFA1357223A82512">
    <w:name w:val="4D2DFB3D75984B2DAFA1357223A82512"/>
    <w:rsid w:val="0045616A"/>
    <w:pPr>
      <w:spacing w:after="160" w:line="259" w:lineRule="auto"/>
    </w:pPr>
  </w:style>
  <w:style w:type="paragraph" w:customStyle="1" w:styleId="4B9BB20F6D594DF4BB87EC0D71FAAC4F">
    <w:name w:val="4B9BB20F6D594DF4BB87EC0D71FAAC4F"/>
    <w:rsid w:val="0045616A"/>
    <w:pPr>
      <w:spacing w:after="160" w:line="259" w:lineRule="auto"/>
    </w:pPr>
  </w:style>
  <w:style w:type="paragraph" w:customStyle="1" w:styleId="DB86F42DA2D24224A1872EAB60670C11">
    <w:name w:val="DB86F42DA2D24224A1872EAB60670C11"/>
    <w:rsid w:val="0045616A"/>
    <w:pPr>
      <w:spacing w:after="160" w:line="259" w:lineRule="auto"/>
    </w:pPr>
  </w:style>
  <w:style w:type="paragraph" w:customStyle="1" w:styleId="955F4FCEBD0245ED99690D27CFD8A3EC">
    <w:name w:val="955F4FCEBD0245ED99690D27CFD8A3EC"/>
    <w:rsid w:val="0045616A"/>
    <w:pPr>
      <w:spacing w:after="160" w:line="259" w:lineRule="auto"/>
    </w:pPr>
  </w:style>
  <w:style w:type="paragraph" w:customStyle="1" w:styleId="73D6C8AF7DE44A09AA900C674E3455C5">
    <w:name w:val="73D6C8AF7DE44A09AA900C674E3455C5"/>
    <w:rsid w:val="0045616A"/>
    <w:pPr>
      <w:spacing w:after="160" w:line="259" w:lineRule="auto"/>
    </w:pPr>
  </w:style>
  <w:style w:type="paragraph" w:customStyle="1" w:styleId="C8A52D0347094BDA9F79AA070B4DDE31">
    <w:name w:val="C8A52D0347094BDA9F79AA070B4DDE31"/>
    <w:rsid w:val="0045616A"/>
    <w:pPr>
      <w:spacing w:after="160" w:line="259" w:lineRule="auto"/>
    </w:pPr>
  </w:style>
  <w:style w:type="paragraph" w:customStyle="1" w:styleId="D653DD4D7D2C467F97C00E362FF1C8F5">
    <w:name w:val="D653DD4D7D2C467F97C00E362FF1C8F5"/>
    <w:rsid w:val="0045616A"/>
    <w:pPr>
      <w:spacing w:after="160" w:line="259" w:lineRule="auto"/>
    </w:pPr>
  </w:style>
  <w:style w:type="paragraph" w:customStyle="1" w:styleId="4C28EBA158BA4879BFEF74B8E965D7E6">
    <w:name w:val="4C28EBA158BA4879BFEF74B8E965D7E6"/>
    <w:rsid w:val="0045616A"/>
    <w:pPr>
      <w:spacing w:after="160" w:line="259" w:lineRule="auto"/>
    </w:pPr>
  </w:style>
  <w:style w:type="paragraph" w:customStyle="1" w:styleId="C6C2B659449541149C00E4591F744E1A">
    <w:name w:val="C6C2B659449541149C00E4591F744E1A"/>
    <w:rsid w:val="0045616A"/>
    <w:pPr>
      <w:spacing w:after="160" w:line="259" w:lineRule="auto"/>
    </w:pPr>
  </w:style>
  <w:style w:type="paragraph" w:customStyle="1" w:styleId="AD29D7A089204FA0B5128140C7181BA8">
    <w:name w:val="AD29D7A089204FA0B5128140C7181BA8"/>
    <w:rsid w:val="0045616A"/>
    <w:pPr>
      <w:spacing w:after="160" w:line="259" w:lineRule="auto"/>
    </w:pPr>
  </w:style>
  <w:style w:type="paragraph" w:customStyle="1" w:styleId="6C38EE6C262F407D8F5D417812B38778">
    <w:name w:val="6C38EE6C262F407D8F5D417812B38778"/>
    <w:rsid w:val="0045616A"/>
    <w:pPr>
      <w:spacing w:after="160" w:line="259" w:lineRule="auto"/>
    </w:pPr>
  </w:style>
  <w:style w:type="paragraph" w:customStyle="1" w:styleId="A7A3955DDA8C4B9BB0C78CEE5F88998E">
    <w:name w:val="A7A3955DDA8C4B9BB0C78CEE5F88998E"/>
    <w:rsid w:val="0045616A"/>
    <w:pPr>
      <w:spacing w:after="160" w:line="259" w:lineRule="auto"/>
    </w:pPr>
  </w:style>
  <w:style w:type="paragraph" w:customStyle="1" w:styleId="E4900B344EB44569A58D5B8826F1C852">
    <w:name w:val="E4900B344EB44569A58D5B8826F1C852"/>
    <w:rsid w:val="0045616A"/>
    <w:pPr>
      <w:spacing w:after="160" w:line="259" w:lineRule="auto"/>
    </w:pPr>
  </w:style>
  <w:style w:type="paragraph" w:customStyle="1" w:styleId="55C4240E090C4578981A4B5B67CDAFE0">
    <w:name w:val="55C4240E090C4578981A4B5B67CDAFE0"/>
    <w:rsid w:val="0045616A"/>
    <w:pPr>
      <w:spacing w:after="160" w:line="259" w:lineRule="auto"/>
    </w:pPr>
  </w:style>
  <w:style w:type="paragraph" w:customStyle="1" w:styleId="C8247B1A92324A87A2C56CE753B4DF74">
    <w:name w:val="C8247B1A92324A87A2C56CE753B4DF74"/>
    <w:rsid w:val="0045616A"/>
    <w:pPr>
      <w:spacing w:after="160" w:line="259" w:lineRule="auto"/>
    </w:pPr>
  </w:style>
  <w:style w:type="paragraph" w:customStyle="1" w:styleId="1C6868D38CB84AB68321C2A4AA816B0D">
    <w:name w:val="1C6868D38CB84AB68321C2A4AA816B0D"/>
    <w:rsid w:val="0045616A"/>
    <w:pPr>
      <w:spacing w:after="160" w:line="259" w:lineRule="auto"/>
    </w:pPr>
  </w:style>
  <w:style w:type="paragraph" w:customStyle="1" w:styleId="A90F1E1A5D5F4AF2BCBDD615D2BEEE53">
    <w:name w:val="A90F1E1A5D5F4AF2BCBDD615D2BEEE53"/>
    <w:rsid w:val="0045616A"/>
    <w:pPr>
      <w:spacing w:after="160" w:line="259" w:lineRule="auto"/>
    </w:pPr>
  </w:style>
  <w:style w:type="paragraph" w:customStyle="1" w:styleId="CDC1A6754B004ED28AF497521AFFA1F4">
    <w:name w:val="CDC1A6754B004ED28AF497521AFFA1F4"/>
    <w:rsid w:val="0045616A"/>
    <w:pPr>
      <w:spacing w:after="160" w:line="259" w:lineRule="auto"/>
    </w:pPr>
  </w:style>
  <w:style w:type="paragraph" w:customStyle="1" w:styleId="174FC0B0B9C547C897ECC63140A65BD1">
    <w:name w:val="174FC0B0B9C547C897ECC63140A65BD1"/>
    <w:rsid w:val="0045616A"/>
    <w:pPr>
      <w:spacing w:after="160" w:line="259" w:lineRule="auto"/>
    </w:pPr>
  </w:style>
  <w:style w:type="paragraph" w:customStyle="1" w:styleId="3AA51DAA0273478DABB4B164DEAA4F5A">
    <w:name w:val="3AA51DAA0273478DABB4B164DEAA4F5A"/>
    <w:rsid w:val="0045616A"/>
    <w:pPr>
      <w:spacing w:after="160" w:line="259" w:lineRule="auto"/>
    </w:pPr>
  </w:style>
  <w:style w:type="paragraph" w:customStyle="1" w:styleId="B856E485FA1441389EE3CD2D0DA3779F">
    <w:name w:val="B856E485FA1441389EE3CD2D0DA3779F"/>
    <w:rsid w:val="0045616A"/>
    <w:pPr>
      <w:spacing w:after="160" w:line="259" w:lineRule="auto"/>
    </w:pPr>
  </w:style>
  <w:style w:type="paragraph" w:customStyle="1" w:styleId="99D770DD536F46C7BC90F574F7A17399">
    <w:name w:val="99D770DD536F46C7BC90F574F7A17399"/>
    <w:rsid w:val="0045616A"/>
    <w:pPr>
      <w:spacing w:after="160" w:line="259" w:lineRule="auto"/>
    </w:pPr>
  </w:style>
  <w:style w:type="paragraph" w:customStyle="1" w:styleId="87119089A46F4C3DA7728C24A9503F95">
    <w:name w:val="87119089A46F4C3DA7728C24A9503F95"/>
    <w:rsid w:val="0045616A"/>
    <w:pPr>
      <w:spacing w:after="160" w:line="259" w:lineRule="auto"/>
    </w:pPr>
  </w:style>
  <w:style w:type="paragraph" w:customStyle="1" w:styleId="71F027D885CC4183BEE25B8A1952C7E7">
    <w:name w:val="71F027D885CC4183BEE25B8A1952C7E7"/>
    <w:rsid w:val="0045616A"/>
    <w:pPr>
      <w:spacing w:after="160" w:line="259" w:lineRule="auto"/>
    </w:pPr>
  </w:style>
  <w:style w:type="paragraph" w:customStyle="1" w:styleId="B3E50F92234D43198B028055CCBD456E">
    <w:name w:val="B3E50F92234D43198B028055CCBD456E"/>
    <w:rsid w:val="0045616A"/>
    <w:pPr>
      <w:spacing w:after="160" w:line="259" w:lineRule="auto"/>
    </w:pPr>
  </w:style>
  <w:style w:type="paragraph" w:customStyle="1" w:styleId="B307B2575B6C4F6F83EDABE9B19C71BA">
    <w:name w:val="B307B2575B6C4F6F83EDABE9B19C71BA"/>
    <w:rsid w:val="0045616A"/>
    <w:pPr>
      <w:spacing w:after="160" w:line="259" w:lineRule="auto"/>
    </w:pPr>
  </w:style>
  <w:style w:type="paragraph" w:customStyle="1" w:styleId="714E621453EB4DFC84C841E24FD58D7A">
    <w:name w:val="714E621453EB4DFC84C841E24FD58D7A"/>
    <w:rsid w:val="0045616A"/>
    <w:pPr>
      <w:spacing w:after="160" w:line="259" w:lineRule="auto"/>
    </w:pPr>
  </w:style>
  <w:style w:type="paragraph" w:customStyle="1" w:styleId="59AF5F4908EB4752BEC0617BFF57D2CF">
    <w:name w:val="59AF5F4908EB4752BEC0617BFF57D2CF"/>
    <w:rsid w:val="0045616A"/>
    <w:pPr>
      <w:spacing w:after="160" w:line="259" w:lineRule="auto"/>
    </w:pPr>
  </w:style>
  <w:style w:type="paragraph" w:customStyle="1" w:styleId="B135B4FF59E841C890CAE90688370F94">
    <w:name w:val="B135B4FF59E841C890CAE90688370F94"/>
    <w:rsid w:val="0045616A"/>
    <w:pPr>
      <w:spacing w:after="160" w:line="259" w:lineRule="auto"/>
    </w:pPr>
  </w:style>
  <w:style w:type="paragraph" w:customStyle="1" w:styleId="8FD96B92FF294502BBBE96CA73C360FC">
    <w:name w:val="8FD96B92FF294502BBBE96CA73C360FC"/>
    <w:rsid w:val="0045616A"/>
    <w:pPr>
      <w:spacing w:after="160" w:line="259" w:lineRule="auto"/>
    </w:pPr>
  </w:style>
  <w:style w:type="paragraph" w:customStyle="1" w:styleId="F9B761961D5F4C8D826FF481EABFDA90">
    <w:name w:val="F9B761961D5F4C8D826FF481EABFDA90"/>
    <w:rsid w:val="0045616A"/>
    <w:pPr>
      <w:spacing w:after="160" w:line="259" w:lineRule="auto"/>
    </w:pPr>
  </w:style>
  <w:style w:type="paragraph" w:customStyle="1" w:styleId="82B6D363897D493F9241A2EB8C5F53F6">
    <w:name w:val="82B6D363897D493F9241A2EB8C5F53F6"/>
    <w:rsid w:val="0045616A"/>
    <w:pPr>
      <w:spacing w:after="160" w:line="259" w:lineRule="auto"/>
    </w:pPr>
  </w:style>
  <w:style w:type="paragraph" w:customStyle="1" w:styleId="216ECF8EDEDC4F4982E57B6574C0AE6B">
    <w:name w:val="216ECF8EDEDC4F4982E57B6574C0AE6B"/>
    <w:rsid w:val="0045616A"/>
    <w:pPr>
      <w:spacing w:after="160" w:line="259" w:lineRule="auto"/>
    </w:pPr>
  </w:style>
  <w:style w:type="paragraph" w:customStyle="1" w:styleId="B6CDE0F0BC52430BBD126FB7E108B3C5">
    <w:name w:val="B6CDE0F0BC52430BBD126FB7E108B3C5"/>
    <w:rsid w:val="0045616A"/>
    <w:pPr>
      <w:spacing w:after="160" w:line="259" w:lineRule="auto"/>
    </w:pPr>
  </w:style>
  <w:style w:type="paragraph" w:customStyle="1" w:styleId="C1905DAF32964FFD8F293D92C7C47BF8">
    <w:name w:val="C1905DAF32964FFD8F293D92C7C47BF8"/>
    <w:rsid w:val="0045616A"/>
    <w:pPr>
      <w:spacing w:after="160" w:line="259" w:lineRule="auto"/>
    </w:pPr>
  </w:style>
  <w:style w:type="paragraph" w:customStyle="1" w:styleId="ACF3460160CA4BA5AD48348049DB9AF1">
    <w:name w:val="ACF3460160CA4BA5AD48348049DB9AF1"/>
    <w:rsid w:val="0045616A"/>
    <w:pPr>
      <w:spacing w:after="160" w:line="259" w:lineRule="auto"/>
    </w:pPr>
  </w:style>
  <w:style w:type="paragraph" w:customStyle="1" w:styleId="197C082DA0F84C519F6EA6713AF5D250">
    <w:name w:val="197C082DA0F84C519F6EA6713AF5D250"/>
    <w:rsid w:val="0045616A"/>
    <w:pPr>
      <w:spacing w:after="160" w:line="259" w:lineRule="auto"/>
    </w:pPr>
  </w:style>
  <w:style w:type="paragraph" w:customStyle="1" w:styleId="26ED8FB3382D4D39AC7245E544F263BC">
    <w:name w:val="26ED8FB3382D4D39AC7245E544F263BC"/>
    <w:rsid w:val="0045616A"/>
    <w:pPr>
      <w:spacing w:after="160" w:line="259" w:lineRule="auto"/>
    </w:pPr>
  </w:style>
  <w:style w:type="paragraph" w:customStyle="1" w:styleId="3669B793BD5D435581897CDFB018F5D4">
    <w:name w:val="3669B793BD5D435581897CDFB018F5D4"/>
    <w:rsid w:val="0045616A"/>
    <w:pPr>
      <w:spacing w:after="160" w:line="259" w:lineRule="auto"/>
    </w:pPr>
  </w:style>
  <w:style w:type="paragraph" w:customStyle="1" w:styleId="EFD0D5B29145478CB282EAA795D19F17">
    <w:name w:val="EFD0D5B29145478CB282EAA795D19F17"/>
    <w:rsid w:val="0045616A"/>
    <w:pPr>
      <w:spacing w:after="160" w:line="259" w:lineRule="auto"/>
    </w:pPr>
  </w:style>
  <w:style w:type="paragraph" w:customStyle="1" w:styleId="94C9315F096F4930B71093D7AAD26B21">
    <w:name w:val="94C9315F096F4930B71093D7AAD26B21"/>
    <w:rsid w:val="0045616A"/>
    <w:pPr>
      <w:spacing w:after="160" w:line="259" w:lineRule="auto"/>
    </w:pPr>
  </w:style>
  <w:style w:type="paragraph" w:customStyle="1" w:styleId="16B7ECA5600F4A6D887DCFBD57EE2301">
    <w:name w:val="16B7ECA5600F4A6D887DCFBD57EE2301"/>
    <w:rsid w:val="0045616A"/>
    <w:pPr>
      <w:spacing w:after="160" w:line="259" w:lineRule="auto"/>
    </w:pPr>
  </w:style>
  <w:style w:type="paragraph" w:customStyle="1" w:styleId="2FEE5171E274458DB92C110575E7BF8A">
    <w:name w:val="2FEE5171E274458DB92C110575E7BF8A"/>
    <w:rsid w:val="0045616A"/>
    <w:pPr>
      <w:spacing w:after="160" w:line="259" w:lineRule="auto"/>
    </w:pPr>
  </w:style>
  <w:style w:type="paragraph" w:customStyle="1" w:styleId="0CF70A73373B46008F2BF42219C6274F">
    <w:name w:val="0CF70A73373B46008F2BF42219C6274F"/>
    <w:rsid w:val="0045616A"/>
    <w:pPr>
      <w:spacing w:after="160" w:line="259" w:lineRule="auto"/>
    </w:pPr>
  </w:style>
  <w:style w:type="paragraph" w:customStyle="1" w:styleId="379EBD09E41D46CD94E01749FEFA59C1">
    <w:name w:val="379EBD09E41D46CD94E01749FEFA59C1"/>
    <w:rsid w:val="0045616A"/>
    <w:pPr>
      <w:spacing w:after="160" w:line="259" w:lineRule="auto"/>
    </w:pPr>
  </w:style>
  <w:style w:type="paragraph" w:customStyle="1" w:styleId="C52AB0EB143D4496B3BC202C067FA104">
    <w:name w:val="C52AB0EB143D4496B3BC202C067FA104"/>
    <w:rsid w:val="0045616A"/>
    <w:pPr>
      <w:spacing w:after="160" w:line="259" w:lineRule="auto"/>
    </w:pPr>
  </w:style>
  <w:style w:type="paragraph" w:customStyle="1" w:styleId="33B6349C49D24B29913051769C326977">
    <w:name w:val="33B6349C49D24B29913051769C326977"/>
    <w:rsid w:val="0045616A"/>
    <w:pPr>
      <w:spacing w:after="160" w:line="259" w:lineRule="auto"/>
    </w:pPr>
  </w:style>
  <w:style w:type="paragraph" w:customStyle="1" w:styleId="DB7FEE035E1B492398E9CA381F51A648">
    <w:name w:val="DB7FEE035E1B492398E9CA381F51A648"/>
    <w:rsid w:val="0045616A"/>
    <w:pPr>
      <w:spacing w:after="160" w:line="259" w:lineRule="auto"/>
    </w:pPr>
  </w:style>
  <w:style w:type="paragraph" w:customStyle="1" w:styleId="1F275BE7BE104DA0BD69063D34BA25E6">
    <w:name w:val="1F275BE7BE104DA0BD69063D34BA25E6"/>
    <w:rsid w:val="0045616A"/>
    <w:pPr>
      <w:spacing w:after="160" w:line="259" w:lineRule="auto"/>
    </w:pPr>
  </w:style>
  <w:style w:type="paragraph" w:customStyle="1" w:styleId="AE70F5A4132844D09A754E9EF3E8D159">
    <w:name w:val="AE70F5A4132844D09A754E9EF3E8D159"/>
    <w:rsid w:val="0045616A"/>
    <w:pPr>
      <w:spacing w:after="160" w:line="259" w:lineRule="auto"/>
    </w:pPr>
  </w:style>
  <w:style w:type="paragraph" w:customStyle="1" w:styleId="AA31FBC1189E4F04B8861E2EEB33D835">
    <w:name w:val="AA31FBC1189E4F04B8861E2EEB33D835"/>
    <w:rsid w:val="0045616A"/>
    <w:pPr>
      <w:spacing w:after="160" w:line="259" w:lineRule="auto"/>
    </w:pPr>
  </w:style>
  <w:style w:type="paragraph" w:customStyle="1" w:styleId="EF80B7CED24049E1BB8B647CF699518B">
    <w:name w:val="EF80B7CED24049E1BB8B647CF699518B"/>
    <w:rsid w:val="0045616A"/>
    <w:pPr>
      <w:spacing w:after="160" w:line="259" w:lineRule="auto"/>
    </w:pPr>
  </w:style>
  <w:style w:type="paragraph" w:customStyle="1" w:styleId="B81EDFB4B6A543FD87DD0B6143569931">
    <w:name w:val="B81EDFB4B6A543FD87DD0B6143569931"/>
    <w:rsid w:val="0045616A"/>
    <w:pPr>
      <w:spacing w:after="160" w:line="259" w:lineRule="auto"/>
    </w:pPr>
  </w:style>
  <w:style w:type="paragraph" w:customStyle="1" w:styleId="B2D1EA5DA05649078FD1C130D4BC3C4F">
    <w:name w:val="B2D1EA5DA05649078FD1C130D4BC3C4F"/>
    <w:rsid w:val="0045616A"/>
    <w:pPr>
      <w:spacing w:after="160" w:line="259" w:lineRule="auto"/>
    </w:pPr>
  </w:style>
  <w:style w:type="paragraph" w:customStyle="1" w:styleId="FF4902A7A81E48ABA92EA1AB32ECF352">
    <w:name w:val="FF4902A7A81E48ABA92EA1AB32ECF352"/>
    <w:rsid w:val="0045616A"/>
    <w:pPr>
      <w:spacing w:after="160" w:line="259" w:lineRule="auto"/>
    </w:pPr>
  </w:style>
  <w:style w:type="paragraph" w:customStyle="1" w:styleId="A59CD99EF23E4248AD49DAB9019A9AE5">
    <w:name w:val="A59CD99EF23E4248AD49DAB9019A9AE5"/>
    <w:rsid w:val="0045616A"/>
    <w:pPr>
      <w:spacing w:after="160" w:line="259" w:lineRule="auto"/>
    </w:pPr>
  </w:style>
  <w:style w:type="paragraph" w:customStyle="1" w:styleId="57D5E94A84E04A1CB269BC122EE97A4C">
    <w:name w:val="57D5E94A84E04A1CB269BC122EE97A4C"/>
    <w:rsid w:val="0045616A"/>
    <w:pPr>
      <w:spacing w:after="160" w:line="259" w:lineRule="auto"/>
    </w:pPr>
  </w:style>
  <w:style w:type="paragraph" w:customStyle="1" w:styleId="3AC9950298C54FD28BE8EFD47728813C">
    <w:name w:val="3AC9950298C54FD28BE8EFD47728813C"/>
    <w:rsid w:val="0045616A"/>
    <w:pPr>
      <w:spacing w:after="160" w:line="259" w:lineRule="auto"/>
    </w:pPr>
  </w:style>
  <w:style w:type="paragraph" w:customStyle="1" w:styleId="52216D9544D449268C14E489FEA50004">
    <w:name w:val="52216D9544D449268C14E489FEA50004"/>
    <w:rsid w:val="0045616A"/>
    <w:pPr>
      <w:spacing w:after="160" w:line="259" w:lineRule="auto"/>
    </w:pPr>
  </w:style>
  <w:style w:type="paragraph" w:customStyle="1" w:styleId="55881C6F88C9461790EFC6336186E539">
    <w:name w:val="55881C6F88C9461790EFC6336186E539"/>
    <w:rsid w:val="0045616A"/>
    <w:pPr>
      <w:spacing w:after="160" w:line="259" w:lineRule="auto"/>
    </w:pPr>
  </w:style>
  <w:style w:type="paragraph" w:customStyle="1" w:styleId="11B28E30770A4ACAB602B8801317B05A">
    <w:name w:val="11B28E30770A4ACAB602B8801317B05A"/>
    <w:rsid w:val="0045616A"/>
    <w:pPr>
      <w:spacing w:after="160" w:line="259" w:lineRule="auto"/>
    </w:pPr>
  </w:style>
  <w:style w:type="paragraph" w:customStyle="1" w:styleId="FE427AB68B054E6A85C41104EA211A22">
    <w:name w:val="FE427AB68B054E6A85C41104EA211A22"/>
    <w:rsid w:val="0045616A"/>
    <w:pPr>
      <w:spacing w:after="160" w:line="259" w:lineRule="auto"/>
    </w:pPr>
  </w:style>
  <w:style w:type="paragraph" w:customStyle="1" w:styleId="3F9C149C8D57414A9C0366069C97F006">
    <w:name w:val="3F9C149C8D57414A9C0366069C97F006"/>
    <w:rsid w:val="0045616A"/>
    <w:pPr>
      <w:spacing w:after="160" w:line="259" w:lineRule="auto"/>
    </w:pPr>
  </w:style>
  <w:style w:type="paragraph" w:customStyle="1" w:styleId="49B8E958E9CC46BFA1A5F0383C99275E">
    <w:name w:val="49B8E958E9CC46BFA1A5F0383C99275E"/>
    <w:rsid w:val="0045616A"/>
    <w:pPr>
      <w:spacing w:after="160" w:line="259" w:lineRule="auto"/>
    </w:pPr>
  </w:style>
  <w:style w:type="paragraph" w:customStyle="1" w:styleId="D02894D0F9674A12B3372274938D714E">
    <w:name w:val="D02894D0F9674A12B3372274938D714E"/>
    <w:rsid w:val="0045616A"/>
    <w:pPr>
      <w:spacing w:after="160" w:line="259" w:lineRule="auto"/>
    </w:pPr>
  </w:style>
  <w:style w:type="paragraph" w:customStyle="1" w:styleId="2BE73928515A42A7AAFAFAF6ACDCC536">
    <w:name w:val="2BE73928515A42A7AAFAFAF6ACDCC536"/>
    <w:rsid w:val="0045616A"/>
    <w:pPr>
      <w:spacing w:after="160" w:line="259" w:lineRule="auto"/>
    </w:pPr>
  </w:style>
  <w:style w:type="paragraph" w:customStyle="1" w:styleId="92E497F84FFB4B979FB97C2F203604F0">
    <w:name w:val="92E497F84FFB4B979FB97C2F203604F0"/>
    <w:rsid w:val="0045616A"/>
    <w:pPr>
      <w:spacing w:after="160" w:line="259" w:lineRule="auto"/>
    </w:pPr>
  </w:style>
  <w:style w:type="paragraph" w:customStyle="1" w:styleId="D01FD9277CF340DBB4A7F69FB3661D08">
    <w:name w:val="D01FD9277CF340DBB4A7F69FB3661D08"/>
    <w:rsid w:val="0045616A"/>
    <w:pPr>
      <w:spacing w:after="160" w:line="259" w:lineRule="auto"/>
    </w:pPr>
  </w:style>
  <w:style w:type="paragraph" w:customStyle="1" w:styleId="FD3B5BD51D6848DD9F61C31438E6D301">
    <w:name w:val="FD3B5BD51D6848DD9F61C31438E6D301"/>
    <w:rsid w:val="0045616A"/>
    <w:pPr>
      <w:spacing w:after="160" w:line="259" w:lineRule="auto"/>
    </w:pPr>
  </w:style>
  <w:style w:type="paragraph" w:customStyle="1" w:styleId="86558ECDF01C4162902C88AA8FFA2C67">
    <w:name w:val="86558ECDF01C4162902C88AA8FFA2C67"/>
    <w:rsid w:val="0045616A"/>
    <w:pPr>
      <w:spacing w:after="160" w:line="259" w:lineRule="auto"/>
    </w:pPr>
  </w:style>
  <w:style w:type="paragraph" w:customStyle="1" w:styleId="46016969CF9A44F8870094D262229F01">
    <w:name w:val="46016969CF9A44F8870094D262229F01"/>
    <w:rsid w:val="0045616A"/>
    <w:pPr>
      <w:spacing w:after="160" w:line="259" w:lineRule="auto"/>
    </w:pPr>
  </w:style>
  <w:style w:type="paragraph" w:customStyle="1" w:styleId="1A0E253965C043CF8BE35CA804E50745">
    <w:name w:val="1A0E253965C043CF8BE35CA804E50745"/>
    <w:rsid w:val="0045616A"/>
    <w:pPr>
      <w:spacing w:after="160" w:line="259" w:lineRule="auto"/>
    </w:pPr>
  </w:style>
  <w:style w:type="paragraph" w:customStyle="1" w:styleId="46ECDC9051994252A27354CDFD43BE81">
    <w:name w:val="46ECDC9051994252A27354CDFD43BE81"/>
    <w:rsid w:val="0045616A"/>
    <w:pPr>
      <w:spacing w:after="160" w:line="259" w:lineRule="auto"/>
    </w:pPr>
  </w:style>
  <w:style w:type="paragraph" w:customStyle="1" w:styleId="8CF76ECBDF484DE69178E164261210BC">
    <w:name w:val="8CF76ECBDF484DE69178E164261210BC"/>
    <w:rsid w:val="0045616A"/>
    <w:pPr>
      <w:spacing w:after="160" w:line="259" w:lineRule="auto"/>
    </w:pPr>
  </w:style>
  <w:style w:type="paragraph" w:customStyle="1" w:styleId="B7C89F72CFF24D83AB4EB2EECDCEAA43">
    <w:name w:val="B7C89F72CFF24D83AB4EB2EECDCEAA43"/>
    <w:rsid w:val="0045616A"/>
    <w:pPr>
      <w:spacing w:after="160" w:line="259" w:lineRule="auto"/>
    </w:pPr>
  </w:style>
  <w:style w:type="paragraph" w:customStyle="1" w:styleId="574326F2D0FB434FAEE2FD52AEBB5F19">
    <w:name w:val="574326F2D0FB434FAEE2FD52AEBB5F19"/>
    <w:rsid w:val="0045616A"/>
    <w:pPr>
      <w:spacing w:after="160" w:line="259" w:lineRule="auto"/>
    </w:pPr>
  </w:style>
  <w:style w:type="paragraph" w:customStyle="1" w:styleId="996B84292C8743EC9D09967D6E181769">
    <w:name w:val="996B84292C8743EC9D09967D6E181769"/>
    <w:rsid w:val="0045616A"/>
    <w:pPr>
      <w:spacing w:after="160" w:line="259" w:lineRule="auto"/>
    </w:pPr>
  </w:style>
  <w:style w:type="paragraph" w:customStyle="1" w:styleId="A70DD8456A46402FAC956A5354D45B56">
    <w:name w:val="A70DD8456A46402FAC956A5354D45B56"/>
    <w:rsid w:val="0045616A"/>
    <w:pPr>
      <w:spacing w:after="160" w:line="259" w:lineRule="auto"/>
    </w:pPr>
  </w:style>
  <w:style w:type="paragraph" w:customStyle="1" w:styleId="E7A1F95A89684A288A22B4E8FF5C3A25">
    <w:name w:val="E7A1F95A89684A288A22B4E8FF5C3A25"/>
    <w:rsid w:val="0045616A"/>
    <w:pPr>
      <w:spacing w:after="160" w:line="259" w:lineRule="auto"/>
    </w:pPr>
  </w:style>
  <w:style w:type="paragraph" w:customStyle="1" w:styleId="B4EC4DA7F93C43EEA8349C249BC0A943">
    <w:name w:val="B4EC4DA7F93C43EEA8349C249BC0A943"/>
    <w:rsid w:val="0045616A"/>
    <w:pPr>
      <w:spacing w:after="160" w:line="259" w:lineRule="auto"/>
    </w:pPr>
  </w:style>
  <w:style w:type="paragraph" w:customStyle="1" w:styleId="29D23810F97D4305ADA3854F88E381D4">
    <w:name w:val="29D23810F97D4305ADA3854F88E381D4"/>
    <w:rsid w:val="0045616A"/>
    <w:pPr>
      <w:spacing w:after="160" w:line="259" w:lineRule="auto"/>
    </w:pPr>
  </w:style>
  <w:style w:type="paragraph" w:customStyle="1" w:styleId="7F2A7FA1EDCC4B66970F2785E4FC3557">
    <w:name w:val="7F2A7FA1EDCC4B66970F2785E4FC3557"/>
    <w:rsid w:val="0045616A"/>
    <w:pPr>
      <w:spacing w:after="160" w:line="259" w:lineRule="auto"/>
    </w:pPr>
  </w:style>
  <w:style w:type="paragraph" w:customStyle="1" w:styleId="1C52A2B421F74CAFBAA6B75E683B59AB">
    <w:name w:val="1C52A2B421F74CAFBAA6B75E683B59AB"/>
    <w:rsid w:val="0045616A"/>
    <w:pPr>
      <w:spacing w:after="160" w:line="259" w:lineRule="auto"/>
    </w:pPr>
  </w:style>
  <w:style w:type="paragraph" w:customStyle="1" w:styleId="4CF23525311848EFB11CE5F604F70734">
    <w:name w:val="4CF23525311848EFB11CE5F604F70734"/>
    <w:rsid w:val="0045616A"/>
    <w:pPr>
      <w:spacing w:after="160" w:line="259" w:lineRule="auto"/>
    </w:pPr>
  </w:style>
  <w:style w:type="paragraph" w:customStyle="1" w:styleId="008FD1DE48704F198408E0BBC34AC2A8">
    <w:name w:val="008FD1DE48704F198408E0BBC34AC2A8"/>
    <w:rsid w:val="0045616A"/>
    <w:pPr>
      <w:spacing w:after="160" w:line="259" w:lineRule="auto"/>
    </w:pPr>
  </w:style>
  <w:style w:type="paragraph" w:customStyle="1" w:styleId="9B7B804F4E3A4DC9A540FDB9A7677A13">
    <w:name w:val="9B7B804F4E3A4DC9A540FDB9A7677A13"/>
    <w:rsid w:val="0045616A"/>
    <w:pPr>
      <w:spacing w:after="160" w:line="259" w:lineRule="auto"/>
    </w:pPr>
  </w:style>
  <w:style w:type="paragraph" w:customStyle="1" w:styleId="2034F06F34E54C17BA3AF2894026771D">
    <w:name w:val="2034F06F34E54C17BA3AF2894026771D"/>
    <w:rsid w:val="0045616A"/>
    <w:pPr>
      <w:spacing w:after="160" w:line="259" w:lineRule="auto"/>
    </w:pPr>
  </w:style>
  <w:style w:type="paragraph" w:customStyle="1" w:styleId="7F27F6B2214748E29097CF898DB8FEAF">
    <w:name w:val="7F27F6B2214748E29097CF898DB8FEAF"/>
    <w:rsid w:val="0045616A"/>
    <w:pPr>
      <w:spacing w:after="160" w:line="259" w:lineRule="auto"/>
    </w:pPr>
  </w:style>
  <w:style w:type="paragraph" w:customStyle="1" w:styleId="03F856577F3E414884453A148142F889">
    <w:name w:val="03F856577F3E414884453A148142F889"/>
    <w:rsid w:val="0045616A"/>
    <w:pPr>
      <w:spacing w:after="160" w:line="259" w:lineRule="auto"/>
    </w:pPr>
  </w:style>
  <w:style w:type="paragraph" w:customStyle="1" w:styleId="91A9A7B85EC940C98C4418939A84C1FF">
    <w:name w:val="91A9A7B85EC940C98C4418939A84C1FF"/>
    <w:rsid w:val="0045616A"/>
    <w:pPr>
      <w:spacing w:after="160" w:line="259" w:lineRule="auto"/>
    </w:pPr>
  </w:style>
  <w:style w:type="paragraph" w:customStyle="1" w:styleId="A592B6E7B8624E4FA9DDC0856F142C29">
    <w:name w:val="A592B6E7B8624E4FA9DDC0856F142C29"/>
    <w:rsid w:val="0045616A"/>
    <w:pPr>
      <w:spacing w:after="160" w:line="259" w:lineRule="auto"/>
    </w:pPr>
  </w:style>
  <w:style w:type="paragraph" w:customStyle="1" w:styleId="5C4CFBEE46CF42E08F4162A5AB21019E">
    <w:name w:val="5C4CFBEE46CF42E08F4162A5AB21019E"/>
    <w:rsid w:val="0045616A"/>
    <w:pPr>
      <w:spacing w:after="160" w:line="259" w:lineRule="auto"/>
    </w:pPr>
  </w:style>
  <w:style w:type="paragraph" w:customStyle="1" w:styleId="23FD5BC97198414BAD07B93EF76FE691">
    <w:name w:val="23FD5BC97198414BAD07B93EF76FE691"/>
    <w:rsid w:val="0045616A"/>
    <w:pPr>
      <w:spacing w:after="160" w:line="259" w:lineRule="auto"/>
    </w:pPr>
  </w:style>
  <w:style w:type="paragraph" w:customStyle="1" w:styleId="BBAC1C474D014AE0B467D8FF66990E4B">
    <w:name w:val="BBAC1C474D014AE0B467D8FF66990E4B"/>
    <w:rsid w:val="0045616A"/>
    <w:pPr>
      <w:spacing w:after="160" w:line="259" w:lineRule="auto"/>
    </w:pPr>
  </w:style>
  <w:style w:type="paragraph" w:customStyle="1" w:styleId="18279C7711F949308E0777602B9125BA">
    <w:name w:val="18279C7711F949308E0777602B9125BA"/>
    <w:rsid w:val="0045616A"/>
    <w:pPr>
      <w:spacing w:after="160" w:line="259" w:lineRule="auto"/>
    </w:pPr>
  </w:style>
  <w:style w:type="paragraph" w:customStyle="1" w:styleId="3C09E04DFF044E6F98579C2C83A9D3B2">
    <w:name w:val="3C09E04DFF044E6F98579C2C83A9D3B2"/>
    <w:rsid w:val="0045616A"/>
    <w:pPr>
      <w:spacing w:after="160" w:line="259" w:lineRule="auto"/>
    </w:pPr>
  </w:style>
  <w:style w:type="paragraph" w:customStyle="1" w:styleId="8B8050BB120D4A54A2C1EDBF300EF268">
    <w:name w:val="8B8050BB120D4A54A2C1EDBF300EF268"/>
    <w:rsid w:val="0045616A"/>
    <w:pPr>
      <w:spacing w:after="160" w:line="259" w:lineRule="auto"/>
    </w:pPr>
  </w:style>
  <w:style w:type="paragraph" w:customStyle="1" w:styleId="D52A2895A2904082B0A4267C766FBE09">
    <w:name w:val="D52A2895A2904082B0A4267C766FBE09"/>
    <w:rsid w:val="0045616A"/>
    <w:pPr>
      <w:spacing w:after="160" w:line="259" w:lineRule="auto"/>
    </w:pPr>
  </w:style>
  <w:style w:type="paragraph" w:customStyle="1" w:styleId="DE4FADC29EBC423A89C56C1A3C94E127">
    <w:name w:val="DE4FADC29EBC423A89C56C1A3C94E127"/>
    <w:rsid w:val="0045616A"/>
    <w:pPr>
      <w:spacing w:after="160" w:line="259" w:lineRule="auto"/>
    </w:pPr>
  </w:style>
  <w:style w:type="paragraph" w:customStyle="1" w:styleId="B99099FD087E4083BAD16061DAE63A6A">
    <w:name w:val="B99099FD087E4083BAD16061DAE63A6A"/>
    <w:rsid w:val="0045616A"/>
    <w:pPr>
      <w:spacing w:after="160" w:line="259" w:lineRule="auto"/>
    </w:pPr>
  </w:style>
  <w:style w:type="paragraph" w:customStyle="1" w:styleId="E7518059AB404111A07B59A7439DA621">
    <w:name w:val="E7518059AB404111A07B59A7439DA621"/>
    <w:rsid w:val="0045616A"/>
    <w:pPr>
      <w:spacing w:after="160" w:line="259" w:lineRule="auto"/>
    </w:pPr>
  </w:style>
  <w:style w:type="paragraph" w:customStyle="1" w:styleId="1B3F7BE26153437CAC029AB6A76CF17B">
    <w:name w:val="1B3F7BE26153437CAC029AB6A76CF17B"/>
    <w:rsid w:val="0045616A"/>
    <w:pPr>
      <w:spacing w:after="160" w:line="259" w:lineRule="auto"/>
    </w:pPr>
  </w:style>
  <w:style w:type="paragraph" w:customStyle="1" w:styleId="F0B48DCDFDCD400B91F38D8C9B90B428">
    <w:name w:val="F0B48DCDFDCD400B91F38D8C9B90B428"/>
    <w:rsid w:val="0045616A"/>
    <w:pPr>
      <w:spacing w:after="160" w:line="259" w:lineRule="auto"/>
    </w:pPr>
  </w:style>
  <w:style w:type="paragraph" w:customStyle="1" w:styleId="6047DB76047C4E36A2B47A2DD2CD9F78">
    <w:name w:val="6047DB76047C4E36A2B47A2DD2CD9F78"/>
    <w:rsid w:val="0045616A"/>
    <w:pPr>
      <w:spacing w:after="160" w:line="259" w:lineRule="auto"/>
    </w:pPr>
  </w:style>
  <w:style w:type="paragraph" w:customStyle="1" w:styleId="61D1DF38A73141D3A454DBC71CC68E52">
    <w:name w:val="61D1DF38A73141D3A454DBC71CC68E52"/>
    <w:rsid w:val="0045616A"/>
    <w:pPr>
      <w:spacing w:after="160" w:line="259" w:lineRule="auto"/>
    </w:pPr>
  </w:style>
  <w:style w:type="paragraph" w:customStyle="1" w:styleId="BE3DC61312FF4E0BA872CEB61ED55E2F">
    <w:name w:val="BE3DC61312FF4E0BA872CEB61ED55E2F"/>
    <w:rsid w:val="0045616A"/>
    <w:pPr>
      <w:spacing w:after="160" w:line="259" w:lineRule="auto"/>
    </w:pPr>
  </w:style>
  <w:style w:type="paragraph" w:customStyle="1" w:styleId="A50288BE5AEE4892993910A79F12C5CC">
    <w:name w:val="A50288BE5AEE4892993910A79F12C5CC"/>
    <w:rsid w:val="0045616A"/>
    <w:pPr>
      <w:spacing w:after="160" w:line="259" w:lineRule="auto"/>
    </w:pPr>
  </w:style>
  <w:style w:type="paragraph" w:customStyle="1" w:styleId="A0C2A0E000B545DA826F34C98B19BF0C">
    <w:name w:val="A0C2A0E000B545DA826F34C98B19BF0C"/>
    <w:rsid w:val="0045616A"/>
    <w:pPr>
      <w:spacing w:after="160" w:line="259" w:lineRule="auto"/>
    </w:pPr>
  </w:style>
  <w:style w:type="paragraph" w:customStyle="1" w:styleId="5B179885FC2B4CD3A616540B56AE7CA1">
    <w:name w:val="5B179885FC2B4CD3A616540B56AE7CA1"/>
    <w:rsid w:val="0045616A"/>
    <w:pPr>
      <w:spacing w:after="160" w:line="259" w:lineRule="auto"/>
    </w:pPr>
  </w:style>
  <w:style w:type="paragraph" w:customStyle="1" w:styleId="80CCC616665E4A489CECE554D86DAADF">
    <w:name w:val="80CCC616665E4A489CECE554D86DAADF"/>
    <w:rsid w:val="0045616A"/>
    <w:pPr>
      <w:spacing w:after="160" w:line="259" w:lineRule="auto"/>
    </w:pPr>
  </w:style>
  <w:style w:type="paragraph" w:customStyle="1" w:styleId="3CBABCF1F82840E6B9270DF89E771D86">
    <w:name w:val="3CBABCF1F82840E6B9270DF89E771D86"/>
    <w:rsid w:val="0045616A"/>
    <w:pPr>
      <w:spacing w:after="160" w:line="259" w:lineRule="auto"/>
    </w:pPr>
  </w:style>
  <w:style w:type="paragraph" w:customStyle="1" w:styleId="BFF9BC2382C14E8FB2785030ADE956BB">
    <w:name w:val="BFF9BC2382C14E8FB2785030ADE956BB"/>
    <w:rsid w:val="0045616A"/>
    <w:pPr>
      <w:spacing w:after="160" w:line="259" w:lineRule="auto"/>
    </w:pPr>
  </w:style>
  <w:style w:type="paragraph" w:customStyle="1" w:styleId="C6F4A271A5EA4DB8A49F255A6F02F205">
    <w:name w:val="C6F4A271A5EA4DB8A49F255A6F02F205"/>
    <w:rsid w:val="0045616A"/>
    <w:pPr>
      <w:spacing w:after="160" w:line="259" w:lineRule="auto"/>
    </w:pPr>
  </w:style>
  <w:style w:type="paragraph" w:customStyle="1" w:styleId="4174CDAD30B448598A0C31C4D70E226C">
    <w:name w:val="4174CDAD30B448598A0C31C4D70E226C"/>
    <w:rsid w:val="0045616A"/>
    <w:pPr>
      <w:spacing w:after="160" w:line="259" w:lineRule="auto"/>
    </w:pPr>
  </w:style>
  <w:style w:type="paragraph" w:customStyle="1" w:styleId="5FFC0CAA42094A07823623AA9D88F444">
    <w:name w:val="5FFC0CAA42094A07823623AA9D88F444"/>
    <w:rsid w:val="0045616A"/>
    <w:pPr>
      <w:spacing w:after="160" w:line="259" w:lineRule="auto"/>
    </w:pPr>
  </w:style>
  <w:style w:type="paragraph" w:customStyle="1" w:styleId="780A746FDA854BE1A71B30541E94E044">
    <w:name w:val="780A746FDA854BE1A71B30541E94E044"/>
    <w:rsid w:val="0045616A"/>
    <w:pPr>
      <w:spacing w:after="160" w:line="259" w:lineRule="auto"/>
    </w:pPr>
  </w:style>
  <w:style w:type="paragraph" w:customStyle="1" w:styleId="C34018E5918B40B394CB89814F072018">
    <w:name w:val="C34018E5918B40B394CB89814F072018"/>
    <w:rsid w:val="0045616A"/>
    <w:pPr>
      <w:spacing w:after="160" w:line="259" w:lineRule="auto"/>
    </w:pPr>
  </w:style>
  <w:style w:type="paragraph" w:customStyle="1" w:styleId="324ED0E26B5C4A908C3A4C7C4CAC69B5">
    <w:name w:val="324ED0E26B5C4A908C3A4C7C4CAC69B5"/>
    <w:rsid w:val="0045616A"/>
    <w:pPr>
      <w:spacing w:after="160" w:line="259" w:lineRule="auto"/>
    </w:pPr>
  </w:style>
  <w:style w:type="paragraph" w:customStyle="1" w:styleId="3473A948CEBF416C821ECF4082BD805D">
    <w:name w:val="3473A948CEBF416C821ECF4082BD805D"/>
    <w:rsid w:val="0045616A"/>
    <w:pPr>
      <w:spacing w:after="160" w:line="259" w:lineRule="auto"/>
    </w:pPr>
  </w:style>
  <w:style w:type="paragraph" w:customStyle="1" w:styleId="9B38FCAF63D746C7A40011332D0E73CE">
    <w:name w:val="9B38FCAF63D746C7A40011332D0E73CE"/>
    <w:rsid w:val="0045616A"/>
    <w:pPr>
      <w:spacing w:after="160" w:line="259" w:lineRule="auto"/>
    </w:pPr>
  </w:style>
  <w:style w:type="paragraph" w:customStyle="1" w:styleId="8ED1DA9997944A04B89DB9EE52B4D19B">
    <w:name w:val="8ED1DA9997944A04B89DB9EE52B4D19B"/>
    <w:rsid w:val="0045616A"/>
    <w:pPr>
      <w:spacing w:after="160" w:line="259" w:lineRule="auto"/>
    </w:pPr>
  </w:style>
  <w:style w:type="paragraph" w:customStyle="1" w:styleId="B3E2729AE657487FAEF2085E9DBDD8A8">
    <w:name w:val="B3E2729AE657487FAEF2085E9DBDD8A8"/>
    <w:rsid w:val="0045616A"/>
    <w:pPr>
      <w:spacing w:after="160" w:line="259" w:lineRule="auto"/>
    </w:pPr>
  </w:style>
  <w:style w:type="paragraph" w:customStyle="1" w:styleId="764BB0413EEB45A19FC7636054CEE57D">
    <w:name w:val="764BB0413EEB45A19FC7636054CEE57D"/>
    <w:rsid w:val="0045616A"/>
    <w:pPr>
      <w:spacing w:after="160" w:line="259" w:lineRule="auto"/>
    </w:pPr>
  </w:style>
  <w:style w:type="paragraph" w:customStyle="1" w:styleId="2F219333187A4C16B060454F71D66FC5">
    <w:name w:val="2F219333187A4C16B060454F71D66FC5"/>
    <w:rsid w:val="0045616A"/>
    <w:pPr>
      <w:spacing w:after="160" w:line="259" w:lineRule="auto"/>
    </w:pPr>
  </w:style>
  <w:style w:type="paragraph" w:customStyle="1" w:styleId="1C9D14245AC94ACA96B830EDD442B2CC">
    <w:name w:val="1C9D14245AC94ACA96B830EDD442B2CC"/>
    <w:rsid w:val="0045616A"/>
    <w:pPr>
      <w:spacing w:after="160" w:line="259" w:lineRule="auto"/>
    </w:pPr>
  </w:style>
  <w:style w:type="paragraph" w:customStyle="1" w:styleId="D5F621BB7AE4423FB14A3682BB38BCDE">
    <w:name w:val="D5F621BB7AE4423FB14A3682BB38BCDE"/>
    <w:rsid w:val="0045616A"/>
    <w:pPr>
      <w:spacing w:after="160" w:line="259" w:lineRule="auto"/>
    </w:pPr>
  </w:style>
  <w:style w:type="paragraph" w:customStyle="1" w:styleId="67571078345546D89BA2B1A4F86DE7D9">
    <w:name w:val="67571078345546D89BA2B1A4F86DE7D9"/>
    <w:rsid w:val="0045616A"/>
    <w:pPr>
      <w:spacing w:after="160" w:line="259" w:lineRule="auto"/>
    </w:pPr>
  </w:style>
  <w:style w:type="paragraph" w:customStyle="1" w:styleId="14F39638C7CB433DB37BA933F9E8EA06">
    <w:name w:val="14F39638C7CB433DB37BA933F9E8EA06"/>
    <w:rsid w:val="0045616A"/>
    <w:pPr>
      <w:spacing w:after="160" w:line="259" w:lineRule="auto"/>
    </w:pPr>
  </w:style>
  <w:style w:type="paragraph" w:customStyle="1" w:styleId="CE6A651F932249FBA55F44F5FEB3F92E">
    <w:name w:val="CE6A651F932249FBA55F44F5FEB3F92E"/>
    <w:rsid w:val="0045616A"/>
    <w:pPr>
      <w:spacing w:after="160" w:line="259" w:lineRule="auto"/>
    </w:pPr>
  </w:style>
  <w:style w:type="paragraph" w:customStyle="1" w:styleId="38D7C2D7CB6A4D56B087E382B14F4D6B">
    <w:name w:val="38D7C2D7CB6A4D56B087E382B14F4D6B"/>
    <w:rsid w:val="0045616A"/>
    <w:pPr>
      <w:spacing w:after="160" w:line="259" w:lineRule="auto"/>
    </w:pPr>
  </w:style>
  <w:style w:type="paragraph" w:customStyle="1" w:styleId="8B0C0110A5B44DC8A9BAC37BE5D3E6DC">
    <w:name w:val="8B0C0110A5B44DC8A9BAC37BE5D3E6DC"/>
    <w:rsid w:val="0045616A"/>
    <w:pPr>
      <w:spacing w:after="160" w:line="259" w:lineRule="auto"/>
    </w:pPr>
  </w:style>
  <w:style w:type="paragraph" w:customStyle="1" w:styleId="74636BEC60BE426183DE5061CB15229B">
    <w:name w:val="74636BEC60BE426183DE5061CB15229B"/>
    <w:rsid w:val="0045616A"/>
    <w:pPr>
      <w:spacing w:after="160" w:line="259" w:lineRule="auto"/>
    </w:pPr>
  </w:style>
  <w:style w:type="paragraph" w:customStyle="1" w:styleId="9A9373B660A04D4C87C5A54D528AE202">
    <w:name w:val="9A9373B660A04D4C87C5A54D528AE202"/>
    <w:rsid w:val="0045616A"/>
    <w:pPr>
      <w:spacing w:after="160" w:line="259" w:lineRule="auto"/>
    </w:pPr>
  </w:style>
  <w:style w:type="paragraph" w:customStyle="1" w:styleId="BF22835E0D9F4FCC89613D3A078AE528">
    <w:name w:val="BF22835E0D9F4FCC89613D3A078AE528"/>
    <w:rsid w:val="0045616A"/>
    <w:pPr>
      <w:spacing w:after="160" w:line="259" w:lineRule="auto"/>
    </w:pPr>
  </w:style>
  <w:style w:type="paragraph" w:customStyle="1" w:styleId="A4A68BEB5F6B4ECBBAD1D27B71A0677E">
    <w:name w:val="A4A68BEB5F6B4ECBBAD1D27B71A0677E"/>
    <w:rsid w:val="0045616A"/>
    <w:pPr>
      <w:spacing w:after="160" w:line="259" w:lineRule="auto"/>
    </w:pPr>
  </w:style>
  <w:style w:type="paragraph" w:customStyle="1" w:styleId="726DC14228014CC697F565A9F1630CF5">
    <w:name w:val="726DC14228014CC697F565A9F1630CF5"/>
    <w:rsid w:val="0045616A"/>
    <w:pPr>
      <w:spacing w:after="160" w:line="259" w:lineRule="auto"/>
    </w:pPr>
  </w:style>
  <w:style w:type="paragraph" w:customStyle="1" w:styleId="6BA15D0D8DFE4615803A1C7105E4E951">
    <w:name w:val="6BA15D0D8DFE4615803A1C7105E4E951"/>
    <w:rsid w:val="0045616A"/>
    <w:pPr>
      <w:spacing w:after="160" w:line="259" w:lineRule="auto"/>
    </w:pPr>
  </w:style>
  <w:style w:type="paragraph" w:customStyle="1" w:styleId="E77F0852A355436EBC8C896BD4EF1555">
    <w:name w:val="E77F0852A355436EBC8C896BD4EF1555"/>
    <w:rsid w:val="0045616A"/>
    <w:pPr>
      <w:spacing w:after="160" w:line="259" w:lineRule="auto"/>
    </w:pPr>
  </w:style>
  <w:style w:type="paragraph" w:customStyle="1" w:styleId="DAD8411752B04611BCFD2F780DD986D0">
    <w:name w:val="DAD8411752B04611BCFD2F780DD986D0"/>
    <w:rsid w:val="0045616A"/>
    <w:pPr>
      <w:spacing w:after="160" w:line="259" w:lineRule="auto"/>
    </w:pPr>
  </w:style>
  <w:style w:type="paragraph" w:customStyle="1" w:styleId="981D96F509A44254B377431A4026EC50">
    <w:name w:val="981D96F509A44254B377431A4026EC50"/>
    <w:rsid w:val="0045616A"/>
    <w:pPr>
      <w:spacing w:after="160" w:line="259" w:lineRule="auto"/>
    </w:pPr>
  </w:style>
  <w:style w:type="paragraph" w:customStyle="1" w:styleId="85D759697AA44D04AEDC3FC658EF8D61">
    <w:name w:val="85D759697AA44D04AEDC3FC658EF8D61"/>
    <w:rsid w:val="0045616A"/>
    <w:pPr>
      <w:spacing w:after="160" w:line="259" w:lineRule="auto"/>
    </w:pPr>
  </w:style>
  <w:style w:type="paragraph" w:customStyle="1" w:styleId="D8AC136067684E139AD8B71962992AB7">
    <w:name w:val="D8AC136067684E139AD8B71962992AB7"/>
    <w:rsid w:val="0045616A"/>
    <w:pPr>
      <w:spacing w:after="160" w:line="259" w:lineRule="auto"/>
    </w:pPr>
  </w:style>
  <w:style w:type="paragraph" w:customStyle="1" w:styleId="1217797D5D3C4CB98CFA992463CAE986">
    <w:name w:val="1217797D5D3C4CB98CFA992463CAE986"/>
    <w:rsid w:val="0045616A"/>
    <w:pPr>
      <w:spacing w:after="160" w:line="259" w:lineRule="auto"/>
    </w:pPr>
  </w:style>
  <w:style w:type="paragraph" w:customStyle="1" w:styleId="EA8CCB4C64004AB4AE52E2B12F99474A">
    <w:name w:val="EA8CCB4C64004AB4AE52E2B12F99474A"/>
    <w:rsid w:val="0045616A"/>
    <w:pPr>
      <w:spacing w:after="160" w:line="259" w:lineRule="auto"/>
    </w:pPr>
  </w:style>
  <w:style w:type="paragraph" w:customStyle="1" w:styleId="35A2C26DDAEE46C6A9A959F6E6960B2B">
    <w:name w:val="35A2C26DDAEE46C6A9A959F6E6960B2B"/>
    <w:rsid w:val="0045616A"/>
    <w:pPr>
      <w:spacing w:after="160" w:line="259" w:lineRule="auto"/>
    </w:pPr>
  </w:style>
  <w:style w:type="paragraph" w:customStyle="1" w:styleId="679484C612A44D779E3FA70E1751E040">
    <w:name w:val="679484C612A44D779E3FA70E1751E040"/>
    <w:rsid w:val="0045616A"/>
    <w:pPr>
      <w:spacing w:after="160" w:line="259" w:lineRule="auto"/>
    </w:pPr>
  </w:style>
  <w:style w:type="paragraph" w:customStyle="1" w:styleId="835E013B54314734BFF4D1454BA9E00B">
    <w:name w:val="835E013B54314734BFF4D1454BA9E00B"/>
    <w:rsid w:val="0045616A"/>
    <w:pPr>
      <w:spacing w:after="160" w:line="259" w:lineRule="auto"/>
    </w:pPr>
  </w:style>
  <w:style w:type="paragraph" w:customStyle="1" w:styleId="2C29861DAAA3402EBF5AAA295D74A594">
    <w:name w:val="2C29861DAAA3402EBF5AAA295D74A594"/>
    <w:rsid w:val="0045616A"/>
    <w:pPr>
      <w:spacing w:after="160" w:line="259" w:lineRule="auto"/>
    </w:pPr>
  </w:style>
  <w:style w:type="paragraph" w:customStyle="1" w:styleId="E1057E6625B74A14913A3D393EC74E97">
    <w:name w:val="E1057E6625B74A14913A3D393EC74E97"/>
    <w:rsid w:val="0045616A"/>
    <w:pPr>
      <w:spacing w:after="160" w:line="259" w:lineRule="auto"/>
    </w:pPr>
  </w:style>
  <w:style w:type="paragraph" w:customStyle="1" w:styleId="420061EA59134AC3A8631E26F8108C0D">
    <w:name w:val="420061EA59134AC3A8631E26F8108C0D"/>
    <w:rsid w:val="0045616A"/>
    <w:pPr>
      <w:spacing w:after="160" w:line="259" w:lineRule="auto"/>
    </w:pPr>
  </w:style>
  <w:style w:type="paragraph" w:customStyle="1" w:styleId="762BA281DB95402DB25DE0C9D4B7D3A6">
    <w:name w:val="762BA281DB95402DB25DE0C9D4B7D3A6"/>
    <w:rsid w:val="0045616A"/>
    <w:pPr>
      <w:spacing w:after="160" w:line="259" w:lineRule="auto"/>
    </w:pPr>
  </w:style>
  <w:style w:type="paragraph" w:customStyle="1" w:styleId="E0A10DA5059C44BDB5CCBD3364BB0784">
    <w:name w:val="E0A10DA5059C44BDB5CCBD3364BB0784"/>
    <w:rsid w:val="0045616A"/>
    <w:pPr>
      <w:spacing w:after="160" w:line="259" w:lineRule="auto"/>
    </w:pPr>
  </w:style>
  <w:style w:type="paragraph" w:customStyle="1" w:styleId="2C5E2881893E466B899200FE839A9741">
    <w:name w:val="2C5E2881893E466B899200FE839A9741"/>
    <w:rsid w:val="0045616A"/>
    <w:pPr>
      <w:spacing w:after="160" w:line="259" w:lineRule="auto"/>
    </w:pPr>
  </w:style>
  <w:style w:type="paragraph" w:customStyle="1" w:styleId="B63CAFDD877643259BAF268FDCCCBA8F">
    <w:name w:val="B63CAFDD877643259BAF268FDCCCBA8F"/>
    <w:rsid w:val="0045616A"/>
    <w:pPr>
      <w:spacing w:after="160" w:line="259" w:lineRule="auto"/>
    </w:pPr>
  </w:style>
  <w:style w:type="paragraph" w:customStyle="1" w:styleId="EA597341D57544DB90B1A04A6D7C3257">
    <w:name w:val="EA597341D57544DB90B1A04A6D7C3257"/>
    <w:rsid w:val="0045616A"/>
    <w:pPr>
      <w:spacing w:after="160" w:line="259" w:lineRule="auto"/>
    </w:pPr>
  </w:style>
  <w:style w:type="paragraph" w:customStyle="1" w:styleId="7E2C6008F67B42EF98B5959557CB1E59">
    <w:name w:val="7E2C6008F67B42EF98B5959557CB1E59"/>
    <w:rsid w:val="0045616A"/>
    <w:pPr>
      <w:spacing w:after="160" w:line="259" w:lineRule="auto"/>
    </w:pPr>
  </w:style>
  <w:style w:type="paragraph" w:customStyle="1" w:styleId="F46E9692944C4C22810B8C8425F9B96B">
    <w:name w:val="F46E9692944C4C22810B8C8425F9B96B"/>
    <w:rsid w:val="0045616A"/>
    <w:pPr>
      <w:spacing w:after="160" w:line="259" w:lineRule="auto"/>
    </w:pPr>
  </w:style>
  <w:style w:type="paragraph" w:customStyle="1" w:styleId="51A020B7C34F4E6681145D5061A14AA0">
    <w:name w:val="51A020B7C34F4E6681145D5061A14AA0"/>
    <w:rsid w:val="0045616A"/>
    <w:pPr>
      <w:spacing w:after="160" w:line="259" w:lineRule="auto"/>
    </w:pPr>
  </w:style>
  <w:style w:type="paragraph" w:customStyle="1" w:styleId="8AA536BAEAED46B582922AA04D37FD66">
    <w:name w:val="8AA536BAEAED46B582922AA04D37FD66"/>
    <w:rsid w:val="0045616A"/>
    <w:pPr>
      <w:spacing w:after="160" w:line="259" w:lineRule="auto"/>
    </w:pPr>
  </w:style>
  <w:style w:type="paragraph" w:customStyle="1" w:styleId="74FB56DBA9C24DB0A9E8A866B023F09F">
    <w:name w:val="74FB56DBA9C24DB0A9E8A866B023F09F"/>
    <w:rsid w:val="0045616A"/>
    <w:pPr>
      <w:spacing w:after="160" w:line="259" w:lineRule="auto"/>
    </w:pPr>
  </w:style>
  <w:style w:type="paragraph" w:customStyle="1" w:styleId="8E255D2C224F419286FAD715CC1E925E">
    <w:name w:val="8E255D2C224F419286FAD715CC1E925E"/>
    <w:rsid w:val="0045616A"/>
    <w:pPr>
      <w:spacing w:after="160" w:line="259" w:lineRule="auto"/>
    </w:pPr>
  </w:style>
  <w:style w:type="paragraph" w:customStyle="1" w:styleId="C60BCB6D169C47E98CACCFB09F73ED37">
    <w:name w:val="C60BCB6D169C47E98CACCFB09F73ED37"/>
    <w:rsid w:val="0045616A"/>
    <w:pPr>
      <w:spacing w:after="160" w:line="259" w:lineRule="auto"/>
    </w:pPr>
  </w:style>
  <w:style w:type="paragraph" w:customStyle="1" w:styleId="141A34DEDAE74C34AFE2010BACB488A0">
    <w:name w:val="141A34DEDAE74C34AFE2010BACB488A0"/>
    <w:rsid w:val="0045616A"/>
    <w:pPr>
      <w:spacing w:after="160" w:line="259" w:lineRule="auto"/>
    </w:pPr>
  </w:style>
  <w:style w:type="paragraph" w:customStyle="1" w:styleId="250E783058FC4898855C5B02693B5283">
    <w:name w:val="250E783058FC4898855C5B02693B5283"/>
    <w:rsid w:val="0045616A"/>
    <w:pPr>
      <w:spacing w:after="160" w:line="259" w:lineRule="auto"/>
    </w:pPr>
  </w:style>
  <w:style w:type="paragraph" w:customStyle="1" w:styleId="FC8F94E7899E4A0B9326B6698479CED2">
    <w:name w:val="FC8F94E7899E4A0B9326B6698479CED2"/>
    <w:rsid w:val="0045616A"/>
    <w:pPr>
      <w:spacing w:after="160" w:line="259" w:lineRule="auto"/>
    </w:pPr>
  </w:style>
  <w:style w:type="paragraph" w:customStyle="1" w:styleId="96911C59835648C99BE0C5883E043170">
    <w:name w:val="96911C59835648C99BE0C5883E043170"/>
    <w:rsid w:val="0045616A"/>
    <w:pPr>
      <w:spacing w:after="160" w:line="259" w:lineRule="auto"/>
    </w:pPr>
  </w:style>
  <w:style w:type="paragraph" w:customStyle="1" w:styleId="C7F25D03F4034281ABB07385FF6C005E">
    <w:name w:val="C7F25D03F4034281ABB07385FF6C005E"/>
    <w:rsid w:val="0045616A"/>
    <w:pPr>
      <w:spacing w:after="160" w:line="259" w:lineRule="auto"/>
    </w:pPr>
  </w:style>
  <w:style w:type="paragraph" w:customStyle="1" w:styleId="C31ECD0844C341F39B481C3917FBE225">
    <w:name w:val="C31ECD0844C341F39B481C3917FBE225"/>
    <w:rsid w:val="0045616A"/>
    <w:pPr>
      <w:spacing w:after="160" w:line="259" w:lineRule="auto"/>
    </w:pPr>
  </w:style>
  <w:style w:type="paragraph" w:customStyle="1" w:styleId="792E91F5C2A5486F9BE99D0072647A62">
    <w:name w:val="792E91F5C2A5486F9BE99D0072647A62"/>
    <w:rsid w:val="0045616A"/>
    <w:pPr>
      <w:spacing w:after="160" w:line="259" w:lineRule="auto"/>
    </w:pPr>
  </w:style>
  <w:style w:type="paragraph" w:customStyle="1" w:styleId="6153347924D04584B3469B682F64D66A">
    <w:name w:val="6153347924D04584B3469B682F64D66A"/>
    <w:rsid w:val="0045616A"/>
    <w:pPr>
      <w:spacing w:after="160" w:line="259" w:lineRule="auto"/>
    </w:pPr>
  </w:style>
  <w:style w:type="paragraph" w:customStyle="1" w:styleId="185E37C42B464DB68F5B42E7903FB25E">
    <w:name w:val="185E37C42B464DB68F5B42E7903FB25E"/>
    <w:rsid w:val="0045616A"/>
    <w:pPr>
      <w:spacing w:after="160" w:line="259" w:lineRule="auto"/>
    </w:pPr>
  </w:style>
  <w:style w:type="paragraph" w:customStyle="1" w:styleId="C34EAAD3E23449C8A751A8D41D6101B2">
    <w:name w:val="C34EAAD3E23449C8A751A8D41D6101B2"/>
    <w:rsid w:val="0045616A"/>
    <w:pPr>
      <w:spacing w:after="160" w:line="259" w:lineRule="auto"/>
    </w:pPr>
  </w:style>
  <w:style w:type="paragraph" w:customStyle="1" w:styleId="660D16ED24D149389BF12294E9679071">
    <w:name w:val="660D16ED24D149389BF12294E9679071"/>
    <w:rsid w:val="0045616A"/>
    <w:pPr>
      <w:spacing w:after="160" w:line="259" w:lineRule="auto"/>
    </w:pPr>
  </w:style>
  <w:style w:type="paragraph" w:customStyle="1" w:styleId="911A2E3E1F2942199B525DF677E4CDCE">
    <w:name w:val="911A2E3E1F2942199B525DF677E4CDCE"/>
    <w:rsid w:val="0045616A"/>
    <w:pPr>
      <w:spacing w:after="160" w:line="259" w:lineRule="auto"/>
    </w:pPr>
  </w:style>
  <w:style w:type="paragraph" w:customStyle="1" w:styleId="6DD35BE8AE9F47ED9E7FEEA7CD175200">
    <w:name w:val="6DD35BE8AE9F47ED9E7FEEA7CD175200"/>
    <w:rsid w:val="0045616A"/>
    <w:pPr>
      <w:spacing w:after="160" w:line="259" w:lineRule="auto"/>
    </w:pPr>
  </w:style>
  <w:style w:type="paragraph" w:customStyle="1" w:styleId="9EB79A2C8E484864ABEA7FB5DC09D171">
    <w:name w:val="9EB79A2C8E484864ABEA7FB5DC09D171"/>
    <w:rsid w:val="0045616A"/>
    <w:pPr>
      <w:spacing w:after="160" w:line="259" w:lineRule="auto"/>
    </w:pPr>
  </w:style>
  <w:style w:type="paragraph" w:customStyle="1" w:styleId="76BC5F5208E44B5EAAC101F6B73E798C">
    <w:name w:val="76BC5F5208E44B5EAAC101F6B73E798C"/>
    <w:rsid w:val="0045616A"/>
    <w:pPr>
      <w:spacing w:after="160" w:line="259" w:lineRule="auto"/>
    </w:pPr>
  </w:style>
  <w:style w:type="paragraph" w:customStyle="1" w:styleId="9EE2AF6B17544B6C99FFC5A8E29E834F">
    <w:name w:val="9EE2AF6B17544B6C99FFC5A8E29E834F"/>
    <w:rsid w:val="0045616A"/>
    <w:pPr>
      <w:spacing w:after="160" w:line="259" w:lineRule="auto"/>
    </w:pPr>
  </w:style>
  <w:style w:type="paragraph" w:customStyle="1" w:styleId="9912DE0D88644001B99E8C496F1C0C89">
    <w:name w:val="9912DE0D88644001B99E8C496F1C0C89"/>
    <w:rsid w:val="0045616A"/>
    <w:pPr>
      <w:spacing w:after="160" w:line="259" w:lineRule="auto"/>
    </w:pPr>
  </w:style>
  <w:style w:type="paragraph" w:customStyle="1" w:styleId="D49A9550D64040D29E92583772CDC871">
    <w:name w:val="D49A9550D64040D29E92583772CDC871"/>
    <w:rsid w:val="0045616A"/>
    <w:pPr>
      <w:spacing w:after="160" w:line="259" w:lineRule="auto"/>
    </w:pPr>
  </w:style>
  <w:style w:type="paragraph" w:customStyle="1" w:styleId="4F307B376BCB45A086361B47193F95D0">
    <w:name w:val="4F307B376BCB45A086361B47193F95D0"/>
    <w:rsid w:val="0045616A"/>
    <w:pPr>
      <w:spacing w:after="160" w:line="259" w:lineRule="auto"/>
    </w:pPr>
  </w:style>
  <w:style w:type="paragraph" w:customStyle="1" w:styleId="FB0DB9D03A0E48C1A193C238C0BC4E27">
    <w:name w:val="FB0DB9D03A0E48C1A193C238C0BC4E27"/>
    <w:rsid w:val="0045616A"/>
    <w:pPr>
      <w:spacing w:after="160" w:line="259" w:lineRule="auto"/>
    </w:pPr>
  </w:style>
  <w:style w:type="paragraph" w:customStyle="1" w:styleId="49997C574E7B41CAB97ADED7381D609E">
    <w:name w:val="49997C574E7B41CAB97ADED7381D609E"/>
    <w:rsid w:val="0045616A"/>
    <w:pPr>
      <w:spacing w:after="160" w:line="259" w:lineRule="auto"/>
    </w:pPr>
  </w:style>
  <w:style w:type="paragraph" w:customStyle="1" w:styleId="86BED138DF90422D8BDE32C471560B04">
    <w:name w:val="86BED138DF90422D8BDE32C471560B04"/>
    <w:rsid w:val="0045616A"/>
    <w:pPr>
      <w:spacing w:after="160" w:line="259" w:lineRule="auto"/>
    </w:pPr>
  </w:style>
  <w:style w:type="paragraph" w:customStyle="1" w:styleId="BAB0F7E47623436C92F7EF1570EB46A3">
    <w:name w:val="BAB0F7E47623436C92F7EF1570EB46A3"/>
    <w:rsid w:val="0045616A"/>
    <w:pPr>
      <w:spacing w:after="160" w:line="259" w:lineRule="auto"/>
    </w:pPr>
  </w:style>
  <w:style w:type="paragraph" w:customStyle="1" w:styleId="8FD77035EB1D446EBB10434A269B3AA9">
    <w:name w:val="8FD77035EB1D446EBB10434A269B3AA9"/>
    <w:rsid w:val="0045616A"/>
    <w:pPr>
      <w:spacing w:after="160" w:line="259" w:lineRule="auto"/>
    </w:pPr>
  </w:style>
  <w:style w:type="paragraph" w:customStyle="1" w:styleId="00E9FE3CAA284D978965313240813D8A">
    <w:name w:val="00E9FE3CAA284D978965313240813D8A"/>
    <w:rsid w:val="0045616A"/>
    <w:pPr>
      <w:spacing w:after="160" w:line="259" w:lineRule="auto"/>
    </w:pPr>
  </w:style>
  <w:style w:type="paragraph" w:customStyle="1" w:styleId="6F6AB9CE2623439E9C08C0E167C6163C">
    <w:name w:val="6F6AB9CE2623439E9C08C0E167C6163C"/>
    <w:rsid w:val="0045616A"/>
    <w:pPr>
      <w:spacing w:after="160" w:line="259" w:lineRule="auto"/>
    </w:pPr>
  </w:style>
  <w:style w:type="paragraph" w:customStyle="1" w:styleId="539944B0FA7541F89BFA5BA07A671D2B">
    <w:name w:val="539944B0FA7541F89BFA5BA07A671D2B"/>
    <w:rsid w:val="0045616A"/>
    <w:pPr>
      <w:spacing w:after="160" w:line="259" w:lineRule="auto"/>
    </w:pPr>
  </w:style>
  <w:style w:type="paragraph" w:customStyle="1" w:styleId="4E7F685872C74CD1BB24FD276110A360">
    <w:name w:val="4E7F685872C74CD1BB24FD276110A360"/>
    <w:rsid w:val="0045616A"/>
    <w:pPr>
      <w:spacing w:after="160" w:line="259" w:lineRule="auto"/>
    </w:pPr>
  </w:style>
  <w:style w:type="paragraph" w:customStyle="1" w:styleId="AF35A8D6B6484B8E8231B1DC0BF5471E">
    <w:name w:val="AF35A8D6B6484B8E8231B1DC0BF5471E"/>
    <w:rsid w:val="0045616A"/>
    <w:pPr>
      <w:spacing w:after="160" w:line="259" w:lineRule="auto"/>
    </w:pPr>
  </w:style>
  <w:style w:type="paragraph" w:customStyle="1" w:styleId="C3245D4600604558AACD98DF761AD717">
    <w:name w:val="C3245D4600604558AACD98DF761AD717"/>
    <w:rsid w:val="0045616A"/>
    <w:pPr>
      <w:spacing w:after="160" w:line="259" w:lineRule="auto"/>
    </w:pPr>
  </w:style>
  <w:style w:type="paragraph" w:customStyle="1" w:styleId="92010DE1E47A4AD7A7D68BA0B23B69BA">
    <w:name w:val="92010DE1E47A4AD7A7D68BA0B23B69BA"/>
    <w:rsid w:val="0045616A"/>
    <w:pPr>
      <w:spacing w:after="160" w:line="259" w:lineRule="auto"/>
    </w:pPr>
  </w:style>
  <w:style w:type="paragraph" w:customStyle="1" w:styleId="738B4A1BC41845ACA9C729B0AC583A35">
    <w:name w:val="738B4A1BC41845ACA9C729B0AC583A35"/>
    <w:rsid w:val="0045616A"/>
    <w:pPr>
      <w:spacing w:after="160" w:line="259" w:lineRule="auto"/>
    </w:pPr>
  </w:style>
  <w:style w:type="paragraph" w:customStyle="1" w:styleId="7740EEDDC9764DDF9E6904583D7D0A43">
    <w:name w:val="7740EEDDC9764DDF9E6904583D7D0A43"/>
    <w:rsid w:val="0045616A"/>
    <w:pPr>
      <w:spacing w:after="160" w:line="259" w:lineRule="auto"/>
    </w:pPr>
  </w:style>
  <w:style w:type="paragraph" w:customStyle="1" w:styleId="9716F98786694B3BA5EB3D98FED52856">
    <w:name w:val="9716F98786694B3BA5EB3D98FED52856"/>
    <w:rsid w:val="0045616A"/>
    <w:pPr>
      <w:spacing w:after="160" w:line="259" w:lineRule="auto"/>
    </w:pPr>
  </w:style>
  <w:style w:type="paragraph" w:customStyle="1" w:styleId="CFDF6A6F6E0C4642836C047E753FF3EB">
    <w:name w:val="CFDF6A6F6E0C4642836C047E753FF3EB"/>
    <w:rsid w:val="0045616A"/>
    <w:pPr>
      <w:spacing w:after="160" w:line="259" w:lineRule="auto"/>
    </w:pPr>
  </w:style>
  <w:style w:type="paragraph" w:customStyle="1" w:styleId="F4D7BB6CEC7F4AACAED74163704E482F">
    <w:name w:val="F4D7BB6CEC7F4AACAED74163704E482F"/>
    <w:rsid w:val="0045616A"/>
    <w:pPr>
      <w:spacing w:after="160" w:line="259" w:lineRule="auto"/>
    </w:pPr>
  </w:style>
  <w:style w:type="paragraph" w:customStyle="1" w:styleId="2477790527094B3A898C3EAD924E863A">
    <w:name w:val="2477790527094B3A898C3EAD924E863A"/>
    <w:rsid w:val="0045616A"/>
    <w:pPr>
      <w:spacing w:after="160" w:line="259" w:lineRule="auto"/>
    </w:pPr>
  </w:style>
  <w:style w:type="paragraph" w:customStyle="1" w:styleId="4853F21EB5134C6DAF13717068D6F1BF">
    <w:name w:val="4853F21EB5134C6DAF13717068D6F1BF"/>
    <w:rsid w:val="0045616A"/>
    <w:pPr>
      <w:spacing w:after="160" w:line="259" w:lineRule="auto"/>
    </w:pPr>
  </w:style>
  <w:style w:type="paragraph" w:customStyle="1" w:styleId="2E0F9B950F4746018F0A00620D320D71">
    <w:name w:val="2E0F9B950F4746018F0A00620D320D71"/>
    <w:rsid w:val="0045616A"/>
    <w:pPr>
      <w:spacing w:after="160" w:line="259" w:lineRule="auto"/>
    </w:pPr>
  </w:style>
  <w:style w:type="paragraph" w:customStyle="1" w:styleId="822769933AE94DDD9FD8D42D1F1B233A">
    <w:name w:val="822769933AE94DDD9FD8D42D1F1B233A"/>
    <w:rsid w:val="0045616A"/>
    <w:pPr>
      <w:spacing w:after="160" w:line="259" w:lineRule="auto"/>
    </w:pPr>
  </w:style>
  <w:style w:type="paragraph" w:customStyle="1" w:styleId="77EE956F6059473F82340BE3197CAD59">
    <w:name w:val="77EE956F6059473F82340BE3197CAD59"/>
    <w:rsid w:val="0045616A"/>
    <w:pPr>
      <w:spacing w:after="160" w:line="259" w:lineRule="auto"/>
    </w:pPr>
  </w:style>
  <w:style w:type="paragraph" w:customStyle="1" w:styleId="7BD319C7F5D34D69B3FBA004898F288D">
    <w:name w:val="7BD319C7F5D34D69B3FBA004898F288D"/>
    <w:rsid w:val="0045616A"/>
    <w:pPr>
      <w:spacing w:after="160" w:line="259" w:lineRule="auto"/>
    </w:pPr>
  </w:style>
  <w:style w:type="paragraph" w:customStyle="1" w:styleId="EF68102A614745908D9A42B05D638CDF">
    <w:name w:val="EF68102A614745908D9A42B05D638CDF"/>
    <w:rsid w:val="0045616A"/>
    <w:pPr>
      <w:spacing w:after="160" w:line="259" w:lineRule="auto"/>
    </w:pPr>
  </w:style>
  <w:style w:type="paragraph" w:customStyle="1" w:styleId="ADD6C223919746369C3B25E3D0BA5B04">
    <w:name w:val="ADD6C223919746369C3B25E3D0BA5B04"/>
    <w:rsid w:val="0045616A"/>
    <w:pPr>
      <w:spacing w:after="160" w:line="259" w:lineRule="auto"/>
    </w:pPr>
  </w:style>
  <w:style w:type="paragraph" w:customStyle="1" w:styleId="25985FBF72164A018B2AF8BBB0B7C69C">
    <w:name w:val="25985FBF72164A018B2AF8BBB0B7C69C"/>
    <w:rsid w:val="0045616A"/>
    <w:pPr>
      <w:spacing w:after="160" w:line="259" w:lineRule="auto"/>
    </w:pPr>
  </w:style>
  <w:style w:type="paragraph" w:customStyle="1" w:styleId="11529CFB7FDA431FB0841B40DC9EC88A">
    <w:name w:val="11529CFB7FDA431FB0841B40DC9EC88A"/>
    <w:rsid w:val="0045616A"/>
    <w:pPr>
      <w:spacing w:after="160" w:line="259" w:lineRule="auto"/>
    </w:pPr>
  </w:style>
  <w:style w:type="paragraph" w:customStyle="1" w:styleId="18DDF247513D4A3F9E587751FF107015">
    <w:name w:val="18DDF247513D4A3F9E587751FF107015"/>
    <w:rsid w:val="0045616A"/>
    <w:pPr>
      <w:spacing w:after="160" w:line="259" w:lineRule="auto"/>
    </w:pPr>
  </w:style>
  <w:style w:type="paragraph" w:customStyle="1" w:styleId="000A663887194B41B5748219896A6049">
    <w:name w:val="000A663887194B41B5748219896A6049"/>
    <w:rsid w:val="0045616A"/>
    <w:pPr>
      <w:spacing w:after="160" w:line="259" w:lineRule="auto"/>
    </w:pPr>
  </w:style>
  <w:style w:type="paragraph" w:customStyle="1" w:styleId="276DFFC89AA940C38F77F765D0D21314">
    <w:name w:val="276DFFC89AA940C38F77F765D0D21314"/>
    <w:rsid w:val="0045616A"/>
    <w:pPr>
      <w:spacing w:after="160" w:line="259" w:lineRule="auto"/>
    </w:pPr>
  </w:style>
  <w:style w:type="paragraph" w:customStyle="1" w:styleId="7E734F2E5B094FE3A3291AF274D932AF">
    <w:name w:val="7E734F2E5B094FE3A3291AF274D932AF"/>
    <w:rsid w:val="0045616A"/>
    <w:pPr>
      <w:spacing w:after="160" w:line="259" w:lineRule="auto"/>
    </w:pPr>
  </w:style>
  <w:style w:type="paragraph" w:customStyle="1" w:styleId="8DD767D241CB4686B86BC6C8A7030928">
    <w:name w:val="8DD767D241CB4686B86BC6C8A7030928"/>
    <w:rsid w:val="0045616A"/>
    <w:pPr>
      <w:spacing w:after="160" w:line="259" w:lineRule="auto"/>
    </w:pPr>
  </w:style>
  <w:style w:type="paragraph" w:customStyle="1" w:styleId="924C3D56B0134E69B97A81083BCE2B3A">
    <w:name w:val="924C3D56B0134E69B97A81083BCE2B3A"/>
    <w:rsid w:val="0045616A"/>
    <w:pPr>
      <w:spacing w:after="160" w:line="259" w:lineRule="auto"/>
    </w:pPr>
  </w:style>
  <w:style w:type="paragraph" w:customStyle="1" w:styleId="73C7A42A0BF946D7B5C7E3F546E19D13">
    <w:name w:val="73C7A42A0BF946D7B5C7E3F546E19D13"/>
    <w:rsid w:val="0045616A"/>
    <w:pPr>
      <w:spacing w:after="160" w:line="259" w:lineRule="auto"/>
    </w:pPr>
  </w:style>
  <w:style w:type="paragraph" w:customStyle="1" w:styleId="223E248DED444CEE9A99CADD874E7DB8">
    <w:name w:val="223E248DED444CEE9A99CADD874E7DB8"/>
    <w:rsid w:val="0045616A"/>
    <w:pPr>
      <w:spacing w:after="160" w:line="259" w:lineRule="auto"/>
    </w:pPr>
  </w:style>
  <w:style w:type="paragraph" w:customStyle="1" w:styleId="1AECC43FE39143428553F126F74AE692">
    <w:name w:val="1AECC43FE39143428553F126F74AE692"/>
    <w:rsid w:val="0045616A"/>
    <w:pPr>
      <w:spacing w:after="160" w:line="259" w:lineRule="auto"/>
    </w:pPr>
  </w:style>
  <w:style w:type="paragraph" w:customStyle="1" w:styleId="38D04A79479E4479B8F7CB04876D34B8">
    <w:name w:val="38D04A79479E4479B8F7CB04876D34B8"/>
    <w:rsid w:val="0045616A"/>
    <w:pPr>
      <w:spacing w:after="160" w:line="259" w:lineRule="auto"/>
    </w:pPr>
  </w:style>
  <w:style w:type="paragraph" w:customStyle="1" w:styleId="E3EA9976B42F4ADDACCB7D42CD5E32F8">
    <w:name w:val="E3EA9976B42F4ADDACCB7D42CD5E32F8"/>
    <w:rsid w:val="0045616A"/>
    <w:pPr>
      <w:spacing w:after="160" w:line="259" w:lineRule="auto"/>
    </w:pPr>
  </w:style>
  <w:style w:type="paragraph" w:customStyle="1" w:styleId="E6F932AF041543578416FFDB48054343">
    <w:name w:val="E6F932AF041543578416FFDB48054343"/>
    <w:rsid w:val="0045616A"/>
    <w:pPr>
      <w:spacing w:after="160" w:line="259" w:lineRule="auto"/>
    </w:pPr>
  </w:style>
  <w:style w:type="paragraph" w:customStyle="1" w:styleId="ED7ECD219F8748E58FFDC8150B161827">
    <w:name w:val="ED7ECD219F8748E58FFDC8150B161827"/>
    <w:rsid w:val="0045616A"/>
    <w:pPr>
      <w:spacing w:after="160" w:line="259" w:lineRule="auto"/>
    </w:pPr>
  </w:style>
  <w:style w:type="paragraph" w:customStyle="1" w:styleId="C9D5AF53A2C64CFFB03FF0514C4B9AD2">
    <w:name w:val="C9D5AF53A2C64CFFB03FF0514C4B9AD2"/>
    <w:rsid w:val="0045616A"/>
    <w:pPr>
      <w:spacing w:after="160" w:line="259" w:lineRule="auto"/>
    </w:pPr>
  </w:style>
  <w:style w:type="paragraph" w:customStyle="1" w:styleId="A8107A0D36D04B42A1B54C0431E02911">
    <w:name w:val="A8107A0D36D04B42A1B54C0431E02911"/>
    <w:rsid w:val="0045616A"/>
    <w:pPr>
      <w:spacing w:after="160" w:line="259" w:lineRule="auto"/>
    </w:pPr>
  </w:style>
  <w:style w:type="paragraph" w:customStyle="1" w:styleId="BB7905DF89A146218BE5436549C6CCB8">
    <w:name w:val="BB7905DF89A146218BE5436549C6CCB8"/>
    <w:rsid w:val="0045616A"/>
    <w:pPr>
      <w:spacing w:after="160" w:line="259" w:lineRule="auto"/>
    </w:pPr>
  </w:style>
  <w:style w:type="paragraph" w:customStyle="1" w:styleId="5FF998B8994B40FF9201E74C513CB5D3">
    <w:name w:val="5FF998B8994B40FF9201E74C513CB5D3"/>
    <w:rsid w:val="0045616A"/>
    <w:pPr>
      <w:spacing w:after="160" w:line="259" w:lineRule="auto"/>
    </w:pPr>
  </w:style>
  <w:style w:type="paragraph" w:customStyle="1" w:styleId="2CA4CEDB4331474CA529ED500B906880">
    <w:name w:val="2CA4CEDB4331474CA529ED500B906880"/>
    <w:rsid w:val="0045616A"/>
    <w:pPr>
      <w:spacing w:after="160" w:line="259" w:lineRule="auto"/>
    </w:pPr>
  </w:style>
  <w:style w:type="paragraph" w:customStyle="1" w:styleId="6951CEA72FEE4628AEF22904E65CAAB2">
    <w:name w:val="6951CEA72FEE4628AEF22904E65CAAB2"/>
    <w:rsid w:val="0045616A"/>
    <w:pPr>
      <w:spacing w:after="160" w:line="259" w:lineRule="auto"/>
    </w:pPr>
  </w:style>
  <w:style w:type="paragraph" w:customStyle="1" w:styleId="44E863474F80402E95ADDDA293D8E482">
    <w:name w:val="44E863474F80402E95ADDDA293D8E482"/>
    <w:rsid w:val="0045616A"/>
    <w:pPr>
      <w:spacing w:after="160" w:line="259" w:lineRule="auto"/>
    </w:pPr>
  </w:style>
  <w:style w:type="paragraph" w:customStyle="1" w:styleId="4E87C7DB80CB4F3C9FD9CA60020C6B5B">
    <w:name w:val="4E87C7DB80CB4F3C9FD9CA60020C6B5B"/>
    <w:rsid w:val="0045616A"/>
    <w:pPr>
      <w:spacing w:after="160" w:line="259" w:lineRule="auto"/>
    </w:pPr>
  </w:style>
  <w:style w:type="paragraph" w:customStyle="1" w:styleId="2DAC2327D6D243B195902C7AB10C0507">
    <w:name w:val="2DAC2327D6D243B195902C7AB10C0507"/>
    <w:rsid w:val="0045616A"/>
    <w:pPr>
      <w:spacing w:after="160" w:line="259" w:lineRule="auto"/>
    </w:pPr>
  </w:style>
  <w:style w:type="paragraph" w:customStyle="1" w:styleId="518F4C0EB8A14EDE8FCBFADE542B3AE5">
    <w:name w:val="518F4C0EB8A14EDE8FCBFADE542B3AE5"/>
    <w:rsid w:val="0045616A"/>
    <w:pPr>
      <w:spacing w:after="160" w:line="259" w:lineRule="auto"/>
    </w:pPr>
  </w:style>
  <w:style w:type="paragraph" w:customStyle="1" w:styleId="C3CCCC48192D4A7FBC82FB4B1F34B89C">
    <w:name w:val="C3CCCC48192D4A7FBC82FB4B1F34B89C"/>
    <w:rsid w:val="0045616A"/>
    <w:pPr>
      <w:spacing w:after="160" w:line="259" w:lineRule="auto"/>
    </w:pPr>
  </w:style>
  <w:style w:type="paragraph" w:customStyle="1" w:styleId="DA15BC4B11EB4DD6AF6CFCBD1AEA17F3">
    <w:name w:val="DA15BC4B11EB4DD6AF6CFCBD1AEA17F3"/>
    <w:rsid w:val="0045616A"/>
    <w:pPr>
      <w:spacing w:after="160" w:line="259" w:lineRule="auto"/>
    </w:pPr>
  </w:style>
  <w:style w:type="paragraph" w:customStyle="1" w:styleId="492BFC6522224793BF6FFFE9715AB8D8">
    <w:name w:val="492BFC6522224793BF6FFFE9715AB8D8"/>
    <w:rsid w:val="0045616A"/>
    <w:pPr>
      <w:spacing w:after="160" w:line="259" w:lineRule="auto"/>
    </w:pPr>
  </w:style>
  <w:style w:type="paragraph" w:customStyle="1" w:styleId="229BEE03D9F148AB8C16A3E72C890B51">
    <w:name w:val="229BEE03D9F148AB8C16A3E72C890B51"/>
    <w:rsid w:val="0045616A"/>
    <w:pPr>
      <w:spacing w:after="160" w:line="259" w:lineRule="auto"/>
    </w:pPr>
  </w:style>
  <w:style w:type="paragraph" w:customStyle="1" w:styleId="CB0B12FF8AB7431490000343DAB56EBD">
    <w:name w:val="CB0B12FF8AB7431490000343DAB56EBD"/>
    <w:rsid w:val="0045616A"/>
    <w:pPr>
      <w:spacing w:after="160" w:line="259" w:lineRule="auto"/>
    </w:pPr>
  </w:style>
  <w:style w:type="paragraph" w:customStyle="1" w:styleId="364E39F13379428E8D9EB00609DF638E">
    <w:name w:val="364E39F13379428E8D9EB00609DF638E"/>
    <w:rsid w:val="0045616A"/>
    <w:pPr>
      <w:spacing w:after="160" w:line="259" w:lineRule="auto"/>
    </w:pPr>
  </w:style>
  <w:style w:type="paragraph" w:customStyle="1" w:styleId="8BE6425B9ADA4FC7A535079740DE7C5C">
    <w:name w:val="8BE6425B9ADA4FC7A535079740DE7C5C"/>
    <w:rsid w:val="0045616A"/>
    <w:pPr>
      <w:spacing w:after="160" w:line="259" w:lineRule="auto"/>
    </w:pPr>
  </w:style>
  <w:style w:type="paragraph" w:customStyle="1" w:styleId="8DF9BA0379AB45C8A8A2BB82341EFDE3">
    <w:name w:val="8DF9BA0379AB45C8A8A2BB82341EFDE3"/>
    <w:rsid w:val="0045616A"/>
    <w:pPr>
      <w:spacing w:after="160" w:line="259" w:lineRule="auto"/>
    </w:pPr>
  </w:style>
  <w:style w:type="paragraph" w:customStyle="1" w:styleId="FA69BD3BB29F4AFA818236BA3C4EC6F6">
    <w:name w:val="FA69BD3BB29F4AFA818236BA3C4EC6F6"/>
    <w:rsid w:val="0045616A"/>
    <w:pPr>
      <w:spacing w:after="160" w:line="259" w:lineRule="auto"/>
    </w:pPr>
  </w:style>
  <w:style w:type="paragraph" w:customStyle="1" w:styleId="E6D25C8122A1461FA1C4A4250F67B45A">
    <w:name w:val="E6D25C8122A1461FA1C4A4250F67B45A"/>
    <w:rsid w:val="0045616A"/>
    <w:pPr>
      <w:spacing w:after="160" w:line="259" w:lineRule="auto"/>
    </w:pPr>
  </w:style>
  <w:style w:type="paragraph" w:customStyle="1" w:styleId="F050AA6B1F07459B9C7AE2CF29D464B8">
    <w:name w:val="F050AA6B1F07459B9C7AE2CF29D464B8"/>
    <w:rsid w:val="0045616A"/>
    <w:pPr>
      <w:spacing w:after="160" w:line="259" w:lineRule="auto"/>
    </w:pPr>
  </w:style>
  <w:style w:type="paragraph" w:customStyle="1" w:styleId="95412CC535394F6FAB0C6AF74B859FDD">
    <w:name w:val="95412CC535394F6FAB0C6AF74B859FDD"/>
    <w:rsid w:val="0045616A"/>
    <w:pPr>
      <w:spacing w:after="160" w:line="259" w:lineRule="auto"/>
    </w:pPr>
  </w:style>
  <w:style w:type="paragraph" w:customStyle="1" w:styleId="9E03834BD56647EFA0CEDD951A532FF9">
    <w:name w:val="9E03834BD56647EFA0CEDD951A532FF9"/>
    <w:rsid w:val="0045616A"/>
    <w:pPr>
      <w:spacing w:after="160" w:line="259" w:lineRule="auto"/>
    </w:pPr>
  </w:style>
  <w:style w:type="paragraph" w:customStyle="1" w:styleId="F4EBD9CF19EF46AB9FA2CD9DB144D635">
    <w:name w:val="F4EBD9CF19EF46AB9FA2CD9DB144D635"/>
    <w:rsid w:val="0045616A"/>
    <w:pPr>
      <w:spacing w:after="160" w:line="259" w:lineRule="auto"/>
    </w:pPr>
  </w:style>
  <w:style w:type="paragraph" w:customStyle="1" w:styleId="5E759B3E603049CF948452EE87CE764A">
    <w:name w:val="5E759B3E603049CF948452EE87CE764A"/>
    <w:rsid w:val="0045616A"/>
    <w:pPr>
      <w:spacing w:after="160" w:line="259" w:lineRule="auto"/>
    </w:pPr>
  </w:style>
  <w:style w:type="paragraph" w:customStyle="1" w:styleId="FDBAD3C1B84E44E8A6446F5D907002DF">
    <w:name w:val="FDBAD3C1B84E44E8A6446F5D907002DF"/>
    <w:rsid w:val="0045616A"/>
    <w:pPr>
      <w:spacing w:after="160" w:line="259" w:lineRule="auto"/>
    </w:pPr>
  </w:style>
  <w:style w:type="paragraph" w:customStyle="1" w:styleId="0D8B6D32F72D469BB94D8A80813ADE4C">
    <w:name w:val="0D8B6D32F72D469BB94D8A80813ADE4C"/>
    <w:rsid w:val="0045616A"/>
    <w:pPr>
      <w:spacing w:after="160" w:line="259" w:lineRule="auto"/>
    </w:pPr>
  </w:style>
  <w:style w:type="paragraph" w:customStyle="1" w:styleId="B4BE6E7E71C24F2FA09618B787A959D6">
    <w:name w:val="B4BE6E7E71C24F2FA09618B787A959D6"/>
    <w:rsid w:val="0045616A"/>
    <w:pPr>
      <w:spacing w:after="160" w:line="259" w:lineRule="auto"/>
    </w:pPr>
  </w:style>
  <w:style w:type="paragraph" w:customStyle="1" w:styleId="C7C41202B69B412BBFEB56FE04448381">
    <w:name w:val="C7C41202B69B412BBFEB56FE04448381"/>
    <w:rsid w:val="0045616A"/>
    <w:pPr>
      <w:spacing w:after="160" w:line="259" w:lineRule="auto"/>
    </w:pPr>
  </w:style>
  <w:style w:type="paragraph" w:customStyle="1" w:styleId="F097E26B9AFC41C8B9D98EE2CD00B9D0">
    <w:name w:val="F097E26B9AFC41C8B9D98EE2CD00B9D0"/>
    <w:rsid w:val="0045616A"/>
    <w:pPr>
      <w:spacing w:after="160" w:line="259" w:lineRule="auto"/>
    </w:pPr>
  </w:style>
  <w:style w:type="paragraph" w:customStyle="1" w:styleId="55CC0E2BB33040F1BEABFC914D7291E5">
    <w:name w:val="55CC0E2BB33040F1BEABFC914D7291E5"/>
    <w:rsid w:val="0045616A"/>
    <w:pPr>
      <w:spacing w:after="160" w:line="259" w:lineRule="auto"/>
    </w:pPr>
  </w:style>
  <w:style w:type="paragraph" w:customStyle="1" w:styleId="DE435C4769B447C3AC72EC83F4F7D3CB">
    <w:name w:val="DE435C4769B447C3AC72EC83F4F7D3CB"/>
    <w:rsid w:val="0045616A"/>
    <w:pPr>
      <w:spacing w:after="160" w:line="259" w:lineRule="auto"/>
    </w:pPr>
  </w:style>
  <w:style w:type="paragraph" w:customStyle="1" w:styleId="37708421730248D199AE13FE57BFAB47">
    <w:name w:val="37708421730248D199AE13FE57BFAB47"/>
    <w:rsid w:val="0045616A"/>
    <w:pPr>
      <w:spacing w:after="160" w:line="259" w:lineRule="auto"/>
    </w:pPr>
  </w:style>
  <w:style w:type="paragraph" w:customStyle="1" w:styleId="1A1459F3A6324B468BC2316A4C3F97E6">
    <w:name w:val="1A1459F3A6324B468BC2316A4C3F97E6"/>
    <w:rsid w:val="0045616A"/>
    <w:pPr>
      <w:spacing w:after="160" w:line="259" w:lineRule="auto"/>
    </w:pPr>
  </w:style>
  <w:style w:type="paragraph" w:customStyle="1" w:styleId="C166F8D4136249AC8B89E0373FE12310">
    <w:name w:val="C166F8D4136249AC8B89E0373FE12310"/>
    <w:rsid w:val="0045616A"/>
    <w:pPr>
      <w:spacing w:after="160" w:line="259" w:lineRule="auto"/>
    </w:pPr>
  </w:style>
  <w:style w:type="paragraph" w:customStyle="1" w:styleId="F3E2F195E1994354A9AF417E02173AB5">
    <w:name w:val="F3E2F195E1994354A9AF417E02173AB5"/>
    <w:rsid w:val="0045616A"/>
    <w:pPr>
      <w:spacing w:after="160" w:line="259" w:lineRule="auto"/>
    </w:pPr>
  </w:style>
  <w:style w:type="paragraph" w:customStyle="1" w:styleId="9E801E8DCFE440EBBCC9AB503BAB2A83">
    <w:name w:val="9E801E8DCFE440EBBCC9AB503BAB2A83"/>
    <w:rsid w:val="0045616A"/>
    <w:pPr>
      <w:spacing w:after="160" w:line="259" w:lineRule="auto"/>
    </w:pPr>
  </w:style>
  <w:style w:type="paragraph" w:customStyle="1" w:styleId="BD8191EC2FA44418ABC525F14676E59A">
    <w:name w:val="BD8191EC2FA44418ABC525F14676E59A"/>
    <w:rsid w:val="0045616A"/>
    <w:pPr>
      <w:spacing w:after="160" w:line="259" w:lineRule="auto"/>
    </w:pPr>
  </w:style>
  <w:style w:type="paragraph" w:customStyle="1" w:styleId="8981245262104C9BB89FC9CB4EE2F2C6">
    <w:name w:val="8981245262104C9BB89FC9CB4EE2F2C6"/>
    <w:rsid w:val="0045616A"/>
    <w:pPr>
      <w:spacing w:after="160" w:line="259" w:lineRule="auto"/>
    </w:pPr>
  </w:style>
  <w:style w:type="paragraph" w:customStyle="1" w:styleId="226EEFE8FCA14B7DAB72D82A8493C6B3">
    <w:name w:val="226EEFE8FCA14B7DAB72D82A8493C6B3"/>
    <w:rsid w:val="0045616A"/>
    <w:pPr>
      <w:spacing w:after="160" w:line="259" w:lineRule="auto"/>
    </w:pPr>
  </w:style>
  <w:style w:type="paragraph" w:customStyle="1" w:styleId="3561BF596FC94FD3B915910AE6DCC4B3">
    <w:name w:val="3561BF596FC94FD3B915910AE6DCC4B3"/>
    <w:rsid w:val="0045616A"/>
    <w:pPr>
      <w:spacing w:after="160" w:line="259" w:lineRule="auto"/>
    </w:pPr>
  </w:style>
  <w:style w:type="paragraph" w:customStyle="1" w:styleId="643B321484B54768BDE6A02085F06918">
    <w:name w:val="643B321484B54768BDE6A02085F06918"/>
    <w:rsid w:val="0045616A"/>
    <w:pPr>
      <w:spacing w:after="160" w:line="259" w:lineRule="auto"/>
    </w:pPr>
  </w:style>
  <w:style w:type="paragraph" w:customStyle="1" w:styleId="5224B50E0FCE43188570F8E371288095">
    <w:name w:val="5224B50E0FCE43188570F8E371288095"/>
    <w:rsid w:val="0045616A"/>
    <w:pPr>
      <w:spacing w:after="160" w:line="259" w:lineRule="auto"/>
    </w:pPr>
  </w:style>
  <w:style w:type="paragraph" w:customStyle="1" w:styleId="F892D0A0811F4B0FACDB7E858A143267">
    <w:name w:val="F892D0A0811F4B0FACDB7E858A143267"/>
    <w:rsid w:val="0045616A"/>
    <w:pPr>
      <w:spacing w:after="160" w:line="259" w:lineRule="auto"/>
    </w:pPr>
  </w:style>
  <w:style w:type="paragraph" w:customStyle="1" w:styleId="87DF75A18B2146059B6E627BB2F69855">
    <w:name w:val="87DF75A18B2146059B6E627BB2F69855"/>
    <w:rsid w:val="0045616A"/>
    <w:pPr>
      <w:spacing w:after="160" w:line="259" w:lineRule="auto"/>
    </w:pPr>
  </w:style>
  <w:style w:type="paragraph" w:customStyle="1" w:styleId="69B93BA93A3345929E5218C78A3F70E8">
    <w:name w:val="69B93BA93A3345929E5218C78A3F70E8"/>
    <w:rsid w:val="0045616A"/>
    <w:pPr>
      <w:spacing w:after="160" w:line="259" w:lineRule="auto"/>
    </w:pPr>
  </w:style>
  <w:style w:type="paragraph" w:customStyle="1" w:styleId="62AB64B6EF9A474AA56B29F865F0A71C">
    <w:name w:val="62AB64B6EF9A474AA56B29F865F0A71C"/>
    <w:rsid w:val="0045616A"/>
    <w:pPr>
      <w:spacing w:after="160" w:line="259" w:lineRule="auto"/>
    </w:pPr>
  </w:style>
  <w:style w:type="paragraph" w:customStyle="1" w:styleId="7FF1C9C254A645398C9F7691ECD533AE">
    <w:name w:val="7FF1C9C254A645398C9F7691ECD533AE"/>
    <w:rsid w:val="0045616A"/>
    <w:pPr>
      <w:spacing w:after="160" w:line="259" w:lineRule="auto"/>
    </w:pPr>
  </w:style>
  <w:style w:type="paragraph" w:customStyle="1" w:styleId="52F8BD50F4F54ACB8129DFB507E8BA85">
    <w:name w:val="52F8BD50F4F54ACB8129DFB507E8BA85"/>
    <w:rsid w:val="0045616A"/>
    <w:pPr>
      <w:spacing w:after="160" w:line="259" w:lineRule="auto"/>
    </w:pPr>
  </w:style>
  <w:style w:type="paragraph" w:customStyle="1" w:styleId="75901789448740979BE01A7DE70454D9">
    <w:name w:val="75901789448740979BE01A7DE70454D9"/>
    <w:rsid w:val="0045616A"/>
    <w:pPr>
      <w:spacing w:after="160" w:line="259" w:lineRule="auto"/>
    </w:pPr>
  </w:style>
  <w:style w:type="paragraph" w:customStyle="1" w:styleId="611D2B28C7D847BEBE56FFA1B97FEB33">
    <w:name w:val="611D2B28C7D847BEBE56FFA1B97FEB33"/>
    <w:rsid w:val="0045616A"/>
    <w:pPr>
      <w:spacing w:after="160" w:line="259" w:lineRule="auto"/>
    </w:pPr>
  </w:style>
  <w:style w:type="paragraph" w:customStyle="1" w:styleId="8AD6FBA8B61F4B4D811DBB7FA1C940B4">
    <w:name w:val="8AD6FBA8B61F4B4D811DBB7FA1C940B4"/>
    <w:rsid w:val="0045616A"/>
    <w:pPr>
      <w:spacing w:after="160" w:line="259" w:lineRule="auto"/>
    </w:pPr>
  </w:style>
  <w:style w:type="paragraph" w:customStyle="1" w:styleId="33DEB34A1D7F4FABAF5958293AEBBC72">
    <w:name w:val="33DEB34A1D7F4FABAF5958293AEBBC72"/>
    <w:rsid w:val="0045616A"/>
    <w:pPr>
      <w:spacing w:after="160" w:line="259" w:lineRule="auto"/>
    </w:pPr>
  </w:style>
  <w:style w:type="paragraph" w:customStyle="1" w:styleId="7C6D2AB178DB432F88E97D6DE78EED06">
    <w:name w:val="7C6D2AB178DB432F88E97D6DE78EED06"/>
    <w:rsid w:val="0045616A"/>
    <w:pPr>
      <w:spacing w:after="160" w:line="259" w:lineRule="auto"/>
    </w:pPr>
  </w:style>
  <w:style w:type="paragraph" w:customStyle="1" w:styleId="7459D29C05CD4FB4802286FAA0200B62">
    <w:name w:val="7459D29C05CD4FB4802286FAA0200B62"/>
    <w:rsid w:val="0045616A"/>
    <w:pPr>
      <w:spacing w:after="160" w:line="259" w:lineRule="auto"/>
    </w:pPr>
  </w:style>
  <w:style w:type="paragraph" w:customStyle="1" w:styleId="41D6979E6CD447FEAAC7430CB8303C21">
    <w:name w:val="41D6979E6CD447FEAAC7430CB8303C21"/>
    <w:rsid w:val="0045616A"/>
    <w:pPr>
      <w:spacing w:after="160" w:line="259" w:lineRule="auto"/>
    </w:pPr>
  </w:style>
  <w:style w:type="paragraph" w:customStyle="1" w:styleId="8528C7A3D8F84D85BE127072910745D1">
    <w:name w:val="8528C7A3D8F84D85BE127072910745D1"/>
    <w:rsid w:val="0045616A"/>
    <w:pPr>
      <w:spacing w:after="160" w:line="259" w:lineRule="auto"/>
    </w:pPr>
  </w:style>
  <w:style w:type="paragraph" w:customStyle="1" w:styleId="CDE9B63D1EB443BD98AB2ECC81BD29F8">
    <w:name w:val="CDE9B63D1EB443BD98AB2ECC81BD29F8"/>
    <w:rsid w:val="0045616A"/>
    <w:pPr>
      <w:spacing w:after="160" w:line="259" w:lineRule="auto"/>
    </w:pPr>
  </w:style>
  <w:style w:type="paragraph" w:customStyle="1" w:styleId="194C26B475A948099F34AD0076F3B069">
    <w:name w:val="194C26B475A948099F34AD0076F3B069"/>
    <w:rsid w:val="0045616A"/>
    <w:pPr>
      <w:spacing w:after="160" w:line="259" w:lineRule="auto"/>
    </w:pPr>
  </w:style>
  <w:style w:type="paragraph" w:customStyle="1" w:styleId="A36997E5FDD542DE89B6FD50F44169AF">
    <w:name w:val="A36997E5FDD542DE89B6FD50F44169AF"/>
    <w:rsid w:val="0045616A"/>
    <w:pPr>
      <w:spacing w:after="160" w:line="259" w:lineRule="auto"/>
    </w:pPr>
  </w:style>
  <w:style w:type="paragraph" w:customStyle="1" w:styleId="FD96FF0965654AEFA1FE3EDF33533C7E">
    <w:name w:val="FD96FF0965654AEFA1FE3EDF33533C7E"/>
    <w:rsid w:val="0045616A"/>
    <w:pPr>
      <w:spacing w:after="160" w:line="259" w:lineRule="auto"/>
    </w:pPr>
  </w:style>
  <w:style w:type="paragraph" w:customStyle="1" w:styleId="2F8EEE5435F44CFC9F913D946A7326D3">
    <w:name w:val="2F8EEE5435F44CFC9F913D946A7326D3"/>
    <w:rsid w:val="0045616A"/>
    <w:pPr>
      <w:spacing w:after="160" w:line="259" w:lineRule="auto"/>
    </w:pPr>
  </w:style>
  <w:style w:type="paragraph" w:customStyle="1" w:styleId="C0E07F996E5645BFBC4A0D5BB67DB52E">
    <w:name w:val="C0E07F996E5645BFBC4A0D5BB67DB52E"/>
    <w:rsid w:val="0045616A"/>
    <w:pPr>
      <w:spacing w:after="160" w:line="259" w:lineRule="auto"/>
    </w:pPr>
  </w:style>
  <w:style w:type="paragraph" w:customStyle="1" w:styleId="2A55123D0F474C09B7F4E111F66D1005">
    <w:name w:val="2A55123D0F474C09B7F4E111F66D1005"/>
    <w:rsid w:val="0045616A"/>
    <w:pPr>
      <w:spacing w:after="160" w:line="259" w:lineRule="auto"/>
    </w:pPr>
  </w:style>
  <w:style w:type="paragraph" w:customStyle="1" w:styleId="9FC81FD6062E48FB8DAC2A4929B60AE0">
    <w:name w:val="9FC81FD6062E48FB8DAC2A4929B60AE0"/>
    <w:rsid w:val="0045616A"/>
    <w:pPr>
      <w:spacing w:after="160" w:line="259" w:lineRule="auto"/>
    </w:pPr>
  </w:style>
  <w:style w:type="paragraph" w:customStyle="1" w:styleId="CB1AAF413E6946DC958945E11316C0BA">
    <w:name w:val="CB1AAF413E6946DC958945E11316C0BA"/>
    <w:rsid w:val="0045616A"/>
    <w:pPr>
      <w:spacing w:after="160" w:line="259" w:lineRule="auto"/>
    </w:pPr>
  </w:style>
  <w:style w:type="paragraph" w:customStyle="1" w:styleId="5D1B661AF70C4B338374435C86DD3DEE">
    <w:name w:val="5D1B661AF70C4B338374435C86DD3DEE"/>
    <w:rsid w:val="0045616A"/>
    <w:pPr>
      <w:spacing w:after="160" w:line="259" w:lineRule="auto"/>
    </w:pPr>
  </w:style>
  <w:style w:type="paragraph" w:customStyle="1" w:styleId="D105E1771EDB41DD9C5B57B3940D3B95">
    <w:name w:val="D105E1771EDB41DD9C5B57B3940D3B95"/>
    <w:rsid w:val="0045616A"/>
    <w:pPr>
      <w:spacing w:after="160" w:line="259" w:lineRule="auto"/>
    </w:pPr>
  </w:style>
  <w:style w:type="paragraph" w:customStyle="1" w:styleId="3E1AAD66FD514CD099843401C150A928">
    <w:name w:val="3E1AAD66FD514CD099843401C150A928"/>
    <w:rsid w:val="0045616A"/>
    <w:pPr>
      <w:spacing w:after="160" w:line="259" w:lineRule="auto"/>
    </w:pPr>
  </w:style>
  <w:style w:type="paragraph" w:customStyle="1" w:styleId="4C11B269DF1E4284BAD048732A5A1509">
    <w:name w:val="4C11B269DF1E4284BAD048732A5A1509"/>
    <w:rsid w:val="0045616A"/>
    <w:pPr>
      <w:spacing w:after="160" w:line="259" w:lineRule="auto"/>
    </w:pPr>
  </w:style>
  <w:style w:type="paragraph" w:customStyle="1" w:styleId="7F98326BC4D848E4AA9CBA9E5D76C17B">
    <w:name w:val="7F98326BC4D848E4AA9CBA9E5D76C17B"/>
    <w:rsid w:val="0045616A"/>
    <w:pPr>
      <w:spacing w:after="160" w:line="259" w:lineRule="auto"/>
    </w:pPr>
  </w:style>
  <w:style w:type="paragraph" w:customStyle="1" w:styleId="016AAE79B0B5466F8DAEE1C575FC1AF2">
    <w:name w:val="016AAE79B0B5466F8DAEE1C575FC1AF2"/>
    <w:rsid w:val="0045616A"/>
    <w:pPr>
      <w:spacing w:after="160" w:line="259" w:lineRule="auto"/>
    </w:pPr>
  </w:style>
  <w:style w:type="paragraph" w:customStyle="1" w:styleId="047698F6A6FD46E08B4AD06F8410026C">
    <w:name w:val="047698F6A6FD46E08B4AD06F8410026C"/>
    <w:rsid w:val="0045616A"/>
    <w:pPr>
      <w:spacing w:after="160" w:line="259" w:lineRule="auto"/>
    </w:pPr>
  </w:style>
  <w:style w:type="paragraph" w:customStyle="1" w:styleId="E6ABC3960ECA4C338632B642763F1699">
    <w:name w:val="E6ABC3960ECA4C338632B642763F1699"/>
    <w:rsid w:val="0045616A"/>
    <w:pPr>
      <w:spacing w:after="160" w:line="259" w:lineRule="auto"/>
    </w:pPr>
  </w:style>
  <w:style w:type="paragraph" w:customStyle="1" w:styleId="5133D108FA1F4A2FA73ADB909CBEF1DF">
    <w:name w:val="5133D108FA1F4A2FA73ADB909CBEF1DF"/>
    <w:rsid w:val="0045616A"/>
    <w:pPr>
      <w:spacing w:after="160" w:line="259" w:lineRule="auto"/>
    </w:pPr>
  </w:style>
  <w:style w:type="paragraph" w:customStyle="1" w:styleId="F2528ED7754A45E0BABFD1C0B296DC53">
    <w:name w:val="F2528ED7754A45E0BABFD1C0B296DC53"/>
    <w:rsid w:val="0045616A"/>
    <w:pPr>
      <w:spacing w:after="160" w:line="259" w:lineRule="auto"/>
    </w:pPr>
  </w:style>
  <w:style w:type="paragraph" w:customStyle="1" w:styleId="FFDDE27FFCD04EA9B44C377E82203A72">
    <w:name w:val="FFDDE27FFCD04EA9B44C377E82203A72"/>
    <w:rsid w:val="0045616A"/>
    <w:pPr>
      <w:spacing w:after="160" w:line="259" w:lineRule="auto"/>
    </w:pPr>
  </w:style>
  <w:style w:type="paragraph" w:customStyle="1" w:styleId="2D65704040824B409661F1CF90FD0610">
    <w:name w:val="2D65704040824B409661F1CF90FD0610"/>
    <w:rsid w:val="0045616A"/>
    <w:pPr>
      <w:spacing w:after="160" w:line="259" w:lineRule="auto"/>
    </w:pPr>
  </w:style>
  <w:style w:type="paragraph" w:customStyle="1" w:styleId="F25BD76D313A4FF6AAEC66FA3D7EBE2D">
    <w:name w:val="F25BD76D313A4FF6AAEC66FA3D7EBE2D"/>
    <w:rsid w:val="0045616A"/>
    <w:pPr>
      <w:spacing w:after="160" w:line="259" w:lineRule="auto"/>
    </w:pPr>
  </w:style>
  <w:style w:type="paragraph" w:customStyle="1" w:styleId="7998E66484CD4CD2AAF4F4B9537AE559">
    <w:name w:val="7998E66484CD4CD2AAF4F4B9537AE559"/>
    <w:rsid w:val="0045616A"/>
    <w:pPr>
      <w:spacing w:after="160" w:line="259" w:lineRule="auto"/>
    </w:pPr>
  </w:style>
  <w:style w:type="paragraph" w:customStyle="1" w:styleId="571126ECA8F54DFC9FF61E312955AD87">
    <w:name w:val="571126ECA8F54DFC9FF61E312955AD87"/>
    <w:rsid w:val="0045616A"/>
    <w:pPr>
      <w:spacing w:after="160" w:line="259" w:lineRule="auto"/>
    </w:pPr>
  </w:style>
  <w:style w:type="paragraph" w:customStyle="1" w:styleId="2D6B4707C40D47B892086A02A90C087F">
    <w:name w:val="2D6B4707C40D47B892086A02A90C087F"/>
    <w:rsid w:val="0045616A"/>
    <w:pPr>
      <w:spacing w:after="160" w:line="259" w:lineRule="auto"/>
    </w:pPr>
  </w:style>
  <w:style w:type="paragraph" w:customStyle="1" w:styleId="6E0B89ED03FA4627802BBA77F30CA2DB">
    <w:name w:val="6E0B89ED03FA4627802BBA77F30CA2DB"/>
    <w:rsid w:val="0045616A"/>
    <w:pPr>
      <w:spacing w:after="160" w:line="259" w:lineRule="auto"/>
    </w:pPr>
  </w:style>
  <w:style w:type="paragraph" w:customStyle="1" w:styleId="8CDA4216B89E439BB337918E082F616C">
    <w:name w:val="8CDA4216B89E439BB337918E082F616C"/>
    <w:rsid w:val="0045616A"/>
    <w:pPr>
      <w:spacing w:after="160" w:line="259" w:lineRule="auto"/>
    </w:pPr>
  </w:style>
  <w:style w:type="paragraph" w:customStyle="1" w:styleId="5C92A1A19D2241ECB1118EFF6523AC20">
    <w:name w:val="5C92A1A19D2241ECB1118EFF6523AC20"/>
    <w:rsid w:val="0045616A"/>
    <w:pPr>
      <w:spacing w:after="160" w:line="259" w:lineRule="auto"/>
    </w:pPr>
  </w:style>
  <w:style w:type="paragraph" w:customStyle="1" w:styleId="D239BA2C506A4CE9B3A05DFAFDC4404F">
    <w:name w:val="D239BA2C506A4CE9B3A05DFAFDC4404F"/>
    <w:rsid w:val="0045616A"/>
    <w:pPr>
      <w:spacing w:after="160" w:line="259" w:lineRule="auto"/>
    </w:pPr>
  </w:style>
  <w:style w:type="paragraph" w:customStyle="1" w:styleId="FD7265EB4E50458BBC1A59BEEFBD4AA1">
    <w:name w:val="FD7265EB4E50458BBC1A59BEEFBD4AA1"/>
    <w:rsid w:val="0045616A"/>
    <w:pPr>
      <w:spacing w:after="160" w:line="259" w:lineRule="auto"/>
    </w:pPr>
  </w:style>
  <w:style w:type="paragraph" w:customStyle="1" w:styleId="C99B4673C8C04ACE8680DEFBB131F9EA">
    <w:name w:val="C99B4673C8C04ACE8680DEFBB131F9EA"/>
    <w:rsid w:val="0045616A"/>
    <w:pPr>
      <w:spacing w:after="160" w:line="259" w:lineRule="auto"/>
    </w:pPr>
  </w:style>
  <w:style w:type="paragraph" w:customStyle="1" w:styleId="4A592DFC938A4AC4B0E8E7D20F678BA7">
    <w:name w:val="4A592DFC938A4AC4B0E8E7D20F678BA7"/>
    <w:rsid w:val="0045616A"/>
    <w:pPr>
      <w:spacing w:after="160" w:line="259" w:lineRule="auto"/>
    </w:pPr>
  </w:style>
  <w:style w:type="paragraph" w:customStyle="1" w:styleId="98C3026315494AEA9E9D1B04EBCBFBF0">
    <w:name w:val="98C3026315494AEA9E9D1B04EBCBFBF0"/>
    <w:rsid w:val="0045616A"/>
    <w:pPr>
      <w:spacing w:after="160" w:line="259" w:lineRule="auto"/>
    </w:pPr>
  </w:style>
  <w:style w:type="paragraph" w:customStyle="1" w:styleId="E34AD46CE7E343D8BC8923B2A18D1FA1">
    <w:name w:val="E34AD46CE7E343D8BC8923B2A18D1FA1"/>
    <w:rsid w:val="0045616A"/>
    <w:pPr>
      <w:spacing w:after="160" w:line="259" w:lineRule="auto"/>
    </w:pPr>
  </w:style>
  <w:style w:type="paragraph" w:customStyle="1" w:styleId="3CCC592D09304854A360017791DC1BF2">
    <w:name w:val="3CCC592D09304854A360017791DC1BF2"/>
    <w:rsid w:val="0045616A"/>
    <w:pPr>
      <w:spacing w:after="160" w:line="259" w:lineRule="auto"/>
    </w:pPr>
  </w:style>
  <w:style w:type="paragraph" w:customStyle="1" w:styleId="0D9FFD3FD4374D3EB435BD3C5BC4926E">
    <w:name w:val="0D9FFD3FD4374D3EB435BD3C5BC4926E"/>
    <w:rsid w:val="0045616A"/>
    <w:pPr>
      <w:spacing w:after="160" w:line="259" w:lineRule="auto"/>
    </w:pPr>
  </w:style>
  <w:style w:type="paragraph" w:customStyle="1" w:styleId="44F427F23D834C17A300E36E025A4F52">
    <w:name w:val="44F427F23D834C17A300E36E025A4F52"/>
    <w:rsid w:val="0045616A"/>
    <w:pPr>
      <w:spacing w:after="160" w:line="259" w:lineRule="auto"/>
    </w:pPr>
  </w:style>
  <w:style w:type="paragraph" w:customStyle="1" w:styleId="C8696DD047EF46BA95F0FF8FD0922E7A">
    <w:name w:val="C8696DD047EF46BA95F0FF8FD0922E7A"/>
    <w:rsid w:val="0045616A"/>
    <w:pPr>
      <w:spacing w:after="160" w:line="259" w:lineRule="auto"/>
    </w:pPr>
  </w:style>
  <w:style w:type="paragraph" w:customStyle="1" w:styleId="10468EC52BD34850B4763D93C3A6691B">
    <w:name w:val="10468EC52BD34850B4763D93C3A6691B"/>
    <w:rsid w:val="0045616A"/>
    <w:pPr>
      <w:spacing w:after="160" w:line="259" w:lineRule="auto"/>
    </w:pPr>
  </w:style>
  <w:style w:type="paragraph" w:customStyle="1" w:styleId="0277882E141744458980822256E718C0">
    <w:name w:val="0277882E141744458980822256E718C0"/>
    <w:rsid w:val="0045616A"/>
    <w:pPr>
      <w:spacing w:after="160" w:line="259" w:lineRule="auto"/>
    </w:pPr>
  </w:style>
  <w:style w:type="paragraph" w:customStyle="1" w:styleId="6BCDEACA07EF4D87AA0FAAB80A90379E">
    <w:name w:val="6BCDEACA07EF4D87AA0FAAB80A90379E"/>
    <w:rsid w:val="0045616A"/>
    <w:pPr>
      <w:spacing w:after="160" w:line="259" w:lineRule="auto"/>
    </w:pPr>
  </w:style>
  <w:style w:type="paragraph" w:customStyle="1" w:styleId="DF5E381967B248D0811F77B0EDCAE2AC">
    <w:name w:val="DF5E381967B248D0811F77B0EDCAE2AC"/>
    <w:rsid w:val="0045616A"/>
    <w:pPr>
      <w:spacing w:after="160" w:line="259" w:lineRule="auto"/>
    </w:pPr>
  </w:style>
  <w:style w:type="paragraph" w:customStyle="1" w:styleId="DA5E41E7396E44339A0118F2CA8BFDFC">
    <w:name w:val="DA5E41E7396E44339A0118F2CA8BFDFC"/>
    <w:rsid w:val="0045616A"/>
    <w:pPr>
      <w:spacing w:after="160" w:line="259" w:lineRule="auto"/>
    </w:pPr>
  </w:style>
  <w:style w:type="paragraph" w:customStyle="1" w:styleId="3497016F889449BDACCB4EB0D217CD31">
    <w:name w:val="3497016F889449BDACCB4EB0D217CD31"/>
    <w:rsid w:val="0045616A"/>
    <w:pPr>
      <w:spacing w:after="160" w:line="259" w:lineRule="auto"/>
    </w:pPr>
  </w:style>
  <w:style w:type="paragraph" w:customStyle="1" w:styleId="7DAF7F60624244428DEAFEFE14AF2E19">
    <w:name w:val="7DAF7F60624244428DEAFEFE14AF2E19"/>
    <w:rsid w:val="0045616A"/>
    <w:pPr>
      <w:spacing w:after="160" w:line="259" w:lineRule="auto"/>
    </w:pPr>
  </w:style>
  <w:style w:type="paragraph" w:customStyle="1" w:styleId="01E95AEB56624394BA6C0D94F319D182">
    <w:name w:val="01E95AEB56624394BA6C0D94F319D182"/>
    <w:rsid w:val="0045616A"/>
    <w:pPr>
      <w:spacing w:after="160" w:line="259" w:lineRule="auto"/>
    </w:pPr>
  </w:style>
  <w:style w:type="paragraph" w:customStyle="1" w:styleId="8E8C1AC91D974A20B7D0522DDBA4BE76">
    <w:name w:val="8E8C1AC91D974A20B7D0522DDBA4BE76"/>
    <w:rsid w:val="0045616A"/>
    <w:pPr>
      <w:spacing w:after="160" w:line="259" w:lineRule="auto"/>
    </w:pPr>
  </w:style>
  <w:style w:type="paragraph" w:customStyle="1" w:styleId="BBA7CA298A174652A6A518FAC3486EDF">
    <w:name w:val="BBA7CA298A174652A6A518FAC3486EDF"/>
    <w:rsid w:val="0045616A"/>
    <w:pPr>
      <w:spacing w:after="160" w:line="259" w:lineRule="auto"/>
    </w:pPr>
  </w:style>
  <w:style w:type="paragraph" w:customStyle="1" w:styleId="431D84E77402495E9186994B343DE8B4">
    <w:name w:val="431D84E77402495E9186994B343DE8B4"/>
    <w:rsid w:val="0045616A"/>
    <w:pPr>
      <w:spacing w:after="160" w:line="259" w:lineRule="auto"/>
    </w:pPr>
  </w:style>
  <w:style w:type="paragraph" w:customStyle="1" w:styleId="79B7A9ABA3B84D59B3ED6D363312A301">
    <w:name w:val="79B7A9ABA3B84D59B3ED6D363312A301"/>
    <w:rsid w:val="0045616A"/>
    <w:pPr>
      <w:spacing w:after="160" w:line="259" w:lineRule="auto"/>
    </w:pPr>
  </w:style>
  <w:style w:type="paragraph" w:customStyle="1" w:styleId="328A31D17199421EA9F759BB64272C70">
    <w:name w:val="328A31D17199421EA9F759BB64272C70"/>
    <w:rsid w:val="0045616A"/>
    <w:pPr>
      <w:spacing w:after="160" w:line="259" w:lineRule="auto"/>
    </w:pPr>
  </w:style>
  <w:style w:type="paragraph" w:customStyle="1" w:styleId="0EC6FD9045744C8189F78013823BD022">
    <w:name w:val="0EC6FD9045744C8189F78013823BD022"/>
    <w:rsid w:val="0045616A"/>
    <w:pPr>
      <w:spacing w:after="160" w:line="259" w:lineRule="auto"/>
    </w:pPr>
  </w:style>
  <w:style w:type="paragraph" w:customStyle="1" w:styleId="6ED73212358C4FADAA9A87CA111ED415">
    <w:name w:val="6ED73212358C4FADAA9A87CA111ED415"/>
    <w:rsid w:val="0045616A"/>
    <w:pPr>
      <w:spacing w:after="160" w:line="259" w:lineRule="auto"/>
    </w:pPr>
  </w:style>
  <w:style w:type="paragraph" w:customStyle="1" w:styleId="824AFCD641114C4897AAF2377E76F58A">
    <w:name w:val="824AFCD641114C4897AAF2377E76F58A"/>
    <w:rsid w:val="0045616A"/>
    <w:pPr>
      <w:spacing w:after="160" w:line="259" w:lineRule="auto"/>
    </w:pPr>
  </w:style>
  <w:style w:type="paragraph" w:customStyle="1" w:styleId="BD833894F6E64819B20B36ED9FA1FB18">
    <w:name w:val="BD833894F6E64819B20B36ED9FA1FB18"/>
    <w:rsid w:val="0045616A"/>
    <w:pPr>
      <w:spacing w:after="160" w:line="259" w:lineRule="auto"/>
    </w:pPr>
  </w:style>
  <w:style w:type="paragraph" w:customStyle="1" w:styleId="4D01F429A1B641EF82DFCF3235E44DA5">
    <w:name w:val="4D01F429A1B641EF82DFCF3235E44DA5"/>
    <w:rsid w:val="0045616A"/>
    <w:pPr>
      <w:spacing w:after="160" w:line="259" w:lineRule="auto"/>
    </w:pPr>
  </w:style>
  <w:style w:type="paragraph" w:customStyle="1" w:styleId="D96723BF08F243B9A0495297CE38C938">
    <w:name w:val="D96723BF08F243B9A0495297CE38C938"/>
    <w:rsid w:val="0045616A"/>
    <w:pPr>
      <w:spacing w:after="160" w:line="259" w:lineRule="auto"/>
    </w:pPr>
  </w:style>
  <w:style w:type="paragraph" w:customStyle="1" w:styleId="AEC4F24AEB344648943292CB82F47AAF">
    <w:name w:val="AEC4F24AEB344648943292CB82F47AAF"/>
    <w:rsid w:val="0045616A"/>
    <w:pPr>
      <w:spacing w:after="160" w:line="259" w:lineRule="auto"/>
    </w:pPr>
  </w:style>
  <w:style w:type="paragraph" w:customStyle="1" w:styleId="01D18A370E204F0AB1EF714C1C821E67">
    <w:name w:val="01D18A370E204F0AB1EF714C1C821E67"/>
    <w:rsid w:val="0045616A"/>
    <w:pPr>
      <w:spacing w:after="160" w:line="259" w:lineRule="auto"/>
    </w:pPr>
  </w:style>
  <w:style w:type="paragraph" w:customStyle="1" w:styleId="672A13352A9D48D18BD330CE0F0D3E6A">
    <w:name w:val="672A13352A9D48D18BD330CE0F0D3E6A"/>
    <w:rsid w:val="0045616A"/>
    <w:pPr>
      <w:spacing w:after="160" w:line="259" w:lineRule="auto"/>
    </w:pPr>
  </w:style>
  <w:style w:type="paragraph" w:customStyle="1" w:styleId="40E1F64354C145C2A82BB3CC2AAECF86">
    <w:name w:val="40E1F64354C145C2A82BB3CC2AAECF86"/>
    <w:rsid w:val="0045616A"/>
    <w:pPr>
      <w:spacing w:after="160" w:line="259" w:lineRule="auto"/>
    </w:pPr>
  </w:style>
  <w:style w:type="paragraph" w:customStyle="1" w:styleId="364EAEC54986405E918A987CD2721114">
    <w:name w:val="364EAEC54986405E918A987CD2721114"/>
    <w:rsid w:val="0045616A"/>
    <w:pPr>
      <w:spacing w:after="160" w:line="259" w:lineRule="auto"/>
    </w:pPr>
  </w:style>
  <w:style w:type="paragraph" w:customStyle="1" w:styleId="D498145F30074EAF92DD43383C370DCE">
    <w:name w:val="D498145F30074EAF92DD43383C370DCE"/>
    <w:rsid w:val="0045616A"/>
    <w:pPr>
      <w:spacing w:after="160" w:line="259" w:lineRule="auto"/>
    </w:pPr>
  </w:style>
  <w:style w:type="paragraph" w:customStyle="1" w:styleId="01694A226CD84658A3D393F987EC44F7">
    <w:name w:val="01694A226CD84658A3D393F987EC44F7"/>
    <w:rsid w:val="0045616A"/>
    <w:pPr>
      <w:spacing w:after="160" w:line="259" w:lineRule="auto"/>
    </w:pPr>
  </w:style>
  <w:style w:type="paragraph" w:customStyle="1" w:styleId="D2E884C6741A40D7ADF55A3D49B791CF">
    <w:name w:val="D2E884C6741A40D7ADF55A3D49B791CF"/>
    <w:rsid w:val="0045616A"/>
    <w:pPr>
      <w:spacing w:after="160" w:line="259" w:lineRule="auto"/>
    </w:pPr>
  </w:style>
  <w:style w:type="paragraph" w:customStyle="1" w:styleId="5FDB7F3B89154F6D8C13E9C3A82710E0">
    <w:name w:val="5FDB7F3B89154F6D8C13E9C3A82710E0"/>
    <w:rsid w:val="0045616A"/>
    <w:pPr>
      <w:spacing w:after="160" w:line="259" w:lineRule="auto"/>
    </w:pPr>
  </w:style>
  <w:style w:type="paragraph" w:customStyle="1" w:styleId="481826A5F0A840E69321E44F5D1AF0E9">
    <w:name w:val="481826A5F0A840E69321E44F5D1AF0E9"/>
    <w:rsid w:val="0045616A"/>
    <w:pPr>
      <w:spacing w:after="160" w:line="259" w:lineRule="auto"/>
    </w:pPr>
  </w:style>
  <w:style w:type="paragraph" w:customStyle="1" w:styleId="3B3E488E7A0D44CEA4B206B3403D6FA1">
    <w:name w:val="3B3E488E7A0D44CEA4B206B3403D6FA1"/>
    <w:rsid w:val="0045616A"/>
    <w:pPr>
      <w:spacing w:after="160" w:line="259" w:lineRule="auto"/>
    </w:pPr>
  </w:style>
  <w:style w:type="paragraph" w:customStyle="1" w:styleId="7098E697FEA84A708E2D5F695E2F5EE2">
    <w:name w:val="7098E697FEA84A708E2D5F695E2F5EE2"/>
    <w:rsid w:val="0045616A"/>
    <w:pPr>
      <w:spacing w:after="160" w:line="259" w:lineRule="auto"/>
    </w:pPr>
  </w:style>
  <w:style w:type="paragraph" w:customStyle="1" w:styleId="892B63DED8D14B10A0A7480F079D1C09">
    <w:name w:val="892B63DED8D14B10A0A7480F079D1C09"/>
    <w:rsid w:val="0045616A"/>
    <w:pPr>
      <w:spacing w:after="160" w:line="259" w:lineRule="auto"/>
    </w:pPr>
  </w:style>
  <w:style w:type="paragraph" w:customStyle="1" w:styleId="0AC08E10A5154F1081149A651CABAEE2">
    <w:name w:val="0AC08E10A5154F1081149A651CABAEE2"/>
    <w:rsid w:val="0045616A"/>
    <w:pPr>
      <w:spacing w:after="160" w:line="259" w:lineRule="auto"/>
    </w:pPr>
  </w:style>
  <w:style w:type="paragraph" w:customStyle="1" w:styleId="42A882C12D2E45CDB9E6348630F6EF7C">
    <w:name w:val="42A882C12D2E45CDB9E6348630F6EF7C"/>
    <w:rsid w:val="0045616A"/>
    <w:pPr>
      <w:spacing w:after="160" w:line="259" w:lineRule="auto"/>
    </w:pPr>
  </w:style>
  <w:style w:type="paragraph" w:customStyle="1" w:styleId="3BEE832551CA4236B2A388352E266D2C">
    <w:name w:val="3BEE832551CA4236B2A388352E266D2C"/>
    <w:rsid w:val="0045616A"/>
    <w:pPr>
      <w:spacing w:after="160" w:line="259" w:lineRule="auto"/>
    </w:pPr>
  </w:style>
  <w:style w:type="paragraph" w:customStyle="1" w:styleId="F9FEF70ACEFD40509783020F821B82F3">
    <w:name w:val="F9FEF70ACEFD40509783020F821B82F3"/>
    <w:rsid w:val="0045616A"/>
    <w:pPr>
      <w:spacing w:after="160" w:line="259" w:lineRule="auto"/>
    </w:pPr>
  </w:style>
  <w:style w:type="paragraph" w:customStyle="1" w:styleId="369E2357C6DB43FE9F2DD76D2B8C93C6">
    <w:name w:val="369E2357C6DB43FE9F2DD76D2B8C93C6"/>
    <w:rsid w:val="0045616A"/>
    <w:pPr>
      <w:spacing w:after="160" w:line="259" w:lineRule="auto"/>
    </w:pPr>
  </w:style>
  <w:style w:type="paragraph" w:customStyle="1" w:styleId="D7DF8ED865B0441FA8D31E29217CA781">
    <w:name w:val="D7DF8ED865B0441FA8D31E29217CA781"/>
    <w:rsid w:val="0045616A"/>
    <w:pPr>
      <w:spacing w:after="160" w:line="259" w:lineRule="auto"/>
    </w:pPr>
  </w:style>
  <w:style w:type="paragraph" w:customStyle="1" w:styleId="09ABA63181A845B692BC48BF59A2C67C">
    <w:name w:val="09ABA63181A845B692BC48BF59A2C67C"/>
    <w:rsid w:val="0045616A"/>
    <w:pPr>
      <w:spacing w:after="160" w:line="259" w:lineRule="auto"/>
    </w:pPr>
  </w:style>
  <w:style w:type="paragraph" w:customStyle="1" w:styleId="4D2E68881ED44D03A82310D139DA8303">
    <w:name w:val="4D2E68881ED44D03A82310D139DA8303"/>
    <w:rsid w:val="0045616A"/>
    <w:pPr>
      <w:spacing w:after="160" w:line="259" w:lineRule="auto"/>
    </w:pPr>
  </w:style>
  <w:style w:type="paragraph" w:customStyle="1" w:styleId="34B22D72A5494F67832CDDA59C5363DA">
    <w:name w:val="34B22D72A5494F67832CDDA59C5363DA"/>
    <w:rsid w:val="0045616A"/>
    <w:pPr>
      <w:spacing w:after="160" w:line="259" w:lineRule="auto"/>
    </w:pPr>
  </w:style>
  <w:style w:type="paragraph" w:customStyle="1" w:styleId="E141967A5F13448CA8AA262AB35EDF35">
    <w:name w:val="E141967A5F13448CA8AA262AB35EDF35"/>
    <w:rsid w:val="0045616A"/>
    <w:pPr>
      <w:spacing w:after="160" w:line="259" w:lineRule="auto"/>
    </w:pPr>
  </w:style>
  <w:style w:type="paragraph" w:customStyle="1" w:styleId="197D91A9FACD4A209B97CA9141E35F86">
    <w:name w:val="197D91A9FACD4A209B97CA9141E35F86"/>
    <w:rsid w:val="0045616A"/>
    <w:pPr>
      <w:spacing w:after="160" w:line="259" w:lineRule="auto"/>
    </w:pPr>
  </w:style>
  <w:style w:type="paragraph" w:customStyle="1" w:styleId="D2CE352C73F34A8BA032BB084E69E6D9">
    <w:name w:val="D2CE352C73F34A8BA032BB084E69E6D9"/>
    <w:rsid w:val="0045616A"/>
    <w:pPr>
      <w:spacing w:after="160" w:line="259" w:lineRule="auto"/>
    </w:pPr>
  </w:style>
  <w:style w:type="paragraph" w:customStyle="1" w:styleId="4479FB4B7F84425187A393F5D22A1BA6">
    <w:name w:val="4479FB4B7F84425187A393F5D22A1BA6"/>
    <w:rsid w:val="0045616A"/>
    <w:pPr>
      <w:spacing w:after="160" w:line="259" w:lineRule="auto"/>
    </w:pPr>
  </w:style>
  <w:style w:type="paragraph" w:customStyle="1" w:styleId="8BD545A8C3A64E05AECB0F9BCDA24883">
    <w:name w:val="8BD545A8C3A64E05AECB0F9BCDA24883"/>
    <w:rsid w:val="0045616A"/>
    <w:pPr>
      <w:spacing w:after="160" w:line="259" w:lineRule="auto"/>
    </w:pPr>
  </w:style>
  <w:style w:type="paragraph" w:customStyle="1" w:styleId="CB1C86FDA8594DADAD59CC388BB4775C">
    <w:name w:val="CB1C86FDA8594DADAD59CC388BB4775C"/>
    <w:rsid w:val="0045616A"/>
    <w:pPr>
      <w:spacing w:after="160" w:line="259" w:lineRule="auto"/>
    </w:pPr>
  </w:style>
  <w:style w:type="paragraph" w:customStyle="1" w:styleId="A9C3A931353A46F9876C6FCB5268124A">
    <w:name w:val="A9C3A931353A46F9876C6FCB5268124A"/>
    <w:rsid w:val="0045616A"/>
    <w:pPr>
      <w:spacing w:after="160" w:line="259" w:lineRule="auto"/>
    </w:pPr>
  </w:style>
  <w:style w:type="paragraph" w:customStyle="1" w:styleId="8A93CD94ABF9459090E75FA69D153339">
    <w:name w:val="8A93CD94ABF9459090E75FA69D153339"/>
    <w:rsid w:val="0045616A"/>
    <w:pPr>
      <w:spacing w:after="160" w:line="259" w:lineRule="auto"/>
    </w:pPr>
  </w:style>
  <w:style w:type="paragraph" w:customStyle="1" w:styleId="9296DCAA93E14E7C826BEB1763CEB1DC">
    <w:name w:val="9296DCAA93E14E7C826BEB1763CEB1DC"/>
    <w:rsid w:val="0045616A"/>
    <w:pPr>
      <w:spacing w:after="160" w:line="259" w:lineRule="auto"/>
    </w:pPr>
  </w:style>
  <w:style w:type="paragraph" w:customStyle="1" w:styleId="554EDEFBB7B544D6BCF0CB8CB8AF6560">
    <w:name w:val="554EDEFBB7B544D6BCF0CB8CB8AF6560"/>
    <w:rsid w:val="0045616A"/>
    <w:pPr>
      <w:spacing w:after="160" w:line="259" w:lineRule="auto"/>
    </w:pPr>
  </w:style>
  <w:style w:type="paragraph" w:customStyle="1" w:styleId="01EFE54D36E645A49A88A8F44F0FAC5F">
    <w:name w:val="01EFE54D36E645A49A88A8F44F0FAC5F"/>
    <w:rsid w:val="0045616A"/>
    <w:pPr>
      <w:spacing w:after="160" w:line="259" w:lineRule="auto"/>
    </w:pPr>
  </w:style>
  <w:style w:type="paragraph" w:customStyle="1" w:styleId="68A108EB79584CC88945171A72A277DF">
    <w:name w:val="68A108EB79584CC88945171A72A277DF"/>
    <w:rsid w:val="0045616A"/>
    <w:pPr>
      <w:spacing w:after="160" w:line="259" w:lineRule="auto"/>
    </w:pPr>
  </w:style>
  <w:style w:type="paragraph" w:customStyle="1" w:styleId="59B894075C844916A0016983CCCD7073">
    <w:name w:val="59B894075C844916A0016983CCCD7073"/>
    <w:rsid w:val="0045616A"/>
    <w:pPr>
      <w:spacing w:after="160" w:line="259" w:lineRule="auto"/>
    </w:pPr>
  </w:style>
  <w:style w:type="paragraph" w:customStyle="1" w:styleId="C89CF4E692C341B4991E2F726D294D97">
    <w:name w:val="C89CF4E692C341B4991E2F726D294D97"/>
    <w:rsid w:val="0045616A"/>
    <w:pPr>
      <w:spacing w:after="160" w:line="259" w:lineRule="auto"/>
    </w:pPr>
  </w:style>
  <w:style w:type="paragraph" w:customStyle="1" w:styleId="AFD223B29601484E9B797637632DD36C">
    <w:name w:val="AFD223B29601484E9B797637632DD36C"/>
    <w:rsid w:val="0045616A"/>
    <w:pPr>
      <w:spacing w:after="160" w:line="259" w:lineRule="auto"/>
    </w:pPr>
  </w:style>
  <w:style w:type="paragraph" w:customStyle="1" w:styleId="9D4973F101574B7EB0FD834EBFFDAB3F">
    <w:name w:val="9D4973F101574B7EB0FD834EBFFDAB3F"/>
    <w:rsid w:val="0045616A"/>
    <w:pPr>
      <w:spacing w:after="160" w:line="259" w:lineRule="auto"/>
    </w:pPr>
  </w:style>
  <w:style w:type="paragraph" w:customStyle="1" w:styleId="216C320819804358AF4BD91015DB7ED0">
    <w:name w:val="216C320819804358AF4BD91015DB7ED0"/>
    <w:rsid w:val="0045616A"/>
    <w:pPr>
      <w:spacing w:after="160" w:line="259" w:lineRule="auto"/>
    </w:pPr>
  </w:style>
  <w:style w:type="paragraph" w:customStyle="1" w:styleId="12E9C17760E441AE928AC84B57CE64DD">
    <w:name w:val="12E9C17760E441AE928AC84B57CE64DD"/>
    <w:rsid w:val="0045616A"/>
    <w:pPr>
      <w:spacing w:after="160" w:line="259" w:lineRule="auto"/>
    </w:pPr>
  </w:style>
  <w:style w:type="paragraph" w:customStyle="1" w:styleId="835926B5467F4E00A6DDA9380692596B">
    <w:name w:val="835926B5467F4E00A6DDA9380692596B"/>
    <w:rsid w:val="0045616A"/>
    <w:pPr>
      <w:spacing w:after="160" w:line="259" w:lineRule="auto"/>
    </w:pPr>
  </w:style>
  <w:style w:type="paragraph" w:customStyle="1" w:styleId="C184AD1E00BB495A976E744CEEC6A020">
    <w:name w:val="C184AD1E00BB495A976E744CEEC6A020"/>
    <w:rsid w:val="0045616A"/>
    <w:pPr>
      <w:spacing w:after="160" w:line="259" w:lineRule="auto"/>
    </w:pPr>
  </w:style>
  <w:style w:type="paragraph" w:customStyle="1" w:styleId="2A2BB52DF35447B1AEE21234F328ED12">
    <w:name w:val="2A2BB52DF35447B1AEE21234F328ED12"/>
    <w:rsid w:val="0045616A"/>
    <w:pPr>
      <w:spacing w:after="160" w:line="259" w:lineRule="auto"/>
    </w:pPr>
  </w:style>
  <w:style w:type="paragraph" w:customStyle="1" w:styleId="F5AD7D71E7CA452C80381491BCE15649">
    <w:name w:val="F5AD7D71E7CA452C80381491BCE15649"/>
    <w:rsid w:val="0045616A"/>
    <w:pPr>
      <w:spacing w:after="160" w:line="259" w:lineRule="auto"/>
    </w:pPr>
  </w:style>
  <w:style w:type="paragraph" w:customStyle="1" w:styleId="8031A63CB28641FF884D077B79696A35">
    <w:name w:val="8031A63CB28641FF884D077B79696A35"/>
    <w:rsid w:val="0045616A"/>
    <w:pPr>
      <w:spacing w:after="160" w:line="259" w:lineRule="auto"/>
    </w:pPr>
  </w:style>
  <w:style w:type="paragraph" w:customStyle="1" w:styleId="BC5DB3281E02407AB4DD52AA55E1598D">
    <w:name w:val="BC5DB3281E02407AB4DD52AA55E1598D"/>
    <w:rsid w:val="0045616A"/>
    <w:pPr>
      <w:spacing w:after="160" w:line="259" w:lineRule="auto"/>
    </w:pPr>
  </w:style>
  <w:style w:type="paragraph" w:customStyle="1" w:styleId="7293A429530740C6982FA1B50E493DB6">
    <w:name w:val="7293A429530740C6982FA1B50E493DB6"/>
    <w:rsid w:val="0045616A"/>
    <w:pPr>
      <w:spacing w:after="160" w:line="259" w:lineRule="auto"/>
    </w:pPr>
  </w:style>
  <w:style w:type="paragraph" w:customStyle="1" w:styleId="4DCCBD4D9DBC47E487B67D1212471B67">
    <w:name w:val="4DCCBD4D9DBC47E487B67D1212471B67"/>
    <w:rsid w:val="0045616A"/>
    <w:pPr>
      <w:spacing w:after="160" w:line="259" w:lineRule="auto"/>
    </w:pPr>
  </w:style>
  <w:style w:type="paragraph" w:customStyle="1" w:styleId="7C1F041C15B84F02BF58692E063DAD2C">
    <w:name w:val="7C1F041C15B84F02BF58692E063DAD2C"/>
    <w:rsid w:val="0045616A"/>
    <w:pPr>
      <w:spacing w:after="160" w:line="259" w:lineRule="auto"/>
    </w:pPr>
  </w:style>
  <w:style w:type="paragraph" w:customStyle="1" w:styleId="24CB6B7EEA1244BE88378FFBED8BE9EC">
    <w:name w:val="24CB6B7EEA1244BE88378FFBED8BE9EC"/>
    <w:rsid w:val="0045616A"/>
    <w:pPr>
      <w:spacing w:after="160" w:line="259" w:lineRule="auto"/>
    </w:pPr>
  </w:style>
  <w:style w:type="paragraph" w:customStyle="1" w:styleId="C1975BBD972546E2A7E981E353C49CEB">
    <w:name w:val="C1975BBD972546E2A7E981E353C49CEB"/>
    <w:rsid w:val="0045616A"/>
    <w:pPr>
      <w:spacing w:after="160" w:line="259" w:lineRule="auto"/>
    </w:pPr>
  </w:style>
  <w:style w:type="paragraph" w:customStyle="1" w:styleId="37C710F4E1564791AD5DD59690B14B53">
    <w:name w:val="37C710F4E1564791AD5DD59690B14B53"/>
    <w:rsid w:val="0045616A"/>
    <w:pPr>
      <w:spacing w:after="160" w:line="259" w:lineRule="auto"/>
    </w:pPr>
  </w:style>
  <w:style w:type="paragraph" w:customStyle="1" w:styleId="385B13368E814A9397DB4F6BB4BB3A03">
    <w:name w:val="385B13368E814A9397DB4F6BB4BB3A03"/>
    <w:rsid w:val="0045616A"/>
    <w:pPr>
      <w:spacing w:after="160" w:line="259" w:lineRule="auto"/>
    </w:pPr>
  </w:style>
  <w:style w:type="paragraph" w:customStyle="1" w:styleId="75A6403916D94CB8ABCC63F9011058E8">
    <w:name w:val="75A6403916D94CB8ABCC63F9011058E8"/>
    <w:rsid w:val="0045616A"/>
    <w:pPr>
      <w:spacing w:after="160" w:line="259" w:lineRule="auto"/>
    </w:pPr>
  </w:style>
  <w:style w:type="paragraph" w:customStyle="1" w:styleId="9CB745E0BFB847159A546281670DDDD3">
    <w:name w:val="9CB745E0BFB847159A546281670DDDD3"/>
    <w:rsid w:val="0045616A"/>
    <w:pPr>
      <w:spacing w:after="160" w:line="259" w:lineRule="auto"/>
    </w:pPr>
  </w:style>
  <w:style w:type="paragraph" w:customStyle="1" w:styleId="465A0907C3F44014B9A3227CABD0D731">
    <w:name w:val="465A0907C3F44014B9A3227CABD0D731"/>
    <w:rsid w:val="0045616A"/>
    <w:pPr>
      <w:spacing w:after="160" w:line="259" w:lineRule="auto"/>
    </w:pPr>
  </w:style>
  <w:style w:type="paragraph" w:customStyle="1" w:styleId="AF705D259F58422B9C22831C0774149F">
    <w:name w:val="AF705D259F58422B9C22831C0774149F"/>
    <w:rsid w:val="0045616A"/>
    <w:pPr>
      <w:spacing w:after="160" w:line="259" w:lineRule="auto"/>
    </w:pPr>
  </w:style>
  <w:style w:type="paragraph" w:customStyle="1" w:styleId="F5AA36D7110242898F5EFCE731CE98D1">
    <w:name w:val="F5AA36D7110242898F5EFCE731CE98D1"/>
    <w:rsid w:val="0045616A"/>
    <w:pPr>
      <w:spacing w:after="160" w:line="259" w:lineRule="auto"/>
    </w:pPr>
  </w:style>
  <w:style w:type="paragraph" w:customStyle="1" w:styleId="701E5AB87A86407495A6BC193CCD7DE5">
    <w:name w:val="701E5AB87A86407495A6BC193CCD7DE5"/>
    <w:rsid w:val="0045616A"/>
    <w:pPr>
      <w:spacing w:after="160" w:line="259" w:lineRule="auto"/>
    </w:pPr>
  </w:style>
  <w:style w:type="paragraph" w:customStyle="1" w:styleId="12CFBEAB388E482C9AE7853F646E5FFF">
    <w:name w:val="12CFBEAB388E482C9AE7853F646E5FFF"/>
    <w:rsid w:val="0045616A"/>
    <w:pPr>
      <w:spacing w:after="160" w:line="259" w:lineRule="auto"/>
    </w:pPr>
  </w:style>
  <w:style w:type="paragraph" w:customStyle="1" w:styleId="C037B556809640EE96A4E98846BC5267">
    <w:name w:val="C037B556809640EE96A4E98846BC5267"/>
    <w:rsid w:val="0045616A"/>
    <w:pPr>
      <w:spacing w:after="160" w:line="259" w:lineRule="auto"/>
    </w:pPr>
  </w:style>
  <w:style w:type="paragraph" w:customStyle="1" w:styleId="312D1B6AD2CF4D0B968D466F176A5755">
    <w:name w:val="312D1B6AD2CF4D0B968D466F176A5755"/>
    <w:rsid w:val="0045616A"/>
    <w:pPr>
      <w:spacing w:after="160" w:line="259" w:lineRule="auto"/>
    </w:pPr>
  </w:style>
  <w:style w:type="paragraph" w:customStyle="1" w:styleId="674FC648E14B4FD78090D777BADB4C0F">
    <w:name w:val="674FC648E14B4FD78090D777BADB4C0F"/>
    <w:rsid w:val="0045616A"/>
    <w:pPr>
      <w:spacing w:after="160" w:line="259" w:lineRule="auto"/>
    </w:pPr>
  </w:style>
  <w:style w:type="paragraph" w:customStyle="1" w:styleId="A042B2481915403CB5E97D79206AC52B">
    <w:name w:val="A042B2481915403CB5E97D79206AC52B"/>
    <w:rsid w:val="0045616A"/>
    <w:pPr>
      <w:spacing w:after="160" w:line="259" w:lineRule="auto"/>
    </w:pPr>
  </w:style>
  <w:style w:type="paragraph" w:customStyle="1" w:styleId="FD5E3E1321F047E3B1C87D8488DC159F">
    <w:name w:val="FD5E3E1321F047E3B1C87D8488DC159F"/>
    <w:rsid w:val="0045616A"/>
    <w:pPr>
      <w:spacing w:after="160" w:line="259" w:lineRule="auto"/>
    </w:pPr>
  </w:style>
  <w:style w:type="paragraph" w:customStyle="1" w:styleId="944032EB6D8E420587238805EC21CF37">
    <w:name w:val="944032EB6D8E420587238805EC21CF37"/>
    <w:rsid w:val="0045616A"/>
    <w:pPr>
      <w:spacing w:after="160" w:line="259" w:lineRule="auto"/>
    </w:pPr>
  </w:style>
  <w:style w:type="paragraph" w:customStyle="1" w:styleId="0B4D562701214E70A4FF1B9F4DCB052E">
    <w:name w:val="0B4D562701214E70A4FF1B9F4DCB052E"/>
    <w:rsid w:val="0045616A"/>
    <w:pPr>
      <w:spacing w:after="160" w:line="259" w:lineRule="auto"/>
    </w:pPr>
  </w:style>
  <w:style w:type="paragraph" w:customStyle="1" w:styleId="48A49FAC11604713AAA8E985E3A4D157">
    <w:name w:val="48A49FAC11604713AAA8E985E3A4D157"/>
    <w:rsid w:val="0045616A"/>
    <w:pPr>
      <w:spacing w:after="160" w:line="259" w:lineRule="auto"/>
    </w:pPr>
  </w:style>
  <w:style w:type="paragraph" w:customStyle="1" w:styleId="F969989C3F8F429A9470E87DF456155A">
    <w:name w:val="F969989C3F8F429A9470E87DF456155A"/>
    <w:rsid w:val="0045616A"/>
    <w:pPr>
      <w:spacing w:after="160" w:line="259" w:lineRule="auto"/>
    </w:pPr>
  </w:style>
  <w:style w:type="paragraph" w:customStyle="1" w:styleId="F65BD5A46310462281B0F3208BCFCD81">
    <w:name w:val="F65BD5A46310462281B0F3208BCFCD81"/>
    <w:rsid w:val="0045616A"/>
    <w:pPr>
      <w:spacing w:after="160" w:line="259" w:lineRule="auto"/>
    </w:pPr>
  </w:style>
  <w:style w:type="paragraph" w:customStyle="1" w:styleId="7EDCC9344DD546C39619FF8D6203B083">
    <w:name w:val="7EDCC9344DD546C39619FF8D6203B083"/>
    <w:rsid w:val="0045616A"/>
    <w:pPr>
      <w:spacing w:after="160" w:line="259" w:lineRule="auto"/>
    </w:pPr>
  </w:style>
  <w:style w:type="paragraph" w:customStyle="1" w:styleId="1B44B02FB9714941B4403463ECA3A18E">
    <w:name w:val="1B44B02FB9714941B4403463ECA3A18E"/>
    <w:rsid w:val="0045616A"/>
    <w:pPr>
      <w:spacing w:after="160" w:line="259" w:lineRule="auto"/>
    </w:pPr>
  </w:style>
  <w:style w:type="paragraph" w:customStyle="1" w:styleId="428BC6168C6246CE87BAEDE47DDD0004">
    <w:name w:val="428BC6168C6246CE87BAEDE47DDD0004"/>
    <w:rsid w:val="0045616A"/>
    <w:pPr>
      <w:spacing w:after="160" w:line="259" w:lineRule="auto"/>
    </w:pPr>
  </w:style>
  <w:style w:type="paragraph" w:customStyle="1" w:styleId="F99A5791DC2B48348E9265CA10AF3CB7">
    <w:name w:val="F99A5791DC2B48348E9265CA10AF3CB7"/>
    <w:rsid w:val="0045616A"/>
    <w:pPr>
      <w:spacing w:after="160" w:line="259" w:lineRule="auto"/>
    </w:pPr>
  </w:style>
  <w:style w:type="paragraph" w:customStyle="1" w:styleId="0A92334896C34E9A921CF1FDC2455E42">
    <w:name w:val="0A92334896C34E9A921CF1FDC2455E42"/>
    <w:rsid w:val="0045616A"/>
    <w:pPr>
      <w:spacing w:after="160" w:line="259" w:lineRule="auto"/>
    </w:pPr>
  </w:style>
  <w:style w:type="paragraph" w:customStyle="1" w:styleId="CFA1AE9580F24912AACB7AB6EF6C0D13">
    <w:name w:val="CFA1AE9580F24912AACB7AB6EF6C0D13"/>
    <w:rsid w:val="0045616A"/>
    <w:pPr>
      <w:spacing w:after="160" w:line="259" w:lineRule="auto"/>
    </w:pPr>
  </w:style>
  <w:style w:type="paragraph" w:customStyle="1" w:styleId="880D0DD22C764939BDCB44977CB1517B">
    <w:name w:val="880D0DD22C764939BDCB44977CB1517B"/>
    <w:rsid w:val="0045616A"/>
    <w:pPr>
      <w:spacing w:after="160" w:line="259" w:lineRule="auto"/>
    </w:pPr>
  </w:style>
  <w:style w:type="paragraph" w:customStyle="1" w:styleId="8C73FC7914264CF295370B4BE75E1CA6">
    <w:name w:val="8C73FC7914264CF295370B4BE75E1CA6"/>
    <w:rsid w:val="0045616A"/>
    <w:pPr>
      <w:spacing w:after="160" w:line="259" w:lineRule="auto"/>
    </w:pPr>
  </w:style>
  <w:style w:type="paragraph" w:customStyle="1" w:styleId="D8207E65CFA24E60AA6CDC6C34AC4B77">
    <w:name w:val="D8207E65CFA24E60AA6CDC6C34AC4B77"/>
    <w:rsid w:val="0045616A"/>
    <w:pPr>
      <w:spacing w:after="160" w:line="259" w:lineRule="auto"/>
    </w:pPr>
  </w:style>
  <w:style w:type="paragraph" w:customStyle="1" w:styleId="EB8E1CF538AE447696FC9B5496E9366B">
    <w:name w:val="EB8E1CF538AE447696FC9B5496E9366B"/>
    <w:rsid w:val="0045616A"/>
    <w:pPr>
      <w:spacing w:after="160" w:line="259" w:lineRule="auto"/>
    </w:pPr>
  </w:style>
  <w:style w:type="paragraph" w:customStyle="1" w:styleId="3E7A602189C44CA49538E65600650E74">
    <w:name w:val="3E7A602189C44CA49538E65600650E74"/>
    <w:rsid w:val="0045616A"/>
    <w:pPr>
      <w:spacing w:after="160" w:line="259" w:lineRule="auto"/>
    </w:pPr>
  </w:style>
  <w:style w:type="paragraph" w:customStyle="1" w:styleId="A6FD16FB96224AA69E4C0F1CB035DE1F">
    <w:name w:val="A6FD16FB96224AA69E4C0F1CB035DE1F"/>
    <w:rsid w:val="0045616A"/>
    <w:pPr>
      <w:spacing w:after="160" w:line="259" w:lineRule="auto"/>
    </w:pPr>
  </w:style>
  <w:style w:type="paragraph" w:customStyle="1" w:styleId="4F30E39425AD4339B80773BD304880B0">
    <w:name w:val="4F30E39425AD4339B80773BD304880B0"/>
    <w:rsid w:val="0045616A"/>
    <w:pPr>
      <w:spacing w:after="160" w:line="259" w:lineRule="auto"/>
    </w:pPr>
  </w:style>
  <w:style w:type="paragraph" w:customStyle="1" w:styleId="6EEB7AD42D1D47629C5C80768D62526F">
    <w:name w:val="6EEB7AD42D1D47629C5C80768D62526F"/>
    <w:rsid w:val="0045616A"/>
    <w:pPr>
      <w:spacing w:after="160" w:line="259" w:lineRule="auto"/>
    </w:pPr>
  </w:style>
  <w:style w:type="paragraph" w:customStyle="1" w:styleId="7F73B2C0ACC447A8B78BDE024AB546E9">
    <w:name w:val="7F73B2C0ACC447A8B78BDE024AB546E9"/>
    <w:rsid w:val="0045616A"/>
    <w:pPr>
      <w:spacing w:after="160" w:line="259" w:lineRule="auto"/>
    </w:pPr>
  </w:style>
  <w:style w:type="paragraph" w:customStyle="1" w:styleId="8E6D808B45504CE5A39B3CA215CD1314">
    <w:name w:val="8E6D808B45504CE5A39B3CA215CD1314"/>
    <w:rsid w:val="0045616A"/>
    <w:pPr>
      <w:spacing w:after="160" w:line="259" w:lineRule="auto"/>
    </w:pPr>
  </w:style>
  <w:style w:type="paragraph" w:customStyle="1" w:styleId="7E5D94EE9BD64B3E8C326ECA2291B0A8">
    <w:name w:val="7E5D94EE9BD64B3E8C326ECA2291B0A8"/>
    <w:rsid w:val="0045616A"/>
    <w:pPr>
      <w:spacing w:after="160" w:line="259" w:lineRule="auto"/>
    </w:pPr>
  </w:style>
  <w:style w:type="paragraph" w:customStyle="1" w:styleId="06604A40F6444541BD3D7B2F377853DA">
    <w:name w:val="06604A40F6444541BD3D7B2F377853DA"/>
    <w:rsid w:val="0045616A"/>
    <w:pPr>
      <w:spacing w:after="160" w:line="259" w:lineRule="auto"/>
    </w:pPr>
  </w:style>
  <w:style w:type="paragraph" w:customStyle="1" w:styleId="6520408195DF411E9819BA247EBF9BAB">
    <w:name w:val="6520408195DF411E9819BA247EBF9BAB"/>
    <w:rsid w:val="0045616A"/>
    <w:pPr>
      <w:spacing w:after="160" w:line="259" w:lineRule="auto"/>
    </w:pPr>
  </w:style>
  <w:style w:type="paragraph" w:customStyle="1" w:styleId="A4DD16B080DB4938A19CCDAA23FB3E5A">
    <w:name w:val="A4DD16B080DB4938A19CCDAA23FB3E5A"/>
    <w:rsid w:val="0045616A"/>
    <w:pPr>
      <w:spacing w:after="160" w:line="259" w:lineRule="auto"/>
    </w:pPr>
  </w:style>
  <w:style w:type="paragraph" w:customStyle="1" w:styleId="1A77D90A93AC4147B442B89D1244AC9B">
    <w:name w:val="1A77D90A93AC4147B442B89D1244AC9B"/>
    <w:rsid w:val="0045616A"/>
    <w:pPr>
      <w:spacing w:after="160" w:line="259" w:lineRule="auto"/>
    </w:pPr>
  </w:style>
  <w:style w:type="paragraph" w:customStyle="1" w:styleId="16882B8D24D84C53971B1D0C51E8076C">
    <w:name w:val="16882B8D24D84C53971B1D0C51E8076C"/>
    <w:rsid w:val="0045616A"/>
    <w:pPr>
      <w:spacing w:after="160" w:line="259" w:lineRule="auto"/>
    </w:pPr>
  </w:style>
  <w:style w:type="paragraph" w:customStyle="1" w:styleId="AF0B5973F91D4219905FCCDAFE9E55EA">
    <w:name w:val="AF0B5973F91D4219905FCCDAFE9E55EA"/>
    <w:rsid w:val="0045616A"/>
    <w:pPr>
      <w:spacing w:after="160" w:line="259" w:lineRule="auto"/>
    </w:pPr>
  </w:style>
  <w:style w:type="paragraph" w:customStyle="1" w:styleId="1C17D21918384D258CBE7B9797B9BD0A">
    <w:name w:val="1C17D21918384D258CBE7B9797B9BD0A"/>
    <w:rsid w:val="0045616A"/>
    <w:pPr>
      <w:spacing w:after="160" w:line="259" w:lineRule="auto"/>
    </w:pPr>
  </w:style>
  <w:style w:type="paragraph" w:customStyle="1" w:styleId="BC39485734C54CCBA2D0F71C0372F09E">
    <w:name w:val="BC39485734C54CCBA2D0F71C0372F09E"/>
    <w:rsid w:val="0045616A"/>
    <w:pPr>
      <w:spacing w:after="160" w:line="259" w:lineRule="auto"/>
    </w:pPr>
  </w:style>
  <w:style w:type="paragraph" w:customStyle="1" w:styleId="608C7B0BDC5F47C283825B90BF35DBC6">
    <w:name w:val="608C7B0BDC5F47C283825B90BF35DBC6"/>
    <w:rsid w:val="0045616A"/>
    <w:pPr>
      <w:spacing w:after="160" w:line="259" w:lineRule="auto"/>
    </w:pPr>
  </w:style>
  <w:style w:type="paragraph" w:customStyle="1" w:styleId="0FF83DFA1E764829A2E3AB3CACF07E3D">
    <w:name w:val="0FF83DFA1E764829A2E3AB3CACF07E3D"/>
    <w:rsid w:val="0045616A"/>
    <w:pPr>
      <w:spacing w:after="160" w:line="259" w:lineRule="auto"/>
    </w:pPr>
  </w:style>
  <w:style w:type="paragraph" w:customStyle="1" w:styleId="B7FF253C7C844B48A5808476BB4AFFB1">
    <w:name w:val="B7FF253C7C844B48A5808476BB4AFFB1"/>
    <w:rsid w:val="0045616A"/>
    <w:pPr>
      <w:spacing w:after="160" w:line="259" w:lineRule="auto"/>
    </w:pPr>
  </w:style>
  <w:style w:type="paragraph" w:customStyle="1" w:styleId="015572548BC043CC94269BD97AFFA053">
    <w:name w:val="015572548BC043CC94269BD97AFFA053"/>
    <w:rsid w:val="0045616A"/>
    <w:pPr>
      <w:spacing w:after="160" w:line="259" w:lineRule="auto"/>
    </w:pPr>
  </w:style>
  <w:style w:type="paragraph" w:customStyle="1" w:styleId="1B317D888FF44738AAEA648AF1F46096">
    <w:name w:val="1B317D888FF44738AAEA648AF1F46096"/>
    <w:rsid w:val="0045616A"/>
    <w:pPr>
      <w:spacing w:after="160" w:line="259" w:lineRule="auto"/>
    </w:pPr>
  </w:style>
  <w:style w:type="paragraph" w:customStyle="1" w:styleId="B5F87E7F82144A0D995F745F29FA353F">
    <w:name w:val="B5F87E7F82144A0D995F745F29FA353F"/>
    <w:rsid w:val="0045616A"/>
    <w:pPr>
      <w:spacing w:after="160" w:line="259" w:lineRule="auto"/>
    </w:pPr>
  </w:style>
  <w:style w:type="paragraph" w:customStyle="1" w:styleId="75E5A8D48114496AB85EAC18BF980D0D">
    <w:name w:val="75E5A8D48114496AB85EAC18BF980D0D"/>
    <w:rsid w:val="0045616A"/>
    <w:pPr>
      <w:spacing w:after="160" w:line="259" w:lineRule="auto"/>
    </w:pPr>
  </w:style>
  <w:style w:type="paragraph" w:customStyle="1" w:styleId="452FF6F4939E4A3DB6A007B2C9DF3468">
    <w:name w:val="452FF6F4939E4A3DB6A007B2C9DF3468"/>
    <w:rsid w:val="0045616A"/>
    <w:pPr>
      <w:spacing w:after="160" w:line="259" w:lineRule="auto"/>
    </w:pPr>
  </w:style>
  <w:style w:type="paragraph" w:customStyle="1" w:styleId="E876D9B6BE9243C0998C64A25F79AA80">
    <w:name w:val="E876D9B6BE9243C0998C64A25F79AA80"/>
    <w:rsid w:val="0045616A"/>
    <w:pPr>
      <w:spacing w:after="160" w:line="259" w:lineRule="auto"/>
    </w:pPr>
  </w:style>
  <w:style w:type="paragraph" w:customStyle="1" w:styleId="FF5877DA43594E5CB7F8CA8328C756FF">
    <w:name w:val="FF5877DA43594E5CB7F8CA8328C756FF"/>
    <w:rsid w:val="0045616A"/>
    <w:pPr>
      <w:spacing w:after="160" w:line="259" w:lineRule="auto"/>
    </w:pPr>
  </w:style>
  <w:style w:type="paragraph" w:customStyle="1" w:styleId="41E99C9B356844A985F1790E3A73EFAE">
    <w:name w:val="41E99C9B356844A985F1790E3A73EFAE"/>
    <w:rsid w:val="0045616A"/>
    <w:pPr>
      <w:spacing w:after="160" w:line="259" w:lineRule="auto"/>
    </w:pPr>
  </w:style>
  <w:style w:type="paragraph" w:customStyle="1" w:styleId="012870C6884E40F993A3AA8176CE6404">
    <w:name w:val="012870C6884E40F993A3AA8176CE6404"/>
    <w:rsid w:val="0045616A"/>
    <w:pPr>
      <w:spacing w:after="160" w:line="259" w:lineRule="auto"/>
    </w:pPr>
  </w:style>
  <w:style w:type="paragraph" w:customStyle="1" w:styleId="639D61DD6AD94E1391EE0EB7302CB1D5">
    <w:name w:val="639D61DD6AD94E1391EE0EB7302CB1D5"/>
    <w:rsid w:val="0045616A"/>
    <w:pPr>
      <w:spacing w:after="160" w:line="259" w:lineRule="auto"/>
    </w:pPr>
  </w:style>
  <w:style w:type="paragraph" w:customStyle="1" w:styleId="0FCAF5EA6292408DB8413BB5E09DA8E1">
    <w:name w:val="0FCAF5EA6292408DB8413BB5E09DA8E1"/>
    <w:rsid w:val="0045616A"/>
    <w:pPr>
      <w:spacing w:after="160" w:line="259" w:lineRule="auto"/>
    </w:pPr>
  </w:style>
  <w:style w:type="paragraph" w:customStyle="1" w:styleId="D726735AAB204838B19222C6D0AFAEB8">
    <w:name w:val="D726735AAB204838B19222C6D0AFAEB8"/>
    <w:rsid w:val="0045616A"/>
    <w:pPr>
      <w:spacing w:after="160" w:line="259" w:lineRule="auto"/>
    </w:pPr>
  </w:style>
  <w:style w:type="paragraph" w:customStyle="1" w:styleId="20E78455BCA943D99B9AFD52CC1167C8">
    <w:name w:val="20E78455BCA943D99B9AFD52CC1167C8"/>
    <w:rsid w:val="0045616A"/>
    <w:pPr>
      <w:spacing w:after="160" w:line="259" w:lineRule="auto"/>
    </w:pPr>
  </w:style>
  <w:style w:type="paragraph" w:customStyle="1" w:styleId="D1DE6104F3F1459390EDF0A69D258B67">
    <w:name w:val="D1DE6104F3F1459390EDF0A69D258B67"/>
    <w:rsid w:val="0045616A"/>
    <w:pPr>
      <w:spacing w:after="160" w:line="259" w:lineRule="auto"/>
    </w:pPr>
  </w:style>
  <w:style w:type="paragraph" w:customStyle="1" w:styleId="E074E868F08A42FDB89C15EFFD0A5E5B">
    <w:name w:val="E074E868F08A42FDB89C15EFFD0A5E5B"/>
    <w:rsid w:val="0045616A"/>
    <w:pPr>
      <w:spacing w:after="160" w:line="259" w:lineRule="auto"/>
    </w:pPr>
  </w:style>
  <w:style w:type="paragraph" w:customStyle="1" w:styleId="998022E5C0DD4A4B830B6DCAB1179397">
    <w:name w:val="998022E5C0DD4A4B830B6DCAB1179397"/>
    <w:rsid w:val="0045616A"/>
    <w:pPr>
      <w:spacing w:after="160" w:line="259" w:lineRule="auto"/>
    </w:pPr>
  </w:style>
  <w:style w:type="paragraph" w:customStyle="1" w:styleId="A150AB47CB084979BC1E47A1E8DE8D4F">
    <w:name w:val="A150AB47CB084979BC1E47A1E8DE8D4F"/>
    <w:rsid w:val="0045616A"/>
    <w:pPr>
      <w:spacing w:after="160" w:line="259" w:lineRule="auto"/>
    </w:pPr>
  </w:style>
  <w:style w:type="paragraph" w:customStyle="1" w:styleId="7CA08148E3CF453CAB34890CE88625D3">
    <w:name w:val="7CA08148E3CF453CAB34890CE88625D3"/>
    <w:rsid w:val="0045616A"/>
    <w:pPr>
      <w:spacing w:after="160" w:line="259" w:lineRule="auto"/>
    </w:pPr>
  </w:style>
  <w:style w:type="paragraph" w:customStyle="1" w:styleId="E4B1F86319664609929DF93A10224C95">
    <w:name w:val="E4B1F86319664609929DF93A10224C95"/>
    <w:rsid w:val="0045616A"/>
    <w:pPr>
      <w:spacing w:after="160" w:line="259" w:lineRule="auto"/>
    </w:pPr>
  </w:style>
  <w:style w:type="paragraph" w:customStyle="1" w:styleId="D758BAC640D74566AD66B8174180C40C">
    <w:name w:val="D758BAC640D74566AD66B8174180C40C"/>
    <w:rsid w:val="0045616A"/>
    <w:pPr>
      <w:spacing w:after="160" w:line="259" w:lineRule="auto"/>
    </w:pPr>
  </w:style>
  <w:style w:type="paragraph" w:customStyle="1" w:styleId="A675AFD5094E460CA87E60F6CFC14FD5">
    <w:name w:val="A675AFD5094E460CA87E60F6CFC14FD5"/>
    <w:rsid w:val="0045616A"/>
    <w:pPr>
      <w:spacing w:after="160" w:line="259" w:lineRule="auto"/>
    </w:pPr>
  </w:style>
  <w:style w:type="paragraph" w:customStyle="1" w:styleId="5CC822FD1F8D4DABA4F52682AB1A174B">
    <w:name w:val="5CC822FD1F8D4DABA4F52682AB1A174B"/>
    <w:rsid w:val="0045616A"/>
    <w:pPr>
      <w:spacing w:after="160" w:line="259" w:lineRule="auto"/>
    </w:pPr>
  </w:style>
  <w:style w:type="paragraph" w:customStyle="1" w:styleId="194CD7A3F7DB4DF387F52AB5CF077B81">
    <w:name w:val="194CD7A3F7DB4DF387F52AB5CF077B81"/>
    <w:rsid w:val="0045616A"/>
    <w:pPr>
      <w:spacing w:after="160" w:line="259" w:lineRule="auto"/>
    </w:pPr>
  </w:style>
  <w:style w:type="paragraph" w:customStyle="1" w:styleId="61CC5BEAB8D14A59803BD0874BFA0DB9">
    <w:name w:val="61CC5BEAB8D14A59803BD0874BFA0DB9"/>
    <w:rsid w:val="0045616A"/>
    <w:pPr>
      <w:spacing w:after="160" w:line="259" w:lineRule="auto"/>
    </w:pPr>
  </w:style>
  <w:style w:type="paragraph" w:customStyle="1" w:styleId="B01EEBE9043C4F889DB71EF63FC08393">
    <w:name w:val="B01EEBE9043C4F889DB71EF63FC08393"/>
    <w:rsid w:val="0045616A"/>
    <w:pPr>
      <w:spacing w:after="160" w:line="259" w:lineRule="auto"/>
    </w:pPr>
  </w:style>
  <w:style w:type="paragraph" w:customStyle="1" w:styleId="F7010287A862466A998BDDA1AAFFAEFD">
    <w:name w:val="F7010287A862466A998BDDA1AAFFAEFD"/>
    <w:rsid w:val="0045616A"/>
    <w:pPr>
      <w:spacing w:after="160" w:line="259" w:lineRule="auto"/>
    </w:pPr>
  </w:style>
  <w:style w:type="paragraph" w:customStyle="1" w:styleId="433BB1CF09EB4081BE3DEACF886CE3CA">
    <w:name w:val="433BB1CF09EB4081BE3DEACF886CE3CA"/>
    <w:rsid w:val="0045616A"/>
    <w:pPr>
      <w:spacing w:after="160" w:line="259" w:lineRule="auto"/>
    </w:pPr>
  </w:style>
  <w:style w:type="paragraph" w:customStyle="1" w:styleId="D851F4D0506340769E27BAC9F5231100">
    <w:name w:val="D851F4D0506340769E27BAC9F5231100"/>
    <w:rsid w:val="0045616A"/>
    <w:pPr>
      <w:spacing w:after="160" w:line="259" w:lineRule="auto"/>
    </w:pPr>
  </w:style>
  <w:style w:type="paragraph" w:customStyle="1" w:styleId="1BC7BC41BBA14982A07DC9B96329D32F">
    <w:name w:val="1BC7BC41BBA14982A07DC9B96329D32F"/>
    <w:rsid w:val="0045616A"/>
    <w:pPr>
      <w:spacing w:after="160" w:line="259" w:lineRule="auto"/>
    </w:pPr>
  </w:style>
  <w:style w:type="paragraph" w:customStyle="1" w:styleId="7F851D1E5A45484782DFD1EA97154BC2">
    <w:name w:val="7F851D1E5A45484782DFD1EA97154BC2"/>
    <w:rsid w:val="0045616A"/>
    <w:pPr>
      <w:spacing w:after="160" w:line="259" w:lineRule="auto"/>
    </w:pPr>
  </w:style>
  <w:style w:type="paragraph" w:customStyle="1" w:styleId="871F85FB646D4B96BE8151933D567BDB">
    <w:name w:val="871F85FB646D4B96BE8151933D567BDB"/>
    <w:rsid w:val="0045616A"/>
    <w:pPr>
      <w:spacing w:after="160" w:line="259" w:lineRule="auto"/>
    </w:pPr>
  </w:style>
  <w:style w:type="paragraph" w:customStyle="1" w:styleId="0673ACE8513A459D89209CCEAE54A110">
    <w:name w:val="0673ACE8513A459D89209CCEAE54A110"/>
    <w:rsid w:val="0045616A"/>
    <w:pPr>
      <w:spacing w:after="160" w:line="259" w:lineRule="auto"/>
    </w:pPr>
  </w:style>
  <w:style w:type="paragraph" w:customStyle="1" w:styleId="9051ADB8DAD04497858A9F025C62D339">
    <w:name w:val="9051ADB8DAD04497858A9F025C62D339"/>
    <w:rsid w:val="0045616A"/>
    <w:pPr>
      <w:spacing w:after="160" w:line="259" w:lineRule="auto"/>
    </w:pPr>
  </w:style>
  <w:style w:type="paragraph" w:customStyle="1" w:styleId="D45D93BCFC9B464DA970638AFA10AAA7">
    <w:name w:val="D45D93BCFC9B464DA970638AFA10AAA7"/>
    <w:rsid w:val="0045616A"/>
    <w:pPr>
      <w:spacing w:after="160" w:line="259" w:lineRule="auto"/>
    </w:pPr>
  </w:style>
  <w:style w:type="paragraph" w:customStyle="1" w:styleId="F0A91AB07FA043BB9EA6838CBB147759">
    <w:name w:val="F0A91AB07FA043BB9EA6838CBB147759"/>
    <w:rsid w:val="0045616A"/>
    <w:pPr>
      <w:spacing w:after="160" w:line="259" w:lineRule="auto"/>
    </w:pPr>
  </w:style>
  <w:style w:type="paragraph" w:customStyle="1" w:styleId="56B8430EE1344F589763E5ED3381F2BB">
    <w:name w:val="56B8430EE1344F589763E5ED3381F2BB"/>
    <w:rsid w:val="0045616A"/>
    <w:pPr>
      <w:spacing w:after="160" w:line="259" w:lineRule="auto"/>
    </w:pPr>
  </w:style>
  <w:style w:type="paragraph" w:customStyle="1" w:styleId="070E5708ED3A45A8B524DBA395DE5AA9">
    <w:name w:val="070E5708ED3A45A8B524DBA395DE5AA9"/>
    <w:rsid w:val="0045616A"/>
    <w:pPr>
      <w:spacing w:after="160" w:line="259" w:lineRule="auto"/>
    </w:pPr>
  </w:style>
  <w:style w:type="paragraph" w:customStyle="1" w:styleId="04BEF1D6C8AB4F0380F919C7AD5C4EAF">
    <w:name w:val="04BEF1D6C8AB4F0380F919C7AD5C4EAF"/>
    <w:rsid w:val="0045616A"/>
    <w:pPr>
      <w:spacing w:after="160" w:line="259" w:lineRule="auto"/>
    </w:pPr>
  </w:style>
  <w:style w:type="paragraph" w:customStyle="1" w:styleId="031A249A6EA04D0FAA51873B63B222A3">
    <w:name w:val="031A249A6EA04D0FAA51873B63B222A3"/>
    <w:rsid w:val="0045616A"/>
    <w:pPr>
      <w:spacing w:after="160" w:line="259" w:lineRule="auto"/>
    </w:pPr>
  </w:style>
  <w:style w:type="paragraph" w:customStyle="1" w:styleId="AE56266508AE46ED9BC380469E48E745">
    <w:name w:val="AE56266508AE46ED9BC380469E48E745"/>
    <w:rsid w:val="0045616A"/>
    <w:pPr>
      <w:spacing w:after="160" w:line="259" w:lineRule="auto"/>
    </w:pPr>
  </w:style>
  <w:style w:type="paragraph" w:customStyle="1" w:styleId="C070B7B87CF04DDD90327BB8EAE82B79">
    <w:name w:val="C070B7B87CF04DDD90327BB8EAE82B79"/>
    <w:rsid w:val="0045616A"/>
    <w:pPr>
      <w:spacing w:after="160" w:line="259" w:lineRule="auto"/>
    </w:pPr>
  </w:style>
  <w:style w:type="paragraph" w:customStyle="1" w:styleId="801C214715AE4A24BC2ED225D4631E6D">
    <w:name w:val="801C214715AE4A24BC2ED225D4631E6D"/>
    <w:rsid w:val="0045616A"/>
    <w:pPr>
      <w:spacing w:after="160" w:line="259" w:lineRule="auto"/>
    </w:pPr>
  </w:style>
  <w:style w:type="paragraph" w:customStyle="1" w:styleId="D73B175DB1AA488CA0F7A36BA8D53999">
    <w:name w:val="D73B175DB1AA488CA0F7A36BA8D53999"/>
    <w:rsid w:val="0045616A"/>
    <w:pPr>
      <w:spacing w:after="160" w:line="259" w:lineRule="auto"/>
    </w:pPr>
  </w:style>
  <w:style w:type="paragraph" w:customStyle="1" w:styleId="86DE117EC1DC40809C0CC19923403D4C">
    <w:name w:val="86DE117EC1DC40809C0CC19923403D4C"/>
    <w:rsid w:val="0045616A"/>
    <w:pPr>
      <w:spacing w:after="160" w:line="259" w:lineRule="auto"/>
    </w:pPr>
  </w:style>
  <w:style w:type="paragraph" w:customStyle="1" w:styleId="2F498E73E9AA4E489D48B42441F8666E">
    <w:name w:val="2F498E73E9AA4E489D48B42441F8666E"/>
    <w:rsid w:val="0045616A"/>
    <w:pPr>
      <w:spacing w:after="160" w:line="259" w:lineRule="auto"/>
    </w:pPr>
  </w:style>
  <w:style w:type="paragraph" w:customStyle="1" w:styleId="5660DFD232FE48068DEAF7F26D6B0A9A">
    <w:name w:val="5660DFD232FE48068DEAF7F26D6B0A9A"/>
    <w:rsid w:val="0045616A"/>
    <w:pPr>
      <w:spacing w:after="160" w:line="259" w:lineRule="auto"/>
    </w:pPr>
  </w:style>
  <w:style w:type="paragraph" w:customStyle="1" w:styleId="27E061A0E566439291CD9D2953BDFBAE">
    <w:name w:val="27E061A0E566439291CD9D2953BDFBAE"/>
    <w:rsid w:val="0045616A"/>
    <w:pPr>
      <w:spacing w:after="160" w:line="259" w:lineRule="auto"/>
    </w:pPr>
  </w:style>
  <w:style w:type="paragraph" w:customStyle="1" w:styleId="C7A9B134AB8241B08DB2E9501FD65F14">
    <w:name w:val="C7A9B134AB8241B08DB2E9501FD65F14"/>
    <w:rsid w:val="0045616A"/>
    <w:pPr>
      <w:spacing w:after="160" w:line="259" w:lineRule="auto"/>
    </w:pPr>
  </w:style>
  <w:style w:type="paragraph" w:customStyle="1" w:styleId="5A58429773734EF0BEEF7EF34934A125">
    <w:name w:val="5A58429773734EF0BEEF7EF34934A125"/>
    <w:rsid w:val="0045616A"/>
    <w:pPr>
      <w:spacing w:after="160" w:line="259" w:lineRule="auto"/>
    </w:pPr>
  </w:style>
  <w:style w:type="paragraph" w:customStyle="1" w:styleId="74BE211964E6482BA76EBDA7965273D0">
    <w:name w:val="74BE211964E6482BA76EBDA7965273D0"/>
    <w:rsid w:val="0045616A"/>
    <w:pPr>
      <w:spacing w:after="160" w:line="259" w:lineRule="auto"/>
    </w:pPr>
  </w:style>
  <w:style w:type="paragraph" w:customStyle="1" w:styleId="73BF4B0C0BC44E1D963750B1BF10F06B">
    <w:name w:val="73BF4B0C0BC44E1D963750B1BF10F06B"/>
    <w:rsid w:val="0045616A"/>
    <w:pPr>
      <w:spacing w:after="160" w:line="259" w:lineRule="auto"/>
    </w:pPr>
  </w:style>
  <w:style w:type="paragraph" w:customStyle="1" w:styleId="D7B74F2572384C939B6E305D8034913B">
    <w:name w:val="D7B74F2572384C939B6E305D8034913B"/>
    <w:rsid w:val="0045616A"/>
    <w:pPr>
      <w:spacing w:after="160" w:line="259" w:lineRule="auto"/>
    </w:pPr>
  </w:style>
  <w:style w:type="paragraph" w:customStyle="1" w:styleId="ACE70C19551F438C93ADCF06A8015C63">
    <w:name w:val="ACE70C19551F438C93ADCF06A8015C63"/>
    <w:rsid w:val="0045616A"/>
    <w:pPr>
      <w:spacing w:after="160" w:line="259" w:lineRule="auto"/>
    </w:pPr>
  </w:style>
  <w:style w:type="paragraph" w:customStyle="1" w:styleId="1E152AE261144BE39DFA3531FDEDE93F">
    <w:name w:val="1E152AE261144BE39DFA3531FDEDE93F"/>
    <w:rsid w:val="0045616A"/>
    <w:pPr>
      <w:spacing w:after="160" w:line="259" w:lineRule="auto"/>
    </w:pPr>
  </w:style>
  <w:style w:type="paragraph" w:customStyle="1" w:styleId="3B98C1A20EDB4CB38C727451440C1531">
    <w:name w:val="3B98C1A20EDB4CB38C727451440C1531"/>
    <w:rsid w:val="0045616A"/>
    <w:pPr>
      <w:spacing w:after="160" w:line="259" w:lineRule="auto"/>
    </w:pPr>
  </w:style>
  <w:style w:type="paragraph" w:customStyle="1" w:styleId="0C5763BDE4744ED292002F31F3518541">
    <w:name w:val="0C5763BDE4744ED292002F31F3518541"/>
    <w:rsid w:val="0045616A"/>
    <w:pPr>
      <w:spacing w:after="160" w:line="259" w:lineRule="auto"/>
    </w:pPr>
  </w:style>
  <w:style w:type="paragraph" w:customStyle="1" w:styleId="E8105753ECB049888F591729BAEFA0BE">
    <w:name w:val="E8105753ECB049888F591729BAEFA0BE"/>
    <w:rsid w:val="0045616A"/>
    <w:pPr>
      <w:spacing w:after="160" w:line="259" w:lineRule="auto"/>
    </w:pPr>
  </w:style>
  <w:style w:type="paragraph" w:customStyle="1" w:styleId="9A3D592108E540F5A8F00E552931518F">
    <w:name w:val="9A3D592108E540F5A8F00E552931518F"/>
    <w:rsid w:val="0045616A"/>
    <w:pPr>
      <w:spacing w:after="160" w:line="259" w:lineRule="auto"/>
    </w:pPr>
  </w:style>
  <w:style w:type="paragraph" w:customStyle="1" w:styleId="752DAF6B792B459FB854BD94A414FC7C">
    <w:name w:val="752DAF6B792B459FB854BD94A414FC7C"/>
    <w:rsid w:val="0045616A"/>
    <w:pPr>
      <w:spacing w:after="160" w:line="259" w:lineRule="auto"/>
    </w:pPr>
  </w:style>
  <w:style w:type="paragraph" w:customStyle="1" w:styleId="DFD3CBC6D38F459EBD614D89A2E870C1">
    <w:name w:val="DFD3CBC6D38F459EBD614D89A2E870C1"/>
    <w:rsid w:val="0045616A"/>
    <w:pPr>
      <w:spacing w:after="160" w:line="259" w:lineRule="auto"/>
    </w:pPr>
  </w:style>
  <w:style w:type="paragraph" w:customStyle="1" w:styleId="B85F3E38FC824B8682FB9A7C1CF688D9">
    <w:name w:val="B85F3E38FC824B8682FB9A7C1CF688D9"/>
    <w:rsid w:val="0045616A"/>
    <w:pPr>
      <w:spacing w:after="160" w:line="259" w:lineRule="auto"/>
    </w:pPr>
  </w:style>
  <w:style w:type="paragraph" w:customStyle="1" w:styleId="4104BDBF086A4A2A9812F69A911EE325">
    <w:name w:val="4104BDBF086A4A2A9812F69A911EE325"/>
    <w:rsid w:val="0045616A"/>
    <w:pPr>
      <w:spacing w:after="160" w:line="259" w:lineRule="auto"/>
    </w:pPr>
  </w:style>
  <w:style w:type="paragraph" w:customStyle="1" w:styleId="1033D96FFFA64FC89AEC101870A339F4">
    <w:name w:val="1033D96FFFA64FC89AEC101870A339F4"/>
    <w:rsid w:val="0045616A"/>
    <w:pPr>
      <w:spacing w:after="160" w:line="259" w:lineRule="auto"/>
    </w:pPr>
  </w:style>
  <w:style w:type="paragraph" w:customStyle="1" w:styleId="AE5DC28AB6D84BF6912E4BEF4ADDDAEF">
    <w:name w:val="AE5DC28AB6D84BF6912E4BEF4ADDDAEF"/>
    <w:rsid w:val="0045616A"/>
    <w:pPr>
      <w:spacing w:after="160" w:line="259" w:lineRule="auto"/>
    </w:pPr>
  </w:style>
  <w:style w:type="paragraph" w:customStyle="1" w:styleId="30D9EB5C70F44FE2BFE390534DD6FE86">
    <w:name w:val="30D9EB5C70F44FE2BFE390534DD6FE86"/>
    <w:rsid w:val="0045616A"/>
    <w:pPr>
      <w:spacing w:after="160" w:line="259" w:lineRule="auto"/>
    </w:pPr>
  </w:style>
  <w:style w:type="paragraph" w:customStyle="1" w:styleId="1CC645BFACED4740B3C0CBDC484319A6">
    <w:name w:val="1CC645BFACED4740B3C0CBDC484319A6"/>
    <w:rsid w:val="0045616A"/>
    <w:pPr>
      <w:spacing w:after="160" w:line="259" w:lineRule="auto"/>
    </w:pPr>
  </w:style>
  <w:style w:type="paragraph" w:customStyle="1" w:styleId="D788EC29EB94413FB18206F1CE707A83">
    <w:name w:val="D788EC29EB94413FB18206F1CE707A83"/>
    <w:rsid w:val="0045616A"/>
    <w:pPr>
      <w:spacing w:after="160" w:line="259" w:lineRule="auto"/>
    </w:pPr>
  </w:style>
  <w:style w:type="paragraph" w:customStyle="1" w:styleId="DD85C0BAE97B48E5993F8EA82E33F954">
    <w:name w:val="DD85C0BAE97B48E5993F8EA82E33F954"/>
    <w:rsid w:val="0045616A"/>
    <w:pPr>
      <w:spacing w:after="160" w:line="259" w:lineRule="auto"/>
    </w:pPr>
  </w:style>
  <w:style w:type="paragraph" w:customStyle="1" w:styleId="4F3AB95B104544AC82DBCF1B664EAE31">
    <w:name w:val="4F3AB95B104544AC82DBCF1B664EAE31"/>
    <w:rsid w:val="0045616A"/>
    <w:pPr>
      <w:spacing w:after="160" w:line="259" w:lineRule="auto"/>
    </w:pPr>
  </w:style>
  <w:style w:type="paragraph" w:customStyle="1" w:styleId="474A3AD69637416EBE3F14E4E75EED72">
    <w:name w:val="474A3AD69637416EBE3F14E4E75EED72"/>
    <w:rsid w:val="0045616A"/>
    <w:pPr>
      <w:spacing w:after="160" w:line="259" w:lineRule="auto"/>
    </w:pPr>
  </w:style>
  <w:style w:type="paragraph" w:customStyle="1" w:styleId="9EB9A84AE8C1444B900E388E2473B49E">
    <w:name w:val="9EB9A84AE8C1444B900E388E2473B49E"/>
    <w:rsid w:val="0045616A"/>
    <w:pPr>
      <w:spacing w:after="160" w:line="259" w:lineRule="auto"/>
    </w:pPr>
  </w:style>
  <w:style w:type="paragraph" w:customStyle="1" w:styleId="C26B82FF016146E8A7B8368AF9DC6863">
    <w:name w:val="C26B82FF016146E8A7B8368AF9DC6863"/>
    <w:rsid w:val="0045616A"/>
    <w:pPr>
      <w:spacing w:after="160" w:line="259" w:lineRule="auto"/>
    </w:pPr>
  </w:style>
  <w:style w:type="paragraph" w:customStyle="1" w:styleId="AEF12D0938024072AB0EA70FE58C87D7">
    <w:name w:val="AEF12D0938024072AB0EA70FE58C87D7"/>
    <w:rsid w:val="0045616A"/>
    <w:pPr>
      <w:spacing w:after="160" w:line="259" w:lineRule="auto"/>
    </w:pPr>
  </w:style>
  <w:style w:type="paragraph" w:customStyle="1" w:styleId="63B7F8E7A84449CFA2CA6FD9D3566C96">
    <w:name w:val="63B7F8E7A84449CFA2CA6FD9D3566C96"/>
    <w:rsid w:val="0045616A"/>
    <w:pPr>
      <w:spacing w:after="160" w:line="259" w:lineRule="auto"/>
    </w:pPr>
  </w:style>
  <w:style w:type="paragraph" w:customStyle="1" w:styleId="3D74698D977544F79D374664158BD1C1">
    <w:name w:val="3D74698D977544F79D374664158BD1C1"/>
    <w:rsid w:val="0045616A"/>
    <w:pPr>
      <w:spacing w:after="160" w:line="259" w:lineRule="auto"/>
    </w:pPr>
  </w:style>
  <w:style w:type="paragraph" w:customStyle="1" w:styleId="9FFB16E3ED174C0E9AC6B844A3E6C1F1">
    <w:name w:val="9FFB16E3ED174C0E9AC6B844A3E6C1F1"/>
    <w:rsid w:val="0045616A"/>
    <w:pPr>
      <w:spacing w:after="160" w:line="259" w:lineRule="auto"/>
    </w:pPr>
  </w:style>
  <w:style w:type="paragraph" w:customStyle="1" w:styleId="457D2A078C4B405795DFCA4C8351F1B9">
    <w:name w:val="457D2A078C4B405795DFCA4C8351F1B9"/>
    <w:rsid w:val="0045616A"/>
    <w:pPr>
      <w:spacing w:after="160" w:line="259" w:lineRule="auto"/>
    </w:pPr>
  </w:style>
  <w:style w:type="paragraph" w:customStyle="1" w:styleId="7F506BC9B0E245FD957BB0432AF02090">
    <w:name w:val="7F506BC9B0E245FD957BB0432AF02090"/>
    <w:rsid w:val="0045616A"/>
    <w:pPr>
      <w:spacing w:after="160" w:line="259" w:lineRule="auto"/>
    </w:pPr>
  </w:style>
  <w:style w:type="paragraph" w:customStyle="1" w:styleId="733D1123B02F403AA9D9704D1DBC3974">
    <w:name w:val="733D1123B02F403AA9D9704D1DBC3974"/>
    <w:rsid w:val="0045616A"/>
    <w:pPr>
      <w:spacing w:after="160" w:line="259" w:lineRule="auto"/>
    </w:pPr>
  </w:style>
  <w:style w:type="paragraph" w:customStyle="1" w:styleId="D42A50D1702E4637BC5E7F2ADF74BA38">
    <w:name w:val="D42A50D1702E4637BC5E7F2ADF74BA38"/>
    <w:rsid w:val="0045616A"/>
    <w:pPr>
      <w:spacing w:after="160" w:line="259" w:lineRule="auto"/>
    </w:pPr>
  </w:style>
  <w:style w:type="paragraph" w:customStyle="1" w:styleId="40EBBE5FEDBF433FB44B84978D41C3AD">
    <w:name w:val="40EBBE5FEDBF433FB44B84978D41C3AD"/>
    <w:rsid w:val="0045616A"/>
    <w:pPr>
      <w:spacing w:after="160" w:line="259" w:lineRule="auto"/>
    </w:pPr>
  </w:style>
  <w:style w:type="paragraph" w:customStyle="1" w:styleId="AEBA7A7350BD4F1D8AFE2B4C2100ADED">
    <w:name w:val="AEBA7A7350BD4F1D8AFE2B4C2100ADED"/>
    <w:rsid w:val="0045616A"/>
    <w:pPr>
      <w:spacing w:after="160" w:line="259" w:lineRule="auto"/>
    </w:pPr>
  </w:style>
  <w:style w:type="paragraph" w:customStyle="1" w:styleId="859A50734CD74D52AE212053970A324E">
    <w:name w:val="859A50734CD74D52AE212053970A324E"/>
    <w:rsid w:val="0045616A"/>
    <w:pPr>
      <w:spacing w:after="160" w:line="259" w:lineRule="auto"/>
    </w:pPr>
  </w:style>
  <w:style w:type="paragraph" w:customStyle="1" w:styleId="7B286DBAE40E456A859A20BFC83C24D9">
    <w:name w:val="7B286DBAE40E456A859A20BFC83C24D9"/>
    <w:rsid w:val="0045616A"/>
    <w:pPr>
      <w:spacing w:after="160" w:line="259" w:lineRule="auto"/>
    </w:pPr>
  </w:style>
  <w:style w:type="paragraph" w:customStyle="1" w:styleId="28746393A74C4325B2D07E9E127D27B7">
    <w:name w:val="28746393A74C4325B2D07E9E127D27B7"/>
    <w:rsid w:val="0045616A"/>
    <w:pPr>
      <w:spacing w:after="160" w:line="259" w:lineRule="auto"/>
    </w:pPr>
  </w:style>
  <w:style w:type="paragraph" w:customStyle="1" w:styleId="9EA24867136A4A2CBFCA658F7D7D4F67">
    <w:name w:val="9EA24867136A4A2CBFCA658F7D7D4F67"/>
    <w:rsid w:val="0045616A"/>
    <w:pPr>
      <w:spacing w:after="160" w:line="259" w:lineRule="auto"/>
    </w:pPr>
  </w:style>
  <w:style w:type="paragraph" w:customStyle="1" w:styleId="279277BC1ED54BA99656DD67B150780A">
    <w:name w:val="279277BC1ED54BA99656DD67B150780A"/>
    <w:rsid w:val="0045616A"/>
    <w:pPr>
      <w:spacing w:after="160" w:line="259" w:lineRule="auto"/>
    </w:pPr>
  </w:style>
  <w:style w:type="paragraph" w:customStyle="1" w:styleId="FF0670E2A8164E71AF18C565FEA4265A">
    <w:name w:val="FF0670E2A8164E71AF18C565FEA4265A"/>
    <w:rsid w:val="0045616A"/>
    <w:pPr>
      <w:spacing w:after="160" w:line="259" w:lineRule="auto"/>
    </w:pPr>
  </w:style>
  <w:style w:type="paragraph" w:customStyle="1" w:styleId="DAF533396DEE4713977A656B3F89EF40">
    <w:name w:val="DAF533396DEE4713977A656B3F89EF40"/>
    <w:rsid w:val="0045616A"/>
    <w:pPr>
      <w:spacing w:after="160" w:line="259" w:lineRule="auto"/>
    </w:pPr>
  </w:style>
  <w:style w:type="paragraph" w:customStyle="1" w:styleId="C0E1ECC21DB74A7386FDE44C655E58E4">
    <w:name w:val="C0E1ECC21DB74A7386FDE44C655E58E4"/>
    <w:rsid w:val="0045616A"/>
    <w:pPr>
      <w:spacing w:after="160" w:line="259" w:lineRule="auto"/>
    </w:pPr>
  </w:style>
  <w:style w:type="paragraph" w:customStyle="1" w:styleId="C4B8F46261F64E929BA57DDD85A36D51">
    <w:name w:val="C4B8F46261F64E929BA57DDD85A36D51"/>
    <w:rsid w:val="0045616A"/>
    <w:pPr>
      <w:spacing w:after="160" w:line="259" w:lineRule="auto"/>
    </w:pPr>
  </w:style>
  <w:style w:type="paragraph" w:customStyle="1" w:styleId="CAAADBB778C64C4F971034E0E8A14768">
    <w:name w:val="CAAADBB778C64C4F971034E0E8A14768"/>
    <w:rsid w:val="0045616A"/>
    <w:pPr>
      <w:spacing w:after="160" w:line="259" w:lineRule="auto"/>
    </w:pPr>
  </w:style>
  <w:style w:type="paragraph" w:customStyle="1" w:styleId="ABD58E0359D04750942B71B4BF08C775">
    <w:name w:val="ABD58E0359D04750942B71B4BF08C775"/>
    <w:rsid w:val="0045616A"/>
    <w:pPr>
      <w:spacing w:after="160" w:line="259" w:lineRule="auto"/>
    </w:pPr>
  </w:style>
  <w:style w:type="paragraph" w:customStyle="1" w:styleId="6EA4BB72687042C8A38741C3687CDCE5">
    <w:name w:val="6EA4BB72687042C8A38741C3687CDCE5"/>
    <w:rsid w:val="0045616A"/>
    <w:pPr>
      <w:spacing w:after="160" w:line="259" w:lineRule="auto"/>
    </w:pPr>
  </w:style>
  <w:style w:type="paragraph" w:customStyle="1" w:styleId="D0C2727E30C44002939D6CC92C1AF9D7">
    <w:name w:val="D0C2727E30C44002939D6CC92C1AF9D7"/>
    <w:rsid w:val="0045616A"/>
    <w:pPr>
      <w:spacing w:after="160" w:line="259" w:lineRule="auto"/>
    </w:pPr>
  </w:style>
  <w:style w:type="paragraph" w:customStyle="1" w:styleId="338DCCAAB5A148C59684298032FB7482">
    <w:name w:val="338DCCAAB5A148C59684298032FB7482"/>
    <w:rsid w:val="0045616A"/>
    <w:pPr>
      <w:spacing w:after="160" w:line="259" w:lineRule="auto"/>
    </w:pPr>
  </w:style>
  <w:style w:type="paragraph" w:customStyle="1" w:styleId="32CA486536D54F31957CD5A785CD8594">
    <w:name w:val="32CA486536D54F31957CD5A785CD8594"/>
    <w:rsid w:val="0045616A"/>
    <w:pPr>
      <w:spacing w:after="160" w:line="259" w:lineRule="auto"/>
    </w:pPr>
  </w:style>
  <w:style w:type="paragraph" w:customStyle="1" w:styleId="B48F4F3CCEAD4CE4B5E76700F55C5F46">
    <w:name w:val="B48F4F3CCEAD4CE4B5E76700F55C5F46"/>
    <w:rsid w:val="0045616A"/>
    <w:pPr>
      <w:spacing w:after="160" w:line="259" w:lineRule="auto"/>
    </w:pPr>
  </w:style>
  <w:style w:type="paragraph" w:customStyle="1" w:styleId="9B77D89BDE7B4E62A3886109B6ECF56B">
    <w:name w:val="9B77D89BDE7B4E62A3886109B6ECF56B"/>
    <w:rsid w:val="0045616A"/>
    <w:pPr>
      <w:spacing w:after="160" w:line="259" w:lineRule="auto"/>
    </w:pPr>
  </w:style>
  <w:style w:type="paragraph" w:customStyle="1" w:styleId="136D095E02DE46D8B63CD47BEF1C55B5">
    <w:name w:val="136D095E02DE46D8B63CD47BEF1C55B5"/>
    <w:rsid w:val="0045616A"/>
    <w:pPr>
      <w:spacing w:after="160" w:line="259" w:lineRule="auto"/>
    </w:pPr>
  </w:style>
  <w:style w:type="paragraph" w:customStyle="1" w:styleId="90BDF199BCA14FF19493FAB28089C4E2">
    <w:name w:val="90BDF199BCA14FF19493FAB28089C4E2"/>
    <w:rsid w:val="0045616A"/>
    <w:pPr>
      <w:spacing w:after="160" w:line="259" w:lineRule="auto"/>
    </w:pPr>
  </w:style>
  <w:style w:type="paragraph" w:customStyle="1" w:styleId="37DD32FA0BC74190B33154CFE1EFBC2E">
    <w:name w:val="37DD32FA0BC74190B33154CFE1EFBC2E"/>
    <w:rsid w:val="0045616A"/>
    <w:pPr>
      <w:spacing w:after="160" w:line="259" w:lineRule="auto"/>
    </w:pPr>
  </w:style>
  <w:style w:type="paragraph" w:customStyle="1" w:styleId="78F3A26782B1492887153B70C661DA37">
    <w:name w:val="78F3A26782B1492887153B70C661DA37"/>
    <w:rsid w:val="0045616A"/>
    <w:pPr>
      <w:spacing w:after="160" w:line="259" w:lineRule="auto"/>
    </w:pPr>
  </w:style>
  <w:style w:type="paragraph" w:customStyle="1" w:styleId="FD8F83144FF34AA598117227E3233393">
    <w:name w:val="FD8F83144FF34AA598117227E3233393"/>
    <w:rsid w:val="0045616A"/>
    <w:pPr>
      <w:spacing w:after="160" w:line="259" w:lineRule="auto"/>
    </w:pPr>
  </w:style>
  <w:style w:type="paragraph" w:customStyle="1" w:styleId="A610EDBAAC434F4D81C29E382233375D">
    <w:name w:val="A610EDBAAC434F4D81C29E382233375D"/>
    <w:rsid w:val="0045616A"/>
    <w:pPr>
      <w:spacing w:after="160" w:line="259" w:lineRule="auto"/>
    </w:pPr>
  </w:style>
  <w:style w:type="paragraph" w:customStyle="1" w:styleId="159AB62E489B40AABA933234E6C9D874">
    <w:name w:val="159AB62E489B40AABA933234E6C9D874"/>
    <w:rsid w:val="0045616A"/>
    <w:pPr>
      <w:spacing w:after="160" w:line="259" w:lineRule="auto"/>
    </w:pPr>
  </w:style>
  <w:style w:type="paragraph" w:customStyle="1" w:styleId="16B25A2DE82E4190B4FA1C6BD70F7FE2">
    <w:name w:val="16B25A2DE82E4190B4FA1C6BD70F7FE2"/>
    <w:rsid w:val="0045616A"/>
    <w:pPr>
      <w:spacing w:after="160" w:line="259" w:lineRule="auto"/>
    </w:pPr>
  </w:style>
  <w:style w:type="paragraph" w:customStyle="1" w:styleId="2E7A4D45918D4C44B9A0BF30668192E9">
    <w:name w:val="2E7A4D45918D4C44B9A0BF30668192E9"/>
    <w:rsid w:val="0045616A"/>
    <w:pPr>
      <w:spacing w:after="160" w:line="259" w:lineRule="auto"/>
    </w:pPr>
  </w:style>
  <w:style w:type="paragraph" w:customStyle="1" w:styleId="9012821324BE46CC96E42D509A7AA361">
    <w:name w:val="9012821324BE46CC96E42D509A7AA361"/>
    <w:rsid w:val="0045616A"/>
    <w:pPr>
      <w:spacing w:after="160" w:line="259" w:lineRule="auto"/>
    </w:pPr>
  </w:style>
  <w:style w:type="paragraph" w:customStyle="1" w:styleId="C4323039FDEC4570BC768F48E5B17964">
    <w:name w:val="C4323039FDEC4570BC768F48E5B17964"/>
    <w:rsid w:val="0045616A"/>
    <w:pPr>
      <w:spacing w:after="160" w:line="259" w:lineRule="auto"/>
    </w:pPr>
  </w:style>
  <w:style w:type="paragraph" w:customStyle="1" w:styleId="6A00FB8D494F48DDA17AADC2178A16F7">
    <w:name w:val="6A00FB8D494F48DDA17AADC2178A16F7"/>
    <w:rsid w:val="0045616A"/>
    <w:pPr>
      <w:spacing w:after="160" w:line="259" w:lineRule="auto"/>
    </w:pPr>
  </w:style>
  <w:style w:type="paragraph" w:customStyle="1" w:styleId="670E9BFB324941309AC829B0940613CE">
    <w:name w:val="670E9BFB324941309AC829B0940613CE"/>
    <w:rsid w:val="0045616A"/>
    <w:pPr>
      <w:spacing w:after="160" w:line="259" w:lineRule="auto"/>
    </w:pPr>
  </w:style>
  <w:style w:type="paragraph" w:customStyle="1" w:styleId="23C692F4DB4E45AF8F6FE4B760E9D3F8">
    <w:name w:val="23C692F4DB4E45AF8F6FE4B760E9D3F8"/>
    <w:rsid w:val="0045616A"/>
    <w:pPr>
      <w:spacing w:after="160" w:line="259" w:lineRule="auto"/>
    </w:pPr>
  </w:style>
  <w:style w:type="paragraph" w:customStyle="1" w:styleId="7461D96AF243497AAE677198A1E38881">
    <w:name w:val="7461D96AF243497AAE677198A1E38881"/>
    <w:rsid w:val="0045616A"/>
    <w:pPr>
      <w:spacing w:after="160" w:line="259" w:lineRule="auto"/>
    </w:pPr>
  </w:style>
  <w:style w:type="paragraph" w:customStyle="1" w:styleId="AF4E7E0377764BBA9B8DE3A645082C72">
    <w:name w:val="AF4E7E0377764BBA9B8DE3A645082C72"/>
    <w:rsid w:val="0045616A"/>
    <w:pPr>
      <w:spacing w:after="160" w:line="259" w:lineRule="auto"/>
    </w:pPr>
  </w:style>
  <w:style w:type="paragraph" w:customStyle="1" w:styleId="AB09F0F522C4436D92910FB67B80589F">
    <w:name w:val="AB09F0F522C4436D92910FB67B80589F"/>
    <w:rsid w:val="0045616A"/>
    <w:pPr>
      <w:spacing w:after="160" w:line="259" w:lineRule="auto"/>
    </w:pPr>
  </w:style>
  <w:style w:type="paragraph" w:customStyle="1" w:styleId="3C5457ECCAFA4F3C98ECE76C811B09C7">
    <w:name w:val="3C5457ECCAFA4F3C98ECE76C811B09C7"/>
    <w:rsid w:val="0045616A"/>
    <w:pPr>
      <w:spacing w:after="160" w:line="259" w:lineRule="auto"/>
    </w:pPr>
  </w:style>
  <w:style w:type="paragraph" w:customStyle="1" w:styleId="006582CFC5374DB38AE447AC85A988C5">
    <w:name w:val="006582CFC5374DB38AE447AC85A988C5"/>
    <w:rsid w:val="0045616A"/>
    <w:pPr>
      <w:spacing w:after="160" w:line="259" w:lineRule="auto"/>
    </w:pPr>
  </w:style>
  <w:style w:type="paragraph" w:customStyle="1" w:styleId="E68F5A6F9E06446C9D60B8AF388D477C">
    <w:name w:val="E68F5A6F9E06446C9D60B8AF388D477C"/>
    <w:rsid w:val="0045616A"/>
    <w:pPr>
      <w:spacing w:after="160" w:line="259" w:lineRule="auto"/>
    </w:pPr>
  </w:style>
  <w:style w:type="paragraph" w:customStyle="1" w:styleId="7F617623F77344E4A049533AD3105584">
    <w:name w:val="7F617623F77344E4A049533AD3105584"/>
    <w:rsid w:val="0045616A"/>
    <w:pPr>
      <w:spacing w:after="160" w:line="259" w:lineRule="auto"/>
    </w:pPr>
  </w:style>
  <w:style w:type="paragraph" w:customStyle="1" w:styleId="26B8DABAC25B4FB0A4587546AE655E6B">
    <w:name w:val="26B8DABAC25B4FB0A4587546AE655E6B"/>
    <w:rsid w:val="0045616A"/>
    <w:pPr>
      <w:spacing w:after="160" w:line="259" w:lineRule="auto"/>
    </w:pPr>
  </w:style>
  <w:style w:type="paragraph" w:customStyle="1" w:styleId="115192E0B200481FA21C4A403BD81BE6">
    <w:name w:val="115192E0B200481FA21C4A403BD81BE6"/>
    <w:rsid w:val="0045616A"/>
    <w:pPr>
      <w:spacing w:after="160" w:line="259" w:lineRule="auto"/>
    </w:pPr>
  </w:style>
  <w:style w:type="paragraph" w:customStyle="1" w:styleId="42DA8EEFE29A46AA870D9B872E7EACD1">
    <w:name w:val="42DA8EEFE29A46AA870D9B872E7EACD1"/>
    <w:rsid w:val="0045616A"/>
    <w:pPr>
      <w:spacing w:after="160" w:line="259" w:lineRule="auto"/>
    </w:pPr>
  </w:style>
  <w:style w:type="paragraph" w:customStyle="1" w:styleId="555C4C07A8254474A98BF9AEA386CC0C">
    <w:name w:val="555C4C07A8254474A98BF9AEA386CC0C"/>
    <w:rsid w:val="0045616A"/>
    <w:pPr>
      <w:spacing w:after="160" w:line="259" w:lineRule="auto"/>
    </w:pPr>
  </w:style>
  <w:style w:type="paragraph" w:customStyle="1" w:styleId="760D08B5108947C09135622E91E4C2E2">
    <w:name w:val="760D08B5108947C09135622E91E4C2E2"/>
    <w:rsid w:val="0045616A"/>
    <w:pPr>
      <w:spacing w:after="160" w:line="259" w:lineRule="auto"/>
    </w:pPr>
  </w:style>
  <w:style w:type="paragraph" w:customStyle="1" w:styleId="D2A23B08E17F483D9B998E96EFC4FAA6">
    <w:name w:val="D2A23B08E17F483D9B998E96EFC4FAA6"/>
    <w:rsid w:val="0045616A"/>
    <w:pPr>
      <w:spacing w:after="160" w:line="259" w:lineRule="auto"/>
    </w:pPr>
  </w:style>
  <w:style w:type="paragraph" w:customStyle="1" w:styleId="8450203EE0134BC1A7B68940748B02E0">
    <w:name w:val="8450203EE0134BC1A7B68940748B02E0"/>
    <w:rsid w:val="0045616A"/>
    <w:pPr>
      <w:spacing w:after="160" w:line="259" w:lineRule="auto"/>
    </w:pPr>
  </w:style>
  <w:style w:type="paragraph" w:customStyle="1" w:styleId="B0631FC960A2499BA2D99B5AF22C6A15">
    <w:name w:val="B0631FC960A2499BA2D99B5AF22C6A15"/>
    <w:rsid w:val="0045616A"/>
    <w:pPr>
      <w:spacing w:after="160" w:line="259" w:lineRule="auto"/>
    </w:pPr>
  </w:style>
  <w:style w:type="paragraph" w:customStyle="1" w:styleId="EB4CD607ABEF4316B00BEED792AC9041">
    <w:name w:val="EB4CD607ABEF4316B00BEED792AC9041"/>
    <w:rsid w:val="0045616A"/>
    <w:pPr>
      <w:spacing w:after="160" w:line="259" w:lineRule="auto"/>
    </w:pPr>
  </w:style>
  <w:style w:type="paragraph" w:customStyle="1" w:styleId="23BCE6A720574E48B431D45B03FF6A21">
    <w:name w:val="23BCE6A720574E48B431D45B03FF6A21"/>
    <w:rsid w:val="0045616A"/>
    <w:pPr>
      <w:spacing w:after="160" w:line="259" w:lineRule="auto"/>
    </w:pPr>
  </w:style>
  <w:style w:type="paragraph" w:customStyle="1" w:styleId="24C6F6CCC33543A8ABB3BD02D8015777">
    <w:name w:val="24C6F6CCC33543A8ABB3BD02D8015777"/>
    <w:rsid w:val="0045616A"/>
    <w:pPr>
      <w:spacing w:after="160" w:line="259" w:lineRule="auto"/>
    </w:pPr>
  </w:style>
  <w:style w:type="paragraph" w:customStyle="1" w:styleId="79125053CABD448A907C08CBD5F4D056">
    <w:name w:val="79125053CABD448A907C08CBD5F4D056"/>
    <w:rsid w:val="0045616A"/>
    <w:pPr>
      <w:spacing w:after="160" w:line="259" w:lineRule="auto"/>
    </w:pPr>
  </w:style>
  <w:style w:type="paragraph" w:customStyle="1" w:styleId="E00AEEAA2DDF49A3869F84089F5604A9">
    <w:name w:val="E00AEEAA2DDF49A3869F84089F5604A9"/>
    <w:rsid w:val="0045616A"/>
    <w:pPr>
      <w:spacing w:after="160" w:line="259" w:lineRule="auto"/>
    </w:pPr>
  </w:style>
  <w:style w:type="paragraph" w:customStyle="1" w:styleId="F8733096D9AF42E4A9FE26840C83CDAD">
    <w:name w:val="F8733096D9AF42E4A9FE26840C83CDAD"/>
    <w:rsid w:val="0045616A"/>
    <w:pPr>
      <w:spacing w:after="160" w:line="259" w:lineRule="auto"/>
    </w:pPr>
  </w:style>
  <w:style w:type="paragraph" w:customStyle="1" w:styleId="50C223A6AE7B4FBEBF3E2CFB4FF99252">
    <w:name w:val="50C223A6AE7B4FBEBF3E2CFB4FF99252"/>
    <w:rsid w:val="0045616A"/>
    <w:pPr>
      <w:spacing w:after="160" w:line="259" w:lineRule="auto"/>
    </w:pPr>
  </w:style>
  <w:style w:type="paragraph" w:customStyle="1" w:styleId="F4A321A8C7854B9A8F6D18092E488473">
    <w:name w:val="F4A321A8C7854B9A8F6D18092E488473"/>
    <w:rsid w:val="0045616A"/>
    <w:pPr>
      <w:spacing w:after="160" w:line="259" w:lineRule="auto"/>
    </w:pPr>
  </w:style>
  <w:style w:type="paragraph" w:customStyle="1" w:styleId="3C46992E8ACC4715B61677BEE4503CB6">
    <w:name w:val="3C46992E8ACC4715B61677BEE4503CB6"/>
    <w:rsid w:val="0045616A"/>
    <w:pPr>
      <w:spacing w:after="160" w:line="259" w:lineRule="auto"/>
    </w:pPr>
  </w:style>
  <w:style w:type="paragraph" w:customStyle="1" w:styleId="8F270484F3994408B1DCEFD7CC8D076B">
    <w:name w:val="8F270484F3994408B1DCEFD7CC8D076B"/>
    <w:rsid w:val="0045616A"/>
    <w:pPr>
      <w:spacing w:after="160" w:line="259" w:lineRule="auto"/>
    </w:pPr>
  </w:style>
  <w:style w:type="paragraph" w:customStyle="1" w:styleId="463B3507ACEA4DC7851E57EFACF51DCE">
    <w:name w:val="463B3507ACEA4DC7851E57EFACF51DCE"/>
    <w:rsid w:val="0045616A"/>
    <w:pPr>
      <w:spacing w:after="160" w:line="259" w:lineRule="auto"/>
    </w:pPr>
  </w:style>
  <w:style w:type="paragraph" w:customStyle="1" w:styleId="1D105CA1A0E3431E9261261C3EAABCF1">
    <w:name w:val="1D105CA1A0E3431E9261261C3EAABCF1"/>
    <w:rsid w:val="0045616A"/>
    <w:pPr>
      <w:spacing w:after="160" w:line="259" w:lineRule="auto"/>
    </w:pPr>
  </w:style>
  <w:style w:type="paragraph" w:customStyle="1" w:styleId="4F98DEBF984A4C4EB0160FE3C7F866B3">
    <w:name w:val="4F98DEBF984A4C4EB0160FE3C7F866B3"/>
    <w:rsid w:val="0045616A"/>
    <w:pPr>
      <w:spacing w:after="160" w:line="259" w:lineRule="auto"/>
    </w:pPr>
  </w:style>
  <w:style w:type="paragraph" w:customStyle="1" w:styleId="6838441AD62A4A5486C7F41494A7487B">
    <w:name w:val="6838441AD62A4A5486C7F41494A7487B"/>
    <w:rsid w:val="0045616A"/>
    <w:pPr>
      <w:spacing w:after="160" w:line="259" w:lineRule="auto"/>
    </w:pPr>
  </w:style>
  <w:style w:type="paragraph" w:customStyle="1" w:styleId="1B3E7C26B77046B082B8718600543523">
    <w:name w:val="1B3E7C26B77046B082B8718600543523"/>
    <w:rsid w:val="0045616A"/>
    <w:pPr>
      <w:spacing w:after="160" w:line="259" w:lineRule="auto"/>
    </w:pPr>
  </w:style>
  <w:style w:type="paragraph" w:customStyle="1" w:styleId="10D4B884CBEB46118B1899D901CAD760">
    <w:name w:val="10D4B884CBEB46118B1899D901CAD760"/>
    <w:rsid w:val="0045616A"/>
    <w:pPr>
      <w:spacing w:after="160" w:line="259" w:lineRule="auto"/>
    </w:pPr>
  </w:style>
  <w:style w:type="paragraph" w:customStyle="1" w:styleId="B4D7921DB0F94AADAD5FB501AAB2404E">
    <w:name w:val="B4D7921DB0F94AADAD5FB501AAB2404E"/>
    <w:rsid w:val="0045616A"/>
    <w:pPr>
      <w:spacing w:after="160" w:line="259" w:lineRule="auto"/>
    </w:pPr>
  </w:style>
  <w:style w:type="paragraph" w:customStyle="1" w:styleId="DCB92C89C5504A1C80AD2C6E258F9255">
    <w:name w:val="DCB92C89C5504A1C80AD2C6E258F9255"/>
    <w:rsid w:val="0045616A"/>
    <w:pPr>
      <w:spacing w:after="160" w:line="259" w:lineRule="auto"/>
    </w:pPr>
  </w:style>
  <w:style w:type="paragraph" w:customStyle="1" w:styleId="7E1DF7F4385243939AB052D8ED3E3EAF">
    <w:name w:val="7E1DF7F4385243939AB052D8ED3E3EAF"/>
    <w:rsid w:val="0045616A"/>
    <w:pPr>
      <w:spacing w:after="160" w:line="259" w:lineRule="auto"/>
    </w:pPr>
  </w:style>
  <w:style w:type="paragraph" w:customStyle="1" w:styleId="C0A5ED46686C4259A78C1E20BB7776C6">
    <w:name w:val="C0A5ED46686C4259A78C1E20BB7776C6"/>
    <w:rsid w:val="0045616A"/>
    <w:pPr>
      <w:spacing w:after="160" w:line="259" w:lineRule="auto"/>
    </w:pPr>
  </w:style>
  <w:style w:type="paragraph" w:customStyle="1" w:styleId="1DF3DC03B5F04B17998A237CA9ADD73B">
    <w:name w:val="1DF3DC03B5F04B17998A237CA9ADD73B"/>
    <w:rsid w:val="0045616A"/>
    <w:pPr>
      <w:spacing w:after="160" w:line="259" w:lineRule="auto"/>
    </w:pPr>
  </w:style>
  <w:style w:type="paragraph" w:customStyle="1" w:styleId="E53912951AF5445A9ABAACDF2DA2F7B2">
    <w:name w:val="E53912951AF5445A9ABAACDF2DA2F7B2"/>
    <w:rsid w:val="0045616A"/>
    <w:pPr>
      <w:spacing w:after="160" w:line="259" w:lineRule="auto"/>
    </w:pPr>
  </w:style>
  <w:style w:type="paragraph" w:customStyle="1" w:styleId="043655AA0981431BA503BE25F332074C">
    <w:name w:val="043655AA0981431BA503BE25F332074C"/>
    <w:rsid w:val="0045616A"/>
    <w:pPr>
      <w:spacing w:after="160" w:line="259" w:lineRule="auto"/>
    </w:pPr>
  </w:style>
  <w:style w:type="paragraph" w:customStyle="1" w:styleId="444D6A0731784FDF84B47C151F66E9D6">
    <w:name w:val="444D6A0731784FDF84B47C151F66E9D6"/>
    <w:rsid w:val="0045616A"/>
    <w:pPr>
      <w:spacing w:after="160" w:line="259" w:lineRule="auto"/>
    </w:pPr>
  </w:style>
  <w:style w:type="paragraph" w:customStyle="1" w:styleId="29B3F1C283024AE782B0FB45AE3E22C1">
    <w:name w:val="29B3F1C283024AE782B0FB45AE3E22C1"/>
    <w:rsid w:val="0045616A"/>
    <w:pPr>
      <w:spacing w:after="160" w:line="259" w:lineRule="auto"/>
    </w:pPr>
  </w:style>
  <w:style w:type="paragraph" w:customStyle="1" w:styleId="4FDC754EA4594549977E6C3ABD255EE6">
    <w:name w:val="4FDC754EA4594549977E6C3ABD255EE6"/>
    <w:rsid w:val="0045616A"/>
    <w:pPr>
      <w:spacing w:after="160" w:line="259" w:lineRule="auto"/>
    </w:pPr>
  </w:style>
  <w:style w:type="paragraph" w:customStyle="1" w:styleId="2DB781AA60034EC68425E126A61B7D86">
    <w:name w:val="2DB781AA60034EC68425E126A61B7D86"/>
    <w:rsid w:val="0045616A"/>
    <w:pPr>
      <w:spacing w:after="160" w:line="259" w:lineRule="auto"/>
    </w:pPr>
  </w:style>
  <w:style w:type="paragraph" w:customStyle="1" w:styleId="F6D7BD4B148D4252B7C6870E35171601">
    <w:name w:val="F6D7BD4B148D4252B7C6870E35171601"/>
    <w:rsid w:val="0045616A"/>
    <w:pPr>
      <w:spacing w:after="160" w:line="259" w:lineRule="auto"/>
    </w:pPr>
  </w:style>
  <w:style w:type="paragraph" w:customStyle="1" w:styleId="2D27FD9888834B44B2D1B2586FFC8EF1">
    <w:name w:val="2D27FD9888834B44B2D1B2586FFC8EF1"/>
    <w:rsid w:val="0045616A"/>
    <w:pPr>
      <w:spacing w:after="160" w:line="259" w:lineRule="auto"/>
    </w:pPr>
  </w:style>
  <w:style w:type="paragraph" w:customStyle="1" w:styleId="B7117DB520764614BF0C1530737C28E0">
    <w:name w:val="B7117DB520764614BF0C1530737C28E0"/>
    <w:rsid w:val="0045616A"/>
    <w:pPr>
      <w:spacing w:after="160" w:line="259" w:lineRule="auto"/>
    </w:pPr>
  </w:style>
  <w:style w:type="paragraph" w:customStyle="1" w:styleId="9BB872C180FA4DF6A8BDC6461A526D13">
    <w:name w:val="9BB872C180FA4DF6A8BDC6461A526D13"/>
    <w:rsid w:val="0045616A"/>
    <w:pPr>
      <w:spacing w:after="160" w:line="259" w:lineRule="auto"/>
    </w:pPr>
  </w:style>
  <w:style w:type="paragraph" w:customStyle="1" w:styleId="F5F64FD0608D4212AFD6A97FC0535E29">
    <w:name w:val="F5F64FD0608D4212AFD6A97FC0535E29"/>
    <w:rsid w:val="0045616A"/>
    <w:pPr>
      <w:spacing w:after="160" w:line="259" w:lineRule="auto"/>
    </w:pPr>
  </w:style>
  <w:style w:type="paragraph" w:customStyle="1" w:styleId="97B6001F4B9D41F4B91E97DAAE045586">
    <w:name w:val="97B6001F4B9D41F4B91E97DAAE045586"/>
    <w:rsid w:val="0045616A"/>
    <w:pPr>
      <w:spacing w:after="160" w:line="259" w:lineRule="auto"/>
    </w:pPr>
  </w:style>
  <w:style w:type="paragraph" w:customStyle="1" w:styleId="15073D253D964A789EAB1EA766985279">
    <w:name w:val="15073D253D964A789EAB1EA766985279"/>
    <w:rsid w:val="0045616A"/>
    <w:pPr>
      <w:spacing w:after="160" w:line="259" w:lineRule="auto"/>
    </w:pPr>
  </w:style>
  <w:style w:type="paragraph" w:customStyle="1" w:styleId="7E19C75DE1B04CF28F306B64A717DE56">
    <w:name w:val="7E19C75DE1B04CF28F306B64A717DE56"/>
    <w:rsid w:val="0045616A"/>
    <w:pPr>
      <w:spacing w:after="160" w:line="259" w:lineRule="auto"/>
    </w:pPr>
  </w:style>
  <w:style w:type="paragraph" w:customStyle="1" w:styleId="3EABDB137E4A466193B5E9430E6772B7">
    <w:name w:val="3EABDB137E4A466193B5E9430E6772B7"/>
    <w:rsid w:val="0045616A"/>
    <w:pPr>
      <w:spacing w:after="160" w:line="259" w:lineRule="auto"/>
    </w:pPr>
  </w:style>
  <w:style w:type="paragraph" w:customStyle="1" w:styleId="4AAC77ED126F401598F4A5605385AE0D">
    <w:name w:val="4AAC77ED126F401598F4A5605385AE0D"/>
    <w:rsid w:val="0045616A"/>
    <w:pPr>
      <w:spacing w:after="160" w:line="259" w:lineRule="auto"/>
    </w:pPr>
  </w:style>
  <w:style w:type="paragraph" w:customStyle="1" w:styleId="13A25CA0C2794C019510F6CEA0998D68">
    <w:name w:val="13A25CA0C2794C019510F6CEA0998D68"/>
    <w:rsid w:val="0045616A"/>
    <w:pPr>
      <w:spacing w:after="160" w:line="259" w:lineRule="auto"/>
    </w:pPr>
  </w:style>
  <w:style w:type="paragraph" w:customStyle="1" w:styleId="2F570B0436AB40808341539B3E4F6842">
    <w:name w:val="2F570B0436AB40808341539B3E4F6842"/>
    <w:rsid w:val="0045616A"/>
    <w:pPr>
      <w:spacing w:after="160" w:line="259" w:lineRule="auto"/>
    </w:pPr>
  </w:style>
  <w:style w:type="paragraph" w:customStyle="1" w:styleId="21A4F19A4D3F4E9D874B2EFBB0607650">
    <w:name w:val="21A4F19A4D3F4E9D874B2EFBB0607650"/>
    <w:rsid w:val="0045616A"/>
    <w:pPr>
      <w:spacing w:after="160" w:line="259" w:lineRule="auto"/>
    </w:pPr>
  </w:style>
  <w:style w:type="paragraph" w:customStyle="1" w:styleId="DFD695E2E718464290FC47EDA261306E">
    <w:name w:val="DFD695E2E718464290FC47EDA261306E"/>
    <w:rsid w:val="0045616A"/>
    <w:pPr>
      <w:spacing w:after="160" w:line="259" w:lineRule="auto"/>
    </w:pPr>
  </w:style>
  <w:style w:type="paragraph" w:customStyle="1" w:styleId="20B298D82C8746B98E6F7EC939DBE794">
    <w:name w:val="20B298D82C8746B98E6F7EC939DBE794"/>
    <w:rsid w:val="0045616A"/>
    <w:pPr>
      <w:spacing w:after="160" w:line="259" w:lineRule="auto"/>
    </w:pPr>
  </w:style>
  <w:style w:type="paragraph" w:customStyle="1" w:styleId="03A9C8C163F34C9AB9938C59782C61FB">
    <w:name w:val="03A9C8C163F34C9AB9938C59782C61FB"/>
    <w:rsid w:val="0045616A"/>
    <w:pPr>
      <w:spacing w:after="160" w:line="259" w:lineRule="auto"/>
    </w:pPr>
  </w:style>
  <w:style w:type="paragraph" w:customStyle="1" w:styleId="0EBE00AF803D40C0BE6A54A3A36311C9">
    <w:name w:val="0EBE00AF803D40C0BE6A54A3A36311C9"/>
    <w:rsid w:val="0045616A"/>
    <w:pPr>
      <w:spacing w:after="160" w:line="259" w:lineRule="auto"/>
    </w:pPr>
  </w:style>
  <w:style w:type="paragraph" w:customStyle="1" w:styleId="47833524CE3A46FCA2D748DD6B3186EE">
    <w:name w:val="47833524CE3A46FCA2D748DD6B3186EE"/>
    <w:rsid w:val="0045616A"/>
    <w:pPr>
      <w:spacing w:after="160" w:line="259" w:lineRule="auto"/>
    </w:pPr>
  </w:style>
  <w:style w:type="paragraph" w:customStyle="1" w:styleId="4E74240EC8AC4829B948208648B1BC42">
    <w:name w:val="4E74240EC8AC4829B948208648B1BC42"/>
    <w:rsid w:val="0045616A"/>
    <w:pPr>
      <w:spacing w:after="160" w:line="259" w:lineRule="auto"/>
    </w:pPr>
  </w:style>
  <w:style w:type="paragraph" w:customStyle="1" w:styleId="E405B11DBB9140A3BED39B507CB6EC08">
    <w:name w:val="E405B11DBB9140A3BED39B507CB6EC08"/>
    <w:rsid w:val="0045616A"/>
    <w:pPr>
      <w:spacing w:after="160" w:line="259" w:lineRule="auto"/>
    </w:pPr>
  </w:style>
  <w:style w:type="paragraph" w:customStyle="1" w:styleId="B5E9949C57C4407AA925368F05B13A4F">
    <w:name w:val="B5E9949C57C4407AA925368F05B13A4F"/>
    <w:rsid w:val="0045616A"/>
    <w:pPr>
      <w:spacing w:after="160" w:line="259" w:lineRule="auto"/>
    </w:pPr>
  </w:style>
  <w:style w:type="paragraph" w:customStyle="1" w:styleId="36893ECF5B474605B480B809F1F6BC49">
    <w:name w:val="36893ECF5B474605B480B809F1F6BC49"/>
    <w:rsid w:val="0045616A"/>
    <w:pPr>
      <w:spacing w:after="160" w:line="259" w:lineRule="auto"/>
    </w:pPr>
  </w:style>
  <w:style w:type="paragraph" w:customStyle="1" w:styleId="D1AA9518FA2640A8B8757954DCCB7729">
    <w:name w:val="D1AA9518FA2640A8B8757954DCCB7729"/>
    <w:rsid w:val="0045616A"/>
    <w:pPr>
      <w:spacing w:after="160" w:line="259" w:lineRule="auto"/>
    </w:pPr>
  </w:style>
  <w:style w:type="paragraph" w:customStyle="1" w:styleId="B2E666CB7F4141E089D08E70DD1C8DFF">
    <w:name w:val="B2E666CB7F4141E089D08E70DD1C8DFF"/>
    <w:rsid w:val="0045616A"/>
    <w:pPr>
      <w:spacing w:after="160" w:line="259" w:lineRule="auto"/>
    </w:pPr>
  </w:style>
  <w:style w:type="paragraph" w:customStyle="1" w:styleId="E38791124C164FDBB88C6E41869CFC04">
    <w:name w:val="E38791124C164FDBB88C6E41869CFC04"/>
    <w:rsid w:val="0045616A"/>
    <w:pPr>
      <w:spacing w:after="160" w:line="259" w:lineRule="auto"/>
    </w:pPr>
  </w:style>
  <w:style w:type="paragraph" w:customStyle="1" w:styleId="55F85577A3CF4C35BE3F7EC20ACB545B">
    <w:name w:val="55F85577A3CF4C35BE3F7EC20ACB545B"/>
    <w:rsid w:val="0045616A"/>
    <w:pPr>
      <w:spacing w:after="160" w:line="259" w:lineRule="auto"/>
    </w:pPr>
  </w:style>
  <w:style w:type="paragraph" w:customStyle="1" w:styleId="B6506BB766194803BA98701E030A4B2C">
    <w:name w:val="B6506BB766194803BA98701E030A4B2C"/>
    <w:rsid w:val="0045616A"/>
    <w:pPr>
      <w:spacing w:after="160" w:line="259" w:lineRule="auto"/>
    </w:pPr>
  </w:style>
  <w:style w:type="paragraph" w:customStyle="1" w:styleId="00F8A9A178434D168125FC1EBFB8D36A">
    <w:name w:val="00F8A9A178434D168125FC1EBFB8D36A"/>
    <w:rsid w:val="0045616A"/>
    <w:pPr>
      <w:spacing w:after="160" w:line="259" w:lineRule="auto"/>
    </w:pPr>
  </w:style>
  <w:style w:type="paragraph" w:customStyle="1" w:styleId="02214B3E5EF24A0A86ACC153A79B5A84">
    <w:name w:val="02214B3E5EF24A0A86ACC153A79B5A84"/>
    <w:rsid w:val="0045616A"/>
    <w:pPr>
      <w:spacing w:after="160" w:line="259" w:lineRule="auto"/>
    </w:pPr>
  </w:style>
  <w:style w:type="paragraph" w:customStyle="1" w:styleId="9C9376635624417AB96EB655F9EF87BE">
    <w:name w:val="9C9376635624417AB96EB655F9EF87BE"/>
    <w:rsid w:val="0045616A"/>
    <w:pPr>
      <w:spacing w:after="160" w:line="259" w:lineRule="auto"/>
    </w:pPr>
  </w:style>
  <w:style w:type="paragraph" w:customStyle="1" w:styleId="0B232997EEEB42A5A9857F84EA2EED05">
    <w:name w:val="0B232997EEEB42A5A9857F84EA2EED05"/>
    <w:rsid w:val="0045616A"/>
    <w:pPr>
      <w:spacing w:after="160" w:line="259" w:lineRule="auto"/>
    </w:pPr>
  </w:style>
  <w:style w:type="paragraph" w:customStyle="1" w:styleId="0536AD6DE6E14E2E829CB844A877C3E7">
    <w:name w:val="0536AD6DE6E14E2E829CB844A877C3E7"/>
    <w:rsid w:val="0045616A"/>
    <w:pPr>
      <w:spacing w:after="160" w:line="259" w:lineRule="auto"/>
    </w:pPr>
  </w:style>
  <w:style w:type="paragraph" w:customStyle="1" w:styleId="7985ECC2C2FB44E28FBC3270C9C9DD78">
    <w:name w:val="7985ECC2C2FB44E28FBC3270C9C9DD78"/>
    <w:rsid w:val="0045616A"/>
    <w:pPr>
      <w:spacing w:after="160" w:line="259" w:lineRule="auto"/>
    </w:pPr>
  </w:style>
  <w:style w:type="paragraph" w:customStyle="1" w:styleId="757CE44A9DCB48C5878666FB9CAEF7A0">
    <w:name w:val="757CE44A9DCB48C5878666FB9CAEF7A0"/>
    <w:rsid w:val="0045616A"/>
    <w:pPr>
      <w:spacing w:after="160" w:line="259" w:lineRule="auto"/>
    </w:pPr>
  </w:style>
  <w:style w:type="paragraph" w:customStyle="1" w:styleId="BC98D62FBABC4A69BC145AEFFF51A865">
    <w:name w:val="BC98D62FBABC4A69BC145AEFFF51A865"/>
    <w:rsid w:val="0045616A"/>
    <w:pPr>
      <w:spacing w:after="160" w:line="259" w:lineRule="auto"/>
    </w:pPr>
  </w:style>
  <w:style w:type="paragraph" w:customStyle="1" w:styleId="1DDD0AD994E34B4BB325B1C3384429FF">
    <w:name w:val="1DDD0AD994E34B4BB325B1C3384429FF"/>
    <w:rsid w:val="0045616A"/>
    <w:pPr>
      <w:spacing w:after="160" w:line="259" w:lineRule="auto"/>
    </w:pPr>
  </w:style>
  <w:style w:type="paragraph" w:customStyle="1" w:styleId="A8ADE01FD08A4787AF6FFAEF5208703B">
    <w:name w:val="A8ADE01FD08A4787AF6FFAEF5208703B"/>
    <w:rsid w:val="0045616A"/>
    <w:pPr>
      <w:spacing w:after="160" w:line="259" w:lineRule="auto"/>
    </w:pPr>
  </w:style>
  <w:style w:type="paragraph" w:customStyle="1" w:styleId="7D3568E7FA2E4D99A64B2B8EFC0FEE7E">
    <w:name w:val="7D3568E7FA2E4D99A64B2B8EFC0FEE7E"/>
    <w:rsid w:val="0045616A"/>
    <w:pPr>
      <w:spacing w:after="160" w:line="259" w:lineRule="auto"/>
    </w:pPr>
  </w:style>
  <w:style w:type="paragraph" w:customStyle="1" w:styleId="FE985FC4F9CB4B2F86371FBD00D9AB97">
    <w:name w:val="FE985FC4F9CB4B2F86371FBD00D9AB97"/>
    <w:rsid w:val="0045616A"/>
    <w:pPr>
      <w:spacing w:after="160" w:line="259" w:lineRule="auto"/>
    </w:pPr>
  </w:style>
  <w:style w:type="paragraph" w:customStyle="1" w:styleId="A70360BA863F479987E0EDB3E6AF0152">
    <w:name w:val="A70360BA863F479987E0EDB3E6AF0152"/>
    <w:rsid w:val="0045616A"/>
    <w:pPr>
      <w:spacing w:after="160" w:line="259" w:lineRule="auto"/>
    </w:pPr>
  </w:style>
  <w:style w:type="paragraph" w:customStyle="1" w:styleId="0E5CAB32BAED4FB38F8F63202D402EDB">
    <w:name w:val="0E5CAB32BAED4FB38F8F63202D402EDB"/>
    <w:rsid w:val="0045616A"/>
    <w:pPr>
      <w:spacing w:after="160" w:line="259" w:lineRule="auto"/>
    </w:pPr>
  </w:style>
  <w:style w:type="paragraph" w:customStyle="1" w:styleId="76BB0DF2DBB841BDB052A0FA8BD5AA8B">
    <w:name w:val="76BB0DF2DBB841BDB052A0FA8BD5AA8B"/>
    <w:rsid w:val="0045616A"/>
    <w:pPr>
      <w:spacing w:after="160" w:line="259" w:lineRule="auto"/>
    </w:pPr>
  </w:style>
  <w:style w:type="paragraph" w:customStyle="1" w:styleId="2A17A81844134627A879AD3FAF370B04">
    <w:name w:val="2A17A81844134627A879AD3FAF370B04"/>
    <w:rsid w:val="0045616A"/>
    <w:pPr>
      <w:spacing w:after="160" w:line="259" w:lineRule="auto"/>
    </w:pPr>
  </w:style>
  <w:style w:type="paragraph" w:customStyle="1" w:styleId="F942228458584833B95CB95402E5679E">
    <w:name w:val="F942228458584833B95CB95402E5679E"/>
    <w:rsid w:val="0045616A"/>
    <w:pPr>
      <w:spacing w:after="160" w:line="259" w:lineRule="auto"/>
    </w:pPr>
  </w:style>
  <w:style w:type="paragraph" w:customStyle="1" w:styleId="2E4266BCF4FD4D8DBE677B24282F10B1">
    <w:name w:val="2E4266BCF4FD4D8DBE677B24282F10B1"/>
    <w:rsid w:val="0045616A"/>
    <w:pPr>
      <w:spacing w:after="160" w:line="259" w:lineRule="auto"/>
    </w:pPr>
  </w:style>
  <w:style w:type="paragraph" w:customStyle="1" w:styleId="AF4DC6EC5B57419591DCD2270D530971">
    <w:name w:val="AF4DC6EC5B57419591DCD2270D530971"/>
    <w:rsid w:val="0045616A"/>
    <w:pPr>
      <w:spacing w:after="160" w:line="259" w:lineRule="auto"/>
    </w:pPr>
  </w:style>
  <w:style w:type="paragraph" w:customStyle="1" w:styleId="9803B4192EC24A25805487EE9CB46006">
    <w:name w:val="9803B4192EC24A25805487EE9CB46006"/>
    <w:rsid w:val="0045616A"/>
    <w:pPr>
      <w:spacing w:after="160" w:line="259" w:lineRule="auto"/>
    </w:pPr>
  </w:style>
  <w:style w:type="paragraph" w:customStyle="1" w:styleId="E5D0288C52854E7B88673CB43763319A">
    <w:name w:val="E5D0288C52854E7B88673CB43763319A"/>
    <w:rsid w:val="0045616A"/>
    <w:pPr>
      <w:spacing w:after="160" w:line="259" w:lineRule="auto"/>
    </w:pPr>
  </w:style>
  <w:style w:type="paragraph" w:customStyle="1" w:styleId="728CC9C496664A7DBBA0132CC8759428">
    <w:name w:val="728CC9C496664A7DBBA0132CC8759428"/>
    <w:rsid w:val="0045616A"/>
    <w:pPr>
      <w:spacing w:after="160" w:line="259" w:lineRule="auto"/>
    </w:pPr>
  </w:style>
  <w:style w:type="paragraph" w:customStyle="1" w:styleId="F444A0F1F2E449F4BC495128D86C559F">
    <w:name w:val="F444A0F1F2E449F4BC495128D86C559F"/>
    <w:rsid w:val="0045616A"/>
    <w:pPr>
      <w:spacing w:after="160" w:line="259" w:lineRule="auto"/>
    </w:pPr>
  </w:style>
  <w:style w:type="paragraph" w:customStyle="1" w:styleId="D7D5928D6D8F45949495397C767640A2">
    <w:name w:val="D7D5928D6D8F45949495397C767640A2"/>
    <w:rsid w:val="0045616A"/>
    <w:pPr>
      <w:spacing w:after="160" w:line="259" w:lineRule="auto"/>
    </w:pPr>
  </w:style>
  <w:style w:type="paragraph" w:customStyle="1" w:styleId="40846B3EB8F14520B2A4F4F8FE186527">
    <w:name w:val="40846B3EB8F14520B2A4F4F8FE186527"/>
    <w:rsid w:val="0045616A"/>
    <w:pPr>
      <w:spacing w:after="160" w:line="259" w:lineRule="auto"/>
    </w:pPr>
  </w:style>
  <w:style w:type="paragraph" w:customStyle="1" w:styleId="B15DADF2A9964428B6866CF101FE17E7">
    <w:name w:val="B15DADF2A9964428B6866CF101FE17E7"/>
    <w:rsid w:val="0045616A"/>
    <w:pPr>
      <w:spacing w:after="160" w:line="259" w:lineRule="auto"/>
    </w:pPr>
  </w:style>
  <w:style w:type="paragraph" w:customStyle="1" w:styleId="FF91BF331C004EF29BF5CF72BA24D042">
    <w:name w:val="FF91BF331C004EF29BF5CF72BA24D042"/>
    <w:rsid w:val="0045616A"/>
    <w:pPr>
      <w:spacing w:after="160" w:line="259" w:lineRule="auto"/>
    </w:pPr>
  </w:style>
  <w:style w:type="paragraph" w:customStyle="1" w:styleId="BE20BA6A8A5447E6A475238540BC896F">
    <w:name w:val="BE20BA6A8A5447E6A475238540BC896F"/>
    <w:rsid w:val="0045616A"/>
    <w:pPr>
      <w:spacing w:after="160" w:line="259" w:lineRule="auto"/>
    </w:pPr>
  </w:style>
  <w:style w:type="paragraph" w:customStyle="1" w:styleId="27D25F10F63945C49C31EA0108A27602">
    <w:name w:val="27D25F10F63945C49C31EA0108A27602"/>
    <w:rsid w:val="0045616A"/>
    <w:pPr>
      <w:spacing w:after="160" w:line="259" w:lineRule="auto"/>
    </w:pPr>
  </w:style>
  <w:style w:type="paragraph" w:customStyle="1" w:styleId="8F6D69B1D6C24252A4E013CA9A29E6C1">
    <w:name w:val="8F6D69B1D6C24252A4E013CA9A29E6C1"/>
    <w:rsid w:val="0045616A"/>
    <w:pPr>
      <w:spacing w:after="160" w:line="259" w:lineRule="auto"/>
    </w:pPr>
  </w:style>
  <w:style w:type="paragraph" w:customStyle="1" w:styleId="86DBB72F5F7A48E291F40B2D79050502">
    <w:name w:val="86DBB72F5F7A48E291F40B2D79050502"/>
    <w:rsid w:val="0045616A"/>
    <w:pPr>
      <w:spacing w:after="160" w:line="259" w:lineRule="auto"/>
    </w:pPr>
  </w:style>
  <w:style w:type="paragraph" w:customStyle="1" w:styleId="AEF05E04A53C4C4EB9F5E9A184BCBE2E">
    <w:name w:val="AEF05E04A53C4C4EB9F5E9A184BCBE2E"/>
    <w:rsid w:val="0045616A"/>
    <w:pPr>
      <w:spacing w:after="160" w:line="259" w:lineRule="auto"/>
    </w:pPr>
  </w:style>
  <w:style w:type="paragraph" w:customStyle="1" w:styleId="3CE889E0DDDC4C82AD84FBB755EC83FF">
    <w:name w:val="3CE889E0DDDC4C82AD84FBB755EC83FF"/>
    <w:rsid w:val="0045616A"/>
    <w:pPr>
      <w:spacing w:after="160" w:line="259" w:lineRule="auto"/>
    </w:pPr>
  </w:style>
  <w:style w:type="paragraph" w:customStyle="1" w:styleId="65F60DAB7F7E4CB890E7913C726720D7">
    <w:name w:val="65F60DAB7F7E4CB890E7913C726720D7"/>
    <w:rsid w:val="0045616A"/>
    <w:pPr>
      <w:spacing w:after="160" w:line="259" w:lineRule="auto"/>
    </w:pPr>
  </w:style>
  <w:style w:type="paragraph" w:customStyle="1" w:styleId="B31B389587CA4E7684EB55FA7C5D4EA6">
    <w:name w:val="B31B389587CA4E7684EB55FA7C5D4EA6"/>
    <w:rsid w:val="0045616A"/>
    <w:pPr>
      <w:spacing w:after="160" w:line="259" w:lineRule="auto"/>
    </w:pPr>
  </w:style>
  <w:style w:type="paragraph" w:customStyle="1" w:styleId="31684AD1AA8147CDB56FBD1CC040DE94">
    <w:name w:val="31684AD1AA8147CDB56FBD1CC040DE94"/>
    <w:rsid w:val="0045616A"/>
    <w:pPr>
      <w:spacing w:after="160" w:line="259" w:lineRule="auto"/>
    </w:pPr>
  </w:style>
  <w:style w:type="paragraph" w:customStyle="1" w:styleId="F679651442144402BEC599933053FE98">
    <w:name w:val="F679651442144402BEC599933053FE98"/>
    <w:rsid w:val="0045616A"/>
    <w:pPr>
      <w:spacing w:after="160" w:line="259" w:lineRule="auto"/>
    </w:pPr>
  </w:style>
  <w:style w:type="paragraph" w:customStyle="1" w:styleId="2634BF57EF904B6493DEA21264A56645">
    <w:name w:val="2634BF57EF904B6493DEA21264A56645"/>
    <w:rsid w:val="0045616A"/>
    <w:pPr>
      <w:spacing w:after="160" w:line="259" w:lineRule="auto"/>
    </w:pPr>
  </w:style>
  <w:style w:type="paragraph" w:customStyle="1" w:styleId="19155DA868314235A4BDF3497DED0C57">
    <w:name w:val="19155DA868314235A4BDF3497DED0C57"/>
    <w:rsid w:val="0045616A"/>
    <w:pPr>
      <w:spacing w:after="160" w:line="259" w:lineRule="auto"/>
    </w:pPr>
  </w:style>
  <w:style w:type="paragraph" w:customStyle="1" w:styleId="EA3DC4451E2F4FF09BD3BC9CE6435237">
    <w:name w:val="EA3DC4451E2F4FF09BD3BC9CE6435237"/>
    <w:rsid w:val="0045616A"/>
    <w:pPr>
      <w:spacing w:after="160" w:line="259" w:lineRule="auto"/>
    </w:pPr>
  </w:style>
  <w:style w:type="paragraph" w:customStyle="1" w:styleId="1B8F4DDAB0714E0B99D7E4C9051F04CC">
    <w:name w:val="1B8F4DDAB0714E0B99D7E4C9051F04CC"/>
    <w:rsid w:val="0045616A"/>
    <w:pPr>
      <w:spacing w:after="160" w:line="259" w:lineRule="auto"/>
    </w:pPr>
  </w:style>
  <w:style w:type="paragraph" w:customStyle="1" w:styleId="6F4BDB78FC5D4B7192E0096378F4B73B">
    <w:name w:val="6F4BDB78FC5D4B7192E0096378F4B73B"/>
    <w:rsid w:val="0045616A"/>
    <w:pPr>
      <w:spacing w:after="160" w:line="259" w:lineRule="auto"/>
    </w:pPr>
  </w:style>
  <w:style w:type="paragraph" w:customStyle="1" w:styleId="20138B8AE5684DF696847F3E89DF72FF">
    <w:name w:val="20138B8AE5684DF696847F3E89DF72FF"/>
    <w:rsid w:val="0045616A"/>
    <w:pPr>
      <w:spacing w:after="160" w:line="259" w:lineRule="auto"/>
    </w:pPr>
  </w:style>
  <w:style w:type="paragraph" w:customStyle="1" w:styleId="9A2A84D858284478A5DC52EF6FC97810">
    <w:name w:val="9A2A84D858284478A5DC52EF6FC97810"/>
    <w:rsid w:val="0045616A"/>
    <w:pPr>
      <w:spacing w:after="160" w:line="259" w:lineRule="auto"/>
    </w:pPr>
  </w:style>
  <w:style w:type="paragraph" w:customStyle="1" w:styleId="F7558611122E4EB7BEB97673DEED736D">
    <w:name w:val="F7558611122E4EB7BEB97673DEED736D"/>
    <w:rsid w:val="0045616A"/>
    <w:pPr>
      <w:spacing w:after="160" w:line="259" w:lineRule="auto"/>
    </w:pPr>
  </w:style>
  <w:style w:type="paragraph" w:customStyle="1" w:styleId="FEB7DBE378C242CEA8CD92DEAB62AED4">
    <w:name w:val="FEB7DBE378C242CEA8CD92DEAB62AED4"/>
    <w:rsid w:val="0045616A"/>
    <w:pPr>
      <w:spacing w:after="160" w:line="259" w:lineRule="auto"/>
    </w:pPr>
  </w:style>
  <w:style w:type="paragraph" w:customStyle="1" w:styleId="3D82197D373C49D596EC0A01734DEF61">
    <w:name w:val="3D82197D373C49D596EC0A01734DEF61"/>
    <w:rsid w:val="0045616A"/>
    <w:pPr>
      <w:spacing w:after="160" w:line="259" w:lineRule="auto"/>
    </w:pPr>
  </w:style>
  <w:style w:type="paragraph" w:customStyle="1" w:styleId="5513445811254211BE5B424CC843C76C">
    <w:name w:val="5513445811254211BE5B424CC843C76C"/>
    <w:rsid w:val="0045616A"/>
    <w:pPr>
      <w:spacing w:after="160" w:line="259" w:lineRule="auto"/>
    </w:pPr>
  </w:style>
  <w:style w:type="paragraph" w:customStyle="1" w:styleId="7B95778CE3DC46CDAD1CB2EE50DFCF13">
    <w:name w:val="7B95778CE3DC46CDAD1CB2EE50DFCF13"/>
    <w:rsid w:val="0045616A"/>
    <w:pPr>
      <w:spacing w:after="160" w:line="259" w:lineRule="auto"/>
    </w:pPr>
  </w:style>
  <w:style w:type="paragraph" w:customStyle="1" w:styleId="B7731890CD0342BFB6D571CE8D42541A">
    <w:name w:val="B7731890CD0342BFB6D571CE8D42541A"/>
    <w:rsid w:val="0045616A"/>
    <w:pPr>
      <w:spacing w:after="160" w:line="259" w:lineRule="auto"/>
    </w:pPr>
  </w:style>
  <w:style w:type="paragraph" w:customStyle="1" w:styleId="F32E09BD62DA41BEA43BFA4D84599425">
    <w:name w:val="F32E09BD62DA41BEA43BFA4D84599425"/>
    <w:rsid w:val="0045616A"/>
    <w:pPr>
      <w:spacing w:after="160" w:line="259" w:lineRule="auto"/>
    </w:pPr>
  </w:style>
  <w:style w:type="paragraph" w:customStyle="1" w:styleId="7AFF45C9EA3A46BB91F68521737ABBDA">
    <w:name w:val="7AFF45C9EA3A46BB91F68521737ABBDA"/>
    <w:rsid w:val="0045616A"/>
    <w:pPr>
      <w:spacing w:after="160" w:line="259" w:lineRule="auto"/>
    </w:pPr>
  </w:style>
  <w:style w:type="paragraph" w:customStyle="1" w:styleId="7A30DCA95E8E442E84EB2890FC834EBB">
    <w:name w:val="7A30DCA95E8E442E84EB2890FC834EBB"/>
    <w:rsid w:val="0045616A"/>
    <w:pPr>
      <w:spacing w:after="160" w:line="259" w:lineRule="auto"/>
    </w:pPr>
  </w:style>
  <w:style w:type="paragraph" w:customStyle="1" w:styleId="F057B07072664EE9AB3AA98EE60CB836">
    <w:name w:val="F057B07072664EE9AB3AA98EE60CB836"/>
    <w:rsid w:val="0045616A"/>
    <w:pPr>
      <w:spacing w:after="160" w:line="259" w:lineRule="auto"/>
    </w:pPr>
  </w:style>
  <w:style w:type="paragraph" w:customStyle="1" w:styleId="7F60372554CA4AFAA480A5F608F9A799">
    <w:name w:val="7F60372554CA4AFAA480A5F608F9A799"/>
    <w:rsid w:val="0045616A"/>
    <w:pPr>
      <w:spacing w:after="160" w:line="259" w:lineRule="auto"/>
    </w:pPr>
  </w:style>
  <w:style w:type="paragraph" w:customStyle="1" w:styleId="90EEF9C6653A4755957A8126CC28D9EF">
    <w:name w:val="90EEF9C6653A4755957A8126CC28D9EF"/>
    <w:rsid w:val="0045616A"/>
    <w:pPr>
      <w:spacing w:after="160" w:line="259" w:lineRule="auto"/>
    </w:pPr>
  </w:style>
  <w:style w:type="paragraph" w:customStyle="1" w:styleId="F2D38C2DFE9F435FA95D4264868CFE61">
    <w:name w:val="F2D38C2DFE9F435FA95D4264868CFE61"/>
    <w:rsid w:val="0045616A"/>
    <w:pPr>
      <w:spacing w:after="160" w:line="259" w:lineRule="auto"/>
    </w:pPr>
  </w:style>
  <w:style w:type="paragraph" w:customStyle="1" w:styleId="C5A9862EEE6240C6A1C37F952E76D592">
    <w:name w:val="C5A9862EEE6240C6A1C37F952E76D592"/>
    <w:rsid w:val="0045616A"/>
    <w:pPr>
      <w:spacing w:after="160" w:line="259" w:lineRule="auto"/>
    </w:pPr>
  </w:style>
  <w:style w:type="paragraph" w:customStyle="1" w:styleId="58484413E74D4ACC94097AD3C0F52543">
    <w:name w:val="58484413E74D4ACC94097AD3C0F52543"/>
    <w:rsid w:val="0045616A"/>
    <w:pPr>
      <w:spacing w:after="160" w:line="259" w:lineRule="auto"/>
    </w:pPr>
  </w:style>
  <w:style w:type="paragraph" w:customStyle="1" w:styleId="2417B9FE7F9A4B65B9FBC50748884DBD">
    <w:name w:val="2417B9FE7F9A4B65B9FBC50748884DBD"/>
    <w:rsid w:val="0045616A"/>
    <w:pPr>
      <w:spacing w:after="160" w:line="259" w:lineRule="auto"/>
    </w:pPr>
  </w:style>
  <w:style w:type="paragraph" w:customStyle="1" w:styleId="D14DD33E4349457F97B63B54D4D4BE5F">
    <w:name w:val="D14DD33E4349457F97B63B54D4D4BE5F"/>
    <w:rsid w:val="0045616A"/>
    <w:pPr>
      <w:spacing w:after="160" w:line="259" w:lineRule="auto"/>
    </w:pPr>
  </w:style>
  <w:style w:type="paragraph" w:customStyle="1" w:styleId="2805D4E5D9A5449788CCC39BB4D02DE3">
    <w:name w:val="2805D4E5D9A5449788CCC39BB4D02DE3"/>
    <w:rsid w:val="0045616A"/>
    <w:pPr>
      <w:spacing w:after="160" w:line="259" w:lineRule="auto"/>
    </w:pPr>
  </w:style>
  <w:style w:type="paragraph" w:customStyle="1" w:styleId="620D98728206484B890C3037C7E11DF2">
    <w:name w:val="620D98728206484B890C3037C7E11DF2"/>
    <w:rsid w:val="0045616A"/>
    <w:pPr>
      <w:spacing w:after="160" w:line="259" w:lineRule="auto"/>
    </w:pPr>
  </w:style>
  <w:style w:type="paragraph" w:customStyle="1" w:styleId="E7D95E51A8634987BAF8E6817F697CB1">
    <w:name w:val="E7D95E51A8634987BAF8E6817F697CB1"/>
    <w:rsid w:val="0045616A"/>
    <w:pPr>
      <w:spacing w:after="160" w:line="259" w:lineRule="auto"/>
    </w:pPr>
  </w:style>
  <w:style w:type="paragraph" w:customStyle="1" w:styleId="9F20F2C6D1C8408DB5A3D6EA566C2BF1">
    <w:name w:val="9F20F2C6D1C8408DB5A3D6EA566C2BF1"/>
    <w:rsid w:val="0045616A"/>
    <w:pPr>
      <w:spacing w:after="160" w:line="259" w:lineRule="auto"/>
    </w:pPr>
  </w:style>
  <w:style w:type="paragraph" w:customStyle="1" w:styleId="7073A852D36E4ECC92261CDDF0C9367A">
    <w:name w:val="7073A852D36E4ECC92261CDDF0C9367A"/>
    <w:rsid w:val="0045616A"/>
    <w:pPr>
      <w:spacing w:after="160" w:line="259" w:lineRule="auto"/>
    </w:pPr>
  </w:style>
  <w:style w:type="paragraph" w:customStyle="1" w:styleId="9081C365A16C46B881EA4CABDF70EA93">
    <w:name w:val="9081C365A16C46B881EA4CABDF70EA93"/>
    <w:rsid w:val="0045616A"/>
    <w:pPr>
      <w:spacing w:after="160" w:line="259" w:lineRule="auto"/>
    </w:pPr>
  </w:style>
  <w:style w:type="paragraph" w:customStyle="1" w:styleId="3F8E92BB6FAE4756886C2CE4AA3EF7D8">
    <w:name w:val="3F8E92BB6FAE4756886C2CE4AA3EF7D8"/>
    <w:rsid w:val="0045616A"/>
    <w:pPr>
      <w:spacing w:after="160" w:line="259" w:lineRule="auto"/>
    </w:pPr>
  </w:style>
  <w:style w:type="paragraph" w:customStyle="1" w:styleId="E4131E6CFB324A97B83FAFD57A9AE149">
    <w:name w:val="E4131E6CFB324A97B83FAFD57A9AE149"/>
    <w:rsid w:val="0045616A"/>
    <w:pPr>
      <w:spacing w:after="160" w:line="259" w:lineRule="auto"/>
    </w:pPr>
  </w:style>
  <w:style w:type="paragraph" w:customStyle="1" w:styleId="F0061368AC27490F83D06233EC0E6835">
    <w:name w:val="F0061368AC27490F83D06233EC0E6835"/>
    <w:rsid w:val="0045616A"/>
    <w:pPr>
      <w:spacing w:after="160" w:line="259" w:lineRule="auto"/>
    </w:pPr>
  </w:style>
  <w:style w:type="paragraph" w:customStyle="1" w:styleId="16A9E932E7ED4FDD9CF9715EA5695D5A">
    <w:name w:val="16A9E932E7ED4FDD9CF9715EA5695D5A"/>
    <w:rsid w:val="0045616A"/>
    <w:pPr>
      <w:spacing w:after="160" w:line="259" w:lineRule="auto"/>
    </w:pPr>
  </w:style>
  <w:style w:type="paragraph" w:customStyle="1" w:styleId="1BD24FA2EADC48F6AE7D4615B8165033">
    <w:name w:val="1BD24FA2EADC48F6AE7D4615B8165033"/>
    <w:rsid w:val="0045616A"/>
    <w:pPr>
      <w:spacing w:after="160" w:line="259" w:lineRule="auto"/>
    </w:pPr>
  </w:style>
  <w:style w:type="paragraph" w:customStyle="1" w:styleId="C5A68797F4034A14A4D147204F32A1FA">
    <w:name w:val="C5A68797F4034A14A4D147204F32A1FA"/>
    <w:rsid w:val="0045616A"/>
    <w:pPr>
      <w:spacing w:after="160" w:line="259" w:lineRule="auto"/>
    </w:pPr>
  </w:style>
  <w:style w:type="paragraph" w:customStyle="1" w:styleId="F1BC6ECD1F3446B283FFEC697B121394">
    <w:name w:val="F1BC6ECD1F3446B283FFEC697B121394"/>
    <w:rsid w:val="0045616A"/>
    <w:pPr>
      <w:spacing w:after="160" w:line="259" w:lineRule="auto"/>
    </w:pPr>
  </w:style>
  <w:style w:type="paragraph" w:customStyle="1" w:styleId="BFAC29A3A7104267A595B44261FCDD23">
    <w:name w:val="BFAC29A3A7104267A595B44261FCDD23"/>
    <w:rsid w:val="0045616A"/>
    <w:pPr>
      <w:spacing w:after="160" w:line="259" w:lineRule="auto"/>
    </w:pPr>
  </w:style>
  <w:style w:type="paragraph" w:customStyle="1" w:styleId="83C46BEF19CF4B9985910B64A4989995">
    <w:name w:val="83C46BEF19CF4B9985910B64A4989995"/>
    <w:rsid w:val="0045616A"/>
    <w:pPr>
      <w:spacing w:after="160" w:line="259" w:lineRule="auto"/>
    </w:pPr>
  </w:style>
  <w:style w:type="paragraph" w:customStyle="1" w:styleId="0881133538EA4CBE8101E3447797F38E">
    <w:name w:val="0881133538EA4CBE8101E3447797F38E"/>
    <w:rsid w:val="0045616A"/>
    <w:pPr>
      <w:spacing w:after="160" w:line="259" w:lineRule="auto"/>
    </w:pPr>
  </w:style>
  <w:style w:type="paragraph" w:customStyle="1" w:styleId="F26258583D53473C9639C49C2B021B93">
    <w:name w:val="F26258583D53473C9639C49C2B021B93"/>
    <w:rsid w:val="0045616A"/>
    <w:pPr>
      <w:spacing w:after="160" w:line="259" w:lineRule="auto"/>
    </w:pPr>
  </w:style>
  <w:style w:type="paragraph" w:customStyle="1" w:styleId="929D4D0CBD054F3AB9665086AF079C5F">
    <w:name w:val="929D4D0CBD054F3AB9665086AF079C5F"/>
    <w:rsid w:val="0045616A"/>
    <w:pPr>
      <w:spacing w:after="160" w:line="259" w:lineRule="auto"/>
    </w:pPr>
  </w:style>
  <w:style w:type="paragraph" w:customStyle="1" w:styleId="BED0EB3DA41C4AB98EBB3E34ABB9DFE7">
    <w:name w:val="BED0EB3DA41C4AB98EBB3E34ABB9DFE7"/>
    <w:rsid w:val="0045616A"/>
    <w:pPr>
      <w:spacing w:after="160" w:line="259" w:lineRule="auto"/>
    </w:pPr>
  </w:style>
  <w:style w:type="paragraph" w:customStyle="1" w:styleId="5D68949DD0B64719BA93023BBA1C34A6">
    <w:name w:val="5D68949DD0B64719BA93023BBA1C34A6"/>
    <w:rsid w:val="0045616A"/>
    <w:pPr>
      <w:spacing w:after="160" w:line="259" w:lineRule="auto"/>
    </w:pPr>
  </w:style>
  <w:style w:type="paragraph" w:customStyle="1" w:styleId="70F3A67EB5844956A6DFEFCB73F9F466">
    <w:name w:val="70F3A67EB5844956A6DFEFCB73F9F466"/>
    <w:rsid w:val="0045616A"/>
    <w:pPr>
      <w:spacing w:after="160" w:line="259" w:lineRule="auto"/>
    </w:pPr>
  </w:style>
  <w:style w:type="paragraph" w:customStyle="1" w:styleId="F59C3FD1616D47FCA0EA1E2913AF2402">
    <w:name w:val="F59C3FD1616D47FCA0EA1E2913AF2402"/>
    <w:rsid w:val="0045616A"/>
    <w:pPr>
      <w:spacing w:after="160" w:line="259" w:lineRule="auto"/>
    </w:pPr>
  </w:style>
  <w:style w:type="paragraph" w:customStyle="1" w:styleId="E119ABFED01248C8ADA87C73BE059798">
    <w:name w:val="E119ABFED01248C8ADA87C73BE059798"/>
    <w:rsid w:val="0045616A"/>
    <w:pPr>
      <w:spacing w:after="160" w:line="259" w:lineRule="auto"/>
    </w:pPr>
  </w:style>
  <w:style w:type="paragraph" w:customStyle="1" w:styleId="50042BA54920408C8D1A6961A4FCC42C">
    <w:name w:val="50042BA54920408C8D1A6961A4FCC42C"/>
    <w:rsid w:val="0045616A"/>
    <w:pPr>
      <w:spacing w:after="160" w:line="259" w:lineRule="auto"/>
    </w:pPr>
  </w:style>
  <w:style w:type="paragraph" w:customStyle="1" w:styleId="239CA0ADB03840D79296A3699F4A8355">
    <w:name w:val="239CA0ADB03840D79296A3699F4A8355"/>
    <w:rsid w:val="0045616A"/>
    <w:pPr>
      <w:spacing w:after="160" w:line="259" w:lineRule="auto"/>
    </w:pPr>
  </w:style>
  <w:style w:type="paragraph" w:customStyle="1" w:styleId="50C1688234534E95ADF4F8892221EA2E">
    <w:name w:val="50C1688234534E95ADF4F8892221EA2E"/>
    <w:rsid w:val="0045616A"/>
    <w:pPr>
      <w:spacing w:after="160" w:line="259" w:lineRule="auto"/>
    </w:pPr>
  </w:style>
  <w:style w:type="paragraph" w:customStyle="1" w:styleId="10BD95E0B63D4701B0142B7450FBB29C">
    <w:name w:val="10BD95E0B63D4701B0142B7450FBB29C"/>
    <w:rsid w:val="0045616A"/>
    <w:pPr>
      <w:spacing w:after="160" w:line="259" w:lineRule="auto"/>
    </w:pPr>
  </w:style>
  <w:style w:type="paragraph" w:customStyle="1" w:styleId="3A1037507E484C78B25E52FFE984DAAD">
    <w:name w:val="3A1037507E484C78B25E52FFE984DAAD"/>
    <w:rsid w:val="0045616A"/>
    <w:pPr>
      <w:spacing w:after="160" w:line="259" w:lineRule="auto"/>
    </w:pPr>
  </w:style>
  <w:style w:type="paragraph" w:customStyle="1" w:styleId="1699F5D3D0DE4E0AADE7EBB02409332E">
    <w:name w:val="1699F5D3D0DE4E0AADE7EBB02409332E"/>
    <w:rsid w:val="0045616A"/>
    <w:pPr>
      <w:spacing w:after="160" w:line="259" w:lineRule="auto"/>
    </w:pPr>
  </w:style>
  <w:style w:type="paragraph" w:customStyle="1" w:styleId="8C5D7CEBBE224E4E90E78520B70F4F81">
    <w:name w:val="8C5D7CEBBE224E4E90E78520B70F4F81"/>
    <w:rsid w:val="0045616A"/>
    <w:pPr>
      <w:spacing w:after="160" w:line="259" w:lineRule="auto"/>
    </w:pPr>
  </w:style>
  <w:style w:type="paragraph" w:customStyle="1" w:styleId="0C75E19D8AB34102966F930AE5D31F8F">
    <w:name w:val="0C75E19D8AB34102966F930AE5D31F8F"/>
    <w:rsid w:val="0045616A"/>
    <w:pPr>
      <w:spacing w:after="160" w:line="259" w:lineRule="auto"/>
    </w:pPr>
  </w:style>
  <w:style w:type="paragraph" w:customStyle="1" w:styleId="FB6615D10EA9460FB3C39DC75C023EAB">
    <w:name w:val="FB6615D10EA9460FB3C39DC75C023EAB"/>
    <w:rsid w:val="0045616A"/>
    <w:pPr>
      <w:spacing w:after="160" w:line="259" w:lineRule="auto"/>
    </w:pPr>
  </w:style>
  <w:style w:type="paragraph" w:customStyle="1" w:styleId="71B83245C7B94D279443697AB4C40372">
    <w:name w:val="71B83245C7B94D279443697AB4C40372"/>
    <w:rsid w:val="0045616A"/>
    <w:pPr>
      <w:spacing w:after="160" w:line="259" w:lineRule="auto"/>
    </w:pPr>
  </w:style>
  <w:style w:type="paragraph" w:customStyle="1" w:styleId="4EE5E4092AA14E3183BCE5C2E4602A49">
    <w:name w:val="4EE5E4092AA14E3183BCE5C2E4602A49"/>
    <w:rsid w:val="0045616A"/>
    <w:pPr>
      <w:spacing w:after="160" w:line="259" w:lineRule="auto"/>
    </w:pPr>
  </w:style>
  <w:style w:type="paragraph" w:customStyle="1" w:styleId="68D3A3A2AA87448CB1E758BEF0F999B0">
    <w:name w:val="68D3A3A2AA87448CB1E758BEF0F999B0"/>
    <w:rsid w:val="0045616A"/>
    <w:pPr>
      <w:spacing w:after="160" w:line="259" w:lineRule="auto"/>
    </w:pPr>
  </w:style>
  <w:style w:type="paragraph" w:customStyle="1" w:styleId="CEF61DDA14EB4366AE0D12B32C1E2959">
    <w:name w:val="CEF61DDA14EB4366AE0D12B32C1E2959"/>
    <w:rsid w:val="0045616A"/>
    <w:pPr>
      <w:spacing w:after="160" w:line="259" w:lineRule="auto"/>
    </w:pPr>
  </w:style>
  <w:style w:type="paragraph" w:customStyle="1" w:styleId="33CF6C2AC39A4FC89B76E56A4AE121D8">
    <w:name w:val="33CF6C2AC39A4FC89B76E56A4AE121D8"/>
    <w:rsid w:val="0045616A"/>
    <w:pPr>
      <w:spacing w:after="160" w:line="259" w:lineRule="auto"/>
    </w:pPr>
  </w:style>
  <w:style w:type="paragraph" w:customStyle="1" w:styleId="BD2D523557394D35A8B2A53CFE412FE1">
    <w:name w:val="BD2D523557394D35A8B2A53CFE412FE1"/>
    <w:rsid w:val="0045616A"/>
    <w:pPr>
      <w:spacing w:after="160" w:line="259" w:lineRule="auto"/>
    </w:pPr>
  </w:style>
  <w:style w:type="paragraph" w:customStyle="1" w:styleId="D3B68E0A1FDF4223803ECF5E0B6A9B25">
    <w:name w:val="D3B68E0A1FDF4223803ECF5E0B6A9B25"/>
    <w:rsid w:val="0045616A"/>
    <w:pPr>
      <w:spacing w:after="160" w:line="259" w:lineRule="auto"/>
    </w:pPr>
  </w:style>
  <w:style w:type="paragraph" w:customStyle="1" w:styleId="E8E44B75B85B4B3D942664DA17016436">
    <w:name w:val="E8E44B75B85B4B3D942664DA17016436"/>
    <w:rsid w:val="0045616A"/>
    <w:pPr>
      <w:spacing w:after="160" w:line="259" w:lineRule="auto"/>
    </w:pPr>
  </w:style>
  <w:style w:type="paragraph" w:customStyle="1" w:styleId="C4FF06331DF6437B816D1F3734F6BD79">
    <w:name w:val="C4FF06331DF6437B816D1F3734F6BD79"/>
    <w:rsid w:val="0045616A"/>
    <w:pPr>
      <w:spacing w:after="160" w:line="259" w:lineRule="auto"/>
    </w:pPr>
  </w:style>
  <w:style w:type="paragraph" w:customStyle="1" w:styleId="481A08EFEA0E45DEACB50E821B37D7D4">
    <w:name w:val="481A08EFEA0E45DEACB50E821B37D7D4"/>
    <w:rsid w:val="0045616A"/>
    <w:pPr>
      <w:spacing w:after="160" w:line="259" w:lineRule="auto"/>
    </w:pPr>
  </w:style>
  <w:style w:type="paragraph" w:customStyle="1" w:styleId="4AED8BBA5A304B8CA182954B33CA2CA0">
    <w:name w:val="4AED8BBA5A304B8CA182954B33CA2CA0"/>
    <w:rsid w:val="0045616A"/>
    <w:pPr>
      <w:spacing w:after="160" w:line="259" w:lineRule="auto"/>
    </w:pPr>
  </w:style>
  <w:style w:type="paragraph" w:customStyle="1" w:styleId="30298190694941BC9FECE6BF200D24BE">
    <w:name w:val="30298190694941BC9FECE6BF200D24BE"/>
    <w:rsid w:val="0045616A"/>
    <w:pPr>
      <w:spacing w:after="160" w:line="259" w:lineRule="auto"/>
    </w:pPr>
  </w:style>
  <w:style w:type="paragraph" w:customStyle="1" w:styleId="B797C047BA7846BB93798DC1C107AAF5">
    <w:name w:val="B797C047BA7846BB93798DC1C107AAF5"/>
    <w:rsid w:val="0045616A"/>
    <w:pPr>
      <w:spacing w:after="160" w:line="259" w:lineRule="auto"/>
    </w:pPr>
  </w:style>
  <w:style w:type="paragraph" w:customStyle="1" w:styleId="659C2A08A58A4F2291D869A074373E54">
    <w:name w:val="659C2A08A58A4F2291D869A074373E54"/>
    <w:rsid w:val="0045616A"/>
    <w:pPr>
      <w:spacing w:after="160" w:line="259" w:lineRule="auto"/>
    </w:pPr>
  </w:style>
  <w:style w:type="paragraph" w:customStyle="1" w:styleId="E31DA290938E43ECA23E2D599370F480">
    <w:name w:val="E31DA290938E43ECA23E2D599370F480"/>
    <w:rsid w:val="0045616A"/>
    <w:pPr>
      <w:spacing w:after="160" w:line="259" w:lineRule="auto"/>
    </w:pPr>
  </w:style>
  <w:style w:type="paragraph" w:customStyle="1" w:styleId="0F56EB24FD76456CA21A4310F62ED232">
    <w:name w:val="0F56EB24FD76456CA21A4310F62ED232"/>
    <w:rsid w:val="0045616A"/>
    <w:pPr>
      <w:spacing w:after="160" w:line="259" w:lineRule="auto"/>
    </w:pPr>
  </w:style>
  <w:style w:type="paragraph" w:customStyle="1" w:styleId="764711CAA3CD41C0B54A191AB6E259D6">
    <w:name w:val="764711CAA3CD41C0B54A191AB6E259D6"/>
    <w:rsid w:val="0045616A"/>
    <w:pPr>
      <w:spacing w:after="160" w:line="259" w:lineRule="auto"/>
    </w:pPr>
  </w:style>
  <w:style w:type="paragraph" w:customStyle="1" w:styleId="0912D67EF04E4414976C2549BDF88DC0">
    <w:name w:val="0912D67EF04E4414976C2549BDF88DC0"/>
    <w:rsid w:val="0045616A"/>
    <w:pPr>
      <w:spacing w:after="160" w:line="259" w:lineRule="auto"/>
    </w:pPr>
  </w:style>
  <w:style w:type="paragraph" w:customStyle="1" w:styleId="BB80EC08328245A99C017A5A2E907A91">
    <w:name w:val="BB80EC08328245A99C017A5A2E907A91"/>
    <w:rsid w:val="0045616A"/>
    <w:pPr>
      <w:spacing w:after="160" w:line="259" w:lineRule="auto"/>
    </w:pPr>
  </w:style>
  <w:style w:type="paragraph" w:customStyle="1" w:styleId="A292FE46C6C24B65B536E292469572F0">
    <w:name w:val="A292FE46C6C24B65B536E292469572F0"/>
    <w:rsid w:val="0045616A"/>
    <w:pPr>
      <w:spacing w:after="160" w:line="259" w:lineRule="auto"/>
    </w:pPr>
  </w:style>
  <w:style w:type="paragraph" w:customStyle="1" w:styleId="60A91DB18EC64D8DAF0BB98B7454975D">
    <w:name w:val="60A91DB18EC64D8DAF0BB98B7454975D"/>
    <w:rsid w:val="0045616A"/>
    <w:pPr>
      <w:spacing w:after="160" w:line="259" w:lineRule="auto"/>
    </w:pPr>
  </w:style>
  <w:style w:type="paragraph" w:customStyle="1" w:styleId="F43D7B32D7A841F3A56778D3C40C7900">
    <w:name w:val="F43D7B32D7A841F3A56778D3C40C7900"/>
    <w:rsid w:val="0045616A"/>
    <w:pPr>
      <w:spacing w:after="160" w:line="259" w:lineRule="auto"/>
    </w:pPr>
  </w:style>
  <w:style w:type="paragraph" w:customStyle="1" w:styleId="6DA943D01C114BDCB9EED0D936FB4900">
    <w:name w:val="6DA943D01C114BDCB9EED0D936FB4900"/>
    <w:rsid w:val="0045616A"/>
    <w:pPr>
      <w:spacing w:after="160" w:line="259" w:lineRule="auto"/>
    </w:pPr>
  </w:style>
  <w:style w:type="paragraph" w:customStyle="1" w:styleId="E410841FC73D48F2AD14AEEEFB777072">
    <w:name w:val="E410841FC73D48F2AD14AEEEFB777072"/>
    <w:rsid w:val="0045616A"/>
    <w:pPr>
      <w:spacing w:after="160" w:line="259" w:lineRule="auto"/>
    </w:pPr>
  </w:style>
  <w:style w:type="paragraph" w:customStyle="1" w:styleId="7EC7BF19A9B247E29C76B79E19EBEC72">
    <w:name w:val="7EC7BF19A9B247E29C76B79E19EBEC72"/>
    <w:rsid w:val="0045616A"/>
    <w:pPr>
      <w:spacing w:after="160" w:line="259" w:lineRule="auto"/>
    </w:pPr>
  </w:style>
  <w:style w:type="paragraph" w:customStyle="1" w:styleId="EABAFA1E52CF403797DCD14797E00A00">
    <w:name w:val="EABAFA1E52CF403797DCD14797E00A00"/>
    <w:rsid w:val="0045616A"/>
    <w:pPr>
      <w:spacing w:after="160" w:line="259" w:lineRule="auto"/>
    </w:pPr>
  </w:style>
  <w:style w:type="paragraph" w:customStyle="1" w:styleId="C9C389EF7EEA4AA79AF55291C12EA715">
    <w:name w:val="C9C389EF7EEA4AA79AF55291C12EA715"/>
    <w:rsid w:val="0045616A"/>
    <w:pPr>
      <w:spacing w:after="160" w:line="259" w:lineRule="auto"/>
    </w:pPr>
  </w:style>
  <w:style w:type="paragraph" w:customStyle="1" w:styleId="0E261E4C8FF144748754090B2288EBAC">
    <w:name w:val="0E261E4C8FF144748754090B2288EBAC"/>
    <w:rsid w:val="0045616A"/>
    <w:pPr>
      <w:spacing w:after="160" w:line="259" w:lineRule="auto"/>
    </w:pPr>
  </w:style>
  <w:style w:type="paragraph" w:customStyle="1" w:styleId="A398FFF9712D4EE78A36ACAB7E5CA1E4">
    <w:name w:val="A398FFF9712D4EE78A36ACAB7E5CA1E4"/>
    <w:rsid w:val="0045616A"/>
    <w:pPr>
      <w:spacing w:after="160" w:line="259" w:lineRule="auto"/>
    </w:pPr>
  </w:style>
  <w:style w:type="paragraph" w:customStyle="1" w:styleId="946712B41CF04034BDCF28D2FA372BC6">
    <w:name w:val="946712B41CF04034BDCF28D2FA372BC6"/>
    <w:rsid w:val="0045616A"/>
    <w:pPr>
      <w:spacing w:after="160" w:line="259" w:lineRule="auto"/>
    </w:pPr>
  </w:style>
  <w:style w:type="paragraph" w:customStyle="1" w:styleId="B7DB2F18357B4B3FAF3C0CE56D9FFC4E">
    <w:name w:val="B7DB2F18357B4B3FAF3C0CE56D9FFC4E"/>
    <w:rsid w:val="0045616A"/>
    <w:pPr>
      <w:spacing w:after="160" w:line="259" w:lineRule="auto"/>
    </w:pPr>
  </w:style>
  <w:style w:type="paragraph" w:customStyle="1" w:styleId="1F36A75D2AE54C75AD717CC379C18E47">
    <w:name w:val="1F36A75D2AE54C75AD717CC379C18E47"/>
    <w:rsid w:val="0045616A"/>
    <w:pPr>
      <w:spacing w:after="160" w:line="259" w:lineRule="auto"/>
    </w:pPr>
  </w:style>
  <w:style w:type="paragraph" w:customStyle="1" w:styleId="942B2CCA21494FF88425E0A2188B9E1A">
    <w:name w:val="942B2CCA21494FF88425E0A2188B9E1A"/>
    <w:rsid w:val="0045616A"/>
    <w:pPr>
      <w:spacing w:after="160" w:line="259" w:lineRule="auto"/>
    </w:pPr>
  </w:style>
  <w:style w:type="paragraph" w:customStyle="1" w:styleId="17E70A0AC0134D30989BE67D5110B6B4">
    <w:name w:val="17E70A0AC0134D30989BE67D5110B6B4"/>
    <w:rsid w:val="0045616A"/>
    <w:pPr>
      <w:spacing w:after="160" w:line="259" w:lineRule="auto"/>
    </w:pPr>
  </w:style>
  <w:style w:type="paragraph" w:customStyle="1" w:styleId="9387AD7871DF41D08B50B89A31A5E7ED">
    <w:name w:val="9387AD7871DF41D08B50B89A31A5E7ED"/>
    <w:rsid w:val="0045616A"/>
    <w:pPr>
      <w:spacing w:after="160" w:line="259" w:lineRule="auto"/>
    </w:pPr>
  </w:style>
  <w:style w:type="paragraph" w:customStyle="1" w:styleId="B65DF118966D4353865801459A0330DE">
    <w:name w:val="B65DF118966D4353865801459A0330DE"/>
    <w:rsid w:val="0045616A"/>
    <w:pPr>
      <w:spacing w:after="160" w:line="259" w:lineRule="auto"/>
    </w:pPr>
  </w:style>
  <w:style w:type="paragraph" w:customStyle="1" w:styleId="5BA8EC3FF69D41ADBDEA15625DFCC1C8">
    <w:name w:val="5BA8EC3FF69D41ADBDEA15625DFCC1C8"/>
    <w:rsid w:val="0045616A"/>
    <w:pPr>
      <w:spacing w:after="160" w:line="259" w:lineRule="auto"/>
    </w:pPr>
  </w:style>
  <w:style w:type="paragraph" w:customStyle="1" w:styleId="ED9655C7EDDC41698700C94763CFFA30">
    <w:name w:val="ED9655C7EDDC41698700C94763CFFA30"/>
    <w:rsid w:val="0045616A"/>
    <w:pPr>
      <w:spacing w:after="160" w:line="259" w:lineRule="auto"/>
    </w:pPr>
  </w:style>
  <w:style w:type="paragraph" w:customStyle="1" w:styleId="5A58B979C69540C286323BABFEDF0290">
    <w:name w:val="5A58B979C69540C286323BABFEDF0290"/>
    <w:rsid w:val="0045616A"/>
    <w:pPr>
      <w:spacing w:after="160" w:line="259" w:lineRule="auto"/>
    </w:pPr>
  </w:style>
  <w:style w:type="paragraph" w:customStyle="1" w:styleId="C4D5F343B6514949A9288844C484DC0A">
    <w:name w:val="C4D5F343B6514949A9288844C484DC0A"/>
    <w:rsid w:val="0045616A"/>
    <w:pPr>
      <w:spacing w:after="160" w:line="259" w:lineRule="auto"/>
    </w:pPr>
  </w:style>
  <w:style w:type="paragraph" w:customStyle="1" w:styleId="CA7B404103A5450ABFB654D696D70D08">
    <w:name w:val="CA7B404103A5450ABFB654D696D70D08"/>
    <w:rsid w:val="0045616A"/>
    <w:pPr>
      <w:spacing w:after="160" w:line="259" w:lineRule="auto"/>
    </w:pPr>
  </w:style>
  <w:style w:type="paragraph" w:customStyle="1" w:styleId="94B606979B534315A68599B66F2A1CB7">
    <w:name w:val="94B606979B534315A68599B66F2A1CB7"/>
    <w:rsid w:val="0045616A"/>
    <w:pPr>
      <w:spacing w:after="160" w:line="259" w:lineRule="auto"/>
    </w:pPr>
  </w:style>
  <w:style w:type="paragraph" w:customStyle="1" w:styleId="660723BF1DCB4B46B71C26D793B573BC">
    <w:name w:val="660723BF1DCB4B46B71C26D793B573BC"/>
    <w:rsid w:val="0045616A"/>
    <w:pPr>
      <w:spacing w:after="160" w:line="259" w:lineRule="auto"/>
    </w:pPr>
  </w:style>
  <w:style w:type="paragraph" w:customStyle="1" w:styleId="510A6075660B4D929785EF17843B996E">
    <w:name w:val="510A6075660B4D929785EF17843B996E"/>
    <w:rsid w:val="0045616A"/>
    <w:pPr>
      <w:spacing w:after="160" w:line="259" w:lineRule="auto"/>
    </w:pPr>
  </w:style>
  <w:style w:type="paragraph" w:customStyle="1" w:styleId="E8CF84F9783B471DA7C8FD5EED650D99">
    <w:name w:val="E8CF84F9783B471DA7C8FD5EED650D99"/>
    <w:rsid w:val="0045616A"/>
    <w:pPr>
      <w:spacing w:after="160" w:line="259" w:lineRule="auto"/>
    </w:pPr>
  </w:style>
  <w:style w:type="paragraph" w:customStyle="1" w:styleId="1D371016D23A4DC29BD4C383E6F7AD27">
    <w:name w:val="1D371016D23A4DC29BD4C383E6F7AD27"/>
    <w:rsid w:val="0045616A"/>
    <w:pPr>
      <w:spacing w:after="160" w:line="259" w:lineRule="auto"/>
    </w:pPr>
  </w:style>
  <w:style w:type="paragraph" w:customStyle="1" w:styleId="B073686031CB4CE8AB71159094EFFE69">
    <w:name w:val="B073686031CB4CE8AB71159094EFFE69"/>
    <w:rsid w:val="0045616A"/>
    <w:pPr>
      <w:spacing w:after="160" w:line="259" w:lineRule="auto"/>
    </w:pPr>
  </w:style>
  <w:style w:type="paragraph" w:customStyle="1" w:styleId="9E5A04C2F0F544AAB7BA691C1410386A">
    <w:name w:val="9E5A04C2F0F544AAB7BA691C1410386A"/>
    <w:rsid w:val="0045616A"/>
    <w:pPr>
      <w:spacing w:after="160" w:line="259" w:lineRule="auto"/>
    </w:pPr>
  </w:style>
  <w:style w:type="paragraph" w:customStyle="1" w:styleId="69F8779F46E14316AF6BD163C29568FA">
    <w:name w:val="69F8779F46E14316AF6BD163C29568FA"/>
    <w:rsid w:val="0045616A"/>
    <w:pPr>
      <w:spacing w:after="160" w:line="259" w:lineRule="auto"/>
    </w:pPr>
  </w:style>
  <w:style w:type="paragraph" w:customStyle="1" w:styleId="1D4F5380BBC248F29F196750DFE3D342">
    <w:name w:val="1D4F5380BBC248F29F196750DFE3D342"/>
    <w:rsid w:val="0045616A"/>
    <w:pPr>
      <w:spacing w:after="160" w:line="259" w:lineRule="auto"/>
    </w:pPr>
  </w:style>
  <w:style w:type="paragraph" w:customStyle="1" w:styleId="A1CED2848E7E4E93B27827A302195730">
    <w:name w:val="A1CED2848E7E4E93B27827A302195730"/>
    <w:rsid w:val="0045616A"/>
    <w:pPr>
      <w:spacing w:after="160" w:line="259" w:lineRule="auto"/>
    </w:pPr>
  </w:style>
  <w:style w:type="paragraph" w:customStyle="1" w:styleId="06C42D64916945F8BC2A5235F8F3E20E">
    <w:name w:val="06C42D64916945F8BC2A5235F8F3E20E"/>
    <w:rsid w:val="0045616A"/>
    <w:pPr>
      <w:spacing w:after="160" w:line="259" w:lineRule="auto"/>
    </w:pPr>
  </w:style>
  <w:style w:type="paragraph" w:customStyle="1" w:styleId="7E9AD14A3BC1440FAEEF38D3CCFCBC8B">
    <w:name w:val="7E9AD14A3BC1440FAEEF38D3CCFCBC8B"/>
    <w:rsid w:val="0045616A"/>
    <w:pPr>
      <w:spacing w:after="160" w:line="259" w:lineRule="auto"/>
    </w:pPr>
  </w:style>
  <w:style w:type="paragraph" w:customStyle="1" w:styleId="5403F64E649D4CD0863121609EFDF686">
    <w:name w:val="5403F64E649D4CD0863121609EFDF686"/>
    <w:rsid w:val="0045616A"/>
    <w:pPr>
      <w:spacing w:after="160" w:line="259" w:lineRule="auto"/>
    </w:pPr>
  </w:style>
  <w:style w:type="paragraph" w:customStyle="1" w:styleId="6590961AE27C4778A7D0BB9DD7488F76">
    <w:name w:val="6590961AE27C4778A7D0BB9DD7488F76"/>
    <w:rsid w:val="0045616A"/>
    <w:pPr>
      <w:spacing w:after="160" w:line="259" w:lineRule="auto"/>
    </w:pPr>
  </w:style>
  <w:style w:type="paragraph" w:customStyle="1" w:styleId="62208C47D5204662B66318B156C60037">
    <w:name w:val="62208C47D5204662B66318B156C60037"/>
    <w:rsid w:val="0045616A"/>
    <w:pPr>
      <w:spacing w:after="160" w:line="259" w:lineRule="auto"/>
    </w:pPr>
  </w:style>
  <w:style w:type="paragraph" w:customStyle="1" w:styleId="946A8852F412448CBD4C607B056AC4AE">
    <w:name w:val="946A8852F412448CBD4C607B056AC4AE"/>
    <w:rsid w:val="0045616A"/>
    <w:pPr>
      <w:spacing w:after="160" w:line="259" w:lineRule="auto"/>
    </w:pPr>
  </w:style>
  <w:style w:type="paragraph" w:customStyle="1" w:styleId="5F939704A6884876916E4B57C8489E0E">
    <w:name w:val="5F939704A6884876916E4B57C8489E0E"/>
    <w:rsid w:val="0045616A"/>
    <w:pPr>
      <w:spacing w:after="160" w:line="259" w:lineRule="auto"/>
    </w:pPr>
  </w:style>
  <w:style w:type="paragraph" w:customStyle="1" w:styleId="0222F94A2B5A4EFB9E7AE9804E3A710C">
    <w:name w:val="0222F94A2B5A4EFB9E7AE9804E3A710C"/>
    <w:rsid w:val="0045616A"/>
    <w:pPr>
      <w:spacing w:after="160" w:line="259" w:lineRule="auto"/>
    </w:pPr>
  </w:style>
  <w:style w:type="paragraph" w:customStyle="1" w:styleId="FB58C2DFCF1E4124B82ABCA3EF4A4D1C">
    <w:name w:val="FB58C2DFCF1E4124B82ABCA3EF4A4D1C"/>
    <w:rsid w:val="0045616A"/>
    <w:pPr>
      <w:spacing w:after="160" w:line="259" w:lineRule="auto"/>
    </w:pPr>
  </w:style>
  <w:style w:type="paragraph" w:customStyle="1" w:styleId="0E4D41B7739D4ABFB3E6890CFC0251DE">
    <w:name w:val="0E4D41B7739D4ABFB3E6890CFC0251DE"/>
    <w:rsid w:val="0045616A"/>
    <w:pPr>
      <w:spacing w:after="160" w:line="259" w:lineRule="auto"/>
    </w:pPr>
  </w:style>
  <w:style w:type="paragraph" w:customStyle="1" w:styleId="1FCD108D68F5460892AC5E9BAB4FA207">
    <w:name w:val="1FCD108D68F5460892AC5E9BAB4FA207"/>
    <w:rsid w:val="0045616A"/>
    <w:pPr>
      <w:spacing w:after="160" w:line="259" w:lineRule="auto"/>
    </w:pPr>
  </w:style>
  <w:style w:type="paragraph" w:customStyle="1" w:styleId="4A65144A85C840BBA75798857260479A">
    <w:name w:val="4A65144A85C840BBA75798857260479A"/>
    <w:rsid w:val="0045616A"/>
    <w:pPr>
      <w:spacing w:after="160" w:line="259" w:lineRule="auto"/>
    </w:pPr>
  </w:style>
  <w:style w:type="paragraph" w:customStyle="1" w:styleId="99B55414B277413EADECFFC5DB74FE1A">
    <w:name w:val="99B55414B277413EADECFFC5DB74FE1A"/>
    <w:rsid w:val="0045616A"/>
    <w:pPr>
      <w:spacing w:after="160" w:line="259" w:lineRule="auto"/>
    </w:pPr>
  </w:style>
  <w:style w:type="paragraph" w:customStyle="1" w:styleId="D6C7E8A2D55843CD91DE9172870D13DB">
    <w:name w:val="D6C7E8A2D55843CD91DE9172870D13DB"/>
    <w:rsid w:val="0045616A"/>
    <w:pPr>
      <w:spacing w:after="160" w:line="259" w:lineRule="auto"/>
    </w:pPr>
  </w:style>
  <w:style w:type="paragraph" w:customStyle="1" w:styleId="A7FD28036FC143F2908BE52F64BE0C7E">
    <w:name w:val="A7FD28036FC143F2908BE52F64BE0C7E"/>
    <w:rsid w:val="0045616A"/>
    <w:pPr>
      <w:spacing w:after="160" w:line="259" w:lineRule="auto"/>
    </w:pPr>
  </w:style>
  <w:style w:type="paragraph" w:customStyle="1" w:styleId="7C663BC1DF5C4DD2A2AB7613AF4FFC90">
    <w:name w:val="7C663BC1DF5C4DD2A2AB7613AF4FFC90"/>
    <w:rsid w:val="0045616A"/>
    <w:pPr>
      <w:spacing w:after="160" w:line="259" w:lineRule="auto"/>
    </w:pPr>
  </w:style>
  <w:style w:type="paragraph" w:customStyle="1" w:styleId="380BE029AAF44A16882F4FB63E41EF46">
    <w:name w:val="380BE029AAF44A16882F4FB63E41EF46"/>
    <w:rsid w:val="0045616A"/>
    <w:pPr>
      <w:spacing w:after="160" w:line="259" w:lineRule="auto"/>
    </w:pPr>
  </w:style>
  <w:style w:type="paragraph" w:customStyle="1" w:styleId="1FF0232D67A24A41A63FEFE5F22D762D">
    <w:name w:val="1FF0232D67A24A41A63FEFE5F22D762D"/>
    <w:rsid w:val="0045616A"/>
    <w:pPr>
      <w:spacing w:after="160" w:line="259" w:lineRule="auto"/>
    </w:pPr>
  </w:style>
  <w:style w:type="paragraph" w:customStyle="1" w:styleId="FE6AD8CDFF914AA1875DB3F67E65816A">
    <w:name w:val="FE6AD8CDFF914AA1875DB3F67E65816A"/>
    <w:rsid w:val="0045616A"/>
    <w:pPr>
      <w:spacing w:after="160" w:line="259" w:lineRule="auto"/>
    </w:pPr>
  </w:style>
  <w:style w:type="paragraph" w:customStyle="1" w:styleId="3E7331D9285A4B2CB89427CD8026F093">
    <w:name w:val="3E7331D9285A4B2CB89427CD8026F093"/>
    <w:rsid w:val="0045616A"/>
    <w:pPr>
      <w:spacing w:after="160" w:line="259" w:lineRule="auto"/>
    </w:pPr>
  </w:style>
  <w:style w:type="paragraph" w:customStyle="1" w:styleId="BFB0A464070549D094E8637713E662A5">
    <w:name w:val="BFB0A464070549D094E8637713E662A5"/>
    <w:rsid w:val="0045616A"/>
    <w:pPr>
      <w:spacing w:after="160" w:line="259" w:lineRule="auto"/>
    </w:pPr>
  </w:style>
  <w:style w:type="paragraph" w:customStyle="1" w:styleId="0B2F0A5D8F2E4445AD85DE1E8A39D60F">
    <w:name w:val="0B2F0A5D8F2E4445AD85DE1E8A39D60F"/>
    <w:rsid w:val="0045616A"/>
    <w:pPr>
      <w:spacing w:after="160" w:line="259" w:lineRule="auto"/>
    </w:pPr>
  </w:style>
  <w:style w:type="paragraph" w:customStyle="1" w:styleId="A14B77BA81E448EB8009151C618BA032">
    <w:name w:val="A14B77BA81E448EB8009151C618BA032"/>
    <w:rsid w:val="0045616A"/>
    <w:pPr>
      <w:spacing w:after="160" w:line="259" w:lineRule="auto"/>
    </w:pPr>
  </w:style>
  <w:style w:type="paragraph" w:customStyle="1" w:styleId="9150E208C2F746D0A731F28C8D19F2F8">
    <w:name w:val="9150E208C2F746D0A731F28C8D19F2F8"/>
    <w:rsid w:val="0045616A"/>
    <w:pPr>
      <w:spacing w:after="160" w:line="259" w:lineRule="auto"/>
    </w:pPr>
  </w:style>
  <w:style w:type="paragraph" w:customStyle="1" w:styleId="010E5EA2AE8C422788D805CA49B5FE3F">
    <w:name w:val="010E5EA2AE8C422788D805CA49B5FE3F"/>
    <w:rsid w:val="0045616A"/>
    <w:pPr>
      <w:spacing w:after="160" w:line="259" w:lineRule="auto"/>
    </w:pPr>
  </w:style>
  <w:style w:type="paragraph" w:customStyle="1" w:styleId="EB520E9E8A82405388ADC734AB365545">
    <w:name w:val="EB520E9E8A82405388ADC734AB365545"/>
    <w:rsid w:val="0045616A"/>
    <w:pPr>
      <w:spacing w:after="160" w:line="259" w:lineRule="auto"/>
    </w:pPr>
  </w:style>
  <w:style w:type="paragraph" w:customStyle="1" w:styleId="F8F049D5E8144788B037CABCCE5BC3E9">
    <w:name w:val="F8F049D5E8144788B037CABCCE5BC3E9"/>
    <w:rsid w:val="0045616A"/>
    <w:pPr>
      <w:spacing w:after="160" w:line="259" w:lineRule="auto"/>
    </w:pPr>
  </w:style>
  <w:style w:type="paragraph" w:customStyle="1" w:styleId="BF942C254DAB49BE9D315C1747B34585">
    <w:name w:val="BF942C254DAB49BE9D315C1747B34585"/>
    <w:rsid w:val="0045616A"/>
    <w:pPr>
      <w:spacing w:after="160" w:line="259" w:lineRule="auto"/>
    </w:pPr>
  </w:style>
  <w:style w:type="paragraph" w:customStyle="1" w:styleId="E3A34ED9040C4B6482611B7B53BFB23F">
    <w:name w:val="E3A34ED9040C4B6482611B7B53BFB23F"/>
    <w:rsid w:val="0045616A"/>
    <w:pPr>
      <w:spacing w:after="160" w:line="259" w:lineRule="auto"/>
    </w:pPr>
  </w:style>
  <w:style w:type="paragraph" w:customStyle="1" w:styleId="836D2DCB19764F468228AC68D1592022">
    <w:name w:val="836D2DCB19764F468228AC68D1592022"/>
    <w:rsid w:val="0045616A"/>
    <w:pPr>
      <w:spacing w:after="160" w:line="259" w:lineRule="auto"/>
    </w:pPr>
  </w:style>
  <w:style w:type="paragraph" w:customStyle="1" w:styleId="A3A378FD432F44C298B9252CF212C8CE">
    <w:name w:val="A3A378FD432F44C298B9252CF212C8CE"/>
    <w:rsid w:val="0045616A"/>
    <w:pPr>
      <w:spacing w:after="160" w:line="259" w:lineRule="auto"/>
    </w:pPr>
  </w:style>
  <w:style w:type="paragraph" w:customStyle="1" w:styleId="00067B18F9F34DD9A3413966EDAA3B6B">
    <w:name w:val="00067B18F9F34DD9A3413966EDAA3B6B"/>
    <w:rsid w:val="0045616A"/>
    <w:pPr>
      <w:spacing w:after="160" w:line="259" w:lineRule="auto"/>
    </w:pPr>
  </w:style>
  <w:style w:type="paragraph" w:customStyle="1" w:styleId="B1E6109EA5D44753B70EE2DBE499C9F5">
    <w:name w:val="B1E6109EA5D44753B70EE2DBE499C9F5"/>
    <w:rsid w:val="0045616A"/>
    <w:pPr>
      <w:spacing w:after="160" w:line="259" w:lineRule="auto"/>
    </w:pPr>
  </w:style>
  <w:style w:type="paragraph" w:customStyle="1" w:styleId="88679137862F41049D6A9B644AAF10E2">
    <w:name w:val="88679137862F41049D6A9B644AAF10E2"/>
    <w:rsid w:val="0045616A"/>
    <w:pPr>
      <w:spacing w:after="160" w:line="259" w:lineRule="auto"/>
    </w:pPr>
  </w:style>
  <w:style w:type="paragraph" w:customStyle="1" w:styleId="C803FDE96FC7465383F1B13B10B9F1D4">
    <w:name w:val="C803FDE96FC7465383F1B13B10B9F1D4"/>
    <w:rsid w:val="0045616A"/>
    <w:pPr>
      <w:spacing w:after="160" w:line="259" w:lineRule="auto"/>
    </w:pPr>
  </w:style>
  <w:style w:type="paragraph" w:customStyle="1" w:styleId="4A18FB925DF445EA818B7F797116CBCD">
    <w:name w:val="4A18FB925DF445EA818B7F797116CBCD"/>
    <w:rsid w:val="0045616A"/>
    <w:pPr>
      <w:spacing w:after="160" w:line="259" w:lineRule="auto"/>
    </w:pPr>
  </w:style>
  <w:style w:type="paragraph" w:customStyle="1" w:styleId="7C7FAB69D4C64B76AEB540DA08E2D9E7">
    <w:name w:val="7C7FAB69D4C64B76AEB540DA08E2D9E7"/>
    <w:rsid w:val="0045616A"/>
    <w:pPr>
      <w:spacing w:after="160" w:line="259" w:lineRule="auto"/>
    </w:pPr>
  </w:style>
  <w:style w:type="paragraph" w:customStyle="1" w:styleId="D206C75A349041ACB32161CC9DD9DED7">
    <w:name w:val="D206C75A349041ACB32161CC9DD9DED7"/>
    <w:rsid w:val="0045616A"/>
    <w:pPr>
      <w:spacing w:after="160" w:line="259" w:lineRule="auto"/>
    </w:pPr>
  </w:style>
  <w:style w:type="paragraph" w:customStyle="1" w:styleId="A63C7DA8D3434BD2924A9153EE4685B0">
    <w:name w:val="A63C7DA8D3434BD2924A9153EE4685B0"/>
    <w:rsid w:val="0045616A"/>
    <w:pPr>
      <w:spacing w:after="160" w:line="259" w:lineRule="auto"/>
    </w:pPr>
  </w:style>
  <w:style w:type="paragraph" w:customStyle="1" w:styleId="F0D5BC12AD5A4E9C91F2A60F6454F445">
    <w:name w:val="F0D5BC12AD5A4E9C91F2A60F6454F445"/>
    <w:rsid w:val="0045616A"/>
    <w:pPr>
      <w:spacing w:after="160" w:line="259" w:lineRule="auto"/>
    </w:pPr>
  </w:style>
  <w:style w:type="paragraph" w:customStyle="1" w:styleId="B036BF46970B4061969C640C5D3CAC74">
    <w:name w:val="B036BF46970B4061969C640C5D3CAC74"/>
    <w:rsid w:val="0045616A"/>
    <w:pPr>
      <w:spacing w:after="160" w:line="259" w:lineRule="auto"/>
    </w:pPr>
  </w:style>
  <w:style w:type="paragraph" w:customStyle="1" w:styleId="A5F3B027DF7C44B1BB04026F062C379E">
    <w:name w:val="A5F3B027DF7C44B1BB04026F062C379E"/>
    <w:rsid w:val="0045616A"/>
    <w:pPr>
      <w:spacing w:after="160" w:line="259" w:lineRule="auto"/>
    </w:pPr>
  </w:style>
  <w:style w:type="paragraph" w:customStyle="1" w:styleId="6EA377BB858D495B84442D315FAC091C">
    <w:name w:val="6EA377BB858D495B84442D315FAC091C"/>
    <w:rsid w:val="0045616A"/>
    <w:pPr>
      <w:spacing w:after="160" w:line="259" w:lineRule="auto"/>
    </w:pPr>
  </w:style>
  <w:style w:type="paragraph" w:customStyle="1" w:styleId="61EA66928E2D48778E7B083F602D7F7A">
    <w:name w:val="61EA66928E2D48778E7B083F602D7F7A"/>
    <w:rsid w:val="0045616A"/>
    <w:pPr>
      <w:spacing w:after="160" w:line="259" w:lineRule="auto"/>
    </w:pPr>
  </w:style>
  <w:style w:type="paragraph" w:customStyle="1" w:styleId="30AB705F91514ABE8F74F1DF2F0B01D4">
    <w:name w:val="30AB705F91514ABE8F74F1DF2F0B01D4"/>
    <w:rsid w:val="0045616A"/>
    <w:pPr>
      <w:spacing w:after="160" w:line="259" w:lineRule="auto"/>
    </w:pPr>
  </w:style>
  <w:style w:type="paragraph" w:customStyle="1" w:styleId="740C61F9D262422EAB2825592596BEDA">
    <w:name w:val="740C61F9D262422EAB2825592596BEDA"/>
    <w:rsid w:val="0045616A"/>
    <w:pPr>
      <w:spacing w:after="160" w:line="259" w:lineRule="auto"/>
    </w:pPr>
  </w:style>
  <w:style w:type="paragraph" w:customStyle="1" w:styleId="C967C9FE65A0481990585F7F05874921">
    <w:name w:val="C967C9FE65A0481990585F7F05874921"/>
    <w:rsid w:val="0045616A"/>
    <w:pPr>
      <w:spacing w:after="160" w:line="259" w:lineRule="auto"/>
    </w:pPr>
  </w:style>
  <w:style w:type="paragraph" w:customStyle="1" w:styleId="13274E09C9EC4A039E9F791E405063E6">
    <w:name w:val="13274E09C9EC4A039E9F791E405063E6"/>
    <w:rsid w:val="0045616A"/>
    <w:pPr>
      <w:spacing w:after="160" w:line="259" w:lineRule="auto"/>
    </w:pPr>
  </w:style>
  <w:style w:type="paragraph" w:customStyle="1" w:styleId="63BFFCEA85B24607882C67318A93EEF1">
    <w:name w:val="63BFFCEA85B24607882C67318A93EEF1"/>
    <w:rsid w:val="0045616A"/>
    <w:pPr>
      <w:spacing w:after="160" w:line="259" w:lineRule="auto"/>
    </w:pPr>
  </w:style>
  <w:style w:type="paragraph" w:customStyle="1" w:styleId="9B72D6486A494129BEDB19F47C7C3956">
    <w:name w:val="9B72D6486A494129BEDB19F47C7C3956"/>
    <w:rsid w:val="0045616A"/>
    <w:pPr>
      <w:spacing w:after="160" w:line="259" w:lineRule="auto"/>
    </w:pPr>
  </w:style>
  <w:style w:type="paragraph" w:customStyle="1" w:styleId="2E40400009DA4D27A7C61CAF33EDD344">
    <w:name w:val="2E40400009DA4D27A7C61CAF33EDD344"/>
    <w:rsid w:val="0045616A"/>
    <w:pPr>
      <w:spacing w:after="160" w:line="259" w:lineRule="auto"/>
    </w:pPr>
  </w:style>
  <w:style w:type="paragraph" w:customStyle="1" w:styleId="526626091ED74883AE88CE7875B5259F">
    <w:name w:val="526626091ED74883AE88CE7875B5259F"/>
    <w:rsid w:val="0045616A"/>
    <w:pPr>
      <w:spacing w:after="160" w:line="259" w:lineRule="auto"/>
    </w:pPr>
  </w:style>
  <w:style w:type="paragraph" w:customStyle="1" w:styleId="6EFA7FBD075D469E962B5E216B5B2B6F">
    <w:name w:val="6EFA7FBD075D469E962B5E216B5B2B6F"/>
    <w:rsid w:val="0045616A"/>
    <w:pPr>
      <w:spacing w:after="160" w:line="259" w:lineRule="auto"/>
    </w:pPr>
  </w:style>
  <w:style w:type="paragraph" w:customStyle="1" w:styleId="0A096EFCCB444DE6B490AC0932F416DD">
    <w:name w:val="0A096EFCCB444DE6B490AC0932F416DD"/>
    <w:rsid w:val="0045616A"/>
    <w:pPr>
      <w:spacing w:after="160" w:line="259" w:lineRule="auto"/>
    </w:pPr>
  </w:style>
  <w:style w:type="paragraph" w:customStyle="1" w:styleId="1DB91497BB874CEE85ACB42FC9C931FD">
    <w:name w:val="1DB91497BB874CEE85ACB42FC9C931FD"/>
    <w:rsid w:val="0045616A"/>
    <w:pPr>
      <w:spacing w:after="160" w:line="259" w:lineRule="auto"/>
    </w:pPr>
  </w:style>
  <w:style w:type="paragraph" w:customStyle="1" w:styleId="AFA61EE4C96644DA8998F70AE70581C6">
    <w:name w:val="AFA61EE4C96644DA8998F70AE70581C6"/>
    <w:rsid w:val="0045616A"/>
    <w:pPr>
      <w:spacing w:after="160" w:line="259" w:lineRule="auto"/>
    </w:pPr>
  </w:style>
  <w:style w:type="paragraph" w:customStyle="1" w:styleId="4DBC3A961DCB46C7B11BC24C55EEA8C5">
    <w:name w:val="4DBC3A961DCB46C7B11BC24C55EEA8C5"/>
    <w:rsid w:val="0045616A"/>
    <w:pPr>
      <w:spacing w:after="160" w:line="259" w:lineRule="auto"/>
    </w:pPr>
  </w:style>
  <w:style w:type="paragraph" w:customStyle="1" w:styleId="EB089B6BE633491F8BEF224DEBD835C5">
    <w:name w:val="EB089B6BE633491F8BEF224DEBD835C5"/>
    <w:rsid w:val="0045616A"/>
    <w:pPr>
      <w:spacing w:after="160" w:line="259" w:lineRule="auto"/>
    </w:pPr>
  </w:style>
  <w:style w:type="paragraph" w:customStyle="1" w:styleId="EB2A4B50A8CB4958B6B281BF293B81E9">
    <w:name w:val="EB2A4B50A8CB4958B6B281BF293B81E9"/>
    <w:rsid w:val="0045616A"/>
    <w:pPr>
      <w:spacing w:after="160" w:line="259" w:lineRule="auto"/>
    </w:pPr>
  </w:style>
  <w:style w:type="paragraph" w:customStyle="1" w:styleId="BF9D218775224C678AA9D5C1AFFE2872">
    <w:name w:val="BF9D218775224C678AA9D5C1AFFE2872"/>
    <w:rsid w:val="0045616A"/>
    <w:pPr>
      <w:spacing w:after="160" w:line="259" w:lineRule="auto"/>
    </w:pPr>
  </w:style>
  <w:style w:type="paragraph" w:customStyle="1" w:styleId="D98B47EE2CAF4AC7A80F8DAE22589790">
    <w:name w:val="D98B47EE2CAF4AC7A80F8DAE22589790"/>
    <w:rsid w:val="0045616A"/>
    <w:pPr>
      <w:spacing w:after="160" w:line="259" w:lineRule="auto"/>
    </w:pPr>
  </w:style>
  <w:style w:type="paragraph" w:customStyle="1" w:styleId="1C796003BCAF49E3ABCAFCD572E8B221">
    <w:name w:val="1C796003BCAF49E3ABCAFCD572E8B221"/>
    <w:rsid w:val="0045616A"/>
    <w:pPr>
      <w:spacing w:after="160" w:line="259" w:lineRule="auto"/>
    </w:pPr>
  </w:style>
  <w:style w:type="paragraph" w:customStyle="1" w:styleId="8727679432A1426594A084033FA2180E">
    <w:name w:val="8727679432A1426594A084033FA2180E"/>
    <w:rsid w:val="0045616A"/>
    <w:pPr>
      <w:spacing w:after="160" w:line="259" w:lineRule="auto"/>
    </w:pPr>
  </w:style>
  <w:style w:type="paragraph" w:customStyle="1" w:styleId="6E29E2991DB440168338D2E06038D3F9">
    <w:name w:val="6E29E2991DB440168338D2E06038D3F9"/>
    <w:rsid w:val="0045616A"/>
    <w:pPr>
      <w:spacing w:after="160" w:line="259" w:lineRule="auto"/>
    </w:pPr>
  </w:style>
  <w:style w:type="paragraph" w:customStyle="1" w:styleId="8CAA8E485B264B56926DC27992E0DECF">
    <w:name w:val="8CAA8E485B264B56926DC27992E0DECF"/>
    <w:rsid w:val="0045616A"/>
    <w:pPr>
      <w:spacing w:after="160" w:line="259" w:lineRule="auto"/>
    </w:pPr>
  </w:style>
  <w:style w:type="paragraph" w:customStyle="1" w:styleId="473D5533A0AA425F88BCE94295C2DAB7">
    <w:name w:val="473D5533A0AA425F88BCE94295C2DAB7"/>
    <w:rsid w:val="0045616A"/>
    <w:pPr>
      <w:spacing w:after="160" w:line="259" w:lineRule="auto"/>
    </w:pPr>
  </w:style>
  <w:style w:type="paragraph" w:customStyle="1" w:styleId="0685931FE24A46999708B7C2EDBDED6F">
    <w:name w:val="0685931FE24A46999708B7C2EDBDED6F"/>
    <w:rsid w:val="0045616A"/>
    <w:pPr>
      <w:spacing w:after="160" w:line="259" w:lineRule="auto"/>
    </w:pPr>
  </w:style>
  <w:style w:type="paragraph" w:customStyle="1" w:styleId="463229E2D66548C6B7F18C90D1F2CBAA">
    <w:name w:val="463229E2D66548C6B7F18C90D1F2CBAA"/>
    <w:rsid w:val="0045616A"/>
    <w:pPr>
      <w:spacing w:after="160" w:line="259" w:lineRule="auto"/>
    </w:pPr>
  </w:style>
  <w:style w:type="paragraph" w:customStyle="1" w:styleId="1C28A1AF88EA4A35848E8C214CCE2788">
    <w:name w:val="1C28A1AF88EA4A35848E8C214CCE2788"/>
    <w:rsid w:val="0045616A"/>
    <w:pPr>
      <w:spacing w:after="160" w:line="259" w:lineRule="auto"/>
    </w:pPr>
  </w:style>
  <w:style w:type="paragraph" w:customStyle="1" w:styleId="D664B7E7949B4D7ABD8E41995E32659E">
    <w:name w:val="D664B7E7949B4D7ABD8E41995E32659E"/>
    <w:rsid w:val="0045616A"/>
    <w:pPr>
      <w:spacing w:after="160" w:line="259" w:lineRule="auto"/>
    </w:pPr>
  </w:style>
  <w:style w:type="paragraph" w:customStyle="1" w:styleId="0FFF88718E7A4711B5C4C614CB3F5AEA">
    <w:name w:val="0FFF88718E7A4711B5C4C614CB3F5AEA"/>
    <w:rsid w:val="0045616A"/>
    <w:pPr>
      <w:spacing w:after="160" w:line="259" w:lineRule="auto"/>
    </w:pPr>
  </w:style>
  <w:style w:type="paragraph" w:customStyle="1" w:styleId="1BA6B304B84142CF8B6EA1B8184889AE">
    <w:name w:val="1BA6B304B84142CF8B6EA1B8184889AE"/>
    <w:rsid w:val="0045616A"/>
    <w:pPr>
      <w:spacing w:after="160" w:line="259" w:lineRule="auto"/>
    </w:pPr>
  </w:style>
  <w:style w:type="paragraph" w:customStyle="1" w:styleId="1721BE226049431E896F371EB983EEB2">
    <w:name w:val="1721BE226049431E896F371EB983EEB2"/>
    <w:rsid w:val="0045616A"/>
    <w:pPr>
      <w:spacing w:after="160" w:line="259" w:lineRule="auto"/>
    </w:pPr>
  </w:style>
  <w:style w:type="paragraph" w:customStyle="1" w:styleId="5B273D15981945AD83889C8BAC4BF332">
    <w:name w:val="5B273D15981945AD83889C8BAC4BF332"/>
    <w:rsid w:val="0045616A"/>
    <w:pPr>
      <w:spacing w:after="160" w:line="259" w:lineRule="auto"/>
    </w:pPr>
  </w:style>
  <w:style w:type="paragraph" w:customStyle="1" w:styleId="E21149CD159C48258F23D02195DA3247">
    <w:name w:val="E21149CD159C48258F23D02195DA3247"/>
    <w:rsid w:val="0045616A"/>
    <w:pPr>
      <w:spacing w:after="160" w:line="259" w:lineRule="auto"/>
    </w:pPr>
  </w:style>
  <w:style w:type="paragraph" w:customStyle="1" w:styleId="A627D4BABE6841CD9D424E501C1FC858">
    <w:name w:val="A627D4BABE6841CD9D424E501C1FC858"/>
    <w:rsid w:val="0045616A"/>
    <w:pPr>
      <w:spacing w:after="160" w:line="259" w:lineRule="auto"/>
    </w:pPr>
  </w:style>
  <w:style w:type="paragraph" w:customStyle="1" w:styleId="2DD0751088F945BAA72EC1DF4465BF16">
    <w:name w:val="2DD0751088F945BAA72EC1DF4465BF16"/>
    <w:rsid w:val="0045616A"/>
    <w:pPr>
      <w:spacing w:after="160" w:line="259" w:lineRule="auto"/>
    </w:pPr>
  </w:style>
  <w:style w:type="paragraph" w:customStyle="1" w:styleId="821801BE24B143EB88D09D67419F3F82">
    <w:name w:val="821801BE24B143EB88D09D67419F3F82"/>
    <w:rsid w:val="0045616A"/>
    <w:pPr>
      <w:spacing w:after="160" w:line="259" w:lineRule="auto"/>
    </w:pPr>
  </w:style>
  <w:style w:type="paragraph" w:customStyle="1" w:styleId="A2C551E9CC854BA89B7188098A005C98">
    <w:name w:val="A2C551E9CC854BA89B7188098A005C98"/>
    <w:rsid w:val="0045616A"/>
    <w:pPr>
      <w:spacing w:after="160" w:line="259" w:lineRule="auto"/>
    </w:pPr>
  </w:style>
  <w:style w:type="paragraph" w:customStyle="1" w:styleId="7A5412867509412AB474A8F815B51DE7">
    <w:name w:val="7A5412867509412AB474A8F815B51DE7"/>
    <w:rsid w:val="0045616A"/>
    <w:pPr>
      <w:spacing w:after="160" w:line="259" w:lineRule="auto"/>
    </w:pPr>
  </w:style>
  <w:style w:type="paragraph" w:customStyle="1" w:styleId="BC7BFB80F79D44489C3CFD7DFD814C70">
    <w:name w:val="BC7BFB80F79D44489C3CFD7DFD814C70"/>
    <w:rsid w:val="0045616A"/>
    <w:pPr>
      <w:spacing w:after="160" w:line="259" w:lineRule="auto"/>
    </w:pPr>
  </w:style>
  <w:style w:type="paragraph" w:customStyle="1" w:styleId="EE9139E35A0E43D9A0B6E179E1188CC7">
    <w:name w:val="EE9139E35A0E43D9A0B6E179E1188CC7"/>
    <w:rsid w:val="0045616A"/>
    <w:pPr>
      <w:spacing w:after="160" w:line="259" w:lineRule="auto"/>
    </w:pPr>
  </w:style>
  <w:style w:type="paragraph" w:customStyle="1" w:styleId="D8DCC9C9DA7B4E3495D9EFF04BA72151">
    <w:name w:val="D8DCC9C9DA7B4E3495D9EFF04BA72151"/>
    <w:rsid w:val="0045616A"/>
    <w:pPr>
      <w:spacing w:after="160" w:line="259" w:lineRule="auto"/>
    </w:pPr>
  </w:style>
  <w:style w:type="paragraph" w:customStyle="1" w:styleId="8C4D64DF316D4088B54FE3098608FCAF">
    <w:name w:val="8C4D64DF316D4088B54FE3098608FCAF"/>
    <w:rsid w:val="0045616A"/>
    <w:pPr>
      <w:spacing w:after="160" w:line="259" w:lineRule="auto"/>
    </w:pPr>
  </w:style>
  <w:style w:type="paragraph" w:customStyle="1" w:styleId="1444A58E4AE947148CD0C309256B0DCC">
    <w:name w:val="1444A58E4AE947148CD0C309256B0DCC"/>
    <w:rsid w:val="0045616A"/>
    <w:pPr>
      <w:spacing w:after="160" w:line="259" w:lineRule="auto"/>
    </w:pPr>
  </w:style>
  <w:style w:type="paragraph" w:customStyle="1" w:styleId="EEEBB56BF056465493C948DE2541086C">
    <w:name w:val="EEEBB56BF056465493C948DE2541086C"/>
    <w:rsid w:val="0045616A"/>
    <w:pPr>
      <w:spacing w:after="160" w:line="259" w:lineRule="auto"/>
    </w:pPr>
  </w:style>
  <w:style w:type="paragraph" w:customStyle="1" w:styleId="01ACE17601B243218F3D1613A46020D1">
    <w:name w:val="01ACE17601B243218F3D1613A46020D1"/>
    <w:rsid w:val="0045616A"/>
    <w:pPr>
      <w:spacing w:after="160" w:line="259" w:lineRule="auto"/>
    </w:pPr>
  </w:style>
  <w:style w:type="paragraph" w:customStyle="1" w:styleId="58B9D218EF9A4697B1CCCC17E1E931FE">
    <w:name w:val="58B9D218EF9A4697B1CCCC17E1E931FE"/>
    <w:rsid w:val="0045616A"/>
    <w:pPr>
      <w:spacing w:after="160" w:line="259" w:lineRule="auto"/>
    </w:pPr>
  </w:style>
  <w:style w:type="paragraph" w:customStyle="1" w:styleId="575096875DB443C99EB62BE79FE7C01D">
    <w:name w:val="575096875DB443C99EB62BE79FE7C01D"/>
    <w:rsid w:val="0045616A"/>
    <w:pPr>
      <w:spacing w:after="160" w:line="259" w:lineRule="auto"/>
    </w:pPr>
  </w:style>
  <w:style w:type="paragraph" w:customStyle="1" w:styleId="C2727799858747E1B890A37DDC2528BD">
    <w:name w:val="C2727799858747E1B890A37DDC2528BD"/>
    <w:rsid w:val="0045616A"/>
    <w:pPr>
      <w:spacing w:after="160" w:line="259" w:lineRule="auto"/>
    </w:pPr>
  </w:style>
  <w:style w:type="paragraph" w:customStyle="1" w:styleId="CB1E11AE699F4971839D33764F85D1A8">
    <w:name w:val="CB1E11AE699F4971839D33764F85D1A8"/>
    <w:rsid w:val="0045616A"/>
    <w:pPr>
      <w:spacing w:after="160" w:line="259" w:lineRule="auto"/>
    </w:pPr>
  </w:style>
  <w:style w:type="paragraph" w:customStyle="1" w:styleId="F3DBE9C876744C80BC6C7DFD58D49E02">
    <w:name w:val="F3DBE9C876744C80BC6C7DFD58D49E02"/>
    <w:rsid w:val="0045616A"/>
    <w:pPr>
      <w:spacing w:after="160" w:line="259" w:lineRule="auto"/>
    </w:pPr>
  </w:style>
  <w:style w:type="paragraph" w:customStyle="1" w:styleId="384C5A9434F74E34BF381B21C3A073CE">
    <w:name w:val="384C5A9434F74E34BF381B21C3A073CE"/>
    <w:rsid w:val="0045616A"/>
    <w:pPr>
      <w:spacing w:after="160" w:line="259" w:lineRule="auto"/>
    </w:pPr>
  </w:style>
  <w:style w:type="paragraph" w:customStyle="1" w:styleId="6122C2FA1A25464284A218E43B6004F1">
    <w:name w:val="6122C2FA1A25464284A218E43B6004F1"/>
    <w:rsid w:val="0045616A"/>
    <w:pPr>
      <w:spacing w:after="160" w:line="259" w:lineRule="auto"/>
    </w:pPr>
  </w:style>
  <w:style w:type="paragraph" w:customStyle="1" w:styleId="8E6D19F7A5E9499980AB9CEC5F7C94A4">
    <w:name w:val="8E6D19F7A5E9499980AB9CEC5F7C94A4"/>
    <w:rsid w:val="0045616A"/>
    <w:pPr>
      <w:spacing w:after="160" w:line="259" w:lineRule="auto"/>
    </w:pPr>
  </w:style>
  <w:style w:type="paragraph" w:customStyle="1" w:styleId="7F42F90FCE1F463D9CB9E2C9B2E3F05B">
    <w:name w:val="7F42F90FCE1F463D9CB9E2C9B2E3F05B"/>
    <w:rsid w:val="0045616A"/>
    <w:pPr>
      <w:spacing w:after="160" w:line="259" w:lineRule="auto"/>
    </w:pPr>
  </w:style>
  <w:style w:type="paragraph" w:customStyle="1" w:styleId="E09B0E11CCD349B88FB43CCB07548773">
    <w:name w:val="E09B0E11CCD349B88FB43CCB07548773"/>
    <w:rsid w:val="0045616A"/>
    <w:pPr>
      <w:spacing w:after="160" w:line="259" w:lineRule="auto"/>
    </w:pPr>
  </w:style>
  <w:style w:type="paragraph" w:customStyle="1" w:styleId="9B4A378659764F829A490C385C82ABB6">
    <w:name w:val="9B4A378659764F829A490C385C82ABB6"/>
    <w:rsid w:val="0045616A"/>
    <w:pPr>
      <w:spacing w:after="160" w:line="259" w:lineRule="auto"/>
    </w:pPr>
  </w:style>
  <w:style w:type="paragraph" w:customStyle="1" w:styleId="066C4A76DED24843997BAC7220066162">
    <w:name w:val="066C4A76DED24843997BAC7220066162"/>
    <w:rsid w:val="0045616A"/>
    <w:pPr>
      <w:spacing w:after="160" w:line="259" w:lineRule="auto"/>
    </w:pPr>
  </w:style>
  <w:style w:type="paragraph" w:customStyle="1" w:styleId="FB97372A1E8A47E1BCECF7C68F9549D5">
    <w:name w:val="FB97372A1E8A47E1BCECF7C68F9549D5"/>
    <w:rsid w:val="0045616A"/>
    <w:pPr>
      <w:spacing w:after="160" w:line="259" w:lineRule="auto"/>
    </w:pPr>
  </w:style>
  <w:style w:type="paragraph" w:customStyle="1" w:styleId="7E3A4CEEF6E249129D6339A6E7054FA2">
    <w:name w:val="7E3A4CEEF6E249129D6339A6E7054FA2"/>
    <w:rsid w:val="0045616A"/>
    <w:pPr>
      <w:spacing w:after="160" w:line="259" w:lineRule="auto"/>
    </w:pPr>
  </w:style>
  <w:style w:type="paragraph" w:customStyle="1" w:styleId="291F898908F046CEAFBA95E9BABA1B2F">
    <w:name w:val="291F898908F046CEAFBA95E9BABA1B2F"/>
    <w:rsid w:val="0045616A"/>
    <w:pPr>
      <w:spacing w:after="160" w:line="259" w:lineRule="auto"/>
    </w:pPr>
  </w:style>
  <w:style w:type="paragraph" w:customStyle="1" w:styleId="039804E005CF4681A2E676D0B16C45D1">
    <w:name w:val="039804E005CF4681A2E676D0B16C45D1"/>
    <w:rsid w:val="0045616A"/>
    <w:pPr>
      <w:spacing w:after="160" w:line="259" w:lineRule="auto"/>
    </w:pPr>
  </w:style>
  <w:style w:type="paragraph" w:customStyle="1" w:styleId="375D0D5D9920481A97579652A3C7F4BE">
    <w:name w:val="375D0D5D9920481A97579652A3C7F4BE"/>
    <w:rsid w:val="0045616A"/>
    <w:pPr>
      <w:spacing w:after="160" w:line="259" w:lineRule="auto"/>
    </w:pPr>
  </w:style>
  <w:style w:type="paragraph" w:customStyle="1" w:styleId="7A15CA8710F141BE8299134ACCCD898B">
    <w:name w:val="7A15CA8710F141BE8299134ACCCD898B"/>
    <w:rsid w:val="0045616A"/>
    <w:pPr>
      <w:spacing w:after="160" w:line="259" w:lineRule="auto"/>
    </w:pPr>
  </w:style>
  <w:style w:type="paragraph" w:customStyle="1" w:styleId="C0807C64094448F282A5AF78EC148DF2">
    <w:name w:val="C0807C64094448F282A5AF78EC148DF2"/>
    <w:rsid w:val="0045616A"/>
    <w:pPr>
      <w:spacing w:after="160" w:line="259" w:lineRule="auto"/>
    </w:pPr>
  </w:style>
  <w:style w:type="paragraph" w:customStyle="1" w:styleId="DEF903D5924F4B60B8927324EFD531C7">
    <w:name w:val="DEF903D5924F4B60B8927324EFD531C7"/>
    <w:rsid w:val="0045616A"/>
    <w:pPr>
      <w:spacing w:after="160" w:line="259" w:lineRule="auto"/>
    </w:pPr>
  </w:style>
  <w:style w:type="paragraph" w:customStyle="1" w:styleId="32E376ECFBD742B3917CCADB5F9A4E31">
    <w:name w:val="32E376ECFBD742B3917CCADB5F9A4E31"/>
    <w:rsid w:val="0045616A"/>
    <w:pPr>
      <w:spacing w:after="160" w:line="259" w:lineRule="auto"/>
    </w:pPr>
  </w:style>
  <w:style w:type="paragraph" w:customStyle="1" w:styleId="F759D13FE3784D3EB4D53E3B91E6CCFB">
    <w:name w:val="F759D13FE3784D3EB4D53E3B91E6CCFB"/>
    <w:rsid w:val="0045616A"/>
    <w:pPr>
      <w:spacing w:after="160" w:line="259" w:lineRule="auto"/>
    </w:pPr>
  </w:style>
  <w:style w:type="paragraph" w:customStyle="1" w:styleId="D57EF141FEDB45B5AAB616DEFE054313">
    <w:name w:val="D57EF141FEDB45B5AAB616DEFE054313"/>
    <w:rsid w:val="0045616A"/>
    <w:pPr>
      <w:spacing w:after="160" w:line="259" w:lineRule="auto"/>
    </w:pPr>
  </w:style>
  <w:style w:type="paragraph" w:customStyle="1" w:styleId="C80DB03B4CF942A0946B871897AAF587">
    <w:name w:val="C80DB03B4CF942A0946B871897AAF587"/>
    <w:rsid w:val="0045616A"/>
    <w:pPr>
      <w:spacing w:after="160" w:line="259" w:lineRule="auto"/>
    </w:pPr>
  </w:style>
  <w:style w:type="paragraph" w:customStyle="1" w:styleId="B294247AE9544C08B5249000CAE678EB">
    <w:name w:val="B294247AE9544C08B5249000CAE678EB"/>
    <w:rsid w:val="0045616A"/>
    <w:pPr>
      <w:spacing w:after="160" w:line="259" w:lineRule="auto"/>
    </w:pPr>
  </w:style>
  <w:style w:type="paragraph" w:customStyle="1" w:styleId="F110A711987E491C892FCC1313E2F5D6">
    <w:name w:val="F110A711987E491C892FCC1313E2F5D6"/>
    <w:rsid w:val="0045616A"/>
    <w:pPr>
      <w:spacing w:after="160" w:line="259" w:lineRule="auto"/>
    </w:pPr>
  </w:style>
  <w:style w:type="paragraph" w:customStyle="1" w:styleId="CC2D1D9C4A2643F8ACE2C6C015EBEAA7">
    <w:name w:val="CC2D1D9C4A2643F8ACE2C6C015EBEAA7"/>
    <w:rsid w:val="0045616A"/>
    <w:pPr>
      <w:spacing w:after="160" w:line="259" w:lineRule="auto"/>
    </w:pPr>
  </w:style>
  <w:style w:type="paragraph" w:customStyle="1" w:styleId="A78A05B60AD74D7C859AF99A9CE4515A">
    <w:name w:val="A78A05B60AD74D7C859AF99A9CE4515A"/>
    <w:rsid w:val="0045616A"/>
    <w:pPr>
      <w:spacing w:after="160" w:line="259" w:lineRule="auto"/>
    </w:pPr>
  </w:style>
  <w:style w:type="paragraph" w:customStyle="1" w:styleId="73BC09139CD64072ABA02276D1DFEF92">
    <w:name w:val="73BC09139CD64072ABA02276D1DFEF92"/>
    <w:rsid w:val="0045616A"/>
    <w:pPr>
      <w:spacing w:after="160" w:line="259" w:lineRule="auto"/>
    </w:pPr>
  </w:style>
  <w:style w:type="paragraph" w:customStyle="1" w:styleId="E3B346D9FFCE450281DE4AAFDC5C52EE">
    <w:name w:val="E3B346D9FFCE450281DE4AAFDC5C52EE"/>
    <w:rsid w:val="0045616A"/>
    <w:pPr>
      <w:spacing w:after="160" w:line="259" w:lineRule="auto"/>
    </w:pPr>
  </w:style>
  <w:style w:type="paragraph" w:customStyle="1" w:styleId="83515466CFDF4253827981AD8B8293F7">
    <w:name w:val="83515466CFDF4253827981AD8B8293F7"/>
    <w:rsid w:val="0045616A"/>
    <w:pPr>
      <w:spacing w:after="160" w:line="259" w:lineRule="auto"/>
    </w:pPr>
  </w:style>
  <w:style w:type="paragraph" w:customStyle="1" w:styleId="A40185C0D8194B48BDC7EB9892F36384">
    <w:name w:val="A40185C0D8194B48BDC7EB9892F36384"/>
    <w:rsid w:val="0045616A"/>
    <w:pPr>
      <w:spacing w:after="160" w:line="259" w:lineRule="auto"/>
    </w:pPr>
  </w:style>
  <w:style w:type="paragraph" w:customStyle="1" w:styleId="907D8411293C4D919E041E8191319978">
    <w:name w:val="907D8411293C4D919E041E8191319978"/>
    <w:rsid w:val="0045616A"/>
    <w:pPr>
      <w:spacing w:after="160" w:line="259" w:lineRule="auto"/>
    </w:pPr>
  </w:style>
  <w:style w:type="paragraph" w:customStyle="1" w:styleId="6CDD0B24900C4EBAB5EC997A3B986ECC">
    <w:name w:val="6CDD0B24900C4EBAB5EC997A3B986ECC"/>
    <w:rsid w:val="0045616A"/>
    <w:pPr>
      <w:spacing w:after="160" w:line="259" w:lineRule="auto"/>
    </w:pPr>
  </w:style>
  <w:style w:type="paragraph" w:customStyle="1" w:styleId="3EBE6CF1374E4A3F90B3A4E7D86B2E76">
    <w:name w:val="3EBE6CF1374E4A3F90B3A4E7D86B2E76"/>
    <w:rsid w:val="0045616A"/>
    <w:pPr>
      <w:spacing w:after="160" w:line="259" w:lineRule="auto"/>
    </w:pPr>
  </w:style>
  <w:style w:type="paragraph" w:customStyle="1" w:styleId="8493E683F69E4CEF8BBBCB61630DF0F8">
    <w:name w:val="8493E683F69E4CEF8BBBCB61630DF0F8"/>
    <w:rsid w:val="0045616A"/>
    <w:pPr>
      <w:spacing w:after="160" w:line="259" w:lineRule="auto"/>
    </w:pPr>
  </w:style>
  <w:style w:type="paragraph" w:customStyle="1" w:styleId="E4DDEDEFB23F48F09BB63EA11F990217">
    <w:name w:val="E4DDEDEFB23F48F09BB63EA11F990217"/>
    <w:rsid w:val="0045616A"/>
    <w:pPr>
      <w:spacing w:after="160" w:line="259" w:lineRule="auto"/>
    </w:pPr>
  </w:style>
  <w:style w:type="paragraph" w:customStyle="1" w:styleId="C310AFB85B804A299200AD91356EBE06">
    <w:name w:val="C310AFB85B804A299200AD91356EBE06"/>
    <w:rsid w:val="0045616A"/>
    <w:pPr>
      <w:spacing w:after="160" w:line="259" w:lineRule="auto"/>
    </w:pPr>
  </w:style>
  <w:style w:type="paragraph" w:customStyle="1" w:styleId="21802AB2DE094E2697A537FF01616BAA">
    <w:name w:val="21802AB2DE094E2697A537FF01616BAA"/>
    <w:rsid w:val="0045616A"/>
    <w:pPr>
      <w:spacing w:after="160" w:line="259" w:lineRule="auto"/>
    </w:pPr>
  </w:style>
  <w:style w:type="paragraph" w:customStyle="1" w:styleId="416A9E2CC96941ED893E6FD6DC2545AA">
    <w:name w:val="416A9E2CC96941ED893E6FD6DC2545AA"/>
    <w:rsid w:val="0045616A"/>
    <w:pPr>
      <w:spacing w:after="160" w:line="259" w:lineRule="auto"/>
    </w:pPr>
  </w:style>
  <w:style w:type="paragraph" w:customStyle="1" w:styleId="25D2B8C557744E18B1DB7FE8AAB267DB">
    <w:name w:val="25D2B8C557744E18B1DB7FE8AAB267DB"/>
    <w:rsid w:val="0045616A"/>
    <w:pPr>
      <w:spacing w:after="160" w:line="259" w:lineRule="auto"/>
    </w:pPr>
  </w:style>
  <w:style w:type="paragraph" w:customStyle="1" w:styleId="EDD96C053E73412DB379EDC0B20467E1">
    <w:name w:val="EDD96C053E73412DB379EDC0B20467E1"/>
    <w:rsid w:val="0045616A"/>
    <w:pPr>
      <w:spacing w:after="160" w:line="259" w:lineRule="auto"/>
    </w:pPr>
  </w:style>
  <w:style w:type="paragraph" w:customStyle="1" w:styleId="77225EEDFCAF44BAB03B8772367EFF2D">
    <w:name w:val="77225EEDFCAF44BAB03B8772367EFF2D"/>
    <w:rsid w:val="0045616A"/>
    <w:pPr>
      <w:spacing w:after="160" w:line="259" w:lineRule="auto"/>
    </w:pPr>
  </w:style>
  <w:style w:type="paragraph" w:customStyle="1" w:styleId="1866491C40BC451588E01CEF1E23DF8B">
    <w:name w:val="1866491C40BC451588E01CEF1E23DF8B"/>
    <w:rsid w:val="0045616A"/>
    <w:pPr>
      <w:spacing w:after="160" w:line="259" w:lineRule="auto"/>
    </w:pPr>
  </w:style>
  <w:style w:type="paragraph" w:customStyle="1" w:styleId="4725150BC56749BCBE959BD8D87D8FCC">
    <w:name w:val="4725150BC56749BCBE959BD8D87D8FCC"/>
    <w:rsid w:val="0045616A"/>
    <w:pPr>
      <w:spacing w:after="160" w:line="259" w:lineRule="auto"/>
    </w:pPr>
  </w:style>
  <w:style w:type="paragraph" w:customStyle="1" w:styleId="9341AC199C2348A0A8AB156C4BE6603A">
    <w:name w:val="9341AC199C2348A0A8AB156C4BE6603A"/>
    <w:rsid w:val="0045616A"/>
    <w:pPr>
      <w:spacing w:after="160" w:line="259" w:lineRule="auto"/>
    </w:pPr>
  </w:style>
  <w:style w:type="paragraph" w:customStyle="1" w:styleId="CC0DECF8FEFE40469299352A7AEA998E">
    <w:name w:val="CC0DECF8FEFE40469299352A7AEA998E"/>
    <w:rsid w:val="0045616A"/>
    <w:pPr>
      <w:spacing w:after="160" w:line="259" w:lineRule="auto"/>
    </w:pPr>
  </w:style>
  <w:style w:type="paragraph" w:customStyle="1" w:styleId="89356723436748F596B2215F5107AF9B">
    <w:name w:val="89356723436748F596B2215F5107AF9B"/>
    <w:rsid w:val="0045616A"/>
    <w:pPr>
      <w:spacing w:after="160" w:line="259" w:lineRule="auto"/>
    </w:pPr>
  </w:style>
  <w:style w:type="paragraph" w:customStyle="1" w:styleId="C91F08F080644F8A84BD781D0EB109D1">
    <w:name w:val="C91F08F080644F8A84BD781D0EB109D1"/>
    <w:rsid w:val="0045616A"/>
    <w:pPr>
      <w:spacing w:after="160" w:line="259" w:lineRule="auto"/>
    </w:pPr>
  </w:style>
  <w:style w:type="paragraph" w:customStyle="1" w:styleId="693C7831F1BE49978D36A677B1EF71CE">
    <w:name w:val="693C7831F1BE49978D36A677B1EF71CE"/>
    <w:rsid w:val="0045616A"/>
    <w:pPr>
      <w:spacing w:after="160" w:line="259" w:lineRule="auto"/>
    </w:pPr>
  </w:style>
  <w:style w:type="paragraph" w:customStyle="1" w:styleId="607A8A44BB234CAEB70C13C5479D8CC9">
    <w:name w:val="607A8A44BB234CAEB70C13C5479D8CC9"/>
    <w:rsid w:val="0045616A"/>
    <w:pPr>
      <w:spacing w:after="160" w:line="259" w:lineRule="auto"/>
    </w:pPr>
  </w:style>
  <w:style w:type="paragraph" w:customStyle="1" w:styleId="5CF781201943496DB8E6395512111C09">
    <w:name w:val="5CF781201943496DB8E6395512111C09"/>
    <w:rsid w:val="0045616A"/>
    <w:pPr>
      <w:spacing w:after="160" w:line="259" w:lineRule="auto"/>
    </w:pPr>
  </w:style>
  <w:style w:type="paragraph" w:customStyle="1" w:styleId="34D193AB2CCC4408BD2165A0F7DEA652">
    <w:name w:val="34D193AB2CCC4408BD2165A0F7DEA652"/>
    <w:rsid w:val="0045616A"/>
    <w:pPr>
      <w:spacing w:after="160" w:line="259" w:lineRule="auto"/>
    </w:pPr>
  </w:style>
  <w:style w:type="paragraph" w:customStyle="1" w:styleId="4DC9597286594C0DBF856137F3632AB4">
    <w:name w:val="4DC9597286594C0DBF856137F3632AB4"/>
    <w:rsid w:val="0045616A"/>
    <w:pPr>
      <w:spacing w:after="160" w:line="259" w:lineRule="auto"/>
    </w:pPr>
  </w:style>
  <w:style w:type="paragraph" w:customStyle="1" w:styleId="22FC4794A11B462C80D0DACF60C240AC">
    <w:name w:val="22FC4794A11B462C80D0DACF60C240AC"/>
    <w:rsid w:val="0045616A"/>
    <w:pPr>
      <w:spacing w:after="160" w:line="259" w:lineRule="auto"/>
    </w:pPr>
  </w:style>
  <w:style w:type="paragraph" w:customStyle="1" w:styleId="E0537C864B5D4201A5E8B06F9111E11A">
    <w:name w:val="E0537C864B5D4201A5E8B06F9111E11A"/>
    <w:rsid w:val="0045616A"/>
    <w:pPr>
      <w:spacing w:after="160" w:line="259" w:lineRule="auto"/>
    </w:pPr>
  </w:style>
  <w:style w:type="paragraph" w:customStyle="1" w:styleId="840672185E634B4C82D59704C642EBEF">
    <w:name w:val="840672185E634B4C82D59704C642EBEF"/>
    <w:rsid w:val="0045616A"/>
    <w:pPr>
      <w:spacing w:after="160" w:line="259" w:lineRule="auto"/>
    </w:pPr>
  </w:style>
  <w:style w:type="paragraph" w:customStyle="1" w:styleId="9856A7F0C751406FA87391F1FC783946">
    <w:name w:val="9856A7F0C751406FA87391F1FC783946"/>
    <w:rsid w:val="0045616A"/>
    <w:pPr>
      <w:spacing w:after="160" w:line="259" w:lineRule="auto"/>
    </w:pPr>
  </w:style>
  <w:style w:type="paragraph" w:customStyle="1" w:styleId="4A4E36C619854A08AAED2031AA8F646D">
    <w:name w:val="4A4E36C619854A08AAED2031AA8F646D"/>
    <w:rsid w:val="0045616A"/>
    <w:pPr>
      <w:spacing w:after="160" w:line="259" w:lineRule="auto"/>
    </w:pPr>
  </w:style>
  <w:style w:type="paragraph" w:customStyle="1" w:styleId="76AE948C14C747578723193B0C344867">
    <w:name w:val="76AE948C14C747578723193B0C344867"/>
    <w:rsid w:val="0045616A"/>
    <w:pPr>
      <w:spacing w:after="160" w:line="259" w:lineRule="auto"/>
    </w:pPr>
  </w:style>
  <w:style w:type="paragraph" w:customStyle="1" w:styleId="DFDDC0C06D024162AC0B9B863A3C1830">
    <w:name w:val="DFDDC0C06D024162AC0B9B863A3C1830"/>
    <w:rsid w:val="0045616A"/>
    <w:pPr>
      <w:spacing w:after="160" w:line="259" w:lineRule="auto"/>
    </w:pPr>
  </w:style>
  <w:style w:type="paragraph" w:customStyle="1" w:styleId="5D86722CBF824ECB83281F997E1C400A">
    <w:name w:val="5D86722CBF824ECB83281F997E1C400A"/>
    <w:rsid w:val="0045616A"/>
    <w:pPr>
      <w:spacing w:after="160" w:line="259" w:lineRule="auto"/>
    </w:pPr>
  </w:style>
  <w:style w:type="paragraph" w:customStyle="1" w:styleId="E71C08F90DC443DF881F2E3E77175F49">
    <w:name w:val="E71C08F90DC443DF881F2E3E77175F49"/>
    <w:rsid w:val="0045616A"/>
    <w:pPr>
      <w:spacing w:after="160" w:line="259" w:lineRule="auto"/>
    </w:pPr>
  </w:style>
  <w:style w:type="paragraph" w:customStyle="1" w:styleId="8417E8388CE0412299569B2A6903C8BE">
    <w:name w:val="8417E8388CE0412299569B2A6903C8BE"/>
    <w:rsid w:val="0045616A"/>
    <w:pPr>
      <w:spacing w:after="160" w:line="259" w:lineRule="auto"/>
    </w:pPr>
  </w:style>
  <w:style w:type="paragraph" w:customStyle="1" w:styleId="43F533E192DB4BF2AA8CBFADB7ED8142">
    <w:name w:val="43F533E192DB4BF2AA8CBFADB7ED8142"/>
    <w:rsid w:val="0045616A"/>
    <w:pPr>
      <w:spacing w:after="160" w:line="259" w:lineRule="auto"/>
    </w:pPr>
  </w:style>
  <w:style w:type="paragraph" w:customStyle="1" w:styleId="221270443B844F518350D559660170A9">
    <w:name w:val="221270443B844F518350D559660170A9"/>
    <w:rsid w:val="0045616A"/>
    <w:pPr>
      <w:spacing w:after="160" w:line="259" w:lineRule="auto"/>
    </w:pPr>
  </w:style>
  <w:style w:type="paragraph" w:customStyle="1" w:styleId="4525CCE819B44E6094A6C0C81B9F1603">
    <w:name w:val="4525CCE819B44E6094A6C0C81B9F1603"/>
    <w:rsid w:val="0045616A"/>
    <w:pPr>
      <w:spacing w:after="160" w:line="259" w:lineRule="auto"/>
    </w:pPr>
  </w:style>
  <w:style w:type="paragraph" w:customStyle="1" w:styleId="AE2AF3897D454E8D846FDE6EA923C4A1">
    <w:name w:val="AE2AF3897D454E8D846FDE6EA923C4A1"/>
    <w:rsid w:val="0045616A"/>
    <w:pPr>
      <w:spacing w:after="160" w:line="259" w:lineRule="auto"/>
    </w:pPr>
  </w:style>
  <w:style w:type="paragraph" w:customStyle="1" w:styleId="90A85099C0674F12A60BEB7332B5FB3E">
    <w:name w:val="90A85099C0674F12A60BEB7332B5FB3E"/>
    <w:rsid w:val="0045616A"/>
    <w:pPr>
      <w:spacing w:after="160" w:line="259" w:lineRule="auto"/>
    </w:pPr>
  </w:style>
  <w:style w:type="paragraph" w:customStyle="1" w:styleId="3EBBF22B66E4473FB7F476FB3C2CD134">
    <w:name w:val="3EBBF22B66E4473FB7F476FB3C2CD134"/>
    <w:rsid w:val="0045616A"/>
    <w:pPr>
      <w:spacing w:after="160" w:line="259" w:lineRule="auto"/>
    </w:pPr>
  </w:style>
  <w:style w:type="paragraph" w:customStyle="1" w:styleId="B06156485B934EFF80F34F838D8A8165">
    <w:name w:val="B06156485B934EFF80F34F838D8A8165"/>
    <w:rsid w:val="0045616A"/>
    <w:pPr>
      <w:spacing w:after="160" w:line="259" w:lineRule="auto"/>
    </w:pPr>
  </w:style>
  <w:style w:type="paragraph" w:customStyle="1" w:styleId="D54C8F10C7E248F4B66C248ED779A36A">
    <w:name w:val="D54C8F10C7E248F4B66C248ED779A36A"/>
    <w:rsid w:val="0045616A"/>
    <w:pPr>
      <w:spacing w:after="160" w:line="259" w:lineRule="auto"/>
    </w:pPr>
  </w:style>
  <w:style w:type="paragraph" w:customStyle="1" w:styleId="91E8D72A07AE4829A33B4DA873497EEF">
    <w:name w:val="91E8D72A07AE4829A33B4DA873497EEF"/>
    <w:rsid w:val="0045616A"/>
    <w:pPr>
      <w:spacing w:after="160" w:line="259" w:lineRule="auto"/>
    </w:pPr>
  </w:style>
  <w:style w:type="paragraph" w:customStyle="1" w:styleId="02ADED7CEC224835B122AFA8CE8F67B4">
    <w:name w:val="02ADED7CEC224835B122AFA8CE8F67B4"/>
    <w:rsid w:val="0045616A"/>
    <w:pPr>
      <w:spacing w:after="160" w:line="259" w:lineRule="auto"/>
    </w:pPr>
  </w:style>
  <w:style w:type="paragraph" w:customStyle="1" w:styleId="B6746DCAD15B4294B5573EA04D05B40D">
    <w:name w:val="B6746DCAD15B4294B5573EA04D05B40D"/>
    <w:rsid w:val="0045616A"/>
    <w:pPr>
      <w:spacing w:after="160" w:line="259" w:lineRule="auto"/>
    </w:pPr>
  </w:style>
  <w:style w:type="paragraph" w:customStyle="1" w:styleId="8B71E650E43A49AE9298942A43706D39">
    <w:name w:val="8B71E650E43A49AE9298942A43706D39"/>
    <w:rsid w:val="0045616A"/>
    <w:pPr>
      <w:spacing w:after="160" w:line="259" w:lineRule="auto"/>
    </w:pPr>
  </w:style>
  <w:style w:type="paragraph" w:customStyle="1" w:styleId="2F5D1D4897584BA984D6298AC93BD9B0">
    <w:name w:val="2F5D1D4897584BA984D6298AC93BD9B0"/>
    <w:rsid w:val="0045616A"/>
    <w:pPr>
      <w:spacing w:after="160" w:line="259" w:lineRule="auto"/>
    </w:pPr>
  </w:style>
  <w:style w:type="paragraph" w:customStyle="1" w:styleId="C010FF48B5F34395BC8877F027B93CFF">
    <w:name w:val="C010FF48B5F34395BC8877F027B93CFF"/>
    <w:rsid w:val="0045616A"/>
    <w:pPr>
      <w:spacing w:after="160" w:line="259" w:lineRule="auto"/>
    </w:pPr>
  </w:style>
  <w:style w:type="paragraph" w:customStyle="1" w:styleId="13370453FDBD48FDBC17FDFE11C41894">
    <w:name w:val="13370453FDBD48FDBC17FDFE11C41894"/>
    <w:rsid w:val="0045616A"/>
    <w:pPr>
      <w:spacing w:after="160" w:line="259" w:lineRule="auto"/>
    </w:pPr>
  </w:style>
  <w:style w:type="paragraph" w:customStyle="1" w:styleId="2AE42CEC7DEC4E73A8476FA72543E8F7">
    <w:name w:val="2AE42CEC7DEC4E73A8476FA72543E8F7"/>
    <w:rsid w:val="0045616A"/>
    <w:pPr>
      <w:spacing w:after="160" w:line="259" w:lineRule="auto"/>
    </w:pPr>
  </w:style>
  <w:style w:type="paragraph" w:customStyle="1" w:styleId="FDD5715B0AB3419FB2887A0E52FFD039">
    <w:name w:val="FDD5715B0AB3419FB2887A0E52FFD039"/>
    <w:rsid w:val="0045616A"/>
    <w:pPr>
      <w:spacing w:after="160" w:line="259" w:lineRule="auto"/>
    </w:pPr>
  </w:style>
  <w:style w:type="paragraph" w:customStyle="1" w:styleId="E74AB4E297CA470DAC216768BD75955E">
    <w:name w:val="E74AB4E297CA470DAC216768BD75955E"/>
    <w:rsid w:val="0045616A"/>
    <w:pPr>
      <w:spacing w:after="160" w:line="259" w:lineRule="auto"/>
    </w:pPr>
  </w:style>
  <w:style w:type="paragraph" w:customStyle="1" w:styleId="56FF549C9D75426D9B28EDB566380C6B">
    <w:name w:val="56FF549C9D75426D9B28EDB566380C6B"/>
    <w:rsid w:val="0045616A"/>
    <w:pPr>
      <w:spacing w:after="160" w:line="259" w:lineRule="auto"/>
    </w:pPr>
  </w:style>
  <w:style w:type="paragraph" w:customStyle="1" w:styleId="470BA57ABFC44DEEB18E1BFAAC360723">
    <w:name w:val="470BA57ABFC44DEEB18E1BFAAC360723"/>
    <w:rsid w:val="0045616A"/>
    <w:pPr>
      <w:spacing w:after="160" w:line="259" w:lineRule="auto"/>
    </w:pPr>
  </w:style>
  <w:style w:type="paragraph" w:customStyle="1" w:styleId="393DBCD79829406F8D4D327D286D0B96">
    <w:name w:val="393DBCD79829406F8D4D327D286D0B96"/>
    <w:rsid w:val="0045616A"/>
    <w:pPr>
      <w:spacing w:after="160" w:line="259" w:lineRule="auto"/>
    </w:pPr>
  </w:style>
  <w:style w:type="paragraph" w:customStyle="1" w:styleId="178F94DCE1904A54BFC4298101A9FC5A">
    <w:name w:val="178F94DCE1904A54BFC4298101A9FC5A"/>
    <w:rsid w:val="0045616A"/>
    <w:pPr>
      <w:spacing w:after="160" w:line="259" w:lineRule="auto"/>
    </w:pPr>
  </w:style>
  <w:style w:type="paragraph" w:customStyle="1" w:styleId="CD64542545BB49598EF6BCF0F0C26B0F">
    <w:name w:val="CD64542545BB49598EF6BCF0F0C26B0F"/>
    <w:rsid w:val="0045616A"/>
    <w:pPr>
      <w:spacing w:after="160" w:line="259" w:lineRule="auto"/>
    </w:pPr>
  </w:style>
  <w:style w:type="paragraph" w:customStyle="1" w:styleId="6E1305F340FD48AD9EADD65C1923D4CA">
    <w:name w:val="6E1305F340FD48AD9EADD65C1923D4CA"/>
    <w:rsid w:val="0045616A"/>
    <w:pPr>
      <w:spacing w:after="160" w:line="259" w:lineRule="auto"/>
    </w:pPr>
  </w:style>
  <w:style w:type="paragraph" w:customStyle="1" w:styleId="0D9DC2076DD74B01A8163875E35B9282">
    <w:name w:val="0D9DC2076DD74B01A8163875E35B9282"/>
    <w:rsid w:val="0045616A"/>
    <w:pPr>
      <w:spacing w:after="160" w:line="259" w:lineRule="auto"/>
    </w:pPr>
  </w:style>
  <w:style w:type="paragraph" w:customStyle="1" w:styleId="07CFFB42558A433C87B67FB21A0CD470">
    <w:name w:val="07CFFB42558A433C87B67FB21A0CD470"/>
    <w:rsid w:val="0045616A"/>
    <w:pPr>
      <w:spacing w:after="160" w:line="259" w:lineRule="auto"/>
    </w:pPr>
  </w:style>
  <w:style w:type="paragraph" w:customStyle="1" w:styleId="CC9A977E436B48288A49E98AF68A4013">
    <w:name w:val="CC9A977E436B48288A49E98AF68A4013"/>
    <w:rsid w:val="0045616A"/>
    <w:pPr>
      <w:spacing w:after="160" w:line="259" w:lineRule="auto"/>
    </w:pPr>
  </w:style>
  <w:style w:type="paragraph" w:customStyle="1" w:styleId="7505167CEC2A48569D3B012FF6BFC949">
    <w:name w:val="7505167CEC2A48569D3B012FF6BFC949"/>
    <w:rsid w:val="0045616A"/>
    <w:pPr>
      <w:spacing w:after="160" w:line="259" w:lineRule="auto"/>
    </w:pPr>
  </w:style>
  <w:style w:type="paragraph" w:customStyle="1" w:styleId="7E26F3F45B124FDC912B39EEBED49964">
    <w:name w:val="7E26F3F45B124FDC912B39EEBED49964"/>
    <w:rsid w:val="0045616A"/>
    <w:pPr>
      <w:spacing w:after="160" w:line="259" w:lineRule="auto"/>
    </w:pPr>
  </w:style>
  <w:style w:type="paragraph" w:customStyle="1" w:styleId="21C7A7A49AC3413CA84E3368E23C2FA7">
    <w:name w:val="21C7A7A49AC3413CA84E3368E23C2FA7"/>
    <w:rsid w:val="0045616A"/>
    <w:pPr>
      <w:spacing w:after="160" w:line="259" w:lineRule="auto"/>
    </w:pPr>
  </w:style>
  <w:style w:type="paragraph" w:customStyle="1" w:styleId="D07597234AE446C3B777FDAB55DC024C">
    <w:name w:val="D07597234AE446C3B777FDAB55DC024C"/>
    <w:rsid w:val="0045616A"/>
    <w:pPr>
      <w:spacing w:after="160" w:line="259" w:lineRule="auto"/>
    </w:pPr>
  </w:style>
  <w:style w:type="paragraph" w:customStyle="1" w:styleId="8660DBFE184C44BFAD7EA41B1EB07FA4">
    <w:name w:val="8660DBFE184C44BFAD7EA41B1EB07FA4"/>
    <w:rsid w:val="0045616A"/>
    <w:pPr>
      <w:spacing w:after="160" w:line="259" w:lineRule="auto"/>
    </w:pPr>
  </w:style>
  <w:style w:type="paragraph" w:customStyle="1" w:styleId="0782C813A48E41C9A3DB3D4860977A10">
    <w:name w:val="0782C813A48E41C9A3DB3D4860977A10"/>
    <w:rsid w:val="0045616A"/>
    <w:pPr>
      <w:spacing w:after="160" w:line="259" w:lineRule="auto"/>
    </w:pPr>
  </w:style>
  <w:style w:type="paragraph" w:customStyle="1" w:styleId="99C1A995E8504D749F124EDA7C06AF4D">
    <w:name w:val="99C1A995E8504D749F124EDA7C06AF4D"/>
    <w:rsid w:val="0045616A"/>
    <w:pPr>
      <w:spacing w:after="160" w:line="259" w:lineRule="auto"/>
    </w:pPr>
  </w:style>
  <w:style w:type="paragraph" w:customStyle="1" w:styleId="66A13A90B29440ECA8FC583DA73AE9C9">
    <w:name w:val="66A13A90B29440ECA8FC583DA73AE9C9"/>
    <w:rsid w:val="0045616A"/>
    <w:pPr>
      <w:spacing w:after="160" w:line="259" w:lineRule="auto"/>
    </w:pPr>
  </w:style>
  <w:style w:type="paragraph" w:customStyle="1" w:styleId="328F03039A1C4B45A0D9DF10144812E9">
    <w:name w:val="328F03039A1C4B45A0D9DF10144812E9"/>
    <w:rsid w:val="0045616A"/>
    <w:pPr>
      <w:spacing w:after="160" w:line="259" w:lineRule="auto"/>
    </w:pPr>
  </w:style>
  <w:style w:type="paragraph" w:customStyle="1" w:styleId="9BD01B19D1184B8EBDA4133FCEFA4755">
    <w:name w:val="9BD01B19D1184B8EBDA4133FCEFA4755"/>
    <w:rsid w:val="0045616A"/>
    <w:pPr>
      <w:spacing w:after="160" w:line="259" w:lineRule="auto"/>
    </w:pPr>
  </w:style>
  <w:style w:type="paragraph" w:customStyle="1" w:styleId="D20C23537A644C1BB6095A13EB9313FD">
    <w:name w:val="D20C23537A644C1BB6095A13EB9313FD"/>
    <w:rsid w:val="0045616A"/>
    <w:pPr>
      <w:spacing w:after="160" w:line="259" w:lineRule="auto"/>
    </w:pPr>
  </w:style>
  <w:style w:type="paragraph" w:customStyle="1" w:styleId="246B01B219804A1BA15B1FBBC1A46AC7">
    <w:name w:val="246B01B219804A1BA15B1FBBC1A46AC7"/>
    <w:rsid w:val="0045616A"/>
    <w:pPr>
      <w:spacing w:after="160" w:line="259" w:lineRule="auto"/>
    </w:pPr>
  </w:style>
  <w:style w:type="paragraph" w:customStyle="1" w:styleId="9D68351EFBE0426AAE2D9994D9B40A0D">
    <w:name w:val="9D68351EFBE0426AAE2D9994D9B40A0D"/>
    <w:rsid w:val="0045616A"/>
    <w:pPr>
      <w:spacing w:after="160" w:line="259" w:lineRule="auto"/>
    </w:pPr>
  </w:style>
  <w:style w:type="paragraph" w:customStyle="1" w:styleId="CCBFBE67A95B4D31B3EF80B5E7A0E940">
    <w:name w:val="CCBFBE67A95B4D31B3EF80B5E7A0E940"/>
    <w:rsid w:val="0045616A"/>
    <w:pPr>
      <w:spacing w:after="160" w:line="259" w:lineRule="auto"/>
    </w:pPr>
  </w:style>
  <w:style w:type="paragraph" w:customStyle="1" w:styleId="A973B6B362364D0D8E05EAF5EC306C12">
    <w:name w:val="A973B6B362364D0D8E05EAF5EC306C12"/>
    <w:rsid w:val="0045616A"/>
    <w:pPr>
      <w:spacing w:after="160" w:line="259" w:lineRule="auto"/>
    </w:pPr>
  </w:style>
  <w:style w:type="paragraph" w:customStyle="1" w:styleId="BBC00B1FF7884B15B743FE8F2E9B2534">
    <w:name w:val="BBC00B1FF7884B15B743FE8F2E9B2534"/>
    <w:rsid w:val="0045616A"/>
    <w:pPr>
      <w:spacing w:after="160" w:line="259" w:lineRule="auto"/>
    </w:pPr>
  </w:style>
  <w:style w:type="paragraph" w:customStyle="1" w:styleId="44CFA49CAE944960845E4965EA91F2D3">
    <w:name w:val="44CFA49CAE944960845E4965EA91F2D3"/>
    <w:rsid w:val="0045616A"/>
    <w:pPr>
      <w:spacing w:after="160" w:line="259" w:lineRule="auto"/>
    </w:pPr>
  </w:style>
  <w:style w:type="paragraph" w:customStyle="1" w:styleId="1314C97C684345B68E0A205EFC53FA62">
    <w:name w:val="1314C97C684345B68E0A205EFC53FA62"/>
    <w:rsid w:val="0045616A"/>
    <w:pPr>
      <w:spacing w:after="160" w:line="259" w:lineRule="auto"/>
    </w:pPr>
  </w:style>
  <w:style w:type="paragraph" w:customStyle="1" w:styleId="6674BA96BCB9444E872C9838E56536AB">
    <w:name w:val="6674BA96BCB9444E872C9838E56536AB"/>
    <w:rsid w:val="0045616A"/>
    <w:pPr>
      <w:spacing w:after="160" w:line="259" w:lineRule="auto"/>
    </w:pPr>
  </w:style>
  <w:style w:type="paragraph" w:customStyle="1" w:styleId="E9DE255F971D4CFF8E12E06FA2A8C7BD">
    <w:name w:val="E9DE255F971D4CFF8E12E06FA2A8C7BD"/>
    <w:rsid w:val="0045616A"/>
    <w:pPr>
      <w:spacing w:after="160" w:line="259" w:lineRule="auto"/>
    </w:pPr>
  </w:style>
  <w:style w:type="paragraph" w:customStyle="1" w:styleId="FCE4D9591DEE4691965A70C1515FE119">
    <w:name w:val="FCE4D9591DEE4691965A70C1515FE119"/>
    <w:rsid w:val="0045616A"/>
    <w:pPr>
      <w:spacing w:after="160" w:line="259" w:lineRule="auto"/>
    </w:pPr>
  </w:style>
  <w:style w:type="paragraph" w:customStyle="1" w:styleId="BAD682E385B04110ACBBA2267F0B8A97">
    <w:name w:val="BAD682E385B04110ACBBA2267F0B8A97"/>
    <w:rsid w:val="0045616A"/>
    <w:pPr>
      <w:spacing w:after="160" w:line="259" w:lineRule="auto"/>
    </w:pPr>
  </w:style>
  <w:style w:type="paragraph" w:customStyle="1" w:styleId="C570BA7D9DFD47CCA74B6B82130DD37B">
    <w:name w:val="C570BA7D9DFD47CCA74B6B82130DD37B"/>
    <w:rsid w:val="0045616A"/>
    <w:pPr>
      <w:spacing w:after="160" w:line="259" w:lineRule="auto"/>
    </w:pPr>
  </w:style>
  <w:style w:type="paragraph" w:customStyle="1" w:styleId="A551161778184AAE9BF9A65D4CC8B641">
    <w:name w:val="A551161778184AAE9BF9A65D4CC8B641"/>
    <w:rsid w:val="0045616A"/>
    <w:pPr>
      <w:spacing w:after="160" w:line="259" w:lineRule="auto"/>
    </w:pPr>
  </w:style>
  <w:style w:type="paragraph" w:customStyle="1" w:styleId="6A2F6813E05E44339A40F17D7F2F517F">
    <w:name w:val="6A2F6813E05E44339A40F17D7F2F517F"/>
    <w:rsid w:val="0045616A"/>
    <w:pPr>
      <w:spacing w:after="160" w:line="259" w:lineRule="auto"/>
    </w:pPr>
  </w:style>
  <w:style w:type="paragraph" w:customStyle="1" w:styleId="8C4BF98516EC472E95C2F14FF339C9A5">
    <w:name w:val="8C4BF98516EC472E95C2F14FF339C9A5"/>
    <w:rsid w:val="0045616A"/>
    <w:pPr>
      <w:spacing w:after="160" w:line="259" w:lineRule="auto"/>
    </w:pPr>
  </w:style>
  <w:style w:type="paragraph" w:customStyle="1" w:styleId="454246C64D3B404EBC3928D0B5981A5F">
    <w:name w:val="454246C64D3B404EBC3928D0B5981A5F"/>
    <w:rsid w:val="0045616A"/>
    <w:pPr>
      <w:spacing w:after="160" w:line="259" w:lineRule="auto"/>
    </w:pPr>
  </w:style>
  <w:style w:type="paragraph" w:customStyle="1" w:styleId="B08AAE04AD3B4F248098AC5BB7C2C6BE">
    <w:name w:val="B08AAE04AD3B4F248098AC5BB7C2C6BE"/>
    <w:rsid w:val="0045616A"/>
    <w:pPr>
      <w:spacing w:after="160" w:line="259" w:lineRule="auto"/>
    </w:pPr>
  </w:style>
  <w:style w:type="paragraph" w:customStyle="1" w:styleId="413EE3128CA049BBAA1D7A41B05AD3E7">
    <w:name w:val="413EE3128CA049BBAA1D7A41B05AD3E7"/>
    <w:rsid w:val="0045616A"/>
    <w:pPr>
      <w:spacing w:after="160" w:line="259" w:lineRule="auto"/>
    </w:pPr>
  </w:style>
  <w:style w:type="paragraph" w:customStyle="1" w:styleId="BE6EE84F921D419285D3B0F8E48C4FA1">
    <w:name w:val="BE6EE84F921D419285D3B0F8E48C4FA1"/>
    <w:rsid w:val="0045616A"/>
    <w:pPr>
      <w:spacing w:after="160" w:line="259" w:lineRule="auto"/>
    </w:pPr>
  </w:style>
  <w:style w:type="paragraph" w:customStyle="1" w:styleId="3BA95D1B79C940E4BDD563E53A3C9971">
    <w:name w:val="3BA95D1B79C940E4BDD563E53A3C9971"/>
    <w:rsid w:val="0045616A"/>
    <w:pPr>
      <w:spacing w:after="160" w:line="259" w:lineRule="auto"/>
    </w:pPr>
  </w:style>
  <w:style w:type="paragraph" w:customStyle="1" w:styleId="FA1CF41E158843E58004AFA9C263923B">
    <w:name w:val="FA1CF41E158843E58004AFA9C263923B"/>
    <w:rsid w:val="0045616A"/>
    <w:pPr>
      <w:spacing w:after="160" w:line="259" w:lineRule="auto"/>
    </w:pPr>
  </w:style>
  <w:style w:type="paragraph" w:customStyle="1" w:styleId="143A428F199D4A71AA936878A8FF5B18">
    <w:name w:val="143A428F199D4A71AA936878A8FF5B18"/>
    <w:rsid w:val="0045616A"/>
    <w:pPr>
      <w:spacing w:after="160" w:line="259" w:lineRule="auto"/>
    </w:pPr>
  </w:style>
  <w:style w:type="paragraph" w:customStyle="1" w:styleId="142F6756C1EC4DF692BD62CF20FD2547">
    <w:name w:val="142F6756C1EC4DF692BD62CF20FD2547"/>
    <w:rsid w:val="0045616A"/>
    <w:pPr>
      <w:spacing w:after="160" w:line="259" w:lineRule="auto"/>
    </w:pPr>
  </w:style>
  <w:style w:type="paragraph" w:customStyle="1" w:styleId="C8FC8ADD924347F9B16689C46B555606">
    <w:name w:val="C8FC8ADD924347F9B16689C46B555606"/>
    <w:rsid w:val="0045616A"/>
    <w:pPr>
      <w:spacing w:after="160" w:line="259" w:lineRule="auto"/>
    </w:pPr>
  </w:style>
  <w:style w:type="paragraph" w:customStyle="1" w:styleId="646185B187604A208A199BB84DA2A2C3">
    <w:name w:val="646185B187604A208A199BB84DA2A2C3"/>
    <w:rsid w:val="0045616A"/>
    <w:pPr>
      <w:spacing w:after="160" w:line="259" w:lineRule="auto"/>
    </w:pPr>
  </w:style>
  <w:style w:type="paragraph" w:customStyle="1" w:styleId="1B15F2B3F45E42678D5FC0AF15A048F4">
    <w:name w:val="1B15F2B3F45E42678D5FC0AF15A048F4"/>
    <w:rsid w:val="0045616A"/>
    <w:pPr>
      <w:spacing w:after="160" w:line="259" w:lineRule="auto"/>
    </w:pPr>
  </w:style>
  <w:style w:type="paragraph" w:customStyle="1" w:styleId="6616AF1D8ED641BB9EBA684ADB57591A">
    <w:name w:val="6616AF1D8ED641BB9EBA684ADB57591A"/>
    <w:rsid w:val="0045616A"/>
    <w:pPr>
      <w:spacing w:after="160" w:line="259" w:lineRule="auto"/>
    </w:pPr>
  </w:style>
  <w:style w:type="paragraph" w:customStyle="1" w:styleId="3F254C066D92445E9CB60B69C329D330">
    <w:name w:val="3F254C066D92445E9CB60B69C329D330"/>
    <w:rsid w:val="0045616A"/>
    <w:pPr>
      <w:spacing w:after="160" w:line="259" w:lineRule="auto"/>
    </w:pPr>
  </w:style>
  <w:style w:type="paragraph" w:customStyle="1" w:styleId="AE094255034C40FDAD828520A377860F">
    <w:name w:val="AE094255034C40FDAD828520A377860F"/>
    <w:rsid w:val="0045616A"/>
    <w:pPr>
      <w:spacing w:after="160" w:line="259" w:lineRule="auto"/>
    </w:pPr>
  </w:style>
  <w:style w:type="paragraph" w:customStyle="1" w:styleId="9E4A9FA948764C7FB9625C66B9EFF926">
    <w:name w:val="9E4A9FA948764C7FB9625C66B9EFF926"/>
    <w:rsid w:val="0045616A"/>
    <w:pPr>
      <w:spacing w:after="160" w:line="259" w:lineRule="auto"/>
    </w:pPr>
  </w:style>
  <w:style w:type="paragraph" w:customStyle="1" w:styleId="0E96839CD3E14243A7FEC29EB3DF7995">
    <w:name w:val="0E96839CD3E14243A7FEC29EB3DF7995"/>
    <w:rsid w:val="0045616A"/>
    <w:pPr>
      <w:spacing w:after="160" w:line="259" w:lineRule="auto"/>
    </w:pPr>
  </w:style>
  <w:style w:type="paragraph" w:customStyle="1" w:styleId="60702A5303D246F793DDC6791A2DD22A">
    <w:name w:val="60702A5303D246F793DDC6791A2DD22A"/>
    <w:rsid w:val="0045616A"/>
    <w:pPr>
      <w:spacing w:after="160" w:line="259" w:lineRule="auto"/>
    </w:pPr>
  </w:style>
  <w:style w:type="paragraph" w:customStyle="1" w:styleId="F279663E7BF847B79EBB407CA69D7AF4">
    <w:name w:val="F279663E7BF847B79EBB407CA69D7AF4"/>
    <w:rsid w:val="0045616A"/>
    <w:pPr>
      <w:spacing w:after="160" w:line="259" w:lineRule="auto"/>
    </w:pPr>
  </w:style>
  <w:style w:type="paragraph" w:customStyle="1" w:styleId="0130A600225B499CB86DEAD8D6166C56">
    <w:name w:val="0130A600225B499CB86DEAD8D6166C56"/>
    <w:rsid w:val="0045616A"/>
    <w:pPr>
      <w:spacing w:after="160" w:line="259" w:lineRule="auto"/>
    </w:pPr>
  </w:style>
  <w:style w:type="paragraph" w:customStyle="1" w:styleId="41BB9A02F7E64722A8CF4E95ED89D65D">
    <w:name w:val="41BB9A02F7E64722A8CF4E95ED89D65D"/>
    <w:rsid w:val="0045616A"/>
    <w:pPr>
      <w:spacing w:after="160" w:line="259" w:lineRule="auto"/>
    </w:pPr>
  </w:style>
  <w:style w:type="paragraph" w:customStyle="1" w:styleId="02FC7C4B976A4C36B241151FE1564449">
    <w:name w:val="02FC7C4B976A4C36B241151FE1564449"/>
    <w:rsid w:val="0045616A"/>
    <w:pPr>
      <w:spacing w:after="160" w:line="259" w:lineRule="auto"/>
    </w:pPr>
  </w:style>
  <w:style w:type="paragraph" w:customStyle="1" w:styleId="7AFEE8B95F3E4EAB966D5E9DA1E01032">
    <w:name w:val="7AFEE8B95F3E4EAB966D5E9DA1E01032"/>
    <w:rsid w:val="0045616A"/>
    <w:pPr>
      <w:spacing w:after="160" w:line="259" w:lineRule="auto"/>
    </w:pPr>
  </w:style>
  <w:style w:type="paragraph" w:customStyle="1" w:styleId="FD86C91034984B719FE20C537A77F0CB">
    <w:name w:val="FD86C91034984B719FE20C537A77F0CB"/>
    <w:rsid w:val="0045616A"/>
    <w:pPr>
      <w:spacing w:after="160" w:line="259" w:lineRule="auto"/>
    </w:pPr>
  </w:style>
  <w:style w:type="paragraph" w:customStyle="1" w:styleId="6117AAE1741948C9B7597EFE52D5D6F7">
    <w:name w:val="6117AAE1741948C9B7597EFE52D5D6F7"/>
    <w:rsid w:val="0045616A"/>
    <w:pPr>
      <w:spacing w:after="160" w:line="259" w:lineRule="auto"/>
    </w:pPr>
  </w:style>
  <w:style w:type="paragraph" w:customStyle="1" w:styleId="7D1C8C982A4A4A419915DA7F74F14DB4">
    <w:name w:val="7D1C8C982A4A4A419915DA7F74F14DB4"/>
    <w:rsid w:val="0045616A"/>
    <w:pPr>
      <w:spacing w:after="160" w:line="259" w:lineRule="auto"/>
    </w:pPr>
  </w:style>
  <w:style w:type="paragraph" w:customStyle="1" w:styleId="8BAD2859A7ED41DEB6A583CC0B56C4E3">
    <w:name w:val="8BAD2859A7ED41DEB6A583CC0B56C4E3"/>
    <w:rsid w:val="0045616A"/>
    <w:pPr>
      <w:spacing w:after="160" w:line="259" w:lineRule="auto"/>
    </w:pPr>
  </w:style>
  <w:style w:type="paragraph" w:customStyle="1" w:styleId="0B7E9DE8E98C4341B63E425398805F3F">
    <w:name w:val="0B7E9DE8E98C4341B63E425398805F3F"/>
    <w:rsid w:val="0045616A"/>
    <w:pPr>
      <w:spacing w:after="160" w:line="259" w:lineRule="auto"/>
    </w:pPr>
  </w:style>
  <w:style w:type="paragraph" w:customStyle="1" w:styleId="662E77921B1C415CAE854DFA80BA7911">
    <w:name w:val="662E77921B1C415CAE854DFA80BA7911"/>
    <w:rsid w:val="0045616A"/>
    <w:pPr>
      <w:spacing w:after="160" w:line="259" w:lineRule="auto"/>
    </w:pPr>
  </w:style>
  <w:style w:type="paragraph" w:customStyle="1" w:styleId="3E14BB8C09504E9DAC7446A7391D7860">
    <w:name w:val="3E14BB8C09504E9DAC7446A7391D7860"/>
    <w:rsid w:val="0045616A"/>
    <w:pPr>
      <w:spacing w:after="160" w:line="259" w:lineRule="auto"/>
    </w:pPr>
  </w:style>
  <w:style w:type="paragraph" w:customStyle="1" w:styleId="5FE5D75D6A214004986596A2953E34FA">
    <w:name w:val="5FE5D75D6A214004986596A2953E34FA"/>
    <w:rsid w:val="0045616A"/>
    <w:pPr>
      <w:spacing w:after="160" w:line="259" w:lineRule="auto"/>
    </w:pPr>
  </w:style>
  <w:style w:type="paragraph" w:customStyle="1" w:styleId="68660CD8CF914ED0811ABD31DA9D9759">
    <w:name w:val="68660CD8CF914ED0811ABD31DA9D9759"/>
    <w:rsid w:val="0045616A"/>
    <w:pPr>
      <w:spacing w:after="160" w:line="259" w:lineRule="auto"/>
    </w:pPr>
  </w:style>
  <w:style w:type="paragraph" w:customStyle="1" w:styleId="ECBE4B3D6AD5462C968CD6402615756B">
    <w:name w:val="ECBE4B3D6AD5462C968CD6402615756B"/>
    <w:rsid w:val="0045616A"/>
    <w:pPr>
      <w:spacing w:after="160" w:line="259" w:lineRule="auto"/>
    </w:pPr>
  </w:style>
  <w:style w:type="paragraph" w:customStyle="1" w:styleId="1B252158731E4FCBBB9DB135689C1682">
    <w:name w:val="1B252158731E4FCBBB9DB135689C1682"/>
    <w:rsid w:val="0045616A"/>
    <w:pPr>
      <w:spacing w:after="160" w:line="259" w:lineRule="auto"/>
    </w:pPr>
  </w:style>
  <w:style w:type="paragraph" w:customStyle="1" w:styleId="17C59BB7F87A44FA9B5AEBB4CE5E995A">
    <w:name w:val="17C59BB7F87A44FA9B5AEBB4CE5E995A"/>
    <w:rsid w:val="0045616A"/>
    <w:pPr>
      <w:spacing w:after="160" w:line="259" w:lineRule="auto"/>
    </w:pPr>
  </w:style>
  <w:style w:type="paragraph" w:customStyle="1" w:styleId="850BE847F3B648289E68D9EF0A1B86EA">
    <w:name w:val="850BE847F3B648289E68D9EF0A1B86EA"/>
    <w:rsid w:val="0045616A"/>
    <w:pPr>
      <w:spacing w:after="160" w:line="259" w:lineRule="auto"/>
    </w:pPr>
  </w:style>
  <w:style w:type="paragraph" w:customStyle="1" w:styleId="664F51C3563B42E2B393607ED94A3FB5">
    <w:name w:val="664F51C3563B42E2B393607ED94A3FB5"/>
    <w:rsid w:val="0045616A"/>
    <w:pPr>
      <w:spacing w:after="160" w:line="259" w:lineRule="auto"/>
    </w:pPr>
  </w:style>
  <w:style w:type="paragraph" w:customStyle="1" w:styleId="0D63AB51A5F94EADB150F2F4E50A854D">
    <w:name w:val="0D63AB51A5F94EADB150F2F4E50A854D"/>
    <w:rsid w:val="0045616A"/>
    <w:pPr>
      <w:spacing w:after="160" w:line="259" w:lineRule="auto"/>
    </w:pPr>
  </w:style>
  <w:style w:type="paragraph" w:customStyle="1" w:styleId="50DE02A98684430BBA0AD7C5DE4D26A1">
    <w:name w:val="50DE02A98684430BBA0AD7C5DE4D26A1"/>
    <w:rsid w:val="0045616A"/>
    <w:pPr>
      <w:spacing w:after="160" w:line="259" w:lineRule="auto"/>
    </w:pPr>
  </w:style>
  <w:style w:type="paragraph" w:customStyle="1" w:styleId="1C6DC54A056E4CC7A3BF52A2FB5C4F32">
    <w:name w:val="1C6DC54A056E4CC7A3BF52A2FB5C4F32"/>
    <w:rsid w:val="0045616A"/>
    <w:pPr>
      <w:spacing w:after="160" w:line="259" w:lineRule="auto"/>
    </w:pPr>
  </w:style>
  <w:style w:type="paragraph" w:customStyle="1" w:styleId="E223EF149C0E46308132DC377D57A393">
    <w:name w:val="E223EF149C0E46308132DC377D57A393"/>
    <w:rsid w:val="0045616A"/>
    <w:pPr>
      <w:spacing w:after="160" w:line="259" w:lineRule="auto"/>
    </w:pPr>
  </w:style>
  <w:style w:type="paragraph" w:customStyle="1" w:styleId="FC31B174F94940CF96738EB8F0B14A96">
    <w:name w:val="FC31B174F94940CF96738EB8F0B14A96"/>
    <w:rsid w:val="0045616A"/>
    <w:pPr>
      <w:spacing w:after="160" w:line="259" w:lineRule="auto"/>
    </w:pPr>
  </w:style>
  <w:style w:type="paragraph" w:customStyle="1" w:styleId="54E049210DA24D85A0BC57B0E7F43686">
    <w:name w:val="54E049210DA24D85A0BC57B0E7F43686"/>
    <w:rsid w:val="0045616A"/>
    <w:pPr>
      <w:spacing w:after="160" w:line="259" w:lineRule="auto"/>
    </w:pPr>
  </w:style>
  <w:style w:type="paragraph" w:customStyle="1" w:styleId="412900EC57A24796AEF439CBBC65FE1D">
    <w:name w:val="412900EC57A24796AEF439CBBC65FE1D"/>
    <w:rsid w:val="0045616A"/>
    <w:pPr>
      <w:spacing w:after="160" w:line="259" w:lineRule="auto"/>
    </w:pPr>
  </w:style>
  <w:style w:type="paragraph" w:customStyle="1" w:styleId="F7CDD02D7037454582704DFB313CFDEC">
    <w:name w:val="F7CDD02D7037454582704DFB313CFDEC"/>
    <w:rsid w:val="0045616A"/>
    <w:pPr>
      <w:spacing w:after="160" w:line="259" w:lineRule="auto"/>
    </w:pPr>
  </w:style>
  <w:style w:type="paragraph" w:customStyle="1" w:styleId="0567805919A6485EAC308903E9077E35">
    <w:name w:val="0567805919A6485EAC308903E9077E35"/>
    <w:rsid w:val="0045616A"/>
    <w:pPr>
      <w:spacing w:after="160" w:line="259" w:lineRule="auto"/>
    </w:pPr>
  </w:style>
  <w:style w:type="paragraph" w:customStyle="1" w:styleId="1EE1BB8FDF954E998CCC02A03F353337">
    <w:name w:val="1EE1BB8FDF954E998CCC02A03F353337"/>
    <w:rsid w:val="0045616A"/>
    <w:pPr>
      <w:spacing w:after="160" w:line="259" w:lineRule="auto"/>
    </w:pPr>
  </w:style>
  <w:style w:type="paragraph" w:customStyle="1" w:styleId="74FACF0BB965427CBC248F32FC38F1B1">
    <w:name w:val="74FACF0BB965427CBC248F32FC38F1B1"/>
    <w:rsid w:val="0045616A"/>
    <w:pPr>
      <w:spacing w:after="160" w:line="259" w:lineRule="auto"/>
    </w:pPr>
  </w:style>
  <w:style w:type="paragraph" w:customStyle="1" w:styleId="1C181042073D4431B6362EE941A8382A">
    <w:name w:val="1C181042073D4431B6362EE941A8382A"/>
    <w:rsid w:val="0045616A"/>
    <w:pPr>
      <w:spacing w:after="160" w:line="259" w:lineRule="auto"/>
    </w:pPr>
  </w:style>
  <w:style w:type="paragraph" w:customStyle="1" w:styleId="73AC9BCD551B47CA95B25D31E9078B95">
    <w:name w:val="73AC9BCD551B47CA95B25D31E9078B95"/>
    <w:rsid w:val="0045616A"/>
    <w:pPr>
      <w:spacing w:after="160" w:line="259" w:lineRule="auto"/>
    </w:pPr>
  </w:style>
  <w:style w:type="paragraph" w:customStyle="1" w:styleId="C8099D7B3A944E128A1E9E6250B15791">
    <w:name w:val="C8099D7B3A944E128A1E9E6250B15791"/>
    <w:rsid w:val="0045616A"/>
    <w:pPr>
      <w:spacing w:after="160" w:line="259" w:lineRule="auto"/>
    </w:pPr>
  </w:style>
  <w:style w:type="paragraph" w:customStyle="1" w:styleId="3D857EA3526E4716BA757705B86D6A17">
    <w:name w:val="3D857EA3526E4716BA757705B86D6A17"/>
    <w:rsid w:val="0045616A"/>
    <w:pPr>
      <w:spacing w:after="160" w:line="259" w:lineRule="auto"/>
    </w:pPr>
  </w:style>
  <w:style w:type="paragraph" w:customStyle="1" w:styleId="D71662ABACAC457EBA264218FA298DE7">
    <w:name w:val="D71662ABACAC457EBA264218FA298DE7"/>
    <w:rsid w:val="0045616A"/>
    <w:pPr>
      <w:spacing w:after="160" w:line="259" w:lineRule="auto"/>
    </w:pPr>
  </w:style>
  <w:style w:type="paragraph" w:customStyle="1" w:styleId="A4EEF70A12E6447F9A91C51FB0F20722">
    <w:name w:val="A4EEF70A12E6447F9A91C51FB0F20722"/>
    <w:rsid w:val="0045616A"/>
    <w:pPr>
      <w:spacing w:after="160" w:line="259" w:lineRule="auto"/>
    </w:pPr>
  </w:style>
  <w:style w:type="paragraph" w:customStyle="1" w:styleId="58B6B7B4F47E4C5E8139735F063C592C">
    <w:name w:val="58B6B7B4F47E4C5E8139735F063C592C"/>
    <w:rsid w:val="0045616A"/>
    <w:pPr>
      <w:spacing w:after="160" w:line="259" w:lineRule="auto"/>
    </w:pPr>
  </w:style>
  <w:style w:type="paragraph" w:customStyle="1" w:styleId="DBE270719D5D4BCF966B66ED1D87DEB7">
    <w:name w:val="DBE270719D5D4BCF966B66ED1D87DEB7"/>
    <w:rsid w:val="0045616A"/>
    <w:pPr>
      <w:spacing w:after="160" w:line="259" w:lineRule="auto"/>
    </w:pPr>
  </w:style>
  <w:style w:type="paragraph" w:customStyle="1" w:styleId="04C8567DD31348C7A3B6FAD0BF799DE0">
    <w:name w:val="04C8567DD31348C7A3B6FAD0BF799DE0"/>
    <w:rsid w:val="0045616A"/>
    <w:pPr>
      <w:spacing w:after="160" w:line="259" w:lineRule="auto"/>
    </w:pPr>
  </w:style>
  <w:style w:type="paragraph" w:customStyle="1" w:styleId="D367C26AF24E44D08074D6071C85F49A">
    <w:name w:val="D367C26AF24E44D08074D6071C85F49A"/>
    <w:rsid w:val="0045616A"/>
    <w:pPr>
      <w:spacing w:after="160" w:line="259" w:lineRule="auto"/>
    </w:pPr>
  </w:style>
  <w:style w:type="paragraph" w:customStyle="1" w:styleId="C13AD16A5C934EA6B1677331F20AA127">
    <w:name w:val="C13AD16A5C934EA6B1677331F20AA127"/>
    <w:rsid w:val="0045616A"/>
    <w:pPr>
      <w:spacing w:after="160" w:line="259" w:lineRule="auto"/>
    </w:pPr>
  </w:style>
  <w:style w:type="paragraph" w:customStyle="1" w:styleId="FEC184414213426F81AD4DDF58E77123">
    <w:name w:val="FEC184414213426F81AD4DDF58E77123"/>
    <w:rsid w:val="0045616A"/>
    <w:pPr>
      <w:spacing w:after="160" w:line="259" w:lineRule="auto"/>
    </w:pPr>
  </w:style>
  <w:style w:type="paragraph" w:customStyle="1" w:styleId="229D30D662224B538903C45871A7187C">
    <w:name w:val="229D30D662224B538903C45871A7187C"/>
    <w:rsid w:val="0045616A"/>
    <w:pPr>
      <w:spacing w:after="160" w:line="259" w:lineRule="auto"/>
    </w:pPr>
  </w:style>
  <w:style w:type="paragraph" w:customStyle="1" w:styleId="ECD0698E298A420C87ABF94E15C813CE">
    <w:name w:val="ECD0698E298A420C87ABF94E15C813CE"/>
    <w:rsid w:val="0045616A"/>
    <w:pPr>
      <w:spacing w:after="160" w:line="259" w:lineRule="auto"/>
    </w:pPr>
  </w:style>
  <w:style w:type="paragraph" w:customStyle="1" w:styleId="D2E7EDD4B2064BFCADDF1A4B18C16BE1">
    <w:name w:val="D2E7EDD4B2064BFCADDF1A4B18C16BE1"/>
    <w:rsid w:val="0045616A"/>
    <w:pPr>
      <w:spacing w:after="160" w:line="259" w:lineRule="auto"/>
    </w:pPr>
  </w:style>
  <w:style w:type="paragraph" w:customStyle="1" w:styleId="BD61B5284FC044DA96E3537D0655582C">
    <w:name w:val="BD61B5284FC044DA96E3537D0655582C"/>
    <w:rsid w:val="0045616A"/>
    <w:pPr>
      <w:spacing w:after="160" w:line="259" w:lineRule="auto"/>
    </w:pPr>
  </w:style>
  <w:style w:type="paragraph" w:customStyle="1" w:styleId="F5B0F61971CD428697073B578C1502D9">
    <w:name w:val="F5B0F61971CD428697073B578C1502D9"/>
    <w:rsid w:val="0045616A"/>
    <w:pPr>
      <w:spacing w:after="160" w:line="259" w:lineRule="auto"/>
    </w:pPr>
  </w:style>
  <w:style w:type="paragraph" w:customStyle="1" w:styleId="6468E36A47E24466A8393CDD0B17576D">
    <w:name w:val="6468E36A47E24466A8393CDD0B17576D"/>
    <w:rsid w:val="0045616A"/>
    <w:pPr>
      <w:spacing w:after="160" w:line="259" w:lineRule="auto"/>
    </w:pPr>
  </w:style>
  <w:style w:type="paragraph" w:customStyle="1" w:styleId="39F1B9DBF3D5486A9C735E2A32562DC7">
    <w:name w:val="39F1B9DBF3D5486A9C735E2A32562DC7"/>
    <w:rsid w:val="0045616A"/>
    <w:pPr>
      <w:spacing w:after="160" w:line="259" w:lineRule="auto"/>
    </w:pPr>
  </w:style>
  <w:style w:type="paragraph" w:customStyle="1" w:styleId="3289FA62384E431FA61B1A1F8B8E4CA6">
    <w:name w:val="3289FA62384E431FA61B1A1F8B8E4CA6"/>
    <w:rsid w:val="0045616A"/>
    <w:pPr>
      <w:spacing w:after="160" w:line="259" w:lineRule="auto"/>
    </w:pPr>
  </w:style>
  <w:style w:type="paragraph" w:customStyle="1" w:styleId="A6D6F0EE322F461EAA7D91BC2FD4C4D3">
    <w:name w:val="A6D6F0EE322F461EAA7D91BC2FD4C4D3"/>
    <w:rsid w:val="0045616A"/>
    <w:pPr>
      <w:spacing w:after="160" w:line="259" w:lineRule="auto"/>
    </w:pPr>
  </w:style>
  <w:style w:type="paragraph" w:customStyle="1" w:styleId="EF1DDD457DC04C3183A0E3BE8BDBB946">
    <w:name w:val="EF1DDD457DC04C3183A0E3BE8BDBB946"/>
    <w:rsid w:val="0045616A"/>
    <w:pPr>
      <w:spacing w:after="160" w:line="259" w:lineRule="auto"/>
    </w:pPr>
  </w:style>
  <w:style w:type="paragraph" w:customStyle="1" w:styleId="EDED10C258B54DD8948A5AC188426B59">
    <w:name w:val="EDED10C258B54DD8948A5AC188426B59"/>
    <w:rsid w:val="0045616A"/>
    <w:pPr>
      <w:spacing w:after="160" w:line="259" w:lineRule="auto"/>
    </w:pPr>
  </w:style>
  <w:style w:type="paragraph" w:customStyle="1" w:styleId="5F8AD322CD444D29829A432E184B755E">
    <w:name w:val="5F8AD322CD444D29829A432E184B755E"/>
    <w:rsid w:val="0045616A"/>
    <w:pPr>
      <w:spacing w:after="160" w:line="259" w:lineRule="auto"/>
    </w:pPr>
  </w:style>
  <w:style w:type="paragraph" w:customStyle="1" w:styleId="5B0DCD721DA0470DBCB0F9FDC652A199">
    <w:name w:val="5B0DCD721DA0470DBCB0F9FDC652A199"/>
    <w:rsid w:val="0045616A"/>
    <w:pPr>
      <w:spacing w:after="160" w:line="259" w:lineRule="auto"/>
    </w:pPr>
  </w:style>
  <w:style w:type="paragraph" w:customStyle="1" w:styleId="63F6C45BC4D84A7A81ED9AD710BA87FB">
    <w:name w:val="63F6C45BC4D84A7A81ED9AD710BA87FB"/>
    <w:rsid w:val="0045616A"/>
    <w:pPr>
      <w:spacing w:after="160" w:line="259" w:lineRule="auto"/>
    </w:pPr>
  </w:style>
  <w:style w:type="paragraph" w:customStyle="1" w:styleId="BBA92F645C72448E8E614256C9BA161C">
    <w:name w:val="BBA92F645C72448E8E614256C9BA161C"/>
    <w:rsid w:val="0045616A"/>
    <w:pPr>
      <w:spacing w:after="160" w:line="259" w:lineRule="auto"/>
    </w:pPr>
  </w:style>
  <w:style w:type="paragraph" w:customStyle="1" w:styleId="860AF56EC01C43D696BFDCA32C788219">
    <w:name w:val="860AF56EC01C43D696BFDCA32C788219"/>
    <w:rsid w:val="0045616A"/>
    <w:pPr>
      <w:spacing w:after="160" w:line="259" w:lineRule="auto"/>
    </w:pPr>
  </w:style>
  <w:style w:type="paragraph" w:customStyle="1" w:styleId="33B081A049124094A3F56842B2A44A70">
    <w:name w:val="33B081A049124094A3F56842B2A44A70"/>
    <w:rsid w:val="0045616A"/>
    <w:pPr>
      <w:spacing w:after="160" w:line="259" w:lineRule="auto"/>
    </w:pPr>
  </w:style>
  <w:style w:type="paragraph" w:customStyle="1" w:styleId="F88E34C031214B449CDC0BCB31C5E5E3">
    <w:name w:val="F88E34C031214B449CDC0BCB31C5E5E3"/>
    <w:rsid w:val="0045616A"/>
    <w:pPr>
      <w:spacing w:after="160" w:line="259" w:lineRule="auto"/>
    </w:pPr>
  </w:style>
  <w:style w:type="paragraph" w:customStyle="1" w:styleId="9E2A4AD411B741ECAEB5E076E2ACC2FF">
    <w:name w:val="9E2A4AD411B741ECAEB5E076E2ACC2FF"/>
    <w:rsid w:val="0045616A"/>
    <w:pPr>
      <w:spacing w:after="160" w:line="259" w:lineRule="auto"/>
    </w:pPr>
  </w:style>
  <w:style w:type="paragraph" w:customStyle="1" w:styleId="16106005431D46108297F8DB02AB3071">
    <w:name w:val="16106005431D46108297F8DB02AB3071"/>
    <w:rsid w:val="0045616A"/>
    <w:pPr>
      <w:spacing w:after="160" w:line="259" w:lineRule="auto"/>
    </w:pPr>
  </w:style>
  <w:style w:type="paragraph" w:customStyle="1" w:styleId="9882CD1A15404D74A8EA6434FA33C4F1">
    <w:name w:val="9882CD1A15404D74A8EA6434FA33C4F1"/>
    <w:rsid w:val="0045616A"/>
    <w:pPr>
      <w:spacing w:after="160" w:line="259" w:lineRule="auto"/>
    </w:pPr>
  </w:style>
  <w:style w:type="paragraph" w:customStyle="1" w:styleId="30BD142B6D4549F9A5F508E790D89DF6">
    <w:name w:val="30BD142B6D4549F9A5F508E790D89DF6"/>
    <w:rsid w:val="0045616A"/>
    <w:pPr>
      <w:spacing w:after="160" w:line="259" w:lineRule="auto"/>
    </w:pPr>
  </w:style>
  <w:style w:type="paragraph" w:customStyle="1" w:styleId="E76CA6621462446C9CB6CD9AEF84E928">
    <w:name w:val="E76CA6621462446C9CB6CD9AEF84E928"/>
    <w:rsid w:val="0045616A"/>
    <w:pPr>
      <w:spacing w:after="160" w:line="259" w:lineRule="auto"/>
    </w:pPr>
  </w:style>
  <w:style w:type="paragraph" w:customStyle="1" w:styleId="4C4D50BD1FAE47CAA4D8250D30212A5C">
    <w:name w:val="4C4D50BD1FAE47CAA4D8250D30212A5C"/>
    <w:rsid w:val="0045616A"/>
    <w:pPr>
      <w:spacing w:after="160" w:line="259" w:lineRule="auto"/>
    </w:pPr>
  </w:style>
  <w:style w:type="paragraph" w:customStyle="1" w:styleId="A2F47987F0134E079EE78340446DC91B">
    <w:name w:val="A2F47987F0134E079EE78340446DC91B"/>
    <w:rsid w:val="0045616A"/>
    <w:pPr>
      <w:spacing w:after="160" w:line="259" w:lineRule="auto"/>
    </w:pPr>
  </w:style>
  <w:style w:type="paragraph" w:customStyle="1" w:styleId="AFE33B6847374D5A823FCFF261368E97">
    <w:name w:val="AFE33B6847374D5A823FCFF261368E97"/>
    <w:rsid w:val="0045616A"/>
    <w:pPr>
      <w:spacing w:after="160" w:line="259" w:lineRule="auto"/>
    </w:pPr>
  </w:style>
  <w:style w:type="paragraph" w:customStyle="1" w:styleId="DECA552121E740D283CF31D1D810812A">
    <w:name w:val="DECA552121E740D283CF31D1D810812A"/>
    <w:rsid w:val="0045616A"/>
    <w:pPr>
      <w:spacing w:after="160" w:line="259" w:lineRule="auto"/>
    </w:pPr>
  </w:style>
  <w:style w:type="paragraph" w:customStyle="1" w:styleId="BBF73D8D5C9845958503F5D79608D4CB">
    <w:name w:val="BBF73D8D5C9845958503F5D79608D4CB"/>
    <w:rsid w:val="0045616A"/>
    <w:pPr>
      <w:spacing w:after="160" w:line="259" w:lineRule="auto"/>
    </w:pPr>
  </w:style>
  <w:style w:type="paragraph" w:customStyle="1" w:styleId="411920DE9398466FB94650C750740739">
    <w:name w:val="411920DE9398466FB94650C750740739"/>
    <w:rsid w:val="0045616A"/>
    <w:pPr>
      <w:spacing w:after="160" w:line="259" w:lineRule="auto"/>
    </w:pPr>
  </w:style>
  <w:style w:type="paragraph" w:customStyle="1" w:styleId="32527DF9FF224455A52D55E7B07D5E9F">
    <w:name w:val="32527DF9FF224455A52D55E7B07D5E9F"/>
    <w:rsid w:val="0045616A"/>
    <w:pPr>
      <w:spacing w:after="160" w:line="259" w:lineRule="auto"/>
    </w:pPr>
  </w:style>
  <w:style w:type="paragraph" w:customStyle="1" w:styleId="14E5976FBF1F4A1FBF8040A7C9C43196">
    <w:name w:val="14E5976FBF1F4A1FBF8040A7C9C43196"/>
    <w:rsid w:val="0045616A"/>
    <w:pPr>
      <w:spacing w:after="160" w:line="259" w:lineRule="auto"/>
    </w:pPr>
  </w:style>
  <w:style w:type="paragraph" w:customStyle="1" w:styleId="1501E1D33FAC49CD85533A471E1DA405">
    <w:name w:val="1501E1D33FAC49CD85533A471E1DA405"/>
    <w:rsid w:val="0045616A"/>
    <w:pPr>
      <w:spacing w:after="160" w:line="259" w:lineRule="auto"/>
    </w:pPr>
  </w:style>
  <w:style w:type="paragraph" w:customStyle="1" w:styleId="45C285C478A94DE9BC20921F9631D051">
    <w:name w:val="45C285C478A94DE9BC20921F9631D051"/>
    <w:rsid w:val="0045616A"/>
    <w:pPr>
      <w:spacing w:after="160" w:line="259" w:lineRule="auto"/>
    </w:pPr>
  </w:style>
  <w:style w:type="paragraph" w:customStyle="1" w:styleId="66AB7DA335904A678A5BA2D476DBB16E">
    <w:name w:val="66AB7DA335904A678A5BA2D476DBB16E"/>
    <w:rsid w:val="0045616A"/>
    <w:pPr>
      <w:spacing w:after="160" w:line="259" w:lineRule="auto"/>
    </w:pPr>
  </w:style>
  <w:style w:type="paragraph" w:customStyle="1" w:styleId="63E11E4A0BBF422A80FB7C1AC82377A2">
    <w:name w:val="63E11E4A0BBF422A80FB7C1AC82377A2"/>
    <w:rsid w:val="0045616A"/>
    <w:pPr>
      <w:spacing w:after="160" w:line="259" w:lineRule="auto"/>
    </w:pPr>
  </w:style>
  <w:style w:type="paragraph" w:customStyle="1" w:styleId="BC60349BC0B645B781A0119AAE7366ED">
    <w:name w:val="BC60349BC0B645B781A0119AAE7366ED"/>
    <w:rsid w:val="0045616A"/>
    <w:pPr>
      <w:spacing w:after="160" w:line="259" w:lineRule="auto"/>
    </w:pPr>
  </w:style>
  <w:style w:type="paragraph" w:customStyle="1" w:styleId="E8B896FF1EFA477184FBDA112003F656">
    <w:name w:val="E8B896FF1EFA477184FBDA112003F656"/>
    <w:rsid w:val="0045616A"/>
    <w:pPr>
      <w:spacing w:after="160" w:line="259" w:lineRule="auto"/>
    </w:pPr>
  </w:style>
  <w:style w:type="paragraph" w:customStyle="1" w:styleId="8EA4AD5A126C4EBA90BA9AEF46E1242D">
    <w:name w:val="8EA4AD5A126C4EBA90BA9AEF46E1242D"/>
    <w:rsid w:val="0045616A"/>
    <w:pPr>
      <w:spacing w:after="160" w:line="259" w:lineRule="auto"/>
    </w:pPr>
  </w:style>
  <w:style w:type="paragraph" w:customStyle="1" w:styleId="D8FBBCE1A40842EBB79885729D784CF0">
    <w:name w:val="D8FBBCE1A40842EBB79885729D784CF0"/>
    <w:rsid w:val="0045616A"/>
    <w:pPr>
      <w:spacing w:after="160" w:line="259" w:lineRule="auto"/>
    </w:pPr>
  </w:style>
  <w:style w:type="paragraph" w:customStyle="1" w:styleId="D9CB4F23DA12469F942B45E6854066AA">
    <w:name w:val="D9CB4F23DA12469F942B45E6854066AA"/>
    <w:rsid w:val="0045616A"/>
    <w:pPr>
      <w:spacing w:after="160" w:line="259" w:lineRule="auto"/>
    </w:pPr>
  </w:style>
  <w:style w:type="paragraph" w:customStyle="1" w:styleId="30E50C1AC4C543AF83920DAD769F6008">
    <w:name w:val="30E50C1AC4C543AF83920DAD769F6008"/>
    <w:rsid w:val="0045616A"/>
    <w:pPr>
      <w:spacing w:after="160" w:line="259" w:lineRule="auto"/>
    </w:pPr>
  </w:style>
  <w:style w:type="paragraph" w:customStyle="1" w:styleId="6AF03359DECA4D428BD8781C966CA69D">
    <w:name w:val="6AF03359DECA4D428BD8781C966CA69D"/>
    <w:rsid w:val="0045616A"/>
    <w:pPr>
      <w:spacing w:after="160" w:line="259" w:lineRule="auto"/>
    </w:pPr>
  </w:style>
  <w:style w:type="paragraph" w:customStyle="1" w:styleId="10BA22BA89864679BE14F2F14E55B268">
    <w:name w:val="10BA22BA89864679BE14F2F14E55B268"/>
    <w:rsid w:val="0045616A"/>
    <w:pPr>
      <w:spacing w:after="160" w:line="259" w:lineRule="auto"/>
    </w:pPr>
  </w:style>
  <w:style w:type="paragraph" w:customStyle="1" w:styleId="78C91C0D9A1D4BCF9B3B892BDFBEB42D">
    <w:name w:val="78C91C0D9A1D4BCF9B3B892BDFBEB42D"/>
    <w:rsid w:val="0045616A"/>
    <w:pPr>
      <w:spacing w:after="160" w:line="259" w:lineRule="auto"/>
    </w:pPr>
  </w:style>
  <w:style w:type="paragraph" w:customStyle="1" w:styleId="C9A41CC571BF478C9F483DCCF35B05D6">
    <w:name w:val="C9A41CC571BF478C9F483DCCF35B05D6"/>
    <w:rsid w:val="0045616A"/>
    <w:pPr>
      <w:spacing w:after="160" w:line="259" w:lineRule="auto"/>
    </w:pPr>
  </w:style>
  <w:style w:type="paragraph" w:customStyle="1" w:styleId="7ACB78184B164AFDA9C794C54467FA66">
    <w:name w:val="7ACB78184B164AFDA9C794C54467FA66"/>
    <w:rsid w:val="0045616A"/>
    <w:pPr>
      <w:spacing w:after="160" w:line="259" w:lineRule="auto"/>
    </w:pPr>
  </w:style>
  <w:style w:type="paragraph" w:customStyle="1" w:styleId="5B2E33D5AB9A4E62ABC192206B056412">
    <w:name w:val="5B2E33D5AB9A4E62ABC192206B056412"/>
    <w:rsid w:val="0045616A"/>
    <w:pPr>
      <w:spacing w:after="160" w:line="259" w:lineRule="auto"/>
    </w:pPr>
  </w:style>
  <w:style w:type="paragraph" w:customStyle="1" w:styleId="B0C03646AA254D1D922F1D6AB0F4152A">
    <w:name w:val="B0C03646AA254D1D922F1D6AB0F4152A"/>
    <w:rsid w:val="0045616A"/>
    <w:pPr>
      <w:spacing w:after="160" w:line="259" w:lineRule="auto"/>
    </w:pPr>
  </w:style>
  <w:style w:type="paragraph" w:customStyle="1" w:styleId="7F9738D82F60480082439220A861FBFC">
    <w:name w:val="7F9738D82F60480082439220A861FBFC"/>
    <w:rsid w:val="0045616A"/>
    <w:pPr>
      <w:spacing w:after="160" w:line="259" w:lineRule="auto"/>
    </w:pPr>
  </w:style>
  <w:style w:type="paragraph" w:customStyle="1" w:styleId="86D1D982821147489969BED0736C5409">
    <w:name w:val="86D1D982821147489969BED0736C5409"/>
    <w:rsid w:val="0045616A"/>
    <w:pPr>
      <w:spacing w:after="160" w:line="259" w:lineRule="auto"/>
    </w:pPr>
  </w:style>
  <w:style w:type="paragraph" w:customStyle="1" w:styleId="DF738EBC3C3A45828244AFC12BE2C5F3">
    <w:name w:val="DF738EBC3C3A45828244AFC12BE2C5F3"/>
    <w:rsid w:val="0045616A"/>
    <w:pPr>
      <w:spacing w:after="160" w:line="259" w:lineRule="auto"/>
    </w:pPr>
  </w:style>
  <w:style w:type="paragraph" w:customStyle="1" w:styleId="866F4FB90BC84332AF1F5251BA89392E">
    <w:name w:val="866F4FB90BC84332AF1F5251BA89392E"/>
    <w:rsid w:val="0045616A"/>
    <w:pPr>
      <w:spacing w:after="160" w:line="259" w:lineRule="auto"/>
    </w:pPr>
  </w:style>
  <w:style w:type="paragraph" w:customStyle="1" w:styleId="A2F5E683572E4708816B2E97D723E961">
    <w:name w:val="A2F5E683572E4708816B2E97D723E961"/>
    <w:rsid w:val="0045616A"/>
    <w:pPr>
      <w:spacing w:after="160" w:line="259" w:lineRule="auto"/>
    </w:pPr>
  </w:style>
  <w:style w:type="paragraph" w:customStyle="1" w:styleId="2AEEB686271B49AA846F63897C5BDC26">
    <w:name w:val="2AEEB686271B49AA846F63897C5BDC26"/>
    <w:rsid w:val="0045616A"/>
    <w:pPr>
      <w:spacing w:after="160" w:line="259" w:lineRule="auto"/>
    </w:pPr>
  </w:style>
  <w:style w:type="paragraph" w:customStyle="1" w:styleId="ACC80EAA97D54D4A9791899A6161091C">
    <w:name w:val="ACC80EAA97D54D4A9791899A6161091C"/>
    <w:rsid w:val="0045616A"/>
    <w:pPr>
      <w:spacing w:after="160" w:line="259" w:lineRule="auto"/>
    </w:pPr>
  </w:style>
  <w:style w:type="paragraph" w:customStyle="1" w:styleId="5576F0348FF54C7BBF462BA734A15F7B">
    <w:name w:val="5576F0348FF54C7BBF462BA734A15F7B"/>
    <w:rsid w:val="0045616A"/>
    <w:pPr>
      <w:spacing w:after="160" w:line="259" w:lineRule="auto"/>
    </w:pPr>
  </w:style>
  <w:style w:type="paragraph" w:customStyle="1" w:styleId="A8093C9D0D4C4E4BA65B62F7DB41B50A">
    <w:name w:val="A8093C9D0D4C4E4BA65B62F7DB41B50A"/>
    <w:rsid w:val="0045616A"/>
    <w:pPr>
      <w:spacing w:after="160" w:line="259" w:lineRule="auto"/>
    </w:pPr>
  </w:style>
  <w:style w:type="paragraph" w:customStyle="1" w:styleId="9ACCF7623712493A956F96E2557136F3">
    <w:name w:val="9ACCF7623712493A956F96E2557136F3"/>
    <w:rsid w:val="0045616A"/>
    <w:pPr>
      <w:spacing w:after="160" w:line="259" w:lineRule="auto"/>
    </w:pPr>
  </w:style>
  <w:style w:type="paragraph" w:customStyle="1" w:styleId="C42D70F11F764B24BE8FA8585A6C68CF">
    <w:name w:val="C42D70F11F764B24BE8FA8585A6C68CF"/>
    <w:rsid w:val="0045616A"/>
    <w:pPr>
      <w:spacing w:after="160" w:line="259" w:lineRule="auto"/>
    </w:pPr>
  </w:style>
  <w:style w:type="paragraph" w:customStyle="1" w:styleId="6EA51C41832A4E08BE2BD98ABBD31482">
    <w:name w:val="6EA51C41832A4E08BE2BD98ABBD31482"/>
    <w:rsid w:val="0045616A"/>
    <w:pPr>
      <w:spacing w:after="160" w:line="259" w:lineRule="auto"/>
    </w:pPr>
  </w:style>
  <w:style w:type="paragraph" w:customStyle="1" w:styleId="9A200037FA0643619CD25EEB67C6CC7E">
    <w:name w:val="9A200037FA0643619CD25EEB67C6CC7E"/>
    <w:rsid w:val="0045616A"/>
    <w:pPr>
      <w:spacing w:after="160" w:line="259" w:lineRule="auto"/>
    </w:pPr>
  </w:style>
  <w:style w:type="paragraph" w:customStyle="1" w:styleId="35C808FB23A24502AC6B35A767865D83">
    <w:name w:val="35C808FB23A24502AC6B35A767865D83"/>
    <w:rsid w:val="0045616A"/>
    <w:pPr>
      <w:spacing w:after="160" w:line="259" w:lineRule="auto"/>
    </w:pPr>
  </w:style>
  <w:style w:type="paragraph" w:customStyle="1" w:styleId="AEF94422E63441149C287A6F9602D993">
    <w:name w:val="AEF94422E63441149C287A6F9602D993"/>
    <w:rsid w:val="0045616A"/>
    <w:pPr>
      <w:spacing w:after="160" w:line="259" w:lineRule="auto"/>
    </w:pPr>
  </w:style>
  <w:style w:type="paragraph" w:customStyle="1" w:styleId="41AF504B8A904F4BBB166F3DD4C7F6F0">
    <w:name w:val="41AF504B8A904F4BBB166F3DD4C7F6F0"/>
    <w:rsid w:val="0045616A"/>
    <w:pPr>
      <w:spacing w:after="160" w:line="259" w:lineRule="auto"/>
    </w:pPr>
  </w:style>
  <w:style w:type="paragraph" w:customStyle="1" w:styleId="BFC4F4DA46E648A8BF4552BF317110DC">
    <w:name w:val="BFC4F4DA46E648A8BF4552BF317110DC"/>
    <w:rsid w:val="0045616A"/>
    <w:pPr>
      <w:spacing w:after="160" w:line="259" w:lineRule="auto"/>
    </w:pPr>
  </w:style>
  <w:style w:type="paragraph" w:customStyle="1" w:styleId="5161D5961A1E4344A2447D0A069E4A6C">
    <w:name w:val="5161D5961A1E4344A2447D0A069E4A6C"/>
    <w:rsid w:val="0045616A"/>
    <w:pPr>
      <w:spacing w:after="160" w:line="259" w:lineRule="auto"/>
    </w:pPr>
  </w:style>
  <w:style w:type="paragraph" w:customStyle="1" w:styleId="445D17DC5963461D8DA2BA6736A66FA1">
    <w:name w:val="445D17DC5963461D8DA2BA6736A66FA1"/>
    <w:rsid w:val="0045616A"/>
    <w:pPr>
      <w:spacing w:after="160" w:line="259" w:lineRule="auto"/>
    </w:pPr>
  </w:style>
  <w:style w:type="paragraph" w:customStyle="1" w:styleId="FD9CD8F035CE4CDBAA1D19813F8D96D4">
    <w:name w:val="FD9CD8F035CE4CDBAA1D19813F8D96D4"/>
    <w:rsid w:val="0045616A"/>
    <w:pPr>
      <w:spacing w:after="160" w:line="259" w:lineRule="auto"/>
    </w:pPr>
  </w:style>
  <w:style w:type="paragraph" w:customStyle="1" w:styleId="4CB552F7EBD746D3BEA6F3DA101D9071">
    <w:name w:val="4CB552F7EBD746D3BEA6F3DA101D9071"/>
    <w:rsid w:val="0045616A"/>
    <w:pPr>
      <w:spacing w:after="160" w:line="259" w:lineRule="auto"/>
    </w:pPr>
  </w:style>
  <w:style w:type="paragraph" w:customStyle="1" w:styleId="5398BF01241F40379C0D2875ECCF07E6">
    <w:name w:val="5398BF01241F40379C0D2875ECCF07E6"/>
    <w:rsid w:val="0045616A"/>
    <w:pPr>
      <w:spacing w:after="160" w:line="259" w:lineRule="auto"/>
    </w:pPr>
  </w:style>
  <w:style w:type="paragraph" w:customStyle="1" w:styleId="C802026D87AC4EFF9EEC4282E9AFCDC4">
    <w:name w:val="C802026D87AC4EFF9EEC4282E9AFCDC4"/>
    <w:rsid w:val="0045616A"/>
    <w:pPr>
      <w:spacing w:after="160" w:line="259" w:lineRule="auto"/>
    </w:pPr>
  </w:style>
  <w:style w:type="paragraph" w:customStyle="1" w:styleId="074D4662B8B64E0682509004CB18397C">
    <w:name w:val="074D4662B8B64E0682509004CB18397C"/>
    <w:rsid w:val="0045616A"/>
    <w:pPr>
      <w:spacing w:after="160" w:line="259" w:lineRule="auto"/>
    </w:pPr>
  </w:style>
  <w:style w:type="paragraph" w:customStyle="1" w:styleId="3B2A090C05334159A3E7ACAD27B43EC2">
    <w:name w:val="3B2A090C05334159A3E7ACAD27B43EC2"/>
    <w:rsid w:val="0045616A"/>
    <w:pPr>
      <w:spacing w:after="160" w:line="259" w:lineRule="auto"/>
    </w:pPr>
  </w:style>
  <w:style w:type="paragraph" w:customStyle="1" w:styleId="FE506B7EA34F497FA6032B4161FC7871">
    <w:name w:val="FE506B7EA34F497FA6032B4161FC7871"/>
    <w:rsid w:val="0045616A"/>
    <w:pPr>
      <w:spacing w:after="160" w:line="259" w:lineRule="auto"/>
    </w:pPr>
  </w:style>
  <w:style w:type="paragraph" w:customStyle="1" w:styleId="9A56C8FC8BC04585ABB664E3DBE63702">
    <w:name w:val="9A56C8FC8BC04585ABB664E3DBE63702"/>
    <w:rsid w:val="0045616A"/>
    <w:pPr>
      <w:spacing w:after="160" w:line="259" w:lineRule="auto"/>
    </w:pPr>
  </w:style>
  <w:style w:type="paragraph" w:customStyle="1" w:styleId="DF56B94E998D4291933D50FD40DEFF46">
    <w:name w:val="DF56B94E998D4291933D50FD40DEFF46"/>
    <w:rsid w:val="0045616A"/>
    <w:pPr>
      <w:spacing w:after="160" w:line="259" w:lineRule="auto"/>
    </w:pPr>
  </w:style>
  <w:style w:type="paragraph" w:customStyle="1" w:styleId="6BF355C77FC34E418B7AF25F2BF6FC68">
    <w:name w:val="6BF355C77FC34E418B7AF25F2BF6FC68"/>
    <w:rsid w:val="0045616A"/>
    <w:pPr>
      <w:spacing w:after="160" w:line="259" w:lineRule="auto"/>
    </w:pPr>
  </w:style>
  <w:style w:type="paragraph" w:customStyle="1" w:styleId="2DA909222BE7422F902F34658FFB1808">
    <w:name w:val="2DA909222BE7422F902F34658FFB1808"/>
    <w:rsid w:val="0045616A"/>
    <w:pPr>
      <w:spacing w:after="160" w:line="259" w:lineRule="auto"/>
    </w:pPr>
  </w:style>
  <w:style w:type="paragraph" w:customStyle="1" w:styleId="32102460E99A41B4AC30F769E2F5593F">
    <w:name w:val="32102460E99A41B4AC30F769E2F5593F"/>
    <w:rsid w:val="0045616A"/>
    <w:pPr>
      <w:spacing w:after="160" w:line="259" w:lineRule="auto"/>
    </w:pPr>
  </w:style>
  <w:style w:type="paragraph" w:customStyle="1" w:styleId="936ED618C8BF4669A21C1A15721297C1">
    <w:name w:val="936ED618C8BF4669A21C1A15721297C1"/>
    <w:rsid w:val="0045616A"/>
    <w:pPr>
      <w:spacing w:after="160" w:line="259" w:lineRule="auto"/>
    </w:pPr>
  </w:style>
  <w:style w:type="paragraph" w:customStyle="1" w:styleId="573F0C4238F94696A770104DF736E9AA">
    <w:name w:val="573F0C4238F94696A770104DF736E9AA"/>
    <w:rsid w:val="0045616A"/>
    <w:pPr>
      <w:spacing w:after="160" w:line="259" w:lineRule="auto"/>
    </w:pPr>
  </w:style>
  <w:style w:type="paragraph" w:customStyle="1" w:styleId="631E8805E54B44CFA4DA0ED41FE48D85">
    <w:name w:val="631E8805E54B44CFA4DA0ED41FE48D85"/>
    <w:rsid w:val="0045616A"/>
    <w:pPr>
      <w:spacing w:after="160" w:line="259" w:lineRule="auto"/>
    </w:pPr>
  </w:style>
  <w:style w:type="paragraph" w:customStyle="1" w:styleId="F8E93494FAF84B78B09BEC433908D721">
    <w:name w:val="F8E93494FAF84B78B09BEC433908D721"/>
    <w:rsid w:val="0045616A"/>
    <w:pPr>
      <w:spacing w:after="160" w:line="259" w:lineRule="auto"/>
    </w:pPr>
  </w:style>
  <w:style w:type="paragraph" w:customStyle="1" w:styleId="4E4F53ACFA1542B886776B06051C6783">
    <w:name w:val="4E4F53ACFA1542B886776B06051C6783"/>
    <w:rsid w:val="0045616A"/>
    <w:pPr>
      <w:spacing w:after="160" w:line="259" w:lineRule="auto"/>
    </w:pPr>
  </w:style>
  <w:style w:type="paragraph" w:customStyle="1" w:styleId="B9CB9261231E4156ACFB78ABCE03C08C">
    <w:name w:val="B9CB9261231E4156ACFB78ABCE03C08C"/>
    <w:rsid w:val="0045616A"/>
    <w:pPr>
      <w:spacing w:after="160" w:line="259" w:lineRule="auto"/>
    </w:pPr>
  </w:style>
  <w:style w:type="paragraph" w:customStyle="1" w:styleId="458D1690E4A545A7821A52C34D5B84B4">
    <w:name w:val="458D1690E4A545A7821A52C34D5B84B4"/>
    <w:rsid w:val="0045616A"/>
    <w:pPr>
      <w:spacing w:after="160" w:line="259" w:lineRule="auto"/>
    </w:pPr>
  </w:style>
  <w:style w:type="paragraph" w:customStyle="1" w:styleId="8798CB77DCE949F783F4B561D89D7A1E">
    <w:name w:val="8798CB77DCE949F783F4B561D89D7A1E"/>
    <w:rsid w:val="0045616A"/>
    <w:pPr>
      <w:spacing w:after="160" w:line="259" w:lineRule="auto"/>
    </w:pPr>
  </w:style>
  <w:style w:type="paragraph" w:customStyle="1" w:styleId="961F49E333B5491CBF4864D790856688">
    <w:name w:val="961F49E333B5491CBF4864D790856688"/>
    <w:rsid w:val="0045616A"/>
    <w:pPr>
      <w:spacing w:after="160" w:line="259" w:lineRule="auto"/>
    </w:pPr>
  </w:style>
  <w:style w:type="paragraph" w:customStyle="1" w:styleId="F6F4EE03A43C4252B91E0DE166F18F34">
    <w:name w:val="F6F4EE03A43C4252B91E0DE166F18F34"/>
    <w:rsid w:val="0045616A"/>
    <w:pPr>
      <w:spacing w:after="160" w:line="259" w:lineRule="auto"/>
    </w:pPr>
  </w:style>
  <w:style w:type="paragraph" w:customStyle="1" w:styleId="8A0F9EC2ADB842779920CD0C6BF7FA75">
    <w:name w:val="8A0F9EC2ADB842779920CD0C6BF7FA75"/>
    <w:rsid w:val="0045616A"/>
    <w:pPr>
      <w:spacing w:after="160" w:line="259" w:lineRule="auto"/>
    </w:pPr>
  </w:style>
  <w:style w:type="paragraph" w:customStyle="1" w:styleId="57B68831E3C24978ABB4D58D683822A8">
    <w:name w:val="57B68831E3C24978ABB4D58D683822A8"/>
    <w:rsid w:val="0045616A"/>
    <w:pPr>
      <w:spacing w:after="160" w:line="259" w:lineRule="auto"/>
    </w:pPr>
  </w:style>
  <w:style w:type="paragraph" w:customStyle="1" w:styleId="9E4B5DC1EB9C42EDA338170E4E701A54">
    <w:name w:val="9E4B5DC1EB9C42EDA338170E4E701A54"/>
    <w:rsid w:val="0045616A"/>
    <w:pPr>
      <w:spacing w:after="160" w:line="259" w:lineRule="auto"/>
    </w:pPr>
  </w:style>
  <w:style w:type="paragraph" w:customStyle="1" w:styleId="1EBDB222C379487CBE6C60F289E7E9A8">
    <w:name w:val="1EBDB222C379487CBE6C60F289E7E9A8"/>
    <w:rsid w:val="0045616A"/>
    <w:pPr>
      <w:spacing w:after="160" w:line="259" w:lineRule="auto"/>
    </w:pPr>
  </w:style>
  <w:style w:type="paragraph" w:customStyle="1" w:styleId="25ADD80E4FD94951B6ADB57FB60E9D20">
    <w:name w:val="25ADD80E4FD94951B6ADB57FB60E9D20"/>
    <w:rsid w:val="0045616A"/>
    <w:pPr>
      <w:spacing w:after="160" w:line="259" w:lineRule="auto"/>
    </w:pPr>
  </w:style>
  <w:style w:type="paragraph" w:customStyle="1" w:styleId="FA399039590C430EB0EDCF12BCF4CE31">
    <w:name w:val="FA399039590C430EB0EDCF12BCF4CE31"/>
    <w:rsid w:val="0045616A"/>
    <w:pPr>
      <w:spacing w:after="160" w:line="259" w:lineRule="auto"/>
    </w:pPr>
  </w:style>
  <w:style w:type="paragraph" w:customStyle="1" w:styleId="67A926038BF5444F9D98417520542A80">
    <w:name w:val="67A926038BF5444F9D98417520542A80"/>
    <w:rsid w:val="0045616A"/>
    <w:pPr>
      <w:spacing w:after="160" w:line="259" w:lineRule="auto"/>
    </w:pPr>
  </w:style>
  <w:style w:type="paragraph" w:customStyle="1" w:styleId="47914CA6FB334BF1B17647854D956503">
    <w:name w:val="47914CA6FB334BF1B17647854D956503"/>
    <w:rsid w:val="0045616A"/>
    <w:pPr>
      <w:spacing w:after="160" w:line="259" w:lineRule="auto"/>
    </w:pPr>
  </w:style>
  <w:style w:type="paragraph" w:customStyle="1" w:styleId="51F327BD79DA484AA7F2E54C3DCE4476">
    <w:name w:val="51F327BD79DA484AA7F2E54C3DCE4476"/>
    <w:rsid w:val="0045616A"/>
    <w:pPr>
      <w:spacing w:after="160" w:line="259" w:lineRule="auto"/>
    </w:pPr>
  </w:style>
  <w:style w:type="paragraph" w:customStyle="1" w:styleId="1F0B9ABE2F0F4F0FAE474A9386AF079E">
    <w:name w:val="1F0B9ABE2F0F4F0FAE474A9386AF079E"/>
    <w:rsid w:val="0045616A"/>
    <w:pPr>
      <w:spacing w:after="160" w:line="259" w:lineRule="auto"/>
    </w:pPr>
  </w:style>
  <w:style w:type="paragraph" w:customStyle="1" w:styleId="2B7B0C2D36CD427A8C0B9794386A42CD">
    <w:name w:val="2B7B0C2D36CD427A8C0B9794386A42CD"/>
    <w:rsid w:val="0045616A"/>
    <w:pPr>
      <w:spacing w:after="160" w:line="259" w:lineRule="auto"/>
    </w:pPr>
  </w:style>
  <w:style w:type="paragraph" w:customStyle="1" w:styleId="C88C961DDEA74769BF6312D25B30CA24">
    <w:name w:val="C88C961DDEA74769BF6312D25B30CA24"/>
    <w:rsid w:val="0045616A"/>
    <w:pPr>
      <w:spacing w:after="160" w:line="259" w:lineRule="auto"/>
    </w:pPr>
  </w:style>
  <w:style w:type="paragraph" w:customStyle="1" w:styleId="9D30049D24B54B53AB4C27980C6BC3FE">
    <w:name w:val="9D30049D24B54B53AB4C27980C6BC3FE"/>
    <w:rsid w:val="0045616A"/>
    <w:pPr>
      <w:spacing w:after="160" w:line="259" w:lineRule="auto"/>
    </w:pPr>
  </w:style>
  <w:style w:type="paragraph" w:customStyle="1" w:styleId="DDA6232081EC4F2299436903DF938709">
    <w:name w:val="DDA6232081EC4F2299436903DF938709"/>
    <w:rsid w:val="0045616A"/>
    <w:pPr>
      <w:spacing w:after="160" w:line="259" w:lineRule="auto"/>
    </w:pPr>
  </w:style>
  <w:style w:type="paragraph" w:customStyle="1" w:styleId="06FB7B3AF8AB458192672F9AD6B3EBF3">
    <w:name w:val="06FB7B3AF8AB458192672F9AD6B3EBF3"/>
    <w:rsid w:val="0045616A"/>
    <w:pPr>
      <w:spacing w:after="160" w:line="259" w:lineRule="auto"/>
    </w:pPr>
  </w:style>
  <w:style w:type="paragraph" w:customStyle="1" w:styleId="2ADBC5C90BE8461A8F119A5B5A9FCF90">
    <w:name w:val="2ADBC5C90BE8461A8F119A5B5A9FCF90"/>
    <w:rsid w:val="0045616A"/>
    <w:pPr>
      <w:spacing w:after="160" w:line="259" w:lineRule="auto"/>
    </w:pPr>
  </w:style>
  <w:style w:type="paragraph" w:customStyle="1" w:styleId="7C4CDA0DD64F41B4A38F6CCA42EAB516">
    <w:name w:val="7C4CDA0DD64F41B4A38F6CCA42EAB516"/>
    <w:rsid w:val="0045616A"/>
    <w:pPr>
      <w:spacing w:after="160" w:line="259" w:lineRule="auto"/>
    </w:pPr>
  </w:style>
  <w:style w:type="paragraph" w:customStyle="1" w:styleId="14DE11CF294B4A3AA6514DEF249FEDB5">
    <w:name w:val="14DE11CF294B4A3AA6514DEF249FEDB5"/>
    <w:rsid w:val="0045616A"/>
    <w:pPr>
      <w:spacing w:after="160" w:line="259" w:lineRule="auto"/>
    </w:pPr>
  </w:style>
  <w:style w:type="paragraph" w:customStyle="1" w:styleId="99D3BA08E8124FDD991446D907980EA6">
    <w:name w:val="99D3BA08E8124FDD991446D907980EA6"/>
    <w:rsid w:val="0045616A"/>
    <w:pPr>
      <w:spacing w:after="160" w:line="259" w:lineRule="auto"/>
    </w:pPr>
  </w:style>
  <w:style w:type="paragraph" w:customStyle="1" w:styleId="8CD79F5F2AAA452FABE8F196BAE16177">
    <w:name w:val="8CD79F5F2AAA452FABE8F196BAE16177"/>
    <w:rsid w:val="0045616A"/>
    <w:pPr>
      <w:spacing w:after="160" w:line="259" w:lineRule="auto"/>
    </w:pPr>
  </w:style>
  <w:style w:type="paragraph" w:customStyle="1" w:styleId="C6C0051F6C0C462DB58BFF8CA85ADE99">
    <w:name w:val="C6C0051F6C0C462DB58BFF8CA85ADE99"/>
    <w:rsid w:val="0045616A"/>
    <w:pPr>
      <w:spacing w:after="160" w:line="259" w:lineRule="auto"/>
    </w:pPr>
  </w:style>
  <w:style w:type="paragraph" w:customStyle="1" w:styleId="A510E3C888CC4B4CA0BE569FB86E8CD4">
    <w:name w:val="A510E3C888CC4B4CA0BE569FB86E8CD4"/>
    <w:rsid w:val="0045616A"/>
    <w:pPr>
      <w:spacing w:after="160" w:line="259" w:lineRule="auto"/>
    </w:pPr>
  </w:style>
  <w:style w:type="paragraph" w:customStyle="1" w:styleId="8EFBAB7B710A4AA0833DCCC9EAAA660A">
    <w:name w:val="8EFBAB7B710A4AA0833DCCC9EAAA660A"/>
    <w:rsid w:val="0045616A"/>
    <w:pPr>
      <w:spacing w:after="160" w:line="259" w:lineRule="auto"/>
    </w:pPr>
  </w:style>
  <w:style w:type="paragraph" w:customStyle="1" w:styleId="D945D1D3596D4E9D826EB881166D57D9">
    <w:name w:val="D945D1D3596D4E9D826EB881166D57D9"/>
    <w:rsid w:val="0045616A"/>
    <w:pPr>
      <w:spacing w:after="160" w:line="259" w:lineRule="auto"/>
    </w:pPr>
  </w:style>
  <w:style w:type="paragraph" w:customStyle="1" w:styleId="F1B0322344A4469D9E06B3ED47842831">
    <w:name w:val="F1B0322344A4469D9E06B3ED47842831"/>
    <w:rsid w:val="0045616A"/>
    <w:pPr>
      <w:spacing w:after="160" w:line="259" w:lineRule="auto"/>
    </w:pPr>
  </w:style>
  <w:style w:type="paragraph" w:customStyle="1" w:styleId="CA4E38161A4D4E80B4CF813D186FE324">
    <w:name w:val="CA4E38161A4D4E80B4CF813D186FE324"/>
    <w:rsid w:val="0045616A"/>
    <w:pPr>
      <w:spacing w:after="160" w:line="259" w:lineRule="auto"/>
    </w:pPr>
  </w:style>
  <w:style w:type="paragraph" w:customStyle="1" w:styleId="3408CE2240634ABF98EE43BF6326BFBE">
    <w:name w:val="3408CE2240634ABF98EE43BF6326BFBE"/>
    <w:rsid w:val="0045616A"/>
    <w:pPr>
      <w:spacing w:after="160" w:line="259" w:lineRule="auto"/>
    </w:pPr>
  </w:style>
  <w:style w:type="paragraph" w:customStyle="1" w:styleId="1CF285E03B7B4F3F8722468610B40E49">
    <w:name w:val="1CF285E03B7B4F3F8722468610B40E49"/>
    <w:rsid w:val="0045616A"/>
    <w:pPr>
      <w:spacing w:after="160" w:line="259" w:lineRule="auto"/>
    </w:pPr>
  </w:style>
  <w:style w:type="paragraph" w:customStyle="1" w:styleId="FDF9AB132046445DB696DDB75236C21B">
    <w:name w:val="FDF9AB132046445DB696DDB75236C21B"/>
    <w:rsid w:val="0045616A"/>
    <w:pPr>
      <w:spacing w:after="160" w:line="259" w:lineRule="auto"/>
    </w:pPr>
  </w:style>
  <w:style w:type="paragraph" w:customStyle="1" w:styleId="24AA433D92B14C1EB2DC009CF697535C">
    <w:name w:val="24AA433D92B14C1EB2DC009CF697535C"/>
    <w:rsid w:val="0045616A"/>
    <w:pPr>
      <w:spacing w:after="160" w:line="259" w:lineRule="auto"/>
    </w:pPr>
  </w:style>
  <w:style w:type="paragraph" w:customStyle="1" w:styleId="805AE35E1544404FAC83AC5CB5096487">
    <w:name w:val="805AE35E1544404FAC83AC5CB5096487"/>
    <w:rsid w:val="0045616A"/>
    <w:pPr>
      <w:spacing w:after="160" w:line="259" w:lineRule="auto"/>
    </w:pPr>
  </w:style>
  <w:style w:type="paragraph" w:customStyle="1" w:styleId="E4F5167AB7B540AFB831B8B37C6A3CBB">
    <w:name w:val="E4F5167AB7B540AFB831B8B37C6A3CBB"/>
    <w:rsid w:val="0045616A"/>
    <w:pPr>
      <w:spacing w:after="160" w:line="259" w:lineRule="auto"/>
    </w:pPr>
  </w:style>
  <w:style w:type="paragraph" w:customStyle="1" w:styleId="35EF23D636BC4030AD4D817429B64941">
    <w:name w:val="35EF23D636BC4030AD4D817429B64941"/>
    <w:rsid w:val="0045616A"/>
    <w:pPr>
      <w:spacing w:after="160" w:line="259" w:lineRule="auto"/>
    </w:pPr>
  </w:style>
  <w:style w:type="paragraph" w:customStyle="1" w:styleId="8E3E3CEDE3B645509029E006CC223042">
    <w:name w:val="8E3E3CEDE3B645509029E006CC223042"/>
    <w:rsid w:val="0045616A"/>
    <w:pPr>
      <w:spacing w:after="160" w:line="259" w:lineRule="auto"/>
    </w:pPr>
  </w:style>
  <w:style w:type="paragraph" w:customStyle="1" w:styleId="2F9CABAD3CCD4E0F90C727B0D6ED71B7">
    <w:name w:val="2F9CABAD3CCD4E0F90C727B0D6ED71B7"/>
    <w:rsid w:val="0045616A"/>
    <w:pPr>
      <w:spacing w:after="160" w:line="259" w:lineRule="auto"/>
    </w:pPr>
  </w:style>
  <w:style w:type="paragraph" w:customStyle="1" w:styleId="45F5F6FB32C347BBA2A222CC33A09C04">
    <w:name w:val="45F5F6FB32C347BBA2A222CC33A09C04"/>
    <w:rsid w:val="0045616A"/>
    <w:pPr>
      <w:spacing w:after="160" w:line="259" w:lineRule="auto"/>
    </w:pPr>
  </w:style>
  <w:style w:type="paragraph" w:customStyle="1" w:styleId="B307B8CA5445480889B18365D625F61D">
    <w:name w:val="B307B8CA5445480889B18365D625F61D"/>
    <w:rsid w:val="0045616A"/>
    <w:pPr>
      <w:spacing w:after="160" w:line="259" w:lineRule="auto"/>
    </w:pPr>
  </w:style>
  <w:style w:type="paragraph" w:customStyle="1" w:styleId="1723B40AF3E844B8A1824E299F3470C7">
    <w:name w:val="1723B40AF3E844B8A1824E299F3470C7"/>
    <w:rsid w:val="0045616A"/>
    <w:pPr>
      <w:spacing w:after="160" w:line="259" w:lineRule="auto"/>
    </w:pPr>
  </w:style>
  <w:style w:type="paragraph" w:customStyle="1" w:styleId="9263B52E3B6E4D6B8729DA200B0DB99C">
    <w:name w:val="9263B52E3B6E4D6B8729DA200B0DB99C"/>
    <w:rsid w:val="0045616A"/>
    <w:pPr>
      <w:spacing w:after="160" w:line="259" w:lineRule="auto"/>
    </w:pPr>
  </w:style>
  <w:style w:type="paragraph" w:customStyle="1" w:styleId="D7B6455AF27C406B955FCE708B13E5BC">
    <w:name w:val="D7B6455AF27C406B955FCE708B13E5BC"/>
    <w:rsid w:val="0045616A"/>
    <w:pPr>
      <w:spacing w:after="160" w:line="259" w:lineRule="auto"/>
    </w:pPr>
  </w:style>
  <w:style w:type="paragraph" w:customStyle="1" w:styleId="E882A96306304782960332177A7FC31A">
    <w:name w:val="E882A96306304782960332177A7FC31A"/>
    <w:rsid w:val="0045616A"/>
    <w:pPr>
      <w:spacing w:after="160" w:line="259" w:lineRule="auto"/>
    </w:pPr>
  </w:style>
  <w:style w:type="paragraph" w:customStyle="1" w:styleId="CFA431B19B2D4BE6A5E058D68A6F5E77">
    <w:name w:val="CFA431B19B2D4BE6A5E058D68A6F5E77"/>
    <w:rsid w:val="0045616A"/>
    <w:pPr>
      <w:spacing w:after="160" w:line="259" w:lineRule="auto"/>
    </w:pPr>
  </w:style>
  <w:style w:type="paragraph" w:customStyle="1" w:styleId="301D3711546749F8919FF84A6D66EC64">
    <w:name w:val="301D3711546749F8919FF84A6D66EC64"/>
    <w:rsid w:val="0045616A"/>
    <w:pPr>
      <w:spacing w:after="160" w:line="259" w:lineRule="auto"/>
    </w:pPr>
  </w:style>
  <w:style w:type="paragraph" w:customStyle="1" w:styleId="DFB56D4D71C64F5E9517A0407D50F95D">
    <w:name w:val="DFB56D4D71C64F5E9517A0407D50F95D"/>
    <w:rsid w:val="0045616A"/>
    <w:pPr>
      <w:spacing w:after="160" w:line="259" w:lineRule="auto"/>
    </w:pPr>
  </w:style>
  <w:style w:type="paragraph" w:customStyle="1" w:styleId="8F5D9B62CB8849828F71736A6563C292">
    <w:name w:val="8F5D9B62CB8849828F71736A6563C292"/>
    <w:rsid w:val="0045616A"/>
    <w:pPr>
      <w:spacing w:after="160" w:line="259" w:lineRule="auto"/>
    </w:pPr>
  </w:style>
  <w:style w:type="paragraph" w:customStyle="1" w:styleId="099DD46911AD4D5ABB337CDFD18572C8">
    <w:name w:val="099DD46911AD4D5ABB337CDFD18572C8"/>
    <w:rsid w:val="0045616A"/>
    <w:pPr>
      <w:spacing w:after="160" w:line="259" w:lineRule="auto"/>
    </w:pPr>
  </w:style>
  <w:style w:type="paragraph" w:customStyle="1" w:styleId="1E121ADDC3FE49BE99C3FB0D7436B13C">
    <w:name w:val="1E121ADDC3FE49BE99C3FB0D7436B13C"/>
    <w:rsid w:val="0045616A"/>
    <w:pPr>
      <w:spacing w:after="160" w:line="259" w:lineRule="auto"/>
    </w:pPr>
  </w:style>
  <w:style w:type="paragraph" w:customStyle="1" w:styleId="70FC86EA662D43C388610A3FCEA6DC48">
    <w:name w:val="70FC86EA662D43C388610A3FCEA6DC48"/>
    <w:rsid w:val="0045616A"/>
    <w:pPr>
      <w:spacing w:after="160" w:line="259" w:lineRule="auto"/>
    </w:pPr>
  </w:style>
  <w:style w:type="paragraph" w:customStyle="1" w:styleId="BD1089683C2245089173ECF2DFF818F7">
    <w:name w:val="BD1089683C2245089173ECF2DFF818F7"/>
    <w:rsid w:val="0045616A"/>
    <w:pPr>
      <w:spacing w:after="160" w:line="259" w:lineRule="auto"/>
    </w:pPr>
  </w:style>
  <w:style w:type="paragraph" w:customStyle="1" w:styleId="73E003F272FC49C28BC57BA261EC2B3E">
    <w:name w:val="73E003F272FC49C28BC57BA261EC2B3E"/>
    <w:rsid w:val="0045616A"/>
    <w:pPr>
      <w:spacing w:after="160" w:line="259" w:lineRule="auto"/>
    </w:pPr>
  </w:style>
  <w:style w:type="paragraph" w:customStyle="1" w:styleId="50B6DA296A5A497BA437BB6AE4CACCF7">
    <w:name w:val="50B6DA296A5A497BA437BB6AE4CACCF7"/>
    <w:rsid w:val="0045616A"/>
    <w:pPr>
      <w:spacing w:after="160" w:line="259" w:lineRule="auto"/>
    </w:pPr>
  </w:style>
  <w:style w:type="paragraph" w:customStyle="1" w:styleId="A54C52179A8349FBB96C66BA6EC3F6CF">
    <w:name w:val="A54C52179A8349FBB96C66BA6EC3F6CF"/>
    <w:rsid w:val="0045616A"/>
    <w:pPr>
      <w:spacing w:after="160" w:line="259" w:lineRule="auto"/>
    </w:pPr>
  </w:style>
  <w:style w:type="paragraph" w:customStyle="1" w:styleId="C794FFE6D79D46F6A64B126A67B72C94">
    <w:name w:val="C794FFE6D79D46F6A64B126A67B72C94"/>
    <w:rsid w:val="0045616A"/>
    <w:pPr>
      <w:spacing w:after="160" w:line="259" w:lineRule="auto"/>
    </w:pPr>
  </w:style>
  <w:style w:type="paragraph" w:customStyle="1" w:styleId="AF9CF3DE8B3E4AAD8C7FFFC461877904">
    <w:name w:val="AF9CF3DE8B3E4AAD8C7FFFC461877904"/>
    <w:rsid w:val="0045616A"/>
    <w:pPr>
      <w:spacing w:after="160" w:line="259" w:lineRule="auto"/>
    </w:pPr>
  </w:style>
  <w:style w:type="paragraph" w:customStyle="1" w:styleId="739BD4158E474D51B863A45E7F160431">
    <w:name w:val="739BD4158E474D51B863A45E7F160431"/>
    <w:rsid w:val="0045616A"/>
    <w:pPr>
      <w:spacing w:after="160" w:line="259" w:lineRule="auto"/>
    </w:pPr>
  </w:style>
  <w:style w:type="paragraph" w:customStyle="1" w:styleId="5CC13AA61EB045EE91F55DEBA3E8F951">
    <w:name w:val="5CC13AA61EB045EE91F55DEBA3E8F951"/>
    <w:rsid w:val="0045616A"/>
    <w:pPr>
      <w:spacing w:after="160" w:line="259" w:lineRule="auto"/>
    </w:pPr>
  </w:style>
  <w:style w:type="paragraph" w:customStyle="1" w:styleId="DEE4F184AC1E486395561DDCC6D7492A">
    <w:name w:val="DEE4F184AC1E486395561DDCC6D7492A"/>
    <w:rsid w:val="0045616A"/>
    <w:pPr>
      <w:spacing w:after="160" w:line="259" w:lineRule="auto"/>
    </w:pPr>
  </w:style>
  <w:style w:type="paragraph" w:customStyle="1" w:styleId="A24B46468D5A4CB58D34EEE8A5F76E72">
    <w:name w:val="A24B46468D5A4CB58D34EEE8A5F76E72"/>
    <w:rsid w:val="0045616A"/>
    <w:pPr>
      <w:spacing w:after="160" w:line="259" w:lineRule="auto"/>
    </w:pPr>
  </w:style>
  <w:style w:type="paragraph" w:customStyle="1" w:styleId="3A3706EF7FED460B98BEE7082BF94322">
    <w:name w:val="3A3706EF7FED460B98BEE7082BF94322"/>
    <w:rsid w:val="0045616A"/>
    <w:pPr>
      <w:spacing w:after="160" w:line="259" w:lineRule="auto"/>
    </w:pPr>
  </w:style>
  <w:style w:type="paragraph" w:customStyle="1" w:styleId="FE7F704D9EBB42769FDE61265B579FA0">
    <w:name w:val="FE7F704D9EBB42769FDE61265B579FA0"/>
    <w:rsid w:val="0045616A"/>
    <w:pPr>
      <w:spacing w:after="160" w:line="259" w:lineRule="auto"/>
    </w:pPr>
  </w:style>
  <w:style w:type="paragraph" w:customStyle="1" w:styleId="E1D7BC6FD9594FDA8FEB9C6ACABADA23">
    <w:name w:val="E1D7BC6FD9594FDA8FEB9C6ACABADA23"/>
    <w:rsid w:val="0045616A"/>
    <w:pPr>
      <w:spacing w:after="160" w:line="259" w:lineRule="auto"/>
    </w:pPr>
  </w:style>
  <w:style w:type="paragraph" w:customStyle="1" w:styleId="3670FC43465F4A7C999A0420A2439324">
    <w:name w:val="3670FC43465F4A7C999A0420A2439324"/>
    <w:rsid w:val="0045616A"/>
    <w:pPr>
      <w:spacing w:after="160" w:line="259" w:lineRule="auto"/>
    </w:pPr>
  </w:style>
  <w:style w:type="paragraph" w:customStyle="1" w:styleId="4EFB9740A72B42A2B64F5A39A3A5BE12">
    <w:name w:val="4EFB9740A72B42A2B64F5A39A3A5BE12"/>
    <w:rsid w:val="0045616A"/>
    <w:pPr>
      <w:spacing w:after="160" w:line="259" w:lineRule="auto"/>
    </w:pPr>
  </w:style>
  <w:style w:type="paragraph" w:customStyle="1" w:styleId="81C57CEC714D43A1AD817BE6A91A2F2D">
    <w:name w:val="81C57CEC714D43A1AD817BE6A91A2F2D"/>
    <w:rsid w:val="0045616A"/>
    <w:pPr>
      <w:spacing w:after="160" w:line="259" w:lineRule="auto"/>
    </w:pPr>
  </w:style>
  <w:style w:type="paragraph" w:customStyle="1" w:styleId="FBAB05DAC9CA45D2BBB63AB9C41942DB">
    <w:name w:val="FBAB05DAC9CA45D2BBB63AB9C41942DB"/>
    <w:rsid w:val="0045616A"/>
    <w:pPr>
      <w:spacing w:after="160" w:line="259" w:lineRule="auto"/>
    </w:pPr>
  </w:style>
  <w:style w:type="paragraph" w:customStyle="1" w:styleId="3C919756BAA14215AD0C6C6B5B1A8D57">
    <w:name w:val="3C919756BAA14215AD0C6C6B5B1A8D57"/>
    <w:rsid w:val="0045616A"/>
    <w:pPr>
      <w:spacing w:after="160" w:line="259" w:lineRule="auto"/>
    </w:pPr>
  </w:style>
  <w:style w:type="paragraph" w:customStyle="1" w:styleId="E5004250FC4047CAAF2BCA10964FE975">
    <w:name w:val="E5004250FC4047CAAF2BCA10964FE975"/>
    <w:rsid w:val="0045616A"/>
    <w:pPr>
      <w:spacing w:after="160" w:line="259" w:lineRule="auto"/>
    </w:pPr>
  </w:style>
  <w:style w:type="paragraph" w:customStyle="1" w:styleId="706AF46898904F2EBC4378FAD85A4F5B">
    <w:name w:val="706AF46898904F2EBC4378FAD85A4F5B"/>
    <w:rsid w:val="0045616A"/>
    <w:pPr>
      <w:spacing w:after="160" w:line="259" w:lineRule="auto"/>
    </w:pPr>
  </w:style>
  <w:style w:type="paragraph" w:customStyle="1" w:styleId="606E7C0D7B0742088B63AE228528CC8F">
    <w:name w:val="606E7C0D7B0742088B63AE228528CC8F"/>
    <w:rsid w:val="0045616A"/>
    <w:pPr>
      <w:spacing w:after="160" w:line="259" w:lineRule="auto"/>
    </w:pPr>
  </w:style>
  <w:style w:type="paragraph" w:customStyle="1" w:styleId="A63ABCDCC05C424C8C57727417EE6CCA">
    <w:name w:val="A63ABCDCC05C424C8C57727417EE6CCA"/>
    <w:rsid w:val="0045616A"/>
    <w:pPr>
      <w:spacing w:after="160" w:line="259" w:lineRule="auto"/>
    </w:pPr>
  </w:style>
  <w:style w:type="paragraph" w:customStyle="1" w:styleId="E0CD1211292342A4868F1668D2C79360">
    <w:name w:val="E0CD1211292342A4868F1668D2C79360"/>
    <w:rsid w:val="0045616A"/>
    <w:pPr>
      <w:spacing w:after="160" w:line="259" w:lineRule="auto"/>
    </w:pPr>
  </w:style>
  <w:style w:type="paragraph" w:customStyle="1" w:styleId="4BDC8A93FE0044AF89F135E21F445E3B">
    <w:name w:val="4BDC8A93FE0044AF89F135E21F445E3B"/>
    <w:rsid w:val="0045616A"/>
    <w:pPr>
      <w:spacing w:after="160" w:line="259" w:lineRule="auto"/>
    </w:pPr>
  </w:style>
  <w:style w:type="paragraph" w:customStyle="1" w:styleId="EDD864EBFBD54D3C939C72039459AD09">
    <w:name w:val="EDD864EBFBD54D3C939C72039459AD09"/>
    <w:rsid w:val="0045616A"/>
    <w:pPr>
      <w:spacing w:after="160" w:line="259" w:lineRule="auto"/>
    </w:pPr>
  </w:style>
  <w:style w:type="paragraph" w:customStyle="1" w:styleId="B98B08C0E24D4198BD07F3AC1769E314">
    <w:name w:val="B98B08C0E24D4198BD07F3AC1769E314"/>
    <w:rsid w:val="0045616A"/>
    <w:pPr>
      <w:spacing w:after="160" w:line="259" w:lineRule="auto"/>
    </w:pPr>
  </w:style>
  <w:style w:type="paragraph" w:customStyle="1" w:styleId="EE155A9695234776A3B363F2DD91D066">
    <w:name w:val="EE155A9695234776A3B363F2DD91D066"/>
    <w:rsid w:val="0045616A"/>
    <w:pPr>
      <w:spacing w:after="160" w:line="259" w:lineRule="auto"/>
    </w:pPr>
  </w:style>
  <w:style w:type="paragraph" w:customStyle="1" w:styleId="6039DED012C448C59CFE8E6701DEA23A">
    <w:name w:val="6039DED012C448C59CFE8E6701DEA23A"/>
    <w:rsid w:val="0045616A"/>
    <w:pPr>
      <w:spacing w:after="160" w:line="259" w:lineRule="auto"/>
    </w:pPr>
  </w:style>
  <w:style w:type="paragraph" w:customStyle="1" w:styleId="4405EE39ECF14782ABD6D08160143163">
    <w:name w:val="4405EE39ECF14782ABD6D08160143163"/>
    <w:rsid w:val="0045616A"/>
    <w:pPr>
      <w:spacing w:after="160" w:line="259" w:lineRule="auto"/>
    </w:pPr>
  </w:style>
  <w:style w:type="paragraph" w:customStyle="1" w:styleId="CF67A23114B84647BC5B416EF6F47956">
    <w:name w:val="CF67A23114B84647BC5B416EF6F47956"/>
    <w:rsid w:val="0045616A"/>
    <w:pPr>
      <w:spacing w:after="160" w:line="259" w:lineRule="auto"/>
    </w:pPr>
  </w:style>
  <w:style w:type="paragraph" w:customStyle="1" w:styleId="2D148AB000AE4251821F49E2AB91D92B">
    <w:name w:val="2D148AB000AE4251821F49E2AB91D92B"/>
    <w:rsid w:val="0045616A"/>
    <w:pPr>
      <w:spacing w:after="160" w:line="259" w:lineRule="auto"/>
    </w:pPr>
  </w:style>
  <w:style w:type="paragraph" w:customStyle="1" w:styleId="91787983949D45909E3E7243B4B6C82D">
    <w:name w:val="91787983949D45909E3E7243B4B6C82D"/>
    <w:rsid w:val="0045616A"/>
    <w:pPr>
      <w:spacing w:after="160" w:line="259" w:lineRule="auto"/>
    </w:pPr>
  </w:style>
  <w:style w:type="paragraph" w:customStyle="1" w:styleId="EED3B40D78214AA188707EB0F8682C38">
    <w:name w:val="EED3B40D78214AA188707EB0F8682C38"/>
    <w:rsid w:val="0045616A"/>
    <w:pPr>
      <w:spacing w:after="160" w:line="259" w:lineRule="auto"/>
    </w:pPr>
  </w:style>
  <w:style w:type="paragraph" w:customStyle="1" w:styleId="7C6F299595074A95A00EAF1F1B5F9739">
    <w:name w:val="7C6F299595074A95A00EAF1F1B5F9739"/>
    <w:rsid w:val="0045616A"/>
    <w:pPr>
      <w:spacing w:after="160" w:line="259" w:lineRule="auto"/>
    </w:pPr>
  </w:style>
  <w:style w:type="paragraph" w:customStyle="1" w:styleId="D2B9B2C58B804433B943656A3AC8712C">
    <w:name w:val="D2B9B2C58B804433B943656A3AC8712C"/>
    <w:rsid w:val="0045616A"/>
    <w:pPr>
      <w:spacing w:after="160" w:line="259" w:lineRule="auto"/>
    </w:pPr>
  </w:style>
  <w:style w:type="paragraph" w:customStyle="1" w:styleId="C79FC87E492C45179960C95B18326586">
    <w:name w:val="C79FC87E492C45179960C95B18326586"/>
    <w:rsid w:val="0045616A"/>
    <w:pPr>
      <w:spacing w:after="160" w:line="259" w:lineRule="auto"/>
    </w:pPr>
  </w:style>
  <w:style w:type="paragraph" w:customStyle="1" w:styleId="D68FBE0CF3664AABA10CCE7BA60D9C5A">
    <w:name w:val="D68FBE0CF3664AABA10CCE7BA60D9C5A"/>
    <w:rsid w:val="0045616A"/>
    <w:pPr>
      <w:spacing w:after="160" w:line="259" w:lineRule="auto"/>
    </w:pPr>
  </w:style>
  <w:style w:type="paragraph" w:customStyle="1" w:styleId="27088176FD6E4D5A8ACFC18AA90E08D1">
    <w:name w:val="27088176FD6E4D5A8ACFC18AA90E08D1"/>
    <w:rsid w:val="0045616A"/>
    <w:pPr>
      <w:spacing w:after="160" w:line="259" w:lineRule="auto"/>
    </w:pPr>
  </w:style>
  <w:style w:type="paragraph" w:customStyle="1" w:styleId="202B564614EC492E8E0E31E0CE6311AB">
    <w:name w:val="202B564614EC492E8E0E31E0CE6311AB"/>
    <w:rsid w:val="0045616A"/>
    <w:pPr>
      <w:spacing w:after="160" w:line="259" w:lineRule="auto"/>
    </w:pPr>
  </w:style>
  <w:style w:type="paragraph" w:customStyle="1" w:styleId="84BAF1A1FF7A45EDA51E169F0F10FD9B">
    <w:name w:val="84BAF1A1FF7A45EDA51E169F0F10FD9B"/>
    <w:rsid w:val="0045616A"/>
    <w:pPr>
      <w:spacing w:after="160" w:line="259" w:lineRule="auto"/>
    </w:pPr>
  </w:style>
  <w:style w:type="paragraph" w:customStyle="1" w:styleId="494F266C465844269DA7153EE120726A">
    <w:name w:val="494F266C465844269DA7153EE120726A"/>
    <w:rsid w:val="0045616A"/>
    <w:pPr>
      <w:spacing w:after="160" w:line="259" w:lineRule="auto"/>
    </w:pPr>
  </w:style>
  <w:style w:type="paragraph" w:customStyle="1" w:styleId="407E103873054279896F17C4BD6C3657">
    <w:name w:val="407E103873054279896F17C4BD6C3657"/>
    <w:rsid w:val="0045616A"/>
    <w:pPr>
      <w:spacing w:after="160" w:line="259" w:lineRule="auto"/>
    </w:pPr>
  </w:style>
  <w:style w:type="paragraph" w:customStyle="1" w:styleId="2F2BBDDFD19B455BA05601846C49BFAE">
    <w:name w:val="2F2BBDDFD19B455BA05601846C49BFAE"/>
    <w:rsid w:val="0045616A"/>
    <w:pPr>
      <w:spacing w:after="160" w:line="259" w:lineRule="auto"/>
    </w:pPr>
  </w:style>
  <w:style w:type="paragraph" w:customStyle="1" w:styleId="0ECD5C3A349242988BB7FAE569A33340">
    <w:name w:val="0ECD5C3A349242988BB7FAE569A33340"/>
    <w:rsid w:val="0045616A"/>
    <w:pPr>
      <w:spacing w:after="160" w:line="259" w:lineRule="auto"/>
    </w:pPr>
  </w:style>
  <w:style w:type="paragraph" w:customStyle="1" w:styleId="C47E7301D38C48489DD75FB430AB4167">
    <w:name w:val="C47E7301D38C48489DD75FB430AB4167"/>
    <w:rsid w:val="0045616A"/>
    <w:pPr>
      <w:spacing w:after="160" w:line="259" w:lineRule="auto"/>
    </w:pPr>
  </w:style>
  <w:style w:type="paragraph" w:customStyle="1" w:styleId="379C671ADE184E8483F037F104974C4F">
    <w:name w:val="379C671ADE184E8483F037F104974C4F"/>
    <w:rsid w:val="0045616A"/>
    <w:pPr>
      <w:spacing w:after="160" w:line="259" w:lineRule="auto"/>
    </w:pPr>
  </w:style>
  <w:style w:type="paragraph" w:customStyle="1" w:styleId="07089C955FBB44DCA5A58469E0E708C8">
    <w:name w:val="07089C955FBB44DCA5A58469E0E708C8"/>
    <w:rsid w:val="0045616A"/>
    <w:pPr>
      <w:spacing w:after="160" w:line="259" w:lineRule="auto"/>
    </w:pPr>
  </w:style>
  <w:style w:type="paragraph" w:customStyle="1" w:styleId="DAE798B7BED04469B59ED1FB1433A795">
    <w:name w:val="DAE798B7BED04469B59ED1FB1433A795"/>
    <w:rsid w:val="0045616A"/>
    <w:pPr>
      <w:spacing w:after="160" w:line="259" w:lineRule="auto"/>
    </w:pPr>
  </w:style>
  <w:style w:type="paragraph" w:customStyle="1" w:styleId="FC1E18EBA09849D2BF1383923F2FC472">
    <w:name w:val="FC1E18EBA09849D2BF1383923F2FC472"/>
    <w:rsid w:val="0045616A"/>
    <w:pPr>
      <w:spacing w:after="160" w:line="259" w:lineRule="auto"/>
    </w:pPr>
  </w:style>
  <w:style w:type="paragraph" w:customStyle="1" w:styleId="42ECA7D28DD345E198C13E0E266E488E">
    <w:name w:val="42ECA7D28DD345E198C13E0E266E488E"/>
    <w:rsid w:val="0045616A"/>
    <w:pPr>
      <w:spacing w:after="160" w:line="259" w:lineRule="auto"/>
    </w:pPr>
  </w:style>
  <w:style w:type="paragraph" w:customStyle="1" w:styleId="24C799F2EF42493DAFC1ABBF726B4115">
    <w:name w:val="24C799F2EF42493DAFC1ABBF726B4115"/>
    <w:rsid w:val="0045616A"/>
    <w:pPr>
      <w:spacing w:after="160" w:line="259" w:lineRule="auto"/>
    </w:pPr>
  </w:style>
  <w:style w:type="paragraph" w:customStyle="1" w:styleId="1BA5A78990244F72BD2808910D885EB4">
    <w:name w:val="1BA5A78990244F72BD2808910D885EB4"/>
    <w:rsid w:val="0045616A"/>
    <w:pPr>
      <w:spacing w:after="160" w:line="259" w:lineRule="auto"/>
    </w:pPr>
  </w:style>
  <w:style w:type="paragraph" w:customStyle="1" w:styleId="DEF1C35DCDA1435FB1C2A7B9B6909688">
    <w:name w:val="DEF1C35DCDA1435FB1C2A7B9B6909688"/>
    <w:rsid w:val="0045616A"/>
    <w:pPr>
      <w:spacing w:after="160" w:line="259" w:lineRule="auto"/>
    </w:pPr>
  </w:style>
  <w:style w:type="paragraph" w:customStyle="1" w:styleId="1A3E4FE7E1964CD9AB1E153D296F339E">
    <w:name w:val="1A3E4FE7E1964CD9AB1E153D296F339E"/>
    <w:rsid w:val="0045616A"/>
    <w:pPr>
      <w:spacing w:after="160" w:line="259" w:lineRule="auto"/>
    </w:pPr>
  </w:style>
  <w:style w:type="paragraph" w:customStyle="1" w:styleId="3AC5916E137D45FCA4F7A2435DE7ACBC">
    <w:name w:val="3AC5916E137D45FCA4F7A2435DE7ACBC"/>
    <w:rsid w:val="0045616A"/>
    <w:pPr>
      <w:spacing w:after="160" w:line="259" w:lineRule="auto"/>
    </w:pPr>
  </w:style>
  <w:style w:type="paragraph" w:customStyle="1" w:styleId="D2FDC17BFDC6448F8F0316EB2E464DEE">
    <w:name w:val="D2FDC17BFDC6448F8F0316EB2E464DEE"/>
    <w:rsid w:val="0045616A"/>
    <w:pPr>
      <w:spacing w:after="160" w:line="259" w:lineRule="auto"/>
    </w:pPr>
  </w:style>
  <w:style w:type="paragraph" w:customStyle="1" w:styleId="F9664088B03548B0BB878B78244A36C6">
    <w:name w:val="F9664088B03548B0BB878B78244A36C6"/>
    <w:rsid w:val="0045616A"/>
    <w:pPr>
      <w:spacing w:after="160" w:line="259" w:lineRule="auto"/>
    </w:pPr>
  </w:style>
  <w:style w:type="paragraph" w:customStyle="1" w:styleId="D2D11569ADF8445497F97CAD28F17996">
    <w:name w:val="D2D11569ADF8445497F97CAD28F17996"/>
    <w:rsid w:val="0045616A"/>
    <w:pPr>
      <w:spacing w:after="160" w:line="259" w:lineRule="auto"/>
    </w:pPr>
  </w:style>
  <w:style w:type="paragraph" w:customStyle="1" w:styleId="5C841404C15E498B8DA9D1E38B852A9D">
    <w:name w:val="5C841404C15E498B8DA9D1E38B852A9D"/>
    <w:rsid w:val="0045616A"/>
    <w:pPr>
      <w:spacing w:after="160" w:line="259" w:lineRule="auto"/>
    </w:pPr>
  </w:style>
  <w:style w:type="paragraph" w:customStyle="1" w:styleId="A3B7A0EED243451E85E7D5DC7166E708">
    <w:name w:val="A3B7A0EED243451E85E7D5DC7166E708"/>
    <w:rsid w:val="0045616A"/>
    <w:pPr>
      <w:spacing w:after="160" w:line="259" w:lineRule="auto"/>
    </w:pPr>
  </w:style>
  <w:style w:type="paragraph" w:customStyle="1" w:styleId="073973A5E23848409F33950D66CE2292">
    <w:name w:val="073973A5E23848409F33950D66CE2292"/>
    <w:rsid w:val="0045616A"/>
    <w:pPr>
      <w:spacing w:after="160" w:line="259" w:lineRule="auto"/>
    </w:pPr>
  </w:style>
  <w:style w:type="paragraph" w:customStyle="1" w:styleId="AE62F4B00CDF4CB8BBCD73E1016B88F0">
    <w:name w:val="AE62F4B00CDF4CB8BBCD73E1016B88F0"/>
    <w:rsid w:val="0045616A"/>
    <w:pPr>
      <w:spacing w:after="160" w:line="259" w:lineRule="auto"/>
    </w:pPr>
  </w:style>
  <w:style w:type="paragraph" w:customStyle="1" w:styleId="7B12A4341E4648C385F0CABE55179B12">
    <w:name w:val="7B12A4341E4648C385F0CABE55179B12"/>
    <w:rsid w:val="0045616A"/>
    <w:pPr>
      <w:spacing w:after="160" w:line="259" w:lineRule="auto"/>
    </w:pPr>
  </w:style>
  <w:style w:type="paragraph" w:customStyle="1" w:styleId="E31668E29F524922BD756A9893FBFB69">
    <w:name w:val="E31668E29F524922BD756A9893FBFB69"/>
    <w:rsid w:val="0045616A"/>
    <w:pPr>
      <w:spacing w:after="160" w:line="259" w:lineRule="auto"/>
    </w:pPr>
  </w:style>
  <w:style w:type="paragraph" w:customStyle="1" w:styleId="5486C1DE54484735907AB45D56A1E025">
    <w:name w:val="5486C1DE54484735907AB45D56A1E025"/>
    <w:rsid w:val="0045616A"/>
    <w:pPr>
      <w:spacing w:after="160" w:line="259" w:lineRule="auto"/>
    </w:pPr>
  </w:style>
  <w:style w:type="paragraph" w:customStyle="1" w:styleId="8BFFE5B29B15416490C4143A556789FC">
    <w:name w:val="8BFFE5B29B15416490C4143A556789FC"/>
    <w:rsid w:val="0045616A"/>
    <w:pPr>
      <w:spacing w:after="160" w:line="259" w:lineRule="auto"/>
    </w:pPr>
  </w:style>
  <w:style w:type="paragraph" w:customStyle="1" w:styleId="08EE598C496A4C7BBA6093EA3BA1C255">
    <w:name w:val="08EE598C496A4C7BBA6093EA3BA1C255"/>
    <w:rsid w:val="0045616A"/>
    <w:pPr>
      <w:spacing w:after="160" w:line="259" w:lineRule="auto"/>
    </w:pPr>
  </w:style>
  <w:style w:type="paragraph" w:customStyle="1" w:styleId="6FA2F71494614E6295CC1C3FDE485166">
    <w:name w:val="6FA2F71494614E6295CC1C3FDE485166"/>
    <w:rsid w:val="0045616A"/>
    <w:pPr>
      <w:spacing w:after="160" w:line="259" w:lineRule="auto"/>
    </w:pPr>
  </w:style>
  <w:style w:type="paragraph" w:customStyle="1" w:styleId="34FC7420B4CF4C118392161250DFB630">
    <w:name w:val="34FC7420B4CF4C118392161250DFB630"/>
    <w:rsid w:val="0045616A"/>
    <w:pPr>
      <w:spacing w:after="160" w:line="259" w:lineRule="auto"/>
    </w:pPr>
  </w:style>
  <w:style w:type="paragraph" w:customStyle="1" w:styleId="6A909CD4171047CCB8C7BA3B80AC9624">
    <w:name w:val="6A909CD4171047CCB8C7BA3B80AC9624"/>
    <w:rsid w:val="0045616A"/>
    <w:pPr>
      <w:spacing w:after="160" w:line="259" w:lineRule="auto"/>
    </w:pPr>
  </w:style>
  <w:style w:type="paragraph" w:customStyle="1" w:styleId="5B85452CD4AB479A8D531C6CCAED0172">
    <w:name w:val="5B85452CD4AB479A8D531C6CCAED0172"/>
    <w:rsid w:val="0045616A"/>
    <w:pPr>
      <w:spacing w:after="160" w:line="259" w:lineRule="auto"/>
    </w:pPr>
  </w:style>
  <w:style w:type="paragraph" w:customStyle="1" w:styleId="F84449D6668A450291325CFAD7412A57">
    <w:name w:val="F84449D6668A450291325CFAD7412A57"/>
    <w:rsid w:val="0045616A"/>
    <w:pPr>
      <w:spacing w:after="160" w:line="259" w:lineRule="auto"/>
    </w:pPr>
  </w:style>
  <w:style w:type="paragraph" w:customStyle="1" w:styleId="E97EE2B093234F27956F9F78E1F1F6C0">
    <w:name w:val="E97EE2B093234F27956F9F78E1F1F6C0"/>
    <w:rsid w:val="0045616A"/>
    <w:pPr>
      <w:spacing w:after="160" w:line="259" w:lineRule="auto"/>
    </w:pPr>
  </w:style>
  <w:style w:type="paragraph" w:customStyle="1" w:styleId="98060CD71442441495442A64B172A8B6">
    <w:name w:val="98060CD71442441495442A64B172A8B6"/>
    <w:rsid w:val="0045616A"/>
    <w:pPr>
      <w:spacing w:after="160" w:line="259" w:lineRule="auto"/>
    </w:pPr>
  </w:style>
  <w:style w:type="paragraph" w:customStyle="1" w:styleId="A9C7CBDBDB9148019EA91AE5F625228B">
    <w:name w:val="A9C7CBDBDB9148019EA91AE5F625228B"/>
    <w:rsid w:val="0045616A"/>
    <w:pPr>
      <w:spacing w:after="160" w:line="259" w:lineRule="auto"/>
    </w:pPr>
  </w:style>
  <w:style w:type="paragraph" w:customStyle="1" w:styleId="54CEC340045F43B5A9091872727D216E">
    <w:name w:val="54CEC340045F43B5A9091872727D216E"/>
    <w:rsid w:val="0045616A"/>
    <w:pPr>
      <w:spacing w:after="160" w:line="259" w:lineRule="auto"/>
    </w:pPr>
  </w:style>
  <w:style w:type="paragraph" w:customStyle="1" w:styleId="3509824386EB416287961DC98B15F830">
    <w:name w:val="3509824386EB416287961DC98B15F830"/>
    <w:rsid w:val="0045616A"/>
    <w:pPr>
      <w:spacing w:after="160" w:line="259" w:lineRule="auto"/>
    </w:pPr>
  </w:style>
  <w:style w:type="paragraph" w:customStyle="1" w:styleId="A85550D6E59242698451E5E0264FBD73">
    <w:name w:val="A85550D6E59242698451E5E0264FBD73"/>
    <w:rsid w:val="0045616A"/>
    <w:pPr>
      <w:spacing w:after="160" w:line="259" w:lineRule="auto"/>
    </w:pPr>
  </w:style>
  <w:style w:type="paragraph" w:customStyle="1" w:styleId="1124BE6CE91F48AB90512F681BD6FE21">
    <w:name w:val="1124BE6CE91F48AB90512F681BD6FE21"/>
    <w:rsid w:val="0045616A"/>
    <w:pPr>
      <w:spacing w:after="160" w:line="259" w:lineRule="auto"/>
    </w:pPr>
  </w:style>
  <w:style w:type="paragraph" w:customStyle="1" w:styleId="0594FAA50D784BC58C14B2587A79B55F">
    <w:name w:val="0594FAA50D784BC58C14B2587A79B55F"/>
    <w:rsid w:val="0045616A"/>
    <w:pPr>
      <w:spacing w:after="160" w:line="259" w:lineRule="auto"/>
    </w:pPr>
  </w:style>
  <w:style w:type="paragraph" w:customStyle="1" w:styleId="096957B28E8649C79B76EEECA22B6062">
    <w:name w:val="096957B28E8649C79B76EEECA22B6062"/>
    <w:rsid w:val="0045616A"/>
    <w:pPr>
      <w:spacing w:after="160" w:line="259" w:lineRule="auto"/>
    </w:pPr>
  </w:style>
  <w:style w:type="paragraph" w:customStyle="1" w:styleId="17D388509CCE416B8463C496CFAAC5BC">
    <w:name w:val="17D388509CCE416B8463C496CFAAC5BC"/>
    <w:rsid w:val="0045616A"/>
    <w:pPr>
      <w:spacing w:after="160" w:line="259" w:lineRule="auto"/>
    </w:pPr>
  </w:style>
  <w:style w:type="paragraph" w:customStyle="1" w:styleId="02D07ECA3AD94CB7B8CA7890E0F78735">
    <w:name w:val="02D07ECA3AD94CB7B8CA7890E0F78735"/>
    <w:rsid w:val="0045616A"/>
    <w:pPr>
      <w:spacing w:after="160" w:line="259" w:lineRule="auto"/>
    </w:pPr>
  </w:style>
  <w:style w:type="paragraph" w:customStyle="1" w:styleId="67211F1B0F8349DEAE04544907E1A947">
    <w:name w:val="67211F1B0F8349DEAE04544907E1A947"/>
    <w:rsid w:val="0045616A"/>
    <w:pPr>
      <w:spacing w:after="160" w:line="259" w:lineRule="auto"/>
    </w:pPr>
  </w:style>
  <w:style w:type="paragraph" w:customStyle="1" w:styleId="F0512693146E45DA96208CB6AE391A80">
    <w:name w:val="F0512693146E45DA96208CB6AE391A80"/>
    <w:rsid w:val="0045616A"/>
    <w:pPr>
      <w:spacing w:after="160" w:line="259" w:lineRule="auto"/>
    </w:pPr>
  </w:style>
  <w:style w:type="paragraph" w:customStyle="1" w:styleId="733E8547E93C41E3A390650D408EC021">
    <w:name w:val="733E8547E93C41E3A390650D408EC021"/>
    <w:rsid w:val="0045616A"/>
    <w:pPr>
      <w:spacing w:after="160" w:line="259" w:lineRule="auto"/>
    </w:pPr>
  </w:style>
  <w:style w:type="paragraph" w:customStyle="1" w:styleId="7E2E5487A1184114A424A9423AFCD963">
    <w:name w:val="7E2E5487A1184114A424A9423AFCD963"/>
    <w:rsid w:val="0045616A"/>
    <w:pPr>
      <w:spacing w:after="160" w:line="259" w:lineRule="auto"/>
    </w:pPr>
  </w:style>
  <w:style w:type="paragraph" w:customStyle="1" w:styleId="93A2E80DEA9A49D2B7E226E03634D6C1">
    <w:name w:val="93A2E80DEA9A49D2B7E226E03634D6C1"/>
    <w:rsid w:val="0045616A"/>
    <w:pPr>
      <w:spacing w:after="160" w:line="259" w:lineRule="auto"/>
    </w:pPr>
  </w:style>
  <w:style w:type="paragraph" w:customStyle="1" w:styleId="C4BE1F6B52C8468FAF2811568049D086">
    <w:name w:val="C4BE1F6B52C8468FAF2811568049D086"/>
    <w:rsid w:val="0045616A"/>
    <w:pPr>
      <w:spacing w:after="160" w:line="259" w:lineRule="auto"/>
    </w:pPr>
  </w:style>
  <w:style w:type="paragraph" w:customStyle="1" w:styleId="D1A85C43F98343E38E1625E0E0BF457E">
    <w:name w:val="D1A85C43F98343E38E1625E0E0BF457E"/>
    <w:rsid w:val="0045616A"/>
    <w:pPr>
      <w:spacing w:after="160" w:line="259" w:lineRule="auto"/>
    </w:pPr>
  </w:style>
  <w:style w:type="paragraph" w:customStyle="1" w:styleId="0B44FA96F15141F4903F681200E64ACC">
    <w:name w:val="0B44FA96F15141F4903F681200E64ACC"/>
    <w:rsid w:val="0045616A"/>
    <w:pPr>
      <w:spacing w:after="160" w:line="259" w:lineRule="auto"/>
    </w:pPr>
  </w:style>
  <w:style w:type="paragraph" w:customStyle="1" w:styleId="2B957692804143D7AF382B83DDCCF4EA">
    <w:name w:val="2B957692804143D7AF382B83DDCCF4EA"/>
    <w:rsid w:val="0045616A"/>
    <w:pPr>
      <w:spacing w:after="160" w:line="259" w:lineRule="auto"/>
    </w:pPr>
  </w:style>
  <w:style w:type="paragraph" w:customStyle="1" w:styleId="60BB29222088466689341CF6A325FD24">
    <w:name w:val="60BB29222088466689341CF6A325FD24"/>
    <w:rsid w:val="0045616A"/>
    <w:pPr>
      <w:spacing w:after="160" w:line="259" w:lineRule="auto"/>
    </w:pPr>
  </w:style>
  <w:style w:type="paragraph" w:customStyle="1" w:styleId="3870619E46E948E89945C25C69226D51">
    <w:name w:val="3870619E46E948E89945C25C69226D51"/>
    <w:rsid w:val="0045616A"/>
    <w:pPr>
      <w:spacing w:after="160" w:line="259" w:lineRule="auto"/>
    </w:pPr>
  </w:style>
  <w:style w:type="paragraph" w:customStyle="1" w:styleId="4DB91708545C4893B7F33D8D531389F0">
    <w:name w:val="4DB91708545C4893B7F33D8D531389F0"/>
    <w:rsid w:val="0045616A"/>
    <w:pPr>
      <w:spacing w:after="160" w:line="259" w:lineRule="auto"/>
    </w:pPr>
  </w:style>
  <w:style w:type="paragraph" w:customStyle="1" w:styleId="6CEFAFA92A69419C97ACE48C13052C6A">
    <w:name w:val="6CEFAFA92A69419C97ACE48C13052C6A"/>
    <w:rsid w:val="0045616A"/>
    <w:pPr>
      <w:spacing w:after="160" w:line="259" w:lineRule="auto"/>
    </w:pPr>
  </w:style>
  <w:style w:type="paragraph" w:customStyle="1" w:styleId="7420D8C4224745BBADB65156175A73D9">
    <w:name w:val="7420D8C4224745BBADB65156175A73D9"/>
    <w:rsid w:val="0045616A"/>
    <w:pPr>
      <w:spacing w:after="160" w:line="259" w:lineRule="auto"/>
    </w:pPr>
  </w:style>
  <w:style w:type="paragraph" w:customStyle="1" w:styleId="74CD1B36E43348CC82638B5275FE2A63">
    <w:name w:val="74CD1B36E43348CC82638B5275FE2A63"/>
    <w:rsid w:val="0045616A"/>
    <w:pPr>
      <w:spacing w:after="160" w:line="259" w:lineRule="auto"/>
    </w:pPr>
  </w:style>
  <w:style w:type="paragraph" w:customStyle="1" w:styleId="E0EB8F31B1054CAE9674F6CB135B2877">
    <w:name w:val="E0EB8F31B1054CAE9674F6CB135B2877"/>
    <w:rsid w:val="0045616A"/>
    <w:pPr>
      <w:spacing w:after="160" w:line="259" w:lineRule="auto"/>
    </w:pPr>
  </w:style>
  <w:style w:type="paragraph" w:customStyle="1" w:styleId="2CD9B46286CC4228800CB619A909515D">
    <w:name w:val="2CD9B46286CC4228800CB619A909515D"/>
    <w:rsid w:val="0045616A"/>
    <w:pPr>
      <w:spacing w:after="160" w:line="259" w:lineRule="auto"/>
    </w:pPr>
  </w:style>
  <w:style w:type="paragraph" w:customStyle="1" w:styleId="9312E738AB88417A8646D2652D4F9857">
    <w:name w:val="9312E738AB88417A8646D2652D4F9857"/>
    <w:rsid w:val="0045616A"/>
    <w:pPr>
      <w:spacing w:after="160" w:line="259" w:lineRule="auto"/>
    </w:pPr>
  </w:style>
  <w:style w:type="paragraph" w:customStyle="1" w:styleId="AA3863C5CA544239ACD088E0BD8A259C">
    <w:name w:val="AA3863C5CA544239ACD088E0BD8A259C"/>
    <w:rsid w:val="0045616A"/>
    <w:pPr>
      <w:spacing w:after="160" w:line="259" w:lineRule="auto"/>
    </w:pPr>
  </w:style>
  <w:style w:type="paragraph" w:customStyle="1" w:styleId="9AC83D58DBC14AC4A20B84B85D3A2F18">
    <w:name w:val="9AC83D58DBC14AC4A20B84B85D3A2F18"/>
    <w:rsid w:val="0045616A"/>
    <w:pPr>
      <w:spacing w:after="160" w:line="259" w:lineRule="auto"/>
    </w:pPr>
  </w:style>
  <w:style w:type="paragraph" w:customStyle="1" w:styleId="A2DEC1BE6F854F3C94A348621642074C">
    <w:name w:val="A2DEC1BE6F854F3C94A348621642074C"/>
    <w:rsid w:val="0045616A"/>
    <w:pPr>
      <w:spacing w:after="160" w:line="259" w:lineRule="auto"/>
    </w:pPr>
  </w:style>
  <w:style w:type="paragraph" w:customStyle="1" w:styleId="A1256B2676BE48C291A7A4A11402653B">
    <w:name w:val="A1256B2676BE48C291A7A4A11402653B"/>
    <w:rsid w:val="0045616A"/>
    <w:pPr>
      <w:spacing w:after="160" w:line="259" w:lineRule="auto"/>
    </w:pPr>
  </w:style>
  <w:style w:type="paragraph" w:customStyle="1" w:styleId="67CCB12822264D51A7173CF9DA97E1EA">
    <w:name w:val="67CCB12822264D51A7173CF9DA97E1EA"/>
    <w:rsid w:val="0045616A"/>
    <w:pPr>
      <w:spacing w:after="160" w:line="259" w:lineRule="auto"/>
    </w:pPr>
  </w:style>
  <w:style w:type="paragraph" w:customStyle="1" w:styleId="32996D27AE154D428DEEA811586BA5DA">
    <w:name w:val="32996D27AE154D428DEEA811586BA5DA"/>
    <w:rsid w:val="0045616A"/>
    <w:pPr>
      <w:spacing w:after="160" w:line="259" w:lineRule="auto"/>
    </w:pPr>
  </w:style>
  <w:style w:type="paragraph" w:customStyle="1" w:styleId="B229CE8A91A1470999D438517B2D4DF7">
    <w:name w:val="B229CE8A91A1470999D438517B2D4DF7"/>
    <w:rsid w:val="0045616A"/>
    <w:pPr>
      <w:spacing w:after="160" w:line="259" w:lineRule="auto"/>
    </w:pPr>
  </w:style>
  <w:style w:type="paragraph" w:customStyle="1" w:styleId="9E271A39CBFF4ED7B4381CE20798540E">
    <w:name w:val="9E271A39CBFF4ED7B4381CE20798540E"/>
    <w:rsid w:val="0045616A"/>
    <w:pPr>
      <w:spacing w:after="160" w:line="259" w:lineRule="auto"/>
    </w:pPr>
  </w:style>
  <w:style w:type="paragraph" w:customStyle="1" w:styleId="C98509D5BC7B40089246707C039DA7EF">
    <w:name w:val="C98509D5BC7B40089246707C039DA7EF"/>
    <w:rsid w:val="0045616A"/>
    <w:pPr>
      <w:spacing w:after="160" w:line="259" w:lineRule="auto"/>
    </w:pPr>
  </w:style>
  <w:style w:type="paragraph" w:customStyle="1" w:styleId="99EB6C0778724407A83B5F55CE1542B2">
    <w:name w:val="99EB6C0778724407A83B5F55CE1542B2"/>
    <w:rsid w:val="0045616A"/>
    <w:pPr>
      <w:spacing w:after="160" w:line="259" w:lineRule="auto"/>
    </w:pPr>
  </w:style>
  <w:style w:type="paragraph" w:customStyle="1" w:styleId="EAD6123D60694E9EAB7BFFAA9A3570A0">
    <w:name w:val="EAD6123D60694E9EAB7BFFAA9A3570A0"/>
    <w:rsid w:val="0045616A"/>
    <w:pPr>
      <w:spacing w:after="160" w:line="259" w:lineRule="auto"/>
    </w:pPr>
  </w:style>
  <w:style w:type="paragraph" w:customStyle="1" w:styleId="430B5B96829B45E395000C0FE9952CEB">
    <w:name w:val="430B5B96829B45E395000C0FE9952CEB"/>
    <w:rsid w:val="0045616A"/>
    <w:pPr>
      <w:spacing w:after="160" w:line="259" w:lineRule="auto"/>
    </w:pPr>
  </w:style>
  <w:style w:type="paragraph" w:customStyle="1" w:styleId="4A2491712F0F484EAD63F61B7EC7D8B5">
    <w:name w:val="4A2491712F0F484EAD63F61B7EC7D8B5"/>
    <w:rsid w:val="0045616A"/>
    <w:pPr>
      <w:spacing w:after="160" w:line="259" w:lineRule="auto"/>
    </w:pPr>
  </w:style>
  <w:style w:type="paragraph" w:customStyle="1" w:styleId="247F979D831F4063816AEECEEF2786C9">
    <w:name w:val="247F979D831F4063816AEECEEF2786C9"/>
    <w:rsid w:val="0045616A"/>
    <w:pPr>
      <w:spacing w:after="160" w:line="259" w:lineRule="auto"/>
    </w:pPr>
  </w:style>
  <w:style w:type="paragraph" w:customStyle="1" w:styleId="4139A0C81CA74F7F972C06A9DFFA9121">
    <w:name w:val="4139A0C81CA74F7F972C06A9DFFA9121"/>
    <w:rsid w:val="0045616A"/>
    <w:pPr>
      <w:spacing w:after="160" w:line="259" w:lineRule="auto"/>
    </w:pPr>
  </w:style>
  <w:style w:type="paragraph" w:customStyle="1" w:styleId="4D9CDDB506914517A513895195A6F062">
    <w:name w:val="4D9CDDB506914517A513895195A6F062"/>
    <w:rsid w:val="0045616A"/>
    <w:pPr>
      <w:spacing w:after="160" w:line="259" w:lineRule="auto"/>
    </w:pPr>
  </w:style>
  <w:style w:type="paragraph" w:customStyle="1" w:styleId="FEAAC2035A0D4AC0B5996EE0837FAB15">
    <w:name w:val="FEAAC2035A0D4AC0B5996EE0837FAB15"/>
    <w:rsid w:val="0045616A"/>
    <w:pPr>
      <w:spacing w:after="160" w:line="259" w:lineRule="auto"/>
    </w:pPr>
  </w:style>
  <w:style w:type="paragraph" w:customStyle="1" w:styleId="F1FEC2712B204A06A0D02D6E1D3A71D2">
    <w:name w:val="F1FEC2712B204A06A0D02D6E1D3A71D2"/>
    <w:rsid w:val="0045616A"/>
    <w:pPr>
      <w:spacing w:after="160" w:line="259" w:lineRule="auto"/>
    </w:pPr>
  </w:style>
  <w:style w:type="paragraph" w:customStyle="1" w:styleId="827B4B00317D4375A6209141E880D212">
    <w:name w:val="827B4B00317D4375A6209141E880D212"/>
    <w:rsid w:val="0045616A"/>
    <w:pPr>
      <w:spacing w:after="160" w:line="259" w:lineRule="auto"/>
    </w:pPr>
  </w:style>
  <w:style w:type="paragraph" w:customStyle="1" w:styleId="53B9B14AC0EA4BADAE78AC4437F56BBB">
    <w:name w:val="53B9B14AC0EA4BADAE78AC4437F56BBB"/>
    <w:rsid w:val="0045616A"/>
    <w:pPr>
      <w:spacing w:after="160" w:line="259" w:lineRule="auto"/>
    </w:pPr>
  </w:style>
  <w:style w:type="paragraph" w:customStyle="1" w:styleId="4CB7E47D280C42A2BA07E709935578DA">
    <w:name w:val="4CB7E47D280C42A2BA07E709935578DA"/>
    <w:rsid w:val="0045616A"/>
    <w:pPr>
      <w:spacing w:after="160" w:line="259" w:lineRule="auto"/>
    </w:pPr>
  </w:style>
  <w:style w:type="paragraph" w:customStyle="1" w:styleId="8E8E9878240F476BB4CC8B878D5E399B">
    <w:name w:val="8E8E9878240F476BB4CC8B878D5E399B"/>
    <w:rsid w:val="0045616A"/>
    <w:pPr>
      <w:spacing w:after="160" w:line="259" w:lineRule="auto"/>
    </w:pPr>
  </w:style>
  <w:style w:type="paragraph" w:customStyle="1" w:styleId="C3E0E56A70224EC2B09D1DE40CA09F83">
    <w:name w:val="C3E0E56A70224EC2B09D1DE40CA09F83"/>
    <w:rsid w:val="0045616A"/>
    <w:pPr>
      <w:spacing w:after="160" w:line="259" w:lineRule="auto"/>
    </w:pPr>
  </w:style>
  <w:style w:type="paragraph" w:customStyle="1" w:styleId="B2ECC077E2F744C88ED46DD5D1D9D5E4">
    <w:name w:val="B2ECC077E2F744C88ED46DD5D1D9D5E4"/>
    <w:rsid w:val="0045616A"/>
    <w:pPr>
      <w:spacing w:after="160" w:line="259" w:lineRule="auto"/>
    </w:pPr>
  </w:style>
  <w:style w:type="paragraph" w:customStyle="1" w:styleId="EE57D6B496C14A9887E5046977947B4F">
    <w:name w:val="EE57D6B496C14A9887E5046977947B4F"/>
    <w:rsid w:val="0045616A"/>
    <w:pPr>
      <w:spacing w:after="160" w:line="259" w:lineRule="auto"/>
    </w:pPr>
  </w:style>
  <w:style w:type="paragraph" w:customStyle="1" w:styleId="F2500C147EBB4DB79DFF47FD18D3C753">
    <w:name w:val="F2500C147EBB4DB79DFF47FD18D3C753"/>
    <w:rsid w:val="0045616A"/>
    <w:pPr>
      <w:spacing w:after="160" w:line="259" w:lineRule="auto"/>
    </w:pPr>
  </w:style>
  <w:style w:type="paragraph" w:customStyle="1" w:styleId="5821B4BC0FA6464BB84BFDDFE9044674">
    <w:name w:val="5821B4BC0FA6464BB84BFDDFE9044674"/>
    <w:rsid w:val="0045616A"/>
    <w:pPr>
      <w:spacing w:after="160" w:line="259" w:lineRule="auto"/>
    </w:pPr>
  </w:style>
  <w:style w:type="paragraph" w:customStyle="1" w:styleId="7435B94DC89C4D0A91270D353D587795">
    <w:name w:val="7435B94DC89C4D0A91270D353D587795"/>
    <w:rsid w:val="0045616A"/>
    <w:pPr>
      <w:spacing w:after="160" w:line="259" w:lineRule="auto"/>
    </w:pPr>
  </w:style>
  <w:style w:type="paragraph" w:customStyle="1" w:styleId="9325BD494791446FAA80F2CD93B7F262">
    <w:name w:val="9325BD494791446FAA80F2CD93B7F262"/>
    <w:rsid w:val="0045616A"/>
    <w:pPr>
      <w:spacing w:after="160" w:line="259" w:lineRule="auto"/>
    </w:pPr>
  </w:style>
  <w:style w:type="paragraph" w:customStyle="1" w:styleId="DEBC80D9EB7A472EA572418E4DD1A948">
    <w:name w:val="DEBC80D9EB7A472EA572418E4DD1A948"/>
    <w:rsid w:val="0045616A"/>
    <w:pPr>
      <w:spacing w:after="160" w:line="259" w:lineRule="auto"/>
    </w:pPr>
  </w:style>
  <w:style w:type="paragraph" w:customStyle="1" w:styleId="FAE41BA710304866ABE9440E964C6903">
    <w:name w:val="FAE41BA710304866ABE9440E964C6903"/>
    <w:rsid w:val="0045616A"/>
    <w:pPr>
      <w:spacing w:after="160" w:line="259" w:lineRule="auto"/>
    </w:pPr>
  </w:style>
  <w:style w:type="paragraph" w:customStyle="1" w:styleId="A8EB6E27E3F445AAACA856EDF70F92A8">
    <w:name w:val="A8EB6E27E3F445AAACA856EDF70F92A8"/>
    <w:rsid w:val="0045616A"/>
    <w:pPr>
      <w:spacing w:after="160" w:line="259" w:lineRule="auto"/>
    </w:pPr>
  </w:style>
  <w:style w:type="paragraph" w:customStyle="1" w:styleId="64FEEA64B2634578B612DA3FF809418A">
    <w:name w:val="64FEEA64B2634578B612DA3FF809418A"/>
    <w:rsid w:val="0045616A"/>
    <w:pPr>
      <w:spacing w:after="160" w:line="259" w:lineRule="auto"/>
    </w:pPr>
  </w:style>
  <w:style w:type="paragraph" w:customStyle="1" w:styleId="5C20C96195FE4E7B93A90CB34714DC0A">
    <w:name w:val="5C20C96195FE4E7B93A90CB34714DC0A"/>
    <w:rsid w:val="0045616A"/>
    <w:pPr>
      <w:spacing w:after="160" w:line="259" w:lineRule="auto"/>
    </w:pPr>
  </w:style>
  <w:style w:type="paragraph" w:customStyle="1" w:styleId="EFE75850777A49BE8476AB68BFE1E03A">
    <w:name w:val="EFE75850777A49BE8476AB68BFE1E03A"/>
    <w:rsid w:val="0045616A"/>
    <w:pPr>
      <w:spacing w:after="160" w:line="259" w:lineRule="auto"/>
    </w:pPr>
  </w:style>
  <w:style w:type="paragraph" w:customStyle="1" w:styleId="75284D0D402D410EB0E50401CE4CBE4E">
    <w:name w:val="75284D0D402D410EB0E50401CE4CBE4E"/>
    <w:rsid w:val="0045616A"/>
    <w:pPr>
      <w:spacing w:after="160" w:line="259" w:lineRule="auto"/>
    </w:pPr>
  </w:style>
  <w:style w:type="paragraph" w:customStyle="1" w:styleId="B4E2E02686574325AF70DD89FDD6A130">
    <w:name w:val="B4E2E02686574325AF70DD89FDD6A130"/>
    <w:rsid w:val="0045616A"/>
    <w:pPr>
      <w:spacing w:after="160" w:line="259" w:lineRule="auto"/>
    </w:pPr>
  </w:style>
  <w:style w:type="paragraph" w:customStyle="1" w:styleId="15527534E95648C58743774DE79FFC09">
    <w:name w:val="15527534E95648C58743774DE79FFC09"/>
    <w:rsid w:val="0045616A"/>
    <w:pPr>
      <w:spacing w:after="160" w:line="259" w:lineRule="auto"/>
    </w:pPr>
  </w:style>
  <w:style w:type="paragraph" w:customStyle="1" w:styleId="0F8CE5798E454F0F8938CA9088887C55">
    <w:name w:val="0F8CE5798E454F0F8938CA9088887C55"/>
    <w:rsid w:val="0045616A"/>
    <w:pPr>
      <w:spacing w:after="160" w:line="259" w:lineRule="auto"/>
    </w:pPr>
  </w:style>
  <w:style w:type="paragraph" w:customStyle="1" w:styleId="005D4635796F40BD95E06CE1A8DBEAFD">
    <w:name w:val="005D4635796F40BD95E06CE1A8DBEAFD"/>
    <w:rsid w:val="0045616A"/>
    <w:pPr>
      <w:spacing w:after="160" w:line="259" w:lineRule="auto"/>
    </w:pPr>
  </w:style>
  <w:style w:type="paragraph" w:customStyle="1" w:styleId="4919B0CF75044D25B7285890FB3481AE">
    <w:name w:val="4919B0CF75044D25B7285890FB3481AE"/>
    <w:rsid w:val="0045616A"/>
    <w:pPr>
      <w:spacing w:after="160" w:line="259" w:lineRule="auto"/>
    </w:pPr>
  </w:style>
  <w:style w:type="paragraph" w:customStyle="1" w:styleId="893C46E6929041F29FE7D84079DBFE18">
    <w:name w:val="893C46E6929041F29FE7D84079DBFE18"/>
    <w:rsid w:val="0045616A"/>
    <w:pPr>
      <w:spacing w:after="160" w:line="259" w:lineRule="auto"/>
    </w:pPr>
  </w:style>
  <w:style w:type="paragraph" w:customStyle="1" w:styleId="9C2373889E5F477CB82C91CE164C3E86">
    <w:name w:val="9C2373889E5F477CB82C91CE164C3E86"/>
    <w:rsid w:val="0045616A"/>
    <w:pPr>
      <w:spacing w:after="160" w:line="259" w:lineRule="auto"/>
    </w:pPr>
  </w:style>
  <w:style w:type="paragraph" w:customStyle="1" w:styleId="72BA655248294361A02A6C689D363ECD">
    <w:name w:val="72BA655248294361A02A6C689D363ECD"/>
    <w:rsid w:val="0045616A"/>
    <w:pPr>
      <w:spacing w:after="160" w:line="259" w:lineRule="auto"/>
    </w:pPr>
  </w:style>
  <w:style w:type="paragraph" w:customStyle="1" w:styleId="A19AAF4FCCF946F9A949AA5B007114F7">
    <w:name w:val="A19AAF4FCCF946F9A949AA5B007114F7"/>
    <w:rsid w:val="0045616A"/>
    <w:pPr>
      <w:spacing w:after="160" w:line="259" w:lineRule="auto"/>
    </w:pPr>
  </w:style>
  <w:style w:type="paragraph" w:customStyle="1" w:styleId="F5E970B2463C49AC9891FFAC9AF44237">
    <w:name w:val="F5E970B2463C49AC9891FFAC9AF44237"/>
    <w:rsid w:val="0045616A"/>
    <w:pPr>
      <w:spacing w:after="160" w:line="259" w:lineRule="auto"/>
    </w:pPr>
  </w:style>
  <w:style w:type="paragraph" w:customStyle="1" w:styleId="82CEE5BD8ABC4117B7DCD7EEC6BEC8B1">
    <w:name w:val="82CEE5BD8ABC4117B7DCD7EEC6BEC8B1"/>
    <w:rsid w:val="0045616A"/>
    <w:pPr>
      <w:spacing w:after="160" w:line="259" w:lineRule="auto"/>
    </w:pPr>
  </w:style>
  <w:style w:type="paragraph" w:customStyle="1" w:styleId="4F62EC30F5C54082B69587495AAD26E5">
    <w:name w:val="4F62EC30F5C54082B69587495AAD26E5"/>
    <w:rsid w:val="0045616A"/>
    <w:pPr>
      <w:spacing w:after="160" w:line="259" w:lineRule="auto"/>
    </w:pPr>
  </w:style>
  <w:style w:type="paragraph" w:customStyle="1" w:styleId="37C002D3109F48F696EEAD28F5973DF7">
    <w:name w:val="37C002D3109F48F696EEAD28F5973DF7"/>
    <w:rsid w:val="0045616A"/>
    <w:pPr>
      <w:spacing w:after="160" w:line="259" w:lineRule="auto"/>
    </w:pPr>
  </w:style>
  <w:style w:type="paragraph" w:customStyle="1" w:styleId="4FB1EBF8E7164E01A7556AE0C93D3BF6">
    <w:name w:val="4FB1EBF8E7164E01A7556AE0C93D3BF6"/>
    <w:rsid w:val="0045616A"/>
    <w:pPr>
      <w:spacing w:after="160" w:line="259" w:lineRule="auto"/>
    </w:pPr>
  </w:style>
  <w:style w:type="paragraph" w:customStyle="1" w:styleId="7745ECA53A5C4ACBA903B24C240E0081">
    <w:name w:val="7745ECA53A5C4ACBA903B24C240E0081"/>
    <w:rsid w:val="0045616A"/>
    <w:pPr>
      <w:spacing w:after="160" w:line="259" w:lineRule="auto"/>
    </w:pPr>
  </w:style>
  <w:style w:type="paragraph" w:customStyle="1" w:styleId="D5F64BDAE9C744A480E673878FB6306C">
    <w:name w:val="D5F64BDAE9C744A480E673878FB6306C"/>
    <w:rsid w:val="0045616A"/>
    <w:pPr>
      <w:spacing w:after="160" w:line="259" w:lineRule="auto"/>
    </w:pPr>
  </w:style>
  <w:style w:type="paragraph" w:customStyle="1" w:styleId="CF313E35B6994CD7A7CBB5DBDAF09E73">
    <w:name w:val="CF313E35B6994CD7A7CBB5DBDAF09E73"/>
    <w:rsid w:val="0045616A"/>
    <w:pPr>
      <w:spacing w:after="160" w:line="259" w:lineRule="auto"/>
    </w:pPr>
  </w:style>
  <w:style w:type="paragraph" w:customStyle="1" w:styleId="81F4478A352E4327A8505113212B1F79">
    <w:name w:val="81F4478A352E4327A8505113212B1F79"/>
    <w:rsid w:val="0045616A"/>
    <w:pPr>
      <w:spacing w:after="160" w:line="259" w:lineRule="auto"/>
    </w:pPr>
  </w:style>
  <w:style w:type="paragraph" w:customStyle="1" w:styleId="141D3C1E55C14F3BAFBB6B6DA1720BB1">
    <w:name w:val="141D3C1E55C14F3BAFBB6B6DA1720BB1"/>
    <w:rsid w:val="0045616A"/>
    <w:pPr>
      <w:spacing w:after="160" w:line="259" w:lineRule="auto"/>
    </w:pPr>
  </w:style>
  <w:style w:type="paragraph" w:customStyle="1" w:styleId="38C37B10EA50477F9B57F046F8BBF15E">
    <w:name w:val="38C37B10EA50477F9B57F046F8BBF15E"/>
    <w:rsid w:val="0045616A"/>
    <w:pPr>
      <w:spacing w:after="160" w:line="259" w:lineRule="auto"/>
    </w:pPr>
  </w:style>
  <w:style w:type="paragraph" w:customStyle="1" w:styleId="7ECEF0EF8C084283A97ACC41A7299E02">
    <w:name w:val="7ECEF0EF8C084283A97ACC41A7299E02"/>
    <w:rsid w:val="0045616A"/>
    <w:pPr>
      <w:spacing w:after="160" w:line="259" w:lineRule="auto"/>
    </w:pPr>
  </w:style>
  <w:style w:type="paragraph" w:customStyle="1" w:styleId="299A1D0EDBE7463BA589AD1739E747F3">
    <w:name w:val="299A1D0EDBE7463BA589AD1739E747F3"/>
    <w:rsid w:val="0045616A"/>
    <w:pPr>
      <w:spacing w:after="160" w:line="259" w:lineRule="auto"/>
    </w:pPr>
  </w:style>
  <w:style w:type="paragraph" w:customStyle="1" w:styleId="0B9186A42367485A953199FE59106C2F">
    <w:name w:val="0B9186A42367485A953199FE59106C2F"/>
    <w:rsid w:val="0045616A"/>
    <w:pPr>
      <w:spacing w:after="160" w:line="259" w:lineRule="auto"/>
    </w:pPr>
  </w:style>
  <w:style w:type="paragraph" w:customStyle="1" w:styleId="620FC19B94514C4F8070F10AEFE997DE">
    <w:name w:val="620FC19B94514C4F8070F10AEFE997DE"/>
    <w:rsid w:val="0045616A"/>
    <w:pPr>
      <w:spacing w:after="160" w:line="259" w:lineRule="auto"/>
    </w:pPr>
  </w:style>
  <w:style w:type="paragraph" w:customStyle="1" w:styleId="C8F761E2F0074C7989293B8A981A46C6">
    <w:name w:val="C8F761E2F0074C7989293B8A981A46C6"/>
    <w:rsid w:val="0045616A"/>
    <w:pPr>
      <w:spacing w:after="160" w:line="259" w:lineRule="auto"/>
    </w:pPr>
  </w:style>
  <w:style w:type="paragraph" w:customStyle="1" w:styleId="F3E96263E10A49178091E79C78AEBF2D">
    <w:name w:val="F3E96263E10A49178091E79C78AEBF2D"/>
    <w:rsid w:val="0045616A"/>
    <w:pPr>
      <w:spacing w:after="160" w:line="259" w:lineRule="auto"/>
    </w:pPr>
  </w:style>
  <w:style w:type="paragraph" w:customStyle="1" w:styleId="D9710608D6594205B119225FC642D57B">
    <w:name w:val="D9710608D6594205B119225FC642D57B"/>
    <w:rsid w:val="0045616A"/>
    <w:pPr>
      <w:spacing w:after="160" w:line="259" w:lineRule="auto"/>
    </w:pPr>
  </w:style>
  <w:style w:type="paragraph" w:customStyle="1" w:styleId="0CA01C9CC97F42B5A037556141717FB7">
    <w:name w:val="0CA01C9CC97F42B5A037556141717FB7"/>
    <w:rsid w:val="0045616A"/>
    <w:pPr>
      <w:spacing w:after="160" w:line="259" w:lineRule="auto"/>
    </w:pPr>
  </w:style>
  <w:style w:type="paragraph" w:customStyle="1" w:styleId="20AC3CEAFB364F3C8BB96D79202DCCED">
    <w:name w:val="20AC3CEAFB364F3C8BB96D79202DCCED"/>
    <w:rsid w:val="0045616A"/>
    <w:pPr>
      <w:spacing w:after="160" w:line="259" w:lineRule="auto"/>
    </w:pPr>
  </w:style>
  <w:style w:type="paragraph" w:customStyle="1" w:styleId="369DC1018F61454592C7DBED47578B9C">
    <w:name w:val="369DC1018F61454592C7DBED47578B9C"/>
    <w:rsid w:val="0045616A"/>
    <w:pPr>
      <w:spacing w:after="160" w:line="259" w:lineRule="auto"/>
    </w:pPr>
  </w:style>
  <w:style w:type="paragraph" w:customStyle="1" w:styleId="FA3FB97B578D402CA62311A4675BD116">
    <w:name w:val="FA3FB97B578D402CA62311A4675BD116"/>
    <w:rsid w:val="0045616A"/>
    <w:pPr>
      <w:spacing w:after="160" w:line="259" w:lineRule="auto"/>
    </w:pPr>
  </w:style>
  <w:style w:type="paragraph" w:customStyle="1" w:styleId="C9C6EBDA360942F8ACD7EABD94AFEF3C">
    <w:name w:val="C9C6EBDA360942F8ACD7EABD94AFEF3C"/>
    <w:rsid w:val="0045616A"/>
    <w:pPr>
      <w:spacing w:after="160" w:line="259" w:lineRule="auto"/>
    </w:pPr>
  </w:style>
  <w:style w:type="paragraph" w:customStyle="1" w:styleId="73B0C9B984984A61A3B68DC40076CCD6">
    <w:name w:val="73B0C9B984984A61A3B68DC40076CCD6"/>
    <w:rsid w:val="0045616A"/>
    <w:pPr>
      <w:spacing w:after="160" w:line="259" w:lineRule="auto"/>
    </w:pPr>
  </w:style>
  <w:style w:type="paragraph" w:customStyle="1" w:styleId="D681DE62467A4B0E80D409475243038A">
    <w:name w:val="D681DE62467A4B0E80D409475243038A"/>
    <w:rsid w:val="0045616A"/>
    <w:pPr>
      <w:spacing w:after="160" w:line="259" w:lineRule="auto"/>
    </w:pPr>
  </w:style>
  <w:style w:type="paragraph" w:customStyle="1" w:styleId="E3347E4270C0408090014F1C63235173">
    <w:name w:val="E3347E4270C0408090014F1C63235173"/>
    <w:rsid w:val="0045616A"/>
    <w:pPr>
      <w:spacing w:after="160" w:line="259" w:lineRule="auto"/>
    </w:pPr>
  </w:style>
  <w:style w:type="paragraph" w:customStyle="1" w:styleId="8BD7962FFBB34D3C8115E8B83A5986EA">
    <w:name w:val="8BD7962FFBB34D3C8115E8B83A5986EA"/>
    <w:rsid w:val="0045616A"/>
    <w:pPr>
      <w:spacing w:after="160" w:line="259" w:lineRule="auto"/>
    </w:pPr>
  </w:style>
  <w:style w:type="paragraph" w:customStyle="1" w:styleId="E5DD7F709700444F8004DD756693096A">
    <w:name w:val="E5DD7F709700444F8004DD756693096A"/>
    <w:rsid w:val="0045616A"/>
    <w:pPr>
      <w:spacing w:after="160" w:line="259" w:lineRule="auto"/>
    </w:pPr>
  </w:style>
  <w:style w:type="paragraph" w:customStyle="1" w:styleId="17697BE3E2C0487A9BBADD086763C041">
    <w:name w:val="17697BE3E2C0487A9BBADD086763C041"/>
    <w:rsid w:val="0045616A"/>
    <w:pPr>
      <w:spacing w:after="160" w:line="259" w:lineRule="auto"/>
    </w:pPr>
  </w:style>
  <w:style w:type="paragraph" w:customStyle="1" w:styleId="4F7A67F33BB54B8CB5C949B432F93047">
    <w:name w:val="4F7A67F33BB54B8CB5C949B432F93047"/>
    <w:rsid w:val="0045616A"/>
    <w:pPr>
      <w:spacing w:after="160" w:line="259" w:lineRule="auto"/>
    </w:pPr>
  </w:style>
  <w:style w:type="paragraph" w:customStyle="1" w:styleId="8666CDD11E324645A9F970E08C9E73E1">
    <w:name w:val="8666CDD11E324645A9F970E08C9E73E1"/>
    <w:rsid w:val="0045616A"/>
    <w:pPr>
      <w:spacing w:after="160" w:line="259" w:lineRule="auto"/>
    </w:pPr>
  </w:style>
  <w:style w:type="paragraph" w:customStyle="1" w:styleId="E1195EE0453A4CF99EA3864F05AD93EB">
    <w:name w:val="E1195EE0453A4CF99EA3864F05AD93EB"/>
    <w:rsid w:val="0045616A"/>
    <w:pPr>
      <w:spacing w:after="160" w:line="259" w:lineRule="auto"/>
    </w:pPr>
  </w:style>
  <w:style w:type="paragraph" w:customStyle="1" w:styleId="FEDCF01486774151A818605714F81A45">
    <w:name w:val="FEDCF01486774151A818605714F81A45"/>
    <w:rsid w:val="0045616A"/>
    <w:pPr>
      <w:spacing w:after="160" w:line="259" w:lineRule="auto"/>
    </w:pPr>
  </w:style>
  <w:style w:type="paragraph" w:customStyle="1" w:styleId="A48BA41CFC844255A7BC6C15A9E5249B">
    <w:name w:val="A48BA41CFC844255A7BC6C15A9E5249B"/>
    <w:rsid w:val="0045616A"/>
    <w:pPr>
      <w:spacing w:after="160" w:line="259" w:lineRule="auto"/>
    </w:pPr>
  </w:style>
  <w:style w:type="paragraph" w:customStyle="1" w:styleId="5B0595E0D8324ECD9712DA5E7C224A6B">
    <w:name w:val="5B0595E0D8324ECD9712DA5E7C224A6B"/>
    <w:rsid w:val="0045616A"/>
    <w:pPr>
      <w:spacing w:after="160" w:line="259" w:lineRule="auto"/>
    </w:pPr>
  </w:style>
  <w:style w:type="paragraph" w:customStyle="1" w:styleId="BCEF281D8AF44312B1FB893B6CABC3CC">
    <w:name w:val="BCEF281D8AF44312B1FB893B6CABC3CC"/>
    <w:rsid w:val="0045616A"/>
    <w:pPr>
      <w:spacing w:after="160" w:line="259" w:lineRule="auto"/>
    </w:pPr>
  </w:style>
  <w:style w:type="paragraph" w:customStyle="1" w:styleId="2328E3DD80CF4CF88B015FD1984CB492">
    <w:name w:val="2328E3DD80CF4CF88B015FD1984CB492"/>
    <w:rsid w:val="0045616A"/>
    <w:pPr>
      <w:spacing w:after="160" w:line="259" w:lineRule="auto"/>
    </w:pPr>
  </w:style>
  <w:style w:type="paragraph" w:customStyle="1" w:styleId="8D529FAD32DB492286C61F040C3421D2">
    <w:name w:val="8D529FAD32DB492286C61F040C3421D2"/>
    <w:rsid w:val="0045616A"/>
    <w:pPr>
      <w:spacing w:after="160" w:line="259" w:lineRule="auto"/>
    </w:pPr>
  </w:style>
  <w:style w:type="paragraph" w:customStyle="1" w:styleId="BE5C0D439B1A4A70821C9FE0EC8EABF5">
    <w:name w:val="BE5C0D439B1A4A70821C9FE0EC8EABF5"/>
    <w:rsid w:val="0045616A"/>
    <w:pPr>
      <w:spacing w:after="160" w:line="259" w:lineRule="auto"/>
    </w:pPr>
  </w:style>
  <w:style w:type="paragraph" w:customStyle="1" w:styleId="CA1EA1DD5A744BA19FBF8F557BE1F6D4">
    <w:name w:val="CA1EA1DD5A744BA19FBF8F557BE1F6D4"/>
    <w:rsid w:val="0045616A"/>
    <w:pPr>
      <w:spacing w:after="160" w:line="259" w:lineRule="auto"/>
    </w:pPr>
  </w:style>
  <w:style w:type="paragraph" w:customStyle="1" w:styleId="45E62AC2418441FC9E74CEFB5F81B17A">
    <w:name w:val="45E62AC2418441FC9E74CEFB5F81B17A"/>
    <w:rsid w:val="0045616A"/>
    <w:pPr>
      <w:spacing w:after="160" w:line="259" w:lineRule="auto"/>
    </w:pPr>
  </w:style>
  <w:style w:type="paragraph" w:customStyle="1" w:styleId="E5298C80E8334A1C9672E2C833FC5F59">
    <w:name w:val="E5298C80E8334A1C9672E2C833FC5F59"/>
    <w:rsid w:val="0045616A"/>
    <w:pPr>
      <w:spacing w:after="160" w:line="259" w:lineRule="auto"/>
    </w:pPr>
  </w:style>
  <w:style w:type="paragraph" w:customStyle="1" w:styleId="76DA9B72855A4CBABB125840D85D28AD">
    <w:name w:val="76DA9B72855A4CBABB125840D85D28AD"/>
    <w:rsid w:val="0045616A"/>
    <w:pPr>
      <w:spacing w:after="160" w:line="259" w:lineRule="auto"/>
    </w:pPr>
  </w:style>
  <w:style w:type="paragraph" w:customStyle="1" w:styleId="8D5956891CE0457CBE8A828ADC87345F">
    <w:name w:val="8D5956891CE0457CBE8A828ADC87345F"/>
    <w:rsid w:val="0045616A"/>
    <w:pPr>
      <w:spacing w:after="160" w:line="259" w:lineRule="auto"/>
    </w:pPr>
  </w:style>
  <w:style w:type="paragraph" w:customStyle="1" w:styleId="F11FBB81DC44463EBDB46461EC1DE399">
    <w:name w:val="F11FBB81DC44463EBDB46461EC1DE399"/>
    <w:rsid w:val="0045616A"/>
    <w:pPr>
      <w:spacing w:after="160" w:line="259" w:lineRule="auto"/>
    </w:pPr>
  </w:style>
  <w:style w:type="paragraph" w:customStyle="1" w:styleId="BB9E43F8C68844DA87BD6207B05579BC">
    <w:name w:val="BB9E43F8C68844DA87BD6207B05579BC"/>
    <w:rsid w:val="0045616A"/>
    <w:pPr>
      <w:spacing w:after="160" w:line="259" w:lineRule="auto"/>
    </w:pPr>
  </w:style>
  <w:style w:type="paragraph" w:customStyle="1" w:styleId="E499329D525343E3952DFF90FF325B1F">
    <w:name w:val="E499329D525343E3952DFF90FF325B1F"/>
    <w:rsid w:val="0045616A"/>
    <w:pPr>
      <w:spacing w:after="160" w:line="259" w:lineRule="auto"/>
    </w:pPr>
  </w:style>
  <w:style w:type="paragraph" w:customStyle="1" w:styleId="B2B4A17C941C4B2BBD10FD2482B6B8BE">
    <w:name w:val="B2B4A17C941C4B2BBD10FD2482B6B8BE"/>
    <w:rsid w:val="0045616A"/>
    <w:pPr>
      <w:spacing w:after="160" w:line="259" w:lineRule="auto"/>
    </w:pPr>
  </w:style>
  <w:style w:type="paragraph" w:customStyle="1" w:styleId="03786C89BF6749D7BD470A0B3341EB33">
    <w:name w:val="03786C89BF6749D7BD470A0B3341EB33"/>
    <w:rsid w:val="0045616A"/>
    <w:pPr>
      <w:spacing w:after="160" w:line="259" w:lineRule="auto"/>
    </w:pPr>
  </w:style>
  <w:style w:type="paragraph" w:customStyle="1" w:styleId="E9D14E750DDB4455823EC6895EF381E6">
    <w:name w:val="E9D14E750DDB4455823EC6895EF381E6"/>
    <w:rsid w:val="0045616A"/>
    <w:pPr>
      <w:spacing w:after="160" w:line="259" w:lineRule="auto"/>
    </w:pPr>
  </w:style>
  <w:style w:type="paragraph" w:customStyle="1" w:styleId="2D3A702D1483405FA739F424523C88AD">
    <w:name w:val="2D3A702D1483405FA739F424523C88AD"/>
    <w:rsid w:val="0045616A"/>
    <w:pPr>
      <w:spacing w:after="160" w:line="259" w:lineRule="auto"/>
    </w:pPr>
  </w:style>
  <w:style w:type="paragraph" w:customStyle="1" w:styleId="7A1C84701FC94394BA7CCC66FD27FB68">
    <w:name w:val="7A1C84701FC94394BA7CCC66FD27FB68"/>
    <w:rsid w:val="0045616A"/>
    <w:pPr>
      <w:spacing w:after="160" w:line="259" w:lineRule="auto"/>
    </w:pPr>
  </w:style>
  <w:style w:type="paragraph" w:customStyle="1" w:styleId="33BA012149B84B008EECEB6776E7EC6D">
    <w:name w:val="33BA012149B84B008EECEB6776E7EC6D"/>
    <w:rsid w:val="0045616A"/>
    <w:pPr>
      <w:spacing w:after="160" w:line="259" w:lineRule="auto"/>
    </w:pPr>
  </w:style>
  <w:style w:type="paragraph" w:customStyle="1" w:styleId="052D8585336F4069A1C6C843F9A0FB6B">
    <w:name w:val="052D8585336F4069A1C6C843F9A0FB6B"/>
    <w:rsid w:val="0045616A"/>
    <w:pPr>
      <w:spacing w:after="160" w:line="259" w:lineRule="auto"/>
    </w:pPr>
  </w:style>
  <w:style w:type="paragraph" w:customStyle="1" w:styleId="D7AA4F4678FA4AA2A09A076F55D1AB46">
    <w:name w:val="D7AA4F4678FA4AA2A09A076F55D1AB46"/>
    <w:rsid w:val="0045616A"/>
    <w:pPr>
      <w:spacing w:after="160" w:line="259" w:lineRule="auto"/>
    </w:pPr>
  </w:style>
  <w:style w:type="paragraph" w:customStyle="1" w:styleId="2E782B3957DE4DDC98D07E71C1CEF206">
    <w:name w:val="2E782B3957DE4DDC98D07E71C1CEF206"/>
    <w:rsid w:val="0045616A"/>
    <w:pPr>
      <w:spacing w:after="160" w:line="259" w:lineRule="auto"/>
    </w:pPr>
  </w:style>
  <w:style w:type="paragraph" w:customStyle="1" w:styleId="5C0E5D04EC264989BFB56A40BD2F98AE">
    <w:name w:val="5C0E5D04EC264989BFB56A40BD2F98AE"/>
    <w:rsid w:val="0045616A"/>
    <w:pPr>
      <w:spacing w:after="160" w:line="259" w:lineRule="auto"/>
    </w:pPr>
  </w:style>
  <w:style w:type="paragraph" w:customStyle="1" w:styleId="750631964C1A42C387E62B2271A86B75">
    <w:name w:val="750631964C1A42C387E62B2271A86B75"/>
    <w:rsid w:val="0045616A"/>
    <w:pPr>
      <w:spacing w:after="160" w:line="259" w:lineRule="auto"/>
    </w:pPr>
  </w:style>
  <w:style w:type="paragraph" w:customStyle="1" w:styleId="11D3D7E2B20E4B838D2E8B9335E395BB">
    <w:name w:val="11D3D7E2B20E4B838D2E8B9335E395BB"/>
    <w:rsid w:val="0045616A"/>
    <w:pPr>
      <w:spacing w:after="160" w:line="259" w:lineRule="auto"/>
    </w:pPr>
  </w:style>
  <w:style w:type="paragraph" w:customStyle="1" w:styleId="A1D3A661BF83418499AA5CF5134C8FA6">
    <w:name w:val="A1D3A661BF83418499AA5CF5134C8FA6"/>
    <w:rsid w:val="0045616A"/>
    <w:pPr>
      <w:spacing w:after="160" w:line="259" w:lineRule="auto"/>
    </w:pPr>
  </w:style>
  <w:style w:type="paragraph" w:customStyle="1" w:styleId="E1FAF622305D4B64B0727F77D1374DB6">
    <w:name w:val="E1FAF622305D4B64B0727F77D1374DB6"/>
    <w:rsid w:val="0045616A"/>
    <w:pPr>
      <w:spacing w:after="160" w:line="259" w:lineRule="auto"/>
    </w:pPr>
  </w:style>
  <w:style w:type="paragraph" w:customStyle="1" w:styleId="702C39FAF11341128556F9D560ADFF1D">
    <w:name w:val="702C39FAF11341128556F9D560ADFF1D"/>
    <w:rsid w:val="0045616A"/>
    <w:pPr>
      <w:spacing w:after="160" w:line="259" w:lineRule="auto"/>
    </w:pPr>
  </w:style>
  <w:style w:type="paragraph" w:customStyle="1" w:styleId="748407B2AFE04B2C8DC548C85A55C97D">
    <w:name w:val="748407B2AFE04B2C8DC548C85A55C97D"/>
    <w:rsid w:val="0045616A"/>
    <w:pPr>
      <w:spacing w:after="160" w:line="259" w:lineRule="auto"/>
    </w:pPr>
  </w:style>
  <w:style w:type="paragraph" w:customStyle="1" w:styleId="3A99E3FC8D1D4C9EB819B0753842E899">
    <w:name w:val="3A99E3FC8D1D4C9EB819B0753842E899"/>
    <w:rsid w:val="0045616A"/>
    <w:pPr>
      <w:spacing w:after="160" w:line="259" w:lineRule="auto"/>
    </w:pPr>
  </w:style>
  <w:style w:type="paragraph" w:customStyle="1" w:styleId="554B165CE9BD43399ECAA1FCFE2343CF">
    <w:name w:val="554B165CE9BD43399ECAA1FCFE2343CF"/>
    <w:rsid w:val="0045616A"/>
    <w:pPr>
      <w:spacing w:after="160" w:line="259" w:lineRule="auto"/>
    </w:pPr>
  </w:style>
  <w:style w:type="paragraph" w:customStyle="1" w:styleId="635A98704C974A7881C02C822BEE4ED8">
    <w:name w:val="635A98704C974A7881C02C822BEE4ED8"/>
    <w:rsid w:val="0045616A"/>
    <w:pPr>
      <w:spacing w:after="160" w:line="259" w:lineRule="auto"/>
    </w:pPr>
  </w:style>
  <w:style w:type="paragraph" w:customStyle="1" w:styleId="E0BE069AA5A94AA9B319472F2F5F821B">
    <w:name w:val="E0BE069AA5A94AA9B319472F2F5F821B"/>
    <w:rsid w:val="0045616A"/>
    <w:pPr>
      <w:spacing w:after="160" w:line="259" w:lineRule="auto"/>
    </w:pPr>
  </w:style>
  <w:style w:type="paragraph" w:customStyle="1" w:styleId="83CA206124034F1C93C6D90B2A327FE4">
    <w:name w:val="83CA206124034F1C93C6D90B2A327FE4"/>
    <w:rsid w:val="0045616A"/>
    <w:pPr>
      <w:spacing w:after="160" w:line="259" w:lineRule="auto"/>
    </w:pPr>
  </w:style>
  <w:style w:type="paragraph" w:customStyle="1" w:styleId="F930B869317C4AE2AA4408C88D3EDDB5">
    <w:name w:val="F930B869317C4AE2AA4408C88D3EDDB5"/>
    <w:rsid w:val="0045616A"/>
    <w:pPr>
      <w:spacing w:after="160" w:line="259" w:lineRule="auto"/>
    </w:pPr>
  </w:style>
  <w:style w:type="paragraph" w:customStyle="1" w:styleId="11206B02071F45C08900F889BB59AEA4">
    <w:name w:val="11206B02071F45C08900F889BB59AEA4"/>
    <w:rsid w:val="0045616A"/>
    <w:pPr>
      <w:spacing w:after="160" w:line="259" w:lineRule="auto"/>
    </w:pPr>
  </w:style>
  <w:style w:type="paragraph" w:customStyle="1" w:styleId="10424C2EFD634EB6BBBF8829597823C4">
    <w:name w:val="10424C2EFD634EB6BBBF8829597823C4"/>
    <w:rsid w:val="0045616A"/>
    <w:pPr>
      <w:spacing w:after="160" w:line="259" w:lineRule="auto"/>
    </w:pPr>
  </w:style>
  <w:style w:type="paragraph" w:customStyle="1" w:styleId="6BCB92038B3141AEA214A234C5D6167C">
    <w:name w:val="6BCB92038B3141AEA214A234C5D6167C"/>
    <w:rsid w:val="0045616A"/>
    <w:pPr>
      <w:spacing w:after="160" w:line="259" w:lineRule="auto"/>
    </w:pPr>
  </w:style>
  <w:style w:type="paragraph" w:customStyle="1" w:styleId="E224BB9A173D487D9B8D309EB30B2CDC">
    <w:name w:val="E224BB9A173D487D9B8D309EB30B2CDC"/>
    <w:rsid w:val="0045616A"/>
    <w:pPr>
      <w:spacing w:after="160" w:line="259" w:lineRule="auto"/>
    </w:pPr>
  </w:style>
  <w:style w:type="paragraph" w:customStyle="1" w:styleId="6FE3A6C380984910BDBA94BB5B83439D">
    <w:name w:val="6FE3A6C380984910BDBA94BB5B83439D"/>
    <w:rsid w:val="0045616A"/>
    <w:pPr>
      <w:spacing w:after="160" w:line="259" w:lineRule="auto"/>
    </w:pPr>
  </w:style>
  <w:style w:type="paragraph" w:customStyle="1" w:styleId="2D7EC1D64DC04ACBA08DB55A640F1A06">
    <w:name w:val="2D7EC1D64DC04ACBA08DB55A640F1A06"/>
    <w:rsid w:val="0045616A"/>
    <w:pPr>
      <w:spacing w:after="160" w:line="259" w:lineRule="auto"/>
    </w:pPr>
  </w:style>
  <w:style w:type="paragraph" w:customStyle="1" w:styleId="99F732D5F1FE49B39B1469E7FF9B1049">
    <w:name w:val="99F732D5F1FE49B39B1469E7FF9B1049"/>
    <w:rsid w:val="0045616A"/>
    <w:pPr>
      <w:spacing w:after="160" w:line="259" w:lineRule="auto"/>
    </w:pPr>
  </w:style>
  <w:style w:type="paragraph" w:customStyle="1" w:styleId="4D80B11935E34E0B8B3257DA7AF770C0">
    <w:name w:val="4D80B11935E34E0B8B3257DA7AF770C0"/>
    <w:rsid w:val="0045616A"/>
    <w:pPr>
      <w:spacing w:after="160" w:line="259" w:lineRule="auto"/>
    </w:pPr>
  </w:style>
  <w:style w:type="paragraph" w:customStyle="1" w:styleId="F80E842CA9BD4E35A5F13AA9FE2CF658">
    <w:name w:val="F80E842CA9BD4E35A5F13AA9FE2CF658"/>
    <w:rsid w:val="0045616A"/>
    <w:pPr>
      <w:spacing w:after="160" w:line="259" w:lineRule="auto"/>
    </w:pPr>
  </w:style>
  <w:style w:type="paragraph" w:customStyle="1" w:styleId="6019A86509FB4A41A54817CD1B7E6665">
    <w:name w:val="6019A86509FB4A41A54817CD1B7E6665"/>
    <w:rsid w:val="0045616A"/>
    <w:pPr>
      <w:spacing w:after="160" w:line="259" w:lineRule="auto"/>
    </w:pPr>
  </w:style>
  <w:style w:type="paragraph" w:customStyle="1" w:styleId="8796F698A2A14B46B6A021A2BD94C064">
    <w:name w:val="8796F698A2A14B46B6A021A2BD94C064"/>
    <w:rsid w:val="0045616A"/>
    <w:pPr>
      <w:spacing w:after="160" w:line="259" w:lineRule="auto"/>
    </w:pPr>
  </w:style>
  <w:style w:type="paragraph" w:customStyle="1" w:styleId="56539ACC75F1456AB553BA39F8E16E16">
    <w:name w:val="56539ACC75F1456AB553BA39F8E16E16"/>
    <w:rsid w:val="0045616A"/>
    <w:pPr>
      <w:spacing w:after="160" w:line="259" w:lineRule="auto"/>
    </w:pPr>
  </w:style>
  <w:style w:type="paragraph" w:customStyle="1" w:styleId="EF6CA8848BC8467A8E3AB9531463453C">
    <w:name w:val="EF6CA8848BC8467A8E3AB9531463453C"/>
    <w:rsid w:val="0045616A"/>
    <w:pPr>
      <w:spacing w:after="160" w:line="259" w:lineRule="auto"/>
    </w:pPr>
  </w:style>
  <w:style w:type="paragraph" w:customStyle="1" w:styleId="801D663BC8FA4DE2A16CAE7F81BFD7AA">
    <w:name w:val="801D663BC8FA4DE2A16CAE7F81BFD7AA"/>
    <w:rsid w:val="0045616A"/>
    <w:pPr>
      <w:spacing w:after="160" w:line="259" w:lineRule="auto"/>
    </w:pPr>
  </w:style>
  <w:style w:type="paragraph" w:customStyle="1" w:styleId="B3796435CB41490DA0712E1F52C75482">
    <w:name w:val="B3796435CB41490DA0712E1F52C75482"/>
    <w:rsid w:val="0045616A"/>
    <w:pPr>
      <w:spacing w:after="160" w:line="259" w:lineRule="auto"/>
    </w:pPr>
  </w:style>
  <w:style w:type="paragraph" w:customStyle="1" w:styleId="18DFFC20C7514B5EBAA3E334F9D1709E">
    <w:name w:val="18DFFC20C7514B5EBAA3E334F9D1709E"/>
    <w:rsid w:val="0045616A"/>
    <w:pPr>
      <w:spacing w:after="160" w:line="259" w:lineRule="auto"/>
    </w:pPr>
  </w:style>
  <w:style w:type="paragraph" w:customStyle="1" w:styleId="3954CC939F444BFE88074A459DF5DD84">
    <w:name w:val="3954CC939F444BFE88074A459DF5DD84"/>
    <w:rsid w:val="0045616A"/>
    <w:pPr>
      <w:spacing w:after="160" w:line="259" w:lineRule="auto"/>
    </w:pPr>
  </w:style>
  <w:style w:type="paragraph" w:customStyle="1" w:styleId="E66CD44A5B87483991FFF7D61701830F">
    <w:name w:val="E66CD44A5B87483991FFF7D61701830F"/>
    <w:rsid w:val="0045616A"/>
    <w:pPr>
      <w:spacing w:after="160" w:line="259" w:lineRule="auto"/>
    </w:pPr>
  </w:style>
  <w:style w:type="paragraph" w:customStyle="1" w:styleId="E7E067374AC745C58379A5FE4163BD03">
    <w:name w:val="E7E067374AC745C58379A5FE4163BD03"/>
    <w:rsid w:val="0045616A"/>
    <w:pPr>
      <w:spacing w:after="160" w:line="259" w:lineRule="auto"/>
    </w:pPr>
  </w:style>
  <w:style w:type="paragraph" w:customStyle="1" w:styleId="0F96E7C09EE740479C86C6E97FA91BB4">
    <w:name w:val="0F96E7C09EE740479C86C6E97FA91BB4"/>
    <w:rsid w:val="0045616A"/>
    <w:pPr>
      <w:spacing w:after="160" w:line="259" w:lineRule="auto"/>
    </w:pPr>
  </w:style>
  <w:style w:type="paragraph" w:customStyle="1" w:styleId="C8E56407A6434F6F9274AEE6D1420B03">
    <w:name w:val="C8E56407A6434F6F9274AEE6D1420B03"/>
    <w:rsid w:val="0045616A"/>
    <w:pPr>
      <w:spacing w:after="160" w:line="259" w:lineRule="auto"/>
    </w:pPr>
  </w:style>
  <w:style w:type="paragraph" w:customStyle="1" w:styleId="03E0F6D0A2074382B88CC7518E45BB9F">
    <w:name w:val="03E0F6D0A2074382B88CC7518E45BB9F"/>
    <w:rsid w:val="0045616A"/>
    <w:pPr>
      <w:spacing w:after="160" w:line="259" w:lineRule="auto"/>
    </w:pPr>
  </w:style>
  <w:style w:type="paragraph" w:customStyle="1" w:styleId="4B5C1580A38A44CDBD4F500A2E935CCC">
    <w:name w:val="4B5C1580A38A44CDBD4F500A2E935CCC"/>
    <w:rsid w:val="0045616A"/>
    <w:pPr>
      <w:spacing w:after="160" w:line="259" w:lineRule="auto"/>
    </w:pPr>
  </w:style>
  <w:style w:type="paragraph" w:customStyle="1" w:styleId="E141807C8B0641EFBE2523D41FD4757E">
    <w:name w:val="E141807C8B0641EFBE2523D41FD4757E"/>
    <w:rsid w:val="0045616A"/>
    <w:pPr>
      <w:spacing w:after="160" w:line="259" w:lineRule="auto"/>
    </w:pPr>
  </w:style>
  <w:style w:type="paragraph" w:customStyle="1" w:styleId="9FF8B0573B464B9994A0569CA4ED3965">
    <w:name w:val="9FF8B0573B464B9994A0569CA4ED3965"/>
    <w:rsid w:val="0045616A"/>
    <w:pPr>
      <w:spacing w:after="160" w:line="259" w:lineRule="auto"/>
    </w:pPr>
  </w:style>
  <w:style w:type="paragraph" w:customStyle="1" w:styleId="6CDA58B737EC4FD8A0FEB810245AE232">
    <w:name w:val="6CDA58B737EC4FD8A0FEB810245AE232"/>
    <w:rsid w:val="0045616A"/>
    <w:pPr>
      <w:spacing w:after="160" w:line="259" w:lineRule="auto"/>
    </w:pPr>
  </w:style>
  <w:style w:type="paragraph" w:customStyle="1" w:styleId="E92E469D364D407EA3A9F6FAA09F547D">
    <w:name w:val="E92E469D364D407EA3A9F6FAA09F547D"/>
    <w:rsid w:val="0045616A"/>
    <w:pPr>
      <w:spacing w:after="160" w:line="259" w:lineRule="auto"/>
    </w:pPr>
  </w:style>
  <w:style w:type="paragraph" w:customStyle="1" w:styleId="CDF06983C2C54FBAB2C9AF21F4D0370B">
    <w:name w:val="CDF06983C2C54FBAB2C9AF21F4D0370B"/>
    <w:rsid w:val="0045616A"/>
    <w:pPr>
      <w:spacing w:after="160" w:line="259" w:lineRule="auto"/>
    </w:pPr>
  </w:style>
  <w:style w:type="paragraph" w:customStyle="1" w:styleId="C1DA331ED7B54FF2B0DD373B12E352A5">
    <w:name w:val="C1DA331ED7B54FF2B0DD373B12E352A5"/>
    <w:rsid w:val="0045616A"/>
    <w:pPr>
      <w:spacing w:after="160" w:line="259" w:lineRule="auto"/>
    </w:pPr>
  </w:style>
  <w:style w:type="paragraph" w:customStyle="1" w:styleId="613CDAD0D1354E40AABC41A9EE6F8579">
    <w:name w:val="613CDAD0D1354E40AABC41A9EE6F8579"/>
    <w:rsid w:val="0045616A"/>
    <w:pPr>
      <w:spacing w:after="160" w:line="259" w:lineRule="auto"/>
    </w:pPr>
  </w:style>
  <w:style w:type="paragraph" w:customStyle="1" w:styleId="39A76F65B13E4789933DF5A871F05D18">
    <w:name w:val="39A76F65B13E4789933DF5A871F05D18"/>
    <w:rsid w:val="0045616A"/>
    <w:pPr>
      <w:spacing w:after="160" w:line="259" w:lineRule="auto"/>
    </w:pPr>
  </w:style>
  <w:style w:type="paragraph" w:customStyle="1" w:styleId="F2496BB22B2A438C880D5A3A6ED03EC7">
    <w:name w:val="F2496BB22B2A438C880D5A3A6ED03EC7"/>
    <w:rsid w:val="0045616A"/>
    <w:pPr>
      <w:spacing w:after="160" w:line="259" w:lineRule="auto"/>
    </w:pPr>
  </w:style>
  <w:style w:type="paragraph" w:customStyle="1" w:styleId="BCDB8FCCEEE844FFAE8EB033A6D68920">
    <w:name w:val="BCDB8FCCEEE844FFAE8EB033A6D68920"/>
    <w:rsid w:val="0045616A"/>
    <w:pPr>
      <w:spacing w:after="160" w:line="259" w:lineRule="auto"/>
    </w:pPr>
  </w:style>
  <w:style w:type="paragraph" w:customStyle="1" w:styleId="13B833199CD649E48A78B63A1BBA8E63">
    <w:name w:val="13B833199CD649E48A78B63A1BBA8E63"/>
    <w:rsid w:val="0045616A"/>
    <w:pPr>
      <w:spacing w:after="160" w:line="259" w:lineRule="auto"/>
    </w:pPr>
  </w:style>
  <w:style w:type="paragraph" w:customStyle="1" w:styleId="2387861F19A94AC98C5F89C689FABB8B">
    <w:name w:val="2387861F19A94AC98C5F89C689FABB8B"/>
    <w:rsid w:val="0045616A"/>
    <w:pPr>
      <w:spacing w:after="160" w:line="259" w:lineRule="auto"/>
    </w:pPr>
  </w:style>
  <w:style w:type="paragraph" w:customStyle="1" w:styleId="CB68C81AF816495A954DB31903133F46">
    <w:name w:val="CB68C81AF816495A954DB31903133F46"/>
    <w:rsid w:val="0045616A"/>
    <w:pPr>
      <w:spacing w:after="160" w:line="259" w:lineRule="auto"/>
    </w:pPr>
  </w:style>
  <w:style w:type="paragraph" w:customStyle="1" w:styleId="F2016509FC1B4C3695C6D5B51F53DDD1">
    <w:name w:val="F2016509FC1B4C3695C6D5B51F53DDD1"/>
    <w:rsid w:val="0045616A"/>
    <w:pPr>
      <w:spacing w:after="160" w:line="259" w:lineRule="auto"/>
    </w:pPr>
  </w:style>
  <w:style w:type="paragraph" w:customStyle="1" w:styleId="BB97A1CF3C0E49EBA1F408B5BB73B179">
    <w:name w:val="BB97A1CF3C0E49EBA1F408B5BB73B179"/>
    <w:rsid w:val="0045616A"/>
    <w:pPr>
      <w:spacing w:after="160" w:line="259" w:lineRule="auto"/>
    </w:pPr>
  </w:style>
  <w:style w:type="paragraph" w:customStyle="1" w:styleId="DA84CB3A230C4F0EBCF19DD222592F42">
    <w:name w:val="DA84CB3A230C4F0EBCF19DD222592F42"/>
    <w:rsid w:val="0045616A"/>
    <w:pPr>
      <w:spacing w:after="160" w:line="259" w:lineRule="auto"/>
    </w:pPr>
  </w:style>
  <w:style w:type="paragraph" w:customStyle="1" w:styleId="BC11FE26799447338F063C8881426F79">
    <w:name w:val="BC11FE26799447338F063C8881426F79"/>
    <w:rsid w:val="0045616A"/>
    <w:pPr>
      <w:spacing w:after="160" w:line="259" w:lineRule="auto"/>
    </w:pPr>
  </w:style>
  <w:style w:type="paragraph" w:customStyle="1" w:styleId="D0DA4FDB11B540B7A5BF8A6142FCFE69">
    <w:name w:val="D0DA4FDB11B540B7A5BF8A6142FCFE69"/>
    <w:rsid w:val="0045616A"/>
    <w:pPr>
      <w:spacing w:after="160" w:line="259" w:lineRule="auto"/>
    </w:pPr>
  </w:style>
  <w:style w:type="paragraph" w:customStyle="1" w:styleId="5F1574EC86214B8483D7821D389B8D94">
    <w:name w:val="5F1574EC86214B8483D7821D389B8D94"/>
    <w:rsid w:val="0045616A"/>
    <w:pPr>
      <w:spacing w:after="160" w:line="259" w:lineRule="auto"/>
    </w:pPr>
  </w:style>
  <w:style w:type="paragraph" w:customStyle="1" w:styleId="36C6B1D150F44B4C96B2CA880D7735F6">
    <w:name w:val="36C6B1D150F44B4C96B2CA880D7735F6"/>
    <w:rsid w:val="0045616A"/>
    <w:pPr>
      <w:spacing w:after="160" w:line="259" w:lineRule="auto"/>
    </w:pPr>
  </w:style>
  <w:style w:type="paragraph" w:customStyle="1" w:styleId="B09F825602594F5C817B6A34CF497C2B">
    <w:name w:val="B09F825602594F5C817B6A34CF497C2B"/>
    <w:rsid w:val="0045616A"/>
    <w:pPr>
      <w:spacing w:after="160" w:line="259" w:lineRule="auto"/>
    </w:pPr>
  </w:style>
  <w:style w:type="paragraph" w:customStyle="1" w:styleId="B5B07469E1A84525AAA760EBA4998FE7">
    <w:name w:val="B5B07469E1A84525AAA760EBA4998FE7"/>
    <w:rsid w:val="0045616A"/>
    <w:pPr>
      <w:spacing w:after="160" w:line="259" w:lineRule="auto"/>
    </w:pPr>
  </w:style>
  <w:style w:type="paragraph" w:customStyle="1" w:styleId="39A8FB5E61294D5BA641BBA8DEF51AF6">
    <w:name w:val="39A8FB5E61294D5BA641BBA8DEF51AF6"/>
    <w:rsid w:val="0045616A"/>
    <w:pPr>
      <w:spacing w:after="160" w:line="259" w:lineRule="auto"/>
    </w:pPr>
  </w:style>
  <w:style w:type="paragraph" w:customStyle="1" w:styleId="2241CAB9BD5C49F4B963B5E7011CA683">
    <w:name w:val="2241CAB9BD5C49F4B963B5E7011CA683"/>
    <w:rsid w:val="0045616A"/>
    <w:pPr>
      <w:spacing w:after="160" w:line="259" w:lineRule="auto"/>
    </w:pPr>
  </w:style>
  <w:style w:type="paragraph" w:customStyle="1" w:styleId="6929BB336B4E4807826E0DEDDFB48C32">
    <w:name w:val="6929BB336B4E4807826E0DEDDFB48C32"/>
    <w:rsid w:val="0045616A"/>
    <w:pPr>
      <w:spacing w:after="160" w:line="259" w:lineRule="auto"/>
    </w:pPr>
  </w:style>
  <w:style w:type="paragraph" w:customStyle="1" w:styleId="4745A8B832324136A6D5144D75986A44">
    <w:name w:val="4745A8B832324136A6D5144D75986A44"/>
    <w:rsid w:val="0045616A"/>
    <w:pPr>
      <w:spacing w:after="160" w:line="259" w:lineRule="auto"/>
    </w:pPr>
  </w:style>
  <w:style w:type="paragraph" w:customStyle="1" w:styleId="6388E33311644D9A9E6E9EBD720A9686">
    <w:name w:val="6388E33311644D9A9E6E9EBD720A9686"/>
    <w:rsid w:val="0045616A"/>
    <w:pPr>
      <w:spacing w:after="160" w:line="259" w:lineRule="auto"/>
    </w:pPr>
  </w:style>
  <w:style w:type="paragraph" w:customStyle="1" w:styleId="144F4097DD944629A9D1B80F5ACC85AF">
    <w:name w:val="144F4097DD944629A9D1B80F5ACC85AF"/>
    <w:rsid w:val="0045616A"/>
    <w:pPr>
      <w:spacing w:after="160" w:line="259" w:lineRule="auto"/>
    </w:pPr>
  </w:style>
  <w:style w:type="paragraph" w:customStyle="1" w:styleId="FC22DE6FF50B4C7BA46C588D1E8A92E3">
    <w:name w:val="FC22DE6FF50B4C7BA46C588D1E8A92E3"/>
    <w:rsid w:val="0045616A"/>
    <w:pPr>
      <w:spacing w:after="160" w:line="259" w:lineRule="auto"/>
    </w:pPr>
  </w:style>
  <w:style w:type="paragraph" w:customStyle="1" w:styleId="A932C73B099F4CB787E83473C5A78E9A">
    <w:name w:val="A932C73B099F4CB787E83473C5A78E9A"/>
    <w:rsid w:val="0045616A"/>
    <w:pPr>
      <w:spacing w:after="160" w:line="259" w:lineRule="auto"/>
    </w:pPr>
  </w:style>
  <w:style w:type="paragraph" w:customStyle="1" w:styleId="C646903F099C41EAB67BCF9512376265">
    <w:name w:val="C646903F099C41EAB67BCF9512376265"/>
    <w:rsid w:val="0045616A"/>
    <w:pPr>
      <w:spacing w:after="160" w:line="259" w:lineRule="auto"/>
    </w:pPr>
  </w:style>
  <w:style w:type="paragraph" w:customStyle="1" w:styleId="24F694A3314A47A487E09D4DE9A2CB13">
    <w:name w:val="24F694A3314A47A487E09D4DE9A2CB13"/>
    <w:rsid w:val="0045616A"/>
    <w:pPr>
      <w:spacing w:after="160" w:line="259" w:lineRule="auto"/>
    </w:pPr>
  </w:style>
  <w:style w:type="paragraph" w:customStyle="1" w:styleId="51A80ECE36FE4AF9BFE74E8651976C6F">
    <w:name w:val="51A80ECE36FE4AF9BFE74E8651976C6F"/>
    <w:rsid w:val="0045616A"/>
    <w:pPr>
      <w:spacing w:after="160" w:line="259" w:lineRule="auto"/>
    </w:pPr>
  </w:style>
  <w:style w:type="paragraph" w:customStyle="1" w:styleId="B168FAA89FDD41A8A1A1698581A49564">
    <w:name w:val="B168FAA89FDD41A8A1A1698581A49564"/>
    <w:rsid w:val="0045616A"/>
    <w:pPr>
      <w:spacing w:after="160" w:line="259" w:lineRule="auto"/>
    </w:pPr>
  </w:style>
  <w:style w:type="paragraph" w:customStyle="1" w:styleId="94F6818A0CB14FB189324DEC57369EE8">
    <w:name w:val="94F6818A0CB14FB189324DEC57369EE8"/>
    <w:rsid w:val="0045616A"/>
    <w:pPr>
      <w:spacing w:after="160" w:line="259" w:lineRule="auto"/>
    </w:pPr>
  </w:style>
  <w:style w:type="paragraph" w:customStyle="1" w:styleId="CE3C3746EF524ACE87B1E8DC67893F6C">
    <w:name w:val="CE3C3746EF524ACE87B1E8DC67893F6C"/>
    <w:rsid w:val="0045616A"/>
    <w:pPr>
      <w:spacing w:after="160" w:line="259" w:lineRule="auto"/>
    </w:pPr>
  </w:style>
  <w:style w:type="paragraph" w:customStyle="1" w:styleId="7E891AABB07744E18789E36159DF28A8">
    <w:name w:val="7E891AABB07744E18789E36159DF28A8"/>
    <w:rsid w:val="0045616A"/>
    <w:pPr>
      <w:spacing w:after="160" w:line="259" w:lineRule="auto"/>
    </w:pPr>
  </w:style>
  <w:style w:type="paragraph" w:customStyle="1" w:styleId="5699C317301A4A3F948AB2AC82905416">
    <w:name w:val="5699C317301A4A3F948AB2AC82905416"/>
    <w:rsid w:val="0045616A"/>
    <w:pPr>
      <w:spacing w:after="160" w:line="259" w:lineRule="auto"/>
    </w:pPr>
  </w:style>
  <w:style w:type="paragraph" w:customStyle="1" w:styleId="CBD15AEB86564FD888414052D4E93206">
    <w:name w:val="CBD15AEB86564FD888414052D4E93206"/>
    <w:rsid w:val="0045616A"/>
    <w:pPr>
      <w:spacing w:after="160" w:line="259" w:lineRule="auto"/>
    </w:pPr>
  </w:style>
  <w:style w:type="paragraph" w:customStyle="1" w:styleId="CDC882E79E764715BC6EB44D209BB99D">
    <w:name w:val="CDC882E79E764715BC6EB44D209BB99D"/>
    <w:rsid w:val="0045616A"/>
    <w:pPr>
      <w:spacing w:after="160" w:line="259" w:lineRule="auto"/>
    </w:pPr>
  </w:style>
  <w:style w:type="paragraph" w:customStyle="1" w:styleId="990FC678CE25474F8F9ECA055F19796D">
    <w:name w:val="990FC678CE25474F8F9ECA055F19796D"/>
    <w:rsid w:val="0045616A"/>
    <w:pPr>
      <w:spacing w:after="160" w:line="259" w:lineRule="auto"/>
    </w:pPr>
  </w:style>
  <w:style w:type="paragraph" w:customStyle="1" w:styleId="A3DA0C7AB8144FF0AEFFDF72E873C21C">
    <w:name w:val="A3DA0C7AB8144FF0AEFFDF72E873C21C"/>
    <w:rsid w:val="0045616A"/>
    <w:pPr>
      <w:spacing w:after="160" w:line="259" w:lineRule="auto"/>
    </w:pPr>
  </w:style>
  <w:style w:type="paragraph" w:customStyle="1" w:styleId="74E474AB9E9F404F86DC1E7351C8606B">
    <w:name w:val="74E474AB9E9F404F86DC1E7351C8606B"/>
    <w:rsid w:val="0045616A"/>
    <w:pPr>
      <w:spacing w:after="160" w:line="259" w:lineRule="auto"/>
    </w:pPr>
  </w:style>
  <w:style w:type="paragraph" w:customStyle="1" w:styleId="B3E742A5314E48B2B5407C5FDAFEA779">
    <w:name w:val="B3E742A5314E48B2B5407C5FDAFEA779"/>
    <w:rsid w:val="0045616A"/>
    <w:pPr>
      <w:spacing w:after="160" w:line="259" w:lineRule="auto"/>
    </w:pPr>
  </w:style>
  <w:style w:type="paragraph" w:customStyle="1" w:styleId="DF7318E062E246A1860A011F95CBA064">
    <w:name w:val="DF7318E062E246A1860A011F95CBA064"/>
    <w:rsid w:val="0045616A"/>
    <w:pPr>
      <w:spacing w:after="160" w:line="259" w:lineRule="auto"/>
    </w:pPr>
  </w:style>
  <w:style w:type="paragraph" w:customStyle="1" w:styleId="269DF98320554765A5BBD151B2429485">
    <w:name w:val="269DF98320554765A5BBD151B2429485"/>
    <w:rsid w:val="0045616A"/>
    <w:pPr>
      <w:spacing w:after="160" w:line="259" w:lineRule="auto"/>
    </w:pPr>
  </w:style>
  <w:style w:type="paragraph" w:customStyle="1" w:styleId="0C09B3763CAA4E66903DCF67CC65EC9E">
    <w:name w:val="0C09B3763CAA4E66903DCF67CC65EC9E"/>
    <w:rsid w:val="0045616A"/>
    <w:pPr>
      <w:spacing w:after="160" w:line="259" w:lineRule="auto"/>
    </w:pPr>
  </w:style>
  <w:style w:type="paragraph" w:customStyle="1" w:styleId="A19397B8C63E47C7A80FF1E03F322050">
    <w:name w:val="A19397B8C63E47C7A80FF1E03F322050"/>
    <w:rsid w:val="0045616A"/>
    <w:pPr>
      <w:spacing w:after="160" w:line="259" w:lineRule="auto"/>
    </w:pPr>
  </w:style>
  <w:style w:type="paragraph" w:customStyle="1" w:styleId="92BCE6EDD2834BE78C8A4978DADE0113">
    <w:name w:val="92BCE6EDD2834BE78C8A4978DADE0113"/>
    <w:rsid w:val="0045616A"/>
    <w:pPr>
      <w:spacing w:after="160" w:line="259" w:lineRule="auto"/>
    </w:pPr>
  </w:style>
  <w:style w:type="paragraph" w:customStyle="1" w:styleId="1CD7DDABACA649E480D6D581DE669FBE">
    <w:name w:val="1CD7DDABACA649E480D6D581DE669FBE"/>
    <w:rsid w:val="0045616A"/>
    <w:pPr>
      <w:spacing w:after="160" w:line="259" w:lineRule="auto"/>
    </w:pPr>
  </w:style>
  <w:style w:type="paragraph" w:customStyle="1" w:styleId="8646C0D48489433092E9A4B9F2F58119">
    <w:name w:val="8646C0D48489433092E9A4B9F2F58119"/>
    <w:rsid w:val="0045616A"/>
    <w:pPr>
      <w:spacing w:after="160" w:line="259" w:lineRule="auto"/>
    </w:pPr>
  </w:style>
  <w:style w:type="paragraph" w:customStyle="1" w:styleId="E184A5D668F34F28992A447A247307C7">
    <w:name w:val="E184A5D668F34F28992A447A247307C7"/>
    <w:rsid w:val="0045616A"/>
    <w:pPr>
      <w:spacing w:after="160" w:line="259" w:lineRule="auto"/>
    </w:pPr>
  </w:style>
  <w:style w:type="paragraph" w:customStyle="1" w:styleId="3AD9031EC11B4D9BBE20EEBB4CE12BCE">
    <w:name w:val="3AD9031EC11B4D9BBE20EEBB4CE12BCE"/>
    <w:rsid w:val="0045616A"/>
    <w:pPr>
      <w:spacing w:after="160" w:line="259" w:lineRule="auto"/>
    </w:pPr>
  </w:style>
  <w:style w:type="paragraph" w:customStyle="1" w:styleId="1E1BB77691A04814B0D2750DE4DE6AC2">
    <w:name w:val="1E1BB77691A04814B0D2750DE4DE6AC2"/>
    <w:rsid w:val="0045616A"/>
    <w:pPr>
      <w:spacing w:after="160" w:line="259" w:lineRule="auto"/>
    </w:pPr>
  </w:style>
  <w:style w:type="paragraph" w:customStyle="1" w:styleId="8E155D434172404EA6DC567E76ACBFCB">
    <w:name w:val="8E155D434172404EA6DC567E76ACBFCB"/>
    <w:rsid w:val="0045616A"/>
    <w:pPr>
      <w:spacing w:after="160" w:line="259" w:lineRule="auto"/>
    </w:pPr>
  </w:style>
  <w:style w:type="paragraph" w:customStyle="1" w:styleId="560C645A3FBF4F1AA977BD91946E9621">
    <w:name w:val="560C645A3FBF4F1AA977BD91946E9621"/>
    <w:rsid w:val="0045616A"/>
    <w:pPr>
      <w:spacing w:after="160" w:line="259" w:lineRule="auto"/>
    </w:pPr>
  </w:style>
  <w:style w:type="paragraph" w:customStyle="1" w:styleId="8D5B56F97C404701BF4EC4089CCF856C">
    <w:name w:val="8D5B56F97C404701BF4EC4089CCF856C"/>
    <w:rsid w:val="0045616A"/>
    <w:pPr>
      <w:spacing w:after="160" w:line="259" w:lineRule="auto"/>
    </w:pPr>
  </w:style>
  <w:style w:type="paragraph" w:customStyle="1" w:styleId="1AE270AC48114ED194D6DE0D5601706D">
    <w:name w:val="1AE270AC48114ED194D6DE0D5601706D"/>
    <w:rsid w:val="0045616A"/>
    <w:pPr>
      <w:spacing w:after="160" w:line="259" w:lineRule="auto"/>
    </w:pPr>
  </w:style>
  <w:style w:type="paragraph" w:customStyle="1" w:styleId="0B66AB8F821C48CDACB952E039453C3C">
    <w:name w:val="0B66AB8F821C48CDACB952E039453C3C"/>
    <w:rsid w:val="0045616A"/>
    <w:pPr>
      <w:spacing w:after="160" w:line="259" w:lineRule="auto"/>
    </w:pPr>
  </w:style>
  <w:style w:type="paragraph" w:customStyle="1" w:styleId="BDB307BECAB14D6EA240E3C2284A34A1">
    <w:name w:val="BDB307BECAB14D6EA240E3C2284A34A1"/>
    <w:rsid w:val="0045616A"/>
    <w:pPr>
      <w:spacing w:after="160" w:line="259" w:lineRule="auto"/>
    </w:pPr>
  </w:style>
  <w:style w:type="paragraph" w:customStyle="1" w:styleId="97FBF62AD74B4D5191481E66BA711F97">
    <w:name w:val="97FBF62AD74B4D5191481E66BA711F97"/>
    <w:rsid w:val="0045616A"/>
    <w:pPr>
      <w:spacing w:after="160" w:line="259" w:lineRule="auto"/>
    </w:pPr>
  </w:style>
  <w:style w:type="paragraph" w:customStyle="1" w:styleId="A8F38E85C4294ADDAC70C6DA58506B05">
    <w:name w:val="A8F38E85C4294ADDAC70C6DA58506B05"/>
    <w:rsid w:val="0045616A"/>
    <w:pPr>
      <w:spacing w:after="160" w:line="259" w:lineRule="auto"/>
    </w:pPr>
  </w:style>
  <w:style w:type="paragraph" w:customStyle="1" w:styleId="78AEBEF332DF4672843F53CC753F364B">
    <w:name w:val="78AEBEF332DF4672843F53CC753F364B"/>
    <w:rsid w:val="0045616A"/>
    <w:pPr>
      <w:spacing w:after="160" w:line="259" w:lineRule="auto"/>
    </w:pPr>
  </w:style>
  <w:style w:type="paragraph" w:customStyle="1" w:styleId="152004CE90FB44ABBD3F6E398D053502">
    <w:name w:val="152004CE90FB44ABBD3F6E398D053502"/>
    <w:rsid w:val="0045616A"/>
    <w:pPr>
      <w:spacing w:after="160" w:line="259" w:lineRule="auto"/>
    </w:pPr>
  </w:style>
  <w:style w:type="paragraph" w:customStyle="1" w:styleId="F6F9B7961BBC4037AF6C01190B3E553B">
    <w:name w:val="F6F9B7961BBC4037AF6C01190B3E553B"/>
    <w:rsid w:val="0045616A"/>
    <w:pPr>
      <w:spacing w:after="160" w:line="259" w:lineRule="auto"/>
    </w:pPr>
  </w:style>
  <w:style w:type="paragraph" w:customStyle="1" w:styleId="F29379BBEDF94A488B5B4F8487A9277D">
    <w:name w:val="F29379BBEDF94A488B5B4F8487A9277D"/>
    <w:rsid w:val="0045616A"/>
    <w:pPr>
      <w:spacing w:after="160" w:line="259" w:lineRule="auto"/>
    </w:pPr>
  </w:style>
  <w:style w:type="paragraph" w:customStyle="1" w:styleId="0BB440091F3C4705A69AE6C1FEFAA8F2">
    <w:name w:val="0BB440091F3C4705A69AE6C1FEFAA8F2"/>
    <w:rsid w:val="0045616A"/>
    <w:pPr>
      <w:spacing w:after="160" w:line="259" w:lineRule="auto"/>
    </w:pPr>
  </w:style>
  <w:style w:type="paragraph" w:customStyle="1" w:styleId="B5AA9FB443F94D5DAB53090E9CD1448D">
    <w:name w:val="B5AA9FB443F94D5DAB53090E9CD1448D"/>
    <w:rsid w:val="0045616A"/>
    <w:pPr>
      <w:spacing w:after="160" w:line="259" w:lineRule="auto"/>
    </w:pPr>
  </w:style>
  <w:style w:type="paragraph" w:customStyle="1" w:styleId="FDB04995A82E438086E0E99138F65B0A">
    <w:name w:val="FDB04995A82E438086E0E99138F65B0A"/>
    <w:rsid w:val="0045616A"/>
    <w:pPr>
      <w:spacing w:after="160" w:line="259" w:lineRule="auto"/>
    </w:pPr>
  </w:style>
  <w:style w:type="paragraph" w:customStyle="1" w:styleId="1404A18579D24040AEB193B6D644283D">
    <w:name w:val="1404A18579D24040AEB193B6D644283D"/>
    <w:rsid w:val="0045616A"/>
    <w:pPr>
      <w:spacing w:after="160" w:line="259" w:lineRule="auto"/>
    </w:pPr>
  </w:style>
  <w:style w:type="paragraph" w:customStyle="1" w:styleId="379A4CACF3404BEA82DFD86C1D44F1D5">
    <w:name w:val="379A4CACF3404BEA82DFD86C1D44F1D5"/>
    <w:rsid w:val="0045616A"/>
    <w:pPr>
      <w:spacing w:after="160" w:line="259" w:lineRule="auto"/>
    </w:pPr>
  </w:style>
  <w:style w:type="paragraph" w:customStyle="1" w:styleId="134E60B0BFA24856B9C44F69BFE62F53">
    <w:name w:val="134E60B0BFA24856B9C44F69BFE62F53"/>
    <w:rsid w:val="0045616A"/>
    <w:pPr>
      <w:spacing w:after="160" w:line="259" w:lineRule="auto"/>
    </w:pPr>
  </w:style>
  <w:style w:type="paragraph" w:customStyle="1" w:styleId="C56F1E4186D44FFFA2044B7DECA2A858">
    <w:name w:val="C56F1E4186D44FFFA2044B7DECA2A858"/>
    <w:rsid w:val="0045616A"/>
    <w:pPr>
      <w:spacing w:after="160" w:line="259" w:lineRule="auto"/>
    </w:pPr>
  </w:style>
  <w:style w:type="paragraph" w:customStyle="1" w:styleId="B1CA519AA17642B8981C272989CF608E">
    <w:name w:val="B1CA519AA17642B8981C272989CF608E"/>
    <w:rsid w:val="0045616A"/>
    <w:pPr>
      <w:spacing w:after="160" w:line="259" w:lineRule="auto"/>
    </w:pPr>
  </w:style>
  <w:style w:type="paragraph" w:customStyle="1" w:styleId="602EDDD852FF48C8B83CA972019B203D">
    <w:name w:val="602EDDD852FF48C8B83CA972019B203D"/>
    <w:rsid w:val="0045616A"/>
    <w:pPr>
      <w:spacing w:after="160" w:line="259" w:lineRule="auto"/>
    </w:pPr>
  </w:style>
  <w:style w:type="paragraph" w:customStyle="1" w:styleId="4E4D105AFEC24AF49F2E664BB8F24356">
    <w:name w:val="4E4D105AFEC24AF49F2E664BB8F24356"/>
    <w:rsid w:val="0045616A"/>
    <w:pPr>
      <w:spacing w:after="160" w:line="259" w:lineRule="auto"/>
    </w:pPr>
  </w:style>
  <w:style w:type="paragraph" w:customStyle="1" w:styleId="0AD74519346A463DB90FD3AF78AA5460">
    <w:name w:val="0AD74519346A463DB90FD3AF78AA5460"/>
    <w:rsid w:val="0045616A"/>
    <w:pPr>
      <w:spacing w:after="160" w:line="259" w:lineRule="auto"/>
    </w:pPr>
  </w:style>
  <w:style w:type="paragraph" w:customStyle="1" w:styleId="C09EEE263B634C69BCDA10806E356A28">
    <w:name w:val="C09EEE263B634C69BCDA10806E356A28"/>
    <w:rsid w:val="0045616A"/>
    <w:pPr>
      <w:spacing w:after="160" w:line="259" w:lineRule="auto"/>
    </w:pPr>
  </w:style>
  <w:style w:type="paragraph" w:customStyle="1" w:styleId="CCEC97543CCB440495AF765F904846D2">
    <w:name w:val="CCEC97543CCB440495AF765F904846D2"/>
    <w:rsid w:val="0045616A"/>
    <w:pPr>
      <w:spacing w:after="160" w:line="259" w:lineRule="auto"/>
    </w:pPr>
  </w:style>
  <w:style w:type="paragraph" w:customStyle="1" w:styleId="96AC073459A040B9A39B3AD7129015CA">
    <w:name w:val="96AC073459A040B9A39B3AD7129015CA"/>
    <w:rsid w:val="0045616A"/>
    <w:pPr>
      <w:spacing w:after="160" w:line="259" w:lineRule="auto"/>
    </w:pPr>
  </w:style>
  <w:style w:type="paragraph" w:customStyle="1" w:styleId="0718ACE35D58477AAF6FB21C8C9FDC9A">
    <w:name w:val="0718ACE35D58477AAF6FB21C8C9FDC9A"/>
    <w:rsid w:val="0045616A"/>
    <w:pPr>
      <w:spacing w:after="160" w:line="259" w:lineRule="auto"/>
    </w:pPr>
  </w:style>
  <w:style w:type="paragraph" w:customStyle="1" w:styleId="62384D5BF96D4B32BC5B9B9323EA8617">
    <w:name w:val="62384D5BF96D4B32BC5B9B9323EA8617"/>
    <w:rsid w:val="0045616A"/>
    <w:pPr>
      <w:spacing w:after="160" w:line="259" w:lineRule="auto"/>
    </w:pPr>
  </w:style>
  <w:style w:type="paragraph" w:customStyle="1" w:styleId="9503E45151484F85BA783E5D33B12BA4">
    <w:name w:val="9503E45151484F85BA783E5D33B12BA4"/>
    <w:rsid w:val="0045616A"/>
    <w:pPr>
      <w:spacing w:after="160" w:line="259" w:lineRule="auto"/>
    </w:pPr>
  </w:style>
  <w:style w:type="paragraph" w:customStyle="1" w:styleId="3664779774AC4C329675E2D145431C30">
    <w:name w:val="3664779774AC4C329675E2D145431C30"/>
    <w:rsid w:val="0045616A"/>
    <w:pPr>
      <w:spacing w:after="160" w:line="259" w:lineRule="auto"/>
    </w:pPr>
  </w:style>
  <w:style w:type="paragraph" w:customStyle="1" w:styleId="ECB2F5EF068B4E07A3646E6B4B17DBEC">
    <w:name w:val="ECB2F5EF068B4E07A3646E6B4B17DBEC"/>
    <w:rsid w:val="0045616A"/>
    <w:pPr>
      <w:spacing w:after="160" w:line="259" w:lineRule="auto"/>
    </w:pPr>
  </w:style>
  <w:style w:type="paragraph" w:customStyle="1" w:styleId="43354CFEBEF243B9A63B9775716CCC3E">
    <w:name w:val="43354CFEBEF243B9A63B9775716CCC3E"/>
    <w:rsid w:val="0045616A"/>
    <w:pPr>
      <w:spacing w:after="160" w:line="259" w:lineRule="auto"/>
    </w:pPr>
  </w:style>
  <w:style w:type="paragraph" w:customStyle="1" w:styleId="3D81D53BB82F4E27B381F2557FF6D7EB">
    <w:name w:val="3D81D53BB82F4E27B381F2557FF6D7EB"/>
    <w:rsid w:val="0045616A"/>
    <w:pPr>
      <w:spacing w:after="160" w:line="259" w:lineRule="auto"/>
    </w:pPr>
  </w:style>
  <w:style w:type="paragraph" w:customStyle="1" w:styleId="EAACC9716B9748C9AD1FC953D36B6E12">
    <w:name w:val="EAACC9716B9748C9AD1FC953D36B6E12"/>
    <w:rsid w:val="0045616A"/>
    <w:pPr>
      <w:spacing w:after="160" w:line="259" w:lineRule="auto"/>
    </w:pPr>
  </w:style>
  <w:style w:type="paragraph" w:customStyle="1" w:styleId="4E105FCDD2D5493DAD33052454266338">
    <w:name w:val="4E105FCDD2D5493DAD33052454266338"/>
    <w:rsid w:val="0045616A"/>
    <w:pPr>
      <w:spacing w:after="160" w:line="259" w:lineRule="auto"/>
    </w:pPr>
  </w:style>
  <w:style w:type="paragraph" w:customStyle="1" w:styleId="C0404E84D45345B784EE555BF2382881">
    <w:name w:val="C0404E84D45345B784EE555BF2382881"/>
    <w:rsid w:val="0045616A"/>
    <w:pPr>
      <w:spacing w:after="160" w:line="259" w:lineRule="auto"/>
    </w:pPr>
  </w:style>
  <w:style w:type="paragraph" w:customStyle="1" w:styleId="32F6A4FDEB4345C68863DECE5FECDD4F">
    <w:name w:val="32F6A4FDEB4345C68863DECE5FECDD4F"/>
    <w:rsid w:val="0045616A"/>
    <w:pPr>
      <w:spacing w:after="160" w:line="259" w:lineRule="auto"/>
    </w:pPr>
  </w:style>
  <w:style w:type="paragraph" w:customStyle="1" w:styleId="DB00026376024D35B2079D56B4C2AEDC">
    <w:name w:val="DB00026376024D35B2079D56B4C2AEDC"/>
    <w:rsid w:val="0045616A"/>
    <w:pPr>
      <w:spacing w:after="160" w:line="259" w:lineRule="auto"/>
    </w:pPr>
  </w:style>
  <w:style w:type="paragraph" w:customStyle="1" w:styleId="A0F10D7FEB1C4DA89A05B25C766B6FEE">
    <w:name w:val="A0F10D7FEB1C4DA89A05B25C766B6FEE"/>
    <w:rsid w:val="0045616A"/>
    <w:pPr>
      <w:spacing w:after="160" w:line="259" w:lineRule="auto"/>
    </w:pPr>
  </w:style>
  <w:style w:type="paragraph" w:customStyle="1" w:styleId="4BA2D8470F2B45D9AD2F5F15B3DEDBE6">
    <w:name w:val="4BA2D8470F2B45D9AD2F5F15B3DEDBE6"/>
    <w:rsid w:val="0045616A"/>
    <w:pPr>
      <w:spacing w:after="160" w:line="259" w:lineRule="auto"/>
    </w:pPr>
  </w:style>
  <w:style w:type="paragraph" w:customStyle="1" w:styleId="23A5BA13D2144CD6B469E14A8F701914">
    <w:name w:val="23A5BA13D2144CD6B469E14A8F701914"/>
    <w:rsid w:val="0045616A"/>
    <w:pPr>
      <w:spacing w:after="160" w:line="259" w:lineRule="auto"/>
    </w:pPr>
  </w:style>
  <w:style w:type="paragraph" w:customStyle="1" w:styleId="BA6BB90F90BF43EAA2779F09D88BB208">
    <w:name w:val="BA6BB90F90BF43EAA2779F09D88BB208"/>
    <w:rsid w:val="0045616A"/>
    <w:pPr>
      <w:spacing w:after="160" w:line="259" w:lineRule="auto"/>
    </w:pPr>
  </w:style>
  <w:style w:type="paragraph" w:customStyle="1" w:styleId="A2F49FC861C1479F917F38A6F4051E6B">
    <w:name w:val="A2F49FC861C1479F917F38A6F4051E6B"/>
    <w:rsid w:val="0045616A"/>
    <w:pPr>
      <w:spacing w:after="160" w:line="259" w:lineRule="auto"/>
    </w:pPr>
  </w:style>
  <w:style w:type="paragraph" w:customStyle="1" w:styleId="F480FEDEB0724FBEA2EB14E7A2864CAD">
    <w:name w:val="F480FEDEB0724FBEA2EB14E7A2864CAD"/>
    <w:rsid w:val="0045616A"/>
    <w:pPr>
      <w:spacing w:after="160" w:line="259" w:lineRule="auto"/>
    </w:pPr>
  </w:style>
  <w:style w:type="paragraph" w:customStyle="1" w:styleId="323A4758E38B4D35A2D6E101498D2223">
    <w:name w:val="323A4758E38B4D35A2D6E101498D2223"/>
    <w:rsid w:val="0045616A"/>
    <w:pPr>
      <w:spacing w:after="160" w:line="259" w:lineRule="auto"/>
    </w:pPr>
  </w:style>
  <w:style w:type="paragraph" w:customStyle="1" w:styleId="42E45886B3FC4ABC843969D2AA5B90A9">
    <w:name w:val="42E45886B3FC4ABC843969D2AA5B90A9"/>
    <w:rsid w:val="0045616A"/>
    <w:pPr>
      <w:spacing w:after="160" w:line="259" w:lineRule="auto"/>
    </w:pPr>
  </w:style>
  <w:style w:type="paragraph" w:customStyle="1" w:styleId="4C279CC230744352A4734377CBFE374F">
    <w:name w:val="4C279CC230744352A4734377CBFE374F"/>
    <w:rsid w:val="0045616A"/>
    <w:pPr>
      <w:spacing w:after="160" w:line="259" w:lineRule="auto"/>
    </w:pPr>
  </w:style>
  <w:style w:type="paragraph" w:customStyle="1" w:styleId="34835921EA8E483E8A892EC664BD8327">
    <w:name w:val="34835921EA8E483E8A892EC664BD8327"/>
    <w:rsid w:val="0045616A"/>
    <w:pPr>
      <w:spacing w:after="160" w:line="259" w:lineRule="auto"/>
    </w:pPr>
  </w:style>
  <w:style w:type="paragraph" w:customStyle="1" w:styleId="A72DD2B5BF5D4DB08273170C86ED4F8E">
    <w:name w:val="A72DD2B5BF5D4DB08273170C86ED4F8E"/>
    <w:rsid w:val="0045616A"/>
    <w:pPr>
      <w:spacing w:after="160" w:line="259" w:lineRule="auto"/>
    </w:pPr>
  </w:style>
  <w:style w:type="paragraph" w:customStyle="1" w:styleId="9EDE811DADD640928D38F6474901497A">
    <w:name w:val="9EDE811DADD640928D38F6474901497A"/>
    <w:rsid w:val="0045616A"/>
    <w:pPr>
      <w:spacing w:after="160" w:line="259" w:lineRule="auto"/>
    </w:pPr>
  </w:style>
  <w:style w:type="paragraph" w:customStyle="1" w:styleId="308AD03DA5ED4261A1FD84376B157DB9">
    <w:name w:val="308AD03DA5ED4261A1FD84376B157DB9"/>
    <w:rsid w:val="0045616A"/>
    <w:pPr>
      <w:spacing w:after="160" w:line="259" w:lineRule="auto"/>
    </w:pPr>
  </w:style>
  <w:style w:type="paragraph" w:customStyle="1" w:styleId="F06B2030D2E84063B5ABC930A693C086">
    <w:name w:val="F06B2030D2E84063B5ABC930A693C086"/>
    <w:rsid w:val="0045616A"/>
    <w:pPr>
      <w:spacing w:after="160" w:line="259" w:lineRule="auto"/>
    </w:pPr>
  </w:style>
  <w:style w:type="paragraph" w:customStyle="1" w:styleId="8E36B268FA4645399EF461F21B76C6B1">
    <w:name w:val="8E36B268FA4645399EF461F21B76C6B1"/>
    <w:rsid w:val="0045616A"/>
    <w:pPr>
      <w:spacing w:after="160" w:line="259" w:lineRule="auto"/>
    </w:pPr>
  </w:style>
  <w:style w:type="paragraph" w:customStyle="1" w:styleId="0C21F55F071F4C999564E6A86535FB1B">
    <w:name w:val="0C21F55F071F4C999564E6A86535FB1B"/>
    <w:rsid w:val="0045616A"/>
    <w:pPr>
      <w:spacing w:after="160" w:line="259" w:lineRule="auto"/>
    </w:pPr>
  </w:style>
  <w:style w:type="paragraph" w:customStyle="1" w:styleId="C9A973B350CE44B0B99F15D82D11484F">
    <w:name w:val="C9A973B350CE44B0B99F15D82D11484F"/>
    <w:rsid w:val="0045616A"/>
    <w:pPr>
      <w:spacing w:after="160" w:line="259" w:lineRule="auto"/>
    </w:pPr>
  </w:style>
  <w:style w:type="paragraph" w:customStyle="1" w:styleId="C5A46E995F1041D68A9D60151FE66F92">
    <w:name w:val="C5A46E995F1041D68A9D60151FE66F92"/>
    <w:rsid w:val="0045616A"/>
    <w:pPr>
      <w:spacing w:after="160" w:line="259" w:lineRule="auto"/>
    </w:pPr>
  </w:style>
  <w:style w:type="paragraph" w:customStyle="1" w:styleId="2512D334D1A740B391ADC5EA8DC7979C">
    <w:name w:val="2512D334D1A740B391ADC5EA8DC7979C"/>
    <w:rsid w:val="0045616A"/>
    <w:pPr>
      <w:spacing w:after="160" w:line="259" w:lineRule="auto"/>
    </w:pPr>
  </w:style>
  <w:style w:type="paragraph" w:customStyle="1" w:styleId="E630B8EA30794B45A6100329D899AC9C">
    <w:name w:val="E630B8EA30794B45A6100329D899AC9C"/>
    <w:rsid w:val="0045616A"/>
    <w:pPr>
      <w:spacing w:after="160" w:line="259" w:lineRule="auto"/>
    </w:pPr>
  </w:style>
  <w:style w:type="paragraph" w:customStyle="1" w:styleId="1720E5A517E743E68965BDDAED11640E">
    <w:name w:val="1720E5A517E743E68965BDDAED11640E"/>
    <w:rsid w:val="0045616A"/>
    <w:pPr>
      <w:spacing w:after="160" w:line="259" w:lineRule="auto"/>
    </w:pPr>
  </w:style>
  <w:style w:type="paragraph" w:customStyle="1" w:styleId="4BC28F10098546C68E9BA2E1FFBB5382">
    <w:name w:val="4BC28F10098546C68E9BA2E1FFBB5382"/>
    <w:rsid w:val="0045616A"/>
    <w:pPr>
      <w:spacing w:after="160" w:line="259" w:lineRule="auto"/>
    </w:pPr>
  </w:style>
  <w:style w:type="paragraph" w:customStyle="1" w:styleId="2F418D5B4C774B8D8A48DCE62ACB90FC">
    <w:name w:val="2F418D5B4C774B8D8A48DCE62ACB90FC"/>
    <w:rsid w:val="0045616A"/>
    <w:pPr>
      <w:spacing w:after="160" w:line="259" w:lineRule="auto"/>
    </w:pPr>
  </w:style>
  <w:style w:type="paragraph" w:customStyle="1" w:styleId="F901C30F29B84629B481967F84FB3566">
    <w:name w:val="F901C30F29B84629B481967F84FB3566"/>
    <w:rsid w:val="0045616A"/>
    <w:pPr>
      <w:spacing w:after="160" w:line="259" w:lineRule="auto"/>
    </w:pPr>
  </w:style>
  <w:style w:type="paragraph" w:customStyle="1" w:styleId="85A24993324B45648DBE7C3D5D7A334F">
    <w:name w:val="85A24993324B45648DBE7C3D5D7A334F"/>
    <w:rsid w:val="0045616A"/>
    <w:pPr>
      <w:spacing w:after="160" w:line="259" w:lineRule="auto"/>
    </w:pPr>
  </w:style>
  <w:style w:type="paragraph" w:customStyle="1" w:styleId="EC4A2EC6446C418BB0D7168C85D94826">
    <w:name w:val="EC4A2EC6446C418BB0D7168C85D94826"/>
    <w:rsid w:val="0045616A"/>
    <w:pPr>
      <w:spacing w:after="160" w:line="259" w:lineRule="auto"/>
    </w:pPr>
  </w:style>
  <w:style w:type="paragraph" w:customStyle="1" w:styleId="6E5C96B9C3A648E1AC51225FEFEC107A">
    <w:name w:val="6E5C96B9C3A648E1AC51225FEFEC107A"/>
    <w:rsid w:val="0045616A"/>
    <w:pPr>
      <w:spacing w:after="160" w:line="259" w:lineRule="auto"/>
    </w:pPr>
  </w:style>
  <w:style w:type="paragraph" w:customStyle="1" w:styleId="4C39C52B124A4DC08DC88484DE2E846B">
    <w:name w:val="4C39C52B124A4DC08DC88484DE2E846B"/>
    <w:rsid w:val="0045616A"/>
    <w:pPr>
      <w:spacing w:after="160" w:line="259" w:lineRule="auto"/>
    </w:pPr>
  </w:style>
  <w:style w:type="paragraph" w:customStyle="1" w:styleId="DB33F7EEEE7E4B91BF6781A1DEB39873">
    <w:name w:val="DB33F7EEEE7E4B91BF6781A1DEB39873"/>
    <w:rsid w:val="0045616A"/>
    <w:pPr>
      <w:spacing w:after="160" w:line="259" w:lineRule="auto"/>
    </w:pPr>
  </w:style>
  <w:style w:type="paragraph" w:customStyle="1" w:styleId="31535623686A49C39FAABDE24D8265EE">
    <w:name w:val="31535623686A49C39FAABDE24D8265EE"/>
    <w:rsid w:val="0045616A"/>
    <w:pPr>
      <w:spacing w:after="160" w:line="259" w:lineRule="auto"/>
    </w:pPr>
  </w:style>
  <w:style w:type="paragraph" w:customStyle="1" w:styleId="24DB8E28D2C947D5879A2ED62F3BC652">
    <w:name w:val="24DB8E28D2C947D5879A2ED62F3BC652"/>
    <w:rsid w:val="0045616A"/>
    <w:pPr>
      <w:spacing w:after="160" w:line="259" w:lineRule="auto"/>
    </w:pPr>
  </w:style>
  <w:style w:type="paragraph" w:customStyle="1" w:styleId="75C438F8017C486DBA1A3C09ACC94AA9">
    <w:name w:val="75C438F8017C486DBA1A3C09ACC94AA9"/>
    <w:rsid w:val="0045616A"/>
    <w:pPr>
      <w:spacing w:after="160" w:line="259" w:lineRule="auto"/>
    </w:pPr>
  </w:style>
  <w:style w:type="paragraph" w:customStyle="1" w:styleId="4F49347E2BD4458892024BF1DF8A451C">
    <w:name w:val="4F49347E2BD4458892024BF1DF8A451C"/>
    <w:rsid w:val="0045616A"/>
    <w:pPr>
      <w:spacing w:after="160" w:line="259" w:lineRule="auto"/>
    </w:pPr>
  </w:style>
  <w:style w:type="paragraph" w:customStyle="1" w:styleId="053552438FB840A49763CF72552C43F8">
    <w:name w:val="053552438FB840A49763CF72552C43F8"/>
    <w:rsid w:val="0045616A"/>
    <w:pPr>
      <w:spacing w:after="160" w:line="259" w:lineRule="auto"/>
    </w:pPr>
  </w:style>
  <w:style w:type="paragraph" w:customStyle="1" w:styleId="03A61702F80548A2B80D77A99BB9D147">
    <w:name w:val="03A61702F80548A2B80D77A99BB9D147"/>
    <w:rsid w:val="0045616A"/>
    <w:pPr>
      <w:spacing w:after="160" w:line="259" w:lineRule="auto"/>
    </w:pPr>
  </w:style>
  <w:style w:type="paragraph" w:customStyle="1" w:styleId="B0B63C3691FF44598D074514463C1CDF">
    <w:name w:val="B0B63C3691FF44598D074514463C1CDF"/>
    <w:rsid w:val="0045616A"/>
    <w:pPr>
      <w:spacing w:after="160" w:line="259" w:lineRule="auto"/>
    </w:pPr>
  </w:style>
  <w:style w:type="paragraph" w:customStyle="1" w:styleId="9BB73A98AA7243FDB1CD206C4252D929">
    <w:name w:val="9BB73A98AA7243FDB1CD206C4252D929"/>
    <w:rsid w:val="0045616A"/>
    <w:pPr>
      <w:spacing w:after="160" w:line="259" w:lineRule="auto"/>
    </w:pPr>
  </w:style>
  <w:style w:type="paragraph" w:customStyle="1" w:styleId="46BAD493B9CD412A8C96F2A289BFC1CA">
    <w:name w:val="46BAD493B9CD412A8C96F2A289BFC1CA"/>
    <w:rsid w:val="0045616A"/>
    <w:pPr>
      <w:spacing w:after="160" w:line="259" w:lineRule="auto"/>
    </w:pPr>
  </w:style>
  <w:style w:type="paragraph" w:customStyle="1" w:styleId="5B0E913060934BA0A453546AC9789CB1">
    <w:name w:val="5B0E913060934BA0A453546AC9789CB1"/>
    <w:rsid w:val="0045616A"/>
    <w:pPr>
      <w:spacing w:after="160" w:line="259" w:lineRule="auto"/>
    </w:pPr>
  </w:style>
  <w:style w:type="paragraph" w:customStyle="1" w:styleId="06B4E782755C4522BF3BFA051829B61E">
    <w:name w:val="06B4E782755C4522BF3BFA051829B61E"/>
    <w:rsid w:val="0045616A"/>
    <w:pPr>
      <w:spacing w:after="160" w:line="259" w:lineRule="auto"/>
    </w:pPr>
  </w:style>
  <w:style w:type="paragraph" w:customStyle="1" w:styleId="889876238F1743B0AFD69192010DF305">
    <w:name w:val="889876238F1743B0AFD69192010DF305"/>
    <w:rsid w:val="0045616A"/>
    <w:pPr>
      <w:spacing w:after="160" w:line="259" w:lineRule="auto"/>
    </w:pPr>
  </w:style>
  <w:style w:type="paragraph" w:customStyle="1" w:styleId="F325BFFF3F304E53980E32B5CEAEDB81">
    <w:name w:val="F325BFFF3F304E53980E32B5CEAEDB81"/>
    <w:rsid w:val="0045616A"/>
    <w:pPr>
      <w:spacing w:after="160" w:line="259" w:lineRule="auto"/>
    </w:pPr>
  </w:style>
  <w:style w:type="paragraph" w:customStyle="1" w:styleId="072667887F6F4E70B30881A0FF9ABCF5">
    <w:name w:val="072667887F6F4E70B30881A0FF9ABCF5"/>
    <w:rsid w:val="0045616A"/>
    <w:pPr>
      <w:spacing w:after="160" w:line="259" w:lineRule="auto"/>
    </w:pPr>
  </w:style>
  <w:style w:type="paragraph" w:customStyle="1" w:styleId="494F0BE0B8174E0A9C0FD154EDC256CF">
    <w:name w:val="494F0BE0B8174E0A9C0FD154EDC256CF"/>
    <w:rsid w:val="0045616A"/>
    <w:pPr>
      <w:spacing w:after="160" w:line="259" w:lineRule="auto"/>
    </w:pPr>
  </w:style>
  <w:style w:type="paragraph" w:customStyle="1" w:styleId="58B7CF8E91E1437A9830652C6B8B207F">
    <w:name w:val="58B7CF8E91E1437A9830652C6B8B207F"/>
    <w:rsid w:val="0045616A"/>
    <w:pPr>
      <w:spacing w:after="160" w:line="259" w:lineRule="auto"/>
    </w:pPr>
  </w:style>
  <w:style w:type="paragraph" w:customStyle="1" w:styleId="8077C14BBD934DCB8AC22BC1799A36C5">
    <w:name w:val="8077C14BBD934DCB8AC22BC1799A36C5"/>
    <w:rsid w:val="0045616A"/>
    <w:pPr>
      <w:spacing w:after="160" w:line="259" w:lineRule="auto"/>
    </w:pPr>
  </w:style>
  <w:style w:type="paragraph" w:customStyle="1" w:styleId="7143BEC703384D94AEEB1234534C6AE8">
    <w:name w:val="7143BEC703384D94AEEB1234534C6AE8"/>
    <w:rsid w:val="0045616A"/>
    <w:pPr>
      <w:spacing w:after="160" w:line="259" w:lineRule="auto"/>
    </w:pPr>
  </w:style>
  <w:style w:type="paragraph" w:customStyle="1" w:styleId="99B21C7920E74D578486E77DF461F9AD">
    <w:name w:val="99B21C7920E74D578486E77DF461F9AD"/>
    <w:rsid w:val="0045616A"/>
    <w:pPr>
      <w:spacing w:after="160" w:line="259" w:lineRule="auto"/>
    </w:pPr>
  </w:style>
  <w:style w:type="paragraph" w:customStyle="1" w:styleId="F9A27EAFFFC54E8B9789BA21A64E9A49">
    <w:name w:val="F9A27EAFFFC54E8B9789BA21A64E9A49"/>
    <w:rsid w:val="0045616A"/>
    <w:pPr>
      <w:spacing w:after="160" w:line="259" w:lineRule="auto"/>
    </w:pPr>
  </w:style>
  <w:style w:type="paragraph" w:customStyle="1" w:styleId="D74AB8B6D7604D7797EA496EBEC0906A">
    <w:name w:val="D74AB8B6D7604D7797EA496EBEC0906A"/>
    <w:rsid w:val="0045616A"/>
    <w:pPr>
      <w:spacing w:after="160" w:line="259" w:lineRule="auto"/>
    </w:pPr>
  </w:style>
  <w:style w:type="paragraph" w:customStyle="1" w:styleId="C70F3B837A444CCD96DBD0BF59A18EE1">
    <w:name w:val="C70F3B837A444CCD96DBD0BF59A18EE1"/>
    <w:rsid w:val="0045616A"/>
    <w:pPr>
      <w:spacing w:after="160" w:line="259" w:lineRule="auto"/>
    </w:pPr>
  </w:style>
  <w:style w:type="paragraph" w:customStyle="1" w:styleId="EB7919F89C8547D88ECC05094F6E8715">
    <w:name w:val="EB7919F89C8547D88ECC05094F6E8715"/>
    <w:rsid w:val="0045616A"/>
    <w:pPr>
      <w:spacing w:after="160" w:line="259" w:lineRule="auto"/>
    </w:pPr>
  </w:style>
  <w:style w:type="paragraph" w:customStyle="1" w:styleId="E355A5F92D9945728BD25FF671F63B21">
    <w:name w:val="E355A5F92D9945728BD25FF671F63B21"/>
    <w:rsid w:val="0045616A"/>
    <w:pPr>
      <w:spacing w:after="160" w:line="259" w:lineRule="auto"/>
    </w:pPr>
  </w:style>
  <w:style w:type="paragraph" w:customStyle="1" w:styleId="BB89373A815C46EC95C15A4E4E71E46C">
    <w:name w:val="BB89373A815C46EC95C15A4E4E71E46C"/>
    <w:rsid w:val="0045616A"/>
    <w:pPr>
      <w:spacing w:after="160" w:line="259" w:lineRule="auto"/>
    </w:pPr>
  </w:style>
  <w:style w:type="paragraph" w:customStyle="1" w:styleId="E9D4AC6F6DD848ED8986F1BDAF19E723">
    <w:name w:val="E9D4AC6F6DD848ED8986F1BDAF19E723"/>
    <w:rsid w:val="0045616A"/>
    <w:pPr>
      <w:spacing w:after="160" w:line="259" w:lineRule="auto"/>
    </w:pPr>
  </w:style>
  <w:style w:type="paragraph" w:customStyle="1" w:styleId="C68B2E9978954795BB0EC7CCAF30AC37">
    <w:name w:val="C68B2E9978954795BB0EC7CCAF30AC37"/>
    <w:rsid w:val="0045616A"/>
    <w:pPr>
      <w:spacing w:after="160" w:line="259" w:lineRule="auto"/>
    </w:pPr>
  </w:style>
  <w:style w:type="paragraph" w:customStyle="1" w:styleId="5AE949B6CF9943DF94A167B71F5BA5BB">
    <w:name w:val="5AE949B6CF9943DF94A167B71F5BA5BB"/>
    <w:rsid w:val="0045616A"/>
    <w:pPr>
      <w:spacing w:after="160" w:line="259" w:lineRule="auto"/>
    </w:pPr>
  </w:style>
  <w:style w:type="paragraph" w:customStyle="1" w:styleId="97D1517CA716441AB71840E8A2EABE55">
    <w:name w:val="97D1517CA716441AB71840E8A2EABE55"/>
    <w:rsid w:val="0045616A"/>
    <w:pPr>
      <w:spacing w:after="160" w:line="259" w:lineRule="auto"/>
    </w:pPr>
  </w:style>
  <w:style w:type="paragraph" w:customStyle="1" w:styleId="02317668CBCA436087C35B130B0EAA5D">
    <w:name w:val="02317668CBCA436087C35B130B0EAA5D"/>
    <w:rsid w:val="0045616A"/>
    <w:pPr>
      <w:spacing w:after="160" w:line="259" w:lineRule="auto"/>
    </w:pPr>
  </w:style>
  <w:style w:type="paragraph" w:customStyle="1" w:styleId="A246CB4C1E134CCB9DF1EE3F1A18AEC1">
    <w:name w:val="A246CB4C1E134CCB9DF1EE3F1A18AEC1"/>
    <w:rsid w:val="0045616A"/>
    <w:pPr>
      <w:spacing w:after="160" w:line="259" w:lineRule="auto"/>
    </w:pPr>
  </w:style>
  <w:style w:type="paragraph" w:customStyle="1" w:styleId="B3A132F986B342E59045D6178A5C4D51">
    <w:name w:val="B3A132F986B342E59045D6178A5C4D51"/>
    <w:rsid w:val="0045616A"/>
    <w:pPr>
      <w:spacing w:after="160" w:line="259" w:lineRule="auto"/>
    </w:pPr>
  </w:style>
  <w:style w:type="paragraph" w:customStyle="1" w:styleId="BF57AFB897C24551AB6FF58C6512B508">
    <w:name w:val="BF57AFB897C24551AB6FF58C6512B508"/>
    <w:rsid w:val="0045616A"/>
    <w:pPr>
      <w:spacing w:after="160" w:line="259" w:lineRule="auto"/>
    </w:pPr>
  </w:style>
  <w:style w:type="paragraph" w:customStyle="1" w:styleId="832C7AD16F1C4C50BE709F76542089A8">
    <w:name w:val="832C7AD16F1C4C50BE709F76542089A8"/>
    <w:rsid w:val="0045616A"/>
    <w:pPr>
      <w:spacing w:after="160" w:line="259" w:lineRule="auto"/>
    </w:pPr>
  </w:style>
  <w:style w:type="paragraph" w:customStyle="1" w:styleId="9ED1C41FEE6A444EB96DDCA72AAE4D8E">
    <w:name w:val="9ED1C41FEE6A444EB96DDCA72AAE4D8E"/>
    <w:rsid w:val="0045616A"/>
    <w:pPr>
      <w:spacing w:after="160" w:line="259" w:lineRule="auto"/>
    </w:pPr>
  </w:style>
  <w:style w:type="paragraph" w:customStyle="1" w:styleId="0BF351B84CFA41A9B4D721930B611F6B">
    <w:name w:val="0BF351B84CFA41A9B4D721930B611F6B"/>
    <w:rsid w:val="0045616A"/>
    <w:pPr>
      <w:spacing w:after="160" w:line="259" w:lineRule="auto"/>
    </w:pPr>
  </w:style>
  <w:style w:type="paragraph" w:customStyle="1" w:styleId="CA2122B9BBC44EF4AEE96DC3C25A065E">
    <w:name w:val="CA2122B9BBC44EF4AEE96DC3C25A065E"/>
    <w:rsid w:val="0045616A"/>
    <w:pPr>
      <w:spacing w:after="160" w:line="259" w:lineRule="auto"/>
    </w:pPr>
  </w:style>
  <w:style w:type="paragraph" w:customStyle="1" w:styleId="300F7D51324E407D97B21F4B2087F0D9">
    <w:name w:val="300F7D51324E407D97B21F4B2087F0D9"/>
    <w:rsid w:val="0045616A"/>
    <w:pPr>
      <w:spacing w:after="160" w:line="259" w:lineRule="auto"/>
    </w:pPr>
  </w:style>
  <w:style w:type="paragraph" w:customStyle="1" w:styleId="972CD8AD450049CFBD3EF71EB963F293">
    <w:name w:val="972CD8AD450049CFBD3EF71EB963F293"/>
    <w:rsid w:val="0045616A"/>
    <w:pPr>
      <w:spacing w:after="160" w:line="259" w:lineRule="auto"/>
    </w:pPr>
  </w:style>
  <w:style w:type="paragraph" w:customStyle="1" w:styleId="043CFCF2BA4F4B0FB2E79F92B7E5A801">
    <w:name w:val="043CFCF2BA4F4B0FB2E79F92B7E5A801"/>
    <w:rsid w:val="0045616A"/>
    <w:pPr>
      <w:spacing w:after="160" w:line="259" w:lineRule="auto"/>
    </w:pPr>
  </w:style>
  <w:style w:type="paragraph" w:customStyle="1" w:styleId="C9D6541B565640419FF10627372A0754">
    <w:name w:val="C9D6541B565640419FF10627372A0754"/>
    <w:rsid w:val="0045616A"/>
    <w:pPr>
      <w:spacing w:after="160" w:line="259" w:lineRule="auto"/>
    </w:pPr>
  </w:style>
  <w:style w:type="paragraph" w:customStyle="1" w:styleId="EE1B48C60BBE4EC5A5D9F7740FB25D46">
    <w:name w:val="EE1B48C60BBE4EC5A5D9F7740FB25D46"/>
    <w:rsid w:val="0045616A"/>
    <w:pPr>
      <w:spacing w:after="160" w:line="259" w:lineRule="auto"/>
    </w:pPr>
  </w:style>
  <w:style w:type="paragraph" w:customStyle="1" w:styleId="DDBD0220F02A41D7A7E75F4E188CF2D9">
    <w:name w:val="DDBD0220F02A41D7A7E75F4E188CF2D9"/>
    <w:rsid w:val="0045616A"/>
    <w:pPr>
      <w:spacing w:after="160" w:line="259" w:lineRule="auto"/>
    </w:pPr>
  </w:style>
  <w:style w:type="paragraph" w:customStyle="1" w:styleId="AAD0C983DC1647A6B36C262386A0A16A">
    <w:name w:val="AAD0C983DC1647A6B36C262386A0A16A"/>
    <w:rsid w:val="0045616A"/>
    <w:pPr>
      <w:spacing w:after="160" w:line="259" w:lineRule="auto"/>
    </w:pPr>
  </w:style>
  <w:style w:type="paragraph" w:customStyle="1" w:styleId="EBE0DDD34D6242E78F56024DE2BE6121">
    <w:name w:val="EBE0DDD34D6242E78F56024DE2BE6121"/>
    <w:rsid w:val="0045616A"/>
    <w:pPr>
      <w:spacing w:after="160" w:line="259" w:lineRule="auto"/>
    </w:pPr>
  </w:style>
  <w:style w:type="paragraph" w:customStyle="1" w:styleId="2CD75889864345AEA6B33E675A52F662">
    <w:name w:val="2CD75889864345AEA6B33E675A52F662"/>
    <w:rsid w:val="0045616A"/>
    <w:pPr>
      <w:spacing w:after="160" w:line="259" w:lineRule="auto"/>
    </w:pPr>
  </w:style>
  <w:style w:type="paragraph" w:customStyle="1" w:styleId="9B34201421B2441D867E1DE0FBED4AFA">
    <w:name w:val="9B34201421B2441D867E1DE0FBED4AFA"/>
    <w:rsid w:val="0045616A"/>
    <w:pPr>
      <w:spacing w:after="160" w:line="259" w:lineRule="auto"/>
    </w:pPr>
  </w:style>
  <w:style w:type="paragraph" w:customStyle="1" w:styleId="685E709BD9034062982436E1A8F67DB9">
    <w:name w:val="685E709BD9034062982436E1A8F67DB9"/>
    <w:rsid w:val="0045616A"/>
    <w:pPr>
      <w:spacing w:after="160" w:line="259" w:lineRule="auto"/>
    </w:pPr>
  </w:style>
  <w:style w:type="paragraph" w:customStyle="1" w:styleId="9D86436D21464CE9A8FA5EE18D47CE2C">
    <w:name w:val="9D86436D21464CE9A8FA5EE18D47CE2C"/>
    <w:rsid w:val="0045616A"/>
    <w:pPr>
      <w:spacing w:after="160" w:line="259" w:lineRule="auto"/>
    </w:pPr>
  </w:style>
  <w:style w:type="paragraph" w:customStyle="1" w:styleId="A4E2D5F0DE6D4139985907E1C79174F4">
    <w:name w:val="A4E2D5F0DE6D4139985907E1C79174F4"/>
    <w:rsid w:val="0045616A"/>
    <w:pPr>
      <w:spacing w:after="160" w:line="259" w:lineRule="auto"/>
    </w:pPr>
  </w:style>
  <w:style w:type="paragraph" w:customStyle="1" w:styleId="76BD3B5F8F3740AEAC7223A6AA857362">
    <w:name w:val="76BD3B5F8F3740AEAC7223A6AA857362"/>
    <w:rsid w:val="0045616A"/>
    <w:pPr>
      <w:spacing w:after="160" w:line="259" w:lineRule="auto"/>
    </w:pPr>
  </w:style>
  <w:style w:type="paragraph" w:customStyle="1" w:styleId="4A77CCA5A66E471DA51C62CB7EC6927C">
    <w:name w:val="4A77CCA5A66E471DA51C62CB7EC6927C"/>
    <w:rsid w:val="0045616A"/>
    <w:pPr>
      <w:spacing w:after="160" w:line="259" w:lineRule="auto"/>
    </w:pPr>
  </w:style>
  <w:style w:type="paragraph" w:customStyle="1" w:styleId="CA2B54FB49904F5C82C440BD72BFEC4C">
    <w:name w:val="CA2B54FB49904F5C82C440BD72BFEC4C"/>
    <w:rsid w:val="0045616A"/>
    <w:pPr>
      <w:spacing w:after="160" w:line="259" w:lineRule="auto"/>
    </w:pPr>
  </w:style>
  <w:style w:type="paragraph" w:customStyle="1" w:styleId="26331CD8CEB84B909235E58BB11F0F51">
    <w:name w:val="26331CD8CEB84B909235E58BB11F0F51"/>
    <w:rsid w:val="0045616A"/>
    <w:pPr>
      <w:spacing w:after="160" w:line="259" w:lineRule="auto"/>
    </w:pPr>
  </w:style>
  <w:style w:type="paragraph" w:customStyle="1" w:styleId="06092410B027474B85DFB705FB636A83">
    <w:name w:val="06092410B027474B85DFB705FB636A83"/>
    <w:rsid w:val="0045616A"/>
    <w:pPr>
      <w:spacing w:after="160" w:line="259" w:lineRule="auto"/>
    </w:pPr>
  </w:style>
  <w:style w:type="paragraph" w:customStyle="1" w:styleId="5F1FFFE210DA4DD4849516C10215A1DA">
    <w:name w:val="5F1FFFE210DA4DD4849516C10215A1DA"/>
    <w:rsid w:val="0045616A"/>
    <w:pPr>
      <w:spacing w:after="160" w:line="259" w:lineRule="auto"/>
    </w:pPr>
  </w:style>
  <w:style w:type="paragraph" w:customStyle="1" w:styleId="1A542F9DED55411492F4DC68A52A25A1">
    <w:name w:val="1A542F9DED55411492F4DC68A52A25A1"/>
    <w:rsid w:val="0045616A"/>
    <w:pPr>
      <w:spacing w:after="160" w:line="259" w:lineRule="auto"/>
    </w:pPr>
  </w:style>
  <w:style w:type="paragraph" w:customStyle="1" w:styleId="419C2AEADB9F455D94C67D62FAD44D73">
    <w:name w:val="419C2AEADB9F455D94C67D62FAD44D73"/>
    <w:rsid w:val="0045616A"/>
    <w:pPr>
      <w:spacing w:after="160" w:line="259" w:lineRule="auto"/>
    </w:pPr>
  </w:style>
  <w:style w:type="paragraph" w:customStyle="1" w:styleId="1A875F4DF704435BB6423E2DDD601CC5">
    <w:name w:val="1A875F4DF704435BB6423E2DDD601CC5"/>
    <w:rsid w:val="0045616A"/>
    <w:pPr>
      <w:spacing w:after="160" w:line="259" w:lineRule="auto"/>
    </w:pPr>
  </w:style>
  <w:style w:type="paragraph" w:customStyle="1" w:styleId="D740AFE164C249288DA47B4FA9D1DF6E">
    <w:name w:val="D740AFE164C249288DA47B4FA9D1DF6E"/>
    <w:rsid w:val="0045616A"/>
    <w:pPr>
      <w:spacing w:after="160" w:line="259" w:lineRule="auto"/>
    </w:pPr>
  </w:style>
  <w:style w:type="paragraph" w:customStyle="1" w:styleId="B17789C6D7C048C4A6B80FD500334F68">
    <w:name w:val="B17789C6D7C048C4A6B80FD500334F68"/>
    <w:rsid w:val="0045616A"/>
    <w:pPr>
      <w:spacing w:after="160" w:line="259" w:lineRule="auto"/>
    </w:pPr>
  </w:style>
  <w:style w:type="paragraph" w:customStyle="1" w:styleId="B13E6A1B686C4DC686F9116179667060">
    <w:name w:val="B13E6A1B686C4DC686F9116179667060"/>
    <w:rsid w:val="0045616A"/>
    <w:pPr>
      <w:spacing w:after="160" w:line="259" w:lineRule="auto"/>
    </w:pPr>
  </w:style>
  <w:style w:type="paragraph" w:customStyle="1" w:styleId="4927473C7F0E4266BD5863E6E6EC06F0">
    <w:name w:val="4927473C7F0E4266BD5863E6E6EC06F0"/>
    <w:rsid w:val="0045616A"/>
    <w:pPr>
      <w:spacing w:after="160" w:line="259" w:lineRule="auto"/>
    </w:pPr>
  </w:style>
  <w:style w:type="paragraph" w:customStyle="1" w:styleId="7659067E1F864251A53EF522A990251B">
    <w:name w:val="7659067E1F864251A53EF522A990251B"/>
    <w:rsid w:val="0045616A"/>
    <w:pPr>
      <w:spacing w:after="160" w:line="259" w:lineRule="auto"/>
    </w:pPr>
  </w:style>
  <w:style w:type="paragraph" w:customStyle="1" w:styleId="BCBC9A6711294C42BE3409659A2B5CC5">
    <w:name w:val="BCBC9A6711294C42BE3409659A2B5CC5"/>
    <w:rsid w:val="0045616A"/>
    <w:pPr>
      <w:spacing w:after="160" w:line="259" w:lineRule="auto"/>
    </w:pPr>
  </w:style>
  <w:style w:type="paragraph" w:customStyle="1" w:styleId="672025D7B7714EE5A5215CCD3200397C">
    <w:name w:val="672025D7B7714EE5A5215CCD3200397C"/>
    <w:rsid w:val="0045616A"/>
    <w:pPr>
      <w:spacing w:after="160" w:line="259" w:lineRule="auto"/>
    </w:pPr>
  </w:style>
  <w:style w:type="paragraph" w:customStyle="1" w:styleId="429810646FB74A1E951B09B59FDFA482">
    <w:name w:val="429810646FB74A1E951B09B59FDFA482"/>
    <w:rsid w:val="0045616A"/>
    <w:pPr>
      <w:spacing w:after="160" w:line="259" w:lineRule="auto"/>
    </w:pPr>
  </w:style>
  <w:style w:type="paragraph" w:customStyle="1" w:styleId="079F8591C86545979014B129D1878E24">
    <w:name w:val="079F8591C86545979014B129D1878E24"/>
    <w:rsid w:val="0045616A"/>
    <w:pPr>
      <w:spacing w:after="160" w:line="259" w:lineRule="auto"/>
    </w:pPr>
  </w:style>
  <w:style w:type="paragraph" w:customStyle="1" w:styleId="40B446E023B141C7ADC50455BB4A35DE">
    <w:name w:val="40B446E023B141C7ADC50455BB4A35DE"/>
    <w:rsid w:val="0045616A"/>
    <w:pPr>
      <w:spacing w:after="160" w:line="259" w:lineRule="auto"/>
    </w:pPr>
  </w:style>
  <w:style w:type="paragraph" w:customStyle="1" w:styleId="AE611F3540EA4B5992E9BBBC1AC12715">
    <w:name w:val="AE611F3540EA4B5992E9BBBC1AC12715"/>
    <w:rsid w:val="0045616A"/>
    <w:pPr>
      <w:spacing w:after="160" w:line="259" w:lineRule="auto"/>
    </w:pPr>
  </w:style>
  <w:style w:type="paragraph" w:customStyle="1" w:styleId="8298A647F2BE4439B5F65DF257B755A5">
    <w:name w:val="8298A647F2BE4439B5F65DF257B755A5"/>
    <w:rsid w:val="0045616A"/>
    <w:pPr>
      <w:spacing w:after="160" w:line="259" w:lineRule="auto"/>
    </w:pPr>
  </w:style>
  <w:style w:type="paragraph" w:customStyle="1" w:styleId="934B5FBC7A394350838A5E828008D4CE">
    <w:name w:val="934B5FBC7A394350838A5E828008D4CE"/>
    <w:rsid w:val="0045616A"/>
    <w:pPr>
      <w:spacing w:after="160" w:line="259" w:lineRule="auto"/>
    </w:pPr>
  </w:style>
  <w:style w:type="paragraph" w:customStyle="1" w:styleId="61969741C2104E60BC3EE326C01629D1">
    <w:name w:val="61969741C2104E60BC3EE326C01629D1"/>
    <w:rsid w:val="0045616A"/>
    <w:pPr>
      <w:spacing w:after="160" w:line="259" w:lineRule="auto"/>
    </w:pPr>
  </w:style>
  <w:style w:type="paragraph" w:customStyle="1" w:styleId="4118BCEC47EF4807824BB2DEEAE8D4FA">
    <w:name w:val="4118BCEC47EF4807824BB2DEEAE8D4FA"/>
    <w:rsid w:val="0045616A"/>
    <w:pPr>
      <w:spacing w:after="160" w:line="259" w:lineRule="auto"/>
    </w:pPr>
  </w:style>
  <w:style w:type="paragraph" w:customStyle="1" w:styleId="817044C67DF54D49B5EE6E01554EE126">
    <w:name w:val="817044C67DF54D49B5EE6E01554EE126"/>
    <w:rsid w:val="0045616A"/>
    <w:pPr>
      <w:spacing w:after="160" w:line="259" w:lineRule="auto"/>
    </w:pPr>
  </w:style>
  <w:style w:type="paragraph" w:customStyle="1" w:styleId="4C9EBC1809814B7FBC8546DB485DF14B">
    <w:name w:val="4C9EBC1809814B7FBC8546DB485DF14B"/>
    <w:rsid w:val="0045616A"/>
    <w:pPr>
      <w:spacing w:after="160" w:line="259" w:lineRule="auto"/>
    </w:pPr>
  </w:style>
  <w:style w:type="paragraph" w:customStyle="1" w:styleId="A951AFDEDD0445388EDC7FBD973C1365">
    <w:name w:val="A951AFDEDD0445388EDC7FBD973C1365"/>
    <w:rsid w:val="0045616A"/>
    <w:pPr>
      <w:spacing w:after="160" w:line="259" w:lineRule="auto"/>
    </w:pPr>
  </w:style>
  <w:style w:type="paragraph" w:customStyle="1" w:styleId="269D39419695448C8F527AB78E5C8447">
    <w:name w:val="269D39419695448C8F527AB78E5C8447"/>
    <w:rsid w:val="0045616A"/>
    <w:pPr>
      <w:spacing w:after="160" w:line="259" w:lineRule="auto"/>
    </w:pPr>
  </w:style>
  <w:style w:type="paragraph" w:customStyle="1" w:styleId="78371D408BCE4DA09E822A0280D89DF8">
    <w:name w:val="78371D408BCE4DA09E822A0280D89DF8"/>
    <w:rsid w:val="0045616A"/>
    <w:pPr>
      <w:spacing w:after="160" w:line="259" w:lineRule="auto"/>
    </w:pPr>
  </w:style>
  <w:style w:type="paragraph" w:customStyle="1" w:styleId="EA554F0780FD4C709394F9B3D10B7D52">
    <w:name w:val="EA554F0780FD4C709394F9B3D10B7D52"/>
    <w:rsid w:val="0045616A"/>
    <w:pPr>
      <w:spacing w:after="160" w:line="259" w:lineRule="auto"/>
    </w:pPr>
  </w:style>
  <w:style w:type="paragraph" w:customStyle="1" w:styleId="5BC7C266E4C34E0C8187F7D691DC66A1">
    <w:name w:val="5BC7C266E4C34E0C8187F7D691DC66A1"/>
    <w:rsid w:val="0045616A"/>
    <w:pPr>
      <w:spacing w:after="160" w:line="259" w:lineRule="auto"/>
    </w:pPr>
  </w:style>
  <w:style w:type="paragraph" w:customStyle="1" w:styleId="11B5BC1C699E41CF8C365DAB7B18BE5D">
    <w:name w:val="11B5BC1C699E41CF8C365DAB7B18BE5D"/>
    <w:rsid w:val="0045616A"/>
    <w:pPr>
      <w:spacing w:after="160" w:line="259" w:lineRule="auto"/>
    </w:pPr>
  </w:style>
  <w:style w:type="paragraph" w:customStyle="1" w:styleId="F2C6BEA05AB84189A6CA1E88CAC34092">
    <w:name w:val="F2C6BEA05AB84189A6CA1E88CAC34092"/>
    <w:rsid w:val="0045616A"/>
    <w:pPr>
      <w:spacing w:after="160" w:line="259" w:lineRule="auto"/>
    </w:pPr>
  </w:style>
  <w:style w:type="paragraph" w:customStyle="1" w:styleId="F83ED86201024DB690BB301B02166147">
    <w:name w:val="F83ED86201024DB690BB301B02166147"/>
    <w:rsid w:val="0045616A"/>
    <w:pPr>
      <w:spacing w:after="160" w:line="259" w:lineRule="auto"/>
    </w:pPr>
  </w:style>
  <w:style w:type="paragraph" w:customStyle="1" w:styleId="0C9DDDEF2D6046C09DF43F0BEDF89681">
    <w:name w:val="0C9DDDEF2D6046C09DF43F0BEDF89681"/>
    <w:rsid w:val="0045616A"/>
    <w:pPr>
      <w:spacing w:after="160" w:line="259" w:lineRule="auto"/>
    </w:pPr>
  </w:style>
  <w:style w:type="paragraph" w:customStyle="1" w:styleId="A79C72359A29429CAD8B60DE4DA9CEDE">
    <w:name w:val="A79C72359A29429CAD8B60DE4DA9CEDE"/>
    <w:rsid w:val="0045616A"/>
    <w:pPr>
      <w:spacing w:after="160" w:line="259" w:lineRule="auto"/>
    </w:pPr>
  </w:style>
  <w:style w:type="paragraph" w:customStyle="1" w:styleId="568424CD665542F889AA594CCD83C5B0">
    <w:name w:val="568424CD665542F889AA594CCD83C5B0"/>
    <w:rsid w:val="0045616A"/>
    <w:pPr>
      <w:spacing w:after="160" w:line="259" w:lineRule="auto"/>
    </w:pPr>
  </w:style>
  <w:style w:type="paragraph" w:customStyle="1" w:styleId="FC68686E89864F638304FC4661B1392F">
    <w:name w:val="FC68686E89864F638304FC4661B1392F"/>
    <w:rsid w:val="0045616A"/>
    <w:pPr>
      <w:spacing w:after="160" w:line="259" w:lineRule="auto"/>
    </w:pPr>
  </w:style>
  <w:style w:type="paragraph" w:customStyle="1" w:styleId="382F173A42C947008275B1EB35909FB8">
    <w:name w:val="382F173A42C947008275B1EB35909FB8"/>
    <w:rsid w:val="0045616A"/>
    <w:pPr>
      <w:spacing w:after="160" w:line="259" w:lineRule="auto"/>
    </w:pPr>
  </w:style>
  <w:style w:type="paragraph" w:customStyle="1" w:styleId="64591A5519134EDD8B4F5AF34A29A780">
    <w:name w:val="64591A5519134EDD8B4F5AF34A29A780"/>
    <w:rsid w:val="0045616A"/>
    <w:pPr>
      <w:spacing w:after="160" w:line="259" w:lineRule="auto"/>
    </w:pPr>
  </w:style>
  <w:style w:type="paragraph" w:customStyle="1" w:styleId="0F3B47E63A674C84B3506C546B0663AE">
    <w:name w:val="0F3B47E63A674C84B3506C546B0663AE"/>
    <w:rsid w:val="0045616A"/>
    <w:pPr>
      <w:spacing w:after="160" w:line="259" w:lineRule="auto"/>
    </w:pPr>
  </w:style>
  <w:style w:type="paragraph" w:customStyle="1" w:styleId="91504AFF965941A99DF499A7F0975137">
    <w:name w:val="91504AFF965941A99DF499A7F0975137"/>
    <w:rsid w:val="0045616A"/>
    <w:pPr>
      <w:spacing w:after="160" w:line="259" w:lineRule="auto"/>
    </w:pPr>
  </w:style>
  <w:style w:type="paragraph" w:customStyle="1" w:styleId="ED1AD9D1F740412A9B5D8830BAD071A6">
    <w:name w:val="ED1AD9D1F740412A9B5D8830BAD071A6"/>
    <w:rsid w:val="0045616A"/>
    <w:pPr>
      <w:spacing w:after="160" w:line="259" w:lineRule="auto"/>
    </w:pPr>
  </w:style>
  <w:style w:type="paragraph" w:customStyle="1" w:styleId="D6AAF457C7F94779BEF156CCE445DB39">
    <w:name w:val="D6AAF457C7F94779BEF156CCE445DB39"/>
    <w:rsid w:val="0045616A"/>
    <w:pPr>
      <w:spacing w:after="160" w:line="259" w:lineRule="auto"/>
    </w:pPr>
  </w:style>
  <w:style w:type="paragraph" w:customStyle="1" w:styleId="5D8A0D4FB7F746D88E229B6ECBF10179">
    <w:name w:val="5D8A0D4FB7F746D88E229B6ECBF10179"/>
    <w:rsid w:val="0045616A"/>
    <w:pPr>
      <w:spacing w:after="160" w:line="259" w:lineRule="auto"/>
    </w:pPr>
  </w:style>
  <w:style w:type="paragraph" w:customStyle="1" w:styleId="45383B4ED9E04A1586A1189423167235">
    <w:name w:val="45383B4ED9E04A1586A1189423167235"/>
    <w:rsid w:val="0045616A"/>
    <w:pPr>
      <w:spacing w:after="160" w:line="259" w:lineRule="auto"/>
    </w:pPr>
  </w:style>
  <w:style w:type="paragraph" w:customStyle="1" w:styleId="5B7E0B1C892B44CDB8BD0AEFAFDA428E">
    <w:name w:val="5B7E0B1C892B44CDB8BD0AEFAFDA428E"/>
    <w:rsid w:val="0045616A"/>
    <w:pPr>
      <w:spacing w:after="160" w:line="259" w:lineRule="auto"/>
    </w:pPr>
  </w:style>
  <w:style w:type="paragraph" w:customStyle="1" w:styleId="F3E9703C44C2497D9A392202BF192A5C">
    <w:name w:val="F3E9703C44C2497D9A392202BF192A5C"/>
    <w:rsid w:val="0045616A"/>
    <w:pPr>
      <w:spacing w:after="160" w:line="259" w:lineRule="auto"/>
    </w:pPr>
  </w:style>
  <w:style w:type="paragraph" w:customStyle="1" w:styleId="CB7A5E705477487197ADD5778998CA5C">
    <w:name w:val="CB7A5E705477487197ADD5778998CA5C"/>
    <w:rsid w:val="0045616A"/>
    <w:pPr>
      <w:spacing w:after="160" w:line="259" w:lineRule="auto"/>
    </w:pPr>
  </w:style>
  <w:style w:type="paragraph" w:customStyle="1" w:styleId="9487047497BD4E0D8A388CDEA1A3B9B8">
    <w:name w:val="9487047497BD4E0D8A388CDEA1A3B9B8"/>
    <w:rsid w:val="0045616A"/>
    <w:pPr>
      <w:spacing w:after="160" w:line="259" w:lineRule="auto"/>
    </w:pPr>
  </w:style>
  <w:style w:type="paragraph" w:customStyle="1" w:styleId="88077A81C6324F398A52AB9BE2054B75">
    <w:name w:val="88077A81C6324F398A52AB9BE2054B75"/>
    <w:rsid w:val="0045616A"/>
    <w:pPr>
      <w:spacing w:after="160" w:line="259" w:lineRule="auto"/>
    </w:pPr>
  </w:style>
  <w:style w:type="paragraph" w:customStyle="1" w:styleId="1B029E0584104E1FB3FDB2EE4BABAF92">
    <w:name w:val="1B029E0584104E1FB3FDB2EE4BABAF92"/>
    <w:rsid w:val="0045616A"/>
    <w:pPr>
      <w:spacing w:after="160" w:line="259" w:lineRule="auto"/>
    </w:pPr>
  </w:style>
  <w:style w:type="paragraph" w:customStyle="1" w:styleId="8065B0F774854D958A2611066FE79C02">
    <w:name w:val="8065B0F774854D958A2611066FE79C02"/>
    <w:rsid w:val="0045616A"/>
    <w:pPr>
      <w:spacing w:after="160" w:line="259" w:lineRule="auto"/>
    </w:pPr>
  </w:style>
  <w:style w:type="paragraph" w:customStyle="1" w:styleId="AFCAEB1D7C664335BDFB5099303E9E29">
    <w:name w:val="AFCAEB1D7C664335BDFB5099303E9E29"/>
    <w:rsid w:val="0045616A"/>
    <w:pPr>
      <w:spacing w:after="160" w:line="259" w:lineRule="auto"/>
    </w:pPr>
  </w:style>
  <w:style w:type="paragraph" w:customStyle="1" w:styleId="8DC9C7B97B3C4DCABCB827773DCFA4D6">
    <w:name w:val="8DC9C7B97B3C4DCABCB827773DCFA4D6"/>
    <w:rsid w:val="0045616A"/>
    <w:pPr>
      <w:spacing w:after="160" w:line="259" w:lineRule="auto"/>
    </w:pPr>
  </w:style>
  <w:style w:type="paragraph" w:customStyle="1" w:styleId="9E93FDB0DEA5413792F03A53F6D9ABC0">
    <w:name w:val="9E93FDB0DEA5413792F03A53F6D9ABC0"/>
    <w:rsid w:val="0045616A"/>
    <w:pPr>
      <w:spacing w:after="160" w:line="259" w:lineRule="auto"/>
    </w:pPr>
  </w:style>
  <w:style w:type="paragraph" w:customStyle="1" w:styleId="8D28186A9670418EAF4521ACCA323F8B">
    <w:name w:val="8D28186A9670418EAF4521ACCA323F8B"/>
    <w:rsid w:val="0045616A"/>
    <w:pPr>
      <w:spacing w:after="160" w:line="259" w:lineRule="auto"/>
    </w:pPr>
  </w:style>
  <w:style w:type="paragraph" w:customStyle="1" w:styleId="C8F7E20C155544C280E41DCC08C1FF03">
    <w:name w:val="C8F7E20C155544C280E41DCC08C1FF03"/>
    <w:rsid w:val="0045616A"/>
    <w:pPr>
      <w:spacing w:after="160" w:line="259" w:lineRule="auto"/>
    </w:pPr>
  </w:style>
  <w:style w:type="paragraph" w:customStyle="1" w:styleId="E35D38EF37BD4047AB964687006AD211">
    <w:name w:val="E35D38EF37BD4047AB964687006AD211"/>
    <w:rsid w:val="0045616A"/>
    <w:pPr>
      <w:spacing w:after="160" w:line="259" w:lineRule="auto"/>
    </w:pPr>
  </w:style>
  <w:style w:type="paragraph" w:customStyle="1" w:styleId="34D681D2CA564D858E6BD43F383DEB71">
    <w:name w:val="34D681D2CA564D858E6BD43F383DEB71"/>
    <w:rsid w:val="0045616A"/>
    <w:pPr>
      <w:spacing w:after="160" w:line="259" w:lineRule="auto"/>
    </w:pPr>
  </w:style>
  <w:style w:type="paragraph" w:customStyle="1" w:styleId="CA7581FB85164E91803281235B52A2C0">
    <w:name w:val="CA7581FB85164E91803281235B52A2C0"/>
    <w:rsid w:val="0045616A"/>
    <w:pPr>
      <w:spacing w:after="160" w:line="259" w:lineRule="auto"/>
    </w:pPr>
  </w:style>
  <w:style w:type="paragraph" w:customStyle="1" w:styleId="285C52AD653C4A83A12F8754781C5FA8">
    <w:name w:val="285C52AD653C4A83A12F8754781C5FA8"/>
    <w:rsid w:val="0045616A"/>
    <w:pPr>
      <w:spacing w:after="160" w:line="259" w:lineRule="auto"/>
    </w:pPr>
  </w:style>
  <w:style w:type="paragraph" w:customStyle="1" w:styleId="DF4E04A75C684DC6A211F319C76F7022">
    <w:name w:val="DF4E04A75C684DC6A211F319C76F7022"/>
    <w:rsid w:val="0045616A"/>
    <w:pPr>
      <w:spacing w:after="160" w:line="259" w:lineRule="auto"/>
    </w:pPr>
  </w:style>
  <w:style w:type="paragraph" w:customStyle="1" w:styleId="95927C812B184D62BC5ACBCEB3C926A4">
    <w:name w:val="95927C812B184D62BC5ACBCEB3C926A4"/>
    <w:rsid w:val="0045616A"/>
    <w:pPr>
      <w:spacing w:after="160" w:line="259" w:lineRule="auto"/>
    </w:pPr>
  </w:style>
  <w:style w:type="paragraph" w:customStyle="1" w:styleId="3F00D501BFD74548A10881BDCDDD64A9">
    <w:name w:val="3F00D501BFD74548A10881BDCDDD64A9"/>
    <w:rsid w:val="0045616A"/>
    <w:pPr>
      <w:spacing w:after="160" w:line="259" w:lineRule="auto"/>
    </w:pPr>
  </w:style>
  <w:style w:type="paragraph" w:customStyle="1" w:styleId="25AF181B6244470F9EB2361B2F1BA269">
    <w:name w:val="25AF181B6244470F9EB2361B2F1BA269"/>
    <w:rsid w:val="0045616A"/>
    <w:pPr>
      <w:spacing w:after="160" w:line="259" w:lineRule="auto"/>
    </w:pPr>
  </w:style>
  <w:style w:type="paragraph" w:customStyle="1" w:styleId="218613B6B8324BC78A1AA900282BA6F0">
    <w:name w:val="218613B6B8324BC78A1AA900282BA6F0"/>
    <w:rsid w:val="0045616A"/>
    <w:pPr>
      <w:spacing w:after="160" w:line="259" w:lineRule="auto"/>
    </w:pPr>
  </w:style>
  <w:style w:type="paragraph" w:customStyle="1" w:styleId="847A0E2047DC463489D6682BF06643ED">
    <w:name w:val="847A0E2047DC463489D6682BF06643ED"/>
    <w:rsid w:val="0045616A"/>
    <w:pPr>
      <w:spacing w:after="160" w:line="259" w:lineRule="auto"/>
    </w:pPr>
  </w:style>
  <w:style w:type="paragraph" w:customStyle="1" w:styleId="6D99BB27F9634DE496DB1164188EF789">
    <w:name w:val="6D99BB27F9634DE496DB1164188EF789"/>
    <w:rsid w:val="0045616A"/>
    <w:pPr>
      <w:spacing w:after="160" w:line="259" w:lineRule="auto"/>
    </w:pPr>
  </w:style>
  <w:style w:type="paragraph" w:customStyle="1" w:styleId="459C3EF7DD5841B5A0C936641E7562EC">
    <w:name w:val="459C3EF7DD5841B5A0C936641E7562EC"/>
    <w:rsid w:val="0045616A"/>
    <w:pPr>
      <w:spacing w:after="160" w:line="259" w:lineRule="auto"/>
    </w:pPr>
  </w:style>
  <w:style w:type="paragraph" w:customStyle="1" w:styleId="62F8EB3ECC53437EB34FD55D0A9A2747">
    <w:name w:val="62F8EB3ECC53437EB34FD55D0A9A2747"/>
    <w:rsid w:val="0045616A"/>
    <w:pPr>
      <w:spacing w:after="160" w:line="259" w:lineRule="auto"/>
    </w:pPr>
  </w:style>
  <w:style w:type="paragraph" w:customStyle="1" w:styleId="A15DEC4F336344AC8BC6989B560AF8A5">
    <w:name w:val="A15DEC4F336344AC8BC6989B560AF8A5"/>
    <w:rsid w:val="0045616A"/>
    <w:pPr>
      <w:spacing w:after="160" w:line="259" w:lineRule="auto"/>
    </w:pPr>
  </w:style>
  <w:style w:type="paragraph" w:customStyle="1" w:styleId="A5C69CC7EDF9441BA241D043EC1DF3ED">
    <w:name w:val="A5C69CC7EDF9441BA241D043EC1DF3ED"/>
    <w:rsid w:val="0045616A"/>
    <w:pPr>
      <w:spacing w:after="160" w:line="259" w:lineRule="auto"/>
    </w:pPr>
  </w:style>
  <w:style w:type="paragraph" w:customStyle="1" w:styleId="C5B6931995D24A54B7393F1D507EA59E">
    <w:name w:val="C5B6931995D24A54B7393F1D507EA59E"/>
    <w:rsid w:val="0045616A"/>
    <w:pPr>
      <w:spacing w:after="160" w:line="259" w:lineRule="auto"/>
    </w:pPr>
  </w:style>
  <w:style w:type="paragraph" w:customStyle="1" w:styleId="3A7CB4878F224B4B8B61F13C2A433695">
    <w:name w:val="3A7CB4878F224B4B8B61F13C2A433695"/>
    <w:rsid w:val="0045616A"/>
    <w:pPr>
      <w:spacing w:after="160" w:line="259" w:lineRule="auto"/>
    </w:pPr>
  </w:style>
  <w:style w:type="paragraph" w:customStyle="1" w:styleId="AB0B79E95F4C4745B519FF917CD1C719">
    <w:name w:val="AB0B79E95F4C4745B519FF917CD1C719"/>
    <w:rsid w:val="0045616A"/>
    <w:pPr>
      <w:spacing w:after="160" w:line="259" w:lineRule="auto"/>
    </w:pPr>
  </w:style>
  <w:style w:type="paragraph" w:customStyle="1" w:styleId="FAADE59B51C64CC5B56130BB835B31AD">
    <w:name w:val="FAADE59B51C64CC5B56130BB835B31AD"/>
    <w:rsid w:val="0045616A"/>
    <w:pPr>
      <w:spacing w:after="160" w:line="259" w:lineRule="auto"/>
    </w:pPr>
  </w:style>
  <w:style w:type="paragraph" w:customStyle="1" w:styleId="065E49B6A9A64BAFA2D4216BA3D6C3C7">
    <w:name w:val="065E49B6A9A64BAFA2D4216BA3D6C3C7"/>
    <w:rsid w:val="0045616A"/>
    <w:pPr>
      <w:spacing w:after="160" w:line="259" w:lineRule="auto"/>
    </w:pPr>
  </w:style>
  <w:style w:type="paragraph" w:customStyle="1" w:styleId="35D74B7197EA499CB0F8D7E681442C45">
    <w:name w:val="35D74B7197EA499CB0F8D7E681442C45"/>
    <w:rsid w:val="0045616A"/>
    <w:pPr>
      <w:spacing w:after="160" w:line="259" w:lineRule="auto"/>
    </w:pPr>
  </w:style>
  <w:style w:type="paragraph" w:customStyle="1" w:styleId="3F727E407D164D51B709AE770B5DF539">
    <w:name w:val="3F727E407D164D51B709AE770B5DF539"/>
    <w:rsid w:val="0045616A"/>
    <w:pPr>
      <w:spacing w:after="160" w:line="259" w:lineRule="auto"/>
    </w:pPr>
  </w:style>
  <w:style w:type="paragraph" w:customStyle="1" w:styleId="4F1949A29E994671B2D44608B79B0867">
    <w:name w:val="4F1949A29E994671B2D44608B79B0867"/>
    <w:rsid w:val="0045616A"/>
    <w:pPr>
      <w:spacing w:after="160" w:line="259" w:lineRule="auto"/>
    </w:pPr>
  </w:style>
  <w:style w:type="paragraph" w:customStyle="1" w:styleId="412C6F65069948109205E4A8A7C434CB">
    <w:name w:val="412C6F65069948109205E4A8A7C434CB"/>
    <w:rsid w:val="0045616A"/>
    <w:pPr>
      <w:spacing w:after="160" w:line="259" w:lineRule="auto"/>
    </w:pPr>
  </w:style>
  <w:style w:type="paragraph" w:customStyle="1" w:styleId="256D9B841B0748EEA156A791A8207DB4">
    <w:name w:val="256D9B841B0748EEA156A791A8207DB4"/>
    <w:rsid w:val="0045616A"/>
    <w:pPr>
      <w:spacing w:after="160" w:line="259" w:lineRule="auto"/>
    </w:pPr>
  </w:style>
  <w:style w:type="paragraph" w:customStyle="1" w:styleId="23219A1A4B3646BBA4B366776554A9BC">
    <w:name w:val="23219A1A4B3646BBA4B366776554A9BC"/>
    <w:rsid w:val="0045616A"/>
    <w:pPr>
      <w:spacing w:after="160" w:line="259" w:lineRule="auto"/>
    </w:pPr>
  </w:style>
  <w:style w:type="paragraph" w:customStyle="1" w:styleId="4E0F6E042DA345B5A76E709C9B10094C">
    <w:name w:val="4E0F6E042DA345B5A76E709C9B10094C"/>
    <w:rsid w:val="0045616A"/>
    <w:pPr>
      <w:spacing w:after="160" w:line="259" w:lineRule="auto"/>
    </w:pPr>
  </w:style>
  <w:style w:type="paragraph" w:customStyle="1" w:styleId="87180F1CDF8145AEA53337E86154E5DD">
    <w:name w:val="87180F1CDF8145AEA53337E86154E5DD"/>
    <w:rsid w:val="0045616A"/>
    <w:pPr>
      <w:spacing w:after="160" w:line="259" w:lineRule="auto"/>
    </w:pPr>
  </w:style>
  <w:style w:type="paragraph" w:customStyle="1" w:styleId="0988DD8B54AB42E5AB8D41DD628B865E">
    <w:name w:val="0988DD8B54AB42E5AB8D41DD628B865E"/>
    <w:rsid w:val="0045616A"/>
    <w:pPr>
      <w:spacing w:after="160" w:line="259" w:lineRule="auto"/>
    </w:pPr>
  </w:style>
  <w:style w:type="paragraph" w:customStyle="1" w:styleId="C82211BF4A4040549411D35D376BBF22">
    <w:name w:val="C82211BF4A4040549411D35D376BBF22"/>
    <w:rsid w:val="0045616A"/>
    <w:pPr>
      <w:spacing w:after="160" w:line="259" w:lineRule="auto"/>
    </w:pPr>
  </w:style>
  <w:style w:type="paragraph" w:customStyle="1" w:styleId="8FD4614ED89B4A16AF770DDE0ADAFDE1">
    <w:name w:val="8FD4614ED89B4A16AF770DDE0ADAFDE1"/>
    <w:rsid w:val="0045616A"/>
    <w:pPr>
      <w:spacing w:after="160" w:line="259" w:lineRule="auto"/>
    </w:pPr>
  </w:style>
  <w:style w:type="paragraph" w:customStyle="1" w:styleId="47B29C6BB2314D5790B391ADEB22873C">
    <w:name w:val="47B29C6BB2314D5790B391ADEB22873C"/>
    <w:rsid w:val="0045616A"/>
    <w:pPr>
      <w:spacing w:after="160" w:line="259" w:lineRule="auto"/>
    </w:pPr>
  </w:style>
  <w:style w:type="paragraph" w:customStyle="1" w:styleId="76957B9B52104EE282BCD3923693311C">
    <w:name w:val="76957B9B52104EE282BCD3923693311C"/>
    <w:rsid w:val="0045616A"/>
    <w:pPr>
      <w:spacing w:after="160" w:line="259" w:lineRule="auto"/>
    </w:pPr>
  </w:style>
  <w:style w:type="paragraph" w:customStyle="1" w:styleId="C720062CA0E44C038AA1BEA30CE83114">
    <w:name w:val="C720062CA0E44C038AA1BEA30CE83114"/>
    <w:rsid w:val="0045616A"/>
    <w:pPr>
      <w:spacing w:after="160" w:line="259" w:lineRule="auto"/>
    </w:pPr>
  </w:style>
  <w:style w:type="paragraph" w:customStyle="1" w:styleId="C911D67F19274FD783235644AF27A049">
    <w:name w:val="C911D67F19274FD783235644AF27A049"/>
    <w:rsid w:val="0045616A"/>
    <w:pPr>
      <w:spacing w:after="160" w:line="259" w:lineRule="auto"/>
    </w:pPr>
  </w:style>
  <w:style w:type="paragraph" w:customStyle="1" w:styleId="A99B83FF87A240B4B98B18B0C4EC4A1D">
    <w:name w:val="A99B83FF87A240B4B98B18B0C4EC4A1D"/>
    <w:rsid w:val="0045616A"/>
    <w:pPr>
      <w:spacing w:after="160" w:line="259" w:lineRule="auto"/>
    </w:pPr>
  </w:style>
  <w:style w:type="paragraph" w:customStyle="1" w:styleId="A8CAE0581F2747DEAAE7DDFFC8DA2279">
    <w:name w:val="A8CAE0581F2747DEAAE7DDFFC8DA2279"/>
    <w:rsid w:val="0045616A"/>
    <w:pPr>
      <w:spacing w:after="160" w:line="259" w:lineRule="auto"/>
    </w:pPr>
  </w:style>
  <w:style w:type="paragraph" w:customStyle="1" w:styleId="78DBE089957041F3B33DB6EF0957E0C3">
    <w:name w:val="78DBE089957041F3B33DB6EF0957E0C3"/>
    <w:rsid w:val="0045616A"/>
    <w:pPr>
      <w:spacing w:after="160" w:line="259" w:lineRule="auto"/>
    </w:pPr>
  </w:style>
  <w:style w:type="paragraph" w:customStyle="1" w:styleId="DDEA3FE0B8F34DD197B75447E374D7A8">
    <w:name w:val="DDEA3FE0B8F34DD197B75447E374D7A8"/>
    <w:rsid w:val="0045616A"/>
    <w:pPr>
      <w:spacing w:after="160" w:line="259" w:lineRule="auto"/>
    </w:pPr>
  </w:style>
  <w:style w:type="paragraph" w:customStyle="1" w:styleId="7E19B8E451C54CB29D2D681D35570E80">
    <w:name w:val="7E19B8E451C54CB29D2D681D35570E80"/>
    <w:rsid w:val="0045616A"/>
    <w:pPr>
      <w:spacing w:after="160" w:line="259" w:lineRule="auto"/>
    </w:pPr>
  </w:style>
  <w:style w:type="paragraph" w:customStyle="1" w:styleId="2A17C2E21F17481195ECFD43F4543B2D">
    <w:name w:val="2A17C2E21F17481195ECFD43F4543B2D"/>
    <w:rsid w:val="0045616A"/>
    <w:pPr>
      <w:spacing w:after="160" w:line="259" w:lineRule="auto"/>
    </w:pPr>
  </w:style>
  <w:style w:type="paragraph" w:customStyle="1" w:styleId="9D8808AD54AF4116BEC64C6C6DE52EB4">
    <w:name w:val="9D8808AD54AF4116BEC64C6C6DE52EB4"/>
    <w:rsid w:val="0045616A"/>
    <w:pPr>
      <w:spacing w:after="160" w:line="259" w:lineRule="auto"/>
    </w:pPr>
  </w:style>
  <w:style w:type="paragraph" w:customStyle="1" w:styleId="009EF6995A5444259DF2B25E84CD566D">
    <w:name w:val="009EF6995A5444259DF2B25E84CD566D"/>
    <w:rsid w:val="0045616A"/>
    <w:pPr>
      <w:spacing w:after="160" w:line="259" w:lineRule="auto"/>
    </w:pPr>
  </w:style>
  <w:style w:type="paragraph" w:customStyle="1" w:styleId="86E0D2F63FA74AE0A35A4CE93347B4BE">
    <w:name w:val="86E0D2F63FA74AE0A35A4CE93347B4BE"/>
    <w:rsid w:val="0045616A"/>
    <w:pPr>
      <w:spacing w:after="160" w:line="259" w:lineRule="auto"/>
    </w:pPr>
  </w:style>
  <w:style w:type="paragraph" w:customStyle="1" w:styleId="31DE09BB07CA46509D6E33AB3CAF1753">
    <w:name w:val="31DE09BB07CA46509D6E33AB3CAF1753"/>
    <w:rsid w:val="0045616A"/>
    <w:pPr>
      <w:spacing w:after="160" w:line="259" w:lineRule="auto"/>
    </w:pPr>
  </w:style>
  <w:style w:type="paragraph" w:customStyle="1" w:styleId="0081212D6BEC483C93586EA073BD441E">
    <w:name w:val="0081212D6BEC483C93586EA073BD441E"/>
    <w:rsid w:val="0045616A"/>
    <w:pPr>
      <w:spacing w:after="160" w:line="259" w:lineRule="auto"/>
    </w:pPr>
  </w:style>
  <w:style w:type="paragraph" w:customStyle="1" w:styleId="4ADF2BFD57FE4D308586056F556BD4CA">
    <w:name w:val="4ADF2BFD57FE4D308586056F556BD4CA"/>
    <w:rsid w:val="0045616A"/>
    <w:pPr>
      <w:spacing w:after="160" w:line="259" w:lineRule="auto"/>
    </w:pPr>
  </w:style>
  <w:style w:type="paragraph" w:customStyle="1" w:styleId="CE356F038FE84DFAAF0EB6AFFFD7C07D">
    <w:name w:val="CE356F038FE84DFAAF0EB6AFFFD7C07D"/>
    <w:rsid w:val="0045616A"/>
    <w:pPr>
      <w:spacing w:after="160" w:line="259" w:lineRule="auto"/>
    </w:pPr>
  </w:style>
  <w:style w:type="paragraph" w:customStyle="1" w:styleId="BC4CCC3138304402869539459334647E">
    <w:name w:val="BC4CCC3138304402869539459334647E"/>
    <w:rsid w:val="0045616A"/>
    <w:pPr>
      <w:spacing w:after="160" w:line="259" w:lineRule="auto"/>
    </w:pPr>
  </w:style>
  <w:style w:type="paragraph" w:customStyle="1" w:styleId="62947FA3BFA549258E229BF06A7BE1C0">
    <w:name w:val="62947FA3BFA549258E229BF06A7BE1C0"/>
    <w:rsid w:val="0045616A"/>
    <w:pPr>
      <w:spacing w:after="160" w:line="259" w:lineRule="auto"/>
    </w:pPr>
  </w:style>
  <w:style w:type="paragraph" w:customStyle="1" w:styleId="BDA988E134BA458B953D72FC135B97E8">
    <w:name w:val="BDA988E134BA458B953D72FC135B97E8"/>
    <w:rsid w:val="0045616A"/>
    <w:pPr>
      <w:spacing w:after="160" w:line="259" w:lineRule="auto"/>
    </w:pPr>
  </w:style>
  <w:style w:type="paragraph" w:customStyle="1" w:styleId="A59533B5CF724A36A16956FFC6121252">
    <w:name w:val="A59533B5CF724A36A16956FFC6121252"/>
    <w:rsid w:val="0045616A"/>
    <w:pPr>
      <w:spacing w:after="160" w:line="259" w:lineRule="auto"/>
    </w:pPr>
  </w:style>
  <w:style w:type="paragraph" w:customStyle="1" w:styleId="2E795EE0EDC84C7E85043168596E0A00">
    <w:name w:val="2E795EE0EDC84C7E85043168596E0A00"/>
    <w:rsid w:val="0045616A"/>
    <w:pPr>
      <w:spacing w:after="160" w:line="259" w:lineRule="auto"/>
    </w:pPr>
  </w:style>
  <w:style w:type="paragraph" w:customStyle="1" w:styleId="447B28D312D948C5AE1F25648D47F028">
    <w:name w:val="447B28D312D948C5AE1F25648D47F028"/>
    <w:rsid w:val="0045616A"/>
    <w:pPr>
      <w:spacing w:after="160" w:line="259" w:lineRule="auto"/>
    </w:pPr>
  </w:style>
  <w:style w:type="paragraph" w:customStyle="1" w:styleId="2BA9B6BF48DF428B8068753FC7B147CA">
    <w:name w:val="2BA9B6BF48DF428B8068753FC7B147CA"/>
    <w:rsid w:val="0045616A"/>
    <w:pPr>
      <w:spacing w:after="160" w:line="259" w:lineRule="auto"/>
    </w:pPr>
  </w:style>
  <w:style w:type="paragraph" w:customStyle="1" w:styleId="693CC6972A3C4805801842F5DC7A6D3D">
    <w:name w:val="693CC6972A3C4805801842F5DC7A6D3D"/>
    <w:rsid w:val="0045616A"/>
    <w:pPr>
      <w:spacing w:after="160" w:line="259" w:lineRule="auto"/>
    </w:pPr>
  </w:style>
  <w:style w:type="paragraph" w:customStyle="1" w:styleId="A11C6BC0E41B40D6944D3114A7547E49">
    <w:name w:val="A11C6BC0E41B40D6944D3114A7547E49"/>
    <w:rsid w:val="0045616A"/>
    <w:pPr>
      <w:spacing w:after="160" w:line="259" w:lineRule="auto"/>
    </w:pPr>
  </w:style>
  <w:style w:type="paragraph" w:customStyle="1" w:styleId="CE89ACD701BD4A76908794B0A9621A23">
    <w:name w:val="CE89ACD701BD4A76908794B0A9621A23"/>
    <w:rsid w:val="0045616A"/>
    <w:pPr>
      <w:spacing w:after="160" w:line="259" w:lineRule="auto"/>
    </w:pPr>
  </w:style>
  <w:style w:type="paragraph" w:customStyle="1" w:styleId="150360A6A5F4474892F9A7A6CB59252B">
    <w:name w:val="150360A6A5F4474892F9A7A6CB59252B"/>
    <w:rsid w:val="0045616A"/>
    <w:pPr>
      <w:spacing w:after="160" w:line="259" w:lineRule="auto"/>
    </w:pPr>
  </w:style>
  <w:style w:type="paragraph" w:customStyle="1" w:styleId="4ACD9694458A483F832A3B7705052846">
    <w:name w:val="4ACD9694458A483F832A3B7705052846"/>
    <w:rsid w:val="0045616A"/>
    <w:pPr>
      <w:spacing w:after="160" w:line="259" w:lineRule="auto"/>
    </w:pPr>
  </w:style>
  <w:style w:type="paragraph" w:customStyle="1" w:styleId="F32A2F40CE07446DB52B99B65525B22B">
    <w:name w:val="F32A2F40CE07446DB52B99B65525B22B"/>
    <w:rsid w:val="0045616A"/>
    <w:pPr>
      <w:spacing w:after="160" w:line="259" w:lineRule="auto"/>
    </w:pPr>
  </w:style>
  <w:style w:type="paragraph" w:customStyle="1" w:styleId="79B93445493C4E408963B321B64EB623">
    <w:name w:val="79B93445493C4E408963B321B64EB623"/>
    <w:rsid w:val="0045616A"/>
    <w:pPr>
      <w:spacing w:after="160" w:line="259" w:lineRule="auto"/>
    </w:pPr>
  </w:style>
  <w:style w:type="paragraph" w:customStyle="1" w:styleId="C241714436A448E6B55E3204046AD48A">
    <w:name w:val="C241714436A448E6B55E3204046AD48A"/>
    <w:rsid w:val="0045616A"/>
    <w:pPr>
      <w:spacing w:after="160" w:line="259" w:lineRule="auto"/>
    </w:pPr>
  </w:style>
  <w:style w:type="paragraph" w:customStyle="1" w:styleId="75611ADB88E245AAAF0EE6C00257C3E7">
    <w:name w:val="75611ADB88E245AAAF0EE6C00257C3E7"/>
    <w:rsid w:val="0045616A"/>
    <w:pPr>
      <w:spacing w:after="160" w:line="259" w:lineRule="auto"/>
    </w:pPr>
  </w:style>
  <w:style w:type="paragraph" w:customStyle="1" w:styleId="1FCB0A5F164A4D03BCA4AFED50F18591">
    <w:name w:val="1FCB0A5F164A4D03BCA4AFED50F18591"/>
    <w:rsid w:val="0045616A"/>
    <w:pPr>
      <w:spacing w:after="160" w:line="259" w:lineRule="auto"/>
    </w:pPr>
  </w:style>
  <w:style w:type="paragraph" w:customStyle="1" w:styleId="ECD9C103F5E044589A5EEF762077554D">
    <w:name w:val="ECD9C103F5E044589A5EEF762077554D"/>
    <w:rsid w:val="0045616A"/>
    <w:pPr>
      <w:spacing w:after="160" w:line="259" w:lineRule="auto"/>
    </w:pPr>
  </w:style>
  <w:style w:type="paragraph" w:customStyle="1" w:styleId="701F055155B5447890C2F993E35A11FE">
    <w:name w:val="701F055155B5447890C2F993E35A11FE"/>
    <w:rsid w:val="0045616A"/>
    <w:pPr>
      <w:spacing w:after="160" w:line="259" w:lineRule="auto"/>
    </w:pPr>
  </w:style>
  <w:style w:type="paragraph" w:customStyle="1" w:styleId="AB24A00CB1664C9D97684226301A56E3">
    <w:name w:val="AB24A00CB1664C9D97684226301A56E3"/>
    <w:rsid w:val="0045616A"/>
    <w:pPr>
      <w:spacing w:after="160" w:line="259" w:lineRule="auto"/>
    </w:pPr>
  </w:style>
  <w:style w:type="paragraph" w:customStyle="1" w:styleId="262E900FC0914737A55EC5E8D37F4463">
    <w:name w:val="262E900FC0914737A55EC5E8D37F4463"/>
    <w:rsid w:val="0045616A"/>
    <w:pPr>
      <w:spacing w:after="160" w:line="259" w:lineRule="auto"/>
    </w:pPr>
  </w:style>
  <w:style w:type="paragraph" w:customStyle="1" w:styleId="9CC03A964F5A487C88B4BFA23BB54A4F">
    <w:name w:val="9CC03A964F5A487C88B4BFA23BB54A4F"/>
    <w:rsid w:val="0045616A"/>
    <w:pPr>
      <w:spacing w:after="160" w:line="259" w:lineRule="auto"/>
    </w:pPr>
  </w:style>
  <w:style w:type="paragraph" w:customStyle="1" w:styleId="7F452BDBF90347A09309EA6AF83C1F4C">
    <w:name w:val="7F452BDBF90347A09309EA6AF83C1F4C"/>
    <w:rsid w:val="0045616A"/>
    <w:pPr>
      <w:spacing w:after="160" w:line="259" w:lineRule="auto"/>
    </w:pPr>
  </w:style>
  <w:style w:type="paragraph" w:customStyle="1" w:styleId="E2A0003901D24149B404F20E0AB112C2">
    <w:name w:val="E2A0003901D24149B404F20E0AB112C2"/>
    <w:rsid w:val="0045616A"/>
    <w:pPr>
      <w:spacing w:after="160" w:line="259" w:lineRule="auto"/>
    </w:pPr>
  </w:style>
  <w:style w:type="paragraph" w:customStyle="1" w:styleId="1740AC14364443B499AF38BAFB8DA649">
    <w:name w:val="1740AC14364443B499AF38BAFB8DA649"/>
    <w:rsid w:val="0045616A"/>
    <w:pPr>
      <w:spacing w:after="160" w:line="259" w:lineRule="auto"/>
    </w:pPr>
  </w:style>
  <w:style w:type="paragraph" w:customStyle="1" w:styleId="29925204ED294A6AACED2F7B60689C4C">
    <w:name w:val="29925204ED294A6AACED2F7B60689C4C"/>
    <w:rsid w:val="0045616A"/>
    <w:pPr>
      <w:spacing w:after="160" w:line="259" w:lineRule="auto"/>
    </w:pPr>
  </w:style>
  <w:style w:type="paragraph" w:customStyle="1" w:styleId="AAD6EAB2D13E4CC0996915F8401B56C2">
    <w:name w:val="AAD6EAB2D13E4CC0996915F8401B56C2"/>
    <w:rsid w:val="0045616A"/>
    <w:pPr>
      <w:spacing w:after="160" w:line="259" w:lineRule="auto"/>
    </w:pPr>
  </w:style>
  <w:style w:type="paragraph" w:customStyle="1" w:styleId="8DE7B90A199C4E70A087326EE41637B3">
    <w:name w:val="8DE7B90A199C4E70A087326EE41637B3"/>
    <w:rsid w:val="0045616A"/>
    <w:pPr>
      <w:spacing w:after="160" w:line="259" w:lineRule="auto"/>
    </w:pPr>
  </w:style>
  <w:style w:type="paragraph" w:customStyle="1" w:styleId="9BDBFCC32BBC4D9BAFAEE99E5CB0FCB4">
    <w:name w:val="9BDBFCC32BBC4D9BAFAEE99E5CB0FCB4"/>
    <w:rsid w:val="0045616A"/>
    <w:pPr>
      <w:spacing w:after="160" w:line="259" w:lineRule="auto"/>
    </w:pPr>
  </w:style>
  <w:style w:type="paragraph" w:customStyle="1" w:styleId="E79B286890F640EC94138913F894BF4D">
    <w:name w:val="E79B286890F640EC94138913F894BF4D"/>
    <w:rsid w:val="0045616A"/>
    <w:pPr>
      <w:spacing w:after="160" w:line="259" w:lineRule="auto"/>
    </w:pPr>
  </w:style>
  <w:style w:type="paragraph" w:customStyle="1" w:styleId="BFAB3C32885642599E1866EEA2402E67">
    <w:name w:val="BFAB3C32885642599E1866EEA2402E67"/>
    <w:rsid w:val="0045616A"/>
    <w:pPr>
      <w:spacing w:after="160" w:line="259" w:lineRule="auto"/>
    </w:pPr>
  </w:style>
  <w:style w:type="paragraph" w:customStyle="1" w:styleId="7E273508E8124FB0B58CF8A99E841DA7">
    <w:name w:val="7E273508E8124FB0B58CF8A99E841DA7"/>
    <w:rsid w:val="0045616A"/>
    <w:pPr>
      <w:spacing w:after="160" w:line="259" w:lineRule="auto"/>
    </w:pPr>
  </w:style>
  <w:style w:type="paragraph" w:customStyle="1" w:styleId="57D16857DBCC44F393E9B7A66271976B">
    <w:name w:val="57D16857DBCC44F393E9B7A66271976B"/>
    <w:rsid w:val="0045616A"/>
    <w:pPr>
      <w:spacing w:after="160" w:line="259" w:lineRule="auto"/>
    </w:pPr>
  </w:style>
  <w:style w:type="paragraph" w:customStyle="1" w:styleId="FF4F394DE89343CC9919D94782344142">
    <w:name w:val="FF4F394DE89343CC9919D94782344142"/>
    <w:rsid w:val="0045616A"/>
    <w:pPr>
      <w:spacing w:after="160" w:line="259" w:lineRule="auto"/>
    </w:pPr>
  </w:style>
  <w:style w:type="paragraph" w:customStyle="1" w:styleId="5D596B0CD8F64CCEB485122133A9603B">
    <w:name w:val="5D596B0CD8F64CCEB485122133A9603B"/>
    <w:rsid w:val="0045616A"/>
    <w:pPr>
      <w:spacing w:after="160" w:line="259" w:lineRule="auto"/>
    </w:pPr>
  </w:style>
  <w:style w:type="paragraph" w:customStyle="1" w:styleId="4C7AF14BB28B4DF8AAAF197C8032BABA">
    <w:name w:val="4C7AF14BB28B4DF8AAAF197C8032BABA"/>
    <w:rsid w:val="0045616A"/>
    <w:pPr>
      <w:spacing w:after="160" w:line="259" w:lineRule="auto"/>
    </w:pPr>
  </w:style>
  <w:style w:type="paragraph" w:customStyle="1" w:styleId="A96CEF2E685A4C3481349239C255D393">
    <w:name w:val="A96CEF2E685A4C3481349239C255D393"/>
    <w:rsid w:val="0045616A"/>
    <w:pPr>
      <w:spacing w:after="160" w:line="259" w:lineRule="auto"/>
    </w:pPr>
  </w:style>
  <w:style w:type="paragraph" w:customStyle="1" w:styleId="1D04114E416F4020B9B67FD33EE04610">
    <w:name w:val="1D04114E416F4020B9B67FD33EE04610"/>
    <w:rsid w:val="0045616A"/>
    <w:pPr>
      <w:spacing w:after="160" w:line="259" w:lineRule="auto"/>
    </w:pPr>
  </w:style>
  <w:style w:type="paragraph" w:customStyle="1" w:styleId="2B552E984AF146009CAADBE446306B9E">
    <w:name w:val="2B552E984AF146009CAADBE446306B9E"/>
    <w:rsid w:val="0045616A"/>
    <w:pPr>
      <w:spacing w:after="160" w:line="259" w:lineRule="auto"/>
    </w:pPr>
  </w:style>
  <w:style w:type="paragraph" w:customStyle="1" w:styleId="791ACCA82D7A4F7DA9BFF3B7726F4DB9">
    <w:name w:val="791ACCA82D7A4F7DA9BFF3B7726F4DB9"/>
    <w:rsid w:val="0045616A"/>
    <w:pPr>
      <w:spacing w:after="160" w:line="259" w:lineRule="auto"/>
    </w:pPr>
  </w:style>
  <w:style w:type="paragraph" w:customStyle="1" w:styleId="D4B46C2140BF46C48533A24260ECC1FD">
    <w:name w:val="D4B46C2140BF46C48533A24260ECC1FD"/>
    <w:rsid w:val="0045616A"/>
    <w:pPr>
      <w:spacing w:after="160" w:line="259" w:lineRule="auto"/>
    </w:pPr>
  </w:style>
  <w:style w:type="paragraph" w:customStyle="1" w:styleId="03E957FB683A4CFEAFEF7C768915CB87">
    <w:name w:val="03E957FB683A4CFEAFEF7C768915CB87"/>
    <w:rsid w:val="0045616A"/>
    <w:pPr>
      <w:spacing w:after="160" w:line="259" w:lineRule="auto"/>
    </w:pPr>
  </w:style>
  <w:style w:type="paragraph" w:customStyle="1" w:styleId="C418CBA5518F40B78244BB5DE3FEDFD9">
    <w:name w:val="C418CBA5518F40B78244BB5DE3FEDFD9"/>
    <w:rsid w:val="0045616A"/>
    <w:pPr>
      <w:spacing w:after="160" w:line="259" w:lineRule="auto"/>
    </w:pPr>
  </w:style>
  <w:style w:type="paragraph" w:customStyle="1" w:styleId="A74E62048A2247B5A48E725E8FF26004">
    <w:name w:val="A74E62048A2247B5A48E725E8FF26004"/>
    <w:rsid w:val="0045616A"/>
    <w:pPr>
      <w:spacing w:after="160" w:line="259" w:lineRule="auto"/>
    </w:pPr>
  </w:style>
  <w:style w:type="paragraph" w:customStyle="1" w:styleId="D21CCD5097DF48D08BC0700EDED47481">
    <w:name w:val="D21CCD5097DF48D08BC0700EDED47481"/>
    <w:rsid w:val="0045616A"/>
    <w:pPr>
      <w:spacing w:after="160" w:line="259" w:lineRule="auto"/>
    </w:pPr>
  </w:style>
  <w:style w:type="paragraph" w:customStyle="1" w:styleId="CF048312E1E042E48464A744A8BE5576">
    <w:name w:val="CF048312E1E042E48464A744A8BE5576"/>
    <w:rsid w:val="0045616A"/>
    <w:pPr>
      <w:spacing w:after="160" w:line="259" w:lineRule="auto"/>
    </w:pPr>
  </w:style>
  <w:style w:type="paragraph" w:customStyle="1" w:styleId="9F985C7A28354A5893E8445F5AC278EA">
    <w:name w:val="9F985C7A28354A5893E8445F5AC278EA"/>
    <w:rsid w:val="0045616A"/>
    <w:pPr>
      <w:spacing w:after="160" w:line="259" w:lineRule="auto"/>
    </w:pPr>
  </w:style>
  <w:style w:type="paragraph" w:customStyle="1" w:styleId="D5C29BF80E9B4F6B95964022C7FCB11C">
    <w:name w:val="D5C29BF80E9B4F6B95964022C7FCB11C"/>
    <w:rsid w:val="0045616A"/>
    <w:pPr>
      <w:spacing w:after="160" w:line="259" w:lineRule="auto"/>
    </w:pPr>
  </w:style>
  <w:style w:type="paragraph" w:customStyle="1" w:styleId="BD20E0EAB91F4BC88B6149589E6D139D">
    <w:name w:val="BD20E0EAB91F4BC88B6149589E6D139D"/>
    <w:rsid w:val="0045616A"/>
    <w:pPr>
      <w:spacing w:after="160" w:line="259" w:lineRule="auto"/>
    </w:pPr>
  </w:style>
  <w:style w:type="paragraph" w:customStyle="1" w:styleId="00FAC60874B84C9EB04AE4422C0903AC">
    <w:name w:val="00FAC60874B84C9EB04AE4422C0903AC"/>
    <w:rsid w:val="0045616A"/>
    <w:pPr>
      <w:spacing w:after="160" w:line="259" w:lineRule="auto"/>
    </w:pPr>
  </w:style>
  <w:style w:type="paragraph" w:customStyle="1" w:styleId="741B110E498441B1BDCB205FB56098B1">
    <w:name w:val="741B110E498441B1BDCB205FB56098B1"/>
    <w:rsid w:val="0045616A"/>
    <w:pPr>
      <w:spacing w:after="160" w:line="259" w:lineRule="auto"/>
    </w:pPr>
  </w:style>
  <w:style w:type="paragraph" w:customStyle="1" w:styleId="D24F969CC5F741708AD60A08866A1B1C">
    <w:name w:val="D24F969CC5F741708AD60A08866A1B1C"/>
    <w:rsid w:val="0045616A"/>
    <w:pPr>
      <w:spacing w:after="160" w:line="259" w:lineRule="auto"/>
    </w:pPr>
  </w:style>
  <w:style w:type="paragraph" w:customStyle="1" w:styleId="E0652AD5C4E544B38DF366988934237B">
    <w:name w:val="E0652AD5C4E544B38DF366988934237B"/>
    <w:rsid w:val="0045616A"/>
    <w:pPr>
      <w:spacing w:after="160" w:line="259" w:lineRule="auto"/>
    </w:pPr>
  </w:style>
  <w:style w:type="paragraph" w:customStyle="1" w:styleId="0FEC6AA603D749FF9B041A7E9A79E20B">
    <w:name w:val="0FEC6AA603D749FF9B041A7E9A79E20B"/>
    <w:rsid w:val="0045616A"/>
    <w:pPr>
      <w:spacing w:after="160" w:line="259" w:lineRule="auto"/>
    </w:pPr>
  </w:style>
  <w:style w:type="paragraph" w:customStyle="1" w:styleId="DF01440BD84748D68C550C0E2228A282">
    <w:name w:val="DF01440BD84748D68C550C0E2228A282"/>
    <w:rsid w:val="0045616A"/>
    <w:pPr>
      <w:spacing w:after="160" w:line="259" w:lineRule="auto"/>
    </w:pPr>
  </w:style>
  <w:style w:type="paragraph" w:customStyle="1" w:styleId="09851194777E4933836C900B262F5FC1">
    <w:name w:val="09851194777E4933836C900B262F5FC1"/>
    <w:rsid w:val="0045616A"/>
    <w:pPr>
      <w:spacing w:after="160" w:line="259" w:lineRule="auto"/>
    </w:pPr>
  </w:style>
  <w:style w:type="paragraph" w:customStyle="1" w:styleId="A46E75B6DFB54EC4811A0EC301FE7811">
    <w:name w:val="A46E75B6DFB54EC4811A0EC301FE7811"/>
    <w:rsid w:val="0045616A"/>
    <w:pPr>
      <w:spacing w:after="160" w:line="259" w:lineRule="auto"/>
    </w:pPr>
  </w:style>
  <w:style w:type="paragraph" w:customStyle="1" w:styleId="0AFCA390748A45C4965BE80AD9D49FF6">
    <w:name w:val="0AFCA390748A45C4965BE80AD9D49FF6"/>
    <w:rsid w:val="0045616A"/>
    <w:pPr>
      <w:spacing w:after="160" w:line="259" w:lineRule="auto"/>
    </w:pPr>
  </w:style>
  <w:style w:type="paragraph" w:customStyle="1" w:styleId="4638F95DD2914FFFBBBCBF6888120CFF">
    <w:name w:val="4638F95DD2914FFFBBBCBF6888120CFF"/>
    <w:rsid w:val="0045616A"/>
    <w:pPr>
      <w:spacing w:after="160" w:line="259" w:lineRule="auto"/>
    </w:pPr>
  </w:style>
  <w:style w:type="paragraph" w:customStyle="1" w:styleId="046ECF06EE1447EA99032246C9758FCB">
    <w:name w:val="046ECF06EE1447EA99032246C9758FCB"/>
    <w:rsid w:val="0045616A"/>
    <w:pPr>
      <w:spacing w:after="160" w:line="259" w:lineRule="auto"/>
    </w:pPr>
  </w:style>
  <w:style w:type="paragraph" w:customStyle="1" w:styleId="8F1FF0A885834DCCBB24FA9FB09453E1">
    <w:name w:val="8F1FF0A885834DCCBB24FA9FB09453E1"/>
    <w:rsid w:val="0045616A"/>
    <w:pPr>
      <w:spacing w:after="160" w:line="259" w:lineRule="auto"/>
    </w:pPr>
  </w:style>
  <w:style w:type="paragraph" w:customStyle="1" w:styleId="4A9A623F2A5A45A0AECD992EB8AE081E">
    <w:name w:val="4A9A623F2A5A45A0AECD992EB8AE081E"/>
    <w:rsid w:val="0045616A"/>
    <w:pPr>
      <w:spacing w:after="160" w:line="259" w:lineRule="auto"/>
    </w:pPr>
  </w:style>
  <w:style w:type="paragraph" w:customStyle="1" w:styleId="487F101B116442E089C9292A08DA512C">
    <w:name w:val="487F101B116442E089C9292A08DA512C"/>
    <w:rsid w:val="0045616A"/>
    <w:pPr>
      <w:spacing w:after="160" w:line="259" w:lineRule="auto"/>
    </w:pPr>
  </w:style>
  <w:style w:type="paragraph" w:customStyle="1" w:styleId="06B949A3EDFF43A381F8E374C0DCF76A">
    <w:name w:val="06B949A3EDFF43A381F8E374C0DCF76A"/>
    <w:rsid w:val="0045616A"/>
    <w:pPr>
      <w:spacing w:after="160" w:line="259" w:lineRule="auto"/>
    </w:pPr>
  </w:style>
  <w:style w:type="paragraph" w:customStyle="1" w:styleId="C2D18BC936AA44C880BD9DED379248E3">
    <w:name w:val="C2D18BC936AA44C880BD9DED379248E3"/>
    <w:rsid w:val="0045616A"/>
    <w:pPr>
      <w:spacing w:after="160" w:line="259" w:lineRule="auto"/>
    </w:pPr>
  </w:style>
  <w:style w:type="paragraph" w:customStyle="1" w:styleId="D51947D2EB9D4A6DAB444DC1FADED112">
    <w:name w:val="D51947D2EB9D4A6DAB444DC1FADED112"/>
    <w:rsid w:val="005051D0"/>
    <w:pPr>
      <w:spacing w:after="160" w:line="259" w:lineRule="auto"/>
    </w:pPr>
  </w:style>
  <w:style w:type="paragraph" w:customStyle="1" w:styleId="BBBD3C258C48455980AC721C62616450">
    <w:name w:val="BBBD3C258C48455980AC721C62616450"/>
    <w:rsid w:val="005051D0"/>
    <w:pPr>
      <w:spacing w:after="160" w:line="259" w:lineRule="auto"/>
    </w:pPr>
  </w:style>
  <w:style w:type="paragraph" w:customStyle="1" w:styleId="3C0186F014C545FEADF69A5080025525">
    <w:name w:val="3C0186F014C545FEADF69A5080025525"/>
    <w:rsid w:val="005051D0"/>
    <w:pPr>
      <w:spacing w:after="160" w:line="259" w:lineRule="auto"/>
    </w:pPr>
  </w:style>
  <w:style w:type="paragraph" w:customStyle="1" w:styleId="B03F2EF5D4DC494096311DFE1CDD0E41">
    <w:name w:val="B03F2EF5D4DC494096311DFE1CDD0E41"/>
    <w:rsid w:val="005051D0"/>
    <w:pPr>
      <w:spacing w:after="160" w:line="259" w:lineRule="auto"/>
    </w:pPr>
  </w:style>
  <w:style w:type="paragraph" w:customStyle="1" w:styleId="23D325CE6661410B96B49E04ED8EEDBC">
    <w:name w:val="23D325CE6661410B96B49E04ED8EEDBC"/>
    <w:rsid w:val="005051D0"/>
    <w:pPr>
      <w:spacing w:after="160" w:line="259" w:lineRule="auto"/>
    </w:pPr>
  </w:style>
  <w:style w:type="paragraph" w:customStyle="1" w:styleId="1325DCDD6B814E22ACC973189010B53D">
    <w:name w:val="1325DCDD6B814E22ACC973189010B53D"/>
    <w:rsid w:val="005051D0"/>
    <w:pPr>
      <w:spacing w:after="160" w:line="259" w:lineRule="auto"/>
    </w:pPr>
  </w:style>
  <w:style w:type="paragraph" w:customStyle="1" w:styleId="BDD7415DFA1B46AA98EDB49C95520B2D">
    <w:name w:val="BDD7415DFA1B46AA98EDB49C95520B2D"/>
    <w:rsid w:val="005051D0"/>
    <w:pPr>
      <w:spacing w:after="160" w:line="259" w:lineRule="auto"/>
    </w:pPr>
  </w:style>
  <w:style w:type="paragraph" w:customStyle="1" w:styleId="36735322957C414FB339D70800FF7184">
    <w:name w:val="36735322957C414FB339D70800FF7184"/>
    <w:rsid w:val="005051D0"/>
    <w:pPr>
      <w:spacing w:after="160" w:line="259" w:lineRule="auto"/>
    </w:pPr>
  </w:style>
  <w:style w:type="paragraph" w:customStyle="1" w:styleId="CAA23380611D4084961AB37377513534">
    <w:name w:val="CAA23380611D4084961AB37377513534"/>
    <w:rsid w:val="005051D0"/>
    <w:pPr>
      <w:spacing w:after="160" w:line="259" w:lineRule="auto"/>
    </w:pPr>
  </w:style>
  <w:style w:type="paragraph" w:customStyle="1" w:styleId="E800D503C52C483AA81C25602BD2BDBD">
    <w:name w:val="E800D503C52C483AA81C25602BD2BDBD"/>
    <w:rsid w:val="005051D0"/>
    <w:pPr>
      <w:spacing w:after="160" w:line="259" w:lineRule="auto"/>
    </w:pPr>
  </w:style>
  <w:style w:type="paragraph" w:customStyle="1" w:styleId="9744095F01B749D5AFB7169B260A07FF">
    <w:name w:val="9744095F01B749D5AFB7169B260A07FF"/>
    <w:rsid w:val="005051D0"/>
    <w:pPr>
      <w:spacing w:after="160" w:line="259" w:lineRule="auto"/>
    </w:pPr>
  </w:style>
  <w:style w:type="paragraph" w:customStyle="1" w:styleId="258441F19E0E486D911AC5FBA4F0C77D">
    <w:name w:val="258441F19E0E486D911AC5FBA4F0C77D"/>
    <w:rsid w:val="005051D0"/>
    <w:pPr>
      <w:spacing w:after="160" w:line="259" w:lineRule="auto"/>
    </w:pPr>
  </w:style>
  <w:style w:type="paragraph" w:customStyle="1" w:styleId="53009515F3874F31A885DFDED3776E8F">
    <w:name w:val="53009515F3874F31A885DFDED3776E8F"/>
    <w:rsid w:val="005051D0"/>
    <w:pPr>
      <w:spacing w:after="160" w:line="259" w:lineRule="auto"/>
    </w:pPr>
  </w:style>
  <w:style w:type="paragraph" w:customStyle="1" w:styleId="7F4F51092C6F41708D4AF9384864ED55">
    <w:name w:val="7F4F51092C6F41708D4AF9384864ED55"/>
    <w:rsid w:val="005051D0"/>
    <w:pPr>
      <w:spacing w:after="160" w:line="259" w:lineRule="auto"/>
    </w:pPr>
  </w:style>
  <w:style w:type="paragraph" w:customStyle="1" w:styleId="C038AE81E5664353B69E0E28A37E7540">
    <w:name w:val="C038AE81E5664353B69E0E28A37E7540"/>
    <w:rsid w:val="005051D0"/>
    <w:pPr>
      <w:spacing w:after="160" w:line="259" w:lineRule="auto"/>
    </w:pPr>
  </w:style>
  <w:style w:type="paragraph" w:customStyle="1" w:styleId="F09650C4C3FD491F8F3CF255724995D0">
    <w:name w:val="F09650C4C3FD491F8F3CF255724995D0"/>
    <w:rsid w:val="005051D0"/>
    <w:pPr>
      <w:spacing w:after="160" w:line="259" w:lineRule="auto"/>
    </w:pPr>
  </w:style>
  <w:style w:type="paragraph" w:customStyle="1" w:styleId="0BCE11D523F34325AD759AD234444634">
    <w:name w:val="0BCE11D523F34325AD759AD234444634"/>
    <w:rsid w:val="005051D0"/>
    <w:pPr>
      <w:spacing w:after="160" w:line="259" w:lineRule="auto"/>
    </w:pPr>
  </w:style>
  <w:style w:type="paragraph" w:customStyle="1" w:styleId="DA8984486D7F4FE7B4A00BA9F13A8E69">
    <w:name w:val="DA8984486D7F4FE7B4A00BA9F13A8E69"/>
    <w:rsid w:val="005051D0"/>
    <w:pPr>
      <w:spacing w:after="160" w:line="259" w:lineRule="auto"/>
    </w:pPr>
  </w:style>
  <w:style w:type="paragraph" w:customStyle="1" w:styleId="9366239E247C4C85983C13549AF2B096">
    <w:name w:val="9366239E247C4C85983C13549AF2B096"/>
    <w:rsid w:val="005051D0"/>
    <w:pPr>
      <w:spacing w:after="160" w:line="259" w:lineRule="auto"/>
    </w:pPr>
  </w:style>
  <w:style w:type="paragraph" w:customStyle="1" w:styleId="E5F90539DE214F2EB0ABEF310B07652E">
    <w:name w:val="E5F90539DE214F2EB0ABEF310B07652E"/>
    <w:rsid w:val="005051D0"/>
    <w:pPr>
      <w:spacing w:after="160" w:line="259" w:lineRule="auto"/>
    </w:pPr>
  </w:style>
  <w:style w:type="paragraph" w:customStyle="1" w:styleId="332C283F71574C1096CD6D5DDEDB42C0">
    <w:name w:val="332C283F71574C1096CD6D5DDEDB42C0"/>
    <w:rsid w:val="005051D0"/>
    <w:pPr>
      <w:spacing w:after="160" w:line="259" w:lineRule="auto"/>
    </w:pPr>
  </w:style>
  <w:style w:type="paragraph" w:customStyle="1" w:styleId="242CCFB977F9406D931292D59EBBE6A8">
    <w:name w:val="242CCFB977F9406D931292D59EBBE6A8"/>
    <w:rsid w:val="005051D0"/>
    <w:pPr>
      <w:spacing w:after="160" w:line="259" w:lineRule="auto"/>
    </w:pPr>
  </w:style>
  <w:style w:type="paragraph" w:customStyle="1" w:styleId="EB92DA7ED98041BEAC75BD8A0FCBD5BA">
    <w:name w:val="EB92DA7ED98041BEAC75BD8A0FCBD5BA"/>
    <w:rsid w:val="005051D0"/>
    <w:pPr>
      <w:spacing w:after="160" w:line="259" w:lineRule="auto"/>
    </w:pPr>
  </w:style>
  <w:style w:type="paragraph" w:customStyle="1" w:styleId="A93661CC19BB408E99CD1DD0A555E307">
    <w:name w:val="A93661CC19BB408E99CD1DD0A555E307"/>
    <w:rsid w:val="005051D0"/>
    <w:pPr>
      <w:spacing w:after="160" w:line="259" w:lineRule="auto"/>
    </w:pPr>
  </w:style>
  <w:style w:type="paragraph" w:customStyle="1" w:styleId="BF6F466AA0D748389268F717FFC2D9C2">
    <w:name w:val="BF6F466AA0D748389268F717FFC2D9C2"/>
    <w:rsid w:val="005051D0"/>
    <w:pPr>
      <w:spacing w:after="160" w:line="259" w:lineRule="auto"/>
    </w:pPr>
  </w:style>
  <w:style w:type="paragraph" w:customStyle="1" w:styleId="679B1CED67AA4825AEADC215970E724F">
    <w:name w:val="679B1CED67AA4825AEADC215970E724F"/>
    <w:rsid w:val="005051D0"/>
    <w:pPr>
      <w:spacing w:after="160" w:line="259" w:lineRule="auto"/>
    </w:pPr>
  </w:style>
  <w:style w:type="paragraph" w:customStyle="1" w:styleId="9A6FE58DC6EF4E929F651721BB18E9EF">
    <w:name w:val="9A6FE58DC6EF4E929F651721BB18E9EF"/>
    <w:rsid w:val="005051D0"/>
    <w:pPr>
      <w:spacing w:after="160" w:line="259" w:lineRule="auto"/>
    </w:pPr>
  </w:style>
  <w:style w:type="paragraph" w:customStyle="1" w:styleId="CB469850B50646088E372BDB024F1B1D">
    <w:name w:val="CB469850B50646088E372BDB024F1B1D"/>
    <w:rsid w:val="005051D0"/>
    <w:pPr>
      <w:spacing w:after="160" w:line="259" w:lineRule="auto"/>
    </w:pPr>
  </w:style>
  <w:style w:type="paragraph" w:customStyle="1" w:styleId="E4EBD608E6D24C5AA472CDDFA9C58F95">
    <w:name w:val="E4EBD608E6D24C5AA472CDDFA9C58F95"/>
    <w:rsid w:val="005051D0"/>
    <w:pPr>
      <w:spacing w:after="160" w:line="259" w:lineRule="auto"/>
    </w:pPr>
  </w:style>
  <w:style w:type="paragraph" w:customStyle="1" w:styleId="128C0CE84ABB49E38793CE16205B14B0">
    <w:name w:val="128C0CE84ABB49E38793CE16205B14B0"/>
    <w:rsid w:val="005051D0"/>
    <w:pPr>
      <w:spacing w:after="160" w:line="259" w:lineRule="auto"/>
    </w:pPr>
  </w:style>
  <w:style w:type="paragraph" w:customStyle="1" w:styleId="48551F6FA8444C5A8A02F12390D4B61B">
    <w:name w:val="48551F6FA8444C5A8A02F12390D4B61B"/>
    <w:rsid w:val="005051D0"/>
    <w:pPr>
      <w:spacing w:after="160" w:line="259" w:lineRule="auto"/>
    </w:pPr>
  </w:style>
  <w:style w:type="paragraph" w:customStyle="1" w:styleId="C3C76916C4C8409DB9E46810E53E6FEF">
    <w:name w:val="C3C76916C4C8409DB9E46810E53E6FEF"/>
    <w:rsid w:val="005051D0"/>
    <w:pPr>
      <w:spacing w:after="160" w:line="259" w:lineRule="auto"/>
    </w:pPr>
  </w:style>
  <w:style w:type="paragraph" w:customStyle="1" w:styleId="C473838985B942EF9B59AB2F57952B07">
    <w:name w:val="C473838985B942EF9B59AB2F57952B07"/>
    <w:rsid w:val="005051D0"/>
    <w:pPr>
      <w:spacing w:after="160" w:line="259" w:lineRule="auto"/>
    </w:pPr>
  </w:style>
  <w:style w:type="paragraph" w:customStyle="1" w:styleId="FB2A89B858EB436F9E080C72FD25FC69">
    <w:name w:val="FB2A89B858EB436F9E080C72FD25FC69"/>
    <w:rsid w:val="005051D0"/>
    <w:pPr>
      <w:spacing w:after="160" w:line="259" w:lineRule="auto"/>
    </w:pPr>
  </w:style>
  <w:style w:type="paragraph" w:customStyle="1" w:styleId="595C8F07C8984CEF9779E54FA961D779">
    <w:name w:val="595C8F07C8984CEF9779E54FA961D779"/>
    <w:rsid w:val="005051D0"/>
    <w:pPr>
      <w:spacing w:after="160" w:line="259" w:lineRule="auto"/>
    </w:pPr>
  </w:style>
  <w:style w:type="paragraph" w:customStyle="1" w:styleId="96226E72A0BC4426AE69400A04AB92A3">
    <w:name w:val="96226E72A0BC4426AE69400A04AB92A3"/>
    <w:rsid w:val="005051D0"/>
    <w:pPr>
      <w:spacing w:after="160" w:line="259" w:lineRule="auto"/>
    </w:pPr>
  </w:style>
  <w:style w:type="paragraph" w:customStyle="1" w:styleId="90BD6EAC77544A66932BBE4500D73C9E">
    <w:name w:val="90BD6EAC77544A66932BBE4500D73C9E"/>
    <w:rsid w:val="005051D0"/>
    <w:pPr>
      <w:spacing w:after="160" w:line="259" w:lineRule="auto"/>
    </w:pPr>
  </w:style>
  <w:style w:type="paragraph" w:customStyle="1" w:styleId="0D59E19607E646BE803428202B5A0855">
    <w:name w:val="0D59E19607E646BE803428202B5A0855"/>
    <w:rsid w:val="005051D0"/>
    <w:pPr>
      <w:spacing w:after="160" w:line="259" w:lineRule="auto"/>
    </w:pPr>
  </w:style>
  <w:style w:type="paragraph" w:customStyle="1" w:styleId="1F78645127054718B2B251FABCC850F5">
    <w:name w:val="1F78645127054718B2B251FABCC850F5"/>
    <w:rsid w:val="005051D0"/>
    <w:pPr>
      <w:spacing w:after="160" w:line="259" w:lineRule="auto"/>
    </w:pPr>
  </w:style>
  <w:style w:type="paragraph" w:customStyle="1" w:styleId="B683175CBE4141A288F977F062C7E8C5">
    <w:name w:val="B683175CBE4141A288F977F062C7E8C5"/>
    <w:rsid w:val="005051D0"/>
    <w:pPr>
      <w:spacing w:after="160" w:line="259" w:lineRule="auto"/>
    </w:pPr>
  </w:style>
  <w:style w:type="paragraph" w:customStyle="1" w:styleId="EA61BB9340F24996B507526E6D998E8E">
    <w:name w:val="EA61BB9340F24996B507526E6D998E8E"/>
    <w:rsid w:val="005051D0"/>
    <w:pPr>
      <w:spacing w:after="160" w:line="259" w:lineRule="auto"/>
    </w:pPr>
  </w:style>
  <w:style w:type="paragraph" w:customStyle="1" w:styleId="0886A1E023B941E69E42F02CEEAAEFA6">
    <w:name w:val="0886A1E023B941E69E42F02CEEAAEFA6"/>
    <w:rsid w:val="005051D0"/>
    <w:pPr>
      <w:spacing w:after="160" w:line="259" w:lineRule="auto"/>
    </w:pPr>
  </w:style>
  <w:style w:type="paragraph" w:customStyle="1" w:styleId="B1CC9461BEAB4EF680B6B0B803AED74D">
    <w:name w:val="B1CC9461BEAB4EF680B6B0B803AED74D"/>
    <w:rsid w:val="005051D0"/>
    <w:pPr>
      <w:spacing w:after="160" w:line="259" w:lineRule="auto"/>
    </w:pPr>
  </w:style>
  <w:style w:type="paragraph" w:customStyle="1" w:styleId="3E855D798A994C71BBCE5C95AC35DD27">
    <w:name w:val="3E855D798A994C71BBCE5C95AC35DD27"/>
    <w:rsid w:val="005051D0"/>
    <w:pPr>
      <w:spacing w:after="160" w:line="259" w:lineRule="auto"/>
    </w:pPr>
  </w:style>
  <w:style w:type="paragraph" w:customStyle="1" w:styleId="F7BCAA5BBEE3450C86291C03DBC28D53">
    <w:name w:val="F7BCAA5BBEE3450C86291C03DBC28D53"/>
    <w:rsid w:val="005051D0"/>
    <w:pPr>
      <w:spacing w:after="160" w:line="259" w:lineRule="auto"/>
    </w:pPr>
  </w:style>
  <w:style w:type="paragraph" w:customStyle="1" w:styleId="6F086EB7C42345CD840DA5B81E0E611A">
    <w:name w:val="6F086EB7C42345CD840DA5B81E0E611A"/>
    <w:rsid w:val="005051D0"/>
    <w:pPr>
      <w:spacing w:after="160" w:line="259" w:lineRule="auto"/>
    </w:pPr>
  </w:style>
  <w:style w:type="paragraph" w:customStyle="1" w:styleId="041A3413BAAD413E8A9DDE5A91F71C2C">
    <w:name w:val="041A3413BAAD413E8A9DDE5A91F71C2C"/>
    <w:rsid w:val="005051D0"/>
    <w:pPr>
      <w:spacing w:after="160" w:line="259" w:lineRule="auto"/>
    </w:pPr>
  </w:style>
  <w:style w:type="paragraph" w:customStyle="1" w:styleId="5C4459745C9344BBA5D869689ACB2440">
    <w:name w:val="5C4459745C9344BBA5D869689ACB2440"/>
    <w:rsid w:val="005051D0"/>
    <w:pPr>
      <w:spacing w:after="160" w:line="259" w:lineRule="auto"/>
    </w:pPr>
  </w:style>
  <w:style w:type="paragraph" w:customStyle="1" w:styleId="2CF8089C99AC47648CDF91D8366CBE6E">
    <w:name w:val="2CF8089C99AC47648CDF91D8366CBE6E"/>
    <w:rsid w:val="005051D0"/>
    <w:pPr>
      <w:spacing w:after="160" w:line="259" w:lineRule="auto"/>
    </w:pPr>
  </w:style>
  <w:style w:type="paragraph" w:customStyle="1" w:styleId="8CF2F9D6D0DD4AE2AE4A53D034D868B2">
    <w:name w:val="8CF2F9D6D0DD4AE2AE4A53D034D868B2"/>
    <w:rsid w:val="005051D0"/>
    <w:pPr>
      <w:spacing w:after="160" w:line="259" w:lineRule="auto"/>
    </w:pPr>
  </w:style>
  <w:style w:type="paragraph" w:customStyle="1" w:styleId="52F2B3A0B898426CBCFC311E9979B7D3">
    <w:name w:val="52F2B3A0B898426CBCFC311E9979B7D3"/>
    <w:rsid w:val="005051D0"/>
    <w:pPr>
      <w:spacing w:after="160" w:line="259" w:lineRule="auto"/>
    </w:pPr>
  </w:style>
  <w:style w:type="paragraph" w:customStyle="1" w:styleId="C4BCDE310BAA4B9891E25CAC956AE5A3">
    <w:name w:val="C4BCDE310BAA4B9891E25CAC956AE5A3"/>
    <w:rsid w:val="005051D0"/>
    <w:pPr>
      <w:spacing w:after="160" w:line="259" w:lineRule="auto"/>
    </w:pPr>
  </w:style>
  <w:style w:type="paragraph" w:customStyle="1" w:styleId="FFED119AA07B4594B72467D4A0F8900D">
    <w:name w:val="FFED119AA07B4594B72467D4A0F8900D"/>
    <w:rsid w:val="005051D0"/>
    <w:pPr>
      <w:spacing w:after="160" w:line="259" w:lineRule="auto"/>
    </w:pPr>
  </w:style>
  <w:style w:type="paragraph" w:customStyle="1" w:styleId="8A49D45E06734F6A8E460102D0687BCF">
    <w:name w:val="8A49D45E06734F6A8E460102D0687BCF"/>
    <w:rsid w:val="005051D0"/>
    <w:pPr>
      <w:spacing w:after="160" w:line="259" w:lineRule="auto"/>
    </w:pPr>
  </w:style>
  <w:style w:type="paragraph" w:customStyle="1" w:styleId="6FEA80BFF7664CAEA9CA26BBE020A1E5">
    <w:name w:val="6FEA80BFF7664CAEA9CA26BBE020A1E5"/>
    <w:rsid w:val="005051D0"/>
    <w:pPr>
      <w:spacing w:after="160" w:line="259" w:lineRule="auto"/>
    </w:pPr>
  </w:style>
  <w:style w:type="paragraph" w:customStyle="1" w:styleId="1265F7F469514C02AA62054F3DD09237">
    <w:name w:val="1265F7F469514C02AA62054F3DD09237"/>
    <w:rsid w:val="005051D0"/>
    <w:pPr>
      <w:spacing w:after="160" w:line="259" w:lineRule="auto"/>
    </w:pPr>
  </w:style>
  <w:style w:type="paragraph" w:customStyle="1" w:styleId="B47D691ED8724887B0A5B481E660F7F2">
    <w:name w:val="B47D691ED8724887B0A5B481E660F7F2"/>
    <w:rsid w:val="005051D0"/>
    <w:pPr>
      <w:spacing w:after="160" w:line="259" w:lineRule="auto"/>
    </w:pPr>
  </w:style>
  <w:style w:type="paragraph" w:customStyle="1" w:styleId="3B1E77AA3BF544D1A50BF0145A4653BF">
    <w:name w:val="3B1E77AA3BF544D1A50BF0145A4653BF"/>
    <w:rsid w:val="005051D0"/>
    <w:pPr>
      <w:spacing w:after="160" w:line="259" w:lineRule="auto"/>
    </w:pPr>
  </w:style>
  <w:style w:type="paragraph" w:customStyle="1" w:styleId="4FD087A45AE046BEB83C2AF05A22519F">
    <w:name w:val="4FD087A45AE046BEB83C2AF05A22519F"/>
    <w:rsid w:val="005051D0"/>
    <w:pPr>
      <w:spacing w:after="160" w:line="259" w:lineRule="auto"/>
    </w:pPr>
  </w:style>
  <w:style w:type="paragraph" w:customStyle="1" w:styleId="E6CFCB45DA364F0D823216392FA1D925">
    <w:name w:val="E6CFCB45DA364F0D823216392FA1D925"/>
    <w:rsid w:val="005051D0"/>
    <w:pPr>
      <w:spacing w:after="160" w:line="259" w:lineRule="auto"/>
    </w:pPr>
  </w:style>
  <w:style w:type="paragraph" w:customStyle="1" w:styleId="0C26E1DCD32747C79B7B707ABA0E1144">
    <w:name w:val="0C26E1DCD32747C79B7B707ABA0E1144"/>
    <w:rsid w:val="005051D0"/>
    <w:pPr>
      <w:spacing w:after="160" w:line="259" w:lineRule="auto"/>
    </w:pPr>
  </w:style>
  <w:style w:type="paragraph" w:customStyle="1" w:styleId="1B3F8DF1A54E445186576B0683C911B2">
    <w:name w:val="1B3F8DF1A54E445186576B0683C911B2"/>
    <w:rsid w:val="005051D0"/>
    <w:pPr>
      <w:spacing w:after="160" w:line="259" w:lineRule="auto"/>
    </w:pPr>
  </w:style>
  <w:style w:type="paragraph" w:customStyle="1" w:styleId="BCFD16BC1D18415DBA1E31EB28700400">
    <w:name w:val="BCFD16BC1D18415DBA1E31EB28700400"/>
    <w:rsid w:val="005051D0"/>
    <w:pPr>
      <w:spacing w:after="160" w:line="259" w:lineRule="auto"/>
    </w:pPr>
  </w:style>
  <w:style w:type="paragraph" w:customStyle="1" w:styleId="B8D357EE0F04456A8528C53937685488">
    <w:name w:val="B8D357EE0F04456A8528C53937685488"/>
    <w:rsid w:val="005051D0"/>
    <w:pPr>
      <w:spacing w:after="160" w:line="259" w:lineRule="auto"/>
    </w:pPr>
  </w:style>
  <w:style w:type="paragraph" w:customStyle="1" w:styleId="54790CD2F82849AFA11B9CF8EC09F392">
    <w:name w:val="54790CD2F82849AFA11B9CF8EC09F392"/>
    <w:rsid w:val="005051D0"/>
    <w:pPr>
      <w:spacing w:after="160" w:line="259" w:lineRule="auto"/>
    </w:pPr>
  </w:style>
  <w:style w:type="paragraph" w:customStyle="1" w:styleId="1BB9C954752D4E44BFF366808E2D52CF">
    <w:name w:val="1BB9C954752D4E44BFF366808E2D52CF"/>
    <w:rsid w:val="005051D0"/>
    <w:pPr>
      <w:spacing w:after="160" w:line="259" w:lineRule="auto"/>
    </w:pPr>
  </w:style>
  <w:style w:type="paragraph" w:customStyle="1" w:styleId="8E0ACC35C4A447B6887AF6A910B9F6B5">
    <w:name w:val="8E0ACC35C4A447B6887AF6A910B9F6B5"/>
    <w:rsid w:val="005051D0"/>
    <w:pPr>
      <w:spacing w:after="160" w:line="259" w:lineRule="auto"/>
    </w:pPr>
  </w:style>
  <w:style w:type="paragraph" w:customStyle="1" w:styleId="EAEBD82397F44FF2B363411BAC8C7980">
    <w:name w:val="EAEBD82397F44FF2B363411BAC8C7980"/>
    <w:rsid w:val="005051D0"/>
    <w:pPr>
      <w:spacing w:after="160" w:line="259" w:lineRule="auto"/>
    </w:pPr>
  </w:style>
  <w:style w:type="paragraph" w:customStyle="1" w:styleId="C8DD7005B065413F81BAB658E92F5DBE">
    <w:name w:val="C8DD7005B065413F81BAB658E92F5DBE"/>
    <w:rsid w:val="005051D0"/>
    <w:pPr>
      <w:spacing w:after="160" w:line="259" w:lineRule="auto"/>
    </w:pPr>
  </w:style>
  <w:style w:type="paragraph" w:customStyle="1" w:styleId="3EA9081071E84E6C88CB6F57E6FCA316">
    <w:name w:val="3EA9081071E84E6C88CB6F57E6FCA316"/>
    <w:rsid w:val="005051D0"/>
    <w:pPr>
      <w:spacing w:after="160" w:line="259" w:lineRule="auto"/>
    </w:pPr>
  </w:style>
  <w:style w:type="paragraph" w:customStyle="1" w:styleId="1679631FF6444466B89F1D72C8EDEE8C">
    <w:name w:val="1679631FF6444466B89F1D72C8EDEE8C"/>
    <w:rsid w:val="005051D0"/>
    <w:pPr>
      <w:spacing w:after="160" w:line="259" w:lineRule="auto"/>
    </w:pPr>
  </w:style>
  <w:style w:type="paragraph" w:customStyle="1" w:styleId="CC260B2BF51441C0B1CE3FAC9E01363C">
    <w:name w:val="CC260B2BF51441C0B1CE3FAC9E01363C"/>
    <w:rsid w:val="005051D0"/>
    <w:pPr>
      <w:spacing w:after="160" w:line="259" w:lineRule="auto"/>
    </w:pPr>
  </w:style>
  <w:style w:type="paragraph" w:customStyle="1" w:styleId="7EABF7658AC547A68F9466DC1A482893">
    <w:name w:val="7EABF7658AC547A68F9466DC1A482893"/>
    <w:rsid w:val="005051D0"/>
    <w:pPr>
      <w:spacing w:after="160" w:line="259" w:lineRule="auto"/>
    </w:pPr>
  </w:style>
  <w:style w:type="paragraph" w:customStyle="1" w:styleId="C3B2F64263594D73B07F1466C2989B4E">
    <w:name w:val="C3B2F64263594D73B07F1466C2989B4E"/>
    <w:rsid w:val="005051D0"/>
    <w:pPr>
      <w:spacing w:after="160" w:line="259" w:lineRule="auto"/>
    </w:pPr>
  </w:style>
  <w:style w:type="paragraph" w:customStyle="1" w:styleId="BCBD27F9E6C74FAD96AED7F5A0F59141">
    <w:name w:val="BCBD27F9E6C74FAD96AED7F5A0F59141"/>
    <w:rsid w:val="005051D0"/>
    <w:pPr>
      <w:spacing w:after="160" w:line="259" w:lineRule="auto"/>
    </w:pPr>
  </w:style>
  <w:style w:type="paragraph" w:customStyle="1" w:styleId="559E589C560E4506B994289BCD193E34">
    <w:name w:val="559E589C560E4506B994289BCD193E34"/>
    <w:rsid w:val="005051D0"/>
    <w:pPr>
      <w:spacing w:after="160" w:line="259" w:lineRule="auto"/>
    </w:pPr>
  </w:style>
  <w:style w:type="paragraph" w:customStyle="1" w:styleId="50648D2B9810454B9FE0F226D37DF20B">
    <w:name w:val="50648D2B9810454B9FE0F226D37DF20B"/>
    <w:rsid w:val="005051D0"/>
    <w:pPr>
      <w:spacing w:after="160" w:line="259" w:lineRule="auto"/>
    </w:pPr>
  </w:style>
  <w:style w:type="paragraph" w:customStyle="1" w:styleId="34E70BA395CF41BE8BC582FE38FB41A1">
    <w:name w:val="34E70BA395CF41BE8BC582FE38FB41A1"/>
    <w:rsid w:val="005051D0"/>
    <w:pPr>
      <w:spacing w:after="160" w:line="259" w:lineRule="auto"/>
    </w:pPr>
  </w:style>
  <w:style w:type="paragraph" w:customStyle="1" w:styleId="1F7F8E4E3A734D5FA859F36128D1FFC9">
    <w:name w:val="1F7F8E4E3A734D5FA859F36128D1FFC9"/>
    <w:rsid w:val="005051D0"/>
    <w:pPr>
      <w:spacing w:after="160" w:line="259" w:lineRule="auto"/>
    </w:pPr>
  </w:style>
  <w:style w:type="paragraph" w:customStyle="1" w:styleId="EA1505FF14DB4D2AB5FEA47874D99DD3">
    <w:name w:val="EA1505FF14DB4D2AB5FEA47874D99DD3"/>
    <w:rsid w:val="005051D0"/>
    <w:pPr>
      <w:spacing w:after="160" w:line="259" w:lineRule="auto"/>
    </w:pPr>
  </w:style>
  <w:style w:type="paragraph" w:customStyle="1" w:styleId="C8374A179B824502B1EC583A8DE27DA5">
    <w:name w:val="C8374A179B824502B1EC583A8DE27DA5"/>
    <w:rsid w:val="005051D0"/>
    <w:pPr>
      <w:spacing w:after="160" w:line="259" w:lineRule="auto"/>
    </w:pPr>
  </w:style>
  <w:style w:type="paragraph" w:customStyle="1" w:styleId="B3DD2BD4AAC548A5805440779FB914E9">
    <w:name w:val="B3DD2BD4AAC548A5805440779FB914E9"/>
    <w:rsid w:val="005051D0"/>
    <w:pPr>
      <w:spacing w:after="160" w:line="259" w:lineRule="auto"/>
    </w:pPr>
  </w:style>
  <w:style w:type="paragraph" w:customStyle="1" w:styleId="7E3CBF301B2248BBA6F6F2336311E1E2">
    <w:name w:val="7E3CBF301B2248BBA6F6F2336311E1E2"/>
    <w:rsid w:val="005051D0"/>
    <w:pPr>
      <w:spacing w:after="160" w:line="259" w:lineRule="auto"/>
    </w:pPr>
  </w:style>
  <w:style w:type="paragraph" w:customStyle="1" w:styleId="B5425C9BE640430992F05AB9E419919F">
    <w:name w:val="B5425C9BE640430992F05AB9E419919F"/>
    <w:rsid w:val="005051D0"/>
    <w:pPr>
      <w:spacing w:after="160" w:line="259" w:lineRule="auto"/>
    </w:pPr>
  </w:style>
  <w:style w:type="paragraph" w:customStyle="1" w:styleId="481B33056FCB4359BADAAF7CE2A3FABE">
    <w:name w:val="481B33056FCB4359BADAAF7CE2A3FABE"/>
    <w:rsid w:val="005051D0"/>
    <w:pPr>
      <w:spacing w:after="160" w:line="259" w:lineRule="auto"/>
    </w:pPr>
  </w:style>
  <w:style w:type="paragraph" w:customStyle="1" w:styleId="6979ECDB24EA4652B3B0C18140D71B1B">
    <w:name w:val="6979ECDB24EA4652B3B0C18140D71B1B"/>
    <w:rsid w:val="005051D0"/>
    <w:pPr>
      <w:spacing w:after="160" w:line="259" w:lineRule="auto"/>
    </w:pPr>
  </w:style>
  <w:style w:type="paragraph" w:customStyle="1" w:styleId="3C863784180A4325A44E479E4A470B03">
    <w:name w:val="3C863784180A4325A44E479E4A470B03"/>
    <w:rsid w:val="005051D0"/>
    <w:pPr>
      <w:spacing w:after="160" w:line="259" w:lineRule="auto"/>
    </w:pPr>
  </w:style>
  <w:style w:type="paragraph" w:customStyle="1" w:styleId="7B9619970A9E4BD3A31B1A357E94E16E">
    <w:name w:val="7B9619970A9E4BD3A31B1A357E94E16E"/>
    <w:rsid w:val="005051D0"/>
    <w:pPr>
      <w:spacing w:after="160" w:line="259" w:lineRule="auto"/>
    </w:pPr>
  </w:style>
  <w:style w:type="paragraph" w:customStyle="1" w:styleId="7211CA8FDDB84821AF0B2FA0B3A94B74">
    <w:name w:val="7211CA8FDDB84821AF0B2FA0B3A94B74"/>
    <w:rsid w:val="005051D0"/>
    <w:pPr>
      <w:spacing w:after="160" w:line="259" w:lineRule="auto"/>
    </w:pPr>
  </w:style>
  <w:style w:type="paragraph" w:customStyle="1" w:styleId="18B08D96E0004F52B6F8F89442D51E17">
    <w:name w:val="18B08D96E0004F52B6F8F89442D51E17"/>
    <w:rsid w:val="005051D0"/>
    <w:pPr>
      <w:spacing w:after="160" w:line="259" w:lineRule="auto"/>
    </w:pPr>
  </w:style>
  <w:style w:type="paragraph" w:customStyle="1" w:styleId="099D80A0F2DD482AB2521DACE16D55F2">
    <w:name w:val="099D80A0F2DD482AB2521DACE16D55F2"/>
    <w:rsid w:val="005051D0"/>
    <w:pPr>
      <w:spacing w:after="160" w:line="259" w:lineRule="auto"/>
    </w:pPr>
  </w:style>
  <w:style w:type="paragraph" w:customStyle="1" w:styleId="F4E440D831F545AF87CE2FA6A4E60CF8">
    <w:name w:val="F4E440D831F545AF87CE2FA6A4E60CF8"/>
    <w:rsid w:val="005051D0"/>
    <w:pPr>
      <w:spacing w:after="160" w:line="259" w:lineRule="auto"/>
    </w:pPr>
  </w:style>
  <w:style w:type="paragraph" w:customStyle="1" w:styleId="3BE0527C181F4EAFB8EB3C73EF54D070">
    <w:name w:val="3BE0527C181F4EAFB8EB3C73EF54D070"/>
    <w:rsid w:val="005051D0"/>
    <w:pPr>
      <w:spacing w:after="160" w:line="259" w:lineRule="auto"/>
    </w:pPr>
  </w:style>
  <w:style w:type="paragraph" w:customStyle="1" w:styleId="A6D8C73065F943698592901AD9357438">
    <w:name w:val="A6D8C73065F943698592901AD9357438"/>
    <w:rsid w:val="005051D0"/>
    <w:pPr>
      <w:spacing w:after="160" w:line="259" w:lineRule="auto"/>
    </w:pPr>
  </w:style>
  <w:style w:type="paragraph" w:customStyle="1" w:styleId="557A7712D19F4F4B8AC8D9627DCA357C">
    <w:name w:val="557A7712D19F4F4B8AC8D9627DCA357C"/>
    <w:rsid w:val="005051D0"/>
    <w:pPr>
      <w:spacing w:after="160" w:line="259" w:lineRule="auto"/>
    </w:pPr>
  </w:style>
  <w:style w:type="paragraph" w:customStyle="1" w:styleId="0964B7A150C84DD1A8609ED5FFFDA150">
    <w:name w:val="0964B7A150C84DD1A8609ED5FFFDA150"/>
    <w:rsid w:val="005051D0"/>
    <w:pPr>
      <w:spacing w:after="160" w:line="259" w:lineRule="auto"/>
    </w:pPr>
  </w:style>
  <w:style w:type="paragraph" w:customStyle="1" w:styleId="5A78E11CAD4E46049EF9748BD2C793D7">
    <w:name w:val="5A78E11CAD4E46049EF9748BD2C793D7"/>
    <w:rsid w:val="005051D0"/>
    <w:pPr>
      <w:spacing w:after="160" w:line="259" w:lineRule="auto"/>
    </w:pPr>
  </w:style>
  <w:style w:type="paragraph" w:customStyle="1" w:styleId="B5F730FC5E3D4BBC85FBFC7A7DC09B79">
    <w:name w:val="B5F730FC5E3D4BBC85FBFC7A7DC09B79"/>
    <w:rsid w:val="005051D0"/>
    <w:pPr>
      <w:spacing w:after="160" w:line="259" w:lineRule="auto"/>
    </w:pPr>
  </w:style>
  <w:style w:type="paragraph" w:customStyle="1" w:styleId="9BBE766E34824E54A4C17664F3539AFD">
    <w:name w:val="9BBE766E34824E54A4C17664F3539AFD"/>
    <w:rsid w:val="005051D0"/>
    <w:pPr>
      <w:spacing w:after="160" w:line="259" w:lineRule="auto"/>
    </w:pPr>
  </w:style>
  <w:style w:type="paragraph" w:customStyle="1" w:styleId="5237F8959E37450CA2B13956997FC791">
    <w:name w:val="5237F8959E37450CA2B13956997FC791"/>
    <w:rsid w:val="005051D0"/>
    <w:pPr>
      <w:spacing w:after="160" w:line="259" w:lineRule="auto"/>
    </w:pPr>
  </w:style>
  <w:style w:type="paragraph" w:customStyle="1" w:styleId="09E6C705547C4182893B25B4EEC7D091">
    <w:name w:val="09E6C705547C4182893B25B4EEC7D091"/>
    <w:rsid w:val="005051D0"/>
    <w:pPr>
      <w:spacing w:after="160" w:line="259" w:lineRule="auto"/>
    </w:pPr>
  </w:style>
  <w:style w:type="paragraph" w:customStyle="1" w:styleId="B96A8A772F0B4B13A923761965BA770F">
    <w:name w:val="B96A8A772F0B4B13A923761965BA770F"/>
    <w:rsid w:val="005051D0"/>
    <w:pPr>
      <w:spacing w:after="160" w:line="259" w:lineRule="auto"/>
    </w:pPr>
  </w:style>
  <w:style w:type="paragraph" w:customStyle="1" w:styleId="09BE77B00D824B2CA8D51B8A61B5EA1B">
    <w:name w:val="09BE77B00D824B2CA8D51B8A61B5EA1B"/>
    <w:rsid w:val="005051D0"/>
    <w:pPr>
      <w:spacing w:after="160" w:line="259" w:lineRule="auto"/>
    </w:pPr>
  </w:style>
  <w:style w:type="paragraph" w:customStyle="1" w:styleId="3703E33781E544409E84584CEE8D9E1C">
    <w:name w:val="3703E33781E544409E84584CEE8D9E1C"/>
    <w:rsid w:val="005051D0"/>
    <w:pPr>
      <w:spacing w:after="160" w:line="259" w:lineRule="auto"/>
    </w:pPr>
  </w:style>
  <w:style w:type="paragraph" w:customStyle="1" w:styleId="F82A22AE1E354C629CFD96A4C832A37E">
    <w:name w:val="F82A22AE1E354C629CFD96A4C832A37E"/>
    <w:rsid w:val="005051D0"/>
    <w:pPr>
      <w:spacing w:after="160" w:line="259" w:lineRule="auto"/>
    </w:pPr>
  </w:style>
  <w:style w:type="paragraph" w:customStyle="1" w:styleId="1525AE9575D64AB89330F1D134BDC5A8">
    <w:name w:val="1525AE9575D64AB89330F1D134BDC5A8"/>
    <w:rsid w:val="005051D0"/>
    <w:pPr>
      <w:spacing w:after="160" w:line="259" w:lineRule="auto"/>
    </w:pPr>
  </w:style>
  <w:style w:type="paragraph" w:customStyle="1" w:styleId="B411D7EB5DDD40B299598BD432B924E5">
    <w:name w:val="B411D7EB5DDD40B299598BD432B924E5"/>
    <w:rsid w:val="005051D0"/>
    <w:pPr>
      <w:spacing w:after="160" w:line="259" w:lineRule="auto"/>
    </w:pPr>
  </w:style>
  <w:style w:type="paragraph" w:customStyle="1" w:styleId="5FD0C89F65004CB2B60FFA8FDF2C5D5F">
    <w:name w:val="5FD0C89F65004CB2B60FFA8FDF2C5D5F"/>
    <w:rsid w:val="005051D0"/>
    <w:pPr>
      <w:spacing w:after="160" w:line="259" w:lineRule="auto"/>
    </w:pPr>
  </w:style>
  <w:style w:type="paragraph" w:customStyle="1" w:styleId="15E2E62331A4441997042B674D29646C">
    <w:name w:val="15E2E62331A4441997042B674D29646C"/>
    <w:rsid w:val="000B0954"/>
    <w:pPr>
      <w:spacing w:after="160" w:line="259" w:lineRule="auto"/>
    </w:pPr>
  </w:style>
  <w:style w:type="paragraph" w:customStyle="1" w:styleId="5A77F8309DF74B789F4C39CEBF39B6B6">
    <w:name w:val="5A77F8309DF74B789F4C39CEBF39B6B6"/>
    <w:rsid w:val="000B0954"/>
    <w:pPr>
      <w:spacing w:after="160" w:line="259" w:lineRule="auto"/>
    </w:pPr>
  </w:style>
  <w:style w:type="paragraph" w:customStyle="1" w:styleId="300875F2F358444E919842B6B2417469">
    <w:name w:val="300875F2F358444E919842B6B2417469"/>
    <w:rsid w:val="000B0954"/>
    <w:pPr>
      <w:spacing w:after="160" w:line="259" w:lineRule="auto"/>
    </w:pPr>
  </w:style>
  <w:style w:type="paragraph" w:customStyle="1" w:styleId="69D303AD54924653867330B66B922F7A">
    <w:name w:val="69D303AD54924653867330B66B922F7A"/>
    <w:rsid w:val="000B0954"/>
    <w:pPr>
      <w:spacing w:after="160" w:line="259" w:lineRule="auto"/>
    </w:pPr>
  </w:style>
  <w:style w:type="paragraph" w:customStyle="1" w:styleId="27CED86812A042748A0BD0D68F557558">
    <w:name w:val="27CED86812A042748A0BD0D68F557558"/>
    <w:rsid w:val="000B0954"/>
    <w:pPr>
      <w:spacing w:after="160" w:line="259" w:lineRule="auto"/>
    </w:pPr>
  </w:style>
  <w:style w:type="paragraph" w:customStyle="1" w:styleId="A8C037B6D2FE4EFFA185A8B04E639489">
    <w:name w:val="A8C037B6D2FE4EFFA185A8B04E639489"/>
    <w:rsid w:val="000B0954"/>
    <w:pPr>
      <w:spacing w:after="160" w:line="259" w:lineRule="auto"/>
    </w:pPr>
  </w:style>
  <w:style w:type="paragraph" w:customStyle="1" w:styleId="99CA71B5D74F45AD9E6991B4C80EF3EF">
    <w:name w:val="99CA71B5D74F45AD9E6991B4C80EF3EF"/>
    <w:rsid w:val="000B0954"/>
    <w:pPr>
      <w:spacing w:after="160" w:line="259" w:lineRule="auto"/>
    </w:pPr>
  </w:style>
  <w:style w:type="paragraph" w:customStyle="1" w:styleId="0CD72EC88ACB47C097F66AC77708E6DC">
    <w:name w:val="0CD72EC88ACB47C097F66AC77708E6DC"/>
    <w:rsid w:val="000B0954"/>
    <w:pPr>
      <w:spacing w:after="160" w:line="259" w:lineRule="auto"/>
    </w:pPr>
  </w:style>
  <w:style w:type="paragraph" w:customStyle="1" w:styleId="62E379C742E640BF8536E29455854E56">
    <w:name w:val="62E379C742E640BF8536E29455854E56"/>
    <w:rsid w:val="000B0954"/>
    <w:pPr>
      <w:spacing w:after="160" w:line="259" w:lineRule="auto"/>
    </w:pPr>
  </w:style>
  <w:style w:type="paragraph" w:customStyle="1" w:styleId="8E7C7BCB46874B5DBCBB9CF192593334">
    <w:name w:val="8E7C7BCB46874B5DBCBB9CF192593334"/>
    <w:rsid w:val="000B0954"/>
    <w:pPr>
      <w:spacing w:after="160" w:line="259" w:lineRule="auto"/>
    </w:pPr>
  </w:style>
  <w:style w:type="paragraph" w:customStyle="1" w:styleId="058A5EBDA5A844098479FC572D38A87F">
    <w:name w:val="058A5EBDA5A844098479FC572D38A87F"/>
    <w:rsid w:val="000B0954"/>
    <w:pPr>
      <w:spacing w:after="160" w:line="259" w:lineRule="auto"/>
    </w:pPr>
  </w:style>
  <w:style w:type="paragraph" w:customStyle="1" w:styleId="509FA75C60E94DB79E6E683A9FEBE46D">
    <w:name w:val="509FA75C60E94DB79E6E683A9FEBE46D"/>
    <w:rsid w:val="000B0954"/>
    <w:pPr>
      <w:spacing w:after="160" w:line="259" w:lineRule="auto"/>
    </w:pPr>
  </w:style>
  <w:style w:type="paragraph" w:customStyle="1" w:styleId="6305137CAFA949B69C468E0BE2ADE8BD">
    <w:name w:val="6305137CAFA949B69C468E0BE2ADE8BD"/>
    <w:rsid w:val="000B0954"/>
    <w:pPr>
      <w:spacing w:after="160" w:line="259" w:lineRule="auto"/>
    </w:pPr>
  </w:style>
  <w:style w:type="paragraph" w:customStyle="1" w:styleId="53ADA919949C442DB3811047D3983B5F">
    <w:name w:val="53ADA919949C442DB3811047D3983B5F"/>
    <w:rsid w:val="000B0954"/>
    <w:pPr>
      <w:spacing w:after="160" w:line="259" w:lineRule="auto"/>
    </w:pPr>
  </w:style>
  <w:style w:type="paragraph" w:customStyle="1" w:styleId="53EBD4CDEF234E8DAB60558745E68B7C">
    <w:name w:val="53EBD4CDEF234E8DAB60558745E68B7C"/>
    <w:rsid w:val="000B0954"/>
    <w:pPr>
      <w:spacing w:after="160" w:line="259" w:lineRule="auto"/>
    </w:pPr>
  </w:style>
  <w:style w:type="paragraph" w:customStyle="1" w:styleId="DCF2F5DC38134E848E00A1A44EC1CAB3">
    <w:name w:val="DCF2F5DC38134E848E00A1A44EC1CAB3"/>
    <w:rsid w:val="000B0954"/>
    <w:pPr>
      <w:spacing w:after="160" w:line="259" w:lineRule="auto"/>
    </w:pPr>
  </w:style>
  <w:style w:type="paragraph" w:customStyle="1" w:styleId="FF7591D1965147C5A8F8917C157549A5">
    <w:name w:val="FF7591D1965147C5A8F8917C157549A5"/>
    <w:rsid w:val="000B0954"/>
    <w:pPr>
      <w:spacing w:after="160" w:line="259" w:lineRule="auto"/>
    </w:pPr>
  </w:style>
  <w:style w:type="paragraph" w:customStyle="1" w:styleId="69C93E9D435A461EA375BD5BE70C1E30">
    <w:name w:val="69C93E9D435A461EA375BD5BE70C1E30"/>
    <w:rsid w:val="000B0954"/>
    <w:pPr>
      <w:spacing w:after="160" w:line="259" w:lineRule="auto"/>
    </w:pPr>
  </w:style>
  <w:style w:type="paragraph" w:customStyle="1" w:styleId="640008E9F0064FEBB776E094E637281F">
    <w:name w:val="640008E9F0064FEBB776E094E637281F"/>
    <w:rsid w:val="000B0954"/>
    <w:pPr>
      <w:spacing w:after="160" w:line="259" w:lineRule="auto"/>
    </w:pPr>
  </w:style>
  <w:style w:type="paragraph" w:customStyle="1" w:styleId="183C7024864147F9A308EAE08610C954">
    <w:name w:val="183C7024864147F9A308EAE08610C954"/>
    <w:rsid w:val="000B0954"/>
    <w:pPr>
      <w:spacing w:after="160" w:line="259" w:lineRule="auto"/>
    </w:pPr>
  </w:style>
  <w:style w:type="paragraph" w:customStyle="1" w:styleId="4A089775487C42DD99611E6B57F9A36C">
    <w:name w:val="4A089775487C42DD99611E6B57F9A36C"/>
    <w:rsid w:val="000B0954"/>
    <w:pPr>
      <w:spacing w:after="160" w:line="259" w:lineRule="auto"/>
    </w:pPr>
  </w:style>
  <w:style w:type="paragraph" w:customStyle="1" w:styleId="A81DD252799F42EBB84ADCD9BA4072F5">
    <w:name w:val="A81DD252799F42EBB84ADCD9BA4072F5"/>
    <w:rsid w:val="000B0954"/>
    <w:pPr>
      <w:spacing w:after="160" w:line="259" w:lineRule="auto"/>
    </w:pPr>
  </w:style>
  <w:style w:type="paragraph" w:customStyle="1" w:styleId="D16F9F2213E642189FD94EE9944EF72C">
    <w:name w:val="D16F9F2213E642189FD94EE9944EF72C"/>
    <w:rsid w:val="000B0954"/>
    <w:pPr>
      <w:spacing w:after="160" w:line="259" w:lineRule="auto"/>
    </w:pPr>
  </w:style>
  <w:style w:type="paragraph" w:customStyle="1" w:styleId="305A896790C94B4FBC81A407D5EC8787">
    <w:name w:val="305A896790C94B4FBC81A407D5EC8787"/>
    <w:rsid w:val="000B0954"/>
    <w:pPr>
      <w:spacing w:after="160" w:line="259" w:lineRule="auto"/>
    </w:pPr>
  </w:style>
  <w:style w:type="paragraph" w:customStyle="1" w:styleId="6C8541C4AE0F4AC2B0A28DA2162C5104">
    <w:name w:val="6C8541C4AE0F4AC2B0A28DA2162C5104"/>
    <w:rsid w:val="000B0954"/>
    <w:pPr>
      <w:spacing w:after="160" w:line="259" w:lineRule="auto"/>
    </w:pPr>
  </w:style>
  <w:style w:type="paragraph" w:customStyle="1" w:styleId="7DA97B15F0DF4025ADAC1755C3F0FE01">
    <w:name w:val="7DA97B15F0DF4025ADAC1755C3F0FE01"/>
    <w:rsid w:val="000B0954"/>
    <w:pPr>
      <w:spacing w:after="160" w:line="259" w:lineRule="auto"/>
    </w:pPr>
  </w:style>
  <w:style w:type="paragraph" w:customStyle="1" w:styleId="A34D9006326D48FD9490697BC374248C">
    <w:name w:val="A34D9006326D48FD9490697BC374248C"/>
    <w:rsid w:val="000B0954"/>
    <w:pPr>
      <w:spacing w:after="160" w:line="259" w:lineRule="auto"/>
    </w:pPr>
  </w:style>
  <w:style w:type="paragraph" w:customStyle="1" w:styleId="B40DF9D2E56F4D4095B83E33236F620B">
    <w:name w:val="B40DF9D2E56F4D4095B83E33236F620B"/>
    <w:rsid w:val="000B0954"/>
    <w:pPr>
      <w:spacing w:after="160" w:line="259" w:lineRule="auto"/>
    </w:pPr>
  </w:style>
  <w:style w:type="paragraph" w:customStyle="1" w:styleId="5711CD02FA774BC8AD67785886BCE91C">
    <w:name w:val="5711CD02FA774BC8AD67785886BCE91C"/>
    <w:rsid w:val="000B0954"/>
    <w:pPr>
      <w:spacing w:after="160" w:line="259" w:lineRule="auto"/>
    </w:pPr>
  </w:style>
  <w:style w:type="paragraph" w:customStyle="1" w:styleId="1E2A0CC1A0CF4F808AB426FF479B9E90">
    <w:name w:val="1E2A0CC1A0CF4F808AB426FF479B9E90"/>
    <w:rsid w:val="000B0954"/>
    <w:pPr>
      <w:spacing w:after="160" w:line="259" w:lineRule="auto"/>
    </w:pPr>
  </w:style>
  <w:style w:type="paragraph" w:customStyle="1" w:styleId="2A2DE76F8F8B4C33B1CE8CBA0BE09A25">
    <w:name w:val="2A2DE76F8F8B4C33B1CE8CBA0BE09A25"/>
    <w:rsid w:val="000B0954"/>
    <w:pPr>
      <w:spacing w:after="160" w:line="259" w:lineRule="auto"/>
    </w:pPr>
  </w:style>
  <w:style w:type="paragraph" w:customStyle="1" w:styleId="48D7296273B84035B06A623F0B745BB7">
    <w:name w:val="48D7296273B84035B06A623F0B745BB7"/>
    <w:rsid w:val="000B0954"/>
    <w:pPr>
      <w:spacing w:after="160" w:line="259" w:lineRule="auto"/>
    </w:pPr>
  </w:style>
  <w:style w:type="paragraph" w:customStyle="1" w:styleId="95A242A59F1E4D3290B1393450098C6E">
    <w:name w:val="95A242A59F1E4D3290B1393450098C6E"/>
    <w:rsid w:val="000B0954"/>
    <w:pPr>
      <w:spacing w:after="160" w:line="259" w:lineRule="auto"/>
    </w:pPr>
  </w:style>
  <w:style w:type="paragraph" w:customStyle="1" w:styleId="97FA47C83F0E4D82B838F62D43F79056">
    <w:name w:val="97FA47C83F0E4D82B838F62D43F79056"/>
    <w:rsid w:val="000B0954"/>
    <w:pPr>
      <w:spacing w:after="160" w:line="259" w:lineRule="auto"/>
    </w:pPr>
  </w:style>
  <w:style w:type="paragraph" w:customStyle="1" w:styleId="5433518749A743B69FF1B36D0B4AD322">
    <w:name w:val="5433518749A743B69FF1B36D0B4AD322"/>
    <w:rsid w:val="000B0954"/>
    <w:pPr>
      <w:spacing w:after="160" w:line="259" w:lineRule="auto"/>
    </w:pPr>
  </w:style>
  <w:style w:type="paragraph" w:customStyle="1" w:styleId="9048E15B37434C77A612D95DFD91AA7F">
    <w:name w:val="9048E15B37434C77A612D95DFD91AA7F"/>
    <w:rsid w:val="000B0954"/>
    <w:pPr>
      <w:spacing w:after="160" w:line="259" w:lineRule="auto"/>
    </w:pPr>
  </w:style>
  <w:style w:type="paragraph" w:customStyle="1" w:styleId="4669F1481B754004B2D8C0C4D207619D">
    <w:name w:val="4669F1481B754004B2D8C0C4D207619D"/>
    <w:rsid w:val="009B1733"/>
    <w:pPr>
      <w:spacing w:after="160" w:line="259" w:lineRule="auto"/>
    </w:pPr>
  </w:style>
  <w:style w:type="paragraph" w:customStyle="1" w:styleId="40F730C9934C40F88BA9E082D80AE0DA">
    <w:name w:val="40F730C9934C40F88BA9E082D80AE0DA"/>
    <w:rsid w:val="009B1733"/>
    <w:pPr>
      <w:spacing w:after="160" w:line="259" w:lineRule="auto"/>
    </w:pPr>
  </w:style>
  <w:style w:type="paragraph" w:customStyle="1" w:styleId="57581AC92FA44E8CAD52FC211EC6022E">
    <w:name w:val="57581AC92FA44E8CAD52FC211EC6022E"/>
    <w:rsid w:val="009B1733"/>
    <w:pPr>
      <w:spacing w:after="160" w:line="259" w:lineRule="auto"/>
    </w:pPr>
  </w:style>
  <w:style w:type="paragraph" w:customStyle="1" w:styleId="1D3220F2673B4BF8B0DE016CF02D9F12">
    <w:name w:val="1D3220F2673B4BF8B0DE016CF02D9F12"/>
    <w:rsid w:val="009B1733"/>
    <w:pPr>
      <w:spacing w:after="160" w:line="259" w:lineRule="auto"/>
    </w:pPr>
  </w:style>
  <w:style w:type="paragraph" w:customStyle="1" w:styleId="B44A6617B0BE44DB9A7E4E966C1F3193">
    <w:name w:val="B44A6617B0BE44DB9A7E4E966C1F3193"/>
    <w:rsid w:val="009B1733"/>
    <w:pPr>
      <w:spacing w:after="160" w:line="259" w:lineRule="auto"/>
    </w:pPr>
  </w:style>
  <w:style w:type="paragraph" w:customStyle="1" w:styleId="5D85A1DD5507432AABEF3CF58D323BA0">
    <w:name w:val="5D85A1DD5507432AABEF3CF58D323BA0"/>
    <w:rsid w:val="009B1733"/>
    <w:pPr>
      <w:spacing w:after="160" w:line="259" w:lineRule="auto"/>
    </w:pPr>
  </w:style>
  <w:style w:type="paragraph" w:customStyle="1" w:styleId="DB19C3E916ED41F89B9C146B321B7E41">
    <w:name w:val="DB19C3E916ED41F89B9C146B321B7E41"/>
    <w:rsid w:val="009B1733"/>
    <w:pPr>
      <w:spacing w:after="160" w:line="259" w:lineRule="auto"/>
    </w:pPr>
  </w:style>
  <w:style w:type="paragraph" w:customStyle="1" w:styleId="566B8177B1794B39BA75FDBD6DE4BDB2">
    <w:name w:val="566B8177B1794B39BA75FDBD6DE4BDB2"/>
    <w:rsid w:val="009B1733"/>
    <w:pPr>
      <w:spacing w:after="160" w:line="259" w:lineRule="auto"/>
    </w:pPr>
  </w:style>
  <w:style w:type="paragraph" w:customStyle="1" w:styleId="55DC8EB017C849AAABDB3E4DC30A63CF">
    <w:name w:val="55DC8EB017C849AAABDB3E4DC30A63CF"/>
    <w:rsid w:val="009B1733"/>
    <w:pPr>
      <w:spacing w:after="160" w:line="259" w:lineRule="auto"/>
    </w:pPr>
  </w:style>
  <w:style w:type="paragraph" w:customStyle="1" w:styleId="E65F9C33662F450E8DDAFAF244DA9E9A">
    <w:name w:val="E65F9C33662F450E8DDAFAF244DA9E9A"/>
    <w:rsid w:val="009B1733"/>
    <w:pPr>
      <w:spacing w:after="160" w:line="259" w:lineRule="auto"/>
    </w:pPr>
  </w:style>
  <w:style w:type="paragraph" w:customStyle="1" w:styleId="D29FE4BFA523413298DB3550138E1C75">
    <w:name w:val="D29FE4BFA523413298DB3550138E1C75"/>
    <w:rsid w:val="009B1733"/>
    <w:pPr>
      <w:spacing w:after="160" w:line="259" w:lineRule="auto"/>
    </w:pPr>
  </w:style>
  <w:style w:type="paragraph" w:customStyle="1" w:styleId="30F9885411F54FCE800A845621B5D4AD">
    <w:name w:val="30F9885411F54FCE800A845621B5D4AD"/>
    <w:rsid w:val="009B1733"/>
    <w:pPr>
      <w:spacing w:after="160" w:line="259" w:lineRule="auto"/>
    </w:pPr>
  </w:style>
  <w:style w:type="paragraph" w:customStyle="1" w:styleId="C61DE8E128D64B6582BE75AFDC9284A7">
    <w:name w:val="C61DE8E128D64B6582BE75AFDC9284A7"/>
    <w:rsid w:val="009B1733"/>
    <w:pPr>
      <w:spacing w:after="160" w:line="259" w:lineRule="auto"/>
    </w:pPr>
  </w:style>
  <w:style w:type="paragraph" w:customStyle="1" w:styleId="1C62035A1BE44391BC3A367830E1A033">
    <w:name w:val="1C62035A1BE44391BC3A367830E1A033"/>
    <w:rsid w:val="009B1733"/>
    <w:pPr>
      <w:spacing w:after="160" w:line="259" w:lineRule="auto"/>
    </w:pPr>
  </w:style>
  <w:style w:type="paragraph" w:customStyle="1" w:styleId="DB63CD0735BF46EF9D80212FD3C6B15B">
    <w:name w:val="DB63CD0735BF46EF9D80212FD3C6B15B"/>
    <w:rsid w:val="009B1733"/>
    <w:pPr>
      <w:spacing w:after="160" w:line="259" w:lineRule="auto"/>
    </w:pPr>
  </w:style>
  <w:style w:type="paragraph" w:customStyle="1" w:styleId="B61B51BBAC8E4648ADA93DD5A803E07B">
    <w:name w:val="B61B51BBAC8E4648ADA93DD5A803E07B"/>
    <w:rsid w:val="009B1733"/>
    <w:pPr>
      <w:spacing w:after="160" w:line="259" w:lineRule="auto"/>
    </w:pPr>
  </w:style>
  <w:style w:type="paragraph" w:customStyle="1" w:styleId="C8F1FB2B95BF4D13BDCBD9EAB663886F">
    <w:name w:val="C8F1FB2B95BF4D13BDCBD9EAB663886F"/>
    <w:rsid w:val="009B1733"/>
    <w:pPr>
      <w:spacing w:after="160" w:line="259" w:lineRule="auto"/>
    </w:pPr>
  </w:style>
  <w:style w:type="paragraph" w:customStyle="1" w:styleId="94CD27636EAE4CCB9FB8A3F2E1A13EA8">
    <w:name w:val="94CD27636EAE4CCB9FB8A3F2E1A13EA8"/>
    <w:rsid w:val="009B1733"/>
    <w:pPr>
      <w:spacing w:after="160" w:line="259" w:lineRule="auto"/>
    </w:pPr>
  </w:style>
  <w:style w:type="paragraph" w:customStyle="1" w:styleId="2AE2F15F39BA4DBF98450D36FB470491">
    <w:name w:val="2AE2F15F39BA4DBF98450D36FB470491"/>
    <w:rsid w:val="009B1733"/>
    <w:pPr>
      <w:spacing w:after="160" w:line="259" w:lineRule="auto"/>
    </w:pPr>
  </w:style>
  <w:style w:type="paragraph" w:customStyle="1" w:styleId="F3849165C068445797009F37384B48BF">
    <w:name w:val="F3849165C068445797009F37384B48BF"/>
    <w:rsid w:val="009B1733"/>
    <w:pPr>
      <w:spacing w:after="160" w:line="259" w:lineRule="auto"/>
    </w:pPr>
  </w:style>
  <w:style w:type="paragraph" w:customStyle="1" w:styleId="7363095488E84AE29EBA0E52C34B25FD">
    <w:name w:val="7363095488E84AE29EBA0E52C34B25FD"/>
    <w:rsid w:val="009B1733"/>
    <w:pPr>
      <w:spacing w:after="160" w:line="259" w:lineRule="auto"/>
    </w:pPr>
  </w:style>
  <w:style w:type="paragraph" w:customStyle="1" w:styleId="6E7B953E64AE4DC8B8F55DA3AA473CD7">
    <w:name w:val="6E7B953E64AE4DC8B8F55DA3AA473CD7"/>
    <w:rsid w:val="009B1733"/>
    <w:pPr>
      <w:spacing w:after="160" w:line="259" w:lineRule="auto"/>
    </w:pPr>
  </w:style>
  <w:style w:type="paragraph" w:customStyle="1" w:styleId="6F96DD3B498B4B42A7BB523F9CFAFA27">
    <w:name w:val="6F96DD3B498B4B42A7BB523F9CFAFA27"/>
    <w:rsid w:val="009B1733"/>
    <w:pPr>
      <w:spacing w:after="160" w:line="259" w:lineRule="auto"/>
    </w:pPr>
  </w:style>
  <w:style w:type="paragraph" w:customStyle="1" w:styleId="B2A057DA6706441093FD58BD956BF8DC">
    <w:name w:val="B2A057DA6706441093FD58BD956BF8DC"/>
    <w:rsid w:val="009B1733"/>
    <w:pPr>
      <w:spacing w:after="160" w:line="259" w:lineRule="auto"/>
    </w:pPr>
  </w:style>
  <w:style w:type="paragraph" w:customStyle="1" w:styleId="503877A4AB5F49AC89FC0FD0DC8E9062">
    <w:name w:val="503877A4AB5F49AC89FC0FD0DC8E9062"/>
    <w:rsid w:val="009B1733"/>
    <w:pPr>
      <w:spacing w:after="160" w:line="259" w:lineRule="auto"/>
    </w:pPr>
  </w:style>
  <w:style w:type="paragraph" w:customStyle="1" w:styleId="DFA6BC282F654AE3B732D058F3806510">
    <w:name w:val="DFA6BC282F654AE3B732D058F3806510"/>
    <w:rsid w:val="009B1733"/>
    <w:pPr>
      <w:spacing w:after="160" w:line="259" w:lineRule="auto"/>
    </w:pPr>
  </w:style>
  <w:style w:type="paragraph" w:customStyle="1" w:styleId="C1EAE61476794938A9D8373E769FB108">
    <w:name w:val="C1EAE61476794938A9D8373E769FB108"/>
    <w:rsid w:val="009B1733"/>
    <w:pPr>
      <w:spacing w:after="160" w:line="259" w:lineRule="auto"/>
    </w:pPr>
  </w:style>
  <w:style w:type="paragraph" w:customStyle="1" w:styleId="0A1BF9EFDB414E28AAA884F8AC22C0A9">
    <w:name w:val="0A1BF9EFDB414E28AAA884F8AC22C0A9"/>
    <w:rsid w:val="009B1733"/>
    <w:pPr>
      <w:spacing w:after="160" w:line="259" w:lineRule="auto"/>
    </w:pPr>
  </w:style>
  <w:style w:type="paragraph" w:customStyle="1" w:styleId="5F063E4134A54A8B9E22A6F93B4C24CD">
    <w:name w:val="5F063E4134A54A8B9E22A6F93B4C24CD"/>
    <w:rsid w:val="009B1733"/>
    <w:pPr>
      <w:spacing w:after="160" w:line="259" w:lineRule="auto"/>
    </w:pPr>
  </w:style>
  <w:style w:type="paragraph" w:customStyle="1" w:styleId="0F4CBBC66E7344A3B0E53D4A74858023">
    <w:name w:val="0F4CBBC66E7344A3B0E53D4A74858023"/>
    <w:rsid w:val="009B1733"/>
    <w:pPr>
      <w:spacing w:after="160" w:line="259" w:lineRule="auto"/>
    </w:pPr>
  </w:style>
  <w:style w:type="paragraph" w:customStyle="1" w:styleId="394CBC690F1340C09E0F2612F6F87BB8">
    <w:name w:val="394CBC690F1340C09E0F2612F6F87BB8"/>
    <w:rsid w:val="009B1733"/>
    <w:pPr>
      <w:spacing w:after="160" w:line="259" w:lineRule="auto"/>
    </w:pPr>
  </w:style>
  <w:style w:type="paragraph" w:customStyle="1" w:styleId="822E99032D8A42968A57F93CF46FD212">
    <w:name w:val="822E99032D8A42968A57F93CF46FD212"/>
    <w:rsid w:val="009B1733"/>
    <w:pPr>
      <w:spacing w:after="160" w:line="259" w:lineRule="auto"/>
    </w:pPr>
  </w:style>
  <w:style w:type="paragraph" w:customStyle="1" w:styleId="E9D480E4CF2641C6AD5ACDC957589554">
    <w:name w:val="E9D480E4CF2641C6AD5ACDC957589554"/>
    <w:rsid w:val="009B1733"/>
    <w:pPr>
      <w:spacing w:after="160" w:line="259" w:lineRule="auto"/>
    </w:pPr>
  </w:style>
  <w:style w:type="paragraph" w:customStyle="1" w:styleId="2CB03B4E511F4FC1B251A52C93CABA09">
    <w:name w:val="2CB03B4E511F4FC1B251A52C93CABA09"/>
    <w:rsid w:val="009B1733"/>
    <w:pPr>
      <w:spacing w:after="160" w:line="259" w:lineRule="auto"/>
    </w:pPr>
  </w:style>
  <w:style w:type="paragraph" w:customStyle="1" w:styleId="E16D759009734E6AA07128955F420054">
    <w:name w:val="E16D759009734E6AA07128955F420054"/>
    <w:rsid w:val="009B1733"/>
    <w:pPr>
      <w:spacing w:after="160" w:line="259" w:lineRule="auto"/>
    </w:pPr>
  </w:style>
  <w:style w:type="paragraph" w:customStyle="1" w:styleId="065EA6CE3C9149CEB85CAA307A398604">
    <w:name w:val="065EA6CE3C9149CEB85CAA307A398604"/>
    <w:rsid w:val="009B1733"/>
    <w:pPr>
      <w:spacing w:after="160" w:line="259" w:lineRule="auto"/>
    </w:pPr>
  </w:style>
  <w:style w:type="paragraph" w:customStyle="1" w:styleId="0F9182E0D28247B58593A774DA889E08">
    <w:name w:val="0F9182E0D28247B58593A774DA889E08"/>
    <w:rsid w:val="002546A0"/>
  </w:style>
  <w:style w:type="paragraph" w:customStyle="1" w:styleId="9235422ED33240E38681A9A4E02D941D">
    <w:name w:val="9235422ED33240E38681A9A4E02D941D"/>
    <w:rsid w:val="00E606F6"/>
    <w:pPr>
      <w:spacing w:after="160" w:line="259" w:lineRule="auto"/>
    </w:pPr>
  </w:style>
  <w:style w:type="paragraph" w:customStyle="1" w:styleId="A5306DFEABC4429BA1055FEF5190DBE1">
    <w:name w:val="A5306DFEABC4429BA1055FEF5190DBE1"/>
    <w:rsid w:val="00E606F6"/>
    <w:pPr>
      <w:spacing w:after="160" w:line="259" w:lineRule="auto"/>
    </w:pPr>
  </w:style>
  <w:style w:type="paragraph" w:customStyle="1" w:styleId="A47C377B3BEF464EB27A418165F0D9C0">
    <w:name w:val="A47C377B3BEF464EB27A418165F0D9C0"/>
    <w:rsid w:val="00E606F6"/>
    <w:pPr>
      <w:spacing w:after="160" w:line="259" w:lineRule="auto"/>
    </w:pPr>
  </w:style>
  <w:style w:type="paragraph" w:customStyle="1" w:styleId="BCE6A1E40D4E4972A26D6E9764FF26D4">
    <w:name w:val="BCE6A1E40D4E4972A26D6E9764FF26D4"/>
    <w:rsid w:val="00E606F6"/>
    <w:pPr>
      <w:spacing w:after="160" w:line="259" w:lineRule="auto"/>
    </w:pPr>
  </w:style>
  <w:style w:type="paragraph" w:customStyle="1" w:styleId="7F4D6F35D41D48F085D6FDAC36300686">
    <w:name w:val="7F4D6F35D41D48F085D6FDAC36300686"/>
    <w:rsid w:val="00E606F6"/>
    <w:pPr>
      <w:spacing w:after="160" w:line="259" w:lineRule="auto"/>
    </w:pPr>
  </w:style>
  <w:style w:type="paragraph" w:customStyle="1" w:styleId="397696A78375417BBCE89C89C3A5E893">
    <w:name w:val="397696A78375417BBCE89C89C3A5E893"/>
    <w:rsid w:val="00E606F6"/>
    <w:pPr>
      <w:spacing w:after="160" w:line="259" w:lineRule="auto"/>
    </w:pPr>
  </w:style>
  <w:style w:type="paragraph" w:customStyle="1" w:styleId="F58FAFD2E803472A85C77637F5F771C5">
    <w:name w:val="F58FAFD2E803472A85C77637F5F771C5"/>
    <w:rsid w:val="00E606F6"/>
    <w:pPr>
      <w:spacing w:after="160" w:line="259" w:lineRule="auto"/>
    </w:pPr>
  </w:style>
  <w:style w:type="paragraph" w:customStyle="1" w:styleId="FB4DE5E951004358A5AB70A5478A5B9B">
    <w:name w:val="FB4DE5E951004358A5AB70A5478A5B9B"/>
    <w:rsid w:val="00E606F6"/>
    <w:pPr>
      <w:spacing w:after="160" w:line="259" w:lineRule="auto"/>
    </w:pPr>
  </w:style>
  <w:style w:type="paragraph" w:customStyle="1" w:styleId="2FA52AD0BDC04636B2F813A4A782D72C">
    <w:name w:val="2FA52AD0BDC04636B2F813A4A782D72C"/>
    <w:rsid w:val="00E606F6"/>
    <w:pPr>
      <w:spacing w:after="160" w:line="259" w:lineRule="auto"/>
    </w:pPr>
  </w:style>
  <w:style w:type="paragraph" w:customStyle="1" w:styleId="484CA54EF0174205BD0FA1C0B563AAEA">
    <w:name w:val="484CA54EF0174205BD0FA1C0B563AAEA"/>
    <w:rsid w:val="00E606F6"/>
    <w:pPr>
      <w:spacing w:after="160" w:line="259" w:lineRule="auto"/>
    </w:pPr>
  </w:style>
  <w:style w:type="paragraph" w:customStyle="1" w:styleId="891D63EFBBF24F32815F3A8769329E88">
    <w:name w:val="891D63EFBBF24F32815F3A8769329E88"/>
    <w:rsid w:val="00E606F6"/>
    <w:pPr>
      <w:spacing w:after="160" w:line="259" w:lineRule="auto"/>
    </w:pPr>
  </w:style>
  <w:style w:type="paragraph" w:customStyle="1" w:styleId="4825F97EF99C40388F0927D04B9747C0">
    <w:name w:val="4825F97EF99C40388F0927D04B9747C0"/>
    <w:rsid w:val="00E606F6"/>
    <w:pPr>
      <w:spacing w:after="160" w:line="259" w:lineRule="auto"/>
    </w:pPr>
  </w:style>
  <w:style w:type="paragraph" w:customStyle="1" w:styleId="F0B6ACD470934118A3B057D906EBD84A">
    <w:name w:val="F0B6ACD470934118A3B057D906EBD84A"/>
    <w:rsid w:val="00E606F6"/>
    <w:pPr>
      <w:spacing w:after="160" w:line="259" w:lineRule="auto"/>
    </w:pPr>
  </w:style>
  <w:style w:type="paragraph" w:customStyle="1" w:styleId="1A5F49894A74400B96A25EFCACF4A546">
    <w:name w:val="1A5F49894A74400B96A25EFCACF4A546"/>
    <w:rsid w:val="00E606F6"/>
    <w:pPr>
      <w:spacing w:after="160" w:line="259" w:lineRule="auto"/>
    </w:pPr>
  </w:style>
  <w:style w:type="paragraph" w:customStyle="1" w:styleId="E5848AD8F38E4F149059F60C61966AB9">
    <w:name w:val="E5848AD8F38E4F149059F60C61966AB9"/>
    <w:rsid w:val="00E606F6"/>
    <w:pPr>
      <w:spacing w:after="160" w:line="259" w:lineRule="auto"/>
    </w:pPr>
  </w:style>
  <w:style w:type="paragraph" w:customStyle="1" w:styleId="4FFC7EAFFD4349558411C46BF29E2349">
    <w:name w:val="4FFC7EAFFD4349558411C46BF29E2349"/>
    <w:rsid w:val="00E606F6"/>
    <w:pPr>
      <w:spacing w:after="160" w:line="259" w:lineRule="auto"/>
    </w:pPr>
  </w:style>
  <w:style w:type="paragraph" w:customStyle="1" w:styleId="827ABA0C03904B1E96DCA07BA61513AB">
    <w:name w:val="827ABA0C03904B1E96DCA07BA61513AB"/>
    <w:rsid w:val="00E606F6"/>
    <w:pPr>
      <w:spacing w:after="160" w:line="259" w:lineRule="auto"/>
    </w:pPr>
  </w:style>
  <w:style w:type="paragraph" w:customStyle="1" w:styleId="639FAD6DF4BE41D582845672AF9B73DE">
    <w:name w:val="639FAD6DF4BE41D582845672AF9B73DE"/>
    <w:rsid w:val="00E606F6"/>
    <w:pPr>
      <w:spacing w:after="160" w:line="259" w:lineRule="auto"/>
    </w:pPr>
  </w:style>
  <w:style w:type="paragraph" w:customStyle="1" w:styleId="A3411976BD5F4291A34E8A432DAA651E">
    <w:name w:val="A3411976BD5F4291A34E8A432DAA651E"/>
    <w:rsid w:val="00E606F6"/>
    <w:pPr>
      <w:spacing w:after="160" w:line="259" w:lineRule="auto"/>
    </w:pPr>
  </w:style>
  <w:style w:type="paragraph" w:customStyle="1" w:styleId="AA831BBF1BD64655AB3645FF4D4377E3">
    <w:name w:val="AA831BBF1BD64655AB3645FF4D4377E3"/>
    <w:rsid w:val="00E606F6"/>
    <w:pPr>
      <w:spacing w:after="160" w:line="259" w:lineRule="auto"/>
    </w:pPr>
  </w:style>
  <w:style w:type="paragraph" w:customStyle="1" w:styleId="704EA48434704C06B26DD39894769AB2">
    <w:name w:val="704EA48434704C06B26DD39894769AB2"/>
    <w:rsid w:val="00E606F6"/>
    <w:pPr>
      <w:spacing w:after="160" w:line="259" w:lineRule="auto"/>
    </w:pPr>
  </w:style>
  <w:style w:type="paragraph" w:customStyle="1" w:styleId="70D7304B650543DFAA577EBB63313F11">
    <w:name w:val="70D7304B650543DFAA577EBB63313F11"/>
    <w:rsid w:val="00E606F6"/>
    <w:pPr>
      <w:spacing w:after="160" w:line="259" w:lineRule="auto"/>
    </w:pPr>
  </w:style>
  <w:style w:type="paragraph" w:customStyle="1" w:styleId="30DA2D1759114714BB6B9D4BDAC9789B">
    <w:name w:val="30DA2D1759114714BB6B9D4BDAC9789B"/>
    <w:rsid w:val="00E606F6"/>
    <w:pPr>
      <w:spacing w:after="160" w:line="259" w:lineRule="auto"/>
    </w:pPr>
  </w:style>
  <w:style w:type="paragraph" w:customStyle="1" w:styleId="07D9B4E2A6A044DB93C49FC4D8DBE667">
    <w:name w:val="07D9B4E2A6A044DB93C49FC4D8DBE667"/>
    <w:rsid w:val="00E606F6"/>
    <w:pPr>
      <w:spacing w:after="160" w:line="259" w:lineRule="auto"/>
    </w:pPr>
  </w:style>
  <w:style w:type="paragraph" w:customStyle="1" w:styleId="3410FF98C14D4036A428B42C197483D5">
    <w:name w:val="3410FF98C14D4036A428B42C197483D5"/>
    <w:rsid w:val="00E606F6"/>
    <w:pPr>
      <w:spacing w:after="160" w:line="259" w:lineRule="auto"/>
    </w:pPr>
  </w:style>
  <w:style w:type="paragraph" w:customStyle="1" w:styleId="2BB8194D1C3342ECB74FCDBCF5D6DA2C">
    <w:name w:val="2BB8194D1C3342ECB74FCDBCF5D6DA2C"/>
    <w:rsid w:val="00E606F6"/>
    <w:pPr>
      <w:spacing w:after="160" w:line="259" w:lineRule="auto"/>
    </w:pPr>
  </w:style>
  <w:style w:type="paragraph" w:customStyle="1" w:styleId="8EC2D8FC6F594CB98D8C9AF5149837AE">
    <w:name w:val="8EC2D8FC6F594CB98D8C9AF5149837AE"/>
    <w:rsid w:val="00E606F6"/>
    <w:pPr>
      <w:spacing w:after="160" w:line="259" w:lineRule="auto"/>
    </w:pPr>
  </w:style>
  <w:style w:type="paragraph" w:customStyle="1" w:styleId="3FC58A61EBB44C0F991481F8D9A3E624">
    <w:name w:val="3FC58A61EBB44C0F991481F8D9A3E624"/>
    <w:rsid w:val="00E606F6"/>
    <w:pPr>
      <w:spacing w:after="160" w:line="259" w:lineRule="auto"/>
    </w:pPr>
  </w:style>
  <w:style w:type="paragraph" w:customStyle="1" w:styleId="F9564B135B434C76A368722E8840A857">
    <w:name w:val="F9564B135B434C76A368722E8840A857"/>
    <w:rsid w:val="00E606F6"/>
    <w:pPr>
      <w:spacing w:after="160" w:line="259" w:lineRule="auto"/>
    </w:pPr>
  </w:style>
  <w:style w:type="paragraph" w:customStyle="1" w:styleId="38D3C87028294D029ECBB47F8EB1607F">
    <w:name w:val="38D3C87028294D029ECBB47F8EB1607F"/>
    <w:rsid w:val="00E606F6"/>
    <w:pPr>
      <w:spacing w:after="160" w:line="259" w:lineRule="auto"/>
    </w:pPr>
  </w:style>
  <w:style w:type="paragraph" w:customStyle="1" w:styleId="6168DF9BDA9A4B458F32145BF649D461">
    <w:name w:val="6168DF9BDA9A4B458F32145BF649D461"/>
    <w:rsid w:val="00E606F6"/>
    <w:pPr>
      <w:spacing w:after="160" w:line="259" w:lineRule="auto"/>
    </w:pPr>
  </w:style>
  <w:style w:type="paragraph" w:customStyle="1" w:styleId="B1572250A5E24B23BD6F4DF8E70378C6">
    <w:name w:val="B1572250A5E24B23BD6F4DF8E70378C6"/>
    <w:rsid w:val="00E606F6"/>
    <w:pPr>
      <w:spacing w:after="160" w:line="259" w:lineRule="auto"/>
    </w:pPr>
  </w:style>
  <w:style w:type="paragraph" w:customStyle="1" w:styleId="578A48B761264904A17F76D84CF34864">
    <w:name w:val="578A48B761264904A17F76D84CF34864"/>
    <w:rsid w:val="00E606F6"/>
    <w:pPr>
      <w:spacing w:after="160" w:line="259" w:lineRule="auto"/>
    </w:pPr>
  </w:style>
  <w:style w:type="paragraph" w:customStyle="1" w:styleId="690B2BDC14804C22A473209BD35778AF">
    <w:name w:val="690B2BDC14804C22A473209BD35778AF"/>
    <w:rsid w:val="00E606F6"/>
    <w:pPr>
      <w:spacing w:after="160" w:line="259" w:lineRule="auto"/>
    </w:pPr>
  </w:style>
  <w:style w:type="paragraph" w:customStyle="1" w:styleId="60E0311BB0924188BEA41408E4A3F3F6">
    <w:name w:val="60E0311BB0924188BEA41408E4A3F3F6"/>
    <w:rsid w:val="00E606F6"/>
    <w:pPr>
      <w:spacing w:after="160" w:line="259" w:lineRule="auto"/>
    </w:pPr>
  </w:style>
  <w:style w:type="paragraph" w:customStyle="1" w:styleId="828D3A2724D5410893A274BC738DA681">
    <w:name w:val="828D3A2724D5410893A274BC738DA681"/>
    <w:rsid w:val="00E606F6"/>
    <w:pPr>
      <w:spacing w:after="160" w:line="259" w:lineRule="auto"/>
    </w:pPr>
  </w:style>
  <w:style w:type="paragraph" w:customStyle="1" w:styleId="D1403B419AFA4F7D9A89C76C2B836946">
    <w:name w:val="D1403B419AFA4F7D9A89C76C2B836946"/>
    <w:rsid w:val="00E606F6"/>
    <w:pPr>
      <w:spacing w:after="160" w:line="259" w:lineRule="auto"/>
    </w:pPr>
  </w:style>
  <w:style w:type="paragraph" w:customStyle="1" w:styleId="F089C09296C54A1698643A29B8308B94">
    <w:name w:val="F089C09296C54A1698643A29B8308B94"/>
    <w:rsid w:val="00E606F6"/>
    <w:pPr>
      <w:spacing w:after="160" w:line="259" w:lineRule="auto"/>
    </w:pPr>
  </w:style>
  <w:style w:type="paragraph" w:customStyle="1" w:styleId="DDE69FEDB2C74BC8A730A2086AB32F94">
    <w:name w:val="DDE69FEDB2C74BC8A730A2086AB32F94"/>
    <w:rsid w:val="00E606F6"/>
    <w:pPr>
      <w:spacing w:after="160" w:line="259" w:lineRule="auto"/>
    </w:pPr>
  </w:style>
  <w:style w:type="paragraph" w:customStyle="1" w:styleId="E0DEC55DF6ED4CB8B8307B7F146AAEB4">
    <w:name w:val="E0DEC55DF6ED4CB8B8307B7F146AAEB4"/>
    <w:rsid w:val="00E606F6"/>
    <w:pPr>
      <w:spacing w:after="160" w:line="259" w:lineRule="auto"/>
    </w:pPr>
  </w:style>
  <w:style w:type="paragraph" w:customStyle="1" w:styleId="342E43A086BD42B7AE8C8D435A6346BB">
    <w:name w:val="342E43A086BD42B7AE8C8D435A6346BB"/>
    <w:rsid w:val="00E606F6"/>
    <w:pPr>
      <w:spacing w:after="160" w:line="259" w:lineRule="auto"/>
    </w:pPr>
  </w:style>
  <w:style w:type="paragraph" w:customStyle="1" w:styleId="ED6E598261624E0881F04B4C7887B4F3">
    <w:name w:val="ED6E598261624E0881F04B4C7887B4F3"/>
    <w:rsid w:val="00E606F6"/>
    <w:pPr>
      <w:spacing w:after="160" w:line="259" w:lineRule="auto"/>
    </w:pPr>
  </w:style>
  <w:style w:type="paragraph" w:customStyle="1" w:styleId="422694AAF77E43FFB44D927144A69243">
    <w:name w:val="422694AAF77E43FFB44D927144A69243"/>
    <w:rsid w:val="00E606F6"/>
    <w:pPr>
      <w:spacing w:after="160" w:line="259" w:lineRule="auto"/>
    </w:pPr>
  </w:style>
  <w:style w:type="paragraph" w:customStyle="1" w:styleId="82C48A7EBA384D3CB4258571BCBD9E5D">
    <w:name w:val="82C48A7EBA384D3CB4258571BCBD9E5D"/>
    <w:rsid w:val="00E606F6"/>
    <w:pPr>
      <w:spacing w:after="160" w:line="259" w:lineRule="auto"/>
    </w:pPr>
  </w:style>
  <w:style w:type="paragraph" w:customStyle="1" w:styleId="15B4C13937E149838F57329A9B4DC52E">
    <w:name w:val="15B4C13937E149838F57329A9B4DC52E"/>
    <w:rsid w:val="00E606F6"/>
    <w:pPr>
      <w:spacing w:after="160" w:line="259" w:lineRule="auto"/>
    </w:pPr>
  </w:style>
  <w:style w:type="paragraph" w:customStyle="1" w:styleId="52388188E53F49509CF5F9A114803044">
    <w:name w:val="52388188E53F49509CF5F9A114803044"/>
    <w:rsid w:val="00E606F6"/>
    <w:pPr>
      <w:spacing w:after="160" w:line="259" w:lineRule="auto"/>
    </w:pPr>
  </w:style>
  <w:style w:type="paragraph" w:customStyle="1" w:styleId="3666AB57AC244999A9CDB359A213928C">
    <w:name w:val="3666AB57AC244999A9CDB359A213928C"/>
    <w:rsid w:val="00E606F6"/>
    <w:pPr>
      <w:spacing w:after="160" w:line="259" w:lineRule="auto"/>
    </w:pPr>
  </w:style>
  <w:style w:type="paragraph" w:customStyle="1" w:styleId="49474C1ED32B48EFACC28F178F712987">
    <w:name w:val="49474C1ED32B48EFACC28F178F712987"/>
    <w:rsid w:val="00E606F6"/>
    <w:pPr>
      <w:spacing w:after="160" w:line="259" w:lineRule="auto"/>
    </w:pPr>
  </w:style>
  <w:style w:type="paragraph" w:customStyle="1" w:styleId="D52574C3A92C4EDAAF2535CFC7065389">
    <w:name w:val="D52574C3A92C4EDAAF2535CFC7065389"/>
    <w:rsid w:val="00E606F6"/>
    <w:pPr>
      <w:spacing w:after="160" w:line="259" w:lineRule="auto"/>
    </w:pPr>
  </w:style>
  <w:style w:type="paragraph" w:customStyle="1" w:styleId="9F412675C06440ADAA20AB59BA0A35FE">
    <w:name w:val="9F412675C06440ADAA20AB59BA0A35FE"/>
    <w:rsid w:val="00E606F6"/>
    <w:pPr>
      <w:spacing w:after="160" w:line="259" w:lineRule="auto"/>
    </w:pPr>
  </w:style>
  <w:style w:type="paragraph" w:customStyle="1" w:styleId="6AC99C7E6F604303B2C42DFA6E0CC13F">
    <w:name w:val="6AC99C7E6F604303B2C42DFA6E0CC13F"/>
    <w:rsid w:val="00E606F6"/>
    <w:pPr>
      <w:spacing w:after="160" w:line="259" w:lineRule="auto"/>
    </w:pPr>
  </w:style>
  <w:style w:type="paragraph" w:customStyle="1" w:styleId="D40145E147D34975B5EF5D57D75632ED">
    <w:name w:val="D40145E147D34975B5EF5D57D75632ED"/>
    <w:rsid w:val="00E606F6"/>
    <w:pPr>
      <w:spacing w:after="160" w:line="259" w:lineRule="auto"/>
    </w:pPr>
  </w:style>
  <w:style w:type="paragraph" w:customStyle="1" w:styleId="A9F7CFB750394A9BA7EE9F9BD179376D">
    <w:name w:val="A9F7CFB750394A9BA7EE9F9BD179376D"/>
    <w:rsid w:val="00E606F6"/>
    <w:pPr>
      <w:spacing w:after="160" w:line="259" w:lineRule="auto"/>
    </w:pPr>
  </w:style>
  <w:style w:type="paragraph" w:customStyle="1" w:styleId="B1B097BAE58D40DA882792E70046C73A">
    <w:name w:val="B1B097BAE58D40DA882792E70046C73A"/>
    <w:rsid w:val="00E606F6"/>
    <w:pPr>
      <w:spacing w:after="160" w:line="259" w:lineRule="auto"/>
    </w:pPr>
  </w:style>
  <w:style w:type="paragraph" w:customStyle="1" w:styleId="78ED13B4816C4F9BA2270224B7629DA5">
    <w:name w:val="78ED13B4816C4F9BA2270224B7629DA5"/>
    <w:rsid w:val="00E606F6"/>
    <w:pPr>
      <w:spacing w:after="160" w:line="259" w:lineRule="auto"/>
    </w:pPr>
  </w:style>
  <w:style w:type="paragraph" w:customStyle="1" w:styleId="F629BDDB7EB04D3AB03D9771BDFB8CEA">
    <w:name w:val="F629BDDB7EB04D3AB03D9771BDFB8CEA"/>
    <w:rsid w:val="00E606F6"/>
    <w:pPr>
      <w:spacing w:after="160" w:line="259" w:lineRule="auto"/>
    </w:pPr>
  </w:style>
  <w:style w:type="paragraph" w:customStyle="1" w:styleId="03C0E0720F23486E80877BE8F4C12A0E">
    <w:name w:val="03C0E0720F23486E80877BE8F4C12A0E"/>
    <w:rsid w:val="00E606F6"/>
    <w:pPr>
      <w:spacing w:after="160" w:line="259" w:lineRule="auto"/>
    </w:pPr>
  </w:style>
  <w:style w:type="paragraph" w:customStyle="1" w:styleId="D79FBD0C7211432CB82CBFF3471D6FD3">
    <w:name w:val="D79FBD0C7211432CB82CBFF3471D6FD3"/>
    <w:rsid w:val="00E606F6"/>
    <w:pPr>
      <w:spacing w:after="160" w:line="259" w:lineRule="auto"/>
    </w:pPr>
  </w:style>
  <w:style w:type="paragraph" w:customStyle="1" w:styleId="CDFA65A2726F4055927B5ABC00113739">
    <w:name w:val="CDFA65A2726F4055927B5ABC00113739"/>
    <w:rsid w:val="00E606F6"/>
    <w:pPr>
      <w:spacing w:after="160" w:line="259" w:lineRule="auto"/>
    </w:pPr>
  </w:style>
  <w:style w:type="paragraph" w:customStyle="1" w:styleId="B127F4ACA94F484682F09E262F863818">
    <w:name w:val="B127F4ACA94F484682F09E262F863818"/>
    <w:rsid w:val="00E606F6"/>
    <w:pPr>
      <w:spacing w:after="160" w:line="259" w:lineRule="auto"/>
    </w:pPr>
  </w:style>
  <w:style w:type="paragraph" w:customStyle="1" w:styleId="193EA08E3D34464281673A4AD1A2BC2F">
    <w:name w:val="193EA08E3D34464281673A4AD1A2BC2F"/>
    <w:rsid w:val="00E606F6"/>
    <w:pPr>
      <w:spacing w:after="160" w:line="259" w:lineRule="auto"/>
    </w:pPr>
  </w:style>
  <w:style w:type="paragraph" w:customStyle="1" w:styleId="647EE3D8CF51404A8E40206606AC7F77">
    <w:name w:val="647EE3D8CF51404A8E40206606AC7F77"/>
    <w:rsid w:val="00E606F6"/>
    <w:pPr>
      <w:spacing w:after="160" w:line="259" w:lineRule="auto"/>
    </w:pPr>
  </w:style>
  <w:style w:type="paragraph" w:customStyle="1" w:styleId="D7E3324F6C224ED9B841F0991781CBA4">
    <w:name w:val="D7E3324F6C224ED9B841F0991781CBA4"/>
    <w:rsid w:val="00E606F6"/>
    <w:pPr>
      <w:spacing w:after="160" w:line="259" w:lineRule="auto"/>
    </w:pPr>
  </w:style>
  <w:style w:type="paragraph" w:customStyle="1" w:styleId="734F534364C0440E9D24DA57C48CB471">
    <w:name w:val="734F534364C0440E9D24DA57C48CB471"/>
    <w:rsid w:val="00E606F6"/>
    <w:pPr>
      <w:spacing w:after="160" w:line="259" w:lineRule="auto"/>
    </w:pPr>
  </w:style>
  <w:style w:type="paragraph" w:customStyle="1" w:styleId="574F0A6000AF45EF80A93AE0E0F06BB0">
    <w:name w:val="574F0A6000AF45EF80A93AE0E0F06BB0"/>
    <w:rsid w:val="00E606F6"/>
    <w:pPr>
      <w:spacing w:after="160" w:line="259" w:lineRule="auto"/>
    </w:pPr>
  </w:style>
  <w:style w:type="paragraph" w:customStyle="1" w:styleId="CF8FDFEE0369468E8CF2F62580577E29">
    <w:name w:val="CF8FDFEE0369468E8CF2F62580577E29"/>
    <w:rsid w:val="00E606F6"/>
    <w:pPr>
      <w:spacing w:after="160" w:line="259" w:lineRule="auto"/>
    </w:pPr>
  </w:style>
  <w:style w:type="paragraph" w:customStyle="1" w:styleId="971215C48BFA434E9D3D4DC64F48A963">
    <w:name w:val="971215C48BFA434E9D3D4DC64F48A963"/>
    <w:rsid w:val="00E606F6"/>
    <w:pPr>
      <w:spacing w:after="160" w:line="259" w:lineRule="auto"/>
    </w:pPr>
  </w:style>
  <w:style w:type="paragraph" w:customStyle="1" w:styleId="CF042136A1D84B59903A90593C67194B">
    <w:name w:val="CF042136A1D84B59903A90593C67194B"/>
    <w:rsid w:val="00E606F6"/>
    <w:pPr>
      <w:spacing w:after="160" w:line="259" w:lineRule="auto"/>
    </w:pPr>
  </w:style>
  <w:style w:type="paragraph" w:customStyle="1" w:styleId="2CB17097A94F4917ABAC81EE74088FED">
    <w:name w:val="2CB17097A94F4917ABAC81EE74088FED"/>
    <w:rsid w:val="00E606F6"/>
    <w:pPr>
      <w:spacing w:after="160" w:line="259" w:lineRule="auto"/>
    </w:pPr>
  </w:style>
  <w:style w:type="paragraph" w:customStyle="1" w:styleId="73B66A3ACECF4176815834A9208C671F">
    <w:name w:val="73B66A3ACECF4176815834A9208C671F"/>
    <w:rsid w:val="00E606F6"/>
    <w:pPr>
      <w:spacing w:after="160" w:line="259" w:lineRule="auto"/>
    </w:pPr>
  </w:style>
  <w:style w:type="paragraph" w:customStyle="1" w:styleId="197D8D80F1914947AF04828E3928C729">
    <w:name w:val="197D8D80F1914947AF04828E3928C729"/>
    <w:rsid w:val="00E606F6"/>
    <w:pPr>
      <w:spacing w:after="160" w:line="259" w:lineRule="auto"/>
    </w:pPr>
  </w:style>
  <w:style w:type="paragraph" w:customStyle="1" w:styleId="037757EF7E4D4BC49C096EEDBB4764AA">
    <w:name w:val="037757EF7E4D4BC49C096EEDBB4764AA"/>
    <w:rsid w:val="00E606F6"/>
    <w:pPr>
      <w:spacing w:after="160" w:line="259" w:lineRule="auto"/>
    </w:pPr>
  </w:style>
  <w:style w:type="paragraph" w:customStyle="1" w:styleId="88B96562326A4911A323D6E340F7B37A">
    <w:name w:val="88B96562326A4911A323D6E340F7B37A"/>
    <w:rsid w:val="00E606F6"/>
    <w:pPr>
      <w:spacing w:after="160" w:line="259" w:lineRule="auto"/>
    </w:pPr>
  </w:style>
  <w:style w:type="paragraph" w:customStyle="1" w:styleId="2D7E540F0167449EA11B26CEB2581773">
    <w:name w:val="2D7E540F0167449EA11B26CEB2581773"/>
    <w:rsid w:val="00E606F6"/>
    <w:pPr>
      <w:spacing w:after="160" w:line="259" w:lineRule="auto"/>
    </w:pPr>
  </w:style>
  <w:style w:type="paragraph" w:customStyle="1" w:styleId="9BDFFACE54204EDE98CEAF7996EB0534">
    <w:name w:val="9BDFFACE54204EDE98CEAF7996EB0534"/>
    <w:rsid w:val="008F7082"/>
    <w:pPr>
      <w:spacing w:after="160" w:line="259" w:lineRule="auto"/>
    </w:pPr>
  </w:style>
  <w:style w:type="paragraph" w:customStyle="1" w:styleId="166ADE08286C4C7B94043C27C904D2F3">
    <w:name w:val="166ADE08286C4C7B94043C27C904D2F3"/>
    <w:rsid w:val="008F7082"/>
    <w:pPr>
      <w:spacing w:after="160" w:line="259" w:lineRule="auto"/>
    </w:pPr>
  </w:style>
  <w:style w:type="paragraph" w:customStyle="1" w:styleId="F3470E69316A4A3893FF0BB0DA155C4C">
    <w:name w:val="F3470E69316A4A3893FF0BB0DA155C4C"/>
    <w:rsid w:val="008F7082"/>
    <w:pPr>
      <w:spacing w:after="160" w:line="259" w:lineRule="auto"/>
    </w:pPr>
  </w:style>
  <w:style w:type="paragraph" w:customStyle="1" w:styleId="AFC18BAA11BF47C7A78FBAFA445C719F">
    <w:name w:val="AFC18BAA11BF47C7A78FBAFA445C719F"/>
    <w:rsid w:val="008F7082"/>
    <w:pPr>
      <w:spacing w:after="160" w:line="259" w:lineRule="auto"/>
    </w:pPr>
  </w:style>
  <w:style w:type="paragraph" w:customStyle="1" w:styleId="0754636B167B4919BCF436A627BF8ACC">
    <w:name w:val="0754636B167B4919BCF436A627BF8ACC"/>
    <w:rsid w:val="008F7082"/>
    <w:pPr>
      <w:spacing w:after="160" w:line="259" w:lineRule="auto"/>
    </w:pPr>
  </w:style>
  <w:style w:type="paragraph" w:customStyle="1" w:styleId="F2084BDA07354076993675856D88FBBF">
    <w:name w:val="F2084BDA07354076993675856D88FBBF"/>
    <w:rsid w:val="008F7082"/>
    <w:pPr>
      <w:spacing w:after="160" w:line="259" w:lineRule="auto"/>
    </w:pPr>
  </w:style>
  <w:style w:type="paragraph" w:customStyle="1" w:styleId="40437662ED4F496CBFD3DB3B0032F3E0">
    <w:name w:val="40437662ED4F496CBFD3DB3B0032F3E0"/>
    <w:rsid w:val="008F7082"/>
    <w:pPr>
      <w:spacing w:after="160" w:line="259" w:lineRule="auto"/>
    </w:pPr>
  </w:style>
  <w:style w:type="paragraph" w:customStyle="1" w:styleId="04B072C76959421F8C9F7D0CF7E4B538">
    <w:name w:val="04B072C76959421F8C9F7D0CF7E4B538"/>
    <w:rsid w:val="008F7082"/>
    <w:pPr>
      <w:spacing w:after="160" w:line="259" w:lineRule="auto"/>
    </w:pPr>
  </w:style>
  <w:style w:type="paragraph" w:customStyle="1" w:styleId="C1EDF5EF749F4785BFD73EBEC420791B">
    <w:name w:val="C1EDF5EF749F4785BFD73EBEC420791B"/>
    <w:rsid w:val="008F7082"/>
    <w:pPr>
      <w:spacing w:after="160" w:line="259" w:lineRule="auto"/>
    </w:pPr>
  </w:style>
  <w:style w:type="paragraph" w:customStyle="1" w:styleId="5D445EFFCF434AAAAB4640146E8A310D">
    <w:name w:val="5D445EFFCF434AAAAB4640146E8A310D"/>
    <w:rsid w:val="008F7082"/>
    <w:pPr>
      <w:spacing w:after="160" w:line="259" w:lineRule="auto"/>
    </w:pPr>
  </w:style>
  <w:style w:type="paragraph" w:customStyle="1" w:styleId="438F80C5BAD448B58B6251A9A3A150CB">
    <w:name w:val="438F80C5BAD448B58B6251A9A3A150CB"/>
    <w:rsid w:val="008F7082"/>
    <w:pPr>
      <w:spacing w:after="160" w:line="259" w:lineRule="auto"/>
    </w:pPr>
  </w:style>
  <w:style w:type="paragraph" w:customStyle="1" w:styleId="E8035D1D0615427FB44CBC9D2E43D5DE">
    <w:name w:val="E8035D1D0615427FB44CBC9D2E43D5DE"/>
    <w:rsid w:val="008F7082"/>
    <w:pPr>
      <w:spacing w:after="160" w:line="259" w:lineRule="auto"/>
    </w:pPr>
  </w:style>
  <w:style w:type="paragraph" w:customStyle="1" w:styleId="2079C04063D347328FC6BDCD98464E97">
    <w:name w:val="2079C04063D347328FC6BDCD98464E97"/>
    <w:rsid w:val="008F7082"/>
    <w:pPr>
      <w:spacing w:after="160" w:line="259" w:lineRule="auto"/>
    </w:pPr>
  </w:style>
  <w:style w:type="paragraph" w:customStyle="1" w:styleId="0166CE8396A94745A37BC362F4330A1C">
    <w:name w:val="0166CE8396A94745A37BC362F4330A1C"/>
    <w:rsid w:val="008F7082"/>
    <w:pPr>
      <w:spacing w:after="160" w:line="259" w:lineRule="auto"/>
    </w:pPr>
  </w:style>
  <w:style w:type="paragraph" w:customStyle="1" w:styleId="08A20FF46B78429F9239A7591FA0C126">
    <w:name w:val="08A20FF46B78429F9239A7591FA0C126"/>
    <w:rsid w:val="008F7082"/>
    <w:pPr>
      <w:spacing w:after="160" w:line="259" w:lineRule="auto"/>
    </w:pPr>
  </w:style>
  <w:style w:type="paragraph" w:customStyle="1" w:styleId="CFB949BA86004209971AAB271A2480E7">
    <w:name w:val="CFB949BA86004209971AAB271A2480E7"/>
    <w:rsid w:val="008F7082"/>
    <w:pPr>
      <w:spacing w:after="160" w:line="259" w:lineRule="auto"/>
    </w:pPr>
  </w:style>
  <w:style w:type="paragraph" w:customStyle="1" w:styleId="BC920B191AD0490FB70946EDCAFDFD3C">
    <w:name w:val="BC920B191AD0490FB70946EDCAFDFD3C"/>
    <w:rsid w:val="008F7082"/>
    <w:pPr>
      <w:spacing w:after="160" w:line="259" w:lineRule="auto"/>
    </w:pPr>
  </w:style>
  <w:style w:type="paragraph" w:customStyle="1" w:styleId="DBF3860F42DE4032A0B2BD9C6DAA69A0">
    <w:name w:val="DBF3860F42DE4032A0B2BD9C6DAA69A0"/>
    <w:rsid w:val="008F7082"/>
    <w:pPr>
      <w:spacing w:after="160" w:line="259" w:lineRule="auto"/>
    </w:pPr>
  </w:style>
  <w:style w:type="paragraph" w:customStyle="1" w:styleId="A4CA2F36BA95401BA2E07F6507BBDC27">
    <w:name w:val="A4CA2F36BA95401BA2E07F6507BBDC27"/>
    <w:rsid w:val="008F7082"/>
    <w:pPr>
      <w:spacing w:after="160" w:line="259" w:lineRule="auto"/>
    </w:pPr>
  </w:style>
  <w:style w:type="paragraph" w:customStyle="1" w:styleId="F3DBCEF2668C47FCBA7EE34333D31B50">
    <w:name w:val="F3DBCEF2668C47FCBA7EE34333D31B50"/>
    <w:rsid w:val="008F7082"/>
    <w:pPr>
      <w:spacing w:after="160" w:line="259" w:lineRule="auto"/>
    </w:pPr>
  </w:style>
  <w:style w:type="paragraph" w:customStyle="1" w:styleId="66EDAFB3B0684057A9F746196D49B044">
    <w:name w:val="66EDAFB3B0684057A9F746196D49B044"/>
    <w:rsid w:val="008F7082"/>
    <w:pPr>
      <w:spacing w:after="160" w:line="259" w:lineRule="auto"/>
    </w:pPr>
  </w:style>
  <w:style w:type="paragraph" w:customStyle="1" w:styleId="165E19819B284863AB585D3014A6FF14">
    <w:name w:val="165E19819B284863AB585D3014A6FF14"/>
    <w:rsid w:val="008F7082"/>
    <w:pPr>
      <w:spacing w:after="160" w:line="259" w:lineRule="auto"/>
    </w:pPr>
  </w:style>
  <w:style w:type="paragraph" w:customStyle="1" w:styleId="B42A8400BC2A4F5ABA7C9E3562FA75B4">
    <w:name w:val="B42A8400BC2A4F5ABA7C9E3562FA75B4"/>
    <w:rsid w:val="008F7082"/>
    <w:pPr>
      <w:spacing w:after="160" w:line="259" w:lineRule="auto"/>
    </w:pPr>
  </w:style>
  <w:style w:type="paragraph" w:customStyle="1" w:styleId="AC77B8F5D04A47FF9402F26EDA6E9995">
    <w:name w:val="AC77B8F5D04A47FF9402F26EDA6E9995"/>
    <w:rsid w:val="008F7082"/>
    <w:pPr>
      <w:spacing w:after="160" w:line="259" w:lineRule="auto"/>
    </w:pPr>
  </w:style>
  <w:style w:type="paragraph" w:customStyle="1" w:styleId="3A2C7B5A9AEF400D855D94F06EFA6A29">
    <w:name w:val="3A2C7B5A9AEF400D855D94F06EFA6A29"/>
    <w:rsid w:val="008F7082"/>
    <w:pPr>
      <w:spacing w:after="160" w:line="259" w:lineRule="auto"/>
    </w:pPr>
  </w:style>
  <w:style w:type="paragraph" w:customStyle="1" w:styleId="4C9656FCEE054913BBBCB545D25058DE">
    <w:name w:val="4C9656FCEE054913BBBCB545D25058DE"/>
    <w:rsid w:val="008F7082"/>
    <w:pPr>
      <w:spacing w:after="160" w:line="259" w:lineRule="auto"/>
    </w:pPr>
  </w:style>
  <w:style w:type="paragraph" w:customStyle="1" w:styleId="731EF09EA5874964B5704720290928E4">
    <w:name w:val="731EF09EA5874964B5704720290928E4"/>
    <w:rsid w:val="008F7082"/>
    <w:pPr>
      <w:spacing w:after="160" w:line="259" w:lineRule="auto"/>
    </w:pPr>
  </w:style>
  <w:style w:type="paragraph" w:customStyle="1" w:styleId="0AA4D18931E144639435F2AA9E332A28">
    <w:name w:val="0AA4D18931E144639435F2AA9E332A28"/>
    <w:rsid w:val="008F7082"/>
    <w:pPr>
      <w:spacing w:after="160" w:line="259" w:lineRule="auto"/>
    </w:pPr>
  </w:style>
  <w:style w:type="paragraph" w:customStyle="1" w:styleId="51F1735856844F3B8EB9B132E3F99133">
    <w:name w:val="51F1735856844F3B8EB9B132E3F99133"/>
    <w:rsid w:val="008F7082"/>
    <w:pPr>
      <w:spacing w:after="160" w:line="259" w:lineRule="auto"/>
    </w:pPr>
  </w:style>
  <w:style w:type="paragraph" w:customStyle="1" w:styleId="A2D1661D64B141A98211FB6679EC90C4">
    <w:name w:val="A2D1661D64B141A98211FB6679EC90C4"/>
    <w:rsid w:val="008F7082"/>
    <w:pPr>
      <w:spacing w:after="160" w:line="259" w:lineRule="auto"/>
    </w:pPr>
  </w:style>
  <w:style w:type="paragraph" w:customStyle="1" w:styleId="5B51F3E8EAB14F4DB2DD381335F51ADD">
    <w:name w:val="5B51F3E8EAB14F4DB2DD381335F51ADD"/>
    <w:rsid w:val="008F7082"/>
    <w:pPr>
      <w:spacing w:after="160" w:line="259" w:lineRule="auto"/>
    </w:pPr>
  </w:style>
  <w:style w:type="paragraph" w:customStyle="1" w:styleId="19FF7D8C4FCF470987D3B59537637892">
    <w:name w:val="19FF7D8C4FCF470987D3B59537637892"/>
    <w:rsid w:val="008F7082"/>
    <w:pPr>
      <w:spacing w:after="160" w:line="259" w:lineRule="auto"/>
    </w:pPr>
  </w:style>
  <w:style w:type="paragraph" w:customStyle="1" w:styleId="1099823B173441229B491D9672D28E8B">
    <w:name w:val="1099823B173441229B491D9672D28E8B"/>
    <w:rsid w:val="008F7082"/>
    <w:pPr>
      <w:spacing w:after="160" w:line="259" w:lineRule="auto"/>
    </w:pPr>
  </w:style>
  <w:style w:type="paragraph" w:customStyle="1" w:styleId="B520A2554A4B42A189A7ED47BD1EB181">
    <w:name w:val="B520A2554A4B42A189A7ED47BD1EB181"/>
    <w:rsid w:val="008F7082"/>
    <w:pPr>
      <w:spacing w:after="160" w:line="259" w:lineRule="auto"/>
    </w:pPr>
  </w:style>
  <w:style w:type="paragraph" w:customStyle="1" w:styleId="43370C80380D4B23861183BAF00EE412">
    <w:name w:val="43370C80380D4B23861183BAF00EE412"/>
    <w:rsid w:val="008F7082"/>
    <w:pPr>
      <w:spacing w:after="160" w:line="259" w:lineRule="auto"/>
    </w:pPr>
  </w:style>
  <w:style w:type="paragraph" w:customStyle="1" w:styleId="C81D6FF0CB374E0FB0FA9324315652C3">
    <w:name w:val="C81D6FF0CB374E0FB0FA9324315652C3"/>
    <w:rsid w:val="008F7082"/>
    <w:pPr>
      <w:spacing w:after="160" w:line="259" w:lineRule="auto"/>
    </w:pPr>
  </w:style>
  <w:style w:type="paragraph" w:customStyle="1" w:styleId="3C8163ACB3AD43C999827C63DF3717CA">
    <w:name w:val="3C8163ACB3AD43C999827C63DF3717CA"/>
    <w:rsid w:val="008F7082"/>
    <w:pPr>
      <w:spacing w:after="160" w:line="259" w:lineRule="auto"/>
    </w:pPr>
  </w:style>
  <w:style w:type="paragraph" w:customStyle="1" w:styleId="0F1BAAF7904C4484B3E9FC4F3D196250">
    <w:name w:val="0F1BAAF7904C4484B3E9FC4F3D196250"/>
    <w:rsid w:val="006E7800"/>
    <w:pPr>
      <w:spacing w:after="160" w:line="259" w:lineRule="auto"/>
    </w:pPr>
  </w:style>
  <w:style w:type="paragraph" w:customStyle="1" w:styleId="E66882271D044526803393974D8A7CC6">
    <w:name w:val="E66882271D044526803393974D8A7CC6"/>
    <w:rsid w:val="006E7800"/>
    <w:pPr>
      <w:spacing w:after="160" w:line="259" w:lineRule="auto"/>
    </w:pPr>
  </w:style>
  <w:style w:type="paragraph" w:customStyle="1" w:styleId="5FAD969C87D545F0A358A3054E008F90">
    <w:name w:val="5FAD969C87D545F0A358A3054E008F90"/>
    <w:rsid w:val="006E7800"/>
    <w:pPr>
      <w:spacing w:after="160" w:line="259" w:lineRule="auto"/>
    </w:pPr>
  </w:style>
  <w:style w:type="paragraph" w:customStyle="1" w:styleId="332C17985F8449C98AD12515A45BB461">
    <w:name w:val="332C17985F8449C98AD12515A45BB461"/>
    <w:rsid w:val="006E7800"/>
    <w:pPr>
      <w:spacing w:after="160" w:line="259" w:lineRule="auto"/>
    </w:pPr>
  </w:style>
  <w:style w:type="paragraph" w:customStyle="1" w:styleId="36DA42ABE3544A148ABCD22A7DD74FF5">
    <w:name w:val="36DA42ABE3544A148ABCD22A7DD74FF5"/>
    <w:rsid w:val="006E7800"/>
    <w:pPr>
      <w:spacing w:after="160" w:line="259" w:lineRule="auto"/>
    </w:pPr>
  </w:style>
  <w:style w:type="paragraph" w:customStyle="1" w:styleId="15EE055BE06644CE8E6321CC819A20CF">
    <w:name w:val="15EE055BE06644CE8E6321CC819A20CF"/>
    <w:rsid w:val="006E7800"/>
    <w:pPr>
      <w:spacing w:after="160" w:line="259" w:lineRule="auto"/>
    </w:pPr>
  </w:style>
  <w:style w:type="paragraph" w:customStyle="1" w:styleId="FC77021FF59F454CAB124606384A4300">
    <w:name w:val="FC77021FF59F454CAB124606384A4300"/>
    <w:rsid w:val="006E7800"/>
    <w:pPr>
      <w:spacing w:after="160" w:line="259" w:lineRule="auto"/>
    </w:pPr>
  </w:style>
  <w:style w:type="paragraph" w:customStyle="1" w:styleId="14238BCAD26D45C08FFCDEB68AF6C598">
    <w:name w:val="14238BCAD26D45C08FFCDEB68AF6C598"/>
    <w:rsid w:val="006E7800"/>
    <w:pPr>
      <w:spacing w:after="160" w:line="259" w:lineRule="auto"/>
    </w:pPr>
  </w:style>
  <w:style w:type="paragraph" w:customStyle="1" w:styleId="ED876EE050C94F28B2BE3E4FCC5E8359">
    <w:name w:val="ED876EE050C94F28B2BE3E4FCC5E8359"/>
    <w:rsid w:val="006E7800"/>
    <w:pPr>
      <w:spacing w:after="160" w:line="259" w:lineRule="auto"/>
    </w:pPr>
  </w:style>
  <w:style w:type="paragraph" w:customStyle="1" w:styleId="A29D1EBB7F7D4BDCAD3D7115229B2645">
    <w:name w:val="A29D1EBB7F7D4BDCAD3D7115229B2645"/>
    <w:rsid w:val="006E7800"/>
    <w:pPr>
      <w:spacing w:after="160" w:line="259" w:lineRule="auto"/>
    </w:pPr>
  </w:style>
  <w:style w:type="paragraph" w:customStyle="1" w:styleId="A8B374A908DF4C278C0633D8C7538C8B">
    <w:name w:val="A8B374A908DF4C278C0633D8C7538C8B"/>
    <w:rsid w:val="006E7800"/>
    <w:pPr>
      <w:spacing w:after="160" w:line="259" w:lineRule="auto"/>
    </w:pPr>
  </w:style>
  <w:style w:type="paragraph" w:customStyle="1" w:styleId="B186B2DE1E204817883A9F3B43FDC678">
    <w:name w:val="B186B2DE1E204817883A9F3B43FDC678"/>
    <w:rsid w:val="006E7800"/>
    <w:pPr>
      <w:spacing w:after="160" w:line="259" w:lineRule="auto"/>
    </w:pPr>
  </w:style>
  <w:style w:type="paragraph" w:customStyle="1" w:styleId="4748C9E5DB0C4720BF946AAE20BD5BEA">
    <w:name w:val="4748C9E5DB0C4720BF946AAE20BD5BEA"/>
    <w:rsid w:val="006E7800"/>
    <w:pPr>
      <w:spacing w:after="160" w:line="259" w:lineRule="auto"/>
    </w:pPr>
  </w:style>
  <w:style w:type="paragraph" w:customStyle="1" w:styleId="AAAC084FBB5F4A43A3B7CC8E2A5307D6">
    <w:name w:val="AAAC084FBB5F4A43A3B7CC8E2A5307D6"/>
    <w:rsid w:val="006E7800"/>
    <w:pPr>
      <w:spacing w:after="160" w:line="259" w:lineRule="auto"/>
    </w:pPr>
  </w:style>
  <w:style w:type="paragraph" w:customStyle="1" w:styleId="7AF05FD56E6E47F7960E9277DC1BE2B1">
    <w:name w:val="7AF05FD56E6E47F7960E9277DC1BE2B1"/>
    <w:rsid w:val="006E7800"/>
    <w:pPr>
      <w:spacing w:after="160" w:line="259" w:lineRule="auto"/>
    </w:pPr>
  </w:style>
  <w:style w:type="paragraph" w:customStyle="1" w:styleId="B3DC4A3E04B44E76BE8A84BD7C87F72A">
    <w:name w:val="B3DC4A3E04B44E76BE8A84BD7C87F72A"/>
    <w:rsid w:val="006E7800"/>
    <w:pPr>
      <w:spacing w:after="160" w:line="259" w:lineRule="auto"/>
    </w:pPr>
  </w:style>
  <w:style w:type="paragraph" w:customStyle="1" w:styleId="E93EDE2AE6F84AEA915CD0CB0ED4387F">
    <w:name w:val="E93EDE2AE6F84AEA915CD0CB0ED4387F"/>
    <w:rsid w:val="006E7800"/>
    <w:pPr>
      <w:spacing w:after="160" w:line="259" w:lineRule="auto"/>
    </w:pPr>
  </w:style>
  <w:style w:type="paragraph" w:customStyle="1" w:styleId="0F4A8185F99D469EB9B6626F43F5F54D">
    <w:name w:val="0F4A8185F99D469EB9B6626F43F5F54D"/>
    <w:rsid w:val="006E7800"/>
    <w:pPr>
      <w:spacing w:after="160" w:line="259" w:lineRule="auto"/>
    </w:pPr>
  </w:style>
  <w:style w:type="paragraph" w:customStyle="1" w:styleId="37FF388F39CC46B08C4E10BAF8B514BF">
    <w:name w:val="37FF388F39CC46B08C4E10BAF8B514BF"/>
    <w:rsid w:val="006E7800"/>
    <w:pPr>
      <w:spacing w:after="160" w:line="259" w:lineRule="auto"/>
    </w:pPr>
  </w:style>
  <w:style w:type="paragraph" w:customStyle="1" w:styleId="DD5DA6D1AB4B4010A9430120FBA1009F">
    <w:name w:val="DD5DA6D1AB4B4010A9430120FBA1009F"/>
    <w:rsid w:val="006E7800"/>
    <w:pPr>
      <w:spacing w:after="160" w:line="259" w:lineRule="auto"/>
    </w:pPr>
  </w:style>
  <w:style w:type="paragraph" w:customStyle="1" w:styleId="318B6A1CD9964A20921A029C5F78E942">
    <w:name w:val="318B6A1CD9964A20921A029C5F78E942"/>
    <w:rsid w:val="006E7800"/>
    <w:pPr>
      <w:spacing w:after="160" w:line="259" w:lineRule="auto"/>
    </w:pPr>
  </w:style>
  <w:style w:type="paragraph" w:customStyle="1" w:styleId="6116412BBC2544C2B36824CD500D2F1C">
    <w:name w:val="6116412BBC2544C2B36824CD500D2F1C"/>
    <w:rsid w:val="006E7800"/>
    <w:pPr>
      <w:spacing w:after="160" w:line="259" w:lineRule="auto"/>
    </w:pPr>
  </w:style>
  <w:style w:type="paragraph" w:customStyle="1" w:styleId="A390FCB1BF764E98846547793D5800E5">
    <w:name w:val="A390FCB1BF764E98846547793D5800E5"/>
    <w:rsid w:val="006E7800"/>
    <w:pPr>
      <w:spacing w:after="160" w:line="259" w:lineRule="auto"/>
    </w:pPr>
  </w:style>
  <w:style w:type="paragraph" w:customStyle="1" w:styleId="CD37B93ED1484D1BBDDFC8EBD049C303">
    <w:name w:val="CD37B93ED1484D1BBDDFC8EBD049C303"/>
    <w:rsid w:val="006E7800"/>
    <w:pPr>
      <w:spacing w:after="160" w:line="259" w:lineRule="auto"/>
    </w:pPr>
  </w:style>
  <w:style w:type="paragraph" w:customStyle="1" w:styleId="7F3272D3E88C45B9AB4147741BEB866F">
    <w:name w:val="7F3272D3E88C45B9AB4147741BEB866F"/>
    <w:rsid w:val="006E7800"/>
    <w:pPr>
      <w:spacing w:after="160" w:line="259" w:lineRule="auto"/>
    </w:pPr>
  </w:style>
  <w:style w:type="paragraph" w:customStyle="1" w:styleId="288DE2BC16D341AD84243088DBC64C11">
    <w:name w:val="288DE2BC16D341AD84243088DBC64C11"/>
    <w:rsid w:val="006E7800"/>
    <w:pPr>
      <w:spacing w:after="160" w:line="259" w:lineRule="auto"/>
    </w:pPr>
  </w:style>
  <w:style w:type="paragraph" w:customStyle="1" w:styleId="C097B506A21A4E1A8BA61AD999ECBA00">
    <w:name w:val="C097B506A21A4E1A8BA61AD999ECBA00"/>
    <w:rsid w:val="006E7800"/>
    <w:pPr>
      <w:spacing w:after="160" w:line="259" w:lineRule="auto"/>
    </w:pPr>
  </w:style>
  <w:style w:type="paragraph" w:customStyle="1" w:styleId="6AE74F8DF018431EAECE7A4547647DB4">
    <w:name w:val="6AE74F8DF018431EAECE7A4547647DB4"/>
    <w:rsid w:val="006E7800"/>
    <w:pPr>
      <w:spacing w:after="160" w:line="259" w:lineRule="auto"/>
    </w:pPr>
  </w:style>
  <w:style w:type="paragraph" w:customStyle="1" w:styleId="3C93E6F23F43442BBBC68B3044AA1BBA">
    <w:name w:val="3C93E6F23F43442BBBC68B3044AA1BBA"/>
    <w:rsid w:val="006E7800"/>
    <w:pPr>
      <w:spacing w:after="160" w:line="259" w:lineRule="auto"/>
    </w:pPr>
  </w:style>
  <w:style w:type="paragraph" w:customStyle="1" w:styleId="E44E428558184308829F1AFBA071C2C9">
    <w:name w:val="E44E428558184308829F1AFBA071C2C9"/>
    <w:rsid w:val="006E7800"/>
    <w:pPr>
      <w:spacing w:after="160" w:line="259" w:lineRule="auto"/>
    </w:pPr>
  </w:style>
  <w:style w:type="paragraph" w:customStyle="1" w:styleId="1181EA63818441378CCA3C57BE2FE82B">
    <w:name w:val="1181EA63818441378CCA3C57BE2FE82B"/>
    <w:rsid w:val="006E7800"/>
    <w:pPr>
      <w:spacing w:after="160" w:line="259" w:lineRule="auto"/>
    </w:pPr>
  </w:style>
  <w:style w:type="paragraph" w:customStyle="1" w:styleId="6AED05A67F79475EA6F20C5C8B010343">
    <w:name w:val="6AED05A67F79475EA6F20C5C8B010343"/>
    <w:rsid w:val="006E7800"/>
    <w:pPr>
      <w:spacing w:after="160" w:line="259" w:lineRule="auto"/>
    </w:pPr>
  </w:style>
  <w:style w:type="paragraph" w:customStyle="1" w:styleId="346F6E304EA548BA93ADFCFC32B69002">
    <w:name w:val="346F6E304EA548BA93ADFCFC32B69002"/>
    <w:rsid w:val="006E7800"/>
    <w:pPr>
      <w:spacing w:after="160" w:line="259" w:lineRule="auto"/>
    </w:pPr>
  </w:style>
  <w:style w:type="paragraph" w:customStyle="1" w:styleId="F35EEDD03D174BCF92CB77AA4714CB7E">
    <w:name w:val="F35EEDD03D174BCF92CB77AA4714CB7E"/>
    <w:rsid w:val="006E7800"/>
    <w:pPr>
      <w:spacing w:after="160" w:line="259" w:lineRule="auto"/>
    </w:pPr>
  </w:style>
  <w:style w:type="paragraph" w:customStyle="1" w:styleId="4F2BBF77DF084715AD75924CC2041406">
    <w:name w:val="4F2BBF77DF084715AD75924CC2041406"/>
    <w:rsid w:val="006E7800"/>
    <w:pPr>
      <w:spacing w:after="160" w:line="259" w:lineRule="auto"/>
    </w:pPr>
  </w:style>
  <w:style w:type="paragraph" w:customStyle="1" w:styleId="4656F9FF401448E192D3E295D12AC57F">
    <w:name w:val="4656F9FF401448E192D3E295D12AC57F"/>
    <w:rsid w:val="006E7800"/>
    <w:pPr>
      <w:spacing w:after="160" w:line="259" w:lineRule="auto"/>
    </w:pPr>
  </w:style>
  <w:style w:type="paragraph" w:customStyle="1" w:styleId="C7DB12D2D34E4651B87B228FCCCFE170">
    <w:name w:val="C7DB12D2D34E4651B87B228FCCCFE170"/>
    <w:rsid w:val="006E7800"/>
    <w:pPr>
      <w:spacing w:after="160" w:line="259" w:lineRule="auto"/>
    </w:pPr>
  </w:style>
  <w:style w:type="paragraph" w:customStyle="1" w:styleId="7A9BDD490A654F6FB05C0928C44D306C">
    <w:name w:val="7A9BDD490A654F6FB05C0928C44D306C"/>
    <w:rsid w:val="006E7800"/>
    <w:pPr>
      <w:spacing w:after="160" w:line="259" w:lineRule="auto"/>
    </w:pPr>
  </w:style>
  <w:style w:type="paragraph" w:customStyle="1" w:styleId="C63D69EC46284BEC81680C3CC78D6204">
    <w:name w:val="C63D69EC46284BEC81680C3CC78D6204"/>
    <w:rsid w:val="006E7800"/>
    <w:pPr>
      <w:spacing w:after="160" w:line="259" w:lineRule="auto"/>
    </w:pPr>
  </w:style>
  <w:style w:type="paragraph" w:customStyle="1" w:styleId="E3CCF6138D23423893847B76FD6DC08B">
    <w:name w:val="E3CCF6138D23423893847B76FD6DC08B"/>
    <w:rsid w:val="006E7800"/>
    <w:pPr>
      <w:spacing w:after="160" w:line="259" w:lineRule="auto"/>
    </w:pPr>
  </w:style>
  <w:style w:type="paragraph" w:customStyle="1" w:styleId="14FA6B7C53314C6D80B7ED284E66E46E">
    <w:name w:val="14FA6B7C53314C6D80B7ED284E66E46E"/>
    <w:rsid w:val="006E7800"/>
    <w:pPr>
      <w:spacing w:after="160" w:line="259" w:lineRule="auto"/>
    </w:pPr>
  </w:style>
  <w:style w:type="paragraph" w:customStyle="1" w:styleId="D53E3F6AC1FA41A8869B27E8F25BDD8D">
    <w:name w:val="D53E3F6AC1FA41A8869B27E8F25BDD8D"/>
    <w:rsid w:val="006E7800"/>
    <w:pPr>
      <w:spacing w:after="160" w:line="259" w:lineRule="auto"/>
    </w:pPr>
  </w:style>
  <w:style w:type="paragraph" w:customStyle="1" w:styleId="D3A2FC0986864A26BF584B1054AC3D64">
    <w:name w:val="D3A2FC0986864A26BF584B1054AC3D64"/>
    <w:rsid w:val="006E7800"/>
    <w:pPr>
      <w:spacing w:after="160" w:line="259" w:lineRule="auto"/>
    </w:pPr>
  </w:style>
  <w:style w:type="paragraph" w:customStyle="1" w:styleId="DC656953EAAD404F843D6CEE86C3809A">
    <w:name w:val="DC656953EAAD404F843D6CEE86C3809A"/>
    <w:rsid w:val="006E7800"/>
    <w:pPr>
      <w:spacing w:after="160" w:line="259" w:lineRule="auto"/>
    </w:pPr>
  </w:style>
  <w:style w:type="paragraph" w:customStyle="1" w:styleId="8049B6D440BE4248B19B390C89624171">
    <w:name w:val="8049B6D440BE4248B19B390C89624171"/>
    <w:rsid w:val="006E7800"/>
    <w:pPr>
      <w:spacing w:after="160" w:line="259" w:lineRule="auto"/>
    </w:pPr>
  </w:style>
  <w:style w:type="paragraph" w:customStyle="1" w:styleId="A313F44998E04BA78E9F008BD2FCEF1F">
    <w:name w:val="A313F44998E04BA78E9F008BD2FCEF1F"/>
    <w:rsid w:val="006E7800"/>
    <w:pPr>
      <w:spacing w:after="160" w:line="259" w:lineRule="auto"/>
    </w:pPr>
  </w:style>
  <w:style w:type="paragraph" w:customStyle="1" w:styleId="97FABA0E33BC48C48770E57C7515B3BF">
    <w:name w:val="97FABA0E33BC48C48770E57C7515B3BF"/>
    <w:rsid w:val="006E7800"/>
    <w:pPr>
      <w:spacing w:after="160" w:line="259" w:lineRule="auto"/>
    </w:pPr>
  </w:style>
  <w:style w:type="paragraph" w:customStyle="1" w:styleId="9A71971E0225400C95E84CD68ACF79AC">
    <w:name w:val="9A71971E0225400C95E84CD68ACF79AC"/>
    <w:rsid w:val="006E7800"/>
    <w:pPr>
      <w:spacing w:after="160" w:line="259" w:lineRule="auto"/>
    </w:pPr>
  </w:style>
  <w:style w:type="paragraph" w:customStyle="1" w:styleId="1C560C46A6D94AC79134F98758FF0D60">
    <w:name w:val="1C560C46A6D94AC79134F98758FF0D60"/>
    <w:rsid w:val="006E7800"/>
    <w:pPr>
      <w:spacing w:after="160" w:line="259" w:lineRule="auto"/>
    </w:pPr>
  </w:style>
  <w:style w:type="paragraph" w:customStyle="1" w:styleId="1FC41AB86E904F079797F635A6AC5BF2">
    <w:name w:val="1FC41AB86E904F079797F635A6AC5BF2"/>
    <w:rsid w:val="006E7800"/>
    <w:pPr>
      <w:spacing w:after="160" w:line="259" w:lineRule="auto"/>
    </w:pPr>
  </w:style>
  <w:style w:type="paragraph" w:customStyle="1" w:styleId="439A4E18343843F1A92A3EF3CDB4889F">
    <w:name w:val="439A4E18343843F1A92A3EF3CDB4889F"/>
    <w:rsid w:val="006E7800"/>
    <w:pPr>
      <w:spacing w:after="160" w:line="259" w:lineRule="auto"/>
    </w:pPr>
  </w:style>
  <w:style w:type="paragraph" w:customStyle="1" w:styleId="4EA27E3C5CF442CDBC2C6A30A2FF47A7">
    <w:name w:val="4EA27E3C5CF442CDBC2C6A30A2FF47A7"/>
    <w:rsid w:val="006E7800"/>
    <w:pPr>
      <w:spacing w:after="160" w:line="259" w:lineRule="auto"/>
    </w:pPr>
  </w:style>
  <w:style w:type="paragraph" w:customStyle="1" w:styleId="FBC6B9DDCA9445CF9F4860E9B532D291">
    <w:name w:val="FBC6B9DDCA9445CF9F4860E9B532D291"/>
    <w:rsid w:val="006E7800"/>
    <w:pPr>
      <w:spacing w:after="160" w:line="259" w:lineRule="auto"/>
    </w:pPr>
  </w:style>
  <w:style w:type="paragraph" w:customStyle="1" w:styleId="6A7C978E27E348FB91E0154BFDEFFC9E">
    <w:name w:val="6A7C978E27E348FB91E0154BFDEFFC9E"/>
    <w:rsid w:val="006E7800"/>
    <w:pPr>
      <w:spacing w:after="160" w:line="259" w:lineRule="auto"/>
    </w:pPr>
  </w:style>
  <w:style w:type="paragraph" w:customStyle="1" w:styleId="ABDDCBA12A5C4B3397B40D30997ABCE8">
    <w:name w:val="ABDDCBA12A5C4B3397B40D30997ABCE8"/>
    <w:rsid w:val="006E7800"/>
    <w:pPr>
      <w:spacing w:after="160" w:line="259" w:lineRule="auto"/>
    </w:pPr>
  </w:style>
  <w:style w:type="paragraph" w:customStyle="1" w:styleId="D155B62D283F4177A69A9EC74B1C855D">
    <w:name w:val="D155B62D283F4177A69A9EC74B1C855D"/>
    <w:rsid w:val="006E7800"/>
    <w:pPr>
      <w:spacing w:after="160" w:line="259" w:lineRule="auto"/>
    </w:pPr>
  </w:style>
  <w:style w:type="paragraph" w:customStyle="1" w:styleId="7EE27EBAB1E54B938FB677AF0F8D1494">
    <w:name w:val="7EE27EBAB1E54B938FB677AF0F8D1494"/>
    <w:rsid w:val="006E7800"/>
    <w:pPr>
      <w:spacing w:after="160" w:line="259" w:lineRule="auto"/>
    </w:pPr>
  </w:style>
  <w:style w:type="paragraph" w:customStyle="1" w:styleId="DEE89FA081C44AB2812E8BAB24184464">
    <w:name w:val="DEE89FA081C44AB2812E8BAB24184464"/>
    <w:rsid w:val="006E7800"/>
    <w:pPr>
      <w:spacing w:after="160" w:line="259" w:lineRule="auto"/>
    </w:pPr>
  </w:style>
  <w:style w:type="paragraph" w:customStyle="1" w:styleId="397E555A32DE47489ACB7E8A58DB9129">
    <w:name w:val="397E555A32DE47489ACB7E8A58DB9129"/>
    <w:rsid w:val="006E7800"/>
    <w:pPr>
      <w:spacing w:after="160" w:line="259" w:lineRule="auto"/>
    </w:pPr>
  </w:style>
  <w:style w:type="paragraph" w:customStyle="1" w:styleId="EE246FEE9294418984DDB829BBAFDA28">
    <w:name w:val="EE246FEE9294418984DDB829BBAFDA28"/>
    <w:rsid w:val="006E7800"/>
    <w:pPr>
      <w:spacing w:after="160" w:line="259" w:lineRule="auto"/>
    </w:pPr>
  </w:style>
  <w:style w:type="paragraph" w:customStyle="1" w:styleId="7E767F15D454475E9A398574E8ECC0F0">
    <w:name w:val="7E767F15D454475E9A398574E8ECC0F0"/>
    <w:rsid w:val="006E7800"/>
    <w:pPr>
      <w:spacing w:after="160" w:line="259" w:lineRule="auto"/>
    </w:pPr>
  </w:style>
  <w:style w:type="paragraph" w:customStyle="1" w:styleId="526593F558A7435DA4EA52DA77C5C6A3">
    <w:name w:val="526593F558A7435DA4EA52DA77C5C6A3"/>
    <w:rsid w:val="006E7800"/>
    <w:pPr>
      <w:spacing w:after="160" w:line="259" w:lineRule="auto"/>
    </w:pPr>
  </w:style>
  <w:style w:type="paragraph" w:customStyle="1" w:styleId="893CA68DB29B4EEEAA498CF1215A2F3D">
    <w:name w:val="893CA68DB29B4EEEAA498CF1215A2F3D"/>
    <w:rsid w:val="006E7800"/>
    <w:pPr>
      <w:spacing w:after="160" w:line="259" w:lineRule="auto"/>
    </w:pPr>
  </w:style>
  <w:style w:type="paragraph" w:customStyle="1" w:styleId="96BFDDD71BA24CA79275D866AA37CDA0">
    <w:name w:val="96BFDDD71BA24CA79275D866AA37CDA0"/>
    <w:rsid w:val="006E7800"/>
    <w:pPr>
      <w:spacing w:after="160" w:line="259" w:lineRule="auto"/>
    </w:pPr>
  </w:style>
  <w:style w:type="paragraph" w:customStyle="1" w:styleId="008B3CB8F8464038A4BBF144E2FAF0A8">
    <w:name w:val="008B3CB8F8464038A4BBF144E2FAF0A8"/>
    <w:rsid w:val="006E7800"/>
    <w:pPr>
      <w:spacing w:after="160" w:line="259" w:lineRule="auto"/>
    </w:pPr>
  </w:style>
  <w:style w:type="paragraph" w:customStyle="1" w:styleId="B9777C36B23248FA8E1B9CC5A89D2E5D">
    <w:name w:val="B9777C36B23248FA8E1B9CC5A89D2E5D"/>
    <w:rsid w:val="006E7800"/>
    <w:pPr>
      <w:spacing w:after="160" w:line="259" w:lineRule="auto"/>
    </w:pPr>
  </w:style>
  <w:style w:type="paragraph" w:customStyle="1" w:styleId="69E36BFAF0A949E299D3DA4DADA8160E">
    <w:name w:val="69E36BFAF0A949E299D3DA4DADA8160E"/>
    <w:rsid w:val="006E7800"/>
    <w:pPr>
      <w:spacing w:after="160" w:line="259" w:lineRule="auto"/>
    </w:pPr>
  </w:style>
  <w:style w:type="paragraph" w:customStyle="1" w:styleId="07DD7D77E5644DC5844A9EE1ED7EE94C">
    <w:name w:val="07DD7D77E5644DC5844A9EE1ED7EE94C"/>
    <w:rsid w:val="006E7800"/>
    <w:pPr>
      <w:spacing w:after="160" w:line="259" w:lineRule="auto"/>
    </w:pPr>
  </w:style>
  <w:style w:type="paragraph" w:customStyle="1" w:styleId="8D3E4F739B204EA49807682830046345">
    <w:name w:val="8D3E4F739B204EA49807682830046345"/>
    <w:rsid w:val="006E7800"/>
    <w:pPr>
      <w:spacing w:after="160" w:line="259" w:lineRule="auto"/>
    </w:pPr>
  </w:style>
  <w:style w:type="paragraph" w:customStyle="1" w:styleId="82FF7295859A4E0BA68C3426098EF495">
    <w:name w:val="82FF7295859A4E0BA68C3426098EF495"/>
    <w:rsid w:val="006E7800"/>
    <w:pPr>
      <w:spacing w:after="160" w:line="259" w:lineRule="auto"/>
    </w:pPr>
  </w:style>
  <w:style w:type="paragraph" w:customStyle="1" w:styleId="E7B14E1BD5A44FFA8AA9FDB6FB60879E">
    <w:name w:val="E7B14E1BD5A44FFA8AA9FDB6FB60879E"/>
    <w:rsid w:val="006E7800"/>
    <w:pPr>
      <w:spacing w:after="160" w:line="259" w:lineRule="auto"/>
    </w:pPr>
  </w:style>
  <w:style w:type="paragraph" w:customStyle="1" w:styleId="A657B114BD804947A960A4166B97CB9D">
    <w:name w:val="A657B114BD804947A960A4166B97CB9D"/>
    <w:rsid w:val="006E7800"/>
    <w:pPr>
      <w:spacing w:after="160" w:line="259" w:lineRule="auto"/>
    </w:pPr>
  </w:style>
  <w:style w:type="paragraph" w:customStyle="1" w:styleId="A74A7ADD0F234F40A0E07994E7069880">
    <w:name w:val="A74A7ADD0F234F40A0E07994E7069880"/>
    <w:rsid w:val="006E7800"/>
    <w:pPr>
      <w:spacing w:after="160" w:line="259" w:lineRule="auto"/>
    </w:pPr>
  </w:style>
  <w:style w:type="paragraph" w:customStyle="1" w:styleId="F8C21DA8B2664637982563C044788F29">
    <w:name w:val="F8C21DA8B2664637982563C044788F29"/>
    <w:rsid w:val="006E7800"/>
    <w:pPr>
      <w:spacing w:after="160" w:line="259" w:lineRule="auto"/>
    </w:pPr>
  </w:style>
  <w:style w:type="paragraph" w:customStyle="1" w:styleId="DD3ADF75AF024CDA89164493FF0EFF73">
    <w:name w:val="DD3ADF75AF024CDA89164493FF0EFF73"/>
    <w:rsid w:val="006E7800"/>
    <w:pPr>
      <w:spacing w:after="160" w:line="259" w:lineRule="auto"/>
    </w:pPr>
  </w:style>
  <w:style w:type="paragraph" w:customStyle="1" w:styleId="55D7943F3838439794F1629BD8D043E3">
    <w:name w:val="55D7943F3838439794F1629BD8D043E3"/>
    <w:rsid w:val="006E7800"/>
    <w:pPr>
      <w:spacing w:after="160" w:line="259" w:lineRule="auto"/>
    </w:pPr>
  </w:style>
  <w:style w:type="paragraph" w:customStyle="1" w:styleId="B4184308BA98436693F494AF5C993EF4">
    <w:name w:val="B4184308BA98436693F494AF5C993EF4"/>
    <w:rsid w:val="006E7800"/>
    <w:pPr>
      <w:spacing w:after="160" w:line="259" w:lineRule="auto"/>
    </w:pPr>
  </w:style>
  <w:style w:type="paragraph" w:customStyle="1" w:styleId="6679F395832E442E883BE5A1D0382043">
    <w:name w:val="6679F395832E442E883BE5A1D0382043"/>
    <w:rsid w:val="006E7800"/>
    <w:pPr>
      <w:spacing w:after="160" w:line="259" w:lineRule="auto"/>
    </w:pPr>
  </w:style>
  <w:style w:type="paragraph" w:customStyle="1" w:styleId="F0D2A8EE968D45E197E6A994E505E88A">
    <w:name w:val="F0D2A8EE968D45E197E6A994E505E88A"/>
    <w:rsid w:val="006E7800"/>
    <w:pPr>
      <w:spacing w:after="160" w:line="259" w:lineRule="auto"/>
    </w:pPr>
  </w:style>
  <w:style w:type="paragraph" w:customStyle="1" w:styleId="6721CE2480F24E5EAE9E060CC942EC54">
    <w:name w:val="6721CE2480F24E5EAE9E060CC942EC54"/>
    <w:rsid w:val="006E7800"/>
    <w:pPr>
      <w:spacing w:after="160" w:line="259" w:lineRule="auto"/>
    </w:pPr>
  </w:style>
  <w:style w:type="paragraph" w:customStyle="1" w:styleId="2F7EAA27CD9A48579D70172DD11B0A8E">
    <w:name w:val="2F7EAA27CD9A48579D70172DD11B0A8E"/>
    <w:rsid w:val="006E7800"/>
    <w:pPr>
      <w:spacing w:after="160" w:line="259" w:lineRule="auto"/>
    </w:pPr>
  </w:style>
  <w:style w:type="paragraph" w:customStyle="1" w:styleId="75FCE6A948AF4B33BA082FF960B9D959">
    <w:name w:val="75FCE6A948AF4B33BA082FF960B9D959"/>
    <w:rsid w:val="006E7800"/>
    <w:pPr>
      <w:spacing w:after="160" w:line="259" w:lineRule="auto"/>
    </w:pPr>
  </w:style>
  <w:style w:type="paragraph" w:customStyle="1" w:styleId="C248D341FBE34E08A4FF82C0C2F686C8">
    <w:name w:val="C248D341FBE34E08A4FF82C0C2F686C8"/>
    <w:rsid w:val="006E7800"/>
    <w:pPr>
      <w:spacing w:after="160" w:line="259" w:lineRule="auto"/>
    </w:pPr>
  </w:style>
  <w:style w:type="paragraph" w:customStyle="1" w:styleId="75C5770AC4E84D0F99ECD253600EBCA1">
    <w:name w:val="75C5770AC4E84D0F99ECD253600EBCA1"/>
    <w:rsid w:val="00B87BAD"/>
    <w:pPr>
      <w:spacing w:after="160" w:line="259" w:lineRule="auto"/>
    </w:pPr>
  </w:style>
  <w:style w:type="paragraph" w:customStyle="1" w:styleId="1E19C9B2DFCA46158D224D4449B218F8">
    <w:name w:val="1E19C9B2DFCA46158D224D4449B218F8"/>
    <w:rsid w:val="00B87BAD"/>
    <w:pPr>
      <w:spacing w:after="160" w:line="259" w:lineRule="auto"/>
    </w:pPr>
  </w:style>
  <w:style w:type="paragraph" w:customStyle="1" w:styleId="C3CD79719DF44B69BFA1AB5835B6DE3E">
    <w:name w:val="C3CD79719DF44B69BFA1AB5835B6DE3E"/>
    <w:rsid w:val="00B87BAD"/>
    <w:pPr>
      <w:spacing w:after="160" w:line="259" w:lineRule="auto"/>
    </w:pPr>
  </w:style>
  <w:style w:type="paragraph" w:customStyle="1" w:styleId="07259CDB38A748EB8D2DE04510487139">
    <w:name w:val="07259CDB38A748EB8D2DE04510487139"/>
    <w:rsid w:val="00B87BAD"/>
    <w:pPr>
      <w:spacing w:after="160" w:line="259" w:lineRule="auto"/>
    </w:pPr>
  </w:style>
  <w:style w:type="paragraph" w:customStyle="1" w:styleId="6A75933080C0404A97DB274589B932E2">
    <w:name w:val="6A75933080C0404A97DB274589B932E2"/>
    <w:rsid w:val="00B87BAD"/>
    <w:pPr>
      <w:spacing w:after="160" w:line="259" w:lineRule="auto"/>
    </w:pPr>
  </w:style>
  <w:style w:type="paragraph" w:customStyle="1" w:styleId="28318F4169B74ECF9037A06BDC5B6C35">
    <w:name w:val="28318F4169B74ECF9037A06BDC5B6C35"/>
    <w:rsid w:val="00B87BAD"/>
    <w:pPr>
      <w:spacing w:after="160" w:line="259" w:lineRule="auto"/>
    </w:pPr>
  </w:style>
  <w:style w:type="paragraph" w:customStyle="1" w:styleId="9D99BEC7205F4EA4AEBB64DDEEABF15E">
    <w:name w:val="9D99BEC7205F4EA4AEBB64DDEEABF15E"/>
    <w:rsid w:val="00B87BAD"/>
    <w:pPr>
      <w:spacing w:after="160" w:line="259" w:lineRule="auto"/>
    </w:pPr>
  </w:style>
  <w:style w:type="paragraph" w:customStyle="1" w:styleId="7968502AFB2A4661B17378351118A863">
    <w:name w:val="7968502AFB2A4661B17378351118A863"/>
    <w:rsid w:val="00B87BAD"/>
    <w:pPr>
      <w:spacing w:after="160" w:line="259" w:lineRule="auto"/>
    </w:pPr>
  </w:style>
  <w:style w:type="paragraph" w:customStyle="1" w:styleId="EEF701F459FA4DB5ABFF3BF1338B4956">
    <w:name w:val="EEF701F459FA4DB5ABFF3BF1338B4956"/>
    <w:rsid w:val="00B87BAD"/>
    <w:pPr>
      <w:spacing w:after="160" w:line="259" w:lineRule="auto"/>
    </w:pPr>
  </w:style>
  <w:style w:type="paragraph" w:customStyle="1" w:styleId="90DFAB9659934F90A2B15F4B83AEFDA3">
    <w:name w:val="90DFAB9659934F90A2B15F4B83AEFDA3"/>
    <w:rsid w:val="00B87BAD"/>
    <w:pPr>
      <w:spacing w:after="160" w:line="259" w:lineRule="auto"/>
    </w:pPr>
  </w:style>
  <w:style w:type="paragraph" w:customStyle="1" w:styleId="901F3D86ED984349B6DEBA9CB4E3F979">
    <w:name w:val="901F3D86ED984349B6DEBA9CB4E3F979"/>
    <w:rsid w:val="00B87BAD"/>
    <w:pPr>
      <w:spacing w:after="160" w:line="259" w:lineRule="auto"/>
    </w:pPr>
  </w:style>
  <w:style w:type="paragraph" w:customStyle="1" w:styleId="C5985F696C774DB3A65B4C97357C0761">
    <w:name w:val="C5985F696C774DB3A65B4C97357C0761"/>
    <w:rsid w:val="00B87BAD"/>
    <w:pPr>
      <w:spacing w:after="160" w:line="259" w:lineRule="auto"/>
    </w:pPr>
  </w:style>
  <w:style w:type="paragraph" w:customStyle="1" w:styleId="49597EC116504412B6E777DBA2F074DD">
    <w:name w:val="49597EC116504412B6E777DBA2F074DD"/>
    <w:rsid w:val="00B87BAD"/>
    <w:pPr>
      <w:spacing w:after="160" w:line="259" w:lineRule="auto"/>
    </w:pPr>
  </w:style>
  <w:style w:type="paragraph" w:customStyle="1" w:styleId="638681F580C64FD795131ED48588DF14">
    <w:name w:val="638681F580C64FD795131ED48588DF14"/>
    <w:rsid w:val="00B87BAD"/>
    <w:pPr>
      <w:spacing w:after="160" w:line="259" w:lineRule="auto"/>
    </w:pPr>
  </w:style>
  <w:style w:type="paragraph" w:customStyle="1" w:styleId="AFEF8D74A4E04A3DA45A420FF939B6AA">
    <w:name w:val="AFEF8D74A4E04A3DA45A420FF939B6AA"/>
    <w:rsid w:val="00B87BAD"/>
    <w:pPr>
      <w:spacing w:after="160" w:line="259" w:lineRule="auto"/>
    </w:pPr>
  </w:style>
  <w:style w:type="paragraph" w:customStyle="1" w:styleId="CE4076C252D742D3859A05F186AFE6E8">
    <w:name w:val="CE4076C252D742D3859A05F186AFE6E8"/>
    <w:rsid w:val="00B87BAD"/>
    <w:pPr>
      <w:spacing w:after="160" w:line="259" w:lineRule="auto"/>
    </w:pPr>
  </w:style>
  <w:style w:type="paragraph" w:customStyle="1" w:styleId="07BC5B7B013640B0A0845283A5ABCF00">
    <w:name w:val="07BC5B7B013640B0A0845283A5ABCF00"/>
    <w:rsid w:val="00B87BAD"/>
    <w:pPr>
      <w:spacing w:after="160" w:line="259" w:lineRule="auto"/>
    </w:pPr>
  </w:style>
  <w:style w:type="paragraph" w:customStyle="1" w:styleId="C2E4475A743E49CBB8275C039976DD48">
    <w:name w:val="C2E4475A743E49CBB8275C039976DD48"/>
    <w:rsid w:val="00B87BAD"/>
    <w:pPr>
      <w:spacing w:after="160" w:line="259" w:lineRule="auto"/>
    </w:pPr>
  </w:style>
  <w:style w:type="paragraph" w:customStyle="1" w:styleId="751054AF6B6841FD90A958104FC6D748">
    <w:name w:val="751054AF6B6841FD90A958104FC6D748"/>
    <w:rsid w:val="00B87BAD"/>
    <w:pPr>
      <w:spacing w:after="160" w:line="259" w:lineRule="auto"/>
    </w:pPr>
  </w:style>
  <w:style w:type="paragraph" w:customStyle="1" w:styleId="9B6F0A23DA3E41B48467FFC4213B673A">
    <w:name w:val="9B6F0A23DA3E41B48467FFC4213B673A"/>
    <w:rsid w:val="00B87BAD"/>
    <w:pPr>
      <w:spacing w:after="160" w:line="259" w:lineRule="auto"/>
    </w:pPr>
  </w:style>
  <w:style w:type="paragraph" w:customStyle="1" w:styleId="898544958B234873B287DBBBF7506CCD">
    <w:name w:val="898544958B234873B287DBBBF7506CCD"/>
    <w:rsid w:val="00B87BAD"/>
    <w:pPr>
      <w:spacing w:after="160" w:line="259" w:lineRule="auto"/>
    </w:pPr>
  </w:style>
  <w:style w:type="paragraph" w:customStyle="1" w:styleId="F6640F1AE185468DAAB056EA44ABEBE6">
    <w:name w:val="F6640F1AE185468DAAB056EA44ABEBE6"/>
    <w:rsid w:val="00B87BAD"/>
    <w:pPr>
      <w:spacing w:after="160" w:line="259" w:lineRule="auto"/>
    </w:pPr>
  </w:style>
  <w:style w:type="paragraph" w:customStyle="1" w:styleId="6BC9A4E07FFB4939AC55B4AF7685610A">
    <w:name w:val="6BC9A4E07FFB4939AC55B4AF7685610A"/>
    <w:rsid w:val="00B87BAD"/>
    <w:pPr>
      <w:spacing w:after="160" w:line="259" w:lineRule="auto"/>
    </w:pPr>
  </w:style>
  <w:style w:type="paragraph" w:customStyle="1" w:styleId="45C9BA3D0FC54A90A0761B31B3334941">
    <w:name w:val="45C9BA3D0FC54A90A0761B31B3334941"/>
    <w:rsid w:val="00B87BAD"/>
    <w:pPr>
      <w:spacing w:after="160" w:line="259" w:lineRule="auto"/>
    </w:pPr>
  </w:style>
  <w:style w:type="paragraph" w:customStyle="1" w:styleId="C98604F533ED4E119FE191DB7F518847">
    <w:name w:val="C98604F533ED4E119FE191DB7F518847"/>
    <w:rsid w:val="00B87BAD"/>
    <w:pPr>
      <w:spacing w:after="160" w:line="259" w:lineRule="auto"/>
    </w:pPr>
  </w:style>
  <w:style w:type="paragraph" w:customStyle="1" w:styleId="A823F45E9CEF4CEB8366F7C28021E5C9">
    <w:name w:val="A823F45E9CEF4CEB8366F7C28021E5C9"/>
    <w:rsid w:val="00B87BAD"/>
    <w:pPr>
      <w:spacing w:after="160" w:line="259" w:lineRule="auto"/>
    </w:pPr>
  </w:style>
  <w:style w:type="paragraph" w:customStyle="1" w:styleId="060D1774E0A948D7BC72F0CEF05EC0B4">
    <w:name w:val="060D1774E0A948D7BC72F0CEF05EC0B4"/>
    <w:rsid w:val="00B87BAD"/>
    <w:pPr>
      <w:spacing w:after="160" w:line="259" w:lineRule="auto"/>
    </w:pPr>
  </w:style>
  <w:style w:type="paragraph" w:customStyle="1" w:styleId="AF031CEDD7DD4A4787903C2A5EDAB0A8">
    <w:name w:val="AF031CEDD7DD4A4787903C2A5EDAB0A8"/>
    <w:rsid w:val="00B87BAD"/>
    <w:pPr>
      <w:spacing w:after="160" w:line="259" w:lineRule="auto"/>
    </w:pPr>
  </w:style>
  <w:style w:type="paragraph" w:customStyle="1" w:styleId="1F94A5AC3A214C9DAD5DFE8068935B34">
    <w:name w:val="1F94A5AC3A214C9DAD5DFE8068935B34"/>
    <w:rsid w:val="00B87BAD"/>
    <w:pPr>
      <w:spacing w:after="160" w:line="259" w:lineRule="auto"/>
    </w:pPr>
  </w:style>
  <w:style w:type="paragraph" w:customStyle="1" w:styleId="9FB4152505E94515A0707A94353ED39A">
    <w:name w:val="9FB4152505E94515A0707A94353ED39A"/>
    <w:rsid w:val="00B87BAD"/>
    <w:pPr>
      <w:spacing w:after="160" w:line="259" w:lineRule="auto"/>
    </w:pPr>
  </w:style>
  <w:style w:type="paragraph" w:customStyle="1" w:styleId="869472BB23FF4C1095C35B75304FD4F4">
    <w:name w:val="869472BB23FF4C1095C35B75304FD4F4"/>
    <w:rsid w:val="00B87BAD"/>
    <w:pPr>
      <w:spacing w:after="160" w:line="259" w:lineRule="auto"/>
    </w:pPr>
  </w:style>
  <w:style w:type="paragraph" w:customStyle="1" w:styleId="C4E687ED96F346F8948E9CE3648DCAFE">
    <w:name w:val="C4E687ED96F346F8948E9CE3648DCAFE"/>
    <w:rsid w:val="00B87BAD"/>
    <w:pPr>
      <w:spacing w:after="160" w:line="259" w:lineRule="auto"/>
    </w:pPr>
  </w:style>
  <w:style w:type="paragraph" w:customStyle="1" w:styleId="E3206452FE8F4E16A21A0C5CF13B55B4">
    <w:name w:val="E3206452FE8F4E16A21A0C5CF13B55B4"/>
    <w:rsid w:val="00B87BAD"/>
    <w:pPr>
      <w:spacing w:after="160" w:line="259" w:lineRule="auto"/>
    </w:pPr>
  </w:style>
  <w:style w:type="paragraph" w:customStyle="1" w:styleId="19498E0D635C4E7886957DAD9D84BA6C">
    <w:name w:val="19498E0D635C4E7886957DAD9D84BA6C"/>
    <w:rsid w:val="00B87BAD"/>
    <w:pPr>
      <w:spacing w:after="160" w:line="259" w:lineRule="auto"/>
    </w:pPr>
  </w:style>
  <w:style w:type="paragraph" w:customStyle="1" w:styleId="83C0A51A797649B79259A1D8A4877BDA">
    <w:name w:val="83C0A51A797649B79259A1D8A4877BDA"/>
    <w:rsid w:val="00B87BAD"/>
    <w:pPr>
      <w:spacing w:after="160" w:line="259" w:lineRule="auto"/>
    </w:pPr>
  </w:style>
  <w:style w:type="paragraph" w:customStyle="1" w:styleId="387EED555DE74E44BAF4F5D466BBF688">
    <w:name w:val="387EED555DE74E44BAF4F5D466BBF688"/>
    <w:rsid w:val="00B87BAD"/>
    <w:pPr>
      <w:spacing w:after="160" w:line="259" w:lineRule="auto"/>
    </w:pPr>
  </w:style>
  <w:style w:type="paragraph" w:customStyle="1" w:styleId="C405BB4494654D55BBD94FC326B1C5E3">
    <w:name w:val="C405BB4494654D55BBD94FC326B1C5E3"/>
    <w:rsid w:val="00B87BAD"/>
    <w:pPr>
      <w:spacing w:after="160" w:line="259" w:lineRule="auto"/>
    </w:pPr>
  </w:style>
  <w:style w:type="paragraph" w:customStyle="1" w:styleId="58F2920ED27948C8A436C25AD0224D45">
    <w:name w:val="58F2920ED27948C8A436C25AD0224D45"/>
    <w:rsid w:val="00B87BAD"/>
    <w:pPr>
      <w:spacing w:after="160" w:line="259" w:lineRule="auto"/>
    </w:pPr>
  </w:style>
  <w:style w:type="paragraph" w:customStyle="1" w:styleId="7EC1F76D9A7D44D8BE162C8570A01606">
    <w:name w:val="7EC1F76D9A7D44D8BE162C8570A01606"/>
    <w:rsid w:val="00B87BAD"/>
    <w:pPr>
      <w:spacing w:after="160" w:line="259" w:lineRule="auto"/>
    </w:pPr>
  </w:style>
  <w:style w:type="paragraph" w:customStyle="1" w:styleId="02072CD5AE974522B184C27A7CF6843F">
    <w:name w:val="02072CD5AE974522B184C27A7CF6843F"/>
    <w:rsid w:val="00B87BAD"/>
    <w:pPr>
      <w:spacing w:after="160" w:line="259" w:lineRule="auto"/>
    </w:pPr>
  </w:style>
  <w:style w:type="paragraph" w:customStyle="1" w:styleId="009FF14A068C4F26A613788B3849432B">
    <w:name w:val="009FF14A068C4F26A613788B3849432B"/>
    <w:rsid w:val="00B87BAD"/>
    <w:pPr>
      <w:spacing w:after="160" w:line="259" w:lineRule="auto"/>
    </w:pPr>
  </w:style>
  <w:style w:type="paragraph" w:customStyle="1" w:styleId="7B64E579CD6149DDAD5C49A7D5E36242">
    <w:name w:val="7B64E579CD6149DDAD5C49A7D5E36242"/>
    <w:rsid w:val="00B87BAD"/>
    <w:pPr>
      <w:spacing w:after="160" w:line="259" w:lineRule="auto"/>
    </w:pPr>
  </w:style>
  <w:style w:type="paragraph" w:customStyle="1" w:styleId="65A692E4D4ED45228D954635E62B9A79">
    <w:name w:val="65A692E4D4ED45228D954635E62B9A79"/>
    <w:rsid w:val="00B87BAD"/>
    <w:pPr>
      <w:spacing w:after="160" w:line="259" w:lineRule="auto"/>
    </w:pPr>
  </w:style>
  <w:style w:type="paragraph" w:customStyle="1" w:styleId="2A0BE04A552643D6A7D3C761EA7C146C">
    <w:name w:val="2A0BE04A552643D6A7D3C761EA7C146C"/>
    <w:rsid w:val="00B87BAD"/>
    <w:pPr>
      <w:spacing w:after="160" w:line="259" w:lineRule="auto"/>
    </w:pPr>
  </w:style>
  <w:style w:type="paragraph" w:customStyle="1" w:styleId="8712BF9764594687B117E21F591F695D">
    <w:name w:val="8712BF9764594687B117E21F591F695D"/>
    <w:rsid w:val="00B87BAD"/>
    <w:pPr>
      <w:spacing w:after="160" w:line="259" w:lineRule="auto"/>
    </w:pPr>
  </w:style>
  <w:style w:type="paragraph" w:customStyle="1" w:styleId="1CFEC5FBF0214B3EB5F833F54658BA23">
    <w:name w:val="1CFEC5FBF0214B3EB5F833F54658BA23"/>
    <w:rsid w:val="00B87BAD"/>
    <w:pPr>
      <w:spacing w:after="160" w:line="259" w:lineRule="auto"/>
    </w:pPr>
  </w:style>
  <w:style w:type="paragraph" w:customStyle="1" w:styleId="68B6EFE1687B4FC2B3D17F2199597213">
    <w:name w:val="68B6EFE1687B4FC2B3D17F2199597213"/>
    <w:rsid w:val="00B87BAD"/>
    <w:pPr>
      <w:spacing w:after="160" w:line="259" w:lineRule="auto"/>
    </w:pPr>
  </w:style>
  <w:style w:type="paragraph" w:customStyle="1" w:styleId="4F7DFF3E4C654717B71DABA0D8B6FBB1">
    <w:name w:val="4F7DFF3E4C654717B71DABA0D8B6FBB1"/>
    <w:rsid w:val="00B87BAD"/>
    <w:pPr>
      <w:spacing w:after="160" w:line="259" w:lineRule="auto"/>
    </w:pPr>
  </w:style>
  <w:style w:type="paragraph" w:customStyle="1" w:styleId="AC02F4F0868144B78027C7371EE58454">
    <w:name w:val="AC02F4F0868144B78027C7371EE58454"/>
    <w:rsid w:val="00B87BAD"/>
    <w:pPr>
      <w:spacing w:after="160" w:line="259" w:lineRule="auto"/>
    </w:pPr>
  </w:style>
  <w:style w:type="paragraph" w:customStyle="1" w:styleId="50A169B494394B2CABB9B0416321C24C">
    <w:name w:val="50A169B494394B2CABB9B0416321C24C"/>
    <w:rsid w:val="00B87BAD"/>
    <w:pPr>
      <w:spacing w:after="160" w:line="259" w:lineRule="auto"/>
    </w:pPr>
  </w:style>
  <w:style w:type="paragraph" w:customStyle="1" w:styleId="86BBED24B6DB41358A25E880F09CDAC0">
    <w:name w:val="86BBED24B6DB41358A25E880F09CDAC0"/>
    <w:rsid w:val="00B87BAD"/>
    <w:pPr>
      <w:spacing w:after="160" w:line="259" w:lineRule="auto"/>
    </w:pPr>
  </w:style>
  <w:style w:type="paragraph" w:customStyle="1" w:styleId="A6A9BC902297407285E49F7BDD7DCD4B">
    <w:name w:val="A6A9BC902297407285E49F7BDD7DCD4B"/>
    <w:rsid w:val="00B87BAD"/>
    <w:pPr>
      <w:spacing w:after="160" w:line="259" w:lineRule="auto"/>
    </w:pPr>
  </w:style>
  <w:style w:type="paragraph" w:customStyle="1" w:styleId="7143760AC348499BA0931ABAB230DAAF">
    <w:name w:val="7143760AC348499BA0931ABAB230DAAF"/>
    <w:rsid w:val="00B87BAD"/>
    <w:pPr>
      <w:spacing w:after="160" w:line="259" w:lineRule="auto"/>
    </w:pPr>
  </w:style>
  <w:style w:type="paragraph" w:customStyle="1" w:styleId="ACC8D56BEC9E4898A0D7B4D47B62CED7">
    <w:name w:val="ACC8D56BEC9E4898A0D7B4D47B62CED7"/>
    <w:rsid w:val="00B87BAD"/>
    <w:pPr>
      <w:spacing w:after="160" w:line="259" w:lineRule="auto"/>
    </w:pPr>
  </w:style>
  <w:style w:type="paragraph" w:customStyle="1" w:styleId="3EB75C8A96A044E1949A54086033A877">
    <w:name w:val="3EB75C8A96A044E1949A54086033A877"/>
    <w:rsid w:val="00B87BAD"/>
    <w:pPr>
      <w:spacing w:after="160" w:line="259" w:lineRule="auto"/>
    </w:pPr>
  </w:style>
  <w:style w:type="paragraph" w:customStyle="1" w:styleId="E377C70F56884442BDFB72E5702F9B29">
    <w:name w:val="E377C70F56884442BDFB72E5702F9B29"/>
    <w:rsid w:val="00B87BAD"/>
    <w:pPr>
      <w:spacing w:after="160" w:line="259" w:lineRule="auto"/>
    </w:pPr>
  </w:style>
  <w:style w:type="paragraph" w:customStyle="1" w:styleId="1F727E4EB74E429C94755F772E5594AC">
    <w:name w:val="1F727E4EB74E429C94755F772E5594AC"/>
    <w:rsid w:val="00B87BAD"/>
    <w:pPr>
      <w:spacing w:after="160" w:line="259" w:lineRule="auto"/>
    </w:pPr>
  </w:style>
  <w:style w:type="paragraph" w:customStyle="1" w:styleId="767CB30947334D2DAC6E438EE7848497">
    <w:name w:val="767CB30947334D2DAC6E438EE7848497"/>
    <w:rsid w:val="00B87BAD"/>
    <w:pPr>
      <w:spacing w:after="160" w:line="259" w:lineRule="auto"/>
    </w:pPr>
  </w:style>
  <w:style w:type="paragraph" w:customStyle="1" w:styleId="A4A3951F0B914042A4DE1F155DEEE090">
    <w:name w:val="A4A3951F0B914042A4DE1F155DEEE090"/>
    <w:rsid w:val="00B87BAD"/>
    <w:pPr>
      <w:spacing w:after="160" w:line="259" w:lineRule="auto"/>
    </w:pPr>
  </w:style>
  <w:style w:type="paragraph" w:customStyle="1" w:styleId="ECCB69AB8654426D95326F71008CDBE2">
    <w:name w:val="ECCB69AB8654426D95326F71008CDBE2"/>
    <w:rsid w:val="00B87BAD"/>
    <w:pPr>
      <w:spacing w:after="160" w:line="259" w:lineRule="auto"/>
    </w:pPr>
  </w:style>
  <w:style w:type="paragraph" w:customStyle="1" w:styleId="BE4F2D4156CC41A6BC74C8A4E12C0C64">
    <w:name w:val="BE4F2D4156CC41A6BC74C8A4E12C0C64"/>
    <w:rsid w:val="00B87BAD"/>
    <w:pPr>
      <w:spacing w:after="160" w:line="259" w:lineRule="auto"/>
    </w:pPr>
  </w:style>
  <w:style w:type="paragraph" w:customStyle="1" w:styleId="553A27D6B1984198866AE4FB401A68D7">
    <w:name w:val="553A27D6B1984198866AE4FB401A68D7"/>
    <w:rsid w:val="00B87BAD"/>
    <w:pPr>
      <w:spacing w:after="160" w:line="259" w:lineRule="auto"/>
    </w:pPr>
  </w:style>
  <w:style w:type="paragraph" w:customStyle="1" w:styleId="DE3915E82CA34E25A075EFF424AC7749">
    <w:name w:val="DE3915E82CA34E25A075EFF424AC7749"/>
    <w:rsid w:val="00B87BAD"/>
    <w:pPr>
      <w:spacing w:after="160" w:line="259" w:lineRule="auto"/>
    </w:pPr>
  </w:style>
  <w:style w:type="paragraph" w:customStyle="1" w:styleId="0793A47D9EEB4F53AFA368C9A4580DB1">
    <w:name w:val="0793A47D9EEB4F53AFA368C9A4580DB1"/>
    <w:rsid w:val="00B87BAD"/>
    <w:pPr>
      <w:spacing w:after="160" w:line="259" w:lineRule="auto"/>
    </w:pPr>
  </w:style>
  <w:style w:type="paragraph" w:customStyle="1" w:styleId="4327333646EA483DA0810C7092BF7FB7">
    <w:name w:val="4327333646EA483DA0810C7092BF7FB7"/>
    <w:rsid w:val="00B87BAD"/>
    <w:pPr>
      <w:spacing w:after="160" w:line="259" w:lineRule="auto"/>
    </w:pPr>
  </w:style>
  <w:style w:type="paragraph" w:customStyle="1" w:styleId="8256BD7B01AE4BB8A552EC81D8FB806F">
    <w:name w:val="8256BD7B01AE4BB8A552EC81D8FB806F"/>
    <w:rsid w:val="00B87BAD"/>
    <w:pPr>
      <w:spacing w:after="160" w:line="259" w:lineRule="auto"/>
    </w:pPr>
  </w:style>
  <w:style w:type="paragraph" w:customStyle="1" w:styleId="36AB7B4291724A2CAACF452ADE231BBA">
    <w:name w:val="36AB7B4291724A2CAACF452ADE231BBA"/>
    <w:rsid w:val="00B87BAD"/>
    <w:pPr>
      <w:spacing w:after="160" w:line="259" w:lineRule="auto"/>
    </w:pPr>
  </w:style>
  <w:style w:type="paragraph" w:customStyle="1" w:styleId="35DD21CD2DBA4D429DEF70E96EC37659">
    <w:name w:val="35DD21CD2DBA4D429DEF70E96EC37659"/>
    <w:rsid w:val="00B87BAD"/>
    <w:pPr>
      <w:spacing w:after="160" w:line="259" w:lineRule="auto"/>
    </w:pPr>
  </w:style>
  <w:style w:type="paragraph" w:customStyle="1" w:styleId="974415E8E3154B45BC1050060DCA154B">
    <w:name w:val="974415E8E3154B45BC1050060DCA154B"/>
    <w:rsid w:val="00B87BAD"/>
    <w:pPr>
      <w:spacing w:after="160" w:line="259" w:lineRule="auto"/>
    </w:pPr>
  </w:style>
  <w:style w:type="paragraph" w:customStyle="1" w:styleId="81C28FB43899414DA87C1E36E426A702">
    <w:name w:val="81C28FB43899414DA87C1E36E426A702"/>
    <w:rsid w:val="00B87BAD"/>
    <w:pPr>
      <w:spacing w:after="160" w:line="259" w:lineRule="auto"/>
    </w:pPr>
  </w:style>
  <w:style w:type="paragraph" w:customStyle="1" w:styleId="41120791124C4001A94B174037048BA5">
    <w:name w:val="41120791124C4001A94B174037048BA5"/>
    <w:rsid w:val="00B87BAD"/>
    <w:pPr>
      <w:spacing w:after="160" w:line="259" w:lineRule="auto"/>
    </w:pPr>
  </w:style>
  <w:style w:type="paragraph" w:customStyle="1" w:styleId="D1288BDE7BE84CAD839520D9B187D090">
    <w:name w:val="D1288BDE7BE84CAD839520D9B187D090"/>
    <w:rsid w:val="00B87BAD"/>
    <w:pPr>
      <w:spacing w:after="160" w:line="259" w:lineRule="auto"/>
    </w:pPr>
  </w:style>
  <w:style w:type="paragraph" w:customStyle="1" w:styleId="C8AFE28E998445B8A0DFBB369754E2DF">
    <w:name w:val="C8AFE28E998445B8A0DFBB369754E2DF"/>
    <w:rsid w:val="00B87BAD"/>
    <w:pPr>
      <w:spacing w:after="160" w:line="259" w:lineRule="auto"/>
    </w:pPr>
  </w:style>
  <w:style w:type="paragraph" w:customStyle="1" w:styleId="D5074D264EE54E7B96FE3146883CBE5D">
    <w:name w:val="D5074D264EE54E7B96FE3146883CBE5D"/>
    <w:rsid w:val="00B87BAD"/>
    <w:pPr>
      <w:spacing w:after="160" w:line="259" w:lineRule="auto"/>
    </w:pPr>
  </w:style>
  <w:style w:type="paragraph" w:customStyle="1" w:styleId="F9015B4B0BC54147BA0FFC166B0B6E0D">
    <w:name w:val="F9015B4B0BC54147BA0FFC166B0B6E0D"/>
    <w:rsid w:val="00B87BAD"/>
    <w:pPr>
      <w:spacing w:after="160" w:line="259" w:lineRule="auto"/>
    </w:pPr>
  </w:style>
  <w:style w:type="paragraph" w:customStyle="1" w:styleId="0EF5A471D2E34E20ADCE968A92EC77BA">
    <w:name w:val="0EF5A471D2E34E20ADCE968A92EC77BA"/>
    <w:rsid w:val="00B87BAD"/>
    <w:pPr>
      <w:spacing w:after="160" w:line="259" w:lineRule="auto"/>
    </w:pPr>
  </w:style>
  <w:style w:type="paragraph" w:customStyle="1" w:styleId="670011B1105940A7AA766E0C3C0F9D89">
    <w:name w:val="670011B1105940A7AA766E0C3C0F9D89"/>
    <w:rsid w:val="00B87BAD"/>
    <w:pPr>
      <w:spacing w:after="160" w:line="259" w:lineRule="auto"/>
    </w:pPr>
  </w:style>
  <w:style w:type="paragraph" w:customStyle="1" w:styleId="1223EA77FECE49D59C9FA1C2DE651755">
    <w:name w:val="1223EA77FECE49D59C9FA1C2DE651755"/>
    <w:rsid w:val="00B87BAD"/>
    <w:pPr>
      <w:spacing w:after="160" w:line="259" w:lineRule="auto"/>
    </w:pPr>
  </w:style>
  <w:style w:type="paragraph" w:customStyle="1" w:styleId="6F96DCC1DA754AC684BD3707CE76CB14">
    <w:name w:val="6F96DCC1DA754AC684BD3707CE76CB14"/>
    <w:rsid w:val="00B87BAD"/>
    <w:pPr>
      <w:spacing w:after="160" w:line="259" w:lineRule="auto"/>
    </w:pPr>
  </w:style>
  <w:style w:type="paragraph" w:customStyle="1" w:styleId="E1F80AD13270432B90C48D3E8987EFBC">
    <w:name w:val="E1F80AD13270432B90C48D3E8987EFBC"/>
    <w:rsid w:val="00B87BAD"/>
    <w:pPr>
      <w:spacing w:after="160" w:line="259" w:lineRule="auto"/>
    </w:pPr>
  </w:style>
  <w:style w:type="paragraph" w:customStyle="1" w:styleId="25028DDB3FFD4C7EB74EF4D1ECD9236F">
    <w:name w:val="25028DDB3FFD4C7EB74EF4D1ECD9236F"/>
    <w:rsid w:val="00B87BAD"/>
    <w:pPr>
      <w:spacing w:after="160" w:line="259" w:lineRule="auto"/>
    </w:pPr>
  </w:style>
  <w:style w:type="paragraph" w:customStyle="1" w:styleId="C047DA8AA4D647838276DD0768A1E32F">
    <w:name w:val="C047DA8AA4D647838276DD0768A1E32F"/>
    <w:rsid w:val="00B87BAD"/>
    <w:pPr>
      <w:spacing w:after="160" w:line="259" w:lineRule="auto"/>
    </w:pPr>
  </w:style>
  <w:style w:type="paragraph" w:customStyle="1" w:styleId="E7BBB73B61AB4574B9A3EAA16225CFDE">
    <w:name w:val="E7BBB73B61AB4574B9A3EAA16225CFDE"/>
    <w:rsid w:val="00B87BAD"/>
    <w:pPr>
      <w:spacing w:after="160" w:line="259" w:lineRule="auto"/>
    </w:pPr>
  </w:style>
  <w:style w:type="paragraph" w:customStyle="1" w:styleId="D4E27C919A1E4869AE9A4A5AD30D43F1">
    <w:name w:val="D4E27C919A1E4869AE9A4A5AD30D43F1"/>
    <w:rsid w:val="00B87BAD"/>
    <w:pPr>
      <w:spacing w:after="160" w:line="259" w:lineRule="auto"/>
    </w:pPr>
  </w:style>
  <w:style w:type="paragraph" w:customStyle="1" w:styleId="ED1C701F59544B41BF561E8FD9E887ED">
    <w:name w:val="ED1C701F59544B41BF561E8FD9E887ED"/>
    <w:rsid w:val="00B87BAD"/>
    <w:pPr>
      <w:spacing w:after="160" w:line="259" w:lineRule="auto"/>
    </w:pPr>
  </w:style>
  <w:style w:type="paragraph" w:customStyle="1" w:styleId="EE77EC7E6C854437967A2540891CF251">
    <w:name w:val="EE77EC7E6C854437967A2540891CF251"/>
    <w:rsid w:val="00B87BAD"/>
    <w:pPr>
      <w:spacing w:after="160" w:line="259" w:lineRule="auto"/>
    </w:pPr>
  </w:style>
  <w:style w:type="paragraph" w:customStyle="1" w:styleId="415B5AB412D34B66B7B85A6F1354A9EA">
    <w:name w:val="415B5AB412D34B66B7B85A6F1354A9EA"/>
    <w:rsid w:val="00B87BAD"/>
    <w:pPr>
      <w:spacing w:after="160" w:line="259" w:lineRule="auto"/>
    </w:pPr>
  </w:style>
  <w:style w:type="paragraph" w:customStyle="1" w:styleId="2AB5213CA4C14BAC8B1A36812B874B31">
    <w:name w:val="2AB5213CA4C14BAC8B1A36812B874B31"/>
    <w:rsid w:val="00B87BAD"/>
    <w:pPr>
      <w:spacing w:after="160" w:line="259" w:lineRule="auto"/>
    </w:pPr>
  </w:style>
  <w:style w:type="paragraph" w:customStyle="1" w:styleId="DF5FDE0F56744B03AF6FDFA168085642">
    <w:name w:val="DF5FDE0F56744B03AF6FDFA168085642"/>
    <w:rsid w:val="00B87BAD"/>
    <w:pPr>
      <w:spacing w:after="160" w:line="259" w:lineRule="auto"/>
    </w:pPr>
  </w:style>
  <w:style w:type="paragraph" w:customStyle="1" w:styleId="A90B0A91C08E44898ABFD85642186A35">
    <w:name w:val="A90B0A91C08E44898ABFD85642186A35"/>
    <w:rsid w:val="00B87BAD"/>
    <w:pPr>
      <w:spacing w:after="160" w:line="259" w:lineRule="auto"/>
    </w:pPr>
  </w:style>
  <w:style w:type="paragraph" w:customStyle="1" w:styleId="E8F45239C15048628AC99600314AF852">
    <w:name w:val="E8F45239C15048628AC99600314AF852"/>
    <w:rsid w:val="00B87BAD"/>
    <w:pPr>
      <w:spacing w:after="160" w:line="259" w:lineRule="auto"/>
    </w:pPr>
  </w:style>
  <w:style w:type="paragraph" w:customStyle="1" w:styleId="21C69BDAB3B6471FB7ED3391B29F9CBB">
    <w:name w:val="21C69BDAB3B6471FB7ED3391B29F9CBB"/>
    <w:rsid w:val="00B87BAD"/>
    <w:pPr>
      <w:spacing w:after="160" w:line="259" w:lineRule="auto"/>
    </w:pPr>
  </w:style>
  <w:style w:type="paragraph" w:customStyle="1" w:styleId="EC88162558A047379A8CC1E642B01E24">
    <w:name w:val="EC88162558A047379A8CC1E642B01E24"/>
    <w:rsid w:val="00B87BAD"/>
    <w:pPr>
      <w:spacing w:after="160" w:line="259" w:lineRule="auto"/>
    </w:pPr>
  </w:style>
  <w:style w:type="paragraph" w:customStyle="1" w:styleId="4D9363F114C84E43B87E877E4ED0AED9">
    <w:name w:val="4D9363F114C84E43B87E877E4ED0AED9"/>
    <w:rsid w:val="00B87BAD"/>
    <w:pPr>
      <w:spacing w:after="160" w:line="259" w:lineRule="auto"/>
    </w:pPr>
  </w:style>
  <w:style w:type="paragraph" w:customStyle="1" w:styleId="030D87142F9B4E0987AF985737C0D4DA">
    <w:name w:val="030D87142F9B4E0987AF985737C0D4DA"/>
    <w:rsid w:val="00B87BAD"/>
    <w:pPr>
      <w:spacing w:after="160" w:line="259" w:lineRule="auto"/>
    </w:pPr>
  </w:style>
  <w:style w:type="paragraph" w:customStyle="1" w:styleId="61BFA93D81AE4BC39636D8525D187857">
    <w:name w:val="61BFA93D81AE4BC39636D8525D187857"/>
    <w:rsid w:val="00B87BAD"/>
    <w:pPr>
      <w:spacing w:after="160" w:line="259" w:lineRule="auto"/>
    </w:pPr>
  </w:style>
  <w:style w:type="paragraph" w:customStyle="1" w:styleId="32BBBBED92AA4CCDB9667F51111A491F">
    <w:name w:val="32BBBBED92AA4CCDB9667F51111A491F"/>
    <w:rsid w:val="00B87BAD"/>
    <w:pPr>
      <w:spacing w:after="160" w:line="259" w:lineRule="auto"/>
    </w:pPr>
  </w:style>
  <w:style w:type="paragraph" w:customStyle="1" w:styleId="9B0CDCCE871E400A9CC60871C76F8B22">
    <w:name w:val="9B0CDCCE871E400A9CC60871C76F8B22"/>
    <w:rsid w:val="00B87BAD"/>
    <w:pPr>
      <w:spacing w:after="160" w:line="259" w:lineRule="auto"/>
    </w:pPr>
  </w:style>
  <w:style w:type="paragraph" w:customStyle="1" w:styleId="897E0DE3ED384AC59202C73EE37D5787">
    <w:name w:val="897E0DE3ED384AC59202C73EE37D5787"/>
    <w:rsid w:val="00B87BAD"/>
    <w:pPr>
      <w:spacing w:after="160" w:line="259" w:lineRule="auto"/>
    </w:pPr>
  </w:style>
  <w:style w:type="paragraph" w:customStyle="1" w:styleId="A5BCAAAED47540AF9524ADDFF1399B31">
    <w:name w:val="A5BCAAAED47540AF9524ADDFF1399B31"/>
    <w:rsid w:val="00B87BAD"/>
    <w:pPr>
      <w:spacing w:after="160" w:line="259" w:lineRule="auto"/>
    </w:pPr>
  </w:style>
  <w:style w:type="paragraph" w:customStyle="1" w:styleId="AE63E4B060E3467283A9F19CBE426341">
    <w:name w:val="AE63E4B060E3467283A9F19CBE426341"/>
    <w:rsid w:val="00B87BAD"/>
    <w:pPr>
      <w:spacing w:after="160" w:line="259" w:lineRule="auto"/>
    </w:pPr>
  </w:style>
  <w:style w:type="paragraph" w:customStyle="1" w:styleId="50FFD08FF7384A0986593B0018B91E71">
    <w:name w:val="50FFD08FF7384A0986593B0018B91E71"/>
    <w:rsid w:val="00B87BAD"/>
    <w:pPr>
      <w:spacing w:after="160" w:line="259" w:lineRule="auto"/>
    </w:pPr>
  </w:style>
  <w:style w:type="paragraph" w:customStyle="1" w:styleId="B63D3129AC7C44EFB02B1AD18C444600">
    <w:name w:val="B63D3129AC7C44EFB02B1AD18C444600"/>
    <w:rsid w:val="00B87BAD"/>
    <w:pPr>
      <w:spacing w:after="160" w:line="259" w:lineRule="auto"/>
    </w:pPr>
  </w:style>
  <w:style w:type="paragraph" w:customStyle="1" w:styleId="AEB10BDED5FA4F99ABC29D77CD7DDD02">
    <w:name w:val="AEB10BDED5FA4F99ABC29D77CD7DDD02"/>
    <w:rsid w:val="00B87BAD"/>
    <w:pPr>
      <w:spacing w:after="160" w:line="259" w:lineRule="auto"/>
    </w:pPr>
  </w:style>
  <w:style w:type="paragraph" w:customStyle="1" w:styleId="19026DBCB4CD47F296935CAACEDFBFC5">
    <w:name w:val="19026DBCB4CD47F296935CAACEDFBFC5"/>
    <w:rsid w:val="00B87BAD"/>
    <w:pPr>
      <w:spacing w:after="160" w:line="259" w:lineRule="auto"/>
    </w:pPr>
  </w:style>
  <w:style w:type="paragraph" w:customStyle="1" w:styleId="1574C5C215744B52BE53D760D8EB7F3D">
    <w:name w:val="1574C5C215744B52BE53D760D8EB7F3D"/>
    <w:rsid w:val="00B87BAD"/>
    <w:pPr>
      <w:spacing w:after="160" w:line="259" w:lineRule="auto"/>
    </w:pPr>
  </w:style>
  <w:style w:type="paragraph" w:customStyle="1" w:styleId="475C1BCF07F24506AD67B9E2EF13052E">
    <w:name w:val="475C1BCF07F24506AD67B9E2EF13052E"/>
    <w:rsid w:val="00B87BAD"/>
    <w:pPr>
      <w:spacing w:after="160" w:line="259" w:lineRule="auto"/>
    </w:pPr>
  </w:style>
  <w:style w:type="paragraph" w:customStyle="1" w:styleId="08B8B7A470DD43B69EF259F835D29F46">
    <w:name w:val="08B8B7A470DD43B69EF259F835D29F46"/>
    <w:rsid w:val="00B87BAD"/>
    <w:pPr>
      <w:spacing w:after="160" w:line="259" w:lineRule="auto"/>
    </w:pPr>
  </w:style>
  <w:style w:type="paragraph" w:customStyle="1" w:styleId="56BBE4AEB5794FA185E31A4F9E8AB209">
    <w:name w:val="56BBE4AEB5794FA185E31A4F9E8AB209"/>
    <w:rsid w:val="00B87BAD"/>
    <w:pPr>
      <w:spacing w:after="160" w:line="259" w:lineRule="auto"/>
    </w:pPr>
  </w:style>
  <w:style w:type="paragraph" w:customStyle="1" w:styleId="121BA04BBC844F1FA3660B69972EE25F">
    <w:name w:val="121BA04BBC844F1FA3660B69972EE25F"/>
    <w:rsid w:val="00B87BAD"/>
    <w:pPr>
      <w:spacing w:after="160" w:line="259" w:lineRule="auto"/>
    </w:pPr>
  </w:style>
  <w:style w:type="paragraph" w:customStyle="1" w:styleId="906C00D5463640849EF85A91C6CE6CA2">
    <w:name w:val="906C00D5463640849EF85A91C6CE6CA2"/>
    <w:rsid w:val="00B87BAD"/>
    <w:pPr>
      <w:spacing w:after="160" w:line="259" w:lineRule="auto"/>
    </w:pPr>
  </w:style>
  <w:style w:type="paragraph" w:customStyle="1" w:styleId="076D29F473B84080844840000350C8ED">
    <w:name w:val="076D29F473B84080844840000350C8ED"/>
    <w:rsid w:val="00B87BAD"/>
    <w:pPr>
      <w:spacing w:after="160" w:line="259" w:lineRule="auto"/>
    </w:pPr>
  </w:style>
  <w:style w:type="paragraph" w:customStyle="1" w:styleId="AFF7724F276A46008D849DAE16FFF60E">
    <w:name w:val="AFF7724F276A46008D849DAE16FFF60E"/>
    <w:rsid w:val="00B87BAD"/>
    <w:pPr>
      <w:spacing w:after="160" w:line="259" w:lineRule="auto"/>
    </w:pPr>
  </w:style>
  <w:style w:type="paragraph" w:customStyle="1" w:styleId="CB0B6EB110DF4EE7A640F35E8F9A61C7">
    <w:name w:val="CB0B6EB110DF4EE7A640F35E8F9A61C7"/>
    <w:rsid w:val="00B87BAD"/>
    <w:pPr>
      <w:spacing w:after="160" w:line="259" w:lineRule="auto"/>
    </w:pPr>
  </w:style>
  <w:style w:type="paragraph" w:customStyle="1" w:styleId="ED742879591D4BB1A9B64EDCC995B3D8">
    <w:name w:val="ED742879591D4BB1A9B64EDCC995B3D8"/>
    <w:rsid w:val="00B87BAD"/>
    <w:pPr>
      <w:spacing w:after="160" w:line="259" w:lineRule="auto"/>
    </w:pPr>
  </w:style>
  <w:style w:type="paragraph" w:customStyle="1" w:styleId="8993412285454A89AFD45D4EDB0C6A7D">
    <w:name w:val="8993412285454A89AFD45D4EDB0C6A7D"/>
    <w:rsid w:val="00B87BAD"/>
    <w:pPr>
      <w:spacing w:after="160" w:line="259" w:lineRule="auto"/>
    </w:pPr>
  </w:style>
  <w:style w:type="paragraph" w:customStyle="1" w:styleId="8F934F34F9AB48AF960DF4A6723247DB">
    <w:name w:val="8F934F34F9AB48AF960DF4A6723247DB"/>
    <w:rsid w:val="00B87BAD"/>
    <w:pPr>
      <w:spacing w:after="160" w:line="259" w:lineRule="auto"/>
    </w:pPr>
  </w:style>
  <w:style w:type="paragraph" w:customStyle="1" w:styleId="45699E71ECC44C508B55B5E29F247D3F">
    <w:name w:val="45699E71ECC44C508B55B5E29F247D3F"/>
    <w:rsid w:val="00B87BAD"/>
    <w:pPr>
      <w:spacing w:after="160" w:line="259" w:lineRule="auto"/>
    </w:pPr>
  </w:style>
  <w:style w:type="paragraph" w:customStyle="1" w:styleId="AE4B5102C5AB4293B89B38CBF79EAEED">
    <w:name w:val="AE4B5102C5AB4293B89B38CBF79EAEED"/>
    <w:rsid w:val="00B87BAD"/>
    <w:pPr>
      <w:spacing w:after="160" w:line="259" w:lineRule="auto"/>
    </w:pPr>
  </w:style>
  <w:style w:type="paragraph" w:customStyle="1" w:styleId="EEA5001C7F3F499B9B009AC76951B457">
    <w:name w:val="EEA5001C7F3F499B9B009AC76951B457"/>
    <w:rsid w:val="00B87BAD"/>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BAD"/>
    <w:rPr>
      <w:color w:val="808080"/>
    </w:rPr>
  </w:style>
  <w:style w:type="paragraph" w:customStyle="1" w:styleId="CC6187A4A8B0414FBA296AEA05426690">
    <w:name w:val="CC6187A4A8B0414FBA296AEA05426690"/>
    <w:rsid w:val="008E142C"/>
  </w:style>
  <w:style w:type="paragraph" w:customStyle="1" w:styleId="C799794907014A2190FA12661D18ABE8">
    <w:name w:val="C799794907014A2190FA12661D18ABE8"/>
    <w:rsid w:val="008E142C"/>
  </w:style>
  <w:style w:type="paragraph" w:customStyle="1" w:styleId="275E167F6D024B3FAECD8E809C966F00">
    <w:name w:val="275E167F6D024B3FAECD8E809C966F00"/>
    <w:rsid w:val="008E142C"/>
  </w:style>
  <w:style w:type="paragraph" w:customStyle="1" w:styleId="128749778D4241AE81FC791A0342F302">
    <w:name w:val="128749778D4241AE81FC791A0342F302"/>
    <w:rsid w:val="008E142C"/>
  </w:style>
  <w:style w:type="paragraph" w:customStyle="1" w:styleId="A4475EB590504853A73346748A303970">
    <w:name w:val="A4475EB590504853A73346748A303970"/>
    <w:rsid w:val="00B56373"/>
  </w:style>
  <w:style w:type="paragraph" w:customStyle="1" w:styleId="7029BD1C822D491FBADB9D78B160DBDC">
    <w:name w:val="7029BD1C822D491FBADB9D78B160DBDC"/>
    <w:rsid w:val="001C7DCC"/>
    <w:pPr>
      <w:spacing w:after="160" w:line="259" w:lineRule="auto"/>
    </w:pPr>
  </w:style>
  <w:style w:type="paragraph" w:customStyle="1" w:styleId="9B86AE0FDB1040D885F66AFDF2067206">
    <w:name w:val="9B86AE0FDB1040D885F66AFDF2067206"/>
    <w:rsid w:val="001C7DCC"/>
    <w:pPr>
      <w:spacing w:after="160" w:line="259" w:lineRule="auto"/>
    </w:pPr>
  </w:style>
  <w:style w:type="paragraph" w:customStyle="1" w:styleId="45243B1C41F8487081828EE9CE867C3A">
    <w:name w:val="45243B1C41F8487081828EE9CE867C3A"/>
    <w:rsid w:val="001C7DCC"/>
    <w:pPr>
      <w:spacing w:after="160" w:line="259" w:lineRule="auto"/>
    </w:pPr>
  </w:style>
  <w:style w:type="paragraph" w:customStyle="1" w:styleId="230DCDDB8D0D4EBAB43C688799B4BF9D">
    <w:name w:val="230DCDDB8D0D4EBAB43C688799B4BF9D"/>
    <w:rsid w:val="00E76FA7"/>
    <w:pPr>
      <w:spacing w:after="160" w:line="259" w:lineRule="auto"/>
    </w:pPr>
  </w:style>
  <w:style w:type="paragraph" w:customStyle="1" w:styleId="855B2251112B4AB19B3B87E8463D8BAB">
    <w:name w:val="855B2251112B4AB19B3B87E8463D8BAB"/>
    <w:rsid w:val="00E76FA7"/>
    <w:pPr>
      <w:spacing w:after="160" w:line="259" w:lineRule="auto"/>
    </w:pPr>
  </w:style>
  <w:style w:type="paragraph" w:customStyle="1" w:styleId="9AFADF89455A44FC8AD5F4AEB77B8637">
    <w:name w:val="9AFADF89455A44FC8AD5F4AEB77B8637"/>
    <w:rsid w:val="00E76FA7"/>
    <w:pPr>
      <w:spacing w:after="160" w:line="259" w:lineRule="auto"/>
    </w:pPr>
  </w:style>
  <w:style w:type="paragraph" w:customStyle="1" w:styleId="489D0F294BB34008AE8F46ABDDB7F779">
    <w:name w:val="489D0F294BB34008AE8F46ABDDB7F779"/>
    <w:rsid w:val="00E76FA7"/>
    <w:pPr>
      <w:spacing w:after="160" w:line="259" w:lineRule="auto"/>
    </w:pPr>
  </w:style>
  <w:style w:type="paragraph" w:customStyle="1" w:styleId="C4216256088B43B8A74525044FB6C889">
    <w:name w:val="C4216256088B43B8A74525044FB6C889"/>
    <w:rsid w:val="00E76FA7"/>
    <w:pPr>
      <w:spacing w:after="160" w:line="259" w:lineRule="auto"/>
    </w:pPr>
  </w:style>
  <w:style w:type="paragraph" w:customStyle="1" w:styleId="2402386E617A4C53BA56A4FC2110FF8E">
    <w:name w:val="2402386E617A4C53BA56A4FC2110FF8E"/>
    <w:rsid w:val="00E76FA7"/>
    <w:pPr>
      <w:spacing w:after="160" w:line="259" w:lineRule="auto"/>
    </w:pPr>
  </w:style>
  <w:style w:type="paragraph" w:customStyle="1" w:styleId="E7FA4B2D9ED84BD6B39DF191968CE09C">
    <w:name w:val="E7FA4B2D9ED84BD6B39DF191968CE09C"/>
    <w:rsid w:val="00E76FA7"/>
    <w:pPr>
      <w:spacing w:after="160" w:line="259" w:lineRule="auto"/>
    </w:pPr>
  </w:style>
  <w:style w:type="paragraph" w:customStyle="1" w:styleId="ADA097179B26418DAA9F74FE9963AF55">
    <w:name w:val="ADA097179B26418DAA9F74FE9963AF55"/>
    <w:rsid w:val="00E76FA7"/>
    <w:pPr>
      <w:spacing w:after="160" w:line="259" w:lineRule="auto"/>
    </w:pPr>
  </w:style>
  <w:style w:type="paragraph" w:customStyle="1" w:styleId="B5BD64E78ABE408DB1E0AE7A4A48D672">
    <w:name w:val="B5BD64E78ABE408DB1E0AE7A4A48D672"/>
    <w:rsid w:val="00E76FA7"/>
    <w:pPr>
      <w:spacing w:after="160" w:line="259" w:lineRule="auto"/>
    </w:pPr>
  </w:style>
  <w:style w:type="paragraph" w:customStyle="1" w:styleId="87F328E4C4624C1D96B54C341CC4A15D">
    <w:name w:val="87F328E4C4624C1D96B54C341CC4A15D"/>
    <w:rsid w:val="00E76FA7"/>
    <w:pPr>
      <w:spacing w:after="160" w:line="259" w:lineRule="auto"/>
    </w:pPr>
  </w:style>
  <w:style w:type="paragraph" w:customStyle="1" w:styleId="4007B965FE5740B885411898C51D4958">
    <w:name w:val="4007B965FE5740B885411898C51D4958"/>
    <w:rsid w:val="00E76FA7"/>
    <w:pPr>
      <w:spacing w:after="160" w:line="259" w:lineRule="auto"/>
    </w:pPr>
  </w:style>
  <w:style w:type="paragraph" w:customStyle="1" w:styleId="16141E7418694103812F7F4903A9C49B">
    <w:name w:val="16141E7418694103812F7F4903A9C49B"/>
    <w:rsid w:val="00E76FA7"/>
    <w:pPr>
      <w:spacing w:after="160" w:line="259" w:lineRule="auto"/>
    </w:pPr>
  </w:style>
  <w:style w:type="paragraph" w:customStyle="1" w:styleId="3DF07969331B4E2CB98D7D7071A4DC16">
    <w:name w:val="3DF07969331B4E2CB98D7D7071A4DC16"/>
    <w:rsid w:val="00E76FA7"/>
    <w:pPr>
      <w:spacing w:after="160" w:line="259" w:lineRule="auto"/>
    </w:pPr>
  </w:style>
  <w:style w:type="paragraph" w:customStyle="1" w:styleId="907E3191A9654C49AE1F7747472738D5">
    <w:name w:val="907E3191A9654C49AE1F7747472738D5"/>
    <w:rsid w:val="00E76FA7"/>
    <w:pPr>
      <w:spacing w:after="160" w:line="259" w:lineRule="auto"/>
    </w:pPr>
  </w:style>
  <w:style w:type="paragraph" w:customStyle="1" w:styleId="C148D1FA4352430CAD3F9FDC15702824">
    <w:name w:val="C148D1FA4352430CAD3F9FDC15702824"/>
    <w:rsid w:val="00E76FA7"/>
    <w:pPr>
      <w:spacing w:after="160" w:line="259" w:lineRule="auto"/>
    </w:pPr>
  </w:style>
  <w:style w:type="paragraph" w:customStyle="1" w:styleId="8EEF2293C8E14D7B8844AA7829A833E3">
    <w:name w:val="8EEF2293C8E14D7B8844AA7829A833E3"/>
    <w:rsid w:val="00E76FA7"/>
    <w:pPr>
      <w:spacing w:after="160" w:line="259" w:lineRule="auto"/>
    </w:pPr>
  </w:style>
  <w:style w:type="paragraph" w:customStyle="1" w:styleId="9CA2F65DBC2D49FC9134C7955EFA3EEF">
    <w:name w:val="9CA2F65DBC2D49FC9134C7955EFA3EEF"/>
    <w:rsid w:val="00E76FA7"/>
    <w:pPr>
      <w:spacing w:after="160" w:line="259" w:lineRule="auto"/>
    </w:pPr>
  </w:style>
  <w:style w:type="paragraph" w:customStyle="1" w:styleId="9FA71421E7184048BDA8723101D3B2BB">
    <w:name w:val="9FA71421E7184048BDA8723101D3B2BB"/>
    <w:rsid w:val="00E76FA7"/>
    <w:pPr>
      <w:spacing w:after="160" w:line="259" w:lineRule="auto"/>
    </w:pPr>
  </w:style>
  <w:style w:type="paragraph" w:customStyle="1" w:styleId="0023B5FA029B45DE967285EF29171A61">
    <w:name w:val="0023B5FA029B45DE967285EF29171A61"/>
    <w:rsid w:val="00E76FA7"/>
    <w:pPr>
      <w:spacing w:after="160" w:line="259" w:lineRule="auto"/>
    </w:pPr>
  </w:style>
  <w:style w:type="paragraph" w:customStyle="1" w:styleId="FDC5CAB3BBC547439CDAB170BEC91F84">
    <w:name w:val="FDC5CAB3BBC547439CDAB170BEC91F84"/>
    <w:rsid w:val="00E76FA7"/>
    <w:pPr>
      <w:spacing w:after="160" w:line="259" w:lineRule="auto"/>
    </w:pPr>
  </w:style>
  <w:style w:type="paragraph" w:customStyle="1" w:styleId="3ACAB91CF397416788BB3693B5E92085">
    <w:name w:val="3ACAB91CF397416788BB3693B5E92085"/>
    <w:rsid w:val="00E76FA7"/>
    <w:pPr>
      <w:spacing w:after="160" w:line="259" w:lineRule="auto"/>
    </w:pPr>
  </w:style>
  <w:style w:type="paragraph" w:customStyle="1" w:styleId="E65FE6A7ECC04BB9AACC6D4410E725B0">
    <w:name w:val="E65FE6A7ECC04BB9AACC6D4410E725B0"/>
    <w:rsid w:val="0016202D"/>
    <w:pPr>
      <w:spacing w:after="160" w:line="259" w:lineRule="auto"/>
    </w:pPr>
  </w:style>
  <w:style w:type="paragraph" w:customStyle="1" w:styleId="3F3DBFE90C374C4689D467BE8F316D13">
    <w:name w:val="3F3DBFE90C374C4689D467BE8F316D13"/>
    <w:rsid w:val="0016202D"/>
    <w:pPr>
      <w:spacing w:after="160" w:line="259" w:lineRule="auto"/>
    </w:pPr>
  </w:style>
  <w:style w:type="paragraph" w:customStyle="1" w:styleId="51A09AC9EA8B43A8AFD2C12E01B6511D">
    <w:name w:val="51A09AC9EA8B43A8AFD2C12E01B6511D"/>
    <w:rsid w:val="0016202D"/>
    <w:pPr>
      <w:spacing w:after="160" w:line="259" w:lineRule="auto"/>
    </w:pPr>
  </w:style>
  <w:style w:type="paragraph" w:customStyle="1" w:styleId="9C17D8C25B8541FF9D76C532B0C4E331">
    <w:name w:val="9C17D8C25B8541FF9D76C532B0C4E331"/>
    <w:rsid w:val="0016202D"/>
    <w:pPr>
      <w:spacing w:after="160" w:line="259" w:lineRule="auto"/>
    </w:pPr>
  </w:style>
  <w:style w:type="paragraph" w:customStyle="1" w:styleId="0E0BD1E2F1E2438ABAC98BB51EB055FD">
    <w:name w:val="0E0BD1E2F1E2438ABAC98BB51EB055FD"/>
    <w:rsid w:val="0016202D"/>
    <w:pPr>
      <w:spacing w:after="160" w:line="259" w:lineRule="auto"/>
    </w:pPr>
  </w:style>
  <w:style w:type="paragraph" w:customStyle="1" w:styleId="9699B363750B44E389B5FF23B9736D45">
    <w:name w:val="9699B363750B44E389B5FF23B9736D45"/>
    <w:rsid w:val="0016202D"/>
    <w:pPr>
      <w:spacing w:after="160" w:line="259" w:lineRule="auto"/>
    </w:pPr>
  </w:style>
  <w:style w:type="paragraph" w:customStyle="1" w:styleId="846DAFFC502B4B94A569083EF1AFF684">
    <w:name w:val="846DAFFC502B4B94A569083EF1AFF684"/>
    <w:rsid w:val="0016202D"/>
    <w:pPr>
      <w:spacing w:after="160" w:line="259" w:lineRule="auto"/>
    </w:pPr>
  </w:style>
  <w:style w:type="paragraph" w:customStyle="1" w:styleId="321CCAFB2E73413D93F5EEC4D16632BC">
    <w:name w:val="321CCAFB2E73413D93F5EEC4D16632BC"/>
    <w:rsid w:val="0016202D"/>
    <w:pPr>
      <w:spacing w:after="160" w:line="259" w:lineRule="auto"/>
    </w:pPr>
  </w:style>
  <w:style w:type="paragraph" w:customStyle="1" w:styleId="4A15DDD5EDF8416C8E9AD4DF4C111F49">
    <w:name w:val="4A15DDD5EDF8416C8E9AD4DF4C111F49"/>
    <w:rsid w:val="0016202D"/>
    <w:pPr>
      <w:spacing w:after="160" w:line="259" w:lineRule="auto"/>
    </w:pPr>
  </w:style>
  <w:style w:type="paragraph" w:customStyle="1" w:styleId="3E1189A06CE74FEBBF0FADF380AEA85A">
    <w:name w:val="3E1189A06CE74FEBBF0FADF380AEA85A"/>
    <w:rsid w:val="0016202D"/>
    <w:pPr>
      <w:spacing w:after="160" w:line="259" w:lineRule="auto"/>
    </w:pPr>
  </w:style>
  <w:style w:type="paragraph" w:customStyle="1" w:styleId="141DA808E5EA4DA29D8C19E989F8B1A1">
    <w:name w:val="141DA808E5EA4DA29D8C19E989F8B1A1"/>
    <w:rsid w:val="0016202D"/>
    <w:pPr>
      <w:spacing w:after="160" w:line="259" w:lineRule="auto"/>
    </w:pPr>
  </w:style>
  <w:style w:type="paragraph" w:customStyle="1" w:styleId="C5248CEFF52B41D492F6B8BC25275D5E">
    <w:name w:val="C5248CEFF52B41D492F6B8BC25275D5E"/>
    <w:rsid w:val="0016202D"/>
    <w:pPr>
      <w:spacing w:after="160" w:line="259" w:lineRule="auto"/>
    </w:pPr>
  </w:style>
  <w:style w:type="paragraph" w:customStyle="1" w:styleId="5C3340B89F04459A852670BAD50CC77E">
    <w:name w:val="5C3340B89F04459A852670BAD50CC77E"/>
    <w:rsid w:val="0016202D"/>
    <w:pPr>
      <w:spacing w:after="160" w:line="259" w:lineRule="auto"/>
    </w:pPr>
  </w:style>
  <w:style w:type="paragraph" w:customStyle="1" w:styleId="3B93EA5A46B844CEA4BEB794B13AA30B">
    <w:name w:val="3B93EA5A46B844CEA4BEB794B13AA30B"/>
    <w:rsid w:val="0016202D"/>
    <w:pPr>
      <w:spacing w:after="160" w:line="259" w:lineRule="auto"/>
    </w:pPr>
  </w:style>
  <w:style w:type="paragraph" w:customStyle="1" w:styleId="2C0CEE88662046479220F297D523376A">
    <w:name w:val="2C0CEE88662046479220F297D523376A"/>
    <w:rsid w:val="0016202D"/>
    <w:pPr>
      <w:spacing w:after="160" w:line="259" w:lineRule="auto"/>
    </w:pPr>
  </w:style>
  <w:style w:type="paragraph" w:customStyle="1" w:styleId="509758C0694D4A0893F4B25A87904274">
    <w:name w:val="509758C0694D4A0893F4B25A87904274"/>
    <w:rsid w:val="0016202D"/>
    <w:pPr>
      <w:spacing w:after="160" w:line="259" w:lineRule="auto"/>
    </w:pPr>
  </w:style>
  <w:style w:type="paragraph" w:customStyle="1" w:styleId="4E9DE840908448B38DAB1F4CA062BC28">
    <w:name w:val="4E9DE840908448B38DAB1F4CA062BC28"/>
    <w:rsid w:val="0016202D"/>
    <w:pPr>
      <w:spacing w:after="160" w:line="259" w:lineRule="auto"/>
    </w:pPr>
  </w:style>
  <w:style w:type="paragraph" w:customStyle="1" w:styleId="A0DBBCF393AB4F1DA8E446AAD71AD5E3">
    <w:name w:val="A0DBBCF393AB4F1DA8E446AAD71AD5E3"/>
    <w:rsid w:val="0016202D"/>
    <w:pPr>
      <w:spacing w:after="160" w:line="259" w:lineRule="auto"/>
    </w:pPr>
  </w:style>
  <w:style w:type="paragraph" w:customStyle="1" w:styleId="ED6601050FE0420691F4CDE5A0AB74BF">
    <w:name w:val="ED6601050FE0420691F4CDE5A0AB74BF"/>
    <w:rsid w:val="0016202D"/>
    <w:pPr>
      <w:spacing w:after="160" w:line="259" w:lineRule="auto"/>
    </w:pPr>
  </w:style>
  <w:style w:type="paragraph" w:customStyle="1" w:styleId="45603C149BAA4F30A8BE72199067E2D3">
    <w:name w:val="45603C149BAA4F30A8BE72199067E2D3"/>
    <w:rsid w:val="0016202D"/>
    <w:pPr>
      <w:spacing w:after="160" w:line="259" w:lineRule="auto"/>
    </w:pPr>
  </w:style>
  <w:style w:type="paragraph" w:customStyle="1" w:styleId="C64C59C0F4904DCB90FD9E8F9321519A">
    <w:name w:val="C64C59C0F4904DCB90FD9E8F9321519A"/>
    <w:rsid w:val="0016202D"/>
    <w:pPr>
      <w:spacing w:after="160" w:line="259" w:lineRule="auto"/>
    </w:pPr>
  </w:style>
  <w:style w:type="paragraph" w:customStyle="1" w:styleId="CCCA7F63F3144616B89608531FFA4538">
    <w:name w:val="CCCA7F63F3144616B89608531FFA4538"/>
    <w:rsid w:val="0016202D"/>
    <w:pPr>
      <w:spacing w:after="160" w:line="259" w:lineRule="auto"/>
    </w:pPr>
  </w:style>
  <w:style w:type="paragraph" w:customStyle="1" w:styleId="A74BB917152C4BBDAD7C643885F0FC25">
    <w:name w:val="A74BB917152C4BBDAD7C643885F0FC25"/>
    <w:rsid w:val="0016202D"/>
    <w:pPr>
      <w:spacing w:after="160" w:line="259" w:lineRule="auto"/>
    </w:pPr>
  </w:style>
  <w:style w:type="paragraph" w:customStyle="1" w:styleId="EEC0B99741654407BC5C66CD51A58CF9">
    <w:name w:val="EEC0B99741654407BC5C66CD51A58CF9"/>
    <w:rsid w:val="0016202D"/>
    <w:pPr>
      <w:spacing w:after="160" w:line="259" w:lineRule="auto"/>
    </w:pPr>
  </w:style>
  <w:style w:type="paragraph" w:customStyle="1" w:styleId="11551EF514A14276B1D8F32AB877C911">
    <w:name w:val="11551EF514A14276B1D8F32AB877C911"/>
    <w:rsid w:val="0016202D"/>
    <w:pPr>
      <w:spacing w:after="160" w:line="259" w:lineRule="auto"/>
    </w:pPr>
  </w:style>
  <w:style w:type="paragraph" w:customStyle="1" w:styleId="3C15C06E64DA44F789AC458F52F195B2">
    <w:name w:val="3C15C06E64DA44F789AC458F52F195B2"/>
    <w:rsid w:val="0016202D"/>
    <w:pPr>
      <w:spacing w:after="160" w:line="259" w:lineRule="auto"/>
    </w:pPr>
  </w:style>
  <w:style w:type="paragraph" w:customStyle="1" w:styleId="A1B7A84216C649FFAA978D0ED72950D7">
    <w:name w:val="A1B7A84216C649FFAA978D0ED72950D7"/>
    <w:rsid w:val="0016202D"/>
    <w:pPr>
      <w:spacing w:after="160" w:line="259" w:lineRule="auto"/>
    </w:pPr>
  </w:style>
  <w:style w:type="paragraph" w:customStyle="1" w:styleId="BEF5AFD81A3C48489D60D041A1C0BB55">
    <w:name w:val="BEF5AFD81A3C48489D60D041A1C0BB55"/>
    <w:rsid w:val="0016202D"/>
    <w:pPr>
      <w:spacing w:after="160" w:line="259" w:lineRule="auto"/>
    </w:pPr>
  </w:style>
  <w:style w:type="paragraph" w:customStyle="1" w:styleId="F997FFB87EBB4524A9747C68F6E1C7D3">
    <w:name w:val="F997FFB87EBB4524A9747C68F6E1C7D3"/>
    <w:rsid w:val="0016202D"/>
    <w:pPr>
      <w:spacing w:after="160" w:line="259" w:lineRule="auto"/>
    </w:pPr>
  </w:style>
  <w:style w:type="paragraph" w:customStyle="1" w:styleId="91DFC27E959C4CC59BEE787604062777">
    <w:name w:val="91DFC27E959C4CC59BEE787604062777"/>
    <w:rsid w:val="0016202D"/>
    <w:pPr>
      <w:spacing w:after="160" w:line="259" w:lineRule="auto"/>
    </w:pPr>
  </w:style>
  <w:style w:type="paragraph" w:customStyle="1" w:styleId="6B08991B2E5C48FAA91A5C399C9564DA">
    <w:name w:val="6B08991B2E5C48FAA91A5C399C9564DA"/>
    <w:rsid w:val="0016202D"/>
    <w:pPr>
      <w:spacing w:after="160" w:line="259" w:lineRule="auto"/>
    </w:pPr>
  </w:style>
  <w:style w:type="paragraph" w:customStyle="1" w:styleId="42B77EF083354D61A4E7AE91FED87277">
    <w:name w:val="42B77EF083354D61A4E7AE91FED87277"/>
    <w:rsid w:val="0016202D"/>
    <w:pPr>
      <w:spacing w:after="160" w:line="259" w:lineRule="auto"/>
    </w:pPr>
  </w:style>
  <w:style w:type="paragraph" w:customStyle="1" w:styleId="A1DDAF9B38C243518F2C26485EF6B63D">
    <w:name w:val="A1DDAF9B38C243518F2C26485EF6B63D"/>
    <w:rsid w:val="0016202D"/>
    <w:pPr>
      <w:spacing w:after="160" w:line="259" w:lineRule="auto"/>
    </w:pPr>
  </w:style>
  <w:style w:type="paragraph" w:customStyle="1" w:styleId="3F4E25A3D83246168DD277F9D6706F8F">
    <w:name w:val="3F4E25A3D83246168DD277F9D6706F8F"/>
    <w:rsid w:val="0016202D"/>
    <w:pPr>
      <w:spacing w:after="160" w:line="259" w:lineRule="auto"/>
    </w:pPr>
  </w:style>
  <w:style w:type="paragraph" w:customStyle="1" w:styleId="917850203CD94AD6922B495F40DA499B">
    <w:name w:val="917850203CD94AD6922B495F40DA499B"/>
    <w:rsid w:val="0016202D"/>
    <w:pPr>
      <w:spacing w:after="160" w:line="259" w:lineRule="auto"/>
    </w:pPr>
  </w:style>
  <w:style w:type="paragraph" w:customStyle="1" w:styleId="F2A78C0C575F4A9A917CDBF7894C214B">
    <w:name w:val="F2A78C0C575F4A9A917CDBF7894C214B"/>
    <w:rsid w:val="0016202D"/>
    <w:pPr>
      <w:spacing w:after="160" w:line="259" w:lineRule="auto"/>
    </w:pPr>
  </w:style>
  <w:style w:type="paragraph" w:customStyle="1" w:styleId="F5545E5ABFD54300B372E39BB7D7BDE8">
    <w:name w:val="F5545E5ABFD54300B372E39BB7D7BDE8"/>
    <w:rsid w:val="0016202D"/>
    <w:pPr>
      <w:spacing w:after="160" w:line="259" w:lineRule="auto"/>
    </w:pPr>
  </w:style>
  <w:style w:type="paragraph" w:customStyle="1" w:styleId="38394B1E69B94C75877CA899FE76D5AE">
    <w:name w:val="38394B1E69B94C75877CA899FE76D5AE"/>
    <w:rsid w:val="0016202D"/>
    <w:pPr>
      <w:spacing w:after="160" w:line="259" w:lineRule="auto"/>
    </w:pPr>
  </w:style>
  <w:style w:type="paragraph" w:customStyle="1" w:styleId="48524B4CD2084B33BDD11E0A7997B435">
    <w:name w:val="48524B4CD2084B33BDD11E0A7997B435"/>
    <w:rsid w:val="0016202D"/>
    <w:pPr>
      <w:spacing w:after="160" w:line="259" w:lineRule="auto"/>
    </w:pPr>
  </w:style>
  <w:style w:type="paragraph" w:customStyle="1" w:styleId="6ED90DA0009C4A568FC4E471A92252FC">
    <w:name w:val="6ED90DA0009C4A568FC4E471A92252FC"/>
    <w:rsid w:val="0016202D"/>
    <w:pPr>
      <w:spacing w:after="160" w:line="259" w:lineRule="auto"/>
    </w:pPr>
  </w:style>
  <w:style w:type="paragraph" w:customStyle="1" w:styleId="20020E9A7A27499AB200A17C71C943F1">
    <w:name w:val="20020E9A7A27499AB200A17C71C943F1"/>
    <w:rsid w:val="0016202D"/>
    <w:pPr>
      <w:spacing w:after="160" w:line="259" w:lineRule="auto"/>
    </w:pPr>
  </w:style>
  <w:style w:type="paragraph" w:customStyle="1" w:styleId="5EC10EF062CA40CF9518FA2109CDD97F">
    <w:name w:val="5EC10EF062CA40CF9518FA2109CDD97F"/>
    <w:rsid w:val="0016202D"/>
    <w:pPr>
      <w:spacing w:after="160" w:line="259" w:lineRule="auto"/>
    </w:pPr>
  </w:style>
  <w:style w:type="paragraph" w:customStyle="1" w:styleId="C29A0BF2840C4737B6C39FE69D4EF353">
    <w:name w:val="C29A0BF2840C4737B6C39FE69D4EF353"/>
    <w:rsid w:val="0016202D"/>
    <w:pPr>
      <w:spacing w:after="160" w:line="259" w:lineRule="auto"/>
    </w:pPr>
  </w:style>
  <w:style w:type="paragraph" w:customStyle="1" w:styleId="500797466D7647C2BAAE43399F8C867C">
    <w:name w:val="500797466D7647C2BAAE43399F8C867C"/>
    <w:rsid w:val="0016202D"/>
    <w:pPr>
      <w:spacing w:after="160" w:line="259" w:lineRule="auto"/>
    </w:pPr>
  </w:style>
  <w:style w:type="paragraph" w:customStyle="1" w:styleId="F471C9B0FAB840CF85780F084DDF2B06">
    <w:name w:val="F471C9B0FAB840CF85780F084DDF2B06"/>
    <w:rsid w:val="0016202D"/>
    <w:pPr>
      <w:spacing w:after="160" w:line="259" w:lineRule="auto"/>
    </w:pPr>
  </w:style>
  <w:style w:type="paragraph" w:customStyle="1" w:styleId="E4D5363CF2C4485DB82F25ADEE4B57E5">
    <w:name w:val="E4D5363CF2C4485DB82F25ADEE4B57E5"/>
    <w:rsid w:val="0016202D"/>
    <w:pPr>
      <w:spacing w:after="160" w:line="259" w:lineRule="auto"/>
    </w:pPr>
  </w:style>
  <w:style w:type="paragraph" w:customStyle="1" w:styleId="972D22C64F92436886525B6394F92AA5">
    <w:name w:val="972D22C64F92436886525B6394F92AA5"/>
    <w:rsid w:val="0016202D"/>
    <w:pPr>
      <w:spacing w:after="160" w:line="259" w:lineRule="auto"/>
    </w:pPr>
  </w:style>
  <w:style w:type="paragraph" w:customStyle="1" w:styleId="3ECE3D6FCFA84F408BBDF407B9EEE90E">
    <w:name w:val="3ECE3D6FCFA84F408BBDF407B9EEE90E"/>
    <w:rsid w:val="0016202D"/>
    <w:pPr>
      <w:spacing w:after="160" w:line="259" w:lineRule="auto"/>
    </w:pPr>
  </w:style>
  <w:style w:type="paragraph" w:customStyle="1" w:styleId="87E7E505AB3246A8AE7F8169FC406DC0">
    <w:name w:val="87E7E505AB3246A8AE7F8169FC406DC0"/>
    <w:rsid w:val="0016202D"/>
    <w:pPr>
      <w:spacing w:after="160" w:line="259" w:lineRule="auto"/>
    </w:pPr>
  </w:style>
  <w:style w:type="paragraph" w:customStyle="1" w:styleId="A6B0A0DD92904F659620AC267A20E74C">
    <w:name w:val="A6B0A0DD92904F659620AC267A20E74C"/>
    <w:rsid w:val="0016202D"/>
    <w:pPr>
      <w:spacing w:after="160" w:line="259" w:lineRule="auto"/>
    </w:pPr>
  </w:style>
  <w:style w:type="paragraph" w:customStyle="1" w:styleId="983DE2FAC7D54300B669C1D6D6C83822">
    <w:name w:val="983DE2FAC7D54300B669C1D6D6C83822"/>
    <w:rsid w:val="0016202D"/>
    <w:pPr>
      <w:spacing w:after="160" w:line="259" w:lineRule="auto"/>
    </w:pPr>
  </w:style>
  <w:style w:type="paragraph" w:customStyle="1" w:styleId="4A64B92B484D41B08182240CEEFE46A2">
    <w:name w:val="4A64B92B484D41B08182240CEEFE46A2"/>
    <w:rsid w:val="0016202D"/>
    <w:pPr>
      <w:spacing w:after="160" w:line="259" w:lineRule="auto"/>
    </w:pPr>
  </w:style>
  <w:style w:type="paragraph" w:customStyle="1" w:styleId="00E01D2D2C134352A0A29DDC33E153F3">
    <w:name w:val="00E01D2D2C134352A0A29DDC33E153F3"/>
    <w:rsid w:val="0016202D"/>
    <w:pPr>
      <w:spacing w:after="160" w:line="259" w:lineRule="auto"/>
    </w:pPr>
  </w:style>
  <w:style w:type="paragraph" w:customStyle="1" w:styleId="5632EDB22897446D8DFE85A6FDBC6038">
    <w:name w:val="5632EDB22897446D8DFE85A6FDBC6038"/>
    <w:rsid w:val="0016202D"/>
    <w:pPr>
      <w:spacing w:after="160" w:line="259" w:lineRule="auto"/>
    </w:pPr>
  </w:style>
  <w:style w:type="paragraph" w:customStyle="1" w:styleId="FB87FD1DA55448EEB8915FDBBAD19AB0">
    <w:name w:val="FB87FD1DA55448EEB8915FDBBAD19AB0"/>
    <w:rsid w:val="0016202D"/>
    <w:pPr>
      <w:spacing w:after="160" w:line="259" w:lineRule="auto"/>
    </w:pPr>
  </w:style>
  <w:style w:type="paragraph" w:customStyle="1" w:styleId="60A415A9B33141CCBF99F868AA282257">
    <w:name w:val="60A415A9B33141CCBF99F868AA282257"/>
    <w:rsid w:val="0016202D"/>
    <w:pPr>
      <w:spacing w:after="160" w:line="259" w:lineRule="auto"/>
    </w:pPr>
  </w:style>
  <w:style w:type="paragraph" w:customStyle="1" w:styleId="C8FEF91C70454348B0DDA28F70B474AC">
    <w:name w:val="C8FEF91C70454348B0DDA28F70B474AC"/>
    <w:rsid w:val="0016202D"/>
    <w:pPr>
      <w:spacing w:after="160" w:line="259" w:lineRule="auto"/>
    </w:pPr>
  </w:style>
  <w:style w:type="paragraph" w:customStyle="1" w:styleId="2DF730D4C7B247A98F31F2F1761D4E76">
    <w:name w:val="2DF730D4C7B247A98F31F2F1761D4E76"/>
    <w:rsid w:val="0016202D"/>
    <w:pPr>
      <w:spacing w:after="160" w:line="259" w:lineRule="auto"/>
    </w:pPr>
  </w:style>
  <w:style w:type="paragraph" w:customStyle="1" w:styleId="F8D3A1D9FEA244CCA4FF101397C93696">
    <w:name w:val="F8D3A1D9FEA244CCA4FF101397C93696"/>
    <w:rsid w:val="0016202D"/>
    <w:pPr>
      <w:spacing w:after="160" w:line="259" w:lineRule="auto"/>
    </w:pPr>
  </w:style>
  <w:style w:type="paragraph" w:customStyle="1" w:styleId="87132D07BB6449D6A3DB8FF8092ED8B7">
    <w:name w:val="87132D07BB6449D6A3DB8FF8092ED8B7"/>
    <w:rsid w:val="0016202D"/>
    <w:pPr>
      <w:spacing w:after="160" w:line="259" w:lineRule="auto"/>
    </w:pPr>
  </w:style>
  <w:style w:type="paragraph" w:customStyle="1" w:styleId="0792090C77F645148ECBABFEE85603E6">
    <w:name w:val="0792090C77F645148ECBABFEE85603E6"/>
    <w:rsid w:val="0016202D"/>
    <w:pPr>
      <w:spacing w:after="160" w:line="259" w:lineRule="auto"/>
    </w:pPr>
  </w:style>
  <w:style w:type="paragraph" w:customStyle="1" w:styleId="5F5C2B3BD66E41B1984B7912BD2940C7">
    <w:name w:val="5F5C2B3BD66E41B1984B7912BD2940C7"/>
    <w:rsid w:val="0016202D"/>
    <w:pPr>
      <w:spacing w:after="160" w:line="259" w:lineRule="auto"/>
    </w:pPr>
  </w:style>
  <w:style w:type="paragraph" w:customStyle="1" w:styleId="F01378A15B6341B4A4C4829060216A8D">
    <w:name w:val="F01378A15B6341B4A4C4829060216A8D"/>
    <w:rsid w:val="0016202D"/>
    <w:pPr>
      <w:spacing w:after="160" w:line="259" w:lineRule="auto"/>
    </w:pPr>
  </w:style>
  <w:style w:type="paragraph" w:customStyle="1" w:styleId="0D54CAD59267469391B9BF628917D140">
    <w:name w:val="0D54CAD59267469391B9BF628917D140"/>
    <w:rsid w:val="0016202D"/>
    <w:pPr>
      <w:spacing w:after="160" w:line="259" w:lineRule="auto"/>
    </w:pPr>
  </w:style>
  <w:style w:type="paragraph" w:customStyle="1" w:styleId="107E59A630EC43CAA2C2841488DDFCEF">
    <w:name w:val="107E59A630EC43CAA2C2841488DDFCEF"/>
    <w:rsid w:val="0016202D"/>
    <w:pPr>
      <w:spacing w:after="160" w:line="259" w:lineRule="auto"/>
    </w:pPr>
  </w:style>
  <w:style w:type="paragraph" w:customStyle="1" w:styleId="4B261426C39D4F799767CBF92181F8AB">
    <w:name w:val="4B261426C39D4F799767CBF92181F8AB"/>
    <w:rsid w:val="0016202D"/>
    <w:pPr>
      <w:spacing w:after="160" w:line="259" w:lineRule="auto"/>
    </w:pPr>
  </w:style>
  <w:style w:type="paragraph" w:customStyle="1" w:styleId="8D631DC9ABB44FD9BD208CACE5406709">
    <w:name w:val="8D631DC9ABB44FD9BD208CACE5406709"/>
    <w:rsid w:val="0016202D"/>
    <w:pPr>
      <w:spacing w:after="160" w:line="259" w:lineRule="auto"/>
    </w:pPr>
  </w:style>
  <w:style w:type="paragraph" w:customStyle="1" w:styleId="31770717965341E8B1FEB9F8E90408EE">
    <w:name w:val="31770717965341E8B1FEB9F8E90408EE"/>
    <w:rsid w:val="0016202D"/>
    <w:pPr>
      <w:spacing w:after="160" w:line="259" w:lineRule="auto"/>
    </w:pPr>
  </w:style>
  <w:style w:type="paragraph" w:customStyle="1" w:styleId="411769B80AEB48BB91A747B42383983B">
    <w:name w:val="411769B80AEB48BB91A747B42383983B"/>
    <w:rsid w:val="0016202D"/>
    <w:pPr>
      <w:spacing w:after="160" w:line="259" w:lineRule="auto"/>
    </w:pPr>
  </w:style>
  <w:style w:type="paragraph" w:customStyle="1" w:styleId="1A838B00266B4B2FAA7DF8496A4206A2">
    <w:name w:val="1A838B00266B4B2FAA7DF8496A4206A2"/>
    <w:rsid w:val="0016202D"/>
    <w:pPr>
      <w:spacing w:after="160" w:line="259" w:lineRule="auto"/>
    </w:pPr>
  </w:style>
  <w:style w:type="paragraph" w:customStyle="1" w:styleId="7FA51C8A563B49809C825789497B74D0">
    <w:name w:val="7FA51C8A563B49809C825789497B74D0"/>
    <w:rsid w:val="0016202D"/>
    <w:pPr>
      <w:spacing w:after="160" w:line="259" w:lineRule="auto"/>
    </w:pPr>
  </w:style>
  <w:style w:type="paragraph" w:customStyle="1" w:styleId="3A3D48081A11418A828044CF025BF79B">
    <w:name w:val="3A3D48081A11418A828044CF025BF79B"/>
    <w:rsid w:val="0016202D"/>
    <w:pPr>
      <w:spacing w:after="160" w:line="259" w:lineRule="auto"/>
    </w:pPr>
  </w:style>
  <w:style w:type="paragraph" w:customStyle="1" w:styleId="C02499AB56BD43DA97B2D7C023BCEE7B">
    <w:name w:val="C02499AB56BD43DA97B2D7C023BCEE7B"/>
    <w:rsid w:val="0016202D"/>
    <w:pPr>
      <w:spacing w:after="160" w:line="259" w:lineRule="auto"/>
    </w:pPr>
  </w:style>
  <w:style w:type="paragraph" w:customStyle="1" w:styleId="E9796D10A3B1498F9BC59EACF49FDBFF">
    <w:name w:val="E9796D10A3B1498F9BC59EACF49FDBFF"/>
    <w:rsid w:val="0016202D"/>
    <w:pPr>
      <w:spacing w:after="160" w:line="259" w:lineRule="auto"/>
    </w:pPr>
  </w:style>
  <w:style w:type="paragraph" w:customStyle="1" w:styleId="7E18D1F1652C438D93FE644C62BFABC0">
    <w:name w:val="7E18D1F1652C438D93FE644C62BFABC0"/>
    <w:rsid w:val="0016202D"/>
    <w:pPr>
      <w:spacing w:after="160" w:line="259" w:lineRule="auto"/>
    </w:pPr>
  </w:style>
  <w:style w:type="paragraph" w:customStyle="1" w:styleId="F588352380AB4162BCB79DDDBE8DB3F8">
    <w:name w:val="F588352380AB4162BCB79DDDBE8DB3F8"/>
    <w:rsid w:val="0016202D"/>
    <w:pPr>
      <w:spacing w:after="160" w:line="259" w:lineRule="auto"/>
    </w:pPr>
  </w:style>
  <w:style w:type="paragraph" w:customStyle="1" w:styleId="702A1BE6D549419AA00F85F2EDC3C899">
    <w:name w:val="702A1BE6D549419AA00F85F2EDC3C899"/>
    <w:rsid w:val="0016202D"/>
    <w:pPr>
      <w:spacing w:after="160" w:line="259" w:lineRule="auto"/>
    </w:pPr>
  </w:style>
  <w:style w:type="paragraph" w:customStyle="1" w:styleId="D48EE3E7E02E41EA82193B78792BB9D6">
    <w:name w:val="D48EE3E7E02E41EA82193B78792BB9D6"/>
    <w:rsid w:val="0016202D"/>
    <w:pPr>
      <w:spacing w:after="160" w:line="259" w:lineRule="auto"/>
    </w:pPr>
  </w:style>
  <w:style w:type="paragraph" w:customStyle="1" w:styleId="4BE6704ADD2B4D1D9EF8E32A071ECE7E">
    <w:name w:val="4BE6704ADD2B4D1D9EF8E32A071ECE7E"/>
    <w:rsid w:val="0016202D"/>
    <w:pPr>
      <w:spacing w:after="160" w:line="259" w:lineRule="auto"/>
    </w:pPr>
  </w:style>
  <w:style w:type="paragraph" w:customStyle="1" w:styleId="332595EDC353456A87602F64E022272E">
    <w:name w:val="332595EDC353456A87602F64E022272E"/>
    <w:rsid w:val="0016202D"/>
    <w:pPr>
      <w:spacing w:after="160" w:line="259" w:lineRule="auto"/>
    </w:pPr>
  </w:style>
  <w:style w:type="paragraph" w:customStyle="1" w:styleId="A8788B63DCF64F3D8A4072AC79FF1590">
    <w:name w:val="A8788B63DCF64F3D8A4072AC79FF1590"/>
    <w:rsid w:val="0016202D"/>
    <w:pPr>
      <w:spacing w:after="160" w:line="259" w:lineRule="auto"/>
    </w:pPr>
  </w:style>
  <w:style w:type="paragraph" w:customStyle="1" w:styleId="D3DFA3B34D2A45CA92494A1C952917A3">
    <w:name w:val="D3DFA3B34D2A45CA92494A1C952917A3"/>
    <w:rsid w:val="00484AB1"/>
    <w:pPr>
      <w:spacing w:after="160" w:line="259" w:lineRule="auto"/>
    </w:pPr>
  </w:style>
  <w:style w:type="paragraph" w:customStyle="1" w:styleId="D8E4EABE4E794E5EB88EB9CF035E2B88">
    <w:name w:val="D8E4EABE4E794E5EB88EB9CF035E2B88"/>
    <w:rsid w:val="00484AB1"/>
    <w:pPr>
      <w:spacing w:after="160" w:line="259" w:lineRule="auto"/>
    </w:pPr>
  </w:style>
  <w:style w:type="paragraph" w:customStyle="1" w:styleId="00BF75943FF2474A8ACB99993A6328DC">
    <w:name w:val="00BF75943FF2474A8ACB99993A6328DC"/>
    <w:rsid w:val="00484AB1"/>
    <w:pPr>
      <w:spacing w:after="160" w:line="259" w:lineRule="auto"/>
    </w:pPr>
  </w:style>
  <w:style w:type="paragraph" w:customStyle="1" w:styleId="685593678ECF4AAD8DF76F74695CDB83">
    <w:name w:val="685593678ECF4AAD8DF76F74695CDB83"/>
    <w:rsid w:val="00484AB1"/>
    <w:pPr>
      <w:spacing w:after="160" w:line="259" w:lineRule="auto"/>
    </w:pPr>
  </w:style>
  <w:style w:type="paragraph" w:customStyle="1" w:styleId="C2879E4293054D7E9BC3062B404767D2">
    <w:name w:val="C2879E4293054D7E9BC3062B404767D2"/>
    <w:rsid w:val="00484AB1"/>
    <w:pPr>
      <w:spacing w:after="160" w:line="259" w:lineRule="auto"/>
    </w:pPr>
  </w:style>
  <w:style w:type="paragraph" w:customStyle="1" w:styleId="F4BF118F626E42A9A4B4DB0A424EA78F">
    <w:name w:val="F4BF118F626E42A9A4B4DB0A424EA78F"/>
    <w:rsid w:val="00484AB1"/>
    <w:pPr>
      <w:spacing w:after="160" w:line="259" w:lineRule="auto"/>
    </w:pPr>
  </w:style>
  <w:style w:type="paragraph" w:customStyle="1" w:styleId="E9B74386023F4A7AAF454545DD2A24B9">
    <w:name w:val="E9B74386023F4A7AAF454545DD2A24B9"/>
    <w:rsid w:val="00484AB1"/>
    <w:pPr>
      <w:spacing w:after="160" w:line="259" w:lineRule="auto"/>
    </w:pPr>
  </w:style>
  <w:style w:type="paragraph" w:customStyle="1" w:styleId="C3B456CDAA354B3BB180C2CBF7CF956B">
    <w:name w:val="C3B456CDAA354B3BB180C2CBF7CF956B"/>
    <w:rsid w:val="00484AB1"/>
    <w:pPr>
      <w:spacing w:after="160" w:line="259" w:lineRule="auto"/>
    </w:pPr>
  </w:style>
  <w:style w:type="paragraph" w:customStyle="1" w:styleId="8EF34CCDEE1041B08EA6B97F664353CA">
    <w:name w:val="8EF34CCDEE1041B08EA6B97F664353CA"/>
    <w:rsid w:val="00484AB1"/>
    <w:pPr>
      <w:spacing w:after="160" w:line="259" w:lineRule="auto"/>
    </w:pPr>
  </w:style>
  <w:style w:type="paragraph" w:customStyle="1" w:styleId="C39505001D034A5BA0C63A39B96D14AE">
    <w:name w:val="C39505001D034A5BA0C63A39B96D14AE"/>
    <w:rsid w:val="00484AB1"/>
    <w:pPr>
      <w:spacing w:after="160" w:line="259" w:lineRule="auto"/>
    </w:pPr>
  </w:style>
  <w:style w:type="paragraph" w:customStyle="1" w:styleId="B7B2286D2774408CBDD8CE3A215CF28F">
    <w:name w:val="B7B2286D2774408CBDD8CE3A215CF28F"/>
    <w:rsid w:val="00484AB1"/>
    <w:pPr>
      <w:spacing w:after="160" w:line="259" w:lineRule="auto"/>
    </w:pPr>
  </w:style>
  <w:style w:type="paragraph" w:customStyle="1" w:styleId="101C0F3C15A34578BCFD8D30C9DEBE8B">
    <w:name w:val="101C0F3C15A34578BCFD8D30C9DEBE8B"/>
    <w:rsid w:val="00484AB1"/>
    <w:pPr>
      <w:spacing w:after="160" w:line="259" w:lineRule="auto"/>
    </w:pPr>
  </w:style>
  <w:style w:type="paragraph" w:customStyle="1" w:styleId="D02C2AD20BB145418CBC1F4D985B9793">
    <w:name w:val="D02C2AD20BB145418CBC1F4D985B9793"/>
    <w:rsid w:val="00484AB1"/>
    <w:pPr>
      <w:spacing w:after="160" w:line="259" w:lineRule="auto"/>
    </w:pPr>
  </w:style>
  <w:style w:type="paragraph" w:customStyle="1" w:styleId="017137103E9B4881B8CADD4706FBCDAF">
    <w:name w:val="017137103E9B4881B8CADD4706FBCDAF"/>
    <w:rsid w:val="00484AB1"/>
    <w:pPr>
      <w:spacing w:after="160" w:line="259" w:lineRule="auto"/>
    </w:pPr>
  </w:style>
  <w:style w:type="paragraph" w:customStyle="1" w:styleId="516DEE6E9EF24D39BDBA26D09D7A5A12">
    <w:name w:val="516DEE6E9EF24D39BDBA26D09D7A5A12"/>
    <w:rsid w:val="00484AB1"/>
    <w:pPr>
      <w:spacing w:after="160" w:line="259" w:lineRule="auto"/>
    </w:pPr>
  </w:style>
  <w:style w:type="paragraph" w:customStyle="1" w:styleId="5CF8D2DBF4694549BB0B4187C8DD5BA7">
    <w:name w:val="5CF8D2DBF4694549BB0B4187C8DD5BA7"/>
    <w:rsid w:val="00484AB1"/>
    <w:pPr>
      <w:spacing w:after="160" w:line="259" w:lineRule="auto"/>
    </w:pPr>
  </w:style>
  <w:style w:type="paragraph" w:customStyle="1" w:styleId="7271CD5EC3B04B98BE148833A4A56242">
    <w:name w:val="7271CD5EC3B04B98BE148833A4A56242"/>
    <w:rsid w:val="00484AB1"/>
    <w:pPr>
      <w:spacing w:after="160" w:line="259" w:lineRule="auto"/>
    </w:pPr>
  </w:style>
  <w:style w:type="paragraph" w:customStyle="1" w:styleId="D6056C3E2FF04BD9BA15B02700C99292">
    <w:name w:val="D6056C3E2FF04BD9BA15B02700C99292"/>
    <w:rsid w:val="00484AB1"/>
    <w:pPr>
      <w:spacing w:after="160" w:line="259" w:lineRule="auto"/>
    </w:pPr>
  </w:style>
  <w:style w:type="paragraph" w:customStyle="1" w:styleId="8F7AFE6D35834043A716DD250F117698">
    <w:name w:val="8F7AFE6D35834043A716DD250F117698"/>
    <w:rsid w:val="00484AB1"/>
    <w:pPr>
      <w:spacing w:after="160" w:line="259" w:lineRule="auto"/>
    </w:pPr>
  </w:style>
  <w:style w:type="paragraph" w:customStyle="1" w:styleId="9506ACE107344AD983572E00C2A312F4">
    <w:name w:val="9506ACE107344AD983572E00C2A312F4"/>
    <w:rsid w:val="00484AB1"/>
    <w:pPr>
      <w:spacing w:after="160" w:line="259" w:lineRule="auto"/>
    </w:pPr>
  </w:style>
  <w:style w:type="paragraph" w:customStyle="1" w:styleId="2AC5E1A6FB3C48C8B5534742E4BBEE0A">
    <w:name w:val="2AC5E1A6FB3C48C8B5534742E4BBEE0A"/>
    <w:rsid w:val="00484AB1"/>
    <w:pPr>
      <w:spacing w:after="160" w:line="259" w:lineRule="auto"/>
    </w:pPr>
  </w:style>
  <w:style w:type="paragraph" w:customStyle="1" w:styleId="848002E21F804D7DA656D6AD075DF14C">
    <w:name w:val="848002E21F804D7DA656D6AD075DF14C"/>
    <w:rsid w:val="00484AB1"/>
    <w:pPr>
      <w:spacing w:after="160" w:line="259" w:lineRule="auto"/>
    </w:pPr>
  </w:style>
  <w:style w:type="paragraph" w:customStyle="1" w:styleId="2AB48DF27ADC4BC99A295168DE600F18">
    <w:name w:val="2AB48DF27ADC4BC99A295168DE600F18"/>
    <w:rsid w:val="00484AB1"/>
    <w:pPr>
      <w:spacing w:after="160" w:line="259" w:lineRule="auto"/>
    </w:pPr>
  </w:style>
  <w:style w:type="paragraph" w:customStyle="1" w:styleId="89FD82C51A0148A884D744C604DE9563">
    <w:name w:val="89FD82C51A0148A884D744C604DE9563"/>
    <w:rsid w:val="00484AB1"/>
    <w:pPr>
      <w:spacing w:after="160" w:line="259" w:lineRule="auto"/>
    </w:pPr>
  </w:style>
  <w:style w:type="paragraph" w:customStyle="1" w:styleId="918B4ED4D15D46799EB63A1E8F6D93D3">
    <w:name w:val="918B4ED4D15D46799EB63A1E8F6D93D3"/>
    <w:rsid w:val="00484AB1"/>
    <w:pPr>
      <w:spacing w:after="160" w:line="259" w:lineRule="auto"/>
    </w:pPr>
  </w:style>
  <w:style w:type="paragraph" w:customStyle="1" w:styleId="C75E2BB1CC0C4F058BCAB821B7266149">
    <w:name w:val="C75E2BB1CC0C4F058BCAB821B7266149"/>
    <w:rsid w:val="00484AB1"/>
    <w:pPr>
      <w:spacing w:after="160" w:line="259" w:lineRule="auto"/>
    </w:pPr>
  </w:style>
  <w:style w:type="paragraph" w:customStyle="1" w:styleId="6F30D116BF1141B89505637AB53B1563">
    <w:name w:val="6F30D116BF1141B89505637AB53B1563"/>
    <w:rsid w:val="00484AB1"/>
    <w:pPr>
      <w:spacing w:after="160" w:line="259" w:lineRule="auto"/>
    </w:pPr>
  </w:style>
  <w:style w:type="paragraph" w:customStyle="1" w:styleId="8CF25E246F7F4982975F515CBDA11470">
    <w:name w:val="8CF25E246F7F4982975F515CBDA11470"/>
    <w:rsid w:val="00484AB1"/>
    <w:pPr>
      <w:spacing w:after="160" w:line="259" w:lineRule="auto"/>
    </w:pPr>
  </w:style>
  <w:style w:type="paragraph" w:customStyle="1" w:styleId="BD6017723463434AB83E822E684CEC79">
    <w:name w:val="BD6017723463434AB83E822E684CEC79"/>
    <w:rsid w:val="00484AB1"/>
    <w:pPr>
      <w:spacing w:after="160" w:line="259" w:lineRule="auto"/>
    </w:pPr>
  </w:style>
  <w:style w:type="paragraph" w:customStyle="1" w:styleId="49FA52DB2D37427980887AEDBA24A24C">
    <w:name w:val="49FA52DB2D37427980887AEDBA24A24C"/>
    <w:rsid w:val="00484AB1"/>
    <w:pPr>
      <w:spacing w:after="160" w:line="259" w:lineRule="auto"/>
    </w:pPr>
  </w:style>
  <w:style w:type="paragraph" w:customStyle="1" w:styleId="478363F864A9464FABB4468392ECC806">
    <w:name w:val="478363F864A9464FABB4468392ECC806"/>
    <w:rsid w:val="00484AB1"/>
    <w:pPr>
      <w:spacing w:after="160" w:line="259" w:lineRule="auto"/>
    </w:pPr>
  </w:style>
  <w:style w:type="paragraph" w:customStyle="1" w:styleId="1F1238CD49F94FE4A63DB110D4FC5B17">
    <w:name w:val="1F1238CD49F94FE4A63DB110D4FC5B17"/>
    <w:rsid w:val="00484AB1"/>
    <w:pPr>
      <w:spacing w:after="160" w:line="259" w:lineRule="auto"/>
    </w:pPr>
  </w:style>
  <w:style w:type="paragraph" w:customStyle="1" w:styleId="E11D6F89FC014588A9C406AC9A4CA365">
    <w:name w:val="E11D6F89FC014588A9C406AC9A4CA365"/>
    <w:rsid w:val="00484AB1"/>
    <w:pPr>
      <w:spacing w:after="160" w:line="259" w:lineRule="auto"/>
    </w:pPr>
  </w:style>
  <w:style w:type="paragraph" w:customStyle="1" w:styleId="66A75203EB4141DEA7B632C3772E8A46">
    <w:name w:val="66A75203EB4141DEA7B632C3772E8A46"/>
    <w:rsid w:val="00484AB1"/>
    <w:pPr>
      <w:spacing w:after="160" w:line="259" w:lineRule="auto"/>
    </w:pPr>
  </w:style>
  <w:style w:type="paragraph" w:customStyle="1" w:styleId="002D616FA21F4E6EB0EF2F2E1404E855">
    <w:name w:val="002D616FA21F4E6EB0EF2F2E1404E855"/>
    <w:rsid w:val="00484AB1"/>
    <w:pPr>
      <w:spacing w:after="160" w:line="259" w:lineRule="auto"/>
    </w:pPr>
  </w:style>
  <w:style w:type="paragraph" w:customStyle="1" w:styleId="8CD69AE9F9E64E1E8A3920E5BCB1227E">
    <w:name w:val="8CD69AE9F9E64E1E8A3920E5BCB1227E"/>
    <w:rsid w:val="00484AB1"/>
    <w:pPr>
      <w:spacing w:after="160" w:line="259" w:lineRule="auto"/>
    </w:pPr>
  </w:style>
  <w:style w:type="paragraph" w:customStyle="1" w:styleId="4887BBA2B92E4E82A183C1E62FB54769">
    <w:name w:val="4887BBA2B92E4E82A183C1E62FB54769"/>
    <w:rsid w:val="00484AB1"/>
    <w:pPr>
      <w:spacing w:after="160" w:line="259" w:lineRule="auto"/>
    </w:pPr>
  </w:style>
  <w:style w:type="paragraph" w:customStyle="1" w:styleId="F10F9834D1FF4EE797D830975D0AE34D">
    <w:name w:val="F10F9834D1FF4EE797D830975D0AE34D"/>
    <w:rsid w:val="00484AB1"/>
    <w:pPr>
      <w:spacing w:after="160" w:line="259" w:lineRule="auto"/>
    </w:pPr>
  </w:style>
  <w:style w:type="paragraph" w:customStyle="1" w:styleId="584AD8B9C27944D5B176DDF12EB84813">
    <w:name w:val="584AD8B9C27944D5B176DDF12EB84813"/>
    <w:rsid w:val="00484AB1"/>
    <w:pPr>
      <w:spacing w:after="160" w:line="259" w:lineRule="auto"/>
    </w:pPr>
  </w:style>
  <w:style w:type="paragraph" w:customStyle="1" w:styleId="0C5E02224306461FBCDEE10609793F4C">
    <w:name w:val="0C5E02224306461FBCDEE10609793F4C"/>
    <w:rsid w:val="00484AB1"/>
    <w:pPr>
      <w:spacing w:after="160" w:line="259" w:lineRule="auto"/>
    </w:pPr>
  </w:style>
  <w:style w:type="paragraph" w:customStyle="1" w:styleId="DA61D2B1AAF341ADA61A09B10E53A63A">
    <w:name w:val="DA61D2B1AAF341ADA61A09B10E53A63A"/>
    <w:rsid w:val="00484AB1"/>
    <w:pPr>
      <w:spacing w:after="160" w:line="259" w:lineRule="auto"/>
    </w:pPr>
  </w:style>
  <w:style w:type="paragraph" w:customStyle="1" w:styleId="1AE05594DB7C4E1090F3F1556A38E9EC">
    <w:name w:val="1AE05594DB7C4E1090F3F1556A38E9EC"/>
    <w:rsid w:val="00484AB1"/>
    <w:pPr>
      <w:spacing w:after="160" w:line="259" w:lineRule="auto"/>
    </w:pPr>
  </w:style>
  <w:style w:type="paragraph" w:customStyle="1" w:styleId="ACE2CE2571424FBF9C64B839726498B8">
    <w:name w:val="ACE2CE2571424FBF9C64B839726498B8"/>
    <w:rsid w:val="00484AB1"/>
    <w:pPr>
      <w:spacing w:after="160" w:line="259" w:lineRule="auto"/>
    </w:pPr>
  </w:style>
  <w:style w:type="paragraph" w:customStyle="1" w:styleId="E06347C025EE4D76BB5EC17F799158D9">
    <w:name w:val="E06347C025EE4D76BB5EC17F799158D9"/>
    <w:rsid w:val="00484AB1"/>
    <w:pPr>
      <w:spacing w:after="160" w:line="259" w:lineRule="auto"/>
    </w:pPr>
  </w:style>
  <w:style w:type="paragraph" w:customStyle="1" w:styleId="0597C32C8ED649578EB063FC909A1243">
    <w:name w:val="0597C32C8ED649578EB063FC909A1243"/>
    <w:rsid w:val="00484AB1"/>
    <w:pPr>
      <w:spacing w:after="160" w:line="259" w:lineRule="auto"/>
    </w:pPr>
  </w:style>
  <w:style w:type="paragraph" w:customStyle="1" w:styleId="412AB4E9EF2A4FA39F0191643EAAC755">
    <w:name w:val="412AB4E9EF2A4FA39F0191643EAAC755"/>
    <w:rsid w:val="00484AB1"/>
    <w:pPr>
      <w:spacing w:after="160" w:line="259" w:lineRule="auto"/>
    </w:pPr>
  </w:style>
  <w:style w:type="paragraph" w:customStyle="1" w:styleId="1078661667BE4FF7A341BE4B1D08BE87">
    <w:name w:val="1078661667BE4FF7A341BE4B1D08BE87"/>
    <w:rsid w:val="00484AB1"/>
    <w:pPr>
      <w:spacing w:after="160" w:line="259" w:lineRule="auto"/>
    </w:pPr>
  </w:style>
  <w:style w:type="paragraph" w:customStyle="1" w:styleId="13026B7E48EF4F0BB3A97B59C28334A6">
    <w:name w:val="13026B7E48EF4F0BB3A97B59C28334A6"/>
    <w:rsid w:val="00484AB1"/>
    <w:pPr>
      <w:spacing w:after="160" w:line="259" w:lineRule="auto"/>
    </w:pPr>
  </w:style>
  <w:style w:type="paragraph" w:customStyle="1" w:styleId="44C329989A1E4E239668518B9761043F">
    <w:name w:val="44C329989A1E4E239668518B9761043F"/>
    <w:rsid w:val="00484AB1"/>
    <w:pPr>
      <w:spacing w:after="160" w:line="259" w:lineRule="auto"/>
    </w:pPr>
  </w:style>
  <w:style w:type="paragraph" w:customStyle="1" w:styleId="1332EE1276D04A9BB90F81F62477388E">
    <w:name w:val="1332EE1276D04A9BB90F81F62477388E"/>
    <w:rsid w:val="00484AB1"/>
    <w:pPr>
      <w:spacing w:after="160" w:line="259" w:lineRule="auto"/>
    </w:pPr>
  </w:style>
  <w:style w:type="paragraph" w:customStyle="1" w:styleId="35F0D7E897B74647B888CCC69E184106">
    <w:name w:val="35F0D7E897B74647B888CCC69E184106"/>
    <w:rsid w:val="00484AB1"/>
    <w:pPr>
      <w:spacing w:after="160" w:line="259" w:lineRule="auto"/>
    </w:pPr>
  </w:style>
  <w:style w:type="paragraph" w:customStyle="1" w:styleId="8945DC8947BC4F3A8E692A3AB3D5F669">
    <w:name w:val="8945DC8947BC4F3A8E692A3AB3D5F669"/>
    <w:rsid w:val="00484AB1"/>
    <w:pPr>
      <w:spacing w:after="160" w:line="259" w:lineRule="auto"/>
    </w:pPr>
  </w:style>
  <w:style w:type="paragraph" w:customStyle="1" w:styleId="8F8508B758BC40F0AC561926C2BE42BE">
    <w:name w:val="8F8508B758BC40F0AC561926C2BE42BE"/>
    <w:rsid w:val="00484AB1"/>
    <w:pPr>
      <w:spacing w:after="160" w:line="259" w:lineRule="auto"/>
    </w:pPr>
  </w:style>
  <w:style w:type="paragraph" w:customStyle="1" w:styleId="824BCB775B1640CBAAE9A85E2543E37F">
    <w:name w:val="824BCB775B1640CBAAE9A85E2543E37F"/>
    <w:rsid w:val="00484AB1"/>
    <w:pPr>
      <w:spacing w:after="160" w:line="259" w:lineRule="auto"/>
    </w:pPr>
  </w:style>
  <w:style w:type="paragraph" w:customStyle="1" w:styleId="D3A1A162817B4C61811DB2090AFBDE91">
    <w:name w:val="D3A1A162817B4C61811DB2090AFBDE91"/>
    <w:rsid w:val="00484AB1"/>
    <w:pPr>
      <w:spacing w:after="160" w:line="259" w:lineRule="auto"/>
    </w:pPr>
  </w:style>
  <w:style w:type="paragraph" w:customStyle="1" w:styleId="B58D26C9C0BB40B3BB0EBF8F02BAC288">
    <w:name w:val="B58D26C9C0BB40B3BB0EBF8F02BAC288"/>
    <w:rsid w:val="00484AB1"/>
    <w:pPr>
      <w:spacing w:after="160" w:line="259" w:lineRule="auto"/>
    </w:pPr>
  </w:style>
  <w:style w:type="paragraph" w:customStyle="1" w:styleId="FD897CBB65E3438BBF1DA459CBEEDC61">
    <w:name w:val="FD897CBB65E3438BBF1DA459CBEEDC61"/>
    <w:rsid w:val="00484AB1"/>
    <w:pPr>
      <w:spacing w:after="160" w:line="259" w:lineRule="auto"/>
    </w:pPr>
  </w:style>
  <w:style w:type="paragraph" w:customStyle="1" w:styleId="10C7E5D58E1847ABAA44B8E6561C0624">
    <w:name w:val="10C7E5D58E1847ABAA44B8E6561C0624"/>
    <w:rsid w:val="00484AB1"/>
    <w:pPr>
      <w:spacing w:after="160" w:line="259" w:lineRule="auto"/>
    </w:pPr>
  </w:style>
  <w:style w:type="paragraph" w:customStyle="1" w:styleId="1F13C83AFDB940C69455B2943413DF32">
    <w:name w:val="1F13C83AFDB940C69455B2943413DF32"/>
    <w:rsid w:val="00484AB1"/>
    <w:pPr>
      <w:spacing w:after="160" w:line="259" w:lineRule="auto"/>
    </w:pPr>
  </w:style>
  <w:style w:type="paragraph" w:customStyle="1" w:styleId="21094D87A0F24671B027425F82756AE1">
    <w:name w:val="21094D87A0F24671B027425F82756AE1"/>
    <w:rsid w:val="00484AB1"/>
    <w:pPr>
      <w:spacing w:after="160" w:line="259" w:lineRule="auto"/>
    </w:pPr>
  </w:style>
  <w:style w:type="paragraph" w:customStyle="1" w:styleId="3F35F31441DA4C15B6763721776525E9">
    <w:name w:val="3F35F31441DA4C15B6763721776525E9"/>
    <w:rsid w:val="00484AB1"/>
    <w:pPr>
      <w:spacing w:after="160" w:line="259" w:lineRule="auto"/>
    </w:pPr>
  </w:style>
  <w:style w:type="paragraph" w:customStyle="1" w:styleId="9880FFB339CB44D3BE8C0E093E1DC14A">
    <w:name w:val="9880FFB339CB44D3BE8C0E093E1DC14A"/>
    <w:rsid w:val="00484AB1"/>
    <w:pPr>
      <w:spacing w:after="160" w:line="259" w:lineRule="auto"/>
    </w:pPr>
  </w:style>
  <w:style w:type="paragraph" w:customStyle="1" w:styleId="298C73F768454941A15B7C1E590648F9">
    <w:name w:val="298C73F768454941A15B7C1E590648F9"/>
    <w:rsid w:val="00484AB1"/>
    <w:pPr>
      <w:spacing w:after="160" w:line="259" w:lineRule="auto"/>
    </w:pPr>
  </w:style>
  <w:style w:type="paragraph" w:customStyle="1" w:styleId="CB4CC8B4F89A46B6B5F21DE4B9106CC8">
    <w:name w:val="CB4CC8B4F89A46B6B5F21DE4B9106CC8"/>
    <w:rsid w:val="00484AB1"/>
    <w:pPr>
      <w:spacing w:after="160" w:line="259" w:lineRule="auto"/>
    </w:pPr>
  </w:style>
  <w:style w:type="paragraph" w:customStyle="1" w:styleId="A15F69639EF5418FB74116AD6F60B040">
    <w:name w:val="A15F69639EF5418FB74116AD6F60B040"/>
    <w:rsid w:val="00484AB1"/>
    <w:pPr>
      <w:spacing w:after="160" w:line="259" w:lineRule="auto"/>
    </w:pPr>
  </w:style>
  <w:style w:type="paragraph" w:customStyle="1" w:styleId="DD3998FD6B1944FD856575E0425F7A41">
    <w:name w:val="DD3998FD6B1944FD856575E0425F7A41"/>
    <w:rsid w:val="00484AB1"/>
    <w:pPr>
      <w:spacing w:after="160" w:line="259" w:lineRule="auto"/>
    </w:pPr>
  </w:style>
  <w:style w:type="paragraph" w:customStyle="1" w:styleId="7E14BC7EDAFE417DBF1B7A7765CDE50D">
    <w:name w:val="7E14BC7EDAFE417DBF1B7A7765CDE50D"/>
    <w:rsid w:val="00484AB1"/>
    <w:pPr>
      <w:spacing w:after="160" w:line="259" w:lineRule="auto"/>
    </w:pPr>
  </w:style>
  <w:style w:type="paragraph" w:customStyle="1" w:styleId="5D15128C5C4B47A796D261E4DE18E0E9">
    <w:name w:val="5D15128C5C4B47A796D261E4DE18E0E9"/>
    <w:rsid w:val="00484AB1"/>
    <w:pPr>
      <w:spacing w:after="160" w:line="259" w:lineRule="auto"/>
    </w:pPr>
  </w:style>
  <w:style w:type="paragraph" w:customStyle="1" w:styleId="9E2E5F8C3ABC453AA418DC491FC3E67D">
    <w:name w:val="9E2E5F8C3ABC453AA418DC491FC3E67D"/>
    <w:rsid w:val="00484AB1"/>
    <w:pPr>
      <w:spacing w:after="160" w:line="259" w:lineRule="auto"/>
    </w:pPr>
  </w:style>
  <w:style w:type="paragraph" w:customStyle="1" w:styleId="1FE3983EC9AE4D3890C52090FE5DAE6B">
    <w:name w:val="1FE3983EC9AE4D3890C52090FE5DAE6B"/>
    <w:rsid w:val="00484AB1"/>
    <w:pPr>
      <w:spacing w:after="160" w:line="259" w:lineRule="auto"/>
    </w:pPr>
  </w:style>
  <w:style w:type="paragraph" w:customStyle="1" w:styleId="A4D9215CFEF0494585BC379512408912">
    <w:name w:val="A4D9215CFEF0494585BC379512408912"/>
    <w:rsid w:val="00484AB1"/>
    <w:pPr>
      <w:spacing w:after="160" w:line="259" w:lineRule="auto"/>
    </w:pPr>
  </w:style>
  <w:style w:type="paragraph" w:customStyle="1" w:styleId="6F6D48D68F174FF4A27C3B6758F58C12">
    <w:name w:val="6F6D48D68F174FF4A27C3B6758F58C12"/>
    <w:rsid w:val="00484AB1"/>
    <w:pPr>
      <w:spacing w:after="160" w:line="259" w:lineRule="auto"/>
    </w:pPr>
  </w:style>
  <w:style w:type="paragraph" w:customStyle="1" w:styleId="E9F40E43E730413E8F0BE61169ECDB83">
    <w:name w:val="E9F40E43E730413E8F0BE61169ECDB83"/>
    <w:rsid w:val="00484AB1"/>
    <w:pPr>
      <w:spacing w:after="160" w:line="259" w:lineRule="auto"/>
    </w:pPr>
  </w:style>
  <w:style w:type="paragraph" w:customStyle="1" w:styleId="0A3EA1BD45054D68A16C0D8FB9E61CBF">
    <w:name w:val="0A3EA1BD45054D68A16C0D8FB9E61CBF"/>
    <w:rsid w:val="00484AB1"/>
    <w:pPr>
      <w:spacing w:after="160" w:line="259" w:lineRule="auto"/>
    </w:pPr>
  </w:style>
  <w:style w:type="paragraph" w:customStyle="1" w:styleId="1DA97A82558B449FBACE02E203C5C45F">
    <w:name w:val="1DA97A82558B449FBACE02E203C5C45F"/>
    <w:rsid w:val="00484AB1"/>
    <w:pPr>
      <w:spacing w:after="160" w:line="259" w:lineRule="auto"/>
    </w:pPr>
  </w:style>
  <w:style w:type="paragraph" w:customStyle="1" w:styleId="DD1ED8EA5BAA456C84469D44070293A3">
    <w:name w:val="DD1ED8EA5BAA456C84469D44070293A3"/>
    <w:rsid w:val="00484AB1"/>
    <w:pPr>
      <w:spacing w:after="160" w:line="259" w:lineRule="auto"/>
    </w:pPr>
  </w:style>
  <w:style w:type="paragraph" w:customStyle="1" w:styleId="F42752DE244C494AAED0391F7CCBF3DB">
    <w:name w:val="F42752DE244C494AAED0391F7CCBF3DB"/>
    <w:rsid w:val="00484AB1"/>
    <w:pPr>
      <w:spacing w:after="160" w:line="259" w:lineRule="auto"/>
    </w:pPr>
  </w:style>
  <w:style w:type="paragraph" w:customStyle="1" w:styleId="F940435DC0914A54B97F62579C2C7069">
    <w:name w:val="F940435DC0914A54B97F62579C2C7069"/>
    <w:rsid w:val="00484AB1"/>
    <w:pPr>
      <w:spacing w:after="160" w:line="259" w:lineRule="auto"/>
    </w:pPr>
  </w:style>
  <w:style w:type="paragraph" w:customStyle="1" w:styleId="A100D214F5984E06B76D32F54EEA15F6">
    <w:name w:val="A100D214F5984E06B76D32F54EEA15F6"/>
    <w:rsid w:val="00484AB1"/>
    <w:pPr>
      <w:spacing w:after="160" w:line="259" w:lineRule="auto"/>
    </w:pPr>
  </w:style>
  <w:style w:type="paragraph" w:customStyle="1" w:styleId="D02305B4A08F401697D4A445844A78C6">
    <w:name w:val="D02305B4A08F401697D4A445844A78C6"/>
    <w:rsid w:val="00484AB1"/>
    <w:pPr>
      <w:spacing w:after="160" w:line="259" w:lineRule="auto"/>
    </w:pPr>
  </w:style>
  <w:style w:type="paragraph" w:customStyle="1" w:styleId="50C0EFEF7A4F4D579A37FE27E417BD36">
    <w:name w:val="50C0EFEF7A4F4D579A37FE27E417BD36"/>
    <w:rsid w:val="00484AB1"/>
    <w:pPr>
      <w:spacing w:after="160" w:line="259" w:lineRule="auto"/>
    </w:pPr>
  </w:style>
  <w:style w:type="paragraph" w:customStyle="1" w:styleId="88F2E05D624D4849A6CF766EDAE25477">
    <w:name w:val="88F2E05D624D4849A6CF766EDAE25477"/>
    <w:rsid w:val="00484AB1"/>
    <w:pPr>
      <w:spacing w:after="160" w:line="259" w:lineRule="auto"/>
    </w:pPr>
  </w:style>
  <w:style w:type="paragraph" w:customStyle="1" w:styleId="ADB76B8811794AC8875E48009B723236">
    <w:name w:val="ADB76B8811794AC8875E48009B723236"/>
    <w:rsid w:val="00484AB1"/>
    <w:pPr>
      <w:spacing w:after="160" w:line="259" w:lineRule="auto"/>
    </w:pPr>
  </w:style>
  <w:style w:type="paragraph" w:customStyle="1" w:styleId="D0DB5E62AFD147239F9B425DE0638C89">
    <w:name w:val="D0DB5E62AFD147239F9B425DE0638C89"/>
    <w:rsid w:val="00484AB1"/>
    <w:pPr>
      <w:spacing w:after="160" w:line="259" w:lineRule="auto"/>
    </w:pPr>
  </w:style>
  <w:style w:type="paragraph" w:customStyle="1" w:styleId="8514D19C589D4578BD963277E3DBA077">
    <w:name w:val="8514D19C589D4578BD963277E3DBA077"/>
    <w:rsid w:val="00484AB1"/>
    <w:pPr>
      <w:spacing w:after="160" w:line="259" w:lineRule="auto"/>
    </w:pPr>
  </w:style>
  <w:style w:type="paragraph" w:customStyle="1" w:styleId="94304655EF914DC690EFB076CB14D3BA">
    <w:name w:val="94304655EF914DC690EFB076CB14D3BA"/>
    <w:rsid w:val="00484AB1"/>
    <w:pPr>
      <w:spacing w:after="160" w:line="259" w:lineRule="auto"/>
    </w:pPr>
  </w:style>
  <w:style w:type="paragraph" w:customStyle="1" w:styleId="AF7BD5690365444F96334A9E7868073F">
    <w:name w:val="AF7BD5690365444F96334A9E7868073F"/>
    <w:rsid w:val="00484AB1"/>
    <w:pPr>
      <w:spacing w:after="160" w:line="259" w:lineRule="auto"/>
    </w:pPr>
  </w:style>
  <w:style w:type="paragraph" w:customStyle="1" w:styleId="A76CF4ED27544E7291EE5CCCA224F22F">
    <w:name w:val="A76CF4ED27544E7291EE5CCCA224F22F"/>
    <w:rsid w:val="00484AB1"/>
    <w:pPr>
      <w:spacing w:after="160" w:line="259" w:lineRule="auto"/>
    </w:pPr>
  </w:style>
  <w:style w:type="paragraph" w:customStyle="1" w:styleId="C59DA000CF51465F99A727189B2C1333">
    <w:name w:val="C59DA000CF51465F99A727189B2C1333"/>
    <w:rsid w:val="00484AB1"/>
    <w:pPr>
      <w:spacing w:after="160" w:line="259" w:lineRule="auto"/>
    </w:pPr>
  </w:style>
  <w:style w:type="paragraph" w:customStyle="1" w:styleId="893F7CF1BDF649CBAAABB2343B8E2DFC">
    <w:name w:val="893F7CF1BDF649CBAAABB2343B8E2DFC"/>
    <w:rsid w:val="00484AB1"/>
    <w:pPr>
      <w:spacing w:after="160" w:line="259" w:lineRule="auto"/>
    </w:pPr>
  </w:style>
  <w:style w:type="paragraph" w:customStyle="1" w:styleId="4EA03DDAEC0D4792898EE84CE254B288">
    <w:name w:val="4EA03DDAEC0D4792898EE84CE254B288"/>
    <w:rsid w:val="00484AB1"/>
    <w:pPr>
      <w:spacing w:after="160" w:line="259" w:lineRule="auto"/>
    </w:pPr>
  </w:style>
  <w:style w:type="paragraph" w:customStyle="1" w:styleId="F507C8C66ADF4D389D6E9532F8F681AE">
    <w:name w:val="F507C8C66ADF4D389D6E9532F8F681AE"/>
    <w:rsid w:val="00484AB1"/>
    <w:pPr>
      <w:spacing w:after="160" w:line="259" w:lineRule="auto"/>
    </w:pPr>
  </w:style>
  <w:style w:type="paragraph" w:customStyle="1" w:styleId="5566FBC3545644BE9151F7753F7181AD">
    <w:name w:val="5566FBC3545644BE9151F7753F7181AD"/>
    <w:rsid w:val="00484AB1"/>
    <w:pPr>
      <w:spacing w:after="160" w:line="259" w:lineRule="auto"/>
    </w:pPr>
  </w:style>
  <w:style w:type="paragraph" w:customStyle="1" w:styleId="CA071B7E6EBB4FD39396714904D4B157">
    <w:name w:val="CA071B7E6EBB4FD39396714904D4B157"/>
    <w:rsid w:val="00484AB1"/>
    <w:pPr>
      <w:spacing w:after="160" w:line="259" w:lineRule="auto"/>
    </w:pPr>
  </w:style>
  <w:style w:type="paragraph" w:customStyle="1" w:styleId="F30971517AF244958EC7D1BBEE33B948">
    <w:name w:val="F30971517AF244958EC7D1BBEE33B948"/>
    <w:rsid w:val="00484AB1"/>
    <w:pPr>
      <w:spacing w:after="160" w:line="259" w:lineRule="auto"/>
    </w:pPr>
  </w:style>
  <w:style w:type="paragraph" w:customStyle="1" w:styleId="33B2F8F3F68942FB87D36A04C684EA51">
    <w:name w:val="33B2F8F3F68942FB87D36A04C684EA51"/>
    <w:rsid w:val="00484AB1"/>
    <w:pPr>
      <w:spacing w:after="160" w:line="259" w:lineRule="auto"/>
    </w:pPr>
  </w:style>
  <w:style w:type="paragraph" w:customStyle="1" w:styleId="46F578FE9208460ABBDF6357367950B5">
    <w:name w:val="46F578FE9208460ABBDF6357367950B5"/>
    <w:rsid w:val="00484AB1"/>
    <w:pPr>
      <w:spacing w:after="160" w:line="259" w:lineRule="auto"/>
    </w:pPr>
  </w:style>
  <w:style w:type="paragraph" w:customStyle="1" w:styleId="B0E6BAC09AEB4F3BB9B5038F2CBF756A">
    <w:name w:val="B0E6BAC09AEB4F3BB9B5038F2CBF756A"/>
    <w:rsid w:val="00484AB1"/>
    <w:pPr>
      <w:spacing w:after="160" w:line="259" w:lineRule="auto"/>
    </w:pPr>
  </w:style>
  <w:style w:type="paragraph" w:customStyle="1" w:styleId="38720AC5D1E24305BEBBF5B4177525E9">
    <w:name w:val="38720AC5D1E24305BEBBF5B4177525E9"/>
    <w:rsid w:val="00484AB1"/>
    <w:pPr>
      <w:spacing w:after="160" w:line="259" w:lineRule="auto"/>
    </w:pPr>
  </w:style>
  <w:style w:type="paragraph" w:customStyle="1" w:styleId="F6CB182571BD40D0B1D3ADB782184E1C">
    <w:name w:val="F6CB182571BD40D0B1D3ADB782184E1C"/>
    <w:rsid w:val="00484AB1"/>
    <w:pPr>
      <w:spacing w:after="160" w:line="259" w:lineRule="auto"/>
    </w:pPr>
  </w:style>
  <w:style w:type="paragraph" w:customStyle="1" w:styleId="CE1369FF8A2B413081D71BDA298008F0">
    <w:name w:val="CE1369FF8A2B413081D71BDA298008F0"/>
    <w:rsid w:val="00484AB1"/>
    <w:pPr>
      <w:spacing w:after="160" w:line="259" w:lineRule="auto"/>
    </w:pPr>
  </w:style>
  <w:style w:type="paragraph" w:customStyle="1" w:styleId="5725568689E84B61A7338EEE44D20952">
    <w:name w:val="5725568689E84B61A7338EEE44D20952"/>
    <w:rsid w:val="00484AB1"/>
    <w:pPr>
      <w:spacing w:after="160" w:line="259" w:lineRule="auto"/>
    </w:pPr>
  </w:style>
  <w:style w:type="paragraph" w:customStyle="1" w:styleId="322406AB01B74F41B3C1DBD5560615E6">
    <w:name w:val="322406AB01B74F41B3C1DBD5560615E6"/>
    <w:rsid w:val="00484AB1"/>
    <w:pPr>
      <w:spacing w:after="160" w:line="259" w:lineRule="auto"/>
    </w:pPr>
  </w:style>
  <w:style w:type="paragraph" w:customStyle="1" w:styleId="5C9708EF3DD44460BF295B895E627DAE">
    <w:name w:val="5C9708EF3DD44460BF295B895E627DAE"/>
    <w:rsid w:val="00484AB1"/>
    <w:pPr>
      <w:spacing w:after="160" w:line="259" w:lineRule="auto"/>
    </w:pPr>
  </w:style>
  <w:style w:type="paragraph" w:customStyle="1" w:styleId="416B2D282685445D8EAC22A1F899E07D">
    <w:name w:val="416B2D282685445D8EAC22A1F899E07D"/>
    <w:rsid w:val="00484AB1"/>
    <w:pPr>
      <w:spacing w:after="160" w:line="259" w:lineRule="auto"/>
    </w:pPr>
  </w:style>
  <w:style w:type="paragraph" w:customStyle="1" w:styleId="8618A4E46BAE4ABC9C06AB54EA2E6F54">
    <w:name w:val="8618A4E46BAE4ABC9C06AB54EA2E6F54"/>
    <w:rsid w:val="00484AB1"/>
    <w:pPr>
      <w:spacing w:after="160" w:line="259" w:lineRule="auto"/>
    </w:pPr>
  </w:style>
  <w:style w:type="paragraph" w:customStyle="1" w:styleId="1C61DBE634424D1097AE38834C5F2B1C">
    <w:name w:val="1C61DBE634424D1097AE38834C5F2B1C"/>
    <w:rsid w:val="00484AB1"/>
    <w:pPr>
      <w:spacing w:after="160" w:line="259" w:lineRule="auto"/>
    </w:pPr>
  </w:style>
  <w:style w:type="paragraph" w:customStyle="1" w:styleId="D2A36C6B21AB408C9E76EC0BDBA9FD00">
    <w:name w:val="D2A36C6B21AB408C9E76EC0BDBA9FD00"/>
    <w:rsid w:val="00484AB1"/>
    <w:pPr>
      <w:spacing w:after="160" w:line="259" w:lineRule="auto"/>
    </w:pPr>
  </w:style>
  <w:style w:type="paragraph" w:customStyle="1" w:styleId="0CC1A568D9AD4DA993FE08C1B517AEE0">
    <w:name w:val="0CC1A568D9AD4DA993FE08C1B517AEE0"/>
    <w:rsid w:val="00484AB1"/>
    <w:pPr>
      <w:spacing w:after="160" w:line="259" w:lineRule="auto"/>
    </w:pPr>
  </w:style>
  <w:style w:type="paragraph" w:customStyle="1" w:styleId="BB3F727725F045F8B2B58AB5DE9A96E2">
    <w:name w:val="BB3F727725F045F8B2B58AB5DE9A96E2"/>
    <w:rsid w:val="00484AB1"/>
    <w:pPr>
      <w:spacing w:after="160" w:line="259" w:lineRule="auto"/>
    </w:pPr>
  </w:style>
  <w:style w:type="paragraph" w:customStyle="1" w:styleId="0563DB94DA464E2EB667C22E0CE80F8C">
    <w:name w:val="0563DB94DA464E2EB667C22E0CE80F8C"/>
    <w:rsid w:val="00484AB1"/>
    <w:pPr>
      <w:spacing w:after="160" w:line="259" w:lineRule="auto"/>
    </w:pPr>
  </w:style>
  <w:style w:type="paragraph" w:customStyle="1" w:styleId="0967ACD2D5DA4C53A57C83838A4B611A">
    <w:name w:val="0967ACD2D5DA4C53A57C83838A4B611A"/>
    <w:rsid w:val="00484AB1"/>
    <w:pPr>
      <w:spacing w:after="160" w:line="259" w:lineRule="auto"/>
    </w:pPr>
  </w:style>
  <w:style w:type="paragraph" w:customStyle="1" w:styleId="EFE95436819E420DA85C05E6A290937A">
    <w:name w:val="EFE95436819E420DA85C05E6A290937A"/>
    <w:rsid w:val="00484AB1"/>
    <w:pPr>
      <w:spacing w:after="160" w:line="259" w:lineRule="auto"/>
    </w:pPr>
  </w:style>
  <w:style w:type="paragraph" w:customStyle="1" w:styleId="74C13E16D4334A50A34C533B9E02164F">
    <w:name w:val="74C13E16D4334A50A34C533B9E02164F"/>
    <w:rsid w:val="00484AB1"/>
    <w:pPr>
      <w:spacing w:after="160" w:line="259" w:lineRule="auto"/>
    </w:pPr>
  </w:style>
  <w:style w:type="paragraph" w:customStyle="1" w:styleId="87D571FE8F6A4CD3B234A7FF80875FAC">
    <w:name w:val="87D571FE8F6A4CD3B234A7FF80875FAC"/>
    <w:rsid w:val="00484AB1"/>
    <w:pPr>
      <w:spacing w:after="160" w:line="259" w:lineRule="auto"/>
    </w:pPr>
  </w:style>
  <w:style w:type="paragraph" w:customStyle="1" w:styleId="C890BB2FC76B4482BB14FE847A731610">
    <w:name w:val="C890BB2FC76B4482BB14FE847A731610"/>
    <w:rsid w:val="00484AB1"/>
    <w:pPr>
      <w:spacing w:after="160" w:line="259" w:lineRule="auto"/>
    </w:pPr>
  </w:style>
  <w:style w:type="paragraph" w:customStyle="1" w:styleId="CA102EAA23494C48919E4017F6CD93C8">
    <w:name w:val="CA102EAA23494C48919E4017F6CD93C8"/>
    <w:rsid w:val="00484AB1"/>
    <w:pPr>
      <w:spacing w:after="160" w:line="259" w:lineRule="auto"/>
    </w:pPr>
  </w:style>
  <w:style w:type="paragraph" w:customStyle="1" w:styleId="A264B4C33D814468BB833C24D43BE971">
    <w:name w:val="A264B4C33D814468BB833C24D43BE971"/>
    <w:rsid w:val="00484AB1"/>
    <w:pPr>
      <w:spacing w:after="160" w:line="259" w:lineRule="auto"/>
    </w:pPr>
  </w:style>
  <w:style w:type="paragraph" w:customStyle="1" w:styleId="A38BFE977A9546DCB5B31B32788F89D4">
    <w:name w:val="A38BFE977A9546DCB5B31B32788F89D4"/>
    <w:rsid w:val="00484AB1"/>
    <w:pPr>
      <w:spacing w:after="160" w:line="259" w:lineRule="auto"/>
    </w:pPr>
  </w:style>
  <w:style w:type="paragraph" w:customStyle="1" w:styleId="38C59FB7B745449889F36DEA5372D0C9">
    <w:name w:val="38C59FB7B745449889F36DEA5372D0C9"/>
    <w:rsid w:val="00484AB1"/>
    <w:pPr>
      <w:spacing w:after="160" w:line="259" w:lineRule="auto"/>
    </w:pPr>
  </w:style>
  <w:style w:type="paragraph" w:customStyle="1" w:styleId="BC5E506D384F4E1891F570474D710B6E">
    <w:name w:val="BC5E506D384F4E1891F570474D710B6E"/>
    <w:rsid w:val="00484AB1"/>
    <w:pPr>
      <w:spacing w:after="160" w:line="259" w:lineRule="auto"/>
    </w:pPr>
  </w:style>
  <w:style w:type="paragraph" w:customStyle="1" w:styleId="3B4D6DA90C664FBBB7DC4DA1C2136313">
    <w:name w:val="3B4D6DA90C664FBBB7DC4DA1C2136313"/>
    <w:rsid w:val="00484AB1"/>
    <w:pPr>
      <w:spacing w:after="160" w:line="259" w:lineRule="auto"/>
    </w:pPr>
  </w:style>
  <w:style w:type="paragraph" w:customStyle="1" w:styleId="CEC27600D7BA476B82B5A1A42B2DA922">
    <w:name w:val="CEC27600D7BA476B82B5A1A42B2DA922"/>
    <w:rsid w:val="00484AB1"/>
    <w:pPr>
      <w:spacing w:after="160" w:line="259" w:lineRule="auto"/>
    </w:pPr>
  </w:style>
  <w:style w:type="paragraph" w:customStyle="1" w:styleId="A9F66E79A210408B85FCA4FBB6608526">
    <w:name w:val="A9F66E79A210408B85FCA4FBB6608526"/>
    <w:rsid w:val="00484AB1"/>
    <w:pPr>
      <w:spacing w:after="160" w:line="259" w:lineRule="auto"/>
    </w:pPr>
  </w:style>
  <w:style w:type="paragraph" w:customStyle="1" w:styleId="F3B5C32B50F649BAA8345BEF1522DC3D">
    <w:name w:val="F3B5C32B50F649BAA8345BEF1522DC3D"/>
    <w:rsid w:val="00484AB1"/>
    <w:pPr>
      <w:spacing w:after="160" w:line="259" w:lineRule="auto"/>
    </w:pPr>
  </w:style>
  <w:style w:type="paragraph" w:customStyle="1" w:styleId="D986815BA8C24AFA80BFA0481E26FD62">
    <w:name w:val="D986815BA8C24AFA80BFA0481E26FD62"/>
    <w:rsid w:val="00484AB1"/>
    <w:pPr>
      <w:spacing w:after="160" w:line="259" w:lineRule="auto"/>
    </w:pPr>
  </w:style>
  <w:style w:type="paragraph" w:customStyle="1" w:styleId="602E82763BB04CB4A5885C047A8F1D8A">
    <w:name w:val="602E82763BB04CB4A5885C047A8F1D8A"/>
    <w:rsid w:val="00484AB1"/>
    <w:pPr>
      <w:spacing w:after="160" w:line="259" w:lineRule="auto"/>
    </w:pPr>
  </w:style>
  <w:style w:type="paragraph" w:customStyle="1" w:styleId="3CD8A00D289E4627874CD8E0F85A0184">
    <w:name w:val="3CD8A00D289E4627874CD8E0F85A0184"/>
    <w:rsid w:val="00484AB1"/>
    <w:pPr>
      <w:spacing w:after="160" w:line="259" w:lineRule="auto"/>
    </w:pPr>
  </w:style>
  <w:style w:type="paragraph" w:customStyle="1" w:styleId="1E74C825E6A544A98121AA95CC5FDE25">
    <w:name w:val="1E74C825E6A544A98121AA95CC5FDE25"/>
    <w:rsid w:val="00484AB1"/>
    <w:pPr>
      <w:spacing w:after="160" w:line="259" w:lineRule="auto"/>
    </w:pPr>
  </w:style>
  <w:style w:type="paragraph" w:customStyle="1" w:styleId="543767F63F5649E9A738192F2B067F84">
    <w:name w:val="543767F63F5649E9A738192F2B067F84"/>
    <w:rsid w:val="00484AB1"/>
    <w:pPr>
      <w:spacing w:after="160" w:line="259" w:lineRule="auto"/>
    </w:pPr>
  </w:style>
  <w:style w:type="paragraph" w:customStyle="1" w:styleId="685FE2480CD741BDBCA023D01A7C225C">
    <w:name w:val="685FE2480CD741BDBCA023D01A7C225C"/>
    <w:rsid w:val="00484AB1"/>
    <w:pPr>
      <w:spacing w:after="160" w:line="259" w:lineRule="auto"/>
    </w:pPr>
  </w:style>
  <w:style w:type="paragraph" w:customStyle="1" w:styleId="63E08181D9724362B11BDC90D2A1BE81">
    <w:name w:val="63E08181D9724362B11BDC90D2A1BE81"/>
    <w:rsid w:val="00484AB1"/>
    <w:pPr>
      <w:spacing w:after="160" w:line="259" w:lineRule="auto"/>
    </w:pPr>
  </w:style>
  <w:style w:type="paragraph" w:customStyle="1" w:styleId="06FFABDA187341828B5F2FD016A49028">
    <w:name w:val="06FFABDA187341828B5F2FD016A49028"/>
    <w:rsid w:val="00484AB1"/>
    <w:pPr>
      <w:spacing w:after="160" w:line="259" w:lineRule="auto"/>
    </w:pPr>
  </w:style>
  <w:style w:type="paragraph" w:customStyle="1" w:styleId="86FB3CF5DA3C43E6A07651F069E86A5B">
    <w:name w:val="86FB3CF5DA3C43E6A07651F069E86A5B"/>
    <w:rsid w:val="00484AB1"/>
    <w:pPr>
      <w:spacing w:after="160" w:line="259" w:lineRule="auto"/>
    </w:pPr>
  </w:style>
  <w:style w:type="paragraph" w:customStyle="1" w:styleId="AD0662F075874902AC01CD7B05E0AF40">
    <w:name w:val="AD0662F075874902AC01CD7B05E0AF40"/>
    <w:rsid w:val="00484AB1"/>
    <w:pPr>
      <w:spacing w:after="160" w:line="259" w:lineRule="auto"/>
    </w:pPr>
  </w:style>
  <w:style w:type="paragraph" w:customStyle="1" w:styleId="9C7E6AD620B248A3940927908C7333AE">
    <w:name w:val="9C7E6AD620B248A3940927908C7333AE"/>
    <w:rsid w:val="00484AB1"/>
    <w:pPr>
      <w:spacing w:after="160" w:line="259" w:lineRule="auto"/>
    </w:pPr>
  </w:style>
  <w:style w:type="paragraph" w:customStyle="1" w:styleId="3721051896D0417BB7FDB646A93AAD83">
    <w:name w:val="3721051896D0417BB7FDB646A93AAD83"/>
    <w:rsid w:val="00484AB1"/>
    <w:pPr>
      <w:spacing w:after="160" w:line="259" w:lineRule="auto"/>
    </w:pPr>
  </w:style>
  <w:style w:type="paragraph" w:customStyle="1" w:styleId="E60347DDF1B04467A597BE9D92364A63">
    <w:name w:val="E60347DDF1B04467A597BE9D92364A63"/>
    <w:rsid w:val="00484AB1"/>
    <w:pPr>
      <w:spacing w:after="160" w:line="259" w:lineRule="auto"/>
    </w:pPr>
  </w:style>
  <w:style w:type="paragraph" w:customStyle="1" w:styleId="E297763B78E3451CB102B992117AE146">
    <w:name w:val="E297763B78E3451CB102B992117AE146"/>
    <w:rsid w:val="00484AB1"/>
    <w:pPr>
      <w:spacing w:after="160" w:line="259" w:lineRule="auto"/>
    </w:pPr>
  </w:style>
  <w:style w:type="paragraph" w:customStyle="1" w:styleId="BB89E8B3CB7F4B7E9978872C79EC4CDA">
    <w:name w:val="BB89E8B3CB7F4B7E9978872C79EC4CDA"/>
    <w:rsid w:val="00484AB1"/>
    <w:pPr>
      <w:spacing w:after="160" w:line="259" w:lineRule="auto"/>
    </w:pPr>
  </w:style>
  <w:style w:type="paragraph" w:customStyle="1" w:styleId="7E01A5706B0F402582C5981A33E7B5B8">
    <w:name w:val="7E01A5706B0F402582C5981A33E7B5B8"/>
    <w:rsid w:val="00484AB1"/>
    <w:pPr>
      <w:spacing w:after="160" w:line="259" w:lineRule="auto"/>
    </w:pPr>
  </w:style>
  <w:style w:type="paragraph" w:customStyle="1" w:styleId="A6174DDEC61144B29B69EB12A146D150">
    <w:name w:val="A6174DDEC61144B29B69EB12A146D150"/>
    <w:rsid w:val="00484AB1"/>
    <w:pPr>
      <w:spacing w:after="160" w:line="259" w:lineRule="auto"/>
    </w:pPr>
  </w:style>
  <w:style w:type="paragraph" w:customStyle="1" w:styleId="F5E73E3A4C614868991FDF783FB945C8">
    <w:name w:val="F5E73E3A4C614868991FDF783FB945C8"/>
    <w:rsid w:val="00484AB1"/>
    <w:pPr>
      <w:spacing w:after="160" w:line="259" w:lineRule="auto"/>
    </w:pPr>
  </w:style>
  <w:style w:type="paragraph" w:customStyle="1" w:styleId="573DDE9E3BD24EB38E187EAF5980FEE8">
    <w:name w:val="573DDE9E3BD24EB38E187EAF5980FEE8"/>
    <w:rsid w:val="00484AB1"/>
    <w:pPr>
      <w:spacing w:after="160" w:line="259" w:lineRule="auto"/>
    </w:pPr>
  </w:style>
  <w:style w:type="paragraph" w:customStyle="1" w:styleId="1FDBE7648D904D03A85D49E9804B1D29">
    <w:name w:val="1FDBE7648D904D03A85D49E9804B1D29"/>
    <w:rsid w:val="00484AB1"/>
    <w:pPr>
      <w:spacing w:after="160" w:line="259" w:lineRule="auto"/>
    </w:pPr>
  </w:style>
  <w:style w:type="paragraph" w:customStyle="1" w:styleId="A3655215890C4D259111C98F875E1A2B">
    <w:name w:val="A3655215890C4D259111C98F875E1A2B"/>
    <w:rsid w:val="00484AB1"/>
    <w:pPr>
      <w:spacing w:after="160" w:line="259" w:lineRule="auto"/>
    </w:pPr>
  </w:style>
  <w:style w:type="paragraph" w:customStyle="1" w:styleId="C5E8BAE52A6A4E6180DFC0E9BC6A73B1">
    <w:name w:val="C5E8BAE52A6A4E6180DFC0E9BC6A73B1"/>
    <w:rsid w:val="00484AB1"/>
    <w:pPr>
      <w:spacing w:after="160" w:line="259" w:lineRule="auto"/>
    </w:pPr>
  </w:style>
  <w:style w:type="paragraph" w:customStyle="1" w:styleId="176B205FB08B429891E42C0DD9E66858">
    <w:name w:val="176B205FB08B429891E42C0DD9E66858"/>
    <w:rsid w:val="00484AB1"/>
    <w:pPr>
      <w:spacing w:after="160" w:line="259" w:lineRule="auto"/>
    </w:pPr>
  </w:style>
  <w:style w:type="paragraph" w:customStyle="1" w:styleId="F7E5348FD0A845169F0C8FBEA7EBCF10">
    <w:name w:val="F7E5348FD0A845169F0C8FBEA7EBCF10"/>
    <w:rsid w:val="00484AB1"/>
    <w:pPr>
      <w:spacing w:after="160" w:line="259" w:lineRule="auto"/>
    </w:pPr>
  </w:style>
  <w:style w:type="paragraph" w:customStyle="1" w:styleId="57E60843029F4B439D33C9F774B961AB">
    <w:name w:val="57E60843029F4B439D33C9F774B961AB"/>
    <w:rsid w:val="00484AB1"/>
    <w:pPr>
      <w:spacing w:after="160" w:line="259" w:lineRule="auto"/>
    </w:pPr>
  </w:style>
  <w:style w:type="paragraph" w:customStyle="1" w:styleId="FA3F9EEAD5444B52B0510F8DD21F2395">
    <w:name w:val="FA3F9EEAD5444B52B0510F8DD21F2395"/>
    <w:rsid w:val="00484AB1"/>
    <w:pPr>
      <w:spacing w:after="160" w:line="259" w:lineRule="auto"/>
    </w:pPr>
  </w:style>
  <w:style w:type="paragraph" w:customStyle="1" w:styleId="7D49CA5E79CB46AA9579571AE7D00BBD">
    <w:name w:val="7D49CA5E79CB46AA9579571AE7D00BBD"/>
    <w:rsid w:val="00484AB1"/>
    <w:pPr>
      <w:spacing w:after="160" w:line="259" w:lineRule="auto"/>
    </w:pPr>
  </w:style>
  <w:style w:type="paragraph" w:customStyle="1" w:styleId="99AC8FFEEB884703BAFB9A13BF907235">
    <w:name w:val="99AC8FFEEB884703BAFB9A13BF907235"/>
    <w:rsid w:val="00484AB1"/>
    <w:pPr>
      <w:spacing w:after="160" w:line="259" w:lineRule="auto"/>
    </w:pPr>
  </w:style>
  <w:style w:type="paragraph" w:customStyle="1" w:styleId="297F8A441AA841CEB48632A743AB3068">
    <w:name w:val="297F8A441AA841CEB48632A743AB3068"/>
    <w:rsid w:val="00484AB1"/>
    <w:pPr>
      <w:spacing w:after="160" w:line="259" w:lineRule="auto"/>
    </w:pPr>
  </w:style>
  <w:style w:type="paragraph" w:customStyle="1" w:styleId="D5977A01F6BB4664B91B242851C4F304">
    <w:name w:val="D5977A01F6BB4664B91B242851C4F304"/>
    <w:rsid w:val="00484AB1"/>
    <w:pPr>
      <w:spacing w:after="160" w:line="259" w:lineRule="auto"/>
    </w:pPr>
  </w:style>
  <w:style w:type="paragraph" w:customStyle="1" w:styleId="7E6F1BACD1ED4AE88E6EFFF2FC6BBD5B">
    <w:name w:val="7E6F1BACD1ED4AE88E6EFFF2FC6BBD5B"/>
    <w:rsid w:val="00484AB1"/>
    <w:pPr>
      <w:spacing w:after="160" w:line="259" w:lineRule="auto"/>
    </w:pPr>
  </w:style>
  <w:style w:type="paragraph" w:customStyle="1" w:styleId="76F0346F97064B9BB35BB1AF7C612D98">
    <w:name w:val="76F0346F97064B9BB35BB1AF7C612D98"/>
    <w:rsid w:val="00484AB1"/>
    <w:pPr>
      <w:spacing w:after="160" w:line="259" w:lineRule="auto"/>
    </w:pPr>
  </w:style>
  <w:style w:type="paragraph" w:customStyle="1" w:styleId="E6C573FF67354A96AABB61C2031B8E6F">
    <w:name w:val="E6C573FF67354A96AABB61C2031B8E6F"/>
    <w:rsid w:val="00484AB1"/>
    <w:pPr>
      <w:spacing w:after="160" w:line="259" w:lineRule="auto"/>
    </w:pPr>
  </w:style>
  <w:style w:type="paragraph" w:customStyle="1" w:styleId="E0C3FD0D7D524CADB7CB3C043A846B8C">
    <w:name w:val="E0C3FD0D7D524CADB7CB3C043A846B8C"/>
    <w:rsid w:val="00484AB1"/>
    <w:pPr>
      <w:spacing w:after="160" w:line="259" w:lineRule="auto"/>
    </w:pPr>
  </w:style>
  <w:style w:type="paragraph" w:customStyle="1" w:styleId="B4CD49BB72694170A38E4521C30EBA29">
    <w:name w:val="B4CD49BB72694170A38E4521C30EBA29"/>
    <w:rsid w:val="00484AB1"/>
    <w:pPr>
      <w:spacing w:after="160" w:line="259" w:lineRule="auto"/>
    </w:pPr>
  </w:style>
  <w:style w:type="paragraph" w:customStyle="1" w:styleId="779E08F101E741339005DC4BBB2DE697">
    <w:name w:val="779E08F101E741339005DC4BBB2DE697"/>
    <w:rsid w:val="00484AB1"/>
    <w:pPr>
      <w:spacing w:after="160" w:line="259" w:lineRule="auto"/>
    </w:pPr>
  </w:style>
  <w:style w:type="paragraph" w:customStyle="1" w:styleId="7E75A662C5794F1C975962771A3A3B7A">
    <w:name w:val="7E75A662C5794F1C975962771A3A3B7A"/>
    <w:rsid w:val="00484AB1"/>
    <w:pPr>
      <w:spacing w:after="160" w:line="259" w:lineRule="auto"/>
    </w:pPr>
  </w:style>
  <w:style w:type="paragraph" w:customStyle="1" w:styleId="F2C7B78AE14E4F08852A88CA5BFD2928">
    <w:name w:val="F2C7B78AE14E4F08852A88CA5BFD2928"/>
    <w:rsid w:val="00484AB1"/>
    <w:pPr>
      <w:spacing w:after="160" w:line="259" w:lineRule="auto"/>
    </w:pPr>
  </w:style>
  <w:style w:type="paragraph" w:customStyle="1" w:styleId="F1F57F7D0E094A82A6E46D57AF2F8B73">
    <w:name w:val="F1F57F7D0E094A82A6E46D57AF2F8B73"/>
    <w:rsid w:val="00484AB1"/>
    <w:pPr>
      <w:spacing w:after="160" w:line="259" w:lineRule="auto"/>
    </w:pPr>
  </w:style>
  <w:style w:type="paragraph" w:customStyle="1" w:styleId="E85AB8F287DB423495A710C4DE4307F1">
    <w:name w:val="E85AB8F287DB423495A710C4DE4307F1"/>
    <w:rsid w:val="00484AB1"/>
    <w:pPr>
      <w:spacing w:after="160" w:line="259" w:lineRule="auto"/>
    </w:pPr>
  </w:style>
  <w:style w:type="paragraph" w:customStyle="1" w:styleId="4E65A619597D442293AE151C1BE4828B">
    <w:name w:val="4E65A619597D442293AE151C1BE4828B"/>
    <w:rsid w:val="00484AB1"/>
    <w:pPr>
      <w:spacing w:after="160" w:line="259" w:lineRule="auto"/>
    </w:pPr>
  </w:style>
  <w:style w:type="paragraph" w:customStyle="1" w:styleId="B977ED69E01D4EFF88BA9FEF58EBA3BF">
    <w:name w:val="B977ED69E01D4EFF88BA9FEF58EBA3BF"/>
    <w:rsid w:val="00484AB1"/>
    <w:pPr>
      <w:spacing w:after="160" w:line="259" w:lineRule="auto"/>
    </w:pPr>
  </w:style>
  <w:style w:type="paragraph" w:customStyle="1" w:styleId="5E697CBB5A834D66BA6281552BB0E26E">
    <w:name w:val="5E697CBB5A834D66BA6281552BB0E26E"/>
    <w:rsid w:val="00484AB1"/>
    <w:pPr>
      <w:spacing w:after="160" w:line="259" w:lineRule="auto"/>
    </w:pPr>
  </w:style>
  <w:style w:type="paragraph" w:customStyle="1" w:styleId="DEBA3037EAC345EDA6E7246847FBA60A">
    <w:name w:val="DEBA3037EAC345EDA6E7246847FBA60A"/>
    <w:rsid w:val="00484AB1"/>
    <w:pPr>
      <w:spacing w:after="160" w:line="259" w:lineRule="auto"/>
    </w:pPr>
  </w:style>
  <w:style w:type="paragraph" w:customStyle="1" w:styleId="682C754BFC7247E49974681990F53E95">
    <w:name w:val="682C754BFC7247E49974681990F53E95"/>
    <w:rsid w:val="00484AB1"/>
    <w:pPr>
      <w:spacing w:after="160" w:line="259" w:lineRule="auto"/>
    </w:pPr>
  </w:style>
  <w:style w:type="paragraph" w:customStyle="1" w:styleId="95ABC0B07A6840A6BBB098BD32A0ACD2">
    <w:name w:val="95ABC0B07A6840A6BBB098BD32A0ACD2"/>
    <w:rsid w:val="00E7693D"/>
    <w:pPr>
      <w:spacing w:after="160" w:line="259" w:lineRule="auto"/>
    </w:pPr>
  </w:style>
  <w:style w:type="paragraph" w:customStyle="1" w:styleId="9494B6AA101A4CD3B6110C6F67673DE7">
    <w:name w:val="9494B6AA101A4CD3B6110C6F67673DE7"/>
    <w:rsid w:val="00E7693D"/>
    <w:pPr>
      <w:spacing w:after="160" w:line="259" w:lineRule="auto"/>
    </w:pPr>
  </w:style>
  <w:style w:type="paragraph" w:customStyle="1" w:styleId="350611FBA2AD44879D8B9921D784BAFD">
    <w:name w:val="350611FBA2AD44879D8B9921D784BAFD"/>
    <w:rsid w:val="00E7693D"/>
    <w:pPr>
      <w:spacing w:after="160" w:line="259" w:lineRule="auto"/>
    </w:pPr>
  </w:style>
  <w:style w:type="paragraph" w:customStyle="1" w:styleId="009AE8486CCC4458BBDA1534DBFB2E62">
    <w:name w:val="009AE8486CCC4458BBDA1534DBFB2E62"/>
    <w:rsid w:val="00E7693D"/>
    <w:pPr>
      <w:spacing w:after="160" w:line="259" w:lineRule="auto"/>
    </w:pPr>
  </w:style>
  <w:style w:type="paragraph" w:customStyle="1" w:styleId="F82EFD921E5740BDA4833D50EAB03EF2">
    <w:name w:val="F82EFD921E5740BDA4833D50EAB03EF2"/>
    <w:rsid w:val="00E7693D"/>
    <w:pPr>
      <w:spacing w:after="160" w:line="259" w:lineRule="auto"/>
    </w:pPr>
  </w:style>
  <w:style w:type="paragraph" w:customStyle="1" w:styleId="498FE93839AB4F61897A9AB75610D202">
    <w:name w:val="498FE93839AB4F61897A9AB75610D202"/>
    <w:rsid w:val="00E7693D"/>
    <w:pPr>
      <w:spacing w:after="160" w:line="259" w:lineRule="auto"/>
    </w:pPr>
  </w:style>
  <w:style w:type="paragraph" w:customStyle="1" w:styleId="246F6E22E27845BD89AC1E17ABF2CA28">
    <w:name w:val="246F6E22E27845BD89AC1E17ABF2CA28"/>
    <w:rsid w:val="00E7693D"/>
    <w:pPr>
      <w:spacing w:after="160" w:line="259" w:lineRule="auto"/>
    </w:pPr>
  </w:style>
  <w:style w:type="paragraph" w:customStyle="1" w:styleId="4E6F8062401A4468A0E67E79D5554E20">
    <w:name w:val="4E6F8062401A4468A0E67E79D5554E20"/>
    <w:rsid w:val="00E7693D"/>
    <w:pPr>
      <w:spacing w:after="160" w:line="259" w:lineRule="auto"/>
    </w:pPr>
  </w:style>
  <w:style w:type="paragraph" w:customStyle="1" w:styleId="9F25946885AC488D9167145C7FFD5F34">
    <w:name w:val="9F25946885AC488D9167145C7FFD5F34"/>
    <w:rsid w:val="00E7693D"/>
    <w:pPr>
      <w:spacing w:after="160" w:line="259" w:lineRule="auto"/>
    </w:pPr>
  </w:style>
  <w:style w:type="paragraph" w:customStyle="1" w:styleId="2D3B792F1A764E37A5863922C4F2109D">
    <w:name w:val="2D3B792F1A764E37A5863922C4F2109D"/>
    <w:rsid w:val="00E7693D"/>
    <w:pPr>
      <w:spacing w:after="160" w:line="259" w:lineRule="auto"/>
    </w:pPr>
  </w:style>
  <w:style w:type="paragraph" w:customStyle="1" w:styleId="507C6956F5BA4BD7B1C0CF3562DFAE5A">
    <w:name w:val="507C6956F5BA4BD7B1C0CF3562DFAE5A"/>
    <w:rsid w:val="00E7693D"/>
    <w:pPr>
      <w:spacing w:after="160" w:line="259" w:lineRule="auto"/>
    </w:pPr>
  </w:style>
  <w:style w:type="paragraph" w:customStyle="1" w:styleId="6112E7E9706C4F9784490E73B475F5D8">
    <w:name w:val="6112E7E9706C4F9784490E73B475F5D8"/>
    <w:rsid w:val="00E7693D"/>
    <w:pPr>
      <w:spacing w:after="160" w:line="259" w:lineRule="auto"/>
    </w:pPr>
  </w:style>
  <w:style w:type="paragraph" w:customStyle="1" w:styleId="244B91DC643F4E0C88930AE79281BADA">
    <w:name w:val="244B91DC643F4E0C88930AE79281BADA"/>
    <w:rsid w:val="00E7693D"/>
    <w:pPr>
      <w:spacing w:after="160" w:line="259" w:lineRule="auto"/>
    </w:pPr>
  </w:style>
  <w:style w:type="paragraph" w:customStyle="1" w:styleId="00383FFF38F04F53BAA0A5099E59BD5B">
    <w:name w:val="00383FFF38F04F53BAA0A5099E59BD5B"/>
    <w:rsid w:val="00E7693D"/>
    <w:pPr>
      <w:spacing w:after="160" w:line="259" w:lineRule="auto"/>
    </w:pPr>
  </w:style>
  <w:style w:type="paragraph" w:customStyle="1" w:styleId="35A67C7EDF014ECF945DB5B7DACB6F18">
    <w:name w:val="35A67C7EDF014ECF945DB5B7DACB6F18"/>
    <w:rsid w:val="00E7693D"/>
    <w:pPr>
      <w:spacing w:after="160" w:line="259" w:lineRule="auto"/>
    </w:pPr>
  </w:style>
  <w:style w:type="paragraph" w:customStyle="1" w:styleId="666CACD6FECB45E4914D83AAEC49C843">
    <w:name w:val="666CACD6FECB45E4914D83AAEC49C843"/>
    <w:rsid w:val="00E7693D"/>
    <w:pPr>
      <w:spacing w:after="160" w:line="259" w:lineRule="auto"/>
    </w:pPr>
  </w:style>
  <w:style w:type="paragraph" w:customStyle="1" w:styleId="679BFCA851754923BCD99508AB9C5B9D">
    <w:name w:val="679BFCA851754923BCD99508AB9C5B9D"/>
    <w:rsid w:val="00E7693D"/>
    <w:pPr>
      <w:spacing w:after="160" w:line="259" w:lineRule="auto"/>
    </w:pPr>
  </w:style>
  <w:style w:type="paragraph" w:customStyle="1" w:styleId="4476EFC444224AB58DEE2A7B4C1A4108">
    <w:name w:val="4476EFC444224AB58DEE2A7B4C1A4108"/>
    <w:rsid w:val="00E7693D"/>
    <w:pPr>
      <w:spacing w:after="160" w:line="259" w:lineRule="auto"/>
    </w:pPr>
  </w:style>
  <w:style w:type="paragraph" w:customStyle="1" w:styleId="CADCD4BB4C624EEE96C2FF149EE53BE0">
    <w:name w:val="CADCD4BB4C624EEE96C2FF149EE53BE0"/>
    <w:rsid w:val="00E7693D"/>
    <w:pPr>
      <w:spacing w:after="160" w:line="259" w:lineRule="auto"/>
    </w:pPr>
  </w:style>
  <w:style w:type="paragraph" w:customStyle="1" w:styleId="528D225703F745F9A4A8DA1EB28418C0">
    <w:name w:val="528D225703F745F9A4A8DA1EB28418C0"/>
    <w:rsid w:val="00E7693D"/>
    <w:pPr>
      <w:spacing w:after="160" w:line="259" w:lineRule="auto"/>
    </w:pPr>
  </w:style>
  <w:style w:type="paragraph" w:customStyle="1" w:styleId="52708E5E23684BBCA6A1F009AACF75AC">
    <w:name w:val="52708E5E23684BBCA6A1F009AACF75AC"/>
    <w:rsid w:val="00E7693D"/>
    <w:pPr>
      <w:spacing w:after="160" w:line="259" w:lineRule="auto"/>
    </w:pPr>
  </w:style>
  <w:style w:type="paragraph" w:customStyle="1" w:styleId="74EA4EAACC1342DAA6D7EFD0877FFCE9">
    <w:name w:val="74EA4EAACC1342DAA6D7EFD0877FFCE9"/>
    <w:rsid w:val="00E7693D"/>
    <w:pPr>
      <w:spacing w:after="160" w:line="259" w:lineRule="auto"/>
    </w:pPr>
  </w:style>
  <w:style w:type="paragraph" w:customStyle="1" w:styleId="E70D9C839E8A40CABDAF3557C6B98420">
    <w:name w:val="E70D9C839E8A40CABDAF3557C6B98420"/>
    <w:rsid w:val="00E7693D"/>
    <w:pPr>
      <w:spacing w:after="160" w:line="259" w:lineRule="auto"/>
    </w:pPr>
  </w:style>
  <w:style w:type="paragraph" w:customStyle="1" w:styleId="552CB955941B4D9691921154984DED56">
    <w:name w:val="552CB955941B4D9691921154984DED56"/>
    <w:rsid w:val="00E7693D"/>
    <w:pPr>
      <w:spacing w:after="160" w:line="259" w:lineRule="auto"/>
    </w:pPr>
  </w:style>
  <w:style w:type="paragraph" w:customStyle="1" w:styleId="FB2A033EBE3B4449BFBA43968F214E59">
    <w:name w:val="FB2A033EBE3B4449BFBA43968F214E59"/>
    <w:rsid w:val="00E7693D"/>
    <w:pPr>
      <w:spacing w:after="160" w:line="259" w:lineRule="auto"/>
    </w:pPr>
  </w:style>
  <w:style w:type="paragraph" w:customStyle="1" w:styleId="59C38FD97EEC4A958A76B3203DD84417">
    <w:name w:val="59C38FD97EEC4A958A76B3203DD84417"/>
    <w:rsid w:val="00E7693D"/>
    <w:pPr>
      <w:spacing w:after="160" w:line="259" w:lineRule="auto"/>
    </w:pPr>
  </w:style>
  <w:style w:type="paragraph" w:customStyle="1" w:styleId="84241E48C9BF4BC89F2E1A986AC7D7D6">
    <w:name w:val="84241E48C9BF4BC89F2E1A986AC7D7D6"/>
    <w:rsid w:val="00E7693D"/>
    <w:pPr>
      <w:spacing w:after="160" w:line="259" w:lineRule="auto"/>
    </w:pPr>
  </w:style>
  <w:style w:type="paragraph" w:customStyle="1" w:styleId="43FF6C9C309C48E8BF41EC53E88B609A">
    <w:name w:val="43FF6C9C309C48E8BF41EC53E88B609A"/>
    <w:rsid w:val="00E7693D"/>
    <w:pPr>
      <w:spacing w:after="160" w:line="259" w:lineRule="auto"/>
    </w:pPr>
  </w:style>
  <w:style w:type="paragraph" w:customStyle="1" w:styleId="F3C864B69ACF4F548C4B4D2469178199">
    <w:name w:val="F3C864B69ACF4F548C4B4D2469178199"/>
    <w:rsid w:val="00E7693D"/>
    <w:pPr>
      <w:spacing w:after="160" w:line="259" w:lineRule="auto"/>
    </w:pPr>
  </w:style>
  <w:style w:type="paragraph" w:customStyle="1" w:styleId="679A93DDABBA41A7BF2DEE67A9E1FB97">
    <w:name w:val="679A93DDABBA41A7BF2DEE67A9E1FB97"/>
    <w:rsid w:val="00E7693D"/>
    <w:pPr>
      <w:spacing w:after="160" w:line="259" w:lineRule="auto"/>
    </w:pPr>
  </w:style>
  <w:style w:type="paragraph" w:customStyle="1" w:styleId="7E946C5F6B704CE5B94500EBF0C9E83F">
    <w:name w:val="7E946C5F6B704CE5B94500EBF0C9E83F"/>
    <w:rsid w:val="00E7693D"/>
    <w:pPr>
      <w:spacing w:after="160" w:line="259" w:lineRule="auto"/>
    </w:pPr>
  </w:style>
  <w:style w:type="paragraph" w:customStyle="1" w:styleId="99452A1F7F6A45FCB3DFA96A48F2087C">
    <w:name w:val="99452A1F7F6A45FCB3DFA96A48F2087C"/>
    <w:rsid w:val="00E7693D"/>
    <w:pPr>
      <w:spacing w:after="160" w:line="259" w:lineRule="auto"/>
    </w:pPr>
  </w:style>
  <w:style w:type="paragraph" w:customStyle="1" w:styleId="5E14D46A3DB7429CBC13BC16BD27BA06">
    <w:name w:val="5E14D46A3DB7429CBC13BC16BD27BA06"/>
    <w:rsid w:val="00E7693D"/>
    <w:pPr>
      <w:spacing w:after="160" w:line="259" w:lineRule="auto"/>
    </w:pPr>
  </w:style>
  <w:style w:type="paragraph" w:customStyle="1" w:styleId="A740B1339AE74E6C84255DB1B56C54D3">
    <w:name w:val="A740B1339AE74E6C84255DB1B56C54D3"/>
    <w:rsid w:val="00E7693D"/>
    <w:pPr>
      <w:spacing w:after="160" w:line="259" w:lineRule="auto"/>
    </w:pPr>
  </w:style>
  <w:style w:type="paragraph" w:customStyle="1" w:styleId="7F1EDF94AD5C46099FAD948A992EBAFA">
    <w:name w:val="7F1EDF94AD5C46099FAD948A992EBAFA"/>
    <w:rsid w:val="00E7693D"/>
    <w:pPr>
      <w:spacing w:after="160" w:line="259" w:lineRule="auto"/>
    </w:pPr>
  </w:style>
  <w:style w:type="paragraph" w:customStyle="1" w:styleId="BDA15D3E5F9B4F1D9C15CF40326AE53E">
    <w:name w:val="BDA15D3E5F9B4F1D9C15CF40326AE53E"/>
    <w:rsid w:val="00E7693D"/>
    <w:pPr>
      <w:spacing w:after="160" w:line="259" w:lineRule="auto"/>
    </w:pPr>
  </w:style>
  <w:style w:type="paragraph" w:customStyle="1" w:styleId="ED2F2B2BA95949E898BB9D600A257A8D">
    <w:name w:val="ED2F2B2BA95949E898BB9D600A257A8D"/>
    <w:rsid w:val="00E7693D"/>
    <w:pPr>
      <w:spacing w:after="160" w:line="259" w:lineRule="auto"/>
    </w:pPr>
  </w:style>
  <w:style w:type="paragraph" w:customStyle="1" w:styleId="0905287E2209462A900C561BD1E847A6">
    <w:name w:val="0905287E2209462A900C561BD1E847A6"/>
    <w:rsid w:val="00E7693D"/>
    <w:pPr>
      <w:spacing w:after="160" w:line="259" w:lineRule="auto"/>
    </w:pPr>
  </w:style>
  <w:style w:type="paragraph" w:customStyle="1" w:styleId="E9AA2DC5178843DC84C82EF29D824B68">
    <w:name w:val="E9AA2DC5178843DC84C82EF29D824B68"/>
    <w:rsid w:val="00E7693D"/>
    <w:pPr>
      <w:spacing w:after="160" w:line="259" w:lineRule="auto"/>
    </w:pPr>
  </w:style>
  <w:style w:type="paragraph" w:customStyle="1" w:styleId="7C65825B74D848FDB4BFA862BFF8237C">
    <w:name w:val="7C65825B74D848FDB4BFA862BFF8237C"/>
    <w:rsid w:val="00E7693D"/>
    <w:pPr>
      <w:spacing w:after="160" w:line="259" w:lineRule="auto"/>
    </w:pPr>
  </w:style>
  <w:style w:type="paragraph" w:customStyle="1" w:styleId="2C782A3DA928439A9D98401C157AB790">
    <w:name w:val="2C782A3DA928439A9D98401C157AB790"/>
    <w:rsid w:val="00E7693D"/>
    <w:pPr>
      <w:spacing w:after="160" w:line="259" w:lineRule="auto"/>
    </w:pPr>
  </w:style>
  <w:style w:type="paragraph" w:customStyle="1" w:styleId="CF41CA4ED6E64883B45358AE271E5953">
    <w:name w:val="CF41CA4ED6E64883B45358AE271E5953"/>
    <w:rsid w:val="00E7693D"/>
    <w:pPr>
      <w:spacing w:after="160" w:line="259" w:lineRule="auto"/>
    </w:pPr>
  </w:style>
  <w:style w:type="paragraph" w:customStyle="1" w:styleId="2B1B7508BD224D7AB711CA2A32DB8014">
    <w:name w:val="2B1B7508BD224D7AB711CA2A32DB8014"/>
    <w:rsid w:val="00F642D7"/>
    <w:pPr>
      <w:spacing w:after="160" w:line="259" w:lineRule="auto"/>
    </w:pPr>
  </w:style>
  <w:style w:type="paragraph" w:customStyle="1" w:styleId="BF6C5F4E094648E89D2C670364AB9F05">
    <w:name w:val="BF6C5F4E094648E89D2C670364AB9F05"/>
    <w:rsid w:val="00F30597"/>
    <w:pPr>
      <w:spacing w:after="160" w:line="259" w:lineRule="auto"/>
    </w:pPr>
  </w:style>
  <w:style w:type="paragraph" w:customStyle="1" w:styleId="C72E588C9DD54C98B6D98EF9DE7EBFE8">
    <w:name w:val="C72E588C9DD54C98B6D98EF9DE7EBFE8"/>
    <w:rsid w:val="00F30597"/>
    <w:pPr>
      <w:spacing w:after="160" w:line="259" w:lineRule="auto"/>
    </w:pPr>
  </w:style>
  <w:style w:type="paragraph" w:customStyle="1" w:styleId="3A5F6617D8F34DEE9942D627C0A13C9B">
    <w:name w:val="3A5F6617D8F34DEE9942D627C0A13C9B"/>
    <w:rsid w:val="00F30597"/>
    <w:pPr>
      <w:spacing w:after="160" w:line="259" w:lineRule="auto"/>
    </w:pPr>
  </w:style>
  <w:style w:type="paragraph" w:customStyle="1" w:styleId="98A71DD4A5074E75B28595B1D4FF312D">
    <w:name w:val="98A71DD4A5074E75B28595B1D4FF312D"/>
    <w:rsid w:val="00F30597"/>
    <w:pPr>
      <w:spacing w:after="160" w:line="259" w:lineRule="auto"/>
    </w:pPr>
  </w:style>
  <w:style w:type="paragraph" w:customStyle="1" w:styleId="A1B96B4B19E844BFA53CBD12B7E58CD6">
    <w:name w:val="A1B96B4B19E844BFA53CBD12B7E58CD6"/>
    <w:rsid w:val="00F30597"/>
    <w:pPr>
      <w:spacing w:after="160" w:line="259" w:lineRule="auto"/>
    </w:pPr>
  </w:style>
  <w:style w:type="paragraph" w:customStyle="1" w:styleId="2B3D17D0F7844042B7687E6063DF2E94">
    <w:name w:val="2B3D17D0F7844042B7687E6063DF2E94"/>
    <w:rsid w:val="00F30597"/>
    <w:pPr>
      <w:spacing w:after="160" w:line="259" w:lineRule="auto"/>
    </w:pPr>
  </w:style>
  <w:style w:type="paragraph" w:customStyle="1" w:styleId="0ABF76C43F374A5D9492A71A270F10CF">
    <w:name w:val="0ABF76C43F374A5D9492A71A270F10CF"/>
    <w:rsid w:val="00F30597"/>
    <w:pPr>
      <w:spacing w:after="160" w:line="259" w:lineRule="auto"/>
    </w:pPr>
  </w:style>
  <w:style w:type="paragraph" w:customStyle="1" w:styleId="879627D477FB433388DF833F04678DB2">
    <w:name w:val="879627D477FB433388DF833F04678DB2"/>
    <w:rsid w:val="00F30597"/>
    <w:pPr>
      <w:spacing w:after="160" w:line="259" w:lineRule="auto"/>
    </w:pPr>
  </w:style>
  <w:style w:type="paragraph" w:customStyle="1" w:styleId="3AD34809238346B891129DBE86112E4E">
    <w:name w:val="3AD34809238346B891129DBE86112E4E"/>
    <w:rsid w:val="00F30597"/>
    <w:pPr>
      <w:spacing w:after="160" w:line="259" w:lineRule="auto"/>
    </w:pPr>
  </w:style>
  <w:style w:type="paragraph" w:customStyle="1" w:styleId="AF2068B0172C4A10BA7878BC86BA80A9">
    <w:name w:val="AF2068B0172C4A10BA7878BC86BA80A9"/>
    <w:rsid w:val="00F30597"/>
    <w:pPr>
      <w:spacing w:after="160" w:line="259" w:lineRule="auto"/>
    </w:pPr>
  </w:style>
  <w:style w:type="paragraph" w:customStyle="1" w:styleId="412D949163234D9C910648A9A0369AAF">
    <w:name w:val="412D949163234D9C910648A9A0369AAF"/>
    <w:rsid w:val="00F30597"/>
    <w:pPr>
      <w:spacing w:after="160" w:line="259" w:lineRule="auto"/>
    </w:pPr>
  </w:style>
  <w:style w:type="paragraph" w:customStyle="1" w:styleId="4057AB858F804665AF657A2AFD5E6A6E">
    <w:name w:val="4057AB858F804665AF657A2AFD5E6A6E"/>
    <w:rsid w:val="00F30597"/>
    <w:pPr>
      <w:spacing w:after="160" w:line="259" w:lineRule="auto"/>
    </w:pPr>
  </w:style>
  <w:style w:type="paragraph" w:customStyle="1" w:styleId="D999FD5DF7CB43E686B3C27CB1C87C78">
    <w:name w:val="D999FD5DF7CB43E686B3C27CB1C87C78"/>
    <w:rsid w:val="00F30597"/>
    <w:pPr>
      <w:spacing w:after="160" w:line="259" w:lineRule="auto"/>
    </w:pPr>
  </w:style>
  <w:style w:type="paragraph" w:customStyle="1" w:styleId="E884AE6151B9469E93A346E0D2989713">
    <w:name w:val="E884AE6151B9469E93A346E0D2989713"/>
    <w:rsid w:val="00F30597"/>
    <w:pPr>
      <w:spacing w:after="160" w:line="259" w:lineRule="auto"/>
    </w:pPr>
  </w:style>
  <w:style w:type="paragraph" w:customStyle="1" w:styleId="61D8A0F1F01542B1A2A14612084F9D8B">
    <w:name w:val="61D8A0F1F01542B1A2A14612084F9D8B"/>
    <w:rsid w:val="00F30597"/>
    <w:pPr>
      <w:spacing w:after="160" w:line="259" w:lineRule="auto"/>
    </w:pPr>
  </w:style>
  <w:style w:type="paragraph" w:customStyle="1" w:styleId="40A389E910574E75B6EF12FB7C388443">
    <w:name w:val="40A389E910574E75B6EF12FB7C388443"/>
    <w:rsid w:val="00F30597"/>
    <w:pPr>
      <w:spacing w:after="160" w:line="259" w:lineRule="auto"/>
    </w:pPr>
  </w:style>
  <w:style w:type="paragraph" w:customStyle="1" w:styleId="7DA0C7A58A0140C2B41FE8CF71C00BA1">
    <w:name w:val="7DA0C7A58A0140C2B41FE8CF71C00BA1"/>
    <w:rsid w:val="00F30597"/>
    <w:pPr>
      <w:spacing w:after="160" w:line="259" w:lineRule="auto"/>
    </w:pPr>
  </w:style>
  <w:style w:type="paragraph" w:customStyle="1" w:styleId="05F409D15DBA4180AB5763620B8373D4">
    <w:name w:val="05F409D15DBA4180AB5763620B8373D4"/>
    <w:rsid w:val="00F30597"/>
    <w:pPr>
      <w:spacing w:after="160" w:line="259" w:lineRule="auto"/>
    </w:pPr>
  </w:style>
  <w:style w:type="paragraph" w:customStyle="1" w:styleId="CFD7764ECF6C4F5084B04CB6199EBE33">
    <w:name w:val="CFD7764ECF6C4F5084B04CB6199EBE33"/>
    <w:rsid w:val="00F30597"/>
    <w:pPr>
      <w:spacing w:after="160" w:line="259" w:lineRule="auto"/>
    </w:pPr>
  </w:style>
  <w:style w:type="paragraph" w:customStyle="1" w:styleId="B10D9F74CAEF48959A55CE0282402D20">
    <w:name w:val="B10D9F74CAEF48959A55CE0282402D20"/>
    <w:rsid w:val="00F30597"/>
    <w:pPr>
      <w:spacing w:after="160" w:line="259" w:lineRule="auto"/>
    </w:pPr>
  </w:style>
  <w:style w:type="paragraph" w:customStyle="1" w:styleId="0E4C749E276E48918C59DE3CA6958B64">
    <w:name w:val="0E4C749E276E48918C59DE3CA6958B64"/>
    <w:rsid w:val="00F30597"/>
    <w:pPr>
      <w:spacing w:after="160" w:line="259" w:lineRule="auto"/>
    </w:pPr>
  </w:style>
  <w:style w:type="paragraph" w:customStyle="1" w:styleId="9C7FBBEF254547B1969097AED9EDEEA7">
    <w:name w:val="9C7FBBEF254547B1969097AED9EDEEA7"/>
    <w:rsid w:val="00F30597"/>
    <w:pPr>
      <w:spacing w:after="160" w:line="259" w:lineRule="auto"/>
    </w:pPr>
  </w:style>
  <w:style w:type="paragraph" w:customStyle="1" w:styleId="200899C9D7384DE685F9CF53C168AA2A">
    <w:name w:val="200899C9D7384DE685F9CF53C168AA2A"/>
    <w:rsid w:val="00F30597"/>
    <w:pPr>
      <w:spacing w:after="160" w:line="259" w:lineRule="auto"/>
    </w:pPr>
  </w:style>
  <w:style w:type="paragraph" w:customStyle="1" w:styleId="F063774C03C0438A8234C9E5A868EAD8">
    <w:name w:val="F063774C03C0438A8234C9E5A868EAD8"/>
    <w:rsid w:val="00F30597"/>
    <w:pPr>
      <w:spacing w:after="160" w:line="259" w:lineRule="auto"/>
    </w:pPr>
  </w:style>
  <w:style w:type="paragraph" w:customStyle="1" w:styleId="809FBD06E66D420B9EB302DD1B1927A2">
    <w:name w:val="809FBD06E66D420B9EB302DD1B1927A2"/>
    <w:rsid w:val="00F30597"/>
    <w:pPr>
      <w:spacing w:after="160" w:line="259" w:lineRule="auto"/>
    </w:pPr>
  </w:style>
  <w:style w:type="paragraph" w:customStyle="1" w:styleId="D4DA3D6E8191427EB0CFDF895C4FC0A3">
    <w:name w:val="D4DA3D6E8191427EB0CFDF895C4FC0A3"/>
    <w:rsid w:val="00F30597"/>
    <w:pPr>
      <w:spacing w:after="160" w:line="259" w:lineRule="auto"/>
    </w:pPr>
  </w:style>
  <w:style w:type="paragraph" w:customStyle="1" w:styleId="6067B36C44DB4300A96DA7834FF9334D">
    <w:name w:val="6067B36C44DB4300A96DA7834FF9334D"/>
    <w:rsid w:val="00F30597"/>
    <w:pPr>
      <w:spacing w:after="160" w:line="259" w:lineRule="auto"/>
    </w:pPr>
  </w:style>
  <w:style w:type="paragraph" w:customStyle="1" w:styleId="D0947F3432444C5F9AEB2C14CE6175F5">
    <w:name w:val="D0947F3432444C5F9AEB2C14CE6175F5"/>
    <w:rsid w:val="00F30597"/>
    <w:pPr>
      <w:spacing w:after="160" w:line="259" w:lineRule="auto"/>
    </w:pPr>
  </w:style>
  <w:style w:type="paragraph" w:customStyle="1" w:styleId="A8744927D4B14623904F4AD470FE2AA2">
    <w:name w:val="A8744927D4B14623904F4AD470FE2AA2"/>
    <w:rsid w:val="00F30597"/>
    <w:pPr>
      <w:spacing w:after="160" w:line="259" w:lineRule="auto"/>
    </w:pPr>
  </w:style>
  <w:style w:type="paragraph" w:customStyle="1" w:styleId="58E0FAF8D8A64E3FB6DF2C18AF42919B">
    <w:name w:val="58E0FAF8D8A64E3FB6DF2C18AF42919B"/>
    <w:rsid w:val="00F30597"/>
    <w:pPr>
      <w:spacing w:after="160" w:line="259" w:lineRule="auto"/>
    </w:pPr>
  </w:style>
  <w:style w:type="paragraph" w:customStyle="1" w:styleId="5D209F2B2C664197870ADA460B0DFBDB">
    <w:name w:val="5D209F2B2C664197870ADA460B0DFBDB"/>
    <w:rsid w:val="00F30597"/>
    <w:pPr>
      <w:spacing w:after="160" w:line="259" w:lineRule="auto"/>
    </w:pPr>
  </w:style>
  <w:style w:type="paragraph" w:customStyle="1" w:styleId="F1395F004B074F36BF051F8250A89466">
    <w:name w:val="F1395F004B074F36BF051F8250A89466"/>
    <w:rsid w:val="00F30597"/>
    <w:pPr>
      <w:spacing w:after="160" w:line="259" w:lineRule="auto"/>
    </w:pPr>
  </w:style>
  <w:style w:type="paragraph" w:customStyle="1" w:styleId="96B59F97E9C04FCF9D4AA3A1280CED43">
    <w:name w:val="96B59F97E9C04FCF9D4AA3A1280CED43"/>
    <w:rsid w:val="00F30597"/>
    <w:pPr>
      <w:spacing w:after="160" w:line="259" w:lineRule="auto"/>
    </w:pPr>
  </w:style>
  <w:style w:type="paragraph" w:customStyle="1" w:styleId="4CFE7A18B48A4FD0BA475DE2FB837C6D">
    <w:name w:val="4CFE7A18B48A4FD0BA475DE2FB837C6D"/>
    <w:rsid w:val="00F30597"/>
    <w:pPr>
      <w:spacing w:after="160" w:line="259" w:lineRule="auto"/>
    </w:pPr>
  </w:style>
  <w:style w:type="paragraph" w:customStyle="1" w:styleId="1490C9FCCEEE4189A519732EBD207175">
    <w:name w:val="1490C9FCCEEE4189A519732EBD207175"/>
    <w:rsid w:val="00F30597"/>
    <w:pPr>
      <w:spacing w:after="160" w:line="259" w:lineRule="auto"/>
    </w:pPr>
  </w:style>
  <w:style w:type="paragraph" w:customStyle="1" w:styleId="E56E2FA368D9495287EB74FC2462DB90">
    <w:name w:val="E56E2FA368D9495287EB74FC2462DB90"/>
    <w:rsid w:val="00F30597"/>
    <w:pPr>
      <w:spacing w:after="160" w:line="259" w:lineRule="auto"/>
    </w:pPr>
  </w:style>
  <w:style w:type="paragraph" w:customStyle="1" w:styleId="56180042F2BE4F0ABDA2ECC8871785CD">
    <w:name w:val="56180042F2BE4F0ABDA2ECC8871785CD"/>
    <w:rsid w:val="00F30597"/>
    <w:pPr>
      <w:spacing w:after="160" w:line="259" w:lineRule="auto"/>
    </w:pPr>
  </w:style>
  <w:style w:type="paragraph" w:customStyle="1" w:styleId="2989FEA9E4D847DEA86191C484C88A61">
    <w:name w:val="2989FEA9E4D847DEA86191C484C88A61"/>
    <w:rsid w:val="00F30597"/>
    <w:pPr>
      <w:spacing w:after="160" w:line="259" w:lineRule="auto"/>
    </w:pPr>
  </w:style>
  <w:style w:type="paragraph" w:customStyle="1" w:styleId="B3CCA6FAA2664F74AA6DAB79B773F325">
    <w:name w:val="B3CCA6FAA2664F74AA6DAB79B773F325"/>
    <w:rsid w:val="00F30597"/>
    <w:pPr>
      <w:spacing w:after="160" w:line="259" w:lineRule="auto"/>
    </w:pPr>
  </w:style>
  <w:style w:type="paragraph" w:customStyle="1" w:styleId="BCC61689667A4A9F91F925CEB811C5B7">
    <w:name w:val="BCC61689667A4A9F91F925CEB811C5B7"/>
    <w:rsid w:val="00F30597"/>
    <w:pPr>
      <w:spacing w:after="160" w:line="259" w:lineRule="auto"/>
    </w:pPr>
  </w:style>
  <w:style w:type="paragraph" w:customStyle="1" w:styleId="9256AEDFA46143D6956B6F85A0F3E38C">
    <w:name w:val="9256AEDFA46143D6956B6F85A0F3E38C"/>
    <w:rsid w:val="00F30597"/>
    <w:pPr>
      <w:spacing w:after="160" w:line="259" w:lineRule="auto"/>
    </w:pPr>
  </w:style>
  <w:style w:type="paragraph" w:customStyle="1" w:styleId="73DFCFF4D19B40698FC9FF8C1924D0CF">
    <w:name w:val="73DFCFF4D19B40698FC9FF8C1924D0CF"/>
    <w:rsid w:val="00F30597"/>
    <w:pPr>
      <w:spacing w:after="160" w:line="259" w:lineRule="auto"/>
    </w:pPr>
  </w:style>
  <w:style w:type="paragraph" w:customStyle="1" w:styleId="6F18E8FCC984459F80FAB121F3CDB209">
    <w:name w:val="6F18E8FCC984459F80FAB121F3CDB209"/>
    <w:rsid w:val="00F30597"/>
    <w:pPr>
      <w:spacing w:after="160" w:line="259" w:lineRule="auto"/>
    </w:pPr>
  </w:style>
  <w:style w:type="paragraph" w:customStyle="1" w:styleId="CDE51334E49447FD913F60399E2FC780">
    <w:name w:val="CDE51334E49447FD913F60399E2FC780"/>
    <w:rsid w:val="00F30597"/>
    <w:pPr>
      <w:spacing w:after="160" w:line="259" w:lineRule="auto"/>
    </w:pPr>
  </w:style>
  <w:style w:type="paragraph" w:customStyle="1" w:styleId="C0C19A7C7838480BB9686D3FEF21851C">
    <w:name w:val="C0C19A7C7838480BB9686D3FEF21851C"/>
    <w:rsid w:val="00F30597"/>
    <w:pPr>
      <w:spacing w:after="160" w:line="259" w:lineRule="auto"/>
    </w:pPr>
  </w:style>
  <w:style w:type="paragraph" w:customStyle="1" w:styleId="C17D0D101A5A4076924D1CD9B759013B">
    <w:name w:val="C17D0D101A5A4076924D1CD9B759013B"/>
    <w:rsid w:val="00F30597"/>
    <w:pPr>
      <w:spacing w:after="160" w:line="259" w:lineRule="auto"/>
    </w:pPr>
  </w:style>
  <w:style w:type="paragraph" w:customStyle="1" w:styleId="5F05A4FFD900415BBF4337485AB14DDF">
    <w:name w:val="5F05A4FFD900415BBF4337485AB14DDF"/>
    <w:rsid w:val="00F30597"/>
    <w:pPr>
      <w:spacing w:after="160" w:line="259" w:lineRule="auto"/>
    </w:pPr>
  </w:style>
  <w:style w:type="paragraph" w:customStyle="1" w:styleId="BC23A2C75AF54488BA412510D74FE63F">
    <w:name w:val="BC23A2C75AF54488BA412510D74FE63F"/>
    <w:rsid w:val="00F30597"/>
    <w:pPr>
      <w:spacing w:after="160" w:line="259" w:lineRule="auto"/>
    </w:pPr>
  </w:style>
  <w:style w:type="paragraph" w:customStyle="1" w:styleId="8A4C120FB75A4A54B9EBD6F6F8F64C31">
    <w:name w:val="8A4C120FB75A4A54B9EBD6F6F8F64C31"/>
    <w:rsid w:val="00F30597"/>
    <w:pPr>
      <w:spacing w:after="160" w:line="259" w:lineRule="auto"/>
    </w:pPr>
  </w:style>
  <w:style w:type="paragraph" w:customStyle="1" w:styleId="9C246A7BCAD84CA9A48C562318A39805">
    <w:name w:val="9C246A7BCAD84CA9A48C562318A39805"/>
    <w:rsid w:val="00F30597"/>
    <w:pPr>
      <w:spacing w:after="160" w:line="259" w:lineRule="auto"/>
    </w:pPr>
  </w:style>
  <w:style w:type="paragraph" w:customStyle="1" w:styleId="51771CB99E1242D28310DEB8575BAD92">
    <w:name w:val="51771CB99E1242D28310DEB8575BAD92"/>
    <w:rsid w:val="00F30597"/>
    <w:pPr>
      <w:spacing w:after="160" w:line="259" w:lineRule="auto"/>
    </w:pPr>
  </w:style>
  <w:style w:type="paragraph" w:customStyle="1" w:styleId="5B8A5E5BE0014937A8F83FB614E15BBA">
    <w:name w:val="5B8A5E5BE0014937A8F83FB614E15BBA"/>
    <w:rsid w:val="00F30597"/>
    <w:pPr>
      <w:spacing w:after="160" w:line="259" w:lineRule="auto"/>
    </w:pPr>
  </w:style>
  <w:style w:type="paragraph" w:customStyle="1" w:styleId="FF27F8D1625F486188E9B105A4F4AF60">
    <w:name w:val="FF27F8D1625F486188E9B105A4F4AF60"/>
    <w:rsid w:val="00F30597"/>
    <w:pPr>
      <w:spacing w:after="160" w:line="259" w:lineRule="auto"/>
    </w:pPr>
  </w:style>
  <w:style w:type="paragraph" w:customStyle="1" w:styleId="229121FC1A104AD9BCC81F13014C2221">
    <w:name w:val="229121FC1A104AD9BCC81F13014C2221"/>
    <w:rsid w:val="00F30597"/>
    <w:pPr>
      <w:spacing w:after="160" w:line="259" w:lineRule="auto"/>
    </w:pPr>
  </w:style>
  <w:style w:type="paragraph" w:customStyle="1" w:styleId="B86C827F007E4CC2B855CAB7D4C29147">
    <w:name w:val="B86C827F007E4CC2B855CAB7D4C29147"/>
    <w:rsid w:val="00F30597"/>
    <w:pPr>
      <w:spacing w:after="160" w:line="259" w:lineRule="auto"/>
    </w:pPr>
  </w:style>
  <w:style w:type="paragraph" w:customStyle="1" w:styleId="AC86D26E36F649DD94C7331ED922AD7A">
    <w:name w:val="AC86D26E36F649DD94C7331ED922AD7A"/>
    <w:rsid w:val="00F30597"/>
    <w:pPr>
      <w:spacing w:after="160" w:line="259" w:lineRule="auto"/>
    </w:pPr>
  </w:style>
  <w:style w:type="paragraph" w:customStyle="1" w:styleId="608182DD10C0499A920ECC55F9704415">
    <w:name w:val="608182DD10C0499A920ECC55F9704415"/>
    <w:rsid w:val="00F30597"/>
    <w:pPr>
      <w:spacing w:after="160" w:line="259" w:lineRule="auto"/>
    </w:pPr>
  </w:style>
  <w:style w:type="paragraph" w:customStyle="1" w:styleId="1DB13263D98640AC9398EE8FFD187556">
    <w:name w:val="1DB13263D98640AC9398EE8FFD187556"/>
    <w:rsid w:val="00F30597"/>
    <w:pPr>
      <w:spacing w:after="160" w:line="259" w:lineRule="auto"/>
    </w:pPr>
  </w:style>
  <w:style w:type="paragraph" w:customStyle="1" w:styleId="0348D28702D54D978DE7F49117B3931D">
    <w:name w:val="0348D28702D54D978DE7F49117B3931D"/>
    <w:rsid w:val="00F30597"/>
    <w:pPr>
      <w:spacing w:after="160" w:line="259" w:lineRule="auto"/>
    </w:pPr>
  </w:style>
  <w:style w:type="paragraph" w:customStyle="1" w:styleId="D6B8689BD9A04EA18F6652B37B945040">
    <w:name w:val="D6B8689BD9A04EA18F6652B37B945040"/>
    <w:rsid w:val="00F30597"/>
    <w:pPr>
      <w:spacing w:after="160" w:line="259" w:lineRule="auto"/>
    </w:pPr>
  </w:style>
  <w:style w:type="paragraph" w:customStyle="1" w:styleId="D2A207244D4B484F992ADE75FE627DDB">
    <w:name w:val="D2A207244D4B484F992ADE75FE627DDB"/>
    <w:rsid w:val="00F30597"/>
    <w:pPr>
      <w:spacing w:after="160" w:line="259" w:lineRule="auto"/>
    </w:pPr>
  </w:style>
  <w:style w:type="paragraph" w:customStyle="1" w:styleId="924369ABA300499287419964D5954E6E">
    <w:name w:val="924369ABA300499287419964D5954E6E"/>
    <w:rsid w:val="00F30597"/>
    <w:pPr>
      <w:spacing w:after="160" w:line="259" w:lineRule="auto"/>
    </w:pPr>
  </w:style>
  <w:style w:type="paragraph" w:customStyle="1" w:styleId="81329FD9B4B44572B49397E32B7C8F30">
    <w:name w:val="81329FD9B4B44572B49397E32B7C8F30"/>
    <w:rsid w:val="00F30597"/>
    <w:pPr>
      <w:spacing w:after="160" w:line="259" w:lineRule="auto"/>
    </w:pPr>
  </w:style>
  <w:style w:type="paragraph" w:customStyle="1" w:styleId="22EC540DF821491CB0CB984CF44B1A45">
    <w:name w:val="22EC540DF821491CB0CB984CF44B1A45"/>
    <w:rsid w:val="00F30597"/>
    <w:pPr>
      <w:spacing w:after="160" w:line="259" w:lineRule="auto"/>
    </w:pPr>
  </w:style>
  <w:style w:type="paragraph" w:customStyle="1" w:styleId="77AEC331B9B24F0E9F0EAD401CE38F89">
    <w:name w:val="77AEC331B9B24F0E9F0EAD401CE38F89"/>
    <w:rsid w:val="00F30597"/>
    <w:pPr>
      <w:spacing w:after="160" w:line="259" w:lineRule="auto"/>
    </w:pPr>
  </w:style>
  <w:style w:type="paragraph" w:customStyle="1" w:styleId="8007144C8CC141C7BF6A25FA17FB69F0">
    <w:name w:val="8007144C8CC141C7BF6A25FA17FB69F0"/>
    <w:rsid w:val="00F30597"/>
    <w:pPr>
      <w:spacing w:after="160" w:line="259" w:lineRule="auto"/>
    </w:pPr>
  </w:style>
  <w:style w:type="paragraph" w:customStyle="1" w:styleId="C36E76234FD947BF817C023D07C16DE4">
    <w:name w:val="C36E76234FD947BF817C023D07C16DE4"/>
    <w:rsid w:val="00F30597"/>
    <w:pPr>
      <w:spacing w:after="160" w:line="259" w:lineRule="auto"/>
    </w:pPr>
  </w:style>
  <w:style w:type="paragraph" w:customStyle="1" w:styleId="98AB449B680845EC9110B8C8802D9D25">
    <w:name w:val="98AB449B680845EC9110B8C8802D9D25"/>
    <w:rsid w:val="00F30597"/>
    <w:pPr>
      <w:spacing w:after="160" w:line="259" w:lineRule="auto"/>
    </w:pPr>
  </w:style>
  <w:style w:type="paragraph" w:customStyle="1" w:styleId="214DD6B1E4344681A78892AABEDA3E24">
    <w:name w:val="214DD6B1E4344681A78892AABEDA3E24"/>
    <w:rsid w:val="00F30597"/>
    <w:pPr>
      <w:spacing w:after="160" w:line="259" w:lineRule="auto"/>
    </w:pPr>
  </w:style>
  <w:style w:type="paragraph" w:customStyle="1" w:styleId="916D4BB0C4AC452FA44D61CD22D44D7E">
    <w:name w:val="916D4BB0C4AC452FA44D61CD22D44D7E"/>
    <w:rsid w:val="00F30597"/>
    <w:pPr>
      <w:spacing w:after="160" w:line="259" w:lineRule="auto"/>
    </w:pPr>
  </w:style>
  <w:style w:type="paragraph" w:customStyle="1" w:styleId="98719FE1241746D98755B45A88D91300">
    <w:name w:val="98719FE1241746D98755B45A88D91300"/>
    <w:rsid w:val="00F30597"/>
    <w:pPr>
      <w:spacing w:after="160" w:line="259" w:lineRule="auto"/>
    </w:pPr>
  </w:style>
  <w:style w:type="paragraph" w:customStyle="1" w:styleId="7B4E876DCDA44ACD980C1C0AAF6B945C">
    <w:name w:val="7B4E876DCDA44ACD980C1C0AAF6B945C"/>
    <w:rsid w:val="00F30597"/>
    <w:pPr>
      <w:spacing w:after="160" w:line="259" w:lineRule="auto"/>
    </w:pPr>
  </w:style>
  <w:style w:type="paragraph" w:customStyle="1" w:styleId="D47604E8BA154BE4896620440E1FAA72">
    <w:name w:val="D47604E8BA154BE4896620440E1FAA72"/>
    <w:rsid w:val="00F30597"/>
    <w:pPr>
      <w:spacing w:after="160" w:line="259" w:lineRule="auto"/>
    </w:pPr>
  </w:style>
  <w:style w:type="paragraph" w:customStyle="1" w:styleId="8416426F28ED474A848663ECA8AB7A58">
    <w:name w:val="8416426F28ED474A848663ECA8AB7A58"/>
    <w:rsid w:val="00F30597"/>
    <w:pPr>
      <w:spacing w:after="160" w:line="259" w:lineRule="auto"/>
    </w:pPr>
  </w:style>
  <w:style w:type="paragraph" w:customStyle="1" w:styleId="C18A39F22F904475907FD87774EAC19C">
    <w:name w:val="C18A39F22F904475907FD87774EAC19C"/>
    <w:rsid w:val="00F30597"/>
    <w:pPr>
      <w:spacing w:after="160" w:line="259" w:lineRule="auto"/>
    </w:pPr>
  </w:style>
  <w:style w:type="paragraph" w:customStyle="1" w:styleId="E80610FEF996422780683C61688A6D1E">
    <w:name w:val="E80610FEF996422780683C61688A6D1E"/>
    <w:rsid w:val="00F30597"/>
    <w:pPr>
      <w:spacing w:after="160" w:line="259" w:lineRule="auto"/>
    </w:pPr>
  </w:style>
  <w:style w:type="paragraph" w:customStyle="1" w:styleId="DF73664486BC4BA08F9195DE95372909">
    <w:name w:val="DF73664486BC4BA08F9195DE95372909"/>
    <w:rsid w:val="00F30597"/>
    <w:pPr>
      <w:spacing w:after="160" w:line="259" w:lineRule="auto"/>
    </w:pPr>
  </w:style>
  <w:style w:type="paragraph" w:customStyle="1" w:styleId="5B5B4567917443BB8455BD1A4EE80E77">
    <w:name w:val="5B5B4567917443BB8455BD1A4EE80E77"/>
    <w:rsid w:val="00F30597"/>
    <w:pPr>
      <w:spacing w:after="160" w:line="259" w:lineRule="auto"/>
    </w:pPr>
  </w:style>
  <w:style w:type="paragraph" w:customStyle="1" w:styleId="C6E36C98BFA94286BE66B4B2123FF869">
    <w:name w:val="C6E36C98BFA94286BE66B4B2123FF869"/>
    <w:rsid w:val="00F30597"/>
    <w:pPr>
      <w:spacing w:after="160" w:line="259" w:lineRule="auto"/>
    </w:pPr>
  </w:style>
  <w:style w:type="paragraph" w:customStyle="1" w:styleId="E511887CB92C4E2B8E8211BF13E68C3A">
    <w:name w:val="E511887CB92C4E2B8E8211BF13E68C3A"/>
    <w:rsid w:val="00F30597"/>
    <w:pPr>
      <w:spacing w:after="160" w:line="259" w:lineRule="auto"/>
    </w:pPr>
  </w:style>
  <w:style w:type="paragraph" w:customStyle="1" w:styleId="18E3AB02527543038289BA762BA201ED">
    <w:name w:val="18E3AB02527543038289BA762BA201ED"/>
    <w:rsid w:val="00F30597"/>
    <w:pPr>
      <w:spacing w:after="160" w:line="259" w:lineRule="auto"/>
    </w:pPr>
  </w:style>
  <w:style w:type="paragraph" w:customStyle="1" w:styleId="0322F3C0F8D846E794E14AD93AFDAA4A">
    <w:name w:val="0322F3C0F8D846E794E14AD93AFDAA4A"/>
    <w:rsid w:val="00F30597"/>
    <w:pPr>
      <w:spacing w:after="160" w:line="259" w:lineRule="auto"/>
    </w:pPr>
  </w:style>
  <w:style w:type="paragraph" w:customStyle="1" w:styleId="AC3DCDBC39E847F2B497EE14A964E4C1">
    <w:name w:val="AC3DCDBC39E847F2B497EE14A964E4C1"/>
    <w:rsid w:val="00F30597"/>
    <w:pPr>
      <w:spacing w:after="160" w:line="259" w:lineRule="auto"/>
    </w:pPr>
  </w:style>
  <w:style w:type="paragraph" w:customStyle="1" w:styleId="91C61C8E693F4B71B7BE111543E91730">
    <w:name w:val="91C61C8E693F4B71B7BE111543E91730"/>
    <w:rsid w:val="00F30597"/>
    <w:pPr>
      <w:spacing w:after="160" w:line="259" w:lineRule="auto"/>
    </w:pPr>
  </w:style>
  <w:style w:type="paragraph" w:customStyle="1" w:styleId="1195962F3F744699B153ECB30D557410">
    <w:name w:val="1195962F3F744699B153ECB30D557410"/>
    <w:rsid w:val="00F30597"/>
    <w:pPr>
      <w:spacing w:after="160" w:line="259" w:lineRule="auto"/>
    </w:pPr>
  </w:style>
  <w:style w:type="paragraph" w:customStyle="1" w:styleId="1260B9ABD12543F789EA1A3C2B017B6C">
    <w:name w:val="1260B9ABD12543F789EA1A3C2B017B6C"/>
    <w:rsid w:val="00F30597"/>
    <w:pPr>
      <w:spacing w:after="160" w:line="259" w:lineRule="auto"/>
    </w:pPr>
  </w:style>
  <w:style w:type="paragraph" w:customStyle="1" w:styleId="56E28B08E4BF4F39B89889737D819F4E">
    <w:name w:val="56E28B08E4BF4F39B89889737D819F4E"/>
    <w:rsid w:val="00F30597"/>
    <w:pPr>
      <w:spacing w:after="160" w:line="259" w:lineRule="auto"/>
    </w:pPr>
  </w:style>
  <w:style w:type="paragraph" w:customStyle="1" w:styleId="2C92EE8B80A94012B27178E33AD5F8AF">
    <w:name w:val="2C92EE8B80A94012B27178E33AD5F8AF"/>
    <w:rsid w:val="00F30597"/>
    <w:pPr>
      <w:spacing w:after="160" w:line="259" w:lineRule="auto"/>
    </w:pPr>
  </w:style>
  <w:style w:type="paragraph" w:customStyle="1" w:styleId="9B8EF5E1F95148E88CBE1256EB26F7EE">
    <w:name w:val="9B8EF5E1F95148E88CBE1256EB26F7EE"/>
    <w:rsid w:val="00F30597"/>
    <w:pPr>
      <w:spacing w:after="160" w:line="259" w:lineRule="auto"/>
    </w:pPr>
  </w:style>
  <w:style w:type="paragraph" w:customStyle="1" w:styleId="BAB343E746E14CA8BB53206605994BE2">
    <w:name w:val="BAB343E746E14CA8BB53206605994BE2"/>
    <w:rsid w:val="00F30597"/>
    <w:pPr>
      <w:spacing w:after="160" w:line="259" w:lineRule="auto"/>
    </w:pPr>
  </w:style>
  <w:style w:type="paragraph" w:customStyle="1" w:styleId="ECD4988A0F7A46049BA8FC497ED44C0F">
    <w:name w:val="ECD4988A0F7A46049BA8FC497ED44C0F"/>
    <w:rsid w:val="00F30597"/>
    <w:pPr>
      <w:spacing w:after="160" w:line="259" w:lineRule="auto"/>
    </w:pPr>
  </w:style>
  <w:style w:type="paragraph" w:customStyle="1" w:styleId="20A0A22B6E8E4ADA8CEDB1DB0A11214E">
    <w:name w:val="20A0A22B6E8E4ADA8CEDB1DB0A11214E"/>
    <w:rsid w:val="00F30597"/>
    <w:pPr>
      <w:spacing w:after="160" w:line="259" w:lineRule="auto"/>
    </w:pPr>
  </w:style>
  <w:style w:type="paragraph" w:customStyle="1" w:styleId="3F85FB3DE48F4569B6B762B25E4147A9">
    <w:name w:val="3F85FB3DE48F4569B6B762B25E4147A9"/>
    <w:rsid w:val="00F30597"/>
    <w:pPr>
      <w:spacing w:after="160" w:line="259" w:lineRule="auto"/>
    </w:pPr>
  </w:style>
  <w:style w:type="paragraph" w:customStyle="1" w:styleId="1BDC9A23837F41679C39F1815673F642">
    <w:name w:val="1BDC9A23837F41679C39F1815673F642"/>
    <w:rsid w:val="00F30597"/>
    <w:pPr>
      <w:spacing w:after="160" w:line="259" w:lineRule="auto"/>
    </w:pPr>
  </w:style>
  <w:style w:type="paragraph" w:customStyle="1" w:styleId="819C1F626D4E464693BC56089E44BD67">
    <w:name w:val="819C1F626D4E464693BC56089E44BD67"/>
    <w:rsid w:val="00F30597"/>
    <w:pPr>
      <w:spacing w:after="160" w:line="259" w:lineRule="auto"/>
    </w:pPr>
  </w:style>
  <w:style w:type="paragraph" w:customStyle="1" w:styleId="559A12EC6EE244AF8EA3A13AF4165EAC">
    <w:name w:val="559A12EC6EE244AF8EA3A13AF4165EAC"/>
    <w:rsid w:val="00F30597"/>
    <w:pPr>
      <w:spacing w:after="160" w:line="259" w:lineRule="auto"/>
    </w:pPr>
  </w:style>
  <w:style w:type="paragraph" w:customStyle="1" w:styleId="D39AA13FCE4B4B869B648ACE4D9830E3">
    <w:name w:val="D39AA13FCE4B4B869B648ACE4D9830E3"/>
    <w:rsid w:val="00F30597"/>
    <w:pPr>
      <w:spacing w:after="160" w:line="259" w:lineRule="auto"/>
    </w:pPr>
  </w:style>
  <w:style w:type="paragraph" w:customStyle="1" w:styleId="12079CA862444094AAD62B3BF5F7EE51">
    <w:name w:val="12079CA862444094AAD62B3BF5F7EE51"/>
    <w:rsid w:val="00F30597"/>
    <w:pPr>
      <w:spacing w:after="160" w:line="259" w:lineRule="auto"/>
    </w:pPr>
  </w:style>
  <w:style w:type="paragraph" w:customStyle="1" w:styleId="B38FDAEC155447709ECB66372DDEBC9A">
    <w:name w:val="B38FDAEC155447709ECB66372DDEBC9A"/>
    <w:rsid w:val="00F30597"/>
    <w:pPr>
      <w:spacing w:after="160" w:line="259" w:lineRule="auto"/>
    </w:pPr>
  </w:style>
  <w:style w:type="paragraph" w:customStyle="1" w:styleId="99CCB5FD8CCE43169C2976BA0DE474D3">
    <w:name w:val="99CCB5FD8CCE43169C2976BA0DE474D3"/>
    <w:rsid w:val="00F30597"/>
    <w:pPr>
      <w:spacing w:after="160" w:line="259" w:lineRule="auto"/>
    </w:pPr>
  </w:style>
  <w:style w:type="paragraph" w:customStyle="1" w:styleId="57BC0ACFF84E4A728768FAAB6ECBF589">
    <w:name w:val="57BC0ACFF84E4A728768FAAB6ECBF589"/>
    <w:rsid w:val="00F30597"/>
    <w:pPr>
      <w:spacing w:after="160" w:line="259" w:lineRule="auto"/>
    </w:pPr>
  </w:style>
  <w:style w:type="paragraph" w:customStyle="1" w:styleId="823A20BE505C4BC2BAFD98C29C568096">
    <w:name w:val="823A20BE505C4BC2BAFD98C29C568096"/>
    <w:rsid w:val="00F30597"/>
    <w:pPr>
      <w:spacing w:after="160" w:line="259" w:lineRule="auto"/>
    </w:pPr>
  </w:style>
  <w:style w:type="paragraph" w:customStyle="1" w:styleId="0A75A413E03046B8AF62A64E462DE6EC">
    <w:name w:val="0A75A413E03046B8AF62A64E462DE6EC"/>
    <w:rsid w:val="00F30597"/>
    <w:pPr>
      <w:spacing w:after="160" w:line="259" w:lineRule="auto"/>
    </w:pPr>
  </w:style>
  <w:style w:type="paragraph" w:customStyle="1" w:styleId="4BFD9767485A4E55BBCEEED48B2BA795">
    <w:name w:val="4BFD9767485A4E55BBCEEED48B2BA795"/>
    <w:rsid w:val="00F30597"/>
    <w:pPr>
      <w:spacing w:after="160" w:line="259" w:lineRule="auto"/>
    </w:pPr>
  </w:style>
  <w:style w:type="paragraph" w:customStyle="1" w:styleId="48485E67887342989D62AD81A88F548E">
    <w:name w:val="48485E67887342989D62AD81A88F548E"/>
    <w:rsid w:val="00F30597"/>
    <w:pPr>
      <w:spacing w:after="160" w:line="259" w:lineRule="auto"/>
    </w:pPr>
  </w:style>
  <w:style w:type="paragraph" w:customStyle="1" w:styleId="0009307DF6C448578065104CA0D80904">
    <w:name w:val="0009307DF6C448578065104CA0D80904"/>
    <w:rsid w:val="00F30597"/>
    <w:pPr>
      <w:spacing w:after="160" w:line="259" w:lineRule="auto"/>
    </w:pPr>
  </w:style>
  <w:style w:type="paragraph" w:customStyle="1" w:styleId="FD96F49E941D4CFDAE40AA076FF4EFA3">
    <w:name w:val="FD96F49E941D4CFDAE40AA076FF4EFA3"/>
    <w:rsid w:val="00F30597"/>
    <w:pPr>
      <w:spacing w:after="160" w:line="259" w:lineRule="auto"/>
    </w:pPr>
  </w:style>
  <w:style w:type="paragraph" w:customStyle="1" w:styleId="CC37BF0E594D466E8ACBE126784BFA50">
    <w:name w:val="CC37BF0E594D466E8ACBE126784BFA50"/>
    <w:rsid w:val="00F30597"/>
    <w:pPr>
      <w:spacing w:after="160" w:line="259" w:lineRule="auto"/>
    </w:pPr>
  </w:style>
  <w:style w:type="paragraph" w:customStyle="1" w:styleId="BE30A7FE048F4DC090D80FABC4C65810">
    <w:name w:val="BE30A7FE048F4DC090D80FABC4C65810"/>
    <w:rsid w:val="00F30597"/>
    <w:pPr>
      <w:spacing w:after="160" w:line="259" w:lineRule="auto"/>
    </w:pPr>
  </w:style>
  <w:style w:type="paragraph" w:customStyle="1" w:styleId="9CD6D2F87BDC4447BAEF3435E79EDF92">
    <w:name w:val="9CD6D2F87BDC4447BAEF3435E79EDF92"/>
    <w:rsid w:val="0045616A"/>
    <w:pPr>
      <w:spacing w:after="160" w:line="259" w:lineRule="auto"/>
    </w:pPr>
  </w:style>
  <w:style w:type="paragraph" w:customStyle="1" w:styleId="52558EE1B71F4D92940E30B8BFC9CD1D">
    <w:name w:val="52558EE1B71F4D92940E30B8BFC9CD1D"/>
    <w:rsid w:val="0045616A"/>
    <w:pPr>
      <w:spacing w:after="160" w:line="259" w:lineRule="auto"/>
    </w:pPr>
  </w:style>
  <w:style w:type="paragraph" w:customStyle="1" w:styleId="F0AE08E8847D468688357855C517DAFC">
    <w:name w:val="F0AE08E8847D468688357855C517DAFC"/>
    <w:rsid w:val="0045616A"/>
    <w:pPr>
      <w:spacing w:after="160" w:line="259" w:lineRule="auto"/>
    </w:pPr>
  </w:style>
  <w:style w:type="paragraph" w:customStyle="1" w:styleId="9585FFF1CAB74149858FB4974218F21E">
    <w:name w:val="9585FFF1CAB74149858FB4974218F21E"/>
    <w:rsid w:val="0045616A"/>
    <w:pPr>
      <w:spacing w:after="160" w:line="259" w:lineRule="auto"/>
    </w:pPr>
  </w:style>
  <w:style w:type="paragraph" w:customStyle="1" w:styleId="27D03DF13D26422E8009FCE9E139DFD7">
    <w:name w:val="27D03DF13D26422E8009FCE9E139DFD7"/>
    <w:rsid w:val="0045616A"/>
    <w:pPr>
      <w:spacing w:after="160" w:line="259" w:lineRule="auto"/>
    </w:pPr>
  </w:style>
  <w:style w:type="paragraph" w:customStyle="1" w:styleId="4CB962CF28BB4F7385E7A75C6EAC24A8">
    <w:name w:val="4CB962CF28BB4F7385E7A75C6EAC24A8"/>
    <w:rsid w:val="0045616A"/>
    <w:pPr>
      <w:spacing w:after="160" w:line="259" w:lineRule="auto"/>
    </w:pPr>
  </w:style>
  <w:style w:type="paragraph" w:customStyle="1" w:styleId="C262DB0047664D159379DCB26083E489">
    <w:name w:val="C262DB0047664D159379DCB26083E489"/>
    <w:rsid w:val="0045616A"/>
    <w:pPr>
      <w:spacing w:after="160" w:line="259" w:lineRule="auto"/>
    </w:pPr>
  </w:style>
  <w:style w:type="paragraph" w:customStyle="1" w:styleId="19E5730FA2DC4DF298D8ED10F6745D9E">
    <w:name w:val="19E5730FA2DC4DF298D8ED10F6745D9E"/>
    <w:rsid w:val="0045616A"/>
    <w:pPr>
      <w:spacing w:after="160" w:line="259" w:lineRule="auto"/>
    </w:pPr>
  </w:style>
  <w:style w:type="paragraph" w:customStyle="1" w:styleId="747460AB48FD4CA9BD9C800580317B4A">
    <w:name w:val="747460AB48FD4CA9BD9C800580317B4A"/>
    <w:rsid w:val="0045616A"/>
    <w:pPr>
      <w:spacing w:after="160" w:line="259" w:lineRule="auto"/>
    </w:pPr>
  </w:style>
  <w:style w:type="paragraph" w:customStyle="1" w:styleId="8379CF57A2AE42DEABCF4AF984F90643">
    <w:name w:val="8379CF57A2AE42DEABCF4AF984F90643"/>
    <w:rsid w:val="0045616A"/>
    <w:pPr>
      <w:spacing w:after="160" w:line="259" w:lineRule="auto"/>
    </w:pPr>
  </w:style>
  <w:style w:type="paragraph" w:customStyle="1" w:styleId="BFC1B0ED1EDE401C8401BFB95E0C768A">
    <w:name w:val="BFC1B0ED1EDE401C8401BFB95E0C768A"/>
    <w:rsid w:val="0045616A"/>
    <w:pPr>
      <w:spacing w:after="160" w:line="259" w:lineRule="auto"/>
    </w:pPr>
  </w:style>
  <w:style w:type="paragraph" w:customStyle="1" w:styleId="35AFF2179F0A4E6A8401E049FB09DA5F">
    <w:name w:val="35AFF2179F0A4E6A8401E049FB09DA5F"/>
    <w:rsid w:val="0045616A"/>
    <w:pPr>
      <w:spacing w:after="160" w:line="259" w:lineRule="auto"/>
    </w:pPr>
  </w:style>
  <w:style w:type="paragraph" w:customStyle="1" w:styleId="4D4A2C9389334AFDA1B153485903FD03">
    <w:name w:val="4D4A2C9389334AFDA1B153485903FD03"/>
    <w:rsid w:val="0045616A"/>
    <w:pPr>
      <w:spacing w:after="160" w:line="259" w:lineRule="auto"/>
    </w:pPr>
  </w:style>
  <w:style w:type="paragraph" w:customStyle="1" w:styleId="3D514AD6F9794B32895A2ED4D8761770">
    <w:name w:val="3D514AD6F9794B32895A2ED4D8761770"/>
    <w:rsid w:val="0045616A"/>
    <w:pPr>
      <w:spacing w:after="160" w:line="259" w:lineRule="auto"/>
    </w:pPr>
  </w:style>
  <w:style w:type="paragraph" w:customStyle="1" w:styleId="5D177B15CE924E1084932F70596BDB7E">
    <w:name w:val="5D177B15CE924E1084932F70596BDB7E"/>
    <w:rsid w:val="0045616A"/>
    <w:pPr>
      <w:spacing w:after="160" w:line="259" w:lineRule="auto"/>
    </w:pPr>
  </w:style>
  <w:style w:type="paragraph" w:customStyle="1" w:styleId="7B1E87BD594948BFB7E0F423E30B9528">
    <w:name w:val="7B1E87BD594948BFB7E0F423E30B9528"/>
    <w:rsid w:val="0045616A"/>
    <w:pPr>
      <w:spacing w:after="160" w:line="259" w:lineRule="auto"/>
    </w:pPr>
  </w:style>
  <w:style w:type="paragraph" w:customStyle="1" w:styleId="535D3D3BEF4949979AA8086543DF3AE6">
    <w:name w:val="535D3D3BEF4949979AA8086543DF3AE6"/>
    <w:rsid w:val="0045616A"/>
    <w:pPr>
      <w:spacing w:after="160" w:line="259" w:lineRule="auto"/>
    </w:pPr>
  </w:style>
  <w:style w:type="paragraph" w:customStyle="1" w:styleId="180C097B4771459F999800BBD8EE5A85">
    <w:name w:val="180C097B4771459F999800BBD8EE5A85"/>
    <w:rsid w:val="0045616A"/>
    <w:pPr>
      <w:spacing w:after="160" w:line="259" w:lineRule="auto"/>
    </w:pPr>
  </w:style>
  <w:style w:type="paragraph" w:customStyle="1" w:styleId="075CB6D6EE9149A48A789260D71EC0E2">
    <w:name w:val="075CB6D6EE9149A48A789260D71EC0E2"/>
    <w:rsid w:val="0045616A"/>
    <w:pPr>
      <w:spacing w:after="160" w:line="259" w:lineRule="auto"/>
    </w:pPr>
  </w:style>
  <w:style w:type="paragraph" w:customStyle="1" w:styleId="D3345CCA63AC49FD87338C98A5A1FE7E">
    <w:name w:val="D3345CCA63AC49FD87338C98A5A1FE7E"/>
    <w:rsid w:val="0045616A"/>
    <w:pPr>
      <w:spacing w:after="160" w:line="259" w:lineRule="auto"/>
    </w:pPr>
  </w:style>
  <w:style w:type="paragraph" w:customStyle="1" w:styleId="765EE6F7E9F04EC298B08D280FED2847">
    <w:name w:val="765EE6F7E9F04EC298B08D280FED2847"/>
    <w:rsid w:val="0045616A"/>
    <w:pPr>
      <w:spacing w:after="160" w:line="259" w:lineRule="auto"/>
    </w:pPr>
  </w:style>
  <w:style w:type="paragraph" w:customStyle="1" w:styleId="216021FB60054FE1995DA33BBE5341B2">
    <w:name w:val="216021FB60054FE1995DA33BBE5341B2"/>
    <w:rsid w:val="0045616A"/>
    <w:pPr>
      <w:spacing w:after="160" w:line="259" w:lineRule="auto"/>
    </w:pPr>
  </w:style>
  <w:style w:type="paragraph" w:customStyle="1" w:styleId="C615B2C58BEC47A9937AA233F61A3922">
    <w:name w:val="C615B2C58BEC47A9937AA233F61A3922"/>
    <w:rsid w:val="0045616A"/>
    <w:pPr>
      <w:spacing w:after="160" w:line="259" w:lineRule="auto"/>
    </w:pPr>
  </w:style>
  <w:style w:type="paragraph" w:customStyle="1" w:styleId="74C3D7B16D9E4E8698C42F3FBD59A259">
    <w:name w:val="74C3D7B16D9E4E8698C42F3FBD59A259"/>
    <w:rsid w:val="0045616A"/>
    <w:pPr>
      <w:spacing w:after="160" w:line="259" w:lineRule="auto"/>
    </w:pPr>
  </w:style>
  <w:style w:type="paragraph" w:customStyle="1" w:styleId="88C8CA0B45B04EA3A66F4D09059F5E2C">
    <w:name w:val="88C8CA0B45B04EA3A66F4D09059F5E2C"/>
    <w:rsid w:val="0045616A"/>
    <w:pPr>
      <w:spacing w:after="160" w:line="259" w:lineRule="auto"/>
    </w:pPr>
  </w:style>
  <w:style w:type="paragraph" w:customStyle="1" w:styleId="626DE017676A49D3A11CEC52D375F76A">
    <w:name w:val="626DE017676A49D3A11CEC52D375F76A"/>
    <w:rsid w:val="0045616A"/>
    <w:pPr>
      <w:spacing w:after="160" w:line="259" w:lineRule="auto"/>
    </w:pPr>
  </w:style>
  <w:style w:type="paragraph" w:customStyle="1" w:styleId="404ED43F8CC6441D91EC994AFDAA135A">
    <w:name w:val="404ED43F8CC6441D91EC994AFDAA135A"/>
    <w:rsid w:val="0045616A"/>
    <w:pPr>
      <w:spacing w:after="160" w:line="259" w:lineRule="auto"/>
    </w:pPr>
  </w:style>
  <w:style w:type="paragraph" w:customStyle="1" w:styleId="68717514F5C9454DBA051E93F4884805">
    <w:name w:val="68717514F5C9454DBA051E93F4884805"/>
    <w:rsid w:val="0045616A"/>
    <w:pPr>
      <w:spacing w:after="160" w:line="259" w:lineRule="auto"/>
    </w:pPr>
  </w:style>
  <w:style w:type="paragraph" w:customStyle="1" w:styleId="4CBE812209AB4987B70DBEDD46616AF6">
    <w:name w:val="4CBE812209AB4987B70DBEDD46616AF6"/>
    <w:rsid w:val="0045616A"/>
    <w:pPr>
      <w:spacing w:after="160" w:line="259" w:lineRule="auto"/>
    </w:pPr>
  </w:style>
  <w:style w:type="paragraph" w:customStyle="1" w:styleId="DF97E5939C7742768B81D1994798CAA2">
    <w:name w:val="DF97E5939C7742768B81D1994798CAA2"/>
    <w:rsid w:val="0045616A"/>
    <w:pPr>
      <w:spacing w:after="160" w:line="259" w:lineRule="auto"/>
    </w:pPr>
  </w:style>
  <w:style w:type="paragraph" w:customStyle="1" w:styleId="8040E61C4A0D40E2B96DF29E49CEBC4B">
    <w:name w:val="8040E61C4A0D40E2B96DF29E49CEBC4B"/>
    <w:rsid w:val="0045616A"/>
    <w:pPr>
      <w:spacing w:after="160" w:line="259" w:lineRule="auto"/>
    </w:pPr>
  </w:style>
  <w:style w:type="paragraph" w:customStyle="1" w:styleId="6CA607B699A44EA68948F91D44023C46">
    <w:name w:val="6CA607B699A44EA68948F91D44023C46"/>
    <w:rsid w:val="0045616A"/>
    <w:pPr>
      <w:spacing w:after="160" w:line="259" w:lineRule="auto"/>
    </w:pPr>
  </w:style>
  <w:style w:type="paragraph" w:customStyle="1" w:styleId="A04F5502085E499E8708579E97A5CA99">
    <w:name w:val="A04F5502085E499E8708579E97A5CA99"/>
    <w:rsid w:val="0045616A"/>
    <w:pPr>
      <w:spacing w:after="160" w:line="259" w:lineRule="auto"/>
    </w:pPr>
  </w:style>
  <w:style w:type="paragraph" w:customStyle="1" w:styleId="D5F52EC812C3456FAA5483A446B49884">
    <w:name w:val="D5F52EC812C3456FAA5483A446B49884"/>
    <w:rsid w:val="0045616A"/>
    <w:pPr>
      <w:spacing w:after="160" w:line="259" w:lineRule="auto"/>
    </w:pPr>
  </w:style>
  <w:style w:type="paragraph" w:customStyle="1" w:styleId="25BBAB63985C4065A3A47C510DE528CE">
    <w:name w:val="25BBAB63985C4065A3A47C510DE528CE"/>
    <w:rsid w:val="0045616A"/>
    <w:pPr>
      <w:spacing w:after="160" w:line="259" w:lineRule="auto"/>
    </w:pPr>
  </w:style>
  <w:style w:type="paragraph" w:customStyle="1" w:styleId="A612F7B78E65439BBE10DE59D8A8B332">
    <w:name w:val="A612F7B78E65439BBE10DE59D8A8B332"/>
    <w:rsid w:val="0045616A"/>
    <w:pPr>
      <w:spacing w:after="160" w:line="259" w:lineRule="auto"/>
    </w:pPr>
  </w:style>
  <w:style w:type="paragraph" w:customStyle="1" w:styleId="CBC1472D7EA646BB8DB1AAAD6AF30A7C">
    <w:name w:val="CBC1472D7EA646BB8DB1AAAD6AF30A7C"/>
    <w:rsid w:val="0045616A"/>
    <w:pPr>
      <w:spacing w:after="160" w:line="259" w:lineRule="auto"/>
    </w:pPr>
  </w:style>
  <w:style w:type="paragraph" w:customStyle="1" w:styleId="52B7783B3F5041FDA7F7125E770B44D9">
    <w:name w:val="52B7783B3F5041FDA7F7125E770B44D9"/>
    <w:rsid w:val="0045616A"/>
    <w:pPr>
      <w:spacing w:after="160" w:line="259" w:lineRule="auto"/>
    </w:pPr>
  </w:style>
  <w:style w:type="paragraph" w:customStyle="1" w:styleId="FD2A488385E64655ADE7D457492B420B">
    <w:name w:val="FD2A488385E64655ADE7D457492B420B"/>
    <w:rsid w:val="0045616A"/>
    <w:pPr>
      <w:spacing w:after="160" w:line="259" w:lineRule="auto"/>
    </w:pPr>
  </w:style>
  <w:style w:type="paragraph" w:customStyle="1" w:styleId="462EA23A5565439491FB14D59E13F108">
    <w:name w:val="462EA23A5565439491FB14D59E13F108"/>
    <w:rsid w:val="0045616A"/>
    <w:pPr>
      <w:spacing w:after="160" w:line="259" w:lineRule="auto"/>
    </w:pPr>
  </w:style>
  <w:style w:type="paragraph" w:customStyle="1" w:styleId="3E9F2944BC3242DC94E2027CAB714794">
    <w:name w:val="3E9F2944BC3242DC94E2027CAB714794"/>
    <w:rsid w:val="0045616A"/>
    <w:pPr>
      <w:spacing w:after="160" w:line="259" w:lineRule="auto"/>
    </w:pPr>
  </w:style>
  <w:style w:type="paragraph" w:customStyle="1" w:styleId="59A4D5A519AB4F118F2D15F516F0D21B">
    <w:name w:val="59A4D5A519AB4F118F2D15F516F0D21B"/>
    <w:rsid w:val="0045616A"/>
    <w:pPr>
      <w:spacing w:after="160" w:line="259" w:lineRule="auto"/>
    </w:pPr>
  </w:style>
  <w:style w:type="paragraph" w:customStyle="1" w:styleId="B62E09144ED349CFBBBEF3A43A24F6A7">
    <w:name w:val="B62E09144ED349CFBBBEF3A43A24F6A7"/>
    <w:rsid w:val="0045616A"/>
    <w:pPr>
      <w:spacing w:after="160" w:line="259" w:lineRule="auto"/>
    </w:pPr>
  </w:style>
  <w:style w:type="paragraph" w:customStyle="1" w:styleId="29DAFFC80F634896BF18D17D046DFB61">
    <w:name w:val="29DAFFC80F634896BF18D17D046DFB61"/>
    <w:rsid w:val="0045616A"/>
    <w:pPr>
      <w:spacing w:after="160" w:line="259" w:lineRule="auto"/>
    </w:pPr>
  </w:style>
  <w:style w:type="paragraph" w:customStyle="1" w:styleId="F2917096914543FBBB08BD0F49F7D597">
    <w:name w:val="F2917096914543FBBB08BD0F49F7D597"/>
    <w:rsid w:val="0045616A"/>
    <w:pPr>
      <w:spacing w:after="160" w:line="259" w:lineRule="auto"/>
    </w:pPr>
  </w:style>
  <w:style w:type="paragraph" w:customStyle="1" w:styleId="A4487D32B97644D280E8108C34FF9F51">
    <w:name w:val="A4487D32B97644D280E8108C34FF9F51"/>
    <w:rsid w:val="0045616A"/>
    <w:pPr>
      <w:spacing w:after="160" w:line="259" w:lineRule="auto"/>
    </w:pPr>
  </w:style>
  <w:style w:type="paragraph" w:customStyle="1" w:styleId="C9CF07286EBA4D8C8F09F55E1F1B82F8">
    <w:name w:val="C9CF07286EBA4D8C8F09F55E1F1B82F8"/>
    <w:rsid w:val="0045616A"/>
    <w:pPr>
      <w:spacing w:after="160" w:line="259" w:lineRule="auto"/>
    </w:pPr>
  </w:style>
  <w:style w:type="paragraph" w:customStyle="1" w:styleId="5F34325DDCE64DDC9CCBE0BC9997B1D6">
    <w:name w:val="5F34325DDCE64DDC9CCBE0BC9997B1D6"/>
    <w:rsid w:val="0045616A"/>
    <w:pPr>
      <w:spacing w:after="160" w:line="259" w:lineRule="auto"/>
    </w:pPr>
  </w:style>
  <w:style w:type="paragraph" w:customStyle="1" w:styleId="99D35E22867749D893A9FF9CF2E22E7A">
    <w:name w:val="99D35E22867749D893A9FF9CF2E22E7A"/>
    <w:rsid w:val="0045616A"/>
    <w:pPr>
      <w:spacing w:after="160" w:line="259" w:lineRule="auto"/>
    </w:pPr>
  </w:style>
  <w:style w:type="paragraph" w:customStyle="1" w:styleId="D3130977EFDC4C299E938BA03D1393DB">
    <w:name w:val="D3130977EFDC4C299E938BA03D1393DB"/>
    <w:rsid w:val="0045616A"/>
    <w:pPr>
      <w:spacing w:after="160" w:line="259" w:lineRule="auto"/>
    </w:pPr>
  </w:style>
  <w:style w:type="paragraph" w:customStyle="1" w:styleId="9392EC80A5774B6898E324AD5F9C5BD3">
    <w:name w:val="9392EC80A5774B6898E324AD5F9C5BD3"/>
    <w:rsid w:val="0045616A"/>
    <w:pPr>
      <w:spacing w:after="160" w:line="259" w:lineRule="auto"/>
    </w:pPr>
  </w:style>
  <w:style w:type="paragraph" w:customStyle="1" w:styleId="63CFD436E3DF448F83A7101A1D5ED769">
    <w:name w:val="63CFD436E3DF448F83A7101A1D5ED769"/>
    <w:rsid w:val="0045616A"/>
    <w:pPr>
      <w:spacing w:after="160" w:line="259" w:lineRule="auto"/>
    </w:pPr>
  </w:style>
  <w:style w:type="paragraph" w:customStyle="1" w:styleId="1D06D8F3A88A408F8640B31DF906AC35">
    <w:name w:val="1D06D8F3A88A408F8640B31DF906AC35"/>
    <w:rsid w:val="0045616A"/>
    <w:pPr>
      <w:spacing w:after="160" w:line="259" w:lineRule="auto"/>
    </w:pPr>
  </w:style>
  <w:style w:type="paragraph" w:customStyle="1" w:styleId="A77E7FC3F5EB41619035C07D6A3FCF49">
    <w:name w:val="A77E7FC3F5EB41619035C07D6A3FCF49"/>
    <w:rsid w:val="0045616A"/>
    <w:pPr>
      <w:spacing w:after="160" w:line="259" w:lineRule="auto"/>
    </w:pPr>
  </w:style>
  <w:style w:type="paragraph" w:customStyle="1" w:styleId="218F8146085D45FFA69E049181305F81">
    <w:name w:val="218F8146085D45FFA69E049181305F81"/>
    <w:rsid w:val="0045616A"/>
    <w:pPr>
      <w:spacing w:after="160" w:line="259" w:lineRule="auto"/>
    </w:pPr>
  </w:style>
  <w:style w:type="paragraph" w:customStyle="1" w:styleId="B417BDA501484622AB4988E513A4F71C">
    <w:name w:val="B417BDA501484622AB4988E513A4F71C"/>
    <w:rsid w:val="0045616A"/>
    <w:pPr>
      <w:spacing w:after="160" w:line="259" w:lineRule="auto"/>
    </w:pPr>
  </w:style>
  <w:style w:type="paragraph" w:customStyle="1" w:styleId="5121939B71464B19AEBFA1A3B0C871AF">
    <w:name w:val="5121939B71464B19AEBFA1A3B0C871AF"/>
    <w:rsid w:val="0045616A"/>
    <w:pPr>
      <w:spacing w:after="160" w:line="259" w:lineRule="auto"/>
    </w:pPr>
  </w:style>
  <w:style w:type="paragraph" w:customStyle="1" w:styleId="9D01A09FFCC247A580BB6E2B30490947">
    <w:name w:val="9D01A09FFCC247A580BB6E2B30490947"/>
    <w:rsid w:val="0045616A"/>
    <w:pPr>
      <w:spacing w:after="160" w:line="259" w:lineRule="auto"/>
    </w:pPr>
  </w:style>
  <w:style w:type="paragraph" w:customStyle="1" w:styleId="46DA48D4A85D45D3BAC96DB8580D8250">
    <w:name w:val="46DA48D4A85D45D3BAC96DB8580D8250"/>
    <w:rsid w:val="0045616A"/>
    <w:pPr>
      <w:spacing w:after="160" w:line="259" w:lineRule="auto"/>
    </w:pPr>
  </w:style>
  <w:style w:type="paragraph" w:customStyle="1" w:styleId="7DA26BB289774E79B96078E17EE52EF6">
    <w:name w:val="7DA26BB289774E79B96078E17EE52EF6"/>
    <w:rsid w:val="0045616A"/>
    <w:pPr>
      <w:spacing w:after="160" w:line="259" w:lineRule="auto"/>
    </w:pPr>
  </w:style>
  <w:style w:type="paragraph" w:customStyle="1" w:styleId="F8867375D2854856978011DF9E069F34">
    <w:name w:val="F8867375D2854856978011DF9E069F34"/>
    <w:rsid w:val="0045616A"/>
    <w:pPr>
      <w:spacing w:after="160" w:line="259" w:lineRule="auto"/>
    </w:pPr>
  </w:style>
  <w:style w:type="paragraph" w:customStyle="1" w:styleId="5D2C683028104B998FDA8EEC4C7B526B">
    <w:name w:val="5D2C683028104B998FDA8EEC4C7B526B"/>
    <w:rsid w:val="0045616A"/>
    <w:pPr>
      <w:spacing w:after="160" w:line="259" w:lineRule="auto"/>
    </w:pPr>
  </w:style>
  <w:style w:type="paragraph" w:customStyle="1" w:styleId="3C54BDD206CF4C9EAF4CD9ACFB52BB69">
    <w:name w:val="3C54BDD206CF4C9EAF4CD9ACFB52BB69"/>
    <w:rsid w:val="0045616A"/>
    <w:pPr>
      <w:spacing w:after="160" w:line="259" w:lineRule="auto"/>
    </w:pPr>
  </w:style>
  <w:style w:type="paragraph" w:customStyle="1" w:styleId="BAE563C4D68A4B11A1D7B77844664C6E">
    <w:name w:val="BAE563C4D68A4B11A1D7B77844664C6E"/>
    <w:rsid w:val="0045616A"/>
    <w:pPr>
      <w:spacing w:after="160" w:line="259" w:lineRule="auto"/>
    </w:pPr>
  </w:style>
  <w:style w:type="paragraph" w:customStyle="1" w:styleId="E92AD92E0C05471E9D238A48B9FF3358">
    <w:name w:val="E92AD92E0C05471E9D238A48B9FF3358"/>
    <w:rsid w:val="0045616A"/>
    <w:pPr>
      <w:spacing w:after="160" w:line="259" w:lineRule="auto"/>
    </w:pPr>
  </w:style>
  <w:style w:type="paragraph" w:customStyle="1" w:styleId="221180F9E607421CBC3FB6AFA27B25B6">
    <w:name w:val="221180F9E607421CBC3FB6AFA27B25B6"/>
    <w:rsid w:val="0045616A"/>
    <w:pPr>
      <w:spacing w:after="160" w:line="259" w:lineRule="auto"/>
    </w:pPr>
  </w:style>
  <w:style w:type="paragraph" w:customStyle="1" w:styleId="827CA673F8964B168CA9831CFD5B52E9">
    <w:name w:val="827CA673F8964B168CA9831CFD5B52E9"/>
    <w:rsid w:val="0045616A"/>
    <w:pPr>
      <w:spacing w:after="160" w:line="259" w:lineRule="auto"/>
    </w:pPr>
  </w:style>
  <w:style w:type="paragraph" w:customStyle="1" w:styleId="586CC6E46C8A40A782B90AE598311BFB">
    <w:name w:val="586CC6E46C8A40A782B90AE598311BFB"/>
    <w:rsid w:val="0045616A"/>
    <w:pPr>
      <w:spacing w:after="160" w:line="259" w:lineRule="auto"/>
    </w:pPr>
  </w:style>
  <w:style w:type="paragraph" w:customStyle="1" w:styleId="D521B5B5DB1E4FD1A2F0539FF2AAB783">
    <w:name w:val="D521B5B5DB1E4FD1A2F0539FF2AAB783"/>
    <w:rsid w:val="0045616A"/>
    <w:pPr>
      <w:spacing w:after="160" w:line="259" w:lineRule="auto"/>
    </w:pPr>
  </w:style>
  <w:style w:type="paragraph" w:customStyle="1" w:styleId="ECB165024E3B49ED80BAD5B684D29F2C">
    <w:name w:val="ECB165024E3B49ED80BAD5B684D29F2C"/>
    <w:rsid w:val="0045616A"/>
    <w:pPr>
      <w:spacing w:after="160" w:line="259" w:lineRule="auto"/>
    </w:pPr>
  </w:style>
  <w:style w:type="paragraph" w:customStyle="1" w:styleId="E06D66DE947C40EF9A75772D14AE82DF">
    <w:name w:val="E06D66DE947C40EF9A75772D14AE82DF"/>
    <w:rsid w:val="0045616A"/>
    <w:pPr>
      <w:spacing w:after="160" w:line="259" w:lineRule="auto"/>
    </w:pPr>
  </w:style>
  <w:style w:type="paragraph" w:customStyle="1" w:styleId="8925966ADE7C4EFCB2699C6F8710FF0E">
    <w:name w:val="8925966ADE7C4EFCB2699C6F8710FF0E"/>
    <w:rsid w:val="0045616A"/>
    <w:pPr>
      <w:spacing w:after="160" w:line="259" w:lineRule="auto"/>
    </w:pPr>
  </w:style>
  <w:style w:type="paragraph" w:customStyle="1" w:styleId="1084DF247E7E4712AD661316F1295B51">
    <w:name w:val="1084DF247E7E4712AD661316F1295B51"/>
    <w:rsid w:val="0045616A"/>
    <w:pPr>
      <w:spacing w:after="160" w:line="259" w:lineRule="auto"/>
    </w:pPr>
  </w:style>
  <w:style w:type="paragraph" w:customStyle="1" w:styleId="76BBA56108214B61848834BAD61F5489">
    <w:name w:val="76BBA56108214B61848834BAD61F5489"/>
    <w:rsid w:val="0045616A"/>
    <w:pPr>
      <w:spacing w:after="160" w:line="259" w:lineRule="auto"/>
    </w:pPr>
  </w:style>
  <w:style w:type="paragraph" w:customStyle="1" w:styleId="EE459E5F2969470B8AF7274AC66A6092">
    <w:name w:val="EE459E5F2969470B8AF7274AC66A6092"/>
    <w:rsid w:val="0045616A"/>
    <w:pPr>
      <w:spacing w:after="160" w:line="259" w:lineRule="auto"/>
    </w:pPr>
  </w:style>
  <w:style w:type="paragraph" w:customStyle="1" w:styleId="DAA11F2D07E244B7AC3B7764644BCE8B">
    <w:name w:val="DAA11F2D07E244B7AC3B7764644BCE8B"/>
    <w:rsid w:val="0045616A"/>
    <w:pPr>
      <w:spacing w:after="160" w:line="259" w:lineRule="auto"/>
    </w:pPr>
  </w:style>
  <w:style w:type="paragraph" w:customStyle="1" w:styleId="8FC2174DF5C64251BF81A1696DE539BB">
    <w:name w:val="8FC2174DF5C64251BF81A1696DE539BB"/>
    <w:rsid w:val="0045616A"/>
    <w:pPr>
      <w:spacing w:after="160" w:line="259" w:lineRule="auto"/>
    </w:pPr>
  </w:style>
  <w:style w:type="paragraph" w:customStyle="1" w:styleId="1DC876F7F7B24320B202DDCFA96C7287">
    <w:name w:val="1DC876F7F7B24320B202DDCFA96C7287"/>
    <w:rsid w:val="0045616A"/>
    <w:pPr>
      <w:spacing w:after="160" w:line="259" w:lineRule="auto"/>
    </w:pPr>
  </w:style>
  <w:style w:type="paragraph" w:customStyle="1" w:styleId="13084974AC054B9DAC324E4FD81B0E5F">
    <w:name w:val="13084974AC054B9DAC324E4FD81B0E5F"/>
    <w:rsid w:val="0045616A"/>
    <w:pPr>
      <w:spacing w:after="160" w:line="259" w:lineRule="auto"/>
    </w:pPr>
  </w:style>
  <w:style w:type="paragraph" w:customStyle="1" w:styleId="12A7E845E5334C25A9BFAC87A2F1F9C6">
    <w:name w:val="12A7E845E5334C25A9BFAC87A2F1F9C6"/>
    <w:rsid w:val="0045616A"/>
    <w:pPr>
      <w:spacing w:after="160" w:line="259" w:lineRule="auto"/>
    </w:pPr>
  </w:style>
  <w:style w:type="paragraph" w:customStyle="1" w:styleId="AC56123B080345EE97E01BFC3B58038F">
    <w:name w:val="AC56123B080345EE97E01BFC3B58038F"/>
    <w:rsid w:val="0045616A"/>
    <w:pPr>
      <w:spacing w:after="160" w:line="259" w:lineRule="auto"/>
    </w:pPr>
  </w:style>
  <w:style w:type="paragraph" w:customStyle="1" w:styleId="331F5DC6456A45449719455ECC4821D0">
    <w:name w:val="331F5DC6456A45449719455ECC4821D0"/>
    <w:rsid w:val="0045616A"/>
    <w:pPr>
      <w:spacing w:after="160" w:line="259" w:lineRule="auto"/>
    </w:pPr>
  </w:style>
  <w:style w:type="paragraph" w:customStyle="1" w:styleId="F9B91EAB70E24452B311AD7770E0EA27">
    <w:name w:val="F9B91EAB70E24452B311AD7770E0EA27"/>
    <w:rsid w:val="0045616A"/>
    <w:pPr>
      <w:spacing w:after="160" w:line="259" w:lineRule="auto"/>
    </w:pPr>
  </w:style>
  <w:style w:type="paragraph" w:customStyle="1" w:styleId="D6C4F589F17E49AFBE46EC81914293A4">
    <w:name w:val="D6C4F589F17E49AFBE46EC81914293A4"/>
    <w:rsid w:val="0045616A"/>
    <w:pPr>
      <w:spacing w:after="160" w:line="259" w:lineRule="auto"/>
    </w:pPr>
  </w:style>
  <w:style w:type="paragraph" w:customStyle="1" w:styleId="219D50D9DE8C4221ACE96718EEA39150">
    <w:name w:val="219D50D9DE8C4221ACE96718EEA39150"/>
    <w:rsid w:val="0045616A"/>
    <w:pPr>
      <w:spacing w:after="160" w:line="259" w:lineRule="auto"/>
    </w:pPr>
  </w:style>
  <w:style w:type="paragraph" w:customStyle="1" w:styleId="81D13457D5094F6C97E8E52B0CF52281">
    <w:name w:val="81D13457D5094F6C97E8E52B0CF52281"/>
    <w:rsid w:val="0045616A"/>
    <w:pPr>
      <w:spacing w:after="160" w:line="259" w:lineRule="auto"/>
    </w:pPr>
  </w:style>
  <w:style w:type="paragraph" w:customStyle="1" w:styleId="BE1BF9B2CE6E4B53B501200E6F94F166">
    <w:name w:val="BE1BF9B2CE6E4B53B501200E6F94F166"/>
    <w:rsid w:val="0045616A"/>
    <w:pPr>
      <w:spacing w:after="160" w:line="259" w:lineRule="auto"/>
    </w:pPr>
  </w:style>
  <w:style w:type="paragraph" w:customStyle="1" w:styleId="1A71876BED444C53888755B08E7416B3">
    <w:name w:val="1A71876BED444C53888755B08E7416B3"/>
    <w:rsid w:val="0045616A"/>
    <w:pPr>
      <w:spacing w:after="160" w:line="259" w:lineRule="auto"/>
    </w:pPr>
  </w:style>
  <w:style w:type="paragraph" w:customStyle="1" w:styleId="45B7F9CB02204CB1BBB9361D64057B2F">
    <w:name w:val="45B7F9CB02204CB1BBB9361D64057B2F"/>
    <w:rsid w:val="0045616A"/>
    <w:pPr>
      <w:spacing w:after="160" w:line="259" w:lineRule="auto"/>
    </w:pPr>
  </w:style>
  <w:style w:type="paragraph" w:customStyle="1" w:styleId="9C00D1424D124AC680A7D35536133D00">
    <w:name w:val="9C00D1424D124AC680A7D35536133D00"/>
    <w:rsid w:val="0045616A"/>
    <w:pPr>
      <w:spacing w:after="160" w:line="259" w:lineRule="auto"/>
    </w:pPr>
  </w:style>
  <w:style w:type="paragraph" w:customStyle="1" w:styleId="341BAA7871B34290AC3CCDF418BEBF70">
    <w:name w:val="341BAA7871B34290AC3CCDF418BEBF70"/>
    <w:rsid w:val="0045616A"/>
    <w:pPr>
      <w:spacing w:after="160" w:line="259" w:lineRule="auto"/>
    </w:pPr>
  </w:style>
  <w:style w:type="paragraph" w:customStyle="1" w:styleId="E4DA87D1EF2D44FFB84B64034D4CAB9E">
    <w:name w:val="E4DA87D1EF2D44FFB84B64034D4CAB9E"/>
    <w:rsid w:val="0045616A"/>
    <w:pPr>
      <w:spacing w:after="160" w:line="259" w:lineRule="auto"/>
    </w:pPr>
  </w:style>
  <w:style w:type="paragraph" w:customStyle="1" w:styleId="0A74216ABFA24B94850AF7C1E26504C1">
    <w:name w:val="0A74216ABFA24B94850AF7C1E26504C1"/>
    <w:rsid w:val="0045616A"/>
    <w:pPr>
      <w:spacing w:after="160" w:line="259" w:lineRule="auto"/>
    </w:pPr>
  </w:style>
  <w:style w:type="paragraph" w:customStyle="1" w:styleId="F472A4D9267143B8AA60B7DFE78A4ED7">
    <w:name w:val="F472A4D9267143B8AA60B7DFE78A4ED7"/>
    <w:rsid w:val="0045616A"/>
    <w:pPr>
      <w:spacing w:after="160" w:line="259" w:lineRule="auto"/>
    </w:pPr>
  </w:style>
  <w:style w:type="paragraph" w:customStyle="1" w:styleId="FE52DE49A1184213B835B23D2A693AEC">
    <w:name w:val="FE52DE49A1184213B835B23D2A693AEC"/>
    <w:rsid w:val="0045616A"/>
    <w:pPr>
      <w:spacing w:after="160" w:line="259" w:lineRule="auto"/>
    </w:pPr>
  </w:style>
  <w:style w:type="paragraph" w:customStyle="1" w:styleId="117D05D20FE7482DB1052D5F94AB7411">
    <w:name w:val="117D05D20FE7482DB1052D5F94AB7411"/>
    <w:rsid w:val="0045616A"/>
    <w:pPr>
      <w:spacing w:after="160" w:line="259" w:lineRule="auto"/>
    </w:pPr>
  </w:style>
  <w:style w:type="paragraph" w:customStyle="1" w:styleId="35035DBCE2E643CD9033563A69DCC44A">
    <w:name w:val="35035DBCE2E643CD9033563A69DCC44A"/>
    <w:rsid w:val="0045616A"/>
    <w:pPr>
      <w:spacing w:after="160" w:line="259" w:lineRule="auto"/>
    </w:pPr>
  </w:style>
  <w:style w:type="paragraph" w:customStyle="1" w:styleId="B680BA4130AE48D4898C7473BA3BD954">
    <w:name w:val="B680BA4130AE48D4898C7473BA3BD954"/>
    <w:rsid w:val="0045616A"/>
    <w:pPr>
      <w:spacing w:after="160" w:line="259" w:lineRule="auto"/>
    </w:pPr>
  </w:style>
  <w:style w:type="paragraph" w:customStyle="1" w:styleId="CE660DC7ED5E43B5A2C3E2959F7FFF8F">
    <w:name w:val="CE660DC7ED5E43B5A2C3E2959F7FFF8F"/>
    <w:rsid w:val="0045616A"/>
    <w:pPr>
      <w:spacing w:after="160" w:line="259" w:lineRule="auto"/>
    </w:pPr>
  </w:style>
  <w:style w:type="paragraph" w:customStyle="1" w:styleId="5CD7664379EE46C1880F056085932CCC">
    <w:name w:val="5CD7664379EE46C1880F056085932CCC"/>
    <w:rsid w:val="0045616A"/>
    <w:pPr>
      <w:spacing w:after="160" w:line="259" w:lineRule="auto"/>
    </w:pPr>
  </w:style>
  <w:style w:type="paragraph" w:customStyle="1" w:styleId="35C07929D11841CD926317DADFB6325E">
    <w:name w:val="35C07929D11841CD926317DADFB6325E"/>
    <w:rsid w:val="0045616A"/>
    <w:pPr>
      <w:spacing w:after="160" w:line="259" w:lineRule="auto"/>
    </w:pPr>
  </w:style>
  <w:style w:type="paragraph" w:customStyle="1" w:styleId="6E06936B57D24ACE864223865F6B40B7">
    <w:name w:val="6E06936B57D24ACE864223865F6B40B7"/>
    <w:rsid w:val="0045616A"/>
    <w:pPr>
      <w:spacing w:after="160" w:line="259" w:lineRule="auto"/>
    </w:pPr>
  </w:style>
  <w:style w:type="paragraph" w:customStyle="1" w:styleId="5B100EEE73FC410E8083EC3E468E4738">
    <w:name w:val="5B100EEE73FC410E8083EC3E468E4738"/>
    <w:rsid w:val="0045616A"/>
    <w:pPr>
      <w:spacing w:after="160" w:line="259" w:lineRule="auto"/>
    </w:pPr>
  </w:style>
  <w:style w:type="paragraph" w:customStyle="1" w:styleId="428864E0505649E1A8F87EE0BC4FC95B">
    <w:name w:val="428864E0505649E1A8F87EE0BC4FC95B"/>
    <w:rsid w:val="0045616A"/>
    <w:pPr>
      <w:spacing w:after="160" w:line="259" w:lineRule="auto"/>
    </w:pPr>
  </w:style>
  <w:style w:type="paragraph" w:customStyle="1" w:styleId="CB33923410CF476FA9EF4BE3ECC8BF0D">
    <w:name w:val="CB33923410CF476FA9EF4BE3ECC8BF0D"/>
    <w:rsid w:val="0045616A"/>
    <w:pPr>
      <w:spacing w:after="160" w:line="259" w:lineRule="auto"/>
    </w:pPr>
  </w:style>
  <w:style w:type="paragraph" w:customStyle="1" w:styleId="3DFE1119D5A54669BF8D4F66DCA5148B">
    <w:name w:val="3DFE1119D5A54669BF8D4F66DCA5148B"/>
    <w:rsid w:val="0045616A"/>
    <w:pPr>
      <w:spacing w:after="160" w:line="259" w:lineRule="auto"/>
    </w:pPr>
  </w:style>
  <w:style w:type="paragraph" w:customStyle="1" w:styleId="4C79990BFC5C48568056D68FC5E84A2F">
    <w:name w:val="4C79990BFC5C48568056D68FC5E84A2F"/>
    <w:rsid w:val="0045616A"/>
    <w:pPr>
      <w:spacing w:after="160" w:line="259" w:lineRule="auto"/>
    </w:pPr>
  </w:style>
  <w:style w:type="paragraph" w:customStyle="1" w:styleId="939CB632EA394E4CB53EF82F36FDFF7B">
    <w:name w:val="939CB632EA394E4CB53EF82F36FDFF7B"/>
    <w:rsid w:val="0045616A"/>
    <w:pPr>
      <w:spacing w:after="160" w:line="259" w:lineRule="auto"/>
    </w:pPr>
  </w:style>
  <w:style w:type="paragraph" w:customStyle="1" w:styleId="42175057CF5E4D42AAF084ED0FEDC21F">
    <w:name w:val="42175057CF5E4D42AAF084ED0FEDC21F"/>
    <w:rsid w:val="0045616A"/>
    <w:pPr>
      <w:spacing w:after="160" w:line="259" w:lineRule="auto"/>
    </w:pPr>
  </w:style>
  <w:style w:type="paragraph" w:customStyle="1" w:styleId="75FCA47542BA457CA771BAFA2BE1D659">
    <w:name w:val="75FCA47542BA457CA771BAFA2BE1D659"/>
    <w:rsid w:val="0045616A"/>
    <w:pPr>
      <w:spacing w:after="160" w:line="259" w:lineRule="auto"/>
    </w:pPr>
  </w:style>
  <w:style w:type="paragraph" w:customStyle="1" w:styleId="ACA1B3D091E445B8B2292E877089382E">
    <w:name w:val="ACA1B3D091E445B8B2292E877089382E"/>
    <w:rsid w:val="0045616A"/>
    <w:pPr>
      <w:spacing w:after="160" w:line="259" w:lineRule="auto"/>
    </w:pPr>
  </w:style>
  <w:style w:type="paragraph" w:customStyle="1" w:styleId="84770C2EAF034C30997780B1A34A1A4F">
    <w:name w:val="84770C2EAF034C30997780B1A34A1A4F"/>
    <w:rsid w:val="0045616A"/>
    <w:pPr>
      <w:spacing w:after="160" w:line="259" w:lineRule="auto"/>
    </w:pPr>
  </w:style>
  <w:style w:type="paragraph" w:customStyle="1" w:styleId="DC01EA22F6CD41D5AABA84CF5B7A7E3C">
    <w:name w:val="DC01EA22F6CD41D5AABA84CF5B7A7E3C"/>
    <w:rsid w:val="0045616A"/>
    <w:pPr>
      <w:spacing w:after="160" w:line="259" w:lineRule="auto"/>
    </w:pPr>
  </w:style>
  <w:style w:type="paragraph" w:customStyle="1" w:styleId="173E526E578C44E1BA19C4C4A23D7095">
    <w:name w:val="173E526E578C44E1BA19C4C4A23D7095"/>
    <w:rsid w:val="0045616A"/>
    <w:pPr>
      <w:spacing w:after="160" w:line="259" w:lineRule="auto"/>
    </w:pPr>
  </w:style>
  <w:style w:type="paragraph" w:customStyle="1" w:styleId="AF9005CF6036418E8F3A862F74618B72">
    <w:name w:val="AF9005CF6036418E8F3A862F74618B72"/>
    <w:rsid w:val="0045616A"/>
    <w:pPr>
      <w:spacing w:after="160" w:line="259" w:lineRule="auto"/>
    </w:pPr>
  </w:style>
  <w:style w:type="paragraph" w:customStyle="1" w:styleId="35FFD7F272F24F718C7217B365F9DEAA">
    <w:name w:val="35FFD7F272F24F718C7217B365F9DEAA"/>
    <w:rsid w:val="0045616A"/>
    <w:pPr>
      <w:spacing w:after="160" w:line="259" w:lineRule="auto"/>
    </w:pPr>
  </w:style>
  <w:style w:type="paragraph" w:customStyle="1" w:styleId="7A244E18B6D3486AAA3BF4159C088EDF">
    <w:name w:val="7A244E18B6D3486AAA3BF4159C088EDF"/>
    <w:rsid w:val="0045616A"/>
    <w:pPr>
      <w:spacing w:after="160" w:line="259" w:lineRule="auto"/>
    </w:pPr>
  </w:style>
  <w:style w:type="paragraph" w:customStyle="1" w:styleId="DFC30F61E71244DD88028B6E360C241D">
    <w:name w:val="DFC30F61E71244DD88028B6E360C241D"/>
    <w:rsid w:val="0045616A"/>
    <w:pPr>
      <w:spacing w:after="160" w:line="259" w:lineRule="auto"/>
    </w:pPr>
  </w:style>
  <w:style w:type="paragraph" w:customStyle="1" w:styleId="F46D98843C024D0BA2A0BF1B609AE61F">
    <w:name w:val="F46D98843C024D0BA2A0BF1B609AE61F"/>
    <w:rsid w:val="0045616A"/>
    <w:pPr>
      <w:spacing w:after="160" w:line="259" w:lineRule="auto"/>
    </w:pPr>
  </w:style>
  <w:style w:type="paragraph" w:customStyle="1" w:styleId="97FFF920D03D4CDABA6DF66D648BCD62">
    <w:name w:val="97FFF920D03D4CDABA6DF66D648BCD62"/>
    <w:rsid w:val="0045616A"/>
    <w:pPr>
      <w:spacing w:after="160" w:line="259" w:lineRule="auto"/>
    </w:pPr>
  </w:style>
  <w:style w:type="paragraph" w:customStyle="1" w:styleId="C12B28C7F3644E228DE4176BB15B1E97">
    <w:name w:val="C12B28C7F3644E228DE4176BB15B1E97"/>
    <w:rsid w:val="0045616A"/>
    <w:pPr>
      <w:spacing w:after="160" w:line="259" w:lineRule="auto"/>
    </w:pPr>
  </w:style>
  <w:style w:type="paragraph" w:customStyle="1" w:styleId="8F1BBA7EFA354C0D99862D9B247AEF6C">
    <w:name w:val="8F1BBA7EFA354C0D99862D9B247AEF6C"/>
    <w:rsid w:val="0045616A"/>
    <w:pPr>
      <w:spacing w:after="160" w:line="259" w:lineRule="auto"/>
    </w:pPr>
  </w:style>
  <w:style w:type="paragraph" w:customStyle="1" w:styleId="8000EA155F6547899E79E82D50579F95">
    <w:name w:val="8000EA155F6547899E79E82D50579F95"/>
    <w:rsid w:val="0045616A"/>
    <w:pPr>
      <w:spacing w:after="160" w:line="259" w:lineRule="auto"/>
    </w:pPr>
  </w:style>
  <w:style w:type="paragraph" w:customStyle="1" w:styleId="E5D6D9F0BABF419C9B875D2D2DCFA4AF">
    <w:name w:val="E5D6D9F0BABF419C9B875D2D2DCFA4AF"/>
    <w:rsid w:val="0045616A"/>
    <w:pPr>
      <w:spacing w:after="160" w:line="259" w:lineRule="auto"/>
    </w:pPr>
  </w:style>
  <w:style w:type="paragraph" w:customStyle="1" w:styleId="A074A4C1E3F74A14A1654F396D703AC0">
    <w:name w:val="A074A4C1E3F74A14A1654F396D703AC0"/>
    <w:rsid w:val="0045616A"/>
    <w:pPr>
      <w:spacing w:after="160" w:line="259" w:lineRule="auto"/>
    </w:pPr>
  </w:style>
  <w:style w:type="paragraph" w:customStyle="1" w:styleId="C6B4CD48117A462D8752ED1341E36FD2">
    <w:name w:val="C6B4CD48117A462D8752ED1341E36FD2"/>
    <w:rsid w:val="0045616A"/>
    <w:pPr>
      <w:spacing w:after="160" w:line="259" w:lineRule="auto"/>
    </w:pPr>
  </w:style>
  <w:style w:type="paragraph" w:customStyle="1" w:styleId="E91B2CACE8F445429B3EE0AC26510419">
    <w:name w:val="E91B2CACE8F445429B3EE0AC26510419"/>
    <w:rsid w:val="0045616A"/>
    <w:pPr>
      <w:spacing w:after="160" w:line="259" w:lineRule="auto"/>
    </w:pPr>
  </w:style>
  <w:style w:type="paragraph" w:customStyle="1" w:styleId="74200F4E1E464D78A6ACD679E8327D7B">
    <w:name w:val="74200F4E1E464D78A6ACD679E8327D7B"/>
    <w:rsid w:val="0045616A"/>
    <w:pPr>
      <w:spacing w:after="160" w:line="259" w:lineRule="auto"/>
    </w:pPr>
  </w:style>
  <w:style w:type="paragraph" w:customStyle="1" w:styleId="2B45194FF695438D960F30637651D2F0">
    <w:name w:val="2B45194FF695438D960F30637651D2F0"/>
    <w:rsid w:val="0045616A"/>
    <w:pPr>
      <w:spacing w:after="160" w:line="259" w:lineRule="auto"/>
    </w:pPr>
  </w:style>
  <w:style w:type="paragraph" w:customStyle="1" w:styleId="3A91069D1F7144BF8FBACC269D3CBBC6">
    <w:name w:val="3A91069D1F7144BF8FBACC269D3CBBC6"/>
    <w:rsid w:val="0045616A"/>
    <w:pPr>
      <w:spacing w:after="160" w:line="259" w:lineRule="auto"/>
    </w:pPr>
  </w:style>
  <w:style w:type="paragraph" w:customStyle="1" w:styleId="C6625614A86C47C08AE64169DF25B223">
    <w:name w:val="C6625614A86C47C08AE64169DF25B223"/>
    <w:rsid w:val="0045616A"/>
    <w:pPr>
      <w:spacing w:after="160" w:line="259" w:lineRule="auto"/>
    </w:pPr>
  </w:style>
  <w:style w:type="paragraph" w:customStyle="1" w:styleId="A77712FD3EDD47CEB28F6DEE4A90E7F0">
    <w:name w:val="A77712FD3EDD47CEB28F6DEE4A90E7F0"/>
    <w:rsid w:val="0045616A"/>
    <w:pPr>
      <w:spacing w:after="160" w:line="259" w:lineRule="auto"/>
    </w:pPr>
  </w:style>
  <w:style w:type="paragraph" w:customStyle="1" w:styleId="4D2DFB3D75984B2DAFA1357223A82512">
    <w:name w:val="4D2DFB3D75984B2DAFA1357223A82512"/>
    <w:rsid w:val="0045616A"/>
    <w:pPr>
      <w:spacing w:after="160" w:line="259" w:lineRule="auto"/>
    </w:pPr>
  </w:style>
  <w:style w:type="paragraph" w:customStyle="1" w:styleId="4B9BB20F6D594DF4BB87EC0D71FAAC4F">
    <w:name w:val="4B9BB20F6D594DF4BB87EC0D71FAAC4F"/>
    <w:rsid w:val="0045616A"/>
    <w:pPr>
      <w:spacing w:after="160" w:line="259" w:lineRule="auto"/>
    </w:pPr>
  </w:style>
  <w:style w:type="paragraph" w:customStyle="1" w:styleId="DB86F42DA2D24224A1872EAB60670C11">
    <w:name w:val="DB86F42DA2D24224A1872EAB60670C11"/>
    <w:rsid w:val="0045616A"/>
    <w:pPr>
      <w:spacing w:after="160" w:line="259" w:lineRule="auto"/>
    </w:pPr>
  </w:style>
  <w:style w:type="paragraph" w:customStyle="1" w:styleId="955F4FCEBD0245ED99690D27CFD8A3EC">
    <w:name w:val="955F4FCEBD0245ED99690D27CFD8A3EC"/>
    <w:rsid w:val="0045616A"/>
    <w:pPr>
      <w:spacing w:after="160" w:line="259" w:lineRule="auto"/>
    </w:pPr>
  </w:style>
  <w:style w:type="paragraph" w:customStyle="1" w:styleId="73D6C8AF7DE44A09AA900C674E3455C5">
    <w:name w:val="73D6C8AF7DE44A09AA900C674E3455C5"/>
    <w:rsid w:val="0045616A"/>
    <w:pPr>
      <w:spacing w:after="160" w:line="259" w:lineRule="auto"/>
    </w:pPr>
  </w:style>
  <w:style w:type="paragraph" w:customStyle="1" w:styleId="C8A52D0347094BDA9F79AA070B4DDE31">
    <w:name w:val="C8A52D0347094BDA9F79AA070B4DDE31"/>
    <w:rsid w:val="0045616A"/>
    <w:pPr>
      <w:spacing w:after="160" w:line="259" w:lineRule="auto"/>
    </w:pPr>
  </w:style>
  <w:style w:type="paragraph" w:customStyle="1" w:styleId="D653DD4D7D2C467F97C00E362FF1C8F5">
    <w:name w:val="D653DD4D7D2C467F97C00E362FF1C8F5"/>
    <w:rsid w:val="0045616A"/>
    <w:pPr>
      <w:spacing w:after="160" w:line="259" w:lineRule="auto"/>
    </w:pPr>
  </w:style>
  <w:style w:type="paragraph" w:customStyle="1" w:styleId="4C28EBA158BA4879BFEF74B8E965D7E6">
    <w:name w:val="4C28EBA158BA4879BFEF74B8E965D7E6"/>
    <w:rsid w:val="0045616A"/>
    <w:pPr>
      <w:spacing w:after="160" w:line="259" w:lineRule="auto"/>
    </w:pPr>
  </w:style>
  <w:style w:type="paragraph" w:customStyle="1" w:styleId="C6C2B659449541149C00E4591F744E1A">
    <w:name w:val="C6C2B659449541149C00E4591F744E1A"/>
    <w:rsid w:val="0045616A"/>
    <w:pPr>
      <w:spacing w:after="160" w:line="259" w:lineRule="auto"/>
    </w:pPr>
  </w:style>
  <w:style w:type="paragraph" w:customStyle="1" w:styleId="AD29D7A089204FA0B5128140C7181BA8">
    <w:name w:val="AD29D7A089204FA0B5128140C7181BA8"/>
    <w:rsid w:val="0045616A"/>
    <w:pPr>
      <w:spacing w:after="160" w:line="259" w:lineRule="auto"/>
    </w:pPr>
  </w:style>
  <w:style w:type="paragraph" w:customStyle="1" w:styleId="6C38EE6C262F407D8F5D417812B38778">
    <w:name w:val="6C38EE6C262F407D8F5D417812B38778"/>
    <w:rsid w:val="0045616A"/>
    <w:pPr>
      <w:spacing w:after="160" w:line="259" w:lineRule="auto"/>
    </w:pPr>
  </w:style>
  <w:style w:type="paragraph" w:customStyle="1" w:styleId="A7A3955DDA8C4B9BB0C78CEE5F88998E">
    <w:name w:val="A7A3955DDA8C4B9BB0C78CEE5F88998E"/>
    <w:rsid w:val="0045616A"/>
    <w:pPr>
      <w:spacing w:after="160" w:line="259" w:lineRule="auto"/>
    </w:pPr>
  </w:style>
  <w:style w:type="paragraph" w:customStyle="1" w:styleId="E4900B344EB44569A58D5B8826F1C852">
    <w:name w:val="E4900B344EB44569A58D5B8826F1C852"/>
    <w:rsid w:val="0045616A"/>
    <w:pPr>
      <w:spacing w:after="160" w:line="259" w:lineRule="auto"/>
    </w:pPr>
  </w:style>
  <w:style w:type="paragraph" w:customStyle="1" w:styleId="55C4240E090C4578981A4B5B67CDAFE0">
    <w:name w:val="55C4240E090C4578981A4B5B67CDAFE0"/>
    <w:rsid w:val="0045616A"/>
    <w:pPr>
      <w:spacing w:after="160" w:line="259" w:lineRule="auto"/>
    </w:pPr>
  </w:style>
  <w:style w:type="paragraph" w:customStyle="1" w:styleId="C8247B1A92324A87A2C56CE753B4DF74">
    <w:name w:val="C8247B1A92324A87A2C56CE753B4DF74"/>
    <w:rsid w:val="0045616A"/>
    <w:pPr>
      <w:spacing w:after="160" w:line="259" w:lineRule="auto"/>
    </w:pPr>
  </w:style>
  <w:style w:type="paragraph" w:customStyle="1" w:styleId="1C6868D38CB84AB68321C2A4AA816B0D">
    <w:name w:val="1C6868D38CB84AB68321C2A4AA816B0D"/>
    <w:rsid w:val="0045616A"/>
    <w:pPr>
      <w:spacing w:after="160" w:line="259" w:lineRule="auto"/>
    </w:pPr>
  </w:style>
  <w:style w:type="paragraph" w:customStyle="1" w:styleId="A90F1E1A5D5F4AF2BCBDD615D2BEEE53">
    <w:name w:val="A90F1E1A5D5F4AF2BCBDD615D2BEEE53"/>
    <w:rsid w:val="0045616A"/>
    <w:pPr>
      <w:spacing w:after="160" w:line="259" w:lineRule="auto"/>
    </w:pPr>
  </w:style>
  <w:style w:type="paragraph" w:customStyle="1" w:styleId="CDC1A6754B004ED28AF497521AFFA1F4">
    <w:name w:val="CDC1A6754B004ED28AF497521AFFA1F4"/>
    <w:rsid w:val="0045616A"/>
    <w:pPr>
      <w:spacing w:after="160" w:line="259" w:lineRule="auto"/>
    </w:pPr>
  </w:style>
  <w:style w:type="paragraph" w:customStyle="1" w:styleId="174FC0B0B9C547C897ECC63140A65BD1">
    <w:name w:val="174FC0B0B9C547C897ECC63140A65BD1"/>
    <w:rsid w:val="0045616A"/>
    <w:pPr>
      <w:spacing w:after="160" w:line="259" w:lineRule="auto"/>
    </w:pPr>
  </w:style>
  <w:style w:type="paragraph" w:customStyle="1" w:styleId="3AA51DAA0273478DABB4B164DEAA4F5A">
    <w:name w:val="3AA51DAA0273478DABB4B164DEAA4F5A"/>
    <w:rsid w:val="0045616A"/>
    <w:pPr>
      <w:spacing w:after="160" w:line="259" w:lineRule="auto"/>
    </w:pPr>
  </w:style>
  <w:style w:type="paragraph" w:customStyle="1" w:styleId="B856E485FA1441389EE3CD2D0DA3779F">
    <w:name w:val="B856E485FA1441389EE3CD2D0DA3779F"/>
    <w:rsid w:val="0045616A"/>
    <w:pPr>
      <w:spacing w:after="160" w:line="259" w:lineRule="auto"/>
    </w:pPr>
  </w:style>
  <w:style w:type="paragraph" w:customStyle="1" w:styleId="99D770DD536F46C7BC90F574F7A17399">
    <w:name w:val="99D770DD536F46C7BC90F574F7A17399"/>
    <w:rsid w:val="0045616A"/>
    <w:pPr>
      <w:spacing w:after="160" w:line="259" w:lineRule="auto"/>
    </w:pPr>
  </w:style>
  <w:style w:type="paragraph" w:customStyle="1" w:styleId="87119089A46F4C3DA7728C24A9503F95">
    <w:name w:val="87119089A46F4C3DA7728C24A9503F95"/>
    <w:rsid w:val="0045616A"/>
    <w:pPr>
      <w:spacing w:after="160" w:line="259" w:lineRule="auto"/>
    </w:pPr>
  </w:style>
  <w:style w:type="paragraph" w:customStyle="1" w:styleId="71F027D885CC4183BEE25B8A1952C7E7">
    <w:name w:val="71F027D885CC4183BEE25B8A1952C7E7"/>
    <w:rsid w:val="0045616A"/>
    <w:pPr>
      <w:spacing w:after="160" w:line="259" w:lineRule="auto"/>
    </w:pPr>
  </w:style>
  <w:style w:type="paragraph" w:customStyle="1" w:styleId="B3E50F92234D43198B028055CCBD456E">
    <w:name w:val="B3E50F92234D43198B028055CCBD456E"/>
    <w:rsid w:val="0045616A"/>
    <w:pPr>
      <w:spacing w:after="160" w:line="259" w:lineRule="auto"/>
    </w:pPr>
  </w:style>
  <w:style w:type="paragraph" w:customStyle="1" w:styleId="B307B2575B6C4F6F83EDABE9B19C71BA">
    <w:name w:val="B307B2575B6C4F6F83EDABE9B19C71BA"/>
    <w:rsid w:val="0045616A"/>
    <w:pPr>
      <w:spacing w:after="160" w:line="259" w:lineRule="auto"/>
    </w:pPr>
  </w:style>
  <w:style w:type="paragraph" w:customStyle="1" w:styleId="714E621453EB4DFC84C841E24FD58D7A">
    <w:name w:val="714E621453EB4DFC84C841E24FD58D7A"/>
    <w:rsid w:val="0045616A"/>
    <w:pPr>
      <w:spacing w:after="160" w:line="259" w:lineRule="auto"/>
    </w:pPr>
  </w:style>
  <w:style w:type="paragraph" w:customStyle="1" w:styleId="59AF5F4908EB4752BEC0617BFF57D2CF">
    <w:name w:val="59AF5F4908EB4752BEC0617BFF57D2CF"/>
    <w:rsid w:val="0045616A"/>
    <w:pPr>
      <w:spacing w:after="160" w:line="259" w:lineRule="auto"/>
    </w:pPr>
  </w:style>
  <w:style w:type="paragraph" w:customStyle="1" w:styleId="B135B4FF59E841C890CAE90688370F94">
    <w:name w:val="B135B4FF59E841C890CAE90688370F94"/>
    <w:rsid w:val="0045616A"/>
    <w:pPr>
      <w:spacing w:after="160" w:line="259" w:lineRule="auto"/>
    </w:pPr>
  </w:style>
  <w:style w:type="paragraph" w:customStyle="1" w:styleId="8FD96B92FF294502BBBE96CA73C360FC">
    <w:name w:val="8FD96B92FF294502BBBE96CA73C360FC"/>
    <w:rsid w:val="0045616A"/>
    <w:pPr>
      <w:spacing w:after="160" w:line="259" w:lineRule="auto"/>
    </w:pPr>
  </w:style>
  <w:style w:type="paragraph" w:customStyle="1" w:styleId="F9B761961D5F4C8D826FF481EABFDA90">
    <w:name w:val="F9B761961D5F4C8D826FF481EABFDA90"/>
    <w:rsid w:val="0045616A"/>
    <w:pPr>
      <w:spacing w:after="160" w:line="259" w:lineRule="auto"/>
    </w:pPr>
  </w:style>
  <w:style w:type="paragraph" w:customStyle="1" w:styleId="82B6D363897D493F9241A2EB8C5F53F6">
    <w:name w:val="82B6D363897D493F9241A2EB8C5F53F6"/>
    <w:rsid w:val="0045616A"/>
    <w:pPr>
      <w:spacing w:after="160" w:line="259" w:lineRule="auto"/>
    </w:pPr>
  </w:style>
  <w:style w:type="paragraph" w:customStyle="1" w:styleId="216ECF8EDEDC4F4982E57B6574C0AE6B">
    <w:name w:val="216ECF8EDEDC4F4982E57B6574C0AE6B"/>
    <w:rsid w:val="0045616A"/>
    <w:pPr>
      <w:spacing w:after="160" w:line="259" w:lineRule="auto"/>
    </w:pPr>
  </w:style>
  <w:style w:type="paragraph" w:customStyle="1" w:styleId="B6CDE0F0BC52430BBD126FB7E108B3C5">
    <w:name w:val="B6CDE0F0BC52430BBD126FB7E108B3C5"/>
    <w:rsid w:val="0045616A"/>
    <w:pPr>
      <w:spacing w:after="160" w:line="259" w:lineRule="auto"/>
    </w:pPr>
  </w:style>
  <w:style w:type="paragraph" w:customStyle="1" w:styleId="C1905DAF32964FFD8F293D92C7C47BF8">
    <w:name w:val="C1905DAF32964FFD8F293D92C7C47BF8"/>
    <w:rsid w:val="0045616A"/>
    <w:pPr>
      <w:spacing w:after="160" w:line="259" w:lineRule="auto"/>
    </w:pPr>
  </w:style>
  <w:style w:type="paragraph" w:customStyle="1" w:styleId="ACF3460160CA4BA5AD48348049DB9AF1">
    <w:name w:val="ACF3460160CA4BA5AD48348049DB9AF1"/>
    <w:rsid w:val="0045616A"/>
    <w:pPr>
      <w:spacing w:after="160" w:line="259" w:lineRule="auto"/>
    </w:pPr>
  </w:style>
  <w:style w:type="paragraph" w:customStyle="1" w:styleId="197C082DA0F84C519F6EA6713AF5D250">
    <w:name w:val="197C082DA0F84C519F6EA6713AF5D250"/>
    <w:rsid w:val="0045616A"/>
    <w:pPr>
      <w:spacing w:after="160" w:line="259" w:lineRule="auto"/>
    </w:pPr>
  </w:style>
  <w:style w:type="paragraph" w:customStyle="1" w:styleId="26ED8FB3382D4D39AC7245E544F263BC">
    <w:name w:val="26ED8FB3382D4D39AC7245E544F263BC"/>
    <w:rsid w:val="0045616A"/>
    <w:pPr>
      <w:spacing w:after="160" w:line="259" w:lineRule="auto"/>
    </w:pPr>
  </w:style>
  <w:style w:type="paragraph" w:customStyle="1" w:styleId="3669B793BD5D435581897CDFB018F5D4">
    <w:name w:val="3669B793BD5D435581897CDFB018F5D4"/>
    <w:rsid w:val="0045616A"/>
    <w:pPr>
      <w:spacing w:after="160" w:line="259" w:lineRule="auto"/>
    </w:pPr>
  </w:style>
  <w:style w:type="paragraph" w:customStyle="1" w:styleId="EFD0D5B29145478CB282EAA795D19F17">
    <w:name w:val="EFD0D5B29145478CB282EAA795D19F17"/>
    <w:rsid w:val="0045616A"/>
    <w:pPr>
      <w:spacing w:after="160" w:line="259" w:lineRule="auto"/>
    </w:pPr>
  </w:style>
  <w:style w:type="paragraph" w:customStyle="1" w:styleId="94C9315F096F4930B71093D7AAD26B21">
    <w:name w:val="94C9315F096F4930B71093D7AAD26B21"/>
    <w:rsid w:val="0045616A"/>
    <w:pPr>
      <w:spacing w:after="160" w:line="259" w:lineRule="auto"/>
    </w:pPr>
  </w:style>
  <w:style w:type="paragraph" w:customStyle="1" w:styleId="16B7ECA5600F4A6D887DCFBD57EE2301">
    <w:name w:val="16B7ECA5600F4A6D887DCFBD57EE2301"/>
    <w:rsid w:val="0045616A"/>
    <w:pPr>
      <w:spacing w:after="160" w:line="259" w:lineRule="auto"/>
    </w:pPr>
  </w:style>
  <w:style w:type="paragraph" w:customStyle="1" w:styleId="2FEE5171E274458DB92C110575E7BF8A">
    <w:name w:val="2FEE5171E274458DB92C110575E7BF8A"/>
    <w:rsid w:val="0045616A"/>
    <w:pPr>
      <w:spacing w:after="160" w:line="259" w:lineRule="auto"/>
    </w:pPr>
  </w:style>
  <w:style w:type="paragraph" w:customStyle="1" w:styleId="0CF70A73373B46008F2BF42219C6274F">
    <w:name w:val="0CF70A73373B46008F2BF42219C6274F"/>
    <w:rsid w:val="0045616A"/>
    <w:pPr>
      <w:spacing w:after="160" w:line="259" w:lineRule="auto"/>
    </w:pPr>
  </w:style>
  <w:style w:type="paragraph" w:customStyle="1" w:styleId="379EBD09E41D46CD94E01749FEFA59C1">
    <w:name w:val="379EBD09E41D46CD94E01749FEFA59C1"/>
    <w:rsid w:val="0045616A"/>
    <w:pPr>
      <w:spacing w:after="160" w:line="259" w:lineRule="auto"/>
    </w:pPr>
  </w:style>
  <w:style w:type="paragraph" w:customStyle="1" w:styleId="C52AB0EB143D4496B3BC202C067FA104">
    <w:name w:val="C52AB0EB143D4496B3BC202C067FA104"/>
    <w:rsid w:val="0045616A"/>
    <w:pPr>
      <w:spacing w:after="160" w:line="259" w:lineRule="auto"/>
    </w:pPr>
  </w:style>
  <w:style w:type="paragraph" w:customStyle="1" w:styleId="33B6349C49D24B29913051769C326977">
    <w:name w:val="33B6349C49D24B29913051769C326977"/>
    <w:rsid w:val="0045616A"/>
    <w:pPr>
      <w:spacing w:after="160" w:line="259" w:lineRule="auto"/>
    </w:pPr>
  </w:style>
  <w:style w:type="paragraph" w:customStyle="1" w:styleId="DB7FEE035E1B492398E9CA381F51A648">
    <w:name w:val="DB7FEE035E1B492398E9CA381F51A648"/>
    <w:rsid w:val="0045616A"/>
    <w:pPr>
      <w:spacing w:after="160" w:line="259" w:lineRule="auto"/>
    </w:pPr>
  </w:style>
  <w:style w:type="paragraph" w:customStyle="1" w:styleId="1F275BE7BE104DA0BD69063D34BA25E6">
    <w:name w:val="1F275BE7BE104DA0BD69063D34BA25E6"/>
    <w:rsid w:val="0045616A"/>
    <w:pPr>
      <w:spacing w:after="160" w:line="259" w:lineRule="auto"/>
    </w:pPr>
  </w:style>
  <w:style w:type="paragraph" w:customStyle="1" w:styleId="AE70F5A4132844D09A754E9EF3E8D159">
    <w:name w:val="AE70F5A4132844D09A754E9EF3E8D159"/>
    <w:rsid w:val="0045616A"/>
    <w:pPr>
      <w:spacing w:after="160" w:line="259" w:lineRule="auto"/>
    </w:pPr>
  </w:style>
  <w:style w:type="paragraph" w:customStyle="1" w:styleId="AA31FBC1189E4F04B8861E2EEB33D835">
    <w:name w:val="AA31FBC1189E4F04B8861E2EEB33D835"/>
    <w:rsid w:val="0045616A"/>
    <w:pPr>
      <w:spacing w:after="160" w:line="259" w:lineRule="auto"/>
    </w:pPr>
  </w:style>
  <w:style w:type="paragraph" w:customStyle="1" w:styleId="EF80B7CED24049E1BB8B647CF699518B">
    <w:name w:val="EF80B7CED24049E1BB8B647CF699518B"/>
    <w:rsid w:val="0045616A"/>
    <w:pPr>
      <w:spacing w:after="160" w:line="259" w:lineRule="auto"/>
    </w:pPr>
  </w:style>
  <w:style w:type="paragraph" w:customStyle="1" w:styleId="B81EDFB4B6A543FD87DD0B6143569931">
    <w:name w:val="B81EDFB4B6A543FD87DD0B6143569931"/>
    <w:rsid w:val="0045616A"/>
    <w:pPr>
      <w:spacing w:after="160" w:line="259" w:lineRule="auto"/>
    </w:pPr>
  </w:style>
  <w:style w:type="paragraph" w:customStyle="1" w:styleId="B2D1EA5DA05649078FD1C130D4BC3C4F">
    <w:name w:val="B2D1EA5DA05649078FD1C130D4BC3C4F"/>
    <w:rsid w:val="0045616A"/>
    <w:pPr>
      <w:spacing w:after="160" w:line="259" w:lineRule="auto"/>
    </w:pPr>
  </w:style>
  <w:style w:type="paragraph" w:customStyle="1" w:styleId="FF4902A7A81E48ABA92EA1AB32ECF352">
    <w:name w:val="FF4902A7A81E48ABA92EA1AB32ECF352"/>
    <w:rsid w:val="0045616A"/>
    <w:pPr>
      <w:spacing w:after="160" w:line="259" w:lineRule="auto"/>
    </w:pPr>
  </w:style>
  <w:style w:type="paragraph" w:customStyle="1" w:styleId="A59CD99EF23E4248AD49DAB9019A9AE5">
    <w:name w:val="A59CD99EF23E4248AD49DAB9019A9AE5"/>
    <w:rsid w:val="0045616A"/>
    <w:pPr>
      <w:spacing w:after="160" w:line="259" w:lineRule="auto"/>
    </w:pPr>
  </w:style>
  <w:style w:type="paragraph" w:customStyle="1" w:styleId="57D5E94A84E04A1CB269BC122EE97A4C">
    <w:name w:val="57D5E94A84E04A1CB269BC122EE97A4C"/>
    <w:rsid w:val="0045616A"/>
    <w:pPr>
      <w:spacing w:after="160" w:line="259" w:lineRule="auto"/>
    </w:pPr>
  </w:style>
  <w:style w:type="paragraph" w:customStyle="1" w:styleId="3AC9950298C54FD28BE8EFD47728813C">
    <w:name w:val="3AC9950298C54FD28BE8EFD47728813C"/>
    <w:rsid w:val="0045616A"/>
    <w:pPr>
      <w:spacing w:after="160" w:line="259" w:lineRule="auto"/>
    </w:pPr>
  </w:style>
  <w:style w:type="paragraph" w:customStyle="1" w:styleId="52216D9544D449268C14E489FEA50004">
    <w:name w:val="52216D9544D449268C14E489FEA50004"/>
    <w:rsid w:val="0045616A"/>
    <w:pPr>
      <w:spacing w:after="160" w:line="259" w:lineRule="auto"/>
    </w:pPr>
  </w:style>
  <w:style w:type="paragraph" w:customStyle="1" w:styleId="55881C6F88C9461790EFC6336186E539">
    <w:name w:val="55881C6F88C9461790EFC6336186E539"/>
    <w:rsid w:val="0045616A"/>
    <w:pPr>
      <w:spacing w:after="160" w:line="259" w:lineRule="auto"/>
    </w:pPr>
  </w:style>
  <w:style w:type="paragraph" w:customStyle="1" w:styleId="11B28E30770A4ACAB602B8801317B05A">
    <w:name w:val="11B28E30770A4ACAB602B8801317B05A"/>
    <w:rsid w:val="0045616A"/>
    <w:pPr>
      <w:spacing w:after="160" w:line="259" w:lineRule="auto"/>
    </w:pPr>
  </w:style>
  <w:style w:type="paragraph" w:customStyle="1" w:styleId="FE427AB68B054E6A85C41104EA211A22">
    <w:name w:val="FE427AB68B054E6A85C41104EA211A22"/>
    <w:rsid w:val="0045616A"/>
    <w:pPr>
      <w:spacing w:after="160" w:line="259" w:lineRule="auto"/>
    </w:pPr>
  </w:style>
  <w:style w:type="paragraph" w:customStyle="1" w:styleId="3F9C149C8D57414A9C0366069C97F006">
    <w:name w:val="3F9C149C8D57414A9C0366069C97F006"/>
    <w:rsid w:val="0045616A"/>
    <w:pPr>
      <w:spacing w:after="160" w:line="259" w:lineRule="auto"/>
    </w:pPr>
  </w:style>
  <w:style w:type="paragraph" w:customStyle="1" w:styleId="49B8E958E9CC46BFA1A5F0383C99275E">
    <w:name w:val="49B8E958E9CC46BFA1A5F0383C99275E"/>
    <w:rsid w:val="0045616A"/>
    <w:pPr>
      <w:spacing w:after="160" w:line="259" w:lineRule="auto"/>
    </w:pPr>
  </w:style>
  <w:style w:type="paragraph" w:customStyle="1" w:styleId="D02894D0F9674A12B3372274938D714E">
    <w:name w:val="D02894D0F9674A12B3372274938D714E"/>
    <w:rsid w:val="0045616A"/>
    <w:pPr>
      <w:spacing w:after="160" w:line="259" w:lineRule="auto"/>
    </w:pPr>
  </w:style>
  <w:style w:type="paragraph" w:customStyle="1" w:styleId="2BE73928515A42A7AAFAFAF6ACDCC536">
    <w:name w:val="2BE73928515A42A7AAFAFAF6ACDCC536"/>
    <w:rsid w:val="0045616A"/>
    <w:pPr>
      <w:spacing w:after="160" w:line="259" w:lineRule="auto"/>
    </w:pPr>
  </w:style>
  <w:style w:type="paragraph" w:customStyle="1" w:styleId="92E497F84FFB4B979FB97C2F203604F0">
    <w:name w:val="92E497F84FFB4B979FB97C2F203604F0"/>
    <w:rsid w:val="0045616A"/>
    <w:pPr>
      <w:spacing w:after="160" w:line="259" w:lineRule="auto"/>
    </w:pPr>
  </w:style>
  <w:style w:type="paragraph" w:customStyle="1" w:styleId="D01FD9277CF340DBB4A7F69FB3661D08">
    <w:name w:val="D01FD9277CF340DBB4A7F69FB3661D08"/>
    <w:rsid w:val="0045616A"/>
    <w:pPr>
      <w:spacing w:after="160" w:line="259" w:lineRule="auto"/>
    </w:pPr>
  </w:style>
  <w:style w:type="paragraph" w:customStyle="1" w:styleId="FD3B5BD51D6848DD9F61C31438E6D301">
    <w:name w:val="FD3B5BD51D6848DD9F61C31438E6D301"/>
    <w:rsid w:val="0045616A"/>
    <w:pPr>
      <w:spacing w:after="160" w:line="259" w:lineRule="auto"/>
    </w:pPr>
  </w:style>
  <w:style w:type="paragraph" w:customStyle="1" w:styleId="86558ECDF01C4162902C88AA8FFA2C67">
    <w:name w:val="86558ECDF01C4162902C88AA8FFA2C67"/>
    <w:rsid w:val="0045616A"/>
    <w:pPr>
      <w:spacing w:after="160" w:line="259" w:lineRule="auto"/>
    </w:pPr>
  </w:style>
  <w:style w:type="paragraph" w:customStyle="1" w:styleId="46016969CF9A44F8870094D262229F01">
    <w:name w:val="46016969CF9A44F8870094D262229F01"/>
    <w:rsid w:val="0045616A"/>
    <w:pPr>
      <w:spacing w:after="160" w:line="259" w:lineRule="auto"/>
    </w:pPr>
  </w:style>
  <w:style w:type="paragraph" w:customStyle="1" w:styleId="1A0E253965C043CF8BE35CA804E50745">
    <w:name w:val="1A0E253965C043CF8BE35CA804E50745"/>
    <w:rsid w:val="0045616A"/>
    <w:pPr>
      <w:spacing w:after="160" w:line="259" w:lineRule="auto"/>
    </w:pPr>
  </w:style>
  <w:style w:type="paragraph" w:customStyle="1" w:styleId="46ECDC9051994252A27354CDFD43BE81">
    <w:name w:val="46ECDC9051994252A27354CDFD43BE81"/>
    <w:rsid w:val="0045616A"/>
    <w:pPr>
      <w:spacing w:after="160" w:line="259" w:lineRule="auto"/>
    </w:pPr>
  </w:style>
  <w:style w:type="paragraph" w:customStyle="1" w:styleId="8CF76ECBDF484DE69178E164261210BC">
    <w:name w:val="8CF76ECBDF484DE69178E164261210BC"/>
    <w:rsid w:val="0045616A"/>
    <w:pPr>
      <w:spacing w:after="160" w:line="259" w:lineRule="auto"/>
    </w:pPr>
  </w:style>
  <w:style w:type="paragraph" w:customStyle="1" w:styleId="B7C89F72CFF24D83AB4EB2EECDCEAA43">
    <w:name w:val="B7C89F72CFF24D83AB4EB2EECDCEAA43"/>
    <w:rsid w:val="0045616A"/>
    <w:pPr>
      <w:spacing w:after="160" w:line="259" w:lineRule="auto"/>
    </w:pPr>
  </w:style>
  <w:style w:type="paragraph" w:customStyle="1" w:styleId="574326F2D0FB434FAEE2FD52AEBB5F19">
    <w:name w:val="574326F2D0FB434FAEE2FD52AEBB5F19"/>
    <w:rsid w:val="0045616A"/>
    <w:pPr>
      <w:spacing w:after="160" w:line="259" w:lineRule="auto"/>
    </w:pPr>
  </w:style>
  <w:style w:type="paragraph" w:customStyle="1" w:styleId="996B84292C8743EC9D09967D6E181769">
    <w:name w:val="996B84292C8743EC9D09967D6E181769"/>
    <w:rsid w:val="0045616A"/>
    <w:pPr>
      <w:spacing w:after="160" w:line="259" w:lineRule="auto"/>
    </w:pPr>
  </w:style>
  <w:style w:type="paragraph" w:customStyle="1" w:styleId="A70DD8456A46402FAC956A5354D45B56">
    <w:name w:val="A70DD8456A46402FAC956A5354D45B56"/>
    <w:rsid w:val="0045616A"/>
    <w:pPr>
      <w:spacing w:after="160" w:line="259" w:lineRule="auto"/>
    </w:pPr>
  </w:style>
  <w:style w:type="paragraph" w:customStyle="1" w:styleId="E7A1F95A89684A288A22B4E8FF5C3A25">
    <w:name w:val="E7A1F95A89684A288A22B4E8FF5C3A25"/>
    <w:rsid w:val="0045616A"/>
    <w:pPr>
      <w:spacing w:after="160" w:line="259" w:lineRule="auto"/>
    </w:pPr>
  </w:style>
  <w:style w:type="paragraph" w:customStyle="1" w:styleId="B4EC4DA7F93C43EEA8349C249BC0A943">
    <w:name w:val="B4EC4DA7F93C43EEA8349C249BC0A943"/>
    <w:rsid w:val="0045616A"/>
    <w:pPr>
      <w:spacing w:after="160" w:line="259" w:lineRule="auto"/>
    </w:pPr>
  </w:style>
  <w:style w:type="paragraph" w:customStyle="1" w:styleId="29D23810F97D4305ADA3854F88E381D4">
    <w:name w:val="29D23810F97D4305ADA3854F88E381D4"/>
    <w:rsid w:val="0045616A"/>
    <w:pPr>
      <w:spacing w:after="160" w:line="259" w:lineRule="auto"/>
    </w:pPr>
  </w:style>
  <w:style w:type="paragraph" w:customStyle="1" w:styleId="7F2A7FA1EDCC4B66970F2785E4FC3557">
    <w:name w:val="7F2A7FA1EDCC4B66970F2785E4FC3557"/>
    <w:rsid w:val="0045616A"/>
    <w:pPr>
      <w:spacing w:after="160" w:line="259" w:lineRule="auto"/>
    </w:pPr>
  </w:style>
  <w:style w:type="paragraph" w:customStyle="1" w:styleId="1C52A2B421F74CAFBAA6B75E683B59AB">
    <w:name w:val="1C52A2B421F74CAFBAA6B75E683B59AB"/>
    <w:rsid w:val="0045616A"/>
    <w:pPr>
      <w:spacing w:after="160" w:line="259" w:lineRule="auto"/>
    </w:pPr>
  </w:style>
  <w:style w:type="paragraph" w:customStyle="1" w:styleId="4CF23525311848EFB11CE5F604F70734">
    <w:name w:val="4CF23525311848EFB11CE5F604F70734"/>
    <w:rsid w:val="0045616A"/>
    <w:pPr>
      <w:spacing w:after="160" w:line="259" w:lineRule="auto"/>
    </w:pPr>
  </w:style>
  <w:style w:type="paragraph" w:customStyle="1" w:styleId="008FD1DE48704F198408E0BBC34AC2A8">
    <w:name w:val="008FD1DE48704F198408E0BBC34AC2A8"/>
    <w:rsid w:val="0045616A"/>
    <w:pPr>
      <w:spacing w:after="160" w:line="259" w:lineRule="auto"/>
    </w:pPr>
  </w:style>
  <w:style w:type="paragraph" w:customStyle="1" w:styleId="9B7B804F4E3A4DC9A540FDB9A7677A13">
    <w:name w:val="9B7B804F4E3A4DC9A540FDB9A7677A13"/>
    <w:rsid w:val="0045616A"/>
    <w:pPr>
      <w:spacing w:after="160" w:line="259" w:lineRule="auto"/>
    </w:pPr>
  </w:style>
  <w:style w:type="paragraph" w:customStyle="1" w:styleId="2034F06F34E54C17BA3AF2894026771D">
    <w:name w:val="2034F06F34E54C17BA3AF2894026771D"/>
    <w:rsid w:val="0045616A"/>
    <w:pPr>
      <w:spacing w:after="160" w:line="259" w:lineRule="auto"/>
    </w:pPr>
  </w:style>
  <w:style w:type="paragraph" w:customStyle="1" w:styleId="7F27F6B2214748E29097CF898DB8FEAF">
    <w:name w:val="7F27F6B2214748E29097CF898DB8FEAF"/>
    <w:rsid w:val="0045616A"/>
    <w:pPr>
      <w:spacing w:after="160" w:line="259" w:lineRule="auto"/>
    </w:pPr>
  </w:style>
  <w:style w:type="paragraph" w:customStyle="1" w:styleId="03F856577F3E414884453A148142F889">
    <w:name w:val="03F856577F3E414884453A148142F889"/>
    <w:rsid w:val="0045616A"/>
    <w:pPr>
      <w:spacing w:after="160" w:line="259" w:lineRule="auto"/>
    </w:pPr>
  </w:style>
  <w:style w:type="paragraph" w:customStyle="1" w:styleId="91A9A7B85EC940C98C4418939A84C1FF">
    <w:name w:val="91A9A7B85EC940C98C4418939A84C1FF"/>
    <w:rsid w:val="0045616A"/>
    <w:pPr>
      <w:spacing w:after="160" w:line="259" w:lineRule="auto"/>
    </w:pPr>
  </w:style>
  <w:style w:type="paragraph" w:customStyle="1" w:styleId="A592B6E7B8624E4FA9DDC0856F142C29">
    <w:name w:val="A592B6E7B8624E4FA9DDC0856F142C29"/>
    <w:rsid w:val="0045616A"/>
    <w:pPr>
      <w:spacing w:after="160" w:line="259" w:lineRule="auto"/>
    </w:pPr>
  </w:style>
  <w:style w:type="paragraph" w:customStyle="1" w:styleId="5C4CFBEE46CF42E08F4162A5AB21019E">
    <w:name w:val="5C4CFBEE46CF42E08F4162A5AB21019E"/>
    <w:rsid w:val="0045616A"/>
    <w:pPr>
      <w:spacing w:after="160" w:line="259" w:lineRule="auto"/>
    </w:pPr>
  </w:style>
  <w:style w:type="paragraph" w:customStyle="1" w:styleId="23FD5BC97198414BAD07B93EF76FE691">
    <w:name w:val="23FD5BC97198414BAD07B93EF76FE691"/>
    <w:rsid w:val="0045616A"/>
    <w:pPr>
      <w:spacing w:after="160" w:line="259" w:lineRule="auto"/>
    </w:pPr>
  </w:style>
  <w:style w:type="paragraph" w:customStyle="1" w:styleId="BBAC1C474D014AE0B467D8FF66990E4B">
    <w:name w:val="BBAC1C474D014AE0B467D8FF66990E4B"/>
    <w:rsid w:val="0045616A"/>
    <w:pPr>
      <w:spacing w:after="160" w:line="259" w:lineRule="auto"/>
    </w:pPr>
  </w:style>
  <w:style w:type="paragraph" w:customStyle="1" w:styleId="18279C7711F949308E0777602B9125BA">
    <w:name w:val="18279C7711F949308E0777602B9125BA"/>
    <w:rsid w:val="0045616A"/>
    <w:pPr>
      <w:spacing w:after="160" w:line="259" w:lineRule="auto"/>
    </w:pPr>
  </w:style>
  <w:style w:type="paragraph" w:customStyle="1" w:styleId="3C09E04DFF044E6F98579C2C83A9D3B2">
    <w:name w:val="3C09E04DFF044E6F98579C2C83A9D3B2"/>
    <w:rsid w:val="0045616A"/>
    <w:pPr>
      <w:spacing w:after="160" w:line="259" w:lineRule="auto"/>
    </w:pPr>
  </w:style>
  <w:style w:type="paragraph" w:customStyle="1" w:styleId="8B8050BB120D4A54A2C1EDBF300EF268">
    <w:name w:val="8B8050BB120D4A54A2C1EDBF300EF268"/>
    <w:rsid w:val="0045616A"/>
    <w:pPr>
      <w:spacing w:after="160" w:line="259" w:lineRule="auto"/>
    </w:pPr>
  </w:style>
  <w:style w:type="paragraph" w:customStyle="1" w:styleId="D52A2895A2904082B0A4267C766FBE09">
    <w:name w:val="D52A2895A2904082B0A4267C766FBE09"/>
    <w:rsid w:val="0045616A"/>
    <w:pPr>
      <w:spacing w:after="160" w:line="259" w:lineRule="auto"/>
    </w:pPr>
  </w:style>
  <w:style w:type="paragraph" w:customStyle="1" w:styleId="DE4FADC29EBC423A89C56C1A3C94E127">
    <w:name w:val="DE4FADC29EBC423A89C56C1A3C94E127"/>
    <w:rsid w:val="0045616A"/>
    <w:pPr>
      <w:spacing w:after="160" w:line="259" w:lineRule="auto"/>
    </w:pPr>
  </w:style>
  <w:style w:type="paragraph" w:customStyle="1" w:styleId="B99099FD087E4083BAD16061DAE63A6A">
    <w:name w:val="B99099FD087E4083BAD16061DAE63A6A"/>
    <w:rsid w:val="0045616A"/>
    <w:pPr>
      <w:spacing w:after="160" w:line="259" w:lineRule="auto"/>
    </w:pPr>
  </w:style>
  <w:style w:type="paragraph" w:customStyle="1" w:styleId="E7518059AB404111A07B59A7439DA621">
    <w:name w:val="E7518059AB404111A07B59A7439DA621"/>
    <w:rsid w:val="0045616A"/>
    <w:pPr>
      <w:spacing w:after="160" w:line="259" w:lineRule="auto"/>
    </w:pPr>
  </w:style>
  <w:style w:type="paragraph" w:customStyle="1" w:styleId="1B3F7BE26153437CAC029AB6A76CF17B">
    <w:name w:val="1B3F7BE26153437CAC029AB6A76CF17B"/>
    <w:rsid w:val="0045616A"/>
    <w:pPr>
      <w:spacing w:after="160" w:line="259" w:lineRule="auto"/>
    </w:pPr>
  </w:style>
  <w:style w:type="paragraph" w:customStyle="1" w:styleId="F0B48DCDFDCD400B91F38D8C9B90B428">
    <w:name w:val="F0B48DCDFDCD400B91F38D8C9B90B428"/>
    <w:rsid w:val="0045616A"/>
    <w:pPr>
      <w:spacing w:after="160" w:line="259" w:lineRule="auto"/>
    </w:pPr>
  </w:style>
  <w:style w:type="paragraph" w:customStyle="1" w:styleId="6047DB76047C4E36A2B47A2DD2CD9F78">
    <w:name w:val="6047DB76047C4E36A2B47A2DD2CD9F78"/>
    <w:rsid w:val="0045616A"/>
    <w:pPr>
      <w:spacing w:after="160" w:line="259" w:lineRule="auto"/>
    </w:pPr>
  </w:style>
  <w:style w:type="paragraph" w:customStyle="1" w:styleId="61D1DF38A73141D3A454DBC71CC68E52">
    <w:name w:val="61D1DF38A73141D3A454DBC71CC68E52"/>
    <w:rsid w:val="0045616A"/>
    <w:pPr>
      <w:spacing w:after="160" w:line="259" w:lineRule="auto"/>
    </w:pPr>
  </w:style>
  <w:style w:type="paragraph" w:customStyle="1" w:styleId="BE3DC61312FF4E0BA872CEB61ED55E2F">
    <w:name w:val="BE3DC61312FF4E0BA872CEB61ED55E2F"/>
    <w:rsid w:val="0045616A"/>
    <w:pPr>
      <w:spacing w:after="160" w:line="259" w:lineRule="auto"/>
    </w:pPr>
  </w:style>
  <w:style w:type="paragraph" w:customStyle="1" w:styleId="A50288BE5AEE4892993910A79F12C5CC">
    <w:name w:val="A50288BE5AEE4892993910A79F12C5CC"/>
    <w:rsid w:val="0045616A"/>
    <w:pPr>
      <w:spacing w:after="160" w:line="259" w:lineRule="auto"/>
    </w:pPr>
  </w:style>
  <w:style w:type="paragraph" w:customStyle="1" w:styleId="A0C2A0E000B545DA826F34C98B19BF0C">
    <w:name w:val="A0C2A0E000B545DA826F34C98B19BF0C"/>
    <w:rsid w:val="0045616A"/>
    <w:pPr>
      <w:spacing w:after="160" w:line="259" w:lineRule="auto"/>
    </w:pPr>
  </w:style>
  <w:style w:type="paragraph" w:customStyle="1" w:styleId="5B179885FC2B4CD3A616540B56AE7CA1">
    <w:name w:val="5B179885FC2B4CD3A616540B56AE7CA1"/>
    <w:rsid w:val="0045616A"/>
    <w:pPr>
      <w:spacing w:after="160" w:line="259" w:lineRule="auto"/>
    </w:pPr>
  </w:style>
  <w:style w:type="paragraph" w:customStyle="1" w:styleId="80CCC616665E4A489CECE554D86DAADF">
    <w:name w:val="80CCC616665E4A489CECE554D86DAADF"/>
    <w:rsid w:val="0045616A"/>
    <w:pPr>
      <w:spacing w:after="160" w:line="259" w:lineRule="auto"/>
    </w:pPr>
  </w:style>
  <w:style w:type="paragraph" w:customStyle="1" w:styleId="3CBABCF1F82840E6B9270DF89E771D86">
    <w:name w:val="3CBABCF1F82840E6B9270DF89E771D86"/>
    <w:rsid w:val="0045616A"/>
    <w:pPr>
      <w:spacing w:after="160" w:line="259" w:lineRule="auto"/>
    </w:pPr>
  </w:style>
  <w:style w:type="paragraph" w:customStyle="1" w:styleId="BFF9BC2382C14E8FB2785030ADE956BB">
    <w:name w:val="BFF9BC2382C14E8FB2785030ADE956BB"/>
    <w:rsid w:val="0045616A"/>
    <w:pPr>
      <w:spacing w:after="160" w:line="259" w:lineRule="auto"/>
    </w:pPr>
  </w:style>
  <w:style w:type="paragraph" w:customStyle="1" w:styleId="C6F4A271A5EA4DB8A49F255A6F02F205">
    <w:name w:val="C6F4A271A5EA4DB8A49F255A6F02F205"/>
    <w:rsid w:val="0045616A"/>
    <w:pPr>
      <w:spacing w:after="160" w:line="259" w:lineRule="auto"/>
    </w:pPr>
  </w:style>
  <w:style w:type="paragraph" w:customStyle="1" w:styleId="4174CDAD30B448598A0C31C4D70E226C">
    <w:name w:val="4174CDAD30B448598A0C31C4D70E226C"/>
    <w:rsid w:val="0045616A"/>
    <w:pPr>
      <w:spacing w:after="160" w:line="259" w:lineRule="auto"/>
    </w:pPr>
  </w:style>
  <w:style w:type="paragraph" w:customStyle="1" w:styleId="5FFC0CAA42094A07823623AA9D88F444">
    <w:name w:val="5FFC0CAA42094A07823623AA9D88F444"/>
    <w:rsid w:val="0045616A"/>
    <w:pPr>
      <w:spacing w:after="160" w:line="259" w:lineRule="auto"/>
    </w:pPr>
  </w:style>
  <w:style w:type="paragraph" w:customStyle="1" w:styleId="780A746FDA854BE1A71B30541E94E044">
    <w:name w:val="780A746FDA854BE1A71B30541E94E044"/>
    <w:rsid w:val="0045616A"/>
    <w:pPr>
      <w:spacing w:after="160" w:line="259" w:lineRule="auto"/>
    </w:pPr>
  </w:style>
  <w:style w:type="paragraph" w:customStyle="1" w:styleId="C34018E5918B40B394CB89814F072018">
    <w:name w:val="C34018E5918B40B394CB89814F072018"/>
    <w:rsid w:val="0045616A"/>
    <w:pPr>
      <w:spacing w:after="160" w:line="259" w:lineRule="auto"/>
    </w:pPr>
  </w:style>
  <w:style w:type="paragraph" w:customStyle="1" w:styleId="324ED0E26B5C4A908C3A4C7C4CAC69B5">
    <w:name w:val="324ED0E26B5C4A908C3A4C7C4CAC69B5"/>
    <w:rsid w:val="0045616A"/>
    <w:pPr>
      <w:spacing w:after="160" w:line="259" w:lineRule="auto"/>
    </w:pPr>
  </w:style>
  <w:style w:type="paragraph" w:customStyle="1" w:styleId="3473A948CEBF416C821ECF4082BD805D">
    <w:name w:val="3473A948CEBF416C821ECF4082BD805D"/>
    <w:rsid w:val="0045616A"/>
    <w:pPr>
      <w:spacing w:after="160" w:line="259" w:lineRule="auto"/>
    </w:pPr>
  </w:style>
  <w:style w:type="paragraph" w:customStyle="1" w:styleId="9B38FCAF63D746C7A40011332D0E73CE">
    <w:name w:val="9B38FCAF63D746C7A40011332D0E73CE"/>
    <w:rsid w:val="0045616A"/>
    <w:pPr>
      <w:spacing w:after="160" w:line="259" w:lineRule="auto"/>
    </w:pPr>
  </w:style>
  <w:style w:type="paragraph" w:customStyle="1" w:styleId="8ED1DA9997944A04B89DB9EE52B4D19B">
    <w:name w:val="8ED1DA9997944A04B89DB9EE52B4D19B"/>
    <w:rsid w:val="0045616A"/>
    <w:pPr>
      <w:spacing w:after="160" w:line="259" w:lineRule="auto"/>
    </w:pPr>
  </w:style>
  <w:style w:type="paragraph" w:customStyle="1" w:styleId="B3E2729AE657487FAEF2085E9DBDD8A8">
    <w:name w:val="B3E2729AE657487FAEF2085E9DBDD8A8"/>
    <w:rsid w:val="0045616A"/>
    <w:pPr>
      <w:spacing w:after="160" w:line="259" w:lineRule="auto"/>
    </w:pPr>
  </w:style>
  <w:style w:type="paragraph" w:customStyle="1" w:styleId="764BB0413EEB45A19FC7636054CEE57D">
    <w:name w:val="764BB0413EEB45A19FC7636054CEE57D"/>
    <w:rsid w:val="0045616A"/>
    <w:pPr>
      <w:spacing w:after="160" w:line="259" w:lineRule="auto"/>
    </w:pPr>
  </w:style>
  <w:style w:type="paragraph" w:customStyle="1" w:styleId="2F219333187A4C16B060454F71D66FC5">
    <w:name w:val="2F219333187A4C16B060454F71D66FC5"/>
    <w:rsid w:val="0045616A"/>
    <w:pPr>
      <w:spacing w:after="160" w:line="259" w:lineRule="auto"/>
    </w:pPr>
  </w:style>
  <w:style w:type="paragraph" w:customStyle="1" w:styleId="1C9D14245AC94ACA96B830EDD442B2CC">
    <w:name w:val="1C9D14245AC94ACA96B830EDD442B2CC"/>
    <w:rsid w:val="0045616A"/>
    <w:pPr>
      <w:spacing w:after="160" w:line="259" w:lineRule="auto"/>
    </w:pPr>
  </w:style>
  <w:style w:type="paragraph" w:customStyle="1" w:styleId="D5F621BB7AE4423FB14A3682BB38BCDE">
    <w:name w:val="D5F621BB7AE4423FB14A3682BB38BCDE"/>
    <w:rsid w:val="0045616A"/>
    <w:pPr>
      <w:spacing w:after="160" w:line="259" w:lineRule="auto"/>
    </w:pPr>
  </w:style>
  <w:style w:type="paragraph" w:customStyle="1" w:styleId="67571078345546D89BA2B1A4F86DE7D9">
    <w:name w:val="67571078345546D89BA2B1A4F86DE7D9"/>
    <w:rsid w:val="0045616A"/>
    <w:pPr>
      <w:spacing w:after="160" w:line="259" w:lineRule="auto"/>
    </w:pPr>
  </w:style>
  <w:style w:type="paragraph" w:customStyle="1" w:styleId="14F39638C7CB433DB37BA933F9E8EA06">
    <w:name w:val="14F39638C7CB433DB37BA933F9E8EA06"/>
    <w:rsid w:val="0045616A"/>
    <w:pPr>
      <w:spacing w:after="160" w:line="259" w:lineRule="auto"/>
    </w:pPr>
  </w:style>
  <w:style w:type="paragraph" w:customStyle="1" w:styleId="CE6A651F932249FBA55F44F5FEB3F92E">
    <w:name w:val="CE6A651F932249FBA55F44F5FEB3F92E"/>
    <w:rsid w:val="0045616A"/>
    <w:pPr>
      <w:spacing w:after="160" w:line="259" w:lineRule="auto"/>
    </w:pPr>
  </w:style>
  <w:style w:type="paragraph" w:customStyle="1" w:styleId="38D7C2D7CB6A4D56B087E382B14F4D6B">
    <w:name w:val="38D7C2D7CB6A4D56B087E382B14F4D6B"/>
    <w:rsid w:val="0045616A"/>
    <w:pPr>
      <w:spacing w:after="160" w:line="259" w:lineRule="auto"/>
    </w:pPr>
  </w:style>
  <w:style w:type="paragraph" w:customStyle="1" w:styleId="8B0C0110A5B44DC8A9BAC37BE5D3E6DC">
    <w:name w:val="8B0C0110A5B44DC8A9BAC37BE5D3E6DC"/>
    <w:rsid w:val="0045616A"/>
    <w:pPr>
      <w:spacing w:after="160" w:line="259" w:lineRule="auto"/>
    </w:pPr>
  </w:style>
  <w:style w:type="paragraph" w:customStyle="1" w:styleId="74636BEC60BE426183DE5061CB15229B">
    <w:name w:val="74636BEC60BE426183DE5061CB15229B"/>
    <w:rsid w:val="0045616A"/>
    <w:pPr>
      <w:spacing w:after="160" w:line="259" w:lineRule="auto"/>
    </w:pPr>
  </w:style>
  <w:style w:type="paragraph" w:customStyle="1" w:styleId="9A9373B660A04D4C87C5A54D528AE202">
    <w:name w:val="9A9373B660A04D4C87C5A54D528AE202"/>
    <w:rsid w:val="0045616A"/>
    <w:pPr>
      <w:spacing w:after="160" w:line="259" w:lineRule="auto"/>
    </w:pPr>
  </w:style>
  <w:style w:type="paragraph" w:customStyle="1" w:styleId="BF22835E0D9F4FCC89613D3A078AE528">
    <w:name w:val="BF22835E0D9F4FCC89613D3A078AE528"/>
    <w:rsid w:val="0045616A"/>
    <w:pPr>
      <w:spacing w:after="160" w:line="259" w:lineRule="auto"/>
    </w:pPr>
  </w:style>
  <w:style w:type="paragraph" w:customStyle="1" w:styleId="A4A68BEB5F6B4ECBBAD1D27B71A0677E">
    <w:name w:val="A4A68BEB5F6B4ECBBAD1D27B71A0677E"/>
    <w:rsid w:val="0045616A"/>
    <w:pPr>
      <w:spacing w:after="160" w:line="259" w:lineRule="auto"/>
    </w:pPr>
  </w:style>
  <w:style w:type="paragraph" w:customStyle="1" w:styleId="726DC14228014CC697F565A9F1630CF5">
    <w:name w:val="726DC14228014CC697F565A9F1630CF5"/>
    <w:rsid w:val="0045616A"/>
    <w:pPr>
      <w:spacing w:after="160" w:line="259" w:lineRule="auto"/>
    </w:pPr>
  </w:style>
  <w:style w:type="paragraph" w:customStyle="1" w:styleId="6BA15D0D8DFE4615803A1C7105E4E951">
    <w:name w:val="6BA15D0D8DFE4615803A1C7105E4E951"/>
    <w:rsid w:val="0045616A"/>
    <w:pPr>
      <w:spacing w:after="160" w:line="259" w:lineRule="auto"/>
    </w:pPr>
  </w:style>
  <w:style w:type="paragraph" w:customStyle="1" w:styleId="E77F0852A355436EBC8C896BD4EF1555">
    <w:name w:val="E77F0852A355436EBC8C896BD4EF1555"/>
    <w:rsid w:val="0045616A"/>
    <w:pPr>
      <w:spacing w:after="160" w:line="259" w:lineRule="auto"/>
    </w:pPr>
  </w:style>
  <w:style w:type="paragraph" w:customStyle="1" w:styleId="DAD8411752B04611BCFD2F780DD986D0">
    <w:name w:val="DAD8411752B04611BCFD2F780DD986D0"/>
    <w:rsid w:val="0045616A"/>
    <w:pPr>
      <w:spacing w:after="160" w:line="259" w:lineRule="auto"/>
    </w:pPr>
  </w:style>
  <w:style w:type="paragraph" w:customStyle="1" w:styleId="981D96F509A44254B377431A4026EC50">
    <w:name w:val="981D96F509A44254B377431A4026EC50"/>
    <w:rsid w:val="0045616A"/>
    <w:pPr>
      <w:spacing w:after="160" w:line="259" w:lineRule="auto"/>
    </w:pPr>
  </w:style>
  <w:style w:type="paragraph" w:customStyle="1" w:styleId="85D759697AA44D04AEDC3FC658EF8D61">
    <w:name w:val="85D759697AA44D04AEDC3FC658EF8D61"/>
    <w:rsid w:val="0045616A"/>
    <w:pPr>
      <w:spacing w:after="160" w:line="259" w:lineRule="auto"/>
    </w:pPr>
  </w:style>
  <w:style w:type="paragraph" w:customStyle="1" w:styleId="D8AC136067684E139AD8B71962992AB7">
    <w:name w:val="D8AC136067684E139AD8B71962992AB7"/>
    <w:rsid w:val="0045616A"/>
    <w:pPr>
      <w:spacing w:after="160" w:line="259" w:lineRule="auto"/>
    </w:pPr>
  </w:style>
  <w:style w:type="paragraph" w:customStyle="1" w:styleId="1217797D5D3C4CB98CFA992463CAE986">
    <w:name w:val="1217797D5D3C4CB98CFA992463CAE986"/>
    <w:rsid w:val="0045616A"/>
    <w:pPr>
      <w:spacing w:after="160" w:line="259" w:lineRule="auto"/>
    </w:pPr>
  </w:style>
  <w:style w:type="paragraph" w:customStyle="1" w:styleId="EA8CCB4C64004AB4AE52E2B12F99474A">
    <w:name w:val="EA8CCB4C64004AB4AE52E2B12F99474A"/>
    <w:rsid w:val="0045616A"/>
    <w:pPr>
      <w:spacing w:after="160" w:line="259" w:lineRule="auto"/>
    </w:pPr>
  </w:style>
  <w:style w:type="paragraph" w:customStyle="1" w:styleId="35A2C26DDAEE46C6A9A959F6E6960B2B">
    <w:name w:val="35A2C26DDAEE46C6A9A959F6E6960B2B"/>
    <w:rsid w:val="0045616A"/>
    <w:pPr>
      <w:spacing w:after="160" w:line="259" w:lineRule="auto"/>
    </w:pPr>
  </w:style>
  <w:style w:type="paragraph" w:customStyle="1" w:styleId="679484C612A44D779E3FA70E1751E040">
    <w:name w:val="679484C612A44D779E3FA70E1751E040"/>
    <w:rsid w:val="0045616A"/>
    <w:pPr>
      <w:spacing w:after="160" w:line="259" w:lineRule="auto"/>
    </w:pPr>
  </w:style>
  <w:style w:type="paragraph" w:customStyle="1" w:styleId="835E013B54314734BFF4D1454BA9E00B">
    <w:name w:val="835E013B54314734BFF4D1454BA9E00B"/>
    <w:rsid w:val="0045616A"/>
    <w:pPr>
      <w:spacing w:after="160" w:line="259" w:lineRule="auto"/>
    </w:pPr>
  </w:style>
  <w:style w:type="paragraph" w:customStyle="1" w:styleId="2C29861DAAA3402EBF5AAA295D74A594">
    <w:name w:val="2C29861DAAA3402EBF5AAA295D74A594"/>
    <w:rsid w:val="0045616A"/>
    <w:pPr>
      <w:spacing w:after="160" w:line="259" w:lineRule="auto"/>
    </w:pPr>
  </w:style>
  <w:style w:type="paragraph" w:customStyle="1" w:styleId="E1057E6625B74A14913A3D393EC74E97">
    <w:name w:val="E1057E6625B74A14913A3D393EC74E97"/>
    <w:rsid w:val="0045616A"/>
    <w:pPr>
      <w:spacing w:after="160" w:line="259" w:lineRule="auto"/>
    </w:pPr>
  </w:style>
  <w:style w:type="paragraph" w:customStyle="1" w:styleId="420061EA59134AC3A8631E26F8108C0D">
    <w:name w:val="420061EA59134AC3A8631E26F8108C0D"/>
    <w:rsid w:val="0045616A"/>
    <w:pPr>
      <w:spacing w:after="160" w:line="259" w:lineRule="auto"/>
    </w:pPr>
  </w:style>
  <w:style w:type="paragraph" w:customStyle="1" w:styleId="762BA281DB95402DB25DE0C9D4B7D3A6">
    <w:name w:val="762BA281DB95402DB25DE0C9D4B7D3A6"/>
    <w:rsid w:val="0045616A"/>
    <w:pPr>
      <w:spacing w:after="160" w:line="259" w:lineRule="auto"/>
    </w:pPr>
  </w:style>
  <w:style w:type="paragraph" w:customStyle="1" w:styleId="E0A10DA5059C44BDB5CCBD3364BB0784">
    <w:name w:val="E0A10DA5059C44BDB5CCBD3364BB0784"/>
    <w:rsid w:val="0045616A"/>
    <w:pPr>
      <w:spacing w:after="160" w:line="259" w:lineRule="auto"/>
    </w:pPr>
  </w:style>
  <w:style w:type="paragraph" w:customStyle="1" w:styleId="2C5E2881893E466B899200FE839A9741">
    <w:name w:val="2C5E2881893E466B899200FE839A9741"/>
    <w:rsid w:val="0045616A"/>
    <w:pPr>
      <w:spacing w:after="160" w:line="259" w:lineRule="auto"/>
    </w:pPr>
  </w:style>
  <w:style w:type="paragraph" w:customStyle="1" w:styleId="B63CAFDD877643259BAF268FDCCCBA8F">
    <w:name w:val="B63CAFDD877643259BAF268FDCCCBA8F"/>
    <w:rsid w:val="0045616A"/>
    <w:pPr>
      <w:spacing w:after="160" w:line="259" w:lineRule="auto"/>
    </w:pPr>
  </w:style>
  <w:style w:type="paragraph" w:customStyle="1" w:styleId="EA597341D57544DB90B1A04A6D7C3257">
    <w:name w:val="EA597341D57544DB90B1A04A6D7C3257"/>
    <w:rsid w:val="0045616A"/>
    <w:pPr>
      <w:spacing w:after="160" w:line="259" w:lineRule="auto"/>
    </w:pPr>
  </w:style>
  <w:style w:type="paragraph" w:customStyle="1" w:styleId="7E2C6008F67B42EF98B5959557CB1E59">
    <w:name w:val="7E2C6008F67B42EF98B5959557CB1E59"/>
    <w:rsid w:val="0045616A"/>
    <w:pPr>
      <w:spacing w:after="160" w:line="259" w:lineRule="auto"/>
    </w:pPr>
  </w:style>
  <w:style w:type="paragraph" w:customStyle="1" w:styleId="F46E9692944C4C22810B8C8425F9B96B">
    <w:name w:val="F46E9692944C4C22810B8C8425F9B96B"/>
    <w:rsid w:val="0045616A"/>
    <w:pPr>
      <w:spacing w:after="160" w:line="259" w:lineRule="auto"/>
    </w:pPr>
  </w:style>
  <w:style w:type="paragraph" w:customStyle="1" w:styleId="51A020B7C34F4E6681145D5061A14AA0">
    <w:name w:val="51A020B7C34F4E6681145D5061A14AA0"/>
    <w:rsid w:val="0045616A"/>
    <w:pPr>
      <w:spacing w:after="160" w:line="259" w:lineRule="auto"/>
    </w:pPr>
  </w:style>
  <w:style w:type="paragraph" w:customStyle="1" w:styleId="8AA536BAEAED46B582922AA04D37FD66">
    <w:name w:val="8AA536BAEAED46B582922AA04D37FD66"/>
    <w:rsid w:val="0045616A"/>
    <w:pPr>
      <w:spacing w:after="160" w:line="259" w:lineRule="auto"/>
    </w:pPr>
  </w:style>
  <w:style w:type="paragraph" w:customStyle="1" w:styleId="74FB56DBA9C24DB0A9E8A866B023F09F">
    <w:name w:val="74FB56DBA9C24DB0A9E8A866B023F09F"/>
    <w:rsid w:val="0045616A"/>
    <w:pPr>
      <w:spacing w:after="160" w:line="259" w:lineRule="auto"/>
    </w:pPr>
  </w:style>
  <w:style w:type="paragraph" w:customStyle="1" w:styleId="8E255D2C224F419286FAD715CC1E925E">
    <w:name w:val="8E255D2C224F419286FAD715CC1E925E"/>
    <w:rsid w:val="0045616A"/>
    <w:pPr>
      <w:spacing w:after="160" w:line="259" w:lineRule="auto"/>
    </w:pPr>
  </w:style>
  <w:style w:type="paragraph" w:customStyle="1" w:styleId="C60BCB6D169C47E98CACCFB09F73ED37">
    <w:name w:val="C60BCB6D169C47E98CACCFB09F73ED37"/>
    <w:rsid w:val="0045616A"/>
    <w:pPr>
      <w:spacing w:after="160" w:line="259" w:lineRule="auto"/>
    </w:pPr>
  </w:style>
  <w:style w:type="paragraph" w:customStyle="1" w:styleId="141A34DEDAE74C34AFE2010BACB488A0">
    <w:name w:val="141A34DEDAE74C34AFE2010BACB488A0"/>
    <w:rsid w:val="0045616A"/>
    <w:pPr>
      <w:spacing w:after="160" w:line="259" w:lineRule="auto"/>
    </w:pPr>
  </w:style>
  <w:style w:type="paragraph" w:customStyle="1" w:styleId="250E783058FC4898855C5B02693B5283">
    <w:name w:val="250E783058FC4898855C5B02693B5283"/>
    <w:rsid w:val="0045616A"/>
    <w:pPr>
      <w:spacing w:after="160" w:line="259" w:lineRule="auto"/>
    </w:pPr>
  </w:style>
  <w:style w:type="paragraph" w:customStyle="1" w:styleId="FC8F94E7899E4A0B9326B6698479CED2">
    <w:name w:val="FC8F94E7899E4A0B9326B6698479CED2"/>
    <w:rsid w:val="0045616A"/>
    <w:pPr>
      <w:spacing w:after="160" w:line="259" w:lineRule="auto"/>
    </w:pPr>
  </w:style>
  <w:style w:type="paragraph" w:customStyle="1" w:styleId="96911C59835648C99BE0C5883E043170">
    <w:name w:val="96911C59835648C99BE0C5883E043170"/>
    <w:rsid w:val="0045616A"/>
    <w:pPr>
      <w:spacing w:after="160" w:line="259" w:lineRule="auto"/>
    </w:pPr>
  </w:style>
  <w:style w:type="paragraph" w:customStyle="1" w:styleId="C7F25D03F4034281ABB07385FF6C005E">
    <w:name w:val="C7F25D03F4034281ABB07385FF6C005E"/>
    <w:rsid w:val="0045616A"/>
    <w:pPr>
      <w:spacing w:after="160" w:line="259" w:lineRule="auto"/>
    </w:pPr>
  </w:style>
  <w:style w:type="paragraph" w:customStyle="1" w:styleId="C31ECD0844C341F39B481C3917FBE225">
    <w:name w:val="C31ECD0844C341F39B481C3917FBE225"/>
    <w:rsid w:val="0045616A"/>
    <w:pPr>
      <w:spacing w:after="160" w:line="259" w:lineRule="auto"/>
    </w:pPr>
  </w:style>
  <w:style w:type="paragraph" w:customStyle="1" w:styleId="792E91F5C2A5486F9BE99D0072647A62">
    <w:name w:val="792E91F5C2A5486F9BE99D0072647A62"/>
    <w:rsid w:val="0045616A"/>
    <w:pPr>
      <w:spacing w:after="160" w:line="259" w:lineRule="auto"/>
    </w:pPr>
  </w:style>
  <w:style w:type="paragraph" w:customStyle="1" w:styleId="6153347924D04584B3469B682F64D66A">
    <w:name w:val="6153347924D04584B3469B682F64D66A"/>
    <w:rsid w:val="0045616A"/>
    <w:pPr>
      <w:spacing w:after="160" w:line="259" w:lineRule="auto"/>
    </w:pPr>
  </w:style>
  <w:style w:type="paragraph" w:customStyle="1" w:styleId="185E37C42B464DB68F5B42E7903FB25E">
    <w:name w:val="185E37C42B464DB68F5B42E7903FB25E"/>
    <w:rsid w:val="0045616A"/>
    <w:pPr>
      <w:spacing w:after="160" w:line="259" w:lineRule="auto"/>
    </w:pPr>
  </w:style>
  <w:style w:type="paragraph" w:customStyle="1" w:styleId="C34EAAD3E23449C8A751A8D41D6101B2">
    <w:name w:val="C34EAAD3E23449C8A751A8D41D6101B2"/>
    <w:rsid w:val="0045616A"/>
    <w:pPr>
      <w:spacing w:after="160" w:line="259" w:lineRule="auto"/>
    </w:pPr>
  </w:style>
  <w:style w:type="paragraph" w:customStyle="1" w:styleId="660D16ED24D149389BF12294E9679071">
    <w:name w:val="660D16ED24D149389BF12294E9679071"/>
    <w:rsid w:val="0045616A"/>
    <w:pPr>
      <w:spacing w:after="160" w:line="259" w:lineRule="auto"/>
    </w:pPr>
  </w:style>
  <w:style w:type="paragraph" w:customStyle="1" w:styleId="911A2E3E1F2942199B525DF677E4CDCE">
    <w:name w:val="911A2E3E1F2942199B525DF677E4CDCE"/>
    <w:rsid w:val="0045616A"/>
    <w:pPr>
      <w:spacing w:after="160" w:line="259" w:lineRule="auto"/>
    </w:pPr>
  </w:style>
  <w:style w:type="paragraph" w:customStyle="1" w:styleId="6DD35BE8AE9F47ED9E7FEEA7CD175200">
    <w:name w:val="6DD35BE8AE9F47ED9E7FEEA7CD175200"/>
    <w:rsid w:val="0045616A"/>
    <w:pPr>
      <w:spacing w:after="160" w:line="259" w:lineRule="auto"/>
    </w:pPr>
  </w:style>
  <w:style w:type="paragraph" w:customStyle="1" w:styleId="9EB79A2C8E484864ABEA7FB5DC09D171">
    <w:name w:val="9EB79A2C8E484864ABEA7FB5DC09D171"/>
    <w:rsid w:val="0045616A"/>
    <w:pPr>
      <w:spacing w:after="160" w:line="259" w:lineRule="auto"/>
    </w:pPr>
  </w:style>
  <w:style w:type="paragraph" w:customStyle="1" w:styleId="76BC5F5208E44B5EAAC101F6B73E798C">
    <w:name w:val="76BC5F5208E44B5EAAC101F6B73E798C"/>
    <w:rsid w:val="0045616A"/>
    <w:pPr>
      <w:spacing w:after="160" w:line="259" w:lineRule="auto"/>
    </w:pPr>
  </w:style>
  <w:style w:type="paragraph" w:customStyle="1" w:styleId="9EE2AF6B17544B6C99FFC5A8E29E834F">
    <w:name w:val="9EE2AF6B17544B6C99FFC5A8E29E834F"/>
    <w:rsid w:val="0045616A"/>
    <w:pPr>
      <w:spacing w:after="160" w:line="259" w:lineRule="auto"/>
    </w:pPr>
  </w:style>
  <w:style w:type="paragraph" w:customStyle="1" w:styleId="9912DE0D88644001B99E8C496F1C0C89">
    <w:name w:val="9912DE0D88644001B99E8C496F1C0C89"/>
    <w:rsid w:val="0045616A"/>
    <w:pPr>
      <w:spacing w:after="160" w:line="259" w:lineRule="auto"/>
    </w:pPr>
  </w:style>
  <w:style w:type="paragraph" w:customStyle="1" w:styleId="D49A9550D64040D29E92583772CDC871">
    <w:name w:val="D49A9550D64040D29E92583772CDC871"/>
    <w:rsid w:val="0045616A"/>
    <w:pPr>
      <w:spacing w:after="160" w:line="259" w:lineRule="auto"/>
    </w:pPr>
  </w:style>
  <w:style w:type="paragraph" w:customStyle="1" w:styleId="4F307B376BCB45A086361B47193F95D0">
    <w:name w:val="4F307B376BCB45A086361B47193F95D0"/>
    <w:rsid w:val="0045616A"/>
    <w:pPr>
      <w:spacing w:after="160" w:line="259" w:lineRule="auto"/>
    </w:pPr>
  </w:style>
  <w:style w:type="paragraph" w:customStyle="1" w:styleId="FB0DB9D03A0E48C1A193C238C0BC4E27">
    <w:name w:val="FB0DB9D03A0E48C1A193C238C0BC4E27"/>
    <w:rsid w:val="0045616A"/>
    <w:pPr>
      <w:spacing w:after="160" w:line="259" w:lineRule="auto"/>
    </w:pPr>
  </w:style>
  <w:style w:type="paragraph" w:customStyle="1" w:styleId="49997C574E7B41CAB97ADED7381D609E">
    <w:name w:val="49997C574E7B41CAB97ADED7381D609E"/>
    <w:rsid w:val="0045616A"/>
    <w:pPr>
      <w:spacing w:after="160" w:line="259" w:lineRule="auto"/>
    </w:pPr>
  </w:style>
  <w:style w:type="paragraph" w:customStyle="1" w:styleId="86BED138DF90422D8BDE32C471560B04">
    <w:name w:val="86BED138DF90422D8BDE32C471560B04"/>
    <w:rsid w:val="0045616A"/>
    <w:pPr>
      <w:spacing w:after="160" w:line="259" w:lineRule="auto"/>
    </w:pPr>
  </w:style>
  <w:style w:type="paragraph" w:customStyle="1" w:styleId="BAB0F7E47623436C92F7EF1570EB46A3">
    <w:name w:val="BAB0F7E47623436C92F7EF1570EB46A3"/>
    <w:rsid w:val="0045616A"/>
    <w:pPr>
      <w:spacing w:after="160" w:line="259" w:lineRule="auto"/>
    </w:pPr>
  </w:style>
  <w:style w:type="paragraph" w:customStyle="1" w:styleId="8FD77035EB1D446EBB10434A269B3AA9">
    <w:name w:val="8FD77035EB1D446EBB10434A269B3AA9"/>
    <w:rsid w:val="0045616A"/>
    <w:pPr>
      <w:spacing w:after="160" w:line="259" w:lineRule="auto"/>
    </w:pPr>
  </w:style>
  <w:style w:type="paragraph" w:customStyle="1" w:styleId="00E9FE3CAA284D978965313240813D8A">
    <w:name w:val="00E9FE3CAA284D978965313240813D8A"/>
    <w:rsid w:val="0045616A"/>
    <w:pPr>
      <w:spacing w:after="160" w:line="259" w:lineRule="auto"/>
    </w:pPr>
  </w:style>
  <w:style w:type="paragraph" w:customStyle="1" w:styleId="6F6AB9CE2623439E9C08C0E167C6163C">
    <w:name w:val="6F6AB9CE2623439E9C08C0E167C6163C"/>
    <w:rsid w:val="0045616A"/>
    <w:pPr>
      <w:spacing w:after="160" w:line="259" w:lineRule="auto"/>
    </w:pPr>
  </w:style>
  <w:style w:type="paragraph" w:customStyle="1" w:styleId="539944B0FA7541F89BFA5BA07A671D2B">
    <w:name w:val="539944B0FA7541F89BFA5BA07A671D2B"/>
    <w:rsid w:val="0045616A"/>
    <w:pPr>
      <w:spacing w:after="160" w:line="259" w:lineRule="auto"/>
    </w:pPr>
  </w:style>
  <w:style w:type="paragraph" w:customStyle="1" w:styleId="4E7F685872C74CD1BB24FD276110A360">
    <w:name w:val="4E7F685872C74CD1BB24FD276110A360"/>
    <w:rsid w:val="0045616A"/>
    <w:pPr>
      <w:spacing w:after="160" w:line="259" w:lineRule="auto"/>
    </w:pPr>
  </w:style>
  <w:style w:type="paragraph" w:customStyle="1" w:styleId="AF35A8D6B6484B8E8231B1DC0BF5471E">
    <w:name w:val="AF35A8D6B6484B8E8231B1DC0BF5471E"/>
    <w:rsid w:val="0045616A"/>
    <w:pPr>
      <w:spacing w:after="160" w:line="259" w:lineRule="auto"/>
    </w:pPr>
  </w:style>
  <w:style w:type="paragraph" w:customStyle="1" w:styleId="C3245D4600604558AACD98DF761AD717">
    <w:name w:val="C3245D4600604558AACD98DF761AD717"/>
    <w:rsid w:val="0045616A"/>
    <w:pPr>
      <w:spacing w:after="160" w:line="259" w:lineRule="auto"/>
    </w:pPr>
  </w:style>
  <w:style w:type="paragraph" w:customStyle="1" w:styleId="92010DE1E47A4AD7A7D68BA0B23B69BA">
    <w:name w:val="92010DE1E47A4AD7A7D68BA0B23B69BA"/>
    <w:rsid w:val="0045616A"/>
    <w:pPr>
      <w:spacing w:after="160" w:line="259" w:lineRule="auto"/>
    </w:pPr>
  </w:style>
  <w:style w:type="paragraph" w:customStyle="1" w:styleId="738B4A1BC41845ACA9C729B0AC583A35">
    <w:name w:val="738B4A1BC41845ACA9C729B0AC583A35"/>
    <w:rsid w:val="0045616A"/>
    <w:pPr>
      <w:spacing w:after="160" w:line="259" w:lineRule="auto"/>
    </w:pPr>
  </w:style>
  <w:style w:type="paragraph" w:customStyle="1" w:styleId="7740EEDDC9764DDF9E6904583D7D0A43">
    <w:name w:val="7740EEDDC9764DDF9E6904583D7D0A43"/>
    <w:rsid w:val="0045616A"/>
    <w:pPr>
      <w:spacing w:after="160" w:line="259" w:lineRule="auto"/>
    </w:pPr>
  </w:style>
  <w:style w:type="paragraph" w:customStyle="1" w:styleId="9716F98786694B3BA5EB3D98FED52856">
    <w:name w:val="9716F98786694B3BA5EB3D98FED52856"/>
    <w:rsid w:val="0045616A"/>
    <w:pPr>
      <w:spacing w:after="160" w:line="259" w:lineRule="auto"/>
    </w:pPr>
  </w:style>
  <w:style w:type="paragraph" w:customStyle="1" w:styleId="CFDF6A6F6E0C4642836C047E753FF3EB">
    <w:name w:val="CFDF6A6F6E0C4642836C047E753FF3EB"/>
    <w:rsid w:val="0045616A"/>
    <w:pPr>
      <w:spacing w:after="160" w:line="259" w:lineRule="auto"/>
    </w:pPr>
  </w:style>
  <w:style w:type="paragraph" w:customStyle="1" w:styleId="F4D7BB6CEC7F4AACAED74163704E482F">
    <w:name w:val="F4D7BB6CEC7F4AACAED74163704E482F"/>
    <w:rsid w:val="0045616A"/>
    <w:pPr>
      <w:spacing w:after="160" w:line="259" w:lineRule="auto"/>
    </w:pPr>
  </w:style>
  <w:style w:type="paragraph" w:customStyle="1" w:styleId="2477790527094B3A898C3EAD924E863A">
    <w:name w:val="2477790527094B3A898C3EAD924E863A"/>
    <w:rsid w:val="0045616A"/>
    <w:pPr>
      <w:spacing w:after="160" w:line="259" w:lineRule="auto"/>
    </w:pPr>
  </w:style>
  <w:style w:type="paragraph" w:customStyle="1" w:styleId="4853F21EB5134C6DAF13717068D6F1BF">
    <w:name w:val="4853F21EB5134C6DAF13717068D6F1BF"/>
    <w:rsid w:val="0045616A"/>
    <w:pPr>
      <w:spacing w:after="160" w:line="259" w:lineRule="auto"/>
    </w:pPr>
  </w:style>
  <w:style w:type="paragraph" w:customStyle="1" w:styleId="2E0F9B950F4746018F0A00620D320D71">
    <w:name w:val="2E0F9B950F4746018F0A00620D320D71"/>
    <w:rsid w:val="0045616A"/>
    <w:pPr>
      <w:spacing w:after="160" w:line="259" w:lineRule="auto"/>
    </w:pPr>
  </w:style>
  <w:style w:type="paragraph" w:customStyle="1" w:styleId="822769933AE94DDD9FD8D42D1F1B233A">
    <w:name w:val="822769933AE94DDD9FD8D42D1F1B233A"/>
    <w:rsid w:val="0045616A"/>
    <w:pPr>
      <w:spacing w:after="160" w:line="259" w:lineRule="auto"/>
    </w:pPr>
  </w:style>
  <w:style w:type="paragraph" w:customStyle="1" w:styleId="77EE956F6059473F82340BE3197CAD59">
    <w:name w:val="77EE956F6059473F82340BE3197CAD59"/>
    <w:rsid w:val="0045616A"/>
    <w:pPr>
      <w:spacing w:after="160" w:line="259" w:lineRule="auto"/>
    </w:pPr>
  </w:style>
  <w:style w:type="paragraph" w:customStyle="1" w:styleId="7BD319C7F5D34D69B3FBA004898F288D">
    <w:name w:val="7BD319C7F5D34D69B3FBA004898F288D"/>
    <w:rsid w:val="0045616A"/>
    <w:pPr>
      <w:spacing w:after="160" w:line="259" w:lineRule="auto"/>
    </w:pPr>
  </w:style>
  <w:style w:type="paragraph" w:customStyle="1" w:styleId="EF68102A614745908D9A42B05D638CDF">
    <w:name w:val="EF68102A614745908D9A42B05D638CDF"/>
    <w:rsid w:val="0045616A"/>
    <w:pPr>
      <w:spacing w:after="160" w:line="259" w:lineRule="auto"/>
    </w:pPr>
  </w:style>
  <w:style w:type="paragraph" w:customStyle="1" w:styleId="ADD6C223919746369C3B25E3D0BA5B04">
    <w:name w:val="ADD6C223919746369C3B25E3D0BA5B04"/>
    <w:rsid w:val="0045616A"/>
    <w:pPr>
      <w:spacing w:after="160" w:line="259" w:lineRule="auto"/>
    </w:pPr>
  </w:style>
  <w:style w:type="paragraph" w:customStyle="1" w:styleId="25985FBF72164A018B2AF8BBB0B7C69C">
    <w:name w:val="25985FBF72164A018B2AF8BBB0B7C69C"/>
    <w:rsid w:val="0045616A"/>
    <w:pPr>
      <w:spacing w:after="160" w:line="259" w:lineRule="auto"/>
    </w:pPr>
  </w:style>
  <w:style w:type="paragraph" w:customStyle="1" w:styleId="11529CFB7FDA431FB0841B40DC9EC88A">
    <w:name w:val="11529CFB7FDA431FB0841B40DC9EC88A"/>
    <w:rsid w:val="0045616A"/>
    <w:pPr>
      <w:spacing w:after="160" w:line="259" w:lineRule="auto"/>
    </w:pPr>
  </w:style>
  <w:style w:type="paragraph" w:customStyle="1" w:styleId="18DDF247513D4A3F9E587751FF107015">
    <w:name w:val="18DDF247513D4A3F9E587751FF107015"/>
    <w:rsid w:val="0045616A"/>
    <w:pPr>
      <w:spacing w:after="160" w:line="259" w:lineRule="auto"/>
    </w:pPr>
  </w:style>
  <w:style w:type="paragraph" w:customStyle="1" w:styleId="000A663887194B41B5748219896A6049">
    <w:name w:val="000A663887194B41B5748219896A6049"/>
    <w:rsid w:val="0045616A"/>
    <w:pPr>
      <w:spacing w:after="160" w:line="259" w:lineRule="auto"/>
    </w:pPr>
  </w:style>
  <w:style w:type="paragraph" w:customStyle="1" w:styleId="276DFFC89AA940C38F77F765D0D21314">
    <w:name w:val="276DFFC89AA940C38F77F765D0D21314"/>
    <w:rsid w:val="0045616A"/>
    <w:pPr>
      <w:spacing w:after="160" w:line="259" w:lineRule="auto"/>
    </w:pPr>
  </w:style>
  <w:style w:type="paragraph" w:customStyle="1" w:styleId="7E734F2E5B094FE3A3291AF274D932AF">
    <w:name w:val="7E734F2E5B094FE3A3291AF274D932AF"/>
    <w:rsid w:val="0045616A"/>
    <w:pPr>
      <w:spacing w:after="160" w:line="259" w:lineRule="auto"/>
    </w:pPr>
  </w:style>
  <w:style w:type="paragraph" w:customStyle="1" w:styleId="8DD767D241CB4686B86BC6C8A7030928">
    <w:name w:val="8DD767D241CB4686B86BC6C8A7030928"/>
    <w:rsid w:val="0045616A"/>
    <w:pPr>
      <w:spacing w:after="160" w:line="259" w:lineRule="auto"/>
    </w:pPr>
  </w:style>
  <w:style w:type="paragraph" w:customStyle="1" w:styleId="924C3D56B0134E69B97A81083BCE2B3A">
    <w:name w:val="924C3D56B0134E69B97A81083BCE2B3A"/>
    <w:rsid w:val="0045616A"/>
    <w:pPr>
      <w:spacing w:after="160" w:line="259" w:lineRule="auto"/>
    </w:pPr>
  </w:style>
  <w:style w:type="paragraph" w:customStyle="1" w:styleId="73C7A42A0BF946D7B5C7E3F546E19D13">
    <w:name w:val="73C7A42A0BF946D7B5C7E3F546E19D13"/>
    <w:rsid w:val="0045616A"/>
    <w:pPr>
      <w:spacing w:after="160" w:line="259" w:lineRule="auto"/>
    </w:pPr>
  </w:style>
  <w:style w:type="paragraph" w:customStyle="1" w:styleId="223E248DED444CEE9A99CADD874E7DB8">
    <w:name w:val="223E248DED444CEE9A99CADD874E7DB8"/>
    <w:rsid w:val="0045616A"/>
    <w:pPr>
      <w:spacing w:after="160" w:line="259" w:lineRule="auto"/>
    </w:pPr>
  </w:style>
  <w:style w:type="paragraph" w:customStyle="1" w:styleId="1AECC43FE39143428553F126F74AE692">
    <w:name w:val="1AECC43FE39143428553F126F74AE692"/>
    <w:rsid w:val="0045616A"/>
    <w:pPr>
      <w:spacing w:after="160" w:line="259" w:lineRule="auto"/>
    </w:pPr>
  </w:style>
  <w:style w:type="paragraph" w:customStyle="1" w:styleId="38D04A79479E4479B8F7CB04876D34B8">
    <w:name w:val="38D04A79479E4479B8F7CB04876D34B8"/>
    <w:rsid w:val="0045616A"/>
    <w:pPr>
      <w:spacing w:after="160" w:line="259" w:lineRule="auto"/>
    </w:pPr>
  </w:style>
  <w:style w:type="paragraph" w:customStyle="1" w:styleId="E3EA9976B42F4ADDACCB7D42CD5E32F8">
    <w:name w:val="E3EA9976B42F4ADDACCB7D42CD5E32F8"/>
    <w:rsid w:val="0045616A"/>
    <w:pPr>
      <w:spacing w:after="160" w:line="259" w:lineRule="auto"/>
    </w:pPr>
  </w:style>
  <w:style w:type="paragraph" w:customStyle="1" w:styleId="E6F932AF041543578416FFDB48054343">
    <w:name w:val="E6F932AF041543578416FFDB48054343"/>
    <w:rsid w:val="0045616A"/>
    <w:pPr>
      <w:spacing w:after="160" w:line="259" w:lineRule="auto"/>
    </w:pPr>
  </w:style>
  <w:style w:type="paragraph" w:customStyle="1" w:styleId="ED7ECD219F8748E58FFDC8150B161827">
    <w:name w:val="ED7ECD219F8748E58FFDC8150B161827"/>
    <w:rsid w:val="0045616A"/>
    <w:pPr>
      <w:spacing w:after="160" w:line="259" w:lineRule="auto"/>
    </w:pPr>
  </w:style>
  <w:style w:type="paragraph" w:customStyle="1" w:styleId="C9D5AF53A2C64CFFB03FF0514C4B9AD2">
    <w:name w:val="C9D5AF53A2C64CFFB03FF0514C4B9AD2"/>
    <w:rsid w:val="0045616A"/>
    <w:pPr>
      <w:spacing w:after="160" w:line="259" w:lineRule="auto"/>
    </w:pPr>
  </w:style>
  <w:style w:type="paragraph" w:customStyle="1" w:styleId="A8107A0D36D04B42A1B54C0431E02911">
    <w:name w:val="A8107A0D36D04B42A1B54C0431E02911"/>
    <w:rsid w:val="0045616A"/>
    <w:pPr>
      <w:spacing w:after="160" w:line="259" w:lineRule="auto"/>
    </w:pPr>
  </w:style>
  <w:style w:type="paragraph" w:customStyle="1" w:styleId="BB7905DF89A146218BE5436549C6CCB8">
    <w:name w:val="BB7905DF89A146218BE5436549C6CCB8"/>
    <w:rsid w:val="0045616A"/>
    <w:pPr>
      <w:spacing w:after="160" w:line="259" w:lineRule="auto"/>
    </w:pPr>
  </w:style>
  <w:style w:type="paragraph" w:customStyle="1" w:styleId="5FF998B8994B40FF9201E74C513CB5D3">
    <w:name w:val="5FF998B8994B40FF9201E74C513CB5D3"/>
    <w:rsid w:val="0045616A"/>
    <w:pPr>
      <w:spacing w:after="160" w:line="259" w:lineRule="auto"/>
    </w:pPr>
  </w:style>
  <w:style w:type="paragraph" w:customStyle="1" w:styleId="2CA4CEDB4331474CA529ED500B906880">
    <w:name w:val="2CA4CEDB4331474CA529ED500B906880"/>
    <w:rsid w:val="0045616A"/>
    <w:pPr>
      <w:spacing w:after="160" w:line="259" w:lineRule="auto"/>
    </w:pPr>
  </w:style>
  <w:style w:type="paragraph" w:customStyle="1" w:styleId="6951CEA72FEE4628AEF22904E65CAAB2">
    <w:name w:val="6951CEA72FEE4628AEF22904E65CAAB2"/>
    <w:rsid w:val="0045616A"/>
    <w:pPr>
      <w:spacing w:after="160" w:line="259" w:lineRule="auto"/>
    </w:pPr>
  </w:style>
  <w:style w:type="paragraph" w:customStyle="1" w:styleId="44E863474F80402E95ADDDA293D8E482">
    <w:name w:val="44E863474F80402E95ADDDA293D8E482"/>
    <w:rsid w:val="0045616A"/>
    <w:pPr>
      <w:spacing w:after="160" w:line="259" w:lineRule="auto"/>
    </w:pPr>
  </w:style>
  <w:style w:type="paragraph" w:customStyle="1" w:styleId="4E87C7DB80CB4F3C9FD9CA60020C6B5B">
    <w:name w:val="4E87C7DB80CB4F3C9FD9CA60020C6B5B"/>
    <w:rsid w:val="0045616A"/>
    <w:pPr>
      <w:spacing w:after="160" w:line="259" w:lineRule="auto"/>
    </w:pPr>
  </w:style>
  <w:style w:type="paragraph" w:customStyle="1" w:styleId="2DAC2327D6D243B195902C7AB10C0507">
    <w:name w:val="2DAC2327D6D243B195902C7AB10C0507"/>
    <w:rsid w:val="0045616A"/>
    <w:pPr>
      <w:spacing w:after="160" w:line="259" w:lineRule="auto"/>
    </w:pPr>
  </w:style>
  <w:style w:type="paragraph" w:customStyle="1" w:styleId="518F4C0EB8A14EDE8FCBFADE542B3AE5">
    <w:name w:val="518F4C0EB8A14EDE8FCBFADE542B3AE5"/>
    <w:rsid w:val="0045616A"/>
    <w:pPr>
      <w:spacing w:after="160" w:line="259" w:lineRule="auto"/>
    </w:pPr>
  </w:style>
  <w:style w:type="paragraph" w:customStyle="1" w:styleId="C3CCCC48192D4A7FBC82FB4B1F34B89C">
    <w:name w:val="C3CCCC48192D4A7FBC82FB4B1F34B89C"/>
    <w:rsid w:val="0045616A"/>
    <w:pPr>
      <w:spacing w:after="160" w:line="259" w:lineRule="auto"/>
    </w:pPr>
  </w:style>
  <w:style w:type="paragraph" w:customStyle="1" w:styleId="DA15BC4B11EB4DD6AF6CFCBD1AEA17F3">
    <w:name w:val="DA15BC4B11EB4DD6AF6CFCBD1AEA17F3"/>
    <w:rsid w:val="0045616A"/>
    <w:pPr>
      <w:spacing w:after="160" w:line="259" w:lineRule="auto"/>
    </w:pPr>
  </w:style>
  <w:style w:type="paragraph" w:customStyle="1" w:styleId="492BFC6522224793BF6FFFE9715AB8D8">
    <w:name w:val="492BFC6522224793BF6FFFE9715AB8D8"/>
    <w:rsid w:val="0045616A"/>
    <w:pPr>
      <w:spacing w:after="160" w:line="259" w:lineRule="auto"/>
    </w:pPr>
  </w:style>
  <w:style w:type="paragraph" w:customStyle="1" w:styleId="229BEE03D9F148AB8C16A3E72C890B51">
    <w:name w:val="229BEE03D9F148AB8C16A3E72C890B51"/>
    <w:rsid w:val="0045616A"/>
    <w:pPr>
      <w:spacing w:after="160" w:line="259" w:lineRule="auto"/>
    </w:pPr>
  </w:style>
  <w:style w:type="paragraph" w:customStyle="1" w:styleId="CB0B12FF8AB7431490000343DAB56EBD">
    <w:name w:val="CB0B12FF8AB7431490000343DAB56EBD"/>
    <w:rsid w:val="0045616A"/>
    <w:pPr>
      <w:spacing w:after="160" w:line="259" w:lineRule="auto"/>
    </w:pPr>
  </w:style>
  <w:style w:type="paragraph" w:customStyle="1" w:styleId="364E39F13379428E8D9EB00609DF638E">
    <w:name w:val="364E39F13379428E8D9EB00609DF638E"/>
    <w:rsid w:val="0045616A"/>
    <w:pPr>
      <w:spacing w:after="160" w:line="259" w:lineRule="auto"/>
    </w:pPr>
  </w:style>
  <w:style w:type="paragraph" w:customStyle="1" w:styleId="8BE6425B9ADA4FC7A535079740DE7C5C">
    <w:name w:val="8BE6425B9ADA4FC7A535079740DE7C5C"/>
    <w:rsid w:val="0045616A"/>
    <w:pPr>
      <w:spacing w:after="160" w:line="259" w:lineRule="auto"/>
    </w:pPr>
  </w:style>
  <w:style w:type="paragraph" w:customStyle="1" w:styleId="8DF9BA0379AB45C8A8A2BB82341EFDE3">
    <w:name w:val="8DF9BA0379AB45C8A8A2BB82341EFDE3"/>
    <w:rsid w:val="0045616A"/>
    <w:pPr>
      <w:spacing w:after="160" w:line="259" w:lineRule="auto"/>
    </w:pPr>
  </w:style>
  <w:style w:type="paragraph" w:customStyle="1" w:styleId="FA69BD3BB29F4AFA818236BA3C4EC6F6">
    <w:name w:val="FA69BD3BB29F4AFA818236BA3C4EC6F6"/>
    <w:rsid w:val="0045616A"/>
    <w:pPr>
      <w:spacing w:after="160" w:line="259" w:lineRule="auto"/>
    </w:pPr>
  </w:style>
  <w:style w:type="paragraph" w:customStyle="1" w:styleId="E6D25C8122A1461FA1C4A4250F67B45A">
    <w:name w:val="E6D25C8122A1461FA1C4A4250F67B45A"/>
    <w:rsid w:val="0045616A"/>
    <w:pPr>
      <w:spacing w:after="160" w:line="259" w:lineRule="auto"/>
    </w:pPr>
  </w:style>
  <w:style w:type="paragraph" w:customStyle="1" w:styleId="F050AA6B1F07459B9C7AE2CF29D464B8">
    <w:name w:val="F050AA6B1F07459B9C7AE2CF29D464B8"/>
    <w:rsid w:val="0045616A"/>
    <w:pPr>
      <w:spacing w:after="160" w:line="259" w:lineRule="auto"/>
    </w:pPr>
  </w:style>
  <w:style w:type="paragraph" w:customStyle="1" w:styleId="95412CC535394F6FAB0C6AF74B859FDD">
    <w:name w:val="95412CC535394F6FAB0C6AF74B859FDD"/>
    <w:rsid w:val="0045616A"/>
    <w:pPr>
      <w:spacing w:after="160" w:line="259" w:lineRule="auto"/>
    </w:pPr>
  </w:style>
  <w:style w:type="paragraph" w:customStyle="1" w:styleId="9E03834BD56647EFA0CEDD951A532FF9">
    <w:name w:val="9E03834BD56647EFA0CEDD951A532FF9"/>
    <w:rsid w:val="0045616A"/>
    <w:pPr>
      <w:spacing w:after="160" w:line="259" w:lineRule="auto"/>
    </w:pPr>
  </w:style>
  <w:style w:type="paragraph" w:customStyle="1" w:styleId="F4EBD9CF19EF46AB9FA2CD9DB144D635">
    <w:name w:val="F4EBD9CF19EF46AB9FA2CD9DB144D635"/>
    <w:rsid w:val="0045616A"/>
    <w:pPr>
      <w:spacing w:after="160" w:line="259" w:lineRule="auto"/>
    </w:pPr>
  </w:style>
  <w:style w:type="paragraph" w:customStyle="1" w:styleId="5E759B3E603049CF948452EE87CE764A">
    <w:name w:val="5E759B3E603049CF948452EE87CE764A"/>
    <w:rsid w:val="0045616A"/>
    <w:pPr>
      <w:spacing w:after="160" w:line="259" w:lineRule="auto"/>
    </w:pPr>
  </w:style>
  <w:style w:type="paragraph" w:customStyle="1" w:styleId="FDBAD3C1B84E44E8A6446F5D907002DF">
    <w:name w:val="FDBAD3C1B84E44E8A6446F5D907002DF"/>
    <w:rsid w:val="0045616A"/>
    <w:pPr>
      <w:spacing w:after="160" w:line="259" w:lineRule="auto"/>
    </w:pPr>
  </w:style>
  <w:style w:type="paragraph" w:customStyle="1" w:styleId="0D8B6D32F72D469BB94D8A80813ADE4C">
    <w:name w:val="0D8B6D32F72D469BB94D8A80813ADE4C"/>
    <w:rsid w:val="0045616A"/>
    <w:pPr>
      <w:spacing w:after="160" w:line="259" w:lineRule="auto"/>
    </w:pPr>
  </w:style>
  <w:style w:type="paragraph" w:customStyle="1" w:styleId="B4BE6E7E71C24F2FA09618B787A959D6">
    <w:name w:val="B4BE6E7E71C24F2FA09618B787A959D6"/>
    <w:rsid w:val="0045616A"/>
    <w:pPr>
      <w:spacing w:after="160" w:line="259" w:lineRule="auto"/>
    </w:pPr>
  </w:style>
  <w:style w:type="paragraph" w:customStyle="1" w:styleId="C7C41202B69B412BBFEB56FE04448381">
    <w:name w:val="C7C41202B69B412BBFEB56FE04448381"/>
    <w:rsid w:val="0045616A"/>
    <w:pPr>
      <w:spacing w:after="160" w:line="259" w:lineRule="auto"/>
    </w:pPr>
  </w:style>
  <w:style w:type="paragraph" w:customStyle="1" w:styleId="F097E26B9AFC41C8B9D98EE2CD00B9D0">
    <w:name w:val="F097E26B9AFC41C8B9D98EE2CD00B9D0"/>
    <w:rsid w:val="0045616A"/>
    <w:pPr>
      <w:spacing w:after="160" w:line="259" w:lineRule="auto"/>
    </w:pPr>
  </w:style>
  <w:style w:type="paragraph" w:customStyle="1" w:styleId="55CC0E2BB33040F1BEABFC914D7291E5">
    <w:name w:val="55CC0E2BB33040F1BEABFC914D7291E5"/>
    <w:rsid w:val="0045616A"/>
    <w:pPr>
      <w:spacing w:after="160" w:line="259" w:lineRule="auto"/>
    </w:pPr>
  </w:style>
  <w:style w:type="paragraph" w:customStyle="1" w:styleId="DE435C4769B447C3AC72EC83F4F7D3CB">
    <w:name w:val="DE435C4769B447C3AC72EC83F4F7D3CB"/>
    <w:rsid w:val="0045616A"/>
    <w:pPr>
      <w:spacing w:after="160" w:line="259" w:lineRule="auto"/>
    </w:pPr>
  </w:style>
  <w:style w:type="paragraph" w:customStyle="1" w:styleId="37708421730248D199AE13FE57BFAB47">
    <w:name w:val="37708421730248D199AE13FE57BFAB47"/>
    <w:rsid w:val="0045616A"/>
    <w:pPr>
      <w:spacing w:after="160" w:line="259" w:lineRule="auto"/>
    </w:pPr>
  </w:style>
  <w:style w:type="paragraph" w:customStyle="1" w:styleId="1A1459F3A6324B468BC2316A4C3F97E6">
    <w:name w:val="1A1459F3A6324B468BC2316A4C3F97E6"/>
    <w:rsid w:val="0045616A"/>
    <w:pPr>
      <w:spacing w:after="160" w:line="259" w:lineRule="auto"/>
    </w:pPr>
  </w:style>
  <w:style w:type="paragraph" w:customStyle="1" w:styleId="C166F8D4136249AC8B89E0373FE12310">
    <w:name w:val="C166F8D4136249AC8B89E0373FE12310"/>
    <w:rsid w:val="0045616A"/>
    <w:pPr>
      <w:spacing w:after="160" w:line="259" w:lineRule="auto"/>
    </w:pPr>
  </w:style>
  <w:style w:type="paragraph" w:customStyle="1" w:styleId="F3E2F195E1994354A9AF417E02173AB5">
    <w:name w:val="F3E2F195E1994354A9AF417E02173AB5"/>
    <w:rsid w:val="0045616A"/>
    <w:pPr>
      <w:spacing w:after="160" w:line="259" w:lineRule="auto"/>
    </w:pPr>
  </w:style>
  <w:style w:type="paragraph" w:customStyle="1" w:styleId="9E801E8DCFE440EBBCC9AB503BAB2A83">
    <w:name w:val="9E801E8DCFE440EBBCC9AB503BAB2A83"/>
    <w:rsid w:val="0045616A"/>
    <w:pPr>
      <w:spacing w:after="160" w:line="259" w:lineRule="auto"/>
    </w:pPr>
  </w:style>
  <w:style w:type="paragraph" w:customStyle="1" w:styleId="BD8191EC2FA44418ABC525F14676E59A">
    <w:name w:val="BD8191EC2FA44418ABC525F14676E59A"/>
    <w:rsid w:val="0045616A"/>
    <w:pPr>
      <w:spacing w:after="160" w:line="259" w:lineRule="auto"/>
    </w:pPr>
  </w:style>
  <w:style w:type="paragraph" w:customStyle="1" w:styleId="8981245262104C9BB89FC9CB4EE2F2C6">
    <w:name w:val="8981245262104C9BB89FC9CB4EE2F2C6"/>
    <w:rsid w:val="0045616A"/>
    <w:pPr>
      <w:spacing w:after="160" w:line="259" w:lineRule="auto"/>
    </w:pPr>
  </w:style>
  <w:style w:type="paragraph" w:customStyle="1" w:styleId="226EEFE8FCA14B7DAB72D82A8493C6B3">
    <w:name w:val="226EEFE8FCA14B7DAB72D82A8493C6B3"/>
    <w:rsid w:val="0045616A"/>
    <w:pPr>
      <w:spacing w:after="160" w:line="259" w:lineRule="auto"/>
    </w:pPr>
  </w:style>
  <w:style w:type="paragraph" w:customStyle="1" w:styleId="3561BF596FC94FD3B915910AE6DCC4B3">
    <w:name w:val="3561BF596FC94FD3B915910AE6DCC4B3"/>
    <w:rsid w:val="0045616A"/>
    <w:pPr>
      <w:spacing w:after="160" w:line="259" w:lineRule="auto"/>
    </w:pPr>
  </w:style>
  <w:style w:type="paragraph" w:customStyle="1" w:styleId="643B321484B54768BDE6A02085F06918">
    <w:name w:val="643B321484B54768BDE6A02085F06918"/>
    <w:rsid w:val="0045616A"/>
    <w:pPr>
      <w:spacing w:after="160" w:line="259" w:lineRule="auto"/>
    </w:pPr>
  </w:style>
  <w:style w:type="paragraph" w:customStyle="1" w:styleId="5224B50E0FCE43188570F8E371288095">
    <w:name w:val="5224B50E0FCE43188570F8E371288095"/>
    <w:rsid w:val="0045616A"/>
    <w:pPr>
      <w:spacing w:after="160" w:line="259" w:lineRule="auto"/>
    </w:pPr>
  </w:style>
  <w:style w:type="paragraph" w:customStyle="1" w:styleId="F892D0A0811F4B0FACDB7E858A143267">
    <w:name w:val="F892D0A0811F4B0FACDB7E858A143267"/>
    <w:rsid w:val="0045616A"/>
    <w:pPr>
      <w:spacing w:after="160" w:line="259" w:lineRule="auto"/>
    </w:pPr>
  </w:style>
  <w:style w:type="paragraph" w:customStyle="1" w:styleId="87DF75A18B2146059B6E627BB2F69855">
    <w:name w:val="87DF75A18B2146059B6E627BB2F69855"/>
    <w:rsid w:val="0045616A"/>
    <w:pPr>
      <w:spacing w:after="160" w:line="259" w:lineRule="auto"/>
    </w:pPr>
  </w:style>
  <w:style w:type="paragraph" w:customStyle="1" w:styleId="69B93BA93A3345929E5218C78A3F70E8">
    <w:name w:val="69B93BA93A3345929E5218C78A3F70E8"/>
    <w:rsid w:val="0045616A"/>
    <w:pPr>
      <w:spacing w:after="160" w:line="259" w:lineRule="auto"/>
    </w:pPr>
  </w:style>
  <w:style w:type="paragraph" w:customStyle="1" w:styleId="62AB64B6EF9A474AA56B29F865F0A71C">
    <w:name w:val="62AB64B6EF9A474AA56B29F865F0A71C"/>
    <w:rsid w:val="0045616A"/>
    <w:pPr>
      <w:spacing w:after="160" w:line="259" w:lineRule="auto"/>
    </w:pPr>
  </w:style>
  <w:style w:type="paragraph" w:customStyle="1" w:styleId="7FF1C9C254A645398C9F7691ECD533AE">
    <w:name w:val="7FF1C9C254A645398C9F7691ECD533AE"/>
    <w:rsid w:val="0045616A"/>
    <w:pPr>
      <w:spacing w:after="160" w:line="259" w:lineRule="auto"/>
    </w:pPr>
  </w:style>
  <w:style w:type="paragraph" w:customStyle="1" w:styleId="52F8BD50F4F54ACB8129DFB507E8BA85">
    <w:name w:val="52F8BD50F4F54ACB8129DFB507E8BA85"/>
    <w:rsid w:val="0045616A"/>
    <w:pPr>
      <w:spacing w:after="160" w:line="259" w:lineRule="auto"/>
    </w:pPr>
  </w:style>
  <w:style w:type="paragraph" w:customStyle="1" w:styleId="75901789448740979BE01A7DE70454D9">
    <w:name w:val="75901789448740979BE01A7DE70454D9"/>
    <w:rsid w:val="0045616A"/>
    <w:pPr>
      <w:spacing w:after="160" w:line="259" w:lineRule="auto"/>
    </w:pPr>
  </w:style>
  <w:style w:type="paragraph" w:customStyle="1" w:styleId="611D2B28C7D847BEBE56FFA1B97FEB33">
    <w:name w:val="611D2B28C7D847BEBE56FFA1B97FEB33"/>
    <w:rsid w:val="0045616A"/>
    <w:pPr>
      <w:spacing w:after="160" w:line="259" w:lineRule="auto"/>
    </w:pPr>
  </w:style>
  <w:style w:type="paragraph" w:customStyle="1" w:styleId="8AD6FBA8B61F4B4D811DBB7FA1C940B4">
    <w:name w:val="8AD6FBA8B61F4B4D811DBB7FA1C940B4"/>
    <w:rsid w:val="0045616A"/>
    <w:pPr>
      <w:spacing w:after="160" w:line="259" w:lineRule="auto"/>
    </w:pPr>
  </w:style>
  <w:style w:type="paragraph" w:customStyle="1" w:styleId="33DEB34A1D7F4FABAF5958293AEBBC72">
    <w:name w:val="33DEB34A1D7F4FABAF5958293AEBBC72"/>
    <w:rsid w:val="0045616A"/>
    <w:pPr>
      <w:spacing w:after="160" w:line="259" w:lineRule="auto"/>
    </w:pPr>
  </w:style>
  <w:style w:type="paragraph" w:customStyle="1" w:styleId="7C6D2AB178DB432F88E97D6DE78EED06">
    <w:name w:val="7C6D2AB178DB432F88E97D6DE78EED06"/>
    <w:rsid w:val="0045616A"/>
    <w:pPr>
      <w:spacing w:after="160" w:line="259" w:lineRule="auto"/>
    </w:pPr>
  </w:style>
  <w:style w:type="paragraph" w:customStyle="1" w:styleId="7459D29C05CD4FB4802286FAA0200B62">
    <w:name w:val="7459D29C05CD4FB4802286FAA0200B62"/>
    <w:rsid w:val="0045616A"/>
    <w:pPr>
      <w:spacing w:after="160" w:line="259" w:lineRule="auto"/>
    </w:pPr>
  </w:style>
  <w:style w:type="paragraph" w:customStyle="1" w:styleId="41D6979E6CD447FEAAC7430CB8303C21">
    <w:name w:val="41D6979E6CD447FEAAC7430CB8303C21"/>
    <w:rsid w:val="0045616A"/>
    <w:pPr>
      <w:spacing w:after="160" w:line="259" w:lineRule="auto"/>
    </w:pPr>
  </w:style>
  <w:style w:type="paragraph" w:customStyle="1" w:styleId="8528C7A3D8F84D85BE127072910745D1">
    <w:name w:val="8528C7A3D8F84D85BE127072910745D1"/>
    <w:rsid w:val="0045616A"/>
    <w:pPr>
      <w:spacing w:after="160" w:line="259" w:lineRule="auto"/>
    </w:pPr>
  </w:style>
  <w:style w:type="paragraph" w:customStyle="1" w:styleId="CDE9B63D1EB443BD98AB2ECC81BD29F8">
    <w:name w:val="CDE9B63D1EB443BD98AB2ECC81BD29F8"/>
    <w:rsid w:val="0045616A"/>
    <w:pPr>
      <w:spacing w:after="160" w:line="259" w:lineRule="auto"/>
    </w:pPr>
  </w:style>
  <w:style w:type="paragraph" w:customStyle="1" w:styleId="194C26B475A948099F34AD0076F3B069">
    <w:name w:val="194C26B475A948099F34AD0076F3B069"/>
    <w:rsid w:val="0045616A"/>
    <w:pPr>
      <w:spacing w:after="160" w:line="259" w:lineRule="auto"/>
    </w:pPr>
  </w:style>
  <w:style w:type="paragraph" w:customStyle="1" w:styleId="A36997E5FDD542DE89B6FD50F44169AF">
    <w:name w:val="A36997E5FDD542DE89B6FD50F44169AF"/>
    <w:rsid w:val="0045616A"/>
    <w:pPr>
      <w:spacing w:after="160" w:line="259" w:lineRule="auto"/>
    </w:pPr>
  </w:style>
  <w:style w:type="paragraph" w:customStyle="1" w:styleId="FD96FF0965654AEFA1FE3EDF33533C7E">
    <w:name w:val="FD96FF0965654AEFA1FE3EDF33533C7E"/>
    <w:rsid w:val="0045616A"/>
    <w:pPr>
      <w:spacing w:after="160" w:line="259" w:lineRule="auto"/>
    </w:pPr>
  </w:style>
  <w:style w:type="paragraph" w:customStyle="1" w:styleId="2F8EEE5435F44CFC9F913D946A7326D3">
    <w:name w:val="2F8EEE5435F44CFC9F913D946A7326D3"/>
    <w:rsid w:val="0045616A"/>
    <w:pPr>
      <w:spacing w:after="160" w:line="259" w:lineRule="auto"/>
    </w:pPr>
  </w:style>
  <w:style w:type="paragraph" w:customStyle="1" w:styleId="C0E07F996E5645BFBC4A0D5BB67DB52E">
    <w:name w:val="C0E07F996E5645BFBC4A0D5BB67DB52E"/>
    <w:rsid w:val="0045616A"/>
    <w:pPr>
      <w:spacing w:after="160" w:line="259" w:lineRule="auto"/>
    </w:pPr>
  </w:style>
  <w:style w:type="paragraph" w:customStyle="1" w:styleId="2A55123D0F474C09B7F4E111F66D1005">
    <w:name w:val="2A55123D0F474C09B7F4E111F66D1005"/>
    <w:rsid w:val="0045616A"/>
    <w:pPr>
      <w:spacing w:after="160" w:line="259" w:lineRule="auto"/>
    </w:pPr>
  </w:style>
  <w:style w:type="paragraph" w:customStyle="1" w:styleId="9FC81FD6062E48FB8DAC2A4929B60AE0">
    <w:name w:val="9FC81FD6062E48FB8DAC2A4929B60AE0"/>
    <w:rsid w:val="0045616A"/>
    <w:pPr>
      <w:spacing w:after="160" w:line="259" w:lineRule="auto"/>
    </w:pPr>
  </w:style>
  <w:style w:type="paragraph" w:customStyle="1" w:styleId="CB1AAF413E6946DC958945E11316C0BA">
    <w:name w:val="CB1AAF413E6946DC958945E11316C0BA"/>
    <w:rsid w:val="0045616A"/>
    <w:pPr>
      <w:spacing w:after="160" w:line="259" w:lineRule="auto"/>
    </w:pPr>
  </w:style>
  <w:style w:type="paragraph" w:customStyle="1" w:styleId="5D1B661AF70C4B338374435C86DD3DEE">
    <w:name w:val="5D1B661AF70C4B338374435C86DD3DEE"/>
    <w:rsid w:val="0045616A"/>
    <w:pPr>
      <w:spacing w:after="160" w:line="259" w:lineRule="auto"/>
    </w:pPr>
  </w:style>
  <w:style w:type="paragraph" w:customStyle="1" w:styleId="D105E1771EDB41DD9C5B57B3940D3B95">
    <w:name w:val="D105E1771EDB41DD9C5B57B3940D3B95"/>
    <w:rsid w:val="0045616A"/>
    <w:pPr>
      <w:spacing w:after="160" w:line="259" w:lineRule="auto"/>
    </w:pPr>
  </w:style>
  <w:style w:type="paragraph" w:customStyle="1" w:styleId="3E1AAD66FD514CD099843401C150A928">
    <w:name w:val="3E1AAD66FD514CD099843401C150A928"/>
    <w:rsid w:val="0045616A"/>
    <w:pPr>
      <w:spacing w:after="160" w:line="259" w:lineRule="auto"/>
    </w:pPr>
  </w:style>
  <w:style w:type="paragraph" w:customStyle="1" w:styleId="4C11B269DF1E4284BAD048732A5A1509">
    <w:name w:val="4C11B269DF1E4284BAD048732A5A1509"/>
    <w:rsid w:val="0045616A"/>
    <w:pPr>
      <w:spacing w:after="160" w:line="259" w:lineRule="auto"/>
    </w:pPr>
  </w:style>
  <w:style w:type="paragraph" w:customStyle="1" w:styleId="7F98326BC4D848E4AA9CBA9E5D76C17B">
    <w:name w:val="7F98326BC4D848E4AA9CBA9E5D76C17B"/>
    <w:rsid w:val="0045616A"/>
    <w:pPr>
      <w:spacing w:after="160" w:line="259" w:lineRule="auto"/>
    </w:pPr>
  </w:style>
  <w:style w:type="paragraph" w:customStyle="1" w:styleId="016AAE79B0B5466F8DAEE1C575FC1AF2">
    <w:name w:val="016AAE79B0B5466F8DAEE1C575FC1AF2"/>
    <w:rsid w:val="0045616A"/>
    <w:pPr>
      <w:spacing w:after="160" w:line="259" w:lineRule="auto"/>
    </w:pPr>
  </w:style>
  <w:style w:type="paragraph" w:customStyle="1" w:styleId="047698F6A6FD46E08B4AD06F8410026C">
    <w:name w:val="047698F6A6FD46E08B4AD06F8410026C"/>
    <w:rsid w:val="0045616A"/>
    <w:pPr>
      <w:spacing w:after="160" w:line="259" w:lineRule="auto"/>
    </w:pPr>
  </w:style>
  <w:style w:type="paragraph" w:customStyle="1" w:styleId="E6ABC3960ECA4C338632B642763F1699">
    <w:name w:val="E6ABC3960ECA4C338632B642763F1699"/>
    <w:rsid w:val="0045616A"/>
    <w:pPr>
      <w:spacing w:after="160" w:line="259" w:lineRule="auto"/>
    </w:pPr>
  </w:style>
  <w:style w:type="paragraph" w:customStyle="1" w:styleId="5133D108FA1F4A2FA73ADB909CBEF1DF">
    <w:name w:val="5133D108FA1F4A2FA73ADB909CBEF1DF"/>
    <w:rsid w:val="0045616A"/>
    <w:pPr>
      <w:spacing w:after="160" w:line="259" w:lineRule="auto"/>
    </w:pPr>
  </w:style>
  <w:style w:type="paragraph" w:customStyle="1" w:styleId="F2528ED7754A45E0BABFD1C0B296DC53">
    <w:name w:val="F2528ED7754A45E0BABFD1C0B296DC53"/>
    <w:rsid w:val="0045616A"/>
    <w:pPr>
      <w:spacing w:after="160" w:line="259" w:lineRule="auto"/>
    </w:pPr>
  </w:style>
  <w:style w:type="paragraph" w:customStyle="1" w:styleId="FFDDE27FFCD04EA9B44C377E82203A72">
    <w:name w:val="FFDDE27FFCD04EA9B44C377E82203A72"/>
    <w:rsid w:val="0045616A"/>
    <w:pPr>
      <w:spacing w:after="160" w:line="259" w:lineRule="auto"/>
    </w:pPr>
  </w:style>
  <w:style w:type="paragraph" w:customStyle="1" w:styleId="2D65704040824B409661F1CF90FD0610">
    <w:name w:val="2D65704040824B409661F1CF90FD0610"/>
    <w:rsid w:val="0045616A"/>
    <w:pPr>
      <w:spacing w:after="160" w:line="259" w:lineRule="auto"/>
    </w:pPr>
  </w:style>
  <w:style w:type="paragraph" w:customStyle="1" w:styleId="F25BD76D313A4FF6AAEC66FA3D7EBE2D">
    <w:name w:val="F25BD76D313A4FF6AAEC66FA3D7EBE2D"/>
    <w:rsid w:val="0045616A"/>
    <w:pPr>
      <w:spacing w:after="160" w:line="259" w:lineRule="auto"/>
    </w:pPr>
  </w:style>
  <w:style w:type="paragraph" w:customStyle="1" w:styleId="7998E66484CD4CD2AAF4F4B9537AE559">
    <w:name w:val="7998E66484CD4CD2AAF4F4B9537AE559"/>
    <w:rsid w:val="0045616A"/>
    <w:pPr>
      <w:spacing w:after="160" w:line="259" w:lineRule="auto"/>
    </w:pPr>
  </w:style>
  <w:style w:type="paragraph" w:customStyle="1" w:styleId="571126ECA8F54DFC9FF61E312955AD87">
    <w:name w:val="571126ECA8F54DFC9FF61E312955AD87"/>
    <w:rsid w:val="0045616A"/>
    <w:pPr>
      <w:spacing w:after="160" w:line="259" w:lineRule="auto"/>
    </w:pPr>
  </w:style>
  <w:style w:type="paragraph" w:customStyle="1" w:styleId="2D6B4707C40D47B892086A02A90C087F">
    <w:name w:val="2D6B4707C40D47B892086A02A90C087F"/>
    <w:rsid w:val="0045616A"/>
    <w:pPr>
      <w:spacing w:after="160" w:line="259" w:lineRule="auto"/>
    </w:pPr>
  </w:style>
  <w:style w:type="paragraph" w:customStyle="1" w:styleId="6E0B89ED03FA4627802BBA77F30CA2DB">
    <w:name w:val="6E0B89ED03FA4627802BBA77F30CA2DB"/>
    <w:rsid w:val="0045616A"/>
    <w:pPr>
      <w:spacing w:after="160" w:line="259" w:lineRule="auto"/>
    </w:pPr>
  </w:style>
  <w:style w:type="paragraph" w:customStyle="1" w:styleId="8CDA4216B89E439BB337918E082F616C">
    <w:name w:val="8CDA4216B89E439BB337918E082F616C"/>
    <w:rsid w:val="0045616A"/>
    <w:pPr>
      <w:spacing w:after="160" w:line="259" w:lineRule="auto"/>
    </w:pPr>
  </w:style>
  <w:style w:type="paragraph" w:customStyle="1" w:styleId="5C92A1A19D2241ECB1118EFF6523AC20">
    <w:name w:val="5C92A1A19D2241ECB1118EFF6523AC20"/>
    <w:rsid w:val="0045616A"/>
    <w:pPr>
      <w:spacing w:after="160" w:line="259" w:lineRule="auto"/>
    </w:pPr>
  </w:style>
  <w:style w:type="paragraph" w:customStyle="1" w:styleId="D239BA2C506A4CE9B3A05DFAFDC4404F">
    <w:name w:val="D239BA2C506A4CE9B3A05DFAFDC4404F"/>
    <w:rsid w:val="0045616A"/>
    <w:pPr>
      <w:spacing w:after="160" w:line="259" w:lineRule="auto"/>
    </w:pPr>
  </w:style>
  <w:style w:type="paragraph" w:customStyle="1" w:styleId="FD7265EB4E50458BBC1A59BEEFBD4AA1">
    <w:name w:val="FD7265EB4E50458BBC1A59BEEFBD4AA1"/>
    <w:rsid w:val="0045616A"/>
    <w:pPr>
      <w:spacing w:after="160" w:line="259" w:lineRule="auto"/>
    </w:pPr>
  </w:style>
  <w:style w:type="paragraph" w:customStyle="1" w:styleId="C99B4673C8C04ACE8680DEFBB131F9EA">
    <w:name w:val="C99B4673C8C04ACE8680DEFBB131F9EA"/>
    <w:rsid w:val="0045616A"/>
    <w:pPr>
      <w:spacing w:after="160" w:line="259" w:lineRule="auto"/>
    </w:pPr>
  </w:style>
  <w:style w:type="paragraph" w:customStyle="1" w:styleId="4A592DFC938A4AC4B0E8E7D20F678BA7">
    <w:name w:val="4A592DFC938A4AC4B0E8E7D20F678BA7"/>
    <w:rsid w:val="0045616A"/>
    <w:pPr>
      <w:spacing w:after="160" w:line="259" w:lineRule="auto"/>
    </w:pPr>
  </w:style>
  <w:style w:type="paragraph" w:customStyle="1" w:styleId="98C3026315494AEA9E9D1B04EBCBFBF0">
    <w:name w:val="98C3026315494AEA9E9D1B04EBCBFBF0"/>
    <w:rsid w:val="0045616A"/>
    <w:pPr>
      <w:spacing w:after="160" w:line="259" w:lineRule="auto"/>
    </w:pPr>
  </w:style>
  <w:style w:type="paragraph" w:customStyle="1" w:styleId="E34AD46CE7E343D8BC8923B2A18D1FA1">
    <w:name w:val="E34AD46CE7E343D8BC8923B2A18D1FA1"/>
    <w:rsid w:val="0045616A"/>
    <w:pPr>
      <w:spacing w:after="160" w:line="259" w:lineRule="auto"/>
    </w:pPr>
  </w:style>
  <w:style w:type="paragraph" w:customStyle="1" w:styleId="3CCC592D09304854A360017791DC1BF2">
    <w:name w:val="3CCC592D09304854A360017791DC1BF2"/>
    <w:rsid w:val="0045616A"/>
    <w:pPr>
      <w:spacing w:after="160" w:line="259" w:lineRule="auto"/>
    </w:pPr>
  </w:style>
  <w:style w:type="paragraph" w:customStyle="1" w:styleId="0D9FFD3FD4374D3EB435BD3C5BC4926E">
    <w:name w:val="0D9FFD3FD4374D3EB435BD3C5BC4926E"/>
    <w:rsid w:val="0045616A"/>
    <w:pPr>
      <w:spacing w:after="160" w:line="259" w:lineRule="auto"/>
    </w:pPr>
  </w:style>
  <w:style w:type="paragraph" w:customStyle="1" w:styleId="44F427F23D834C17A300E36E025A4F52">
    <w:name w:val="44F427F23D834C17A300E36E025A4F52"/>
    <w:rsid w:val="0045616A"/>
    <w:pPr>
      <w:spacing w:after="160" w:line="259" w:lineRule="auto"/>
    </w:pPr>
  </w:style>
  <w:style w:type="paragraph" w:customStyle="1" w:styleId="C8696DD047EF46BA95F0FF8FD0922E7A">
    <w:name w:val="C8696DD047EF46BA95F0FF8FD0922E7A"/>
    <w:rsid w:val="0045616A"/>
    <w:pPr>
      <w:spacing w:after="160" w:line="259" w:lineRule="auto"/>
    </w:pPr>
  </w:style>
  <w:style w:type="paragraph" w:customStyle="1" w:styleId="10468EC52BD34850B4763D93C3A6691B">
    <w:name w:val="10468EC52BD34850B4763D93C3A6691B"/>
    <w:rsid w:val="0045616A"/>
    <w:pPr>
      <w:spacing w:after="160" w:line="259" w:lineRule="auto"/>
    </w:pPr>
  </w:style>
  <w:style w:type="paragraph" w:customStyle="1" w:styleId="0277882E141744458980822256E718C0">
    <w:name w:val="0277882E141744458980822256E718C0"/>
    <w:rsid w:val="0045616A"/>
    <w:pPr>
      <w:spacing w:after="160" w:line="259" w:lineRule="auto"/>
    </w:pPr>
  </w:style>
  <w:style w:type="paragraph" w:customStyle="1" w:styleId="6BCDEACA07EF4D87AA0FAAB80A90379E">
    <w:name w:val="6BCDEACA07EF4D87AA0FAAB80A90379E"/>
    <w:rsid w:val="0045616A"/>
    <w:pPr>
      <w:spacing w:after="160" w:line="259" w:lineRule="auto"/>
    </w:pPr>
  </w:style>
  <w:style w:type="paragraph" w:customStyle="1" w:styleId="DF5E381967B248D0811F77B0EDCAE2AC">
    <w:name w:val="DF5E381967B248D0811F77B0EDCAE2AC"/>
    <w:rsid w:val="0045616A"/>
    <w:pPr>
      <w:spacing w:after="160" w:line="259" w:lineRule="auto"/>
    </w:pPr>
  </w:style>
  <w:style w:type="paragraph" w:customStyle="1" w:styleId="DA5E41E7396E44339A0118F2CA8BFDFC">
    <w:name w:val="DA5E41E7396E44339A0118F2CA8BFDFC"/>
    <w:rsid w:val="0045616A"/>
    <w:pPr>
      <w:spacing w:after="160" w:line="259" w:lineRule="auto"/>
    </w:pPr>
  </w:style>
  <w:style w:type="paragraph" w:customStyle="1" w:styleId="3497016F889449BDACCB4EB0D217CD31">
    <w:name w:val="3497016F889449BDACCB4EB0D217CD31"/>
    <w:rsid w:val="0045616A"/>
    <w:pPr>
      <w:spacing w:after="160" w:line="259" w:lineRule="auto"/>
    </w:pPr>
  </w:style>
  <w:style w:type="paragraph" w:customStyle="1" w:styleId="7DAF7F60624244428DEAFEFE14AF2E19">
    <w:name w:val="7DAF7F60624244428DEAFEFE14AF2E19"/>
    <w:rsid w:val="0045616A"/>
    <w:pPr>
      <w:spacing w:after="160" w:line="259" w:lineRule="auto"/>
    </w:pPr>
  </w:style>
  <w:style w:type="paragraph" w:customStyle="1" w:styleId="01E95AEB56624394BA6C0D94F319D182">
    <w:name w:val="01E95AEB56624394BA6C0D94F319D182"/>
    <w:rsid w:val="0045616A"/>
    <w:pPr>
      <w:spacing w:after="160" w:line="259" w:lineRule="auto"/>
    </w:pPr>
  </w:style>
  <w:style w:type="paragraph" w:customStyle="1" w:styleId="8E8C1AC91D974A20B7D0522DDBA4BE76">
    <w:name w:val="8E8C1AC91D974A20B7D0522DDBA4BE76"/>
    <w:rsid w:val="0045616A"/>
    <w:pPr>
      <w:spacing w:after="160" w:line="259" w:lineRule="auto"/>
    </w:pPr>
  </w:style>
  <w:style w:type="paragraph" w:customStyle="1" w:styleId="BBA7CA298A174652A6A518FAC3486EDF">
    <w:name w:val="BBA7CA298A174652A6A518FAC3486EDF"/>
    <w:rsid w:val="0045616A"/>
    <w:pPr>
      <w:spacing w:after="160" w:line="259" w:lineRule="auto"/>
    </w:pPr>
  </w:style>
  <w:style w:type="paragraph" w:customStyle="1" w:styleId="431D84E77402495E9186994B343DE8B4">
    <w:name w:val="431D84E77402495E9186994B343DE8B4"/>
    <w:rsid w:val="0045616A"/>
    <w:pPr>
      <w:spacing w:after="160" w:line="259" w:lineRule="auto"/>
    </w:pPr>
  </w:style>
  <w:style w:type="paragraph" w:customStyle="1" w:styleId="79B7A9ABA3B84D59B3ED6D363312A301">
    <w:name w:val="79B7A9ABA3B84D59B3ED6D363312A301"/>
    <w:rsid w:val="0045616A"/>
    <w:pPr>
      <w:spacing w:after="160" w:line="259" w:lineRule="auto"/>
    </w:pPr>
  </w:style>
  <w:style w:type="paragraph" w:customStyle="1" w:styleId="328A31D17199421EA9F759BB64272C70">
    <w:name w:val="328A31D17199421EA9F759BB64272C70"/>
    <w:rsid w:val="0045616A"/>
    <w:pPr>
      <w:spacing w:after="160" w:line="259" w:lineRule="auto"/>
    </w:pPr>
  </w:style>
  <w:style w:type="paragraph" w:customStyle="1" w:styleId="0EC6FD9045744C8189F78013823BD022">
    <w:name w:val="0EC6FD9045744C8189F78013823BD022"/>
    <w:rsid w:val="0045616A"/>
    <w:pPr>
      <w:spacing w:after="160" w:line="259" w:lineRule="auto"/>
    </w:pPr>
  </w:style>
  <w:style w:type="paragraph" w:customStyle="1" w:styleId="6ED73212358C4FADAA9A87CA111ED415">
    <w:name w:val="6ED73212358C4FADAA9A87CA111ED415"/>
    <w:rsid w:val="0045616A"/>
    <w:pPr>
      <w:spacing w:after="160" w:line="259" w:lineRule="auto"/>
    </w:pPr>
  </w:style>
  <w:style w:type="paragraph" w:customStyle="1" w:styleId="824AFCD641114C4897AAF2377E76F58A">
    <w:name w:val="824AFCD641114C4897AAF2377E76F58A"/>
    <w:rsid w:val="0045616A"/>
    <w:pPr>
      <w:spacing w:after="160" w:line="259" w:lineRule="auto"/>
    </w:pPr>
  </w:style>
  <w:style w:type="paragraph" w:customStyle="1" w:styleId="BD833894F6E64819B20B36ED9FA1FB18">
    <w:name w:val="BD833894F6E64819B20B36ED9FA1FB18"/>
    <w:rsid w:val="0045616A"/>
    <w:pPr>
      <w:spacing w:after="160" w:line="259" w:lineRule="auto"/>
    </w:pPr>
  </w:style>
  <w:style w:type="paragraph" w:customStyle="1" w:styleId="4D01F429A1B641EF82DFCF3235E44DA5">
    <w:name w:val="4D01F429A1B641EF82DFCF3235E44DA5"/>
    <w:rsid w:val="0045616A"/>
    <w:pPr>
      <w:spacing w:after="160" w:line="259" w:lineRule="auto"/>
    </w:pPr>
  </w:style>
  <w:style w:type="paragraph" w:customStyle="1" w:styleId="D96723BF08F243B9A0495297CE38C938">
    <w:name w:val="D96723BF08F243B9A0495297CE38C938"/>
    <w:rsid w:val="0045616A"/>
    <w:pPr>
      <w:spacing w:after="160" w:line="259" w:lineRule="auto"/>
    </w:pPr>
  </w:style>
  <w:style w:type="paragraph" w:customStyle="1" w:styleId="AEC4F24AEB344648943292CB82F47AAF">
    <w:name w:val="AEC4F24AEB344648943292CB82F47AAF"/>
    <w:rsid w:val="0045616A"/>
    <w:pPr>
      <w:spacing w:after="160" w:line="259" w:lineRule="auto"/>
    </w:pPr>
  </w:style>
  <w:style w:type="paragraph" w:customStyle="1" w:styleId="01D18A370E204F0AB1EF714C1C821E67">
    <w:name w:val="01D18A370E204F0AB1EF714C1C821E67"/>
    <w:rsid w:val="0045616A"/>
    <w:pPr>
      <w:spacing w:after="160" w:line="259" w:lineRule="auto"/>
    </w:pPr>
  </w:style>
  <w:style w:type="paragraph" w:customStyle="1" w:styleId="672A13352A9D48D18BD330CE0F0D3E6A">
    <w:name w:val="672A13352A9D48D18BD330CE0F0D3E6A"/>
    <w:rsid w:val="0045616A"/>
    <w:pPr>
      <w:spacing w:after="160" w:line="259" w:lineRule="auto"/>
    </w:pPr>
  </w:style>
  <w:style w:type="paragraph" w:customStyle="1" w:styleId="40E1F64354C145C2A82BB3CC2AAECF86">
    <w:name w:val="40E1F64354C145C2A82BB3CC2AAECF86"/>
    <w:rsid w:val="0045616A"/>
    <w:pPr>
      <w:spacing w:after="160" w:line="259" w:lineRule="auto"/>
    </w:pPr>
  </w:style>
  <w:style w:type="paragraph" w:customStyle="1" w:styleId="364EAEC54986405E918A987CD2721114">
    <w:name w:val="364EAEC54986405E918A987CD2721114"/>
    <w:rsid w:val="0045616A"/>
    <w:pPr>
      <w:spacing w:after="160" w:line="259" w:lineRule="auto"/>
    </w:pPr>
  </w:style>
  <w:style w:type="paragraph" w:customStyle="1" w:styleId="D498145F30074EAF92DD43383C370DCE">
    <w:name w:val="D498145F30074EAF92DD43383C370DCE"/>
    <w:rsid w:val="0045616A"/>
    <w:pPr>
      <w:spacing w:after="160" w:line="259" w:lineRule="auto"/>
    </w:pPr>
  </w:style>
  <w:style w:type="paragraph" w:customStyle="1" w:styleId="01694A226CD84658A3D393F987EC44F7">
    <w:name w:val="01694A226CD84658A3D393F987EC44F7"/>
    <w:rsid w:val="0045616A"/>
    <w:pPr>
      <w:spacing w:after="160" w:line="259" w:lineRule="auto"/>
    </w:pPr>
  </w:style>
  <w:style w:type="paragraph" w:customStyle="1" w:styleId="D2E884C6741A40D7ADF55A3D49B791CF">
    <w:name w:val="D2E884C6741A40D7ADF55A3D49B791CF"/>
    <w:rsid w:val="0045616A"/>
    <w:pPr>
      <w:spacing w:after="160" w:line="259" w:lineRule="auto"/>
    </w:pPr>
  </w:style>
  <w:style w:type="paragraph" w:customStyle="1" w:styleId="5FDB7F3B89154F6D8C13E9C3A82710E0">
    <w:name w:val="5FDB7F3B89154F6D8C13E9C3A82710E0"/>
    <w:rsid w:val="0045616A"/>
    <w:pPr>
      <w:spacing w:after="160" w:line="259" w:lineRule="auto"/>
    </w:pPr>
  </w:style>
  <w:style w:type="paragraph" w:customStyle="1" w:styleId="481826A5F0A840E69321E44F5D1AF0E9">
    <w:name w:val="481826A5F0A840E69321E44F5D1AF0E9"/>
    <w:rsid w:val="0045616A"/>
    <w:pPr>
      <w:spacing w:after="160" w:line="259" w:lineRule="auto"/>
    </w:pPr>
  </w:style>
  <w:style w:type="paragraph" w:customStyle="1" w:styleId="3B3E488E7A0D44CEA4B206B3403D6FA1">
    <w:name w:val="3B3E488E7A0D44CEA4B206B3403D6FA1"/>
    <w:rsid w:val="0045616A"/>
    <w:pPr>
      <w:spacing w:after="160" w:line="259" w:lineRule="auto"/>
    </w:pPr>
  </w:style>
  <w:style w:type="paragraph" w:customStyle="1" w:styleId="7098E697FEA84A708E2D5F695E2F5EE2">
    <w:name w:val="7098E697FEA84A708E2D5F695E2F5EE2"/>
    <w:rsid w:val="0045616A"/>
    <w:pPr>
      <w:spacing w:after="160" w:line="259" w:lineRule="auto"/>
    </w:pPr>
  </w:style>
  <w:style w:type="paragraph" w:customStyle="1" w:styleId="892B63DED8D14B10A0A7480F079D1C09">
    <w:name w:val="892B63DED8D14B10A0A7480F079D1C09"/>
    <w:rsid w:val="0045616A"/>
    <w:pPr>
      <w:spacing w:after="160" w:line="259" w:lineRule="auto"/>
    </w:pPr>
  </w:style>
  <w:style w:type="paragraph" w:customStyle="1" w:styleId="0AC08E10A5154F1081149A651CABAEE2">
    <w:name w:val="0AC08E10A5154F1081149A651CABAEE2"/>
    <w:rsid w:val="0045616A"/>
    <w:pPr>
      <w:spacing w:after="160" w:line="259" w:lineRule="auto"/>
    </w:pPr>
  </w:style>
  <w:style w:type="paragraph" w:customStyle="1" w:styleId="42A882C12D2E45CDB9E6348630F6EF7C">
    <w:name w:val="42A882C12D2E45CDB9E6348630F6EF7C"/>
    <w:rsid w:val="0045616A"/>
    <w:pPr>
      <w:spacing w:after="160" w:line="259" w:lineRule="auto"/>
    </w:pPr>
  </w:style>
  <w:style w:type="paragraph" w:customStyle="1" w:styleId="3BEE832551CA4236B2A388352E266D2C">
    <w:name w:val="3BEE832551CA4236B2A388352E266D2C"/>
    <w:rsid w:val="0045616A"/>
    <w:pPr>
      <w:spacing w:after="160" w:line="259" w:lineRule="auto"/>
    </w:pPr>
  </w:style>
  <w:style w:type="paragraph" w:customStyle="1" w:styleId="F9FEF70ACEFD40509783020F821B82F3">
    <w:name w:val="F9FEF70ACEFD40509783020F821B82F3"/>
    <w:rsid w:val="0045616A"/>
    <w:pPr>
      <w:spacing w:after="160" w:line="259" w:lineRule="auto"/>
    </w:pPr>
  </w:style>
  <w:style w:type="paragraph" w:customStyle="1" w:styleId="369E2357C6DB43FE9F2DD76D2B8C93C6">
    <w:name w:val="369E2357C6DB43FE9F2DD76D2B8C93C6"/>
    <w:rsid w:val="0045616A"/>
    <w:pPr>
      <w:spacing w:after="160" w:line="259" w:lineRule="auto"/>
    </w:pPr>
  </w:style>
  <w:style w:type="paragraph" w:customStyle="1" w:styleId="D7DF8ED865B0441FA8D31E29217CA781">
    <w:name w:val="D7DF8ED865B0441FA8D31E29217CA781"/>
    <w:rsid w:val="0045616A"/>
    <w:pPr>
      <w:spacing w:after="160" w:line="259" w:lineRule="auto"/>
    </w:pPr>
  </w:style>
  <w:style w:type="paragraph" w:customStyle="1" w:styleId="09ABA63181A845B692BC48BF59A2C67C">
    <w:name w:val="09ABA63181A845B692BC48BF59A2C67C"/>
    <w:rsid w:val="0045616A"/>
    <w:pPr>
      <w:spacing w:after="160" w:line="259" w:lineRule="auto"/>
    </w:pPr>
  </w:style>
  <w:style w:type="paragraph" w:customStyle="1" w:styleId="4D2E68881ED44D03A82310D139DA8303">
    <w:name w:val="4D2E68881ED44D03A82310D139DA8303"/>
    <w:rsid w:val="0045616A"/>
    <w:pPr>
      <w:spacing w:after="160" w:line="259" w:lineRule="auto"/>
    </w:pPr>
  </w:style>
  <w:style w:type="paragraph" w:customStyle="1" w:styleId="34B22D72A5494F67832CDDA59C5363DA">
    <w:name w:val="34B22D72A5494F67832CDDA59C5363DA"/>
    <w:rsid w:val="0045616A"/>
    <w:pPr>
      <w:spacing w:after="160" w:line="259" w:lineRule="auto"/>
    </w:pPr>
  </w:style>
  <w:style w:type="paragraph" w:customStyle="1" w:styleId="E141967A5F13448CA8AA262AB35EDF35">
    <w:name w:val="E141967A5F13448CA8AA262AB35EDF35"/>
    <w:rsid w:val="0045616A"/>
    <w:pPr>
      <w:spacing w:after="160" w:line="259" w:lineRule="auto"/>
    </w:pPr>
  </w:style>
  <w:style w:type="paragraph" w:customStyle="1" w:styleId="197D91A9FACD4A209B97CA9141E35F86">
    <w:name w:val="197D91A9FACD4A209B97CA9141E35F86"/>
    <w:rsid w:val="0045616A"/>
    <w:pPr>
      <w:spacing w:after="160" w:line="259" w:lineRule="auto"/>
    </w:pPr>
  </w:style>
  <w:style w:type="paragraph" w:customStyle="1" w:styleId="D2CE352C73F34A8BA032BB084E69E6D9">
    <w:name w:val="D2CE352C73F34A8BA032BB084E69E6D9"/>
    <w:rsid w:val="0045616A"/>
    <w:pPr>
      <w:spacing w:after="160" w:line="259" w:lineRule="auto"/>
    </w:pPr>
  </w:style>
  <w:style w:type="paragraph" w:customStyle="1" w:styleId="4479FB4B7F84425187A393F5D22A1BA6">
    <w:name w:val="4479FB4B7F84425187A393F5D22A1BA6"/>
    <w:rsid w:val="0045616A"/>
    <w:pPr>
      <w:spacing w:after="160" w:line="259" w:lineRule="auto"/>
    </w:pPr>
  </w:style>
  <w:style w:type="paragraph" w:customStyle="1" w:styleId="8BD545A8C3A64E05AECB0F9BCDA24883">
    <w:name w:val="8BD545A8C3A64E05AECB0F9BCDA24883"/>
    <w:rsid w:val="0045616A"/>
    <w:pPr>
      <w:spacing w:after="160" w:line="259" w:lineRule="auto"/>
    </w:pPr>
  </w:style>
  <w:style w:type="paragraph" w:customStyle="1" w:styleId="CB1C86FDA8594DADAD59CC388BB4775C">
    <w:name w:val="CB1C86FDA8594DADAD59CC388BB4775C"/>
    <w:rsid w:val="0045616A"/>
    <w:pPr>
      <w:spacing w:after="160" w:line="259" w:lineRule="auto"/>
    </w:pPr>
  </w:style>
  <w:style w:type="paragraph" w:customStyle="1" w:styleId="A9C3A931353A46F9876C6FCB5268124A">
    <w:name w:val="A9C3A931353A46F9876C6FCB5268124A"/>
    <w:rsid w:val="0045616A"/>
    <w:pPr>
      <w:spacing w:after="160" w:line="259" w:lineRule="auto"/>
    </w:pPr>
  </w:style>
  <w:style w:type="paragraph" w:customStyle="1" w:styleId="8A93CD94ABF9459090E75FA69D153339">
    <w:name w:val="8A93CD94ABF9459090E75FA69D153339"/>
    <w:rsid w:val="0045616A"/>
    <w:pPr>
      <w:spacing w:after="160" w:line="259" w:lineRule="auto"/>
    </w:pPr>
  </w:style>
  <w:style w:type="paragraph" w:customStyle="1" w:styleId="9296DCAA93E14E7C826BEB1763CEB1DC">
    <w:name w:val="9296DCAA93E14E7C826BEB1763CEB1DC"/>
    <w:rsid w:val="0045616A"/>
    <w:pPr>
      <w:spacing w:after="160" w:line="259" w:lineRule="auto"/>
    </w:pPr>
  </w:style>
  <w:style w:type="paragraph" w:customStyle="1" w:styleId="554EDEFBB7B544D6BCF0CB8CB8AF6560">
    <w:name w:val="554EDEFBB7B544D6BCF0CB8CB8AF6560"/>
    <w:rsid w:val="0045616A"/>
    <w:pPr>
      <w:spacing w:after="160" w:line="259" w:lineRule="auto"/>
    </w:pPr>
  </w:style>
  <w:style w:type="paragraph" w:customStyle="1" w:styleId="01EFE54D36E645A49A88A8F44F0FAC5F">
    <w:name w:val="01EFE54D36E645A49A88A8F44F0FAC5F"/>
    <w:rsid w:val="0045616A"/>
    <w:pPr>
      <w:spacing w:after="160" w:line="259" w:lineRule="auto"/>
    </w:pPr>
  </w:style>
  <w:style w:type="paragraph" w:customStyle="1" w:styleId="68A108EB79584CC88945171A72A277DF">
    <w:name w:val="68A108EB79584CC88945171A72A277DF"/>
    <w:rsid w:val="0045616A"/>
    <w:pPr>
      <w:spacing w:after="160" w:line="259" w:lineRule="auto"/>
    </w:pPr>
  </w:style>
  <w:style w:type="paragraph" w:customStyle="1" w:styleId="59B894075C844916A0016983CCCD7073">
    <w:name w:val="59B894075C844916A0016983CCCD7073"/>
    <w:rsid w:val="0045616A"/>
    <w:pPr>
      <w:spacing w:after="160" w:line="259" w:lineRule="auto"/>
    </w:pPr>
  </w:style>
  <w:style w:type="paragraph" w:customStyle="1" w:styleId="C89CF4E692C341B4991E2F726D294D97">
    <w:name w:val="C89CF4E692C341B4991E2F726D294D97"/>
    <w:rsid w:val="0045616A"/>
    <w:pPr>
      <w:spacing w:after="160" w:line="259" w:lineRule="auto"/>
    </w:pPr>
  </w:style>
  <w:style w:type="paragraph" w:customStyle="1" w:styleId="AFD223B29601484E9B797637632DD36C">
    <w:name w:val="AFD223B29601484E9B797637632DD36C"/>
    <w:rsid w:val="0045616A"/>
    <w:pPr>
      <w:spacing w:after="160" w:line="259" w:lineRule="auto"/>
    </w:pPr>
  </w:style>
  <w:style w:type="paragraph" w:customStyle="1" w:styleId="9D4973F101574B7EB0FD834EBFFDAB3F">
    <w:name w:val="9D4973F101574B7EB0FD834EBFFDAB3F"/>
    <w:rsid w:val="0045616A"/>
    <w:pPr>
      <w:spacing w:after="160" w:line="259" w:lineRule="auto"/>
    </w:pPr>
  </w:style>
  <w:style w:type="paragraph" w:customStyle="1" w:styleId="216C320819804358AF4BD91015DB7ED0">
    <w:name w:val="216C320819804358AF4BD91015DB7ED0"/>
    <w:rsid w:val="0045616A"/>
    <w:pPr>
      <w:spacing w:after="160" w:line="259" w:lineRule="auto"/>
    </w:pPr>
  </w:style>
  <w:style w:type="paragraph" w:customStyle="1" w:styleId="12E9C17760E441AE928AC84B57CE64DD">
    <w:name w:val="12E9C17760E441AE928AC84B57CE64DD"/>
    <w:rsid w:val="0045616A"/>
    <w:pPr>
      <w:spacing w:after="160" w:line="259" w:lineRule="auto"/>
    </w:pPr>
  </w:style>
  <w:style w:type="paragraph" w:customStyle="1" w:styleId="835926B5467F4E00A6DDA9380692596B">
    <w:name w:val="835926B5467F4E00A6DDA9380692596B"/>
    <w:rsid w:val="0045616A"/>
    <w:pPr>
      <w:spacing w:after="160" w:line="259" w:lineRule="auto"/>
    </w:pPr>
  </w:style>
  <w:style w:type="paragraph" w:customStyle="1" w:styleId="C184AD1E00BB495A976E744CEEC6A020">
    <w:name w:val="C184AD1E00BB495A976E744CEEC6A020"/>
    <w:rsid w:val="0045616A"/>
    <w:pPr>
      <w:spacing w:after="160" w:line="259" w:lineRule="auto"/>
    </w:pPr>
  </w:style>
  <w:style w:type="paragraph" w:customStyle="1" w:styleId="2A2BB52DF35447B1AEE21234F328ED12">
    <w:name w:val="2A2BB52DF35447B1AEE21234F328ED12"/>
    <w:rsid w:val="0045616A"/>
    <w:pPr>
      <w:spacing w:after="160" w:line="259" w:lineRule="auto"/>
    </w:pPr>
  </w:style>
  <w:style w:type="paragraph" w:customStyle="1" w:styleId="F5AD7D71E7CA452C80381491BCE15649">
    <w:name w:val="F5AD7D71E7CA452C80381491BCE15649"/>
    <w:rsid w:val="0045616A"/>
    <w:pPr>
      <w:spacing w:after="160" w:line="259" w:lineRule="auto"/>
    </w:pPr>
  </w:style>
  <w:style w:type="paragraph" w:customStyle="1" w:styleId="8031A63CB28641FF884D077B79696A35">
    <w:name w:val="8031A63CB28641FF884D077B79696A35"/>
    <w:rsid w:val="0045616A"/>
    <w:pPr>
      <w:spacing w:after="160" w:line="259" w:lineRule="auto"/>
    </w:pPr>
  </w:style>
  <w:style w:type="paragraph" w:customStyle="1" w:styleId="BC5DB3281E02407AB4DD52AA55E1598D">
    <w:name w:val="BC5DB3281E02407AB4DD52AA55E1598D"/>
    <w:rsid w:val="0045616A"/>
    <w:pPr>
      <w:spacing w:after="160" w:line="259" w:lineRule="auto"/>
    </w:pPr>
  </w:style>
  <w:style w:type="paragraph" w:customStyle="1" w:styleId="7293A429530740C6982FA1B50E493DB6">
    <w:name w:val="7293A429530740C6982FA1B50E493DB6"/>
    <w:rsid w:val="0045616A"/>
    <w:pPr>
      <w:spacing w:after="160" w:line="259" w:lineRule="auto"/>
    </w:pPr>
  </w:style>
  <w:style w:type="paragraph" w:customStyle="1" w:styleId="4DCCBD4D9DBC47E487B67D1212471B67">
    <w:name w:val="4DCCBD4D9DBC47E487B67D1212471B67"/>
    <w:rsid w:val="0045616A"/>
    <w:pPr>
      <w:spacing w:after="160" w:line="259" w:lineRule="auto"/>
    </w:pPr>
  </w:style>
  <w:style w:type="paragraph" w:customStyle="1" w:styleId="7C1F041C15B84F02BF58692E063DAD2C">
    <w:name w:val="7C1F041C15B84F02BF58692E063DAD2C"/>
    <w:rsid w:val="0045616A"/>
    <w:pPr>
      <w:spacing w:after="160" w:line="259" w:lineRule="auto"/>
    </w:pPr>
  </w:style>
  <w:style w:type="paragraph" w:customStyle="1" w:styleId="24CB6B7EEA1244BE88378FFBED8BE9EC">
    <w:name w:val="24CB6B7EEA1244BE88378FFBED8BE9EC"/>
    <w:rsid w:val="0045616A"/>
    <w:pPr>
      <w:spacing w:after="160" w:line="259" w:lineRule="auto"/>
    </w:pPr>
  </w:style>
  <w:style w:type="paragraph" w:customStyle="1" w:styleId="C1975BBD972546E2A7E981E353C49CEB">
    <w:name w:val="C1975BBD972546E2A7E981E353C49CEB"/>
    <w:rsid w:val="0045616A"/>
    <w:pPr>
      <w:spacing w:after="160" w:line="259" w:lineRule="auto"/>
    </w:pPr>
  </w:style>
  <w:style w:type="paragraph" w:customStyle="1" w:styleId="37C710F4E1564791AD5DD59690B14B53">
    <w:name w:val="37C710F4E1564791AD5DD59690B14B53"/>
    <w:rsid w:val="0045616A"/>
    <w:pPr>
      <w:spacing w:after="160" w:line="259" w:lineRule="auto"/>
    </w:pPr>
  </w:style>
  <w:style w:type="paragraph" w:customStyle="1" w:styleId="385B13368E814A9397DB4F6BB4BB3A03">
    <w:name w:val="385B13368E814A9397DB4F6BB4BB3A03"/>
    <w:rsid w:val="0045616A"/>
    <w:pPr>
      <w:spacing w:after="160" w:line="259" w:lineRule="auto"/>
    </w:pPr>
  </w:style>
  <w:style w:type="paragraph" w:customStyle="1" w:styleId="75A6403916D94CB8ABCC63F9011058E8">
    <w:name w:val="75A6403916D94CB8ABCC63F9011058E8"/>
    <w:rsid w:val="0045616A"/>
    <w:pPr>
      <w:spacing w:after="160" w:line="259" w:lineRule="auto"/>
    </w:pPr>
  </w:style>
  <w:style w:type="paragraph" w:customStyle="1" w:styleId="9CB745E0BFB847159A546281670DDDD3">
    <w:name w:val="9CB745E0BFB847159A546281670DDDD3"/>
    <w:rsid w:val="0045616A"/>
    <w:pPr>
      <w:spacing w:after="160" w:line="259" w:lineRule="auto"/>
    </w:pPr>
  </w:style>
  <w:style w:type="paragraph" w:customStyle="1" w:styleId="465A0907C3F44014B9A3227CABD0D731">
    <w:name w:val="465A0907C3F44014B9A3227CABD0D731"/>
    <w:rsid w:val="0045616A"/>
    <w:pPr>
      <w:spacing w:after="160" w:line="259" w:lineRule="auto"/>
    </w:pPr>
  </w:style>
  <w:style w:type="paragraph" w:customStyle="1" w:styleId="AF705D259F58422B9C22831C0774149F">
    <w:name w:val="AF705D259F58422B9C22831C0774149F"/>
    <w:rsid w:val="0045616A"/>
    <w:pPr>
      <w:spacing w:after="160" w:line="259" w:lineRule="auto"/>
    </w:pPr>
  </w:style>
  <w:style w:type="paragraph" w:customStyle="1" w:styleId="F5AA36D7110242898F5EFCE731CE98D1">
    <w:name w:val="F5AA36D7110242898F5EFCE731CE98D1"/>
    <w:rsid w:val="0045616A"/>
    <w:pPr>
      <w:spacing w:after="160" w:line="259" w:lineRule="auto"/>
    </w:pPr>
  </w:style>
  <w:style w:type="paragraph" w:customStyle="1" w:styleId="701E5AB87A86407495A6BC193CCD7DE5">
    <w:name w:val="701E5AB87A86407495A6BC193CCD7DE5"/>
    <w:rsid w:val="0045616A"/>
    <w:pPr>
      <w:spacing w:after="160" w:line="259" w:lineRule="auto"/>
    </w:pPr>
  </w:style>
  <w:style w:type="paragraph" w:customStyle="1" w:styleId="12CFBEAB388E482C9AE7853F646E5FFF">
    <w:name w:val="12CFBEAB388E482C9AE7853F646E5FFF"/>
    <w:rsid w:val="0045616A"/>
    <w:pPr>
      <w:spacing w:after="160" w:line="259" w:lineRule="auto"/>
    </w:pPr>
  </w:style>
  <w:style w:type="paragraph" w:customStyle="1" w:styleId="C037B556809640EE96A4E98846BC5267">
    <w:name w:val="C037B556809640EE96A4E98846BC5267"/>
    <w:rsid w:val="0045616A"/>
    <w:pPr>
      <w:spacing w:after="160" w:line="259" w:lineRule="auto"/>
    </w:pPr>
  </w:style>
  <w:style w:type="paragraph" w:customStyle="1" w:styleId="312D1B6AD2CF4D0B968D466F176A5755">
    <w:name w:val="312D1B6AD2CF4D0B968D466F176A5755"/>
    <w:rsid w:val="0045616A"/>
    <w:pPr>
      <w:spacing w:after="160" w:line="259" w:lineRule="auto"/>
    </w:pPr>
  </w:style>
  <w:style w:type="paragraph" w:customStyle="1" w:styleId="674FC648E14B4FD78090D777BADB4C0F">
    <w:name w:val="674FC648E14B4FD78090D777BADB4C0F"/>
    <w:rsid w:val="0045616A"/>
    <w:pPr>
      <w:spacing w:after="160" w:line="259" w:lineRule="auto"/>
    </w:pPr>
  </w:style>
  <w:style w:type="paragraph" w:customStyle="1" w:styleId="A042B2481915403CB5E97D79206AC52B">
    <w:name w:val="A042B2481915403CB5E97D79206AC52B"/>
    <w:rsid w:val="0045616A"/>
    <w:pPr>
      <w:spacing w:after="160" w:line="259" w:lineRule="auto"/>
    </w:pPr>
  </w:style>
  <w:style w:type="paragraph" w:customStyle="1" w:styleId="FD5E3E1321F047E3B1C87D8488DC159F">
    <w:name w:val="FD5E3E1321F047E3B1C87D8488DC159F"/>
    <w:rsid w:val="0045616A"/>
    <w:pPr>
      <w:spacing w:after="160" w:line="259" w:lineRule="auto"/>
    </w:pPr>
  </w:style>
  <w:style w:type="paragraph" w:customStyle="1" w:styleId="944032EB6D8E420587238805EC21CF37">
    <w:name w:val="944032EB6D8E420587238805EC21CF37"/>
    <w:rsid w:val="0045616A"/>
    <w:pPr>
      <w:spacing w:after="160" w:line="259" w:lineRule="auto"/>
    </w:pPr>
  </w:style>
  <w:style w:type="paragraph" w:customStyle="1" w:styleId="0B4D562701214E70A4FF1B9F4DCB052E">
    <w:name w:val="0B4D562701214E70A4FF1B9F4DCB052E"/>
    <w:rsid w:val="0045616A"/>
    <w:pPr>
      <w:spacing w:after="160" w:line="259" w:lineRule="auto"/>
    </w:pPr>
  </w:style>
  <w:style w:type="paragraph" w:customStyle="1" w:styleId="48A49FAC11604713AAA8E985E3A4D157">
    <w:name w:val="48A49FAC11604713AAA8E985E3A4D157"/>
    <w:rsid w:val="0045616A"/>
    <w:pPr>
      <w:spacing w:after="160" w:line="259" w:lineRule="auto"/>
    </w:pPr>
  </w:style>
  <w:style w:type="paragraph" w:customStyle="1" w:styleId="F969989C3F8F429A9470E87DF456155A">
    <w:name w:val="F969989C3F8F429A9470E87DF456155A"/>
    <w:rsid w:val="0045616A"/>
    <w:pPr>
      <w:spacing w:after="160" w:line="259" w:lineRule="auto"/>
    </w:pPr>
  </w:style>
  <w:style w:type="paragraph" w:customStyle="1" w:styleId="F65BD5A46310462281B0F3208BCFCD81">
    <w:name w:val="F65BD5A46310462281B0F3208BCFCD81"/>
    <w:rsid w:val="0045616A"/>
    <w:pPr>
      <w:spacing w:after="160" w:line="259" w:lineRule="auto"/>
    </w:pPr>
  </w:style>
  <w:style w:type="paragraph" w:customStyle="1" w:styleId="7EDCC9344DD546C39619FF8D6203B083">
    <w:name w:val="7EDCC9344DD546C39619FF8D6203B083"/>
    <w:rsid w:val="0045616A"/>
    <w:pPr>
      <w:spacing w:after="160" w:line="259" w:lineRule="auto"/>
    </w:pPr>
  </w:style>
  <w:style w:type="paragraph" w:customStyle="1" w:styleId="1B44B02FB9714941B4403463ECA3A18E">
    <w:name w:val="1B44B02FB9714941B4403463ECA3A18E"/>
    <w:rsid w:val="0045616A"/>
    <w:pPr>
      <w:spacing w:after="160" w:line="259" w:lineRule="auto"/>
    </w:pPr>
  </w:style>
  <w:style w:type="paragraph" w:customStyle="1" w:styleId="428BC6168C6246CE87BAEDE47DDD0004">
    <w:name w:val="428BC6168C6246CE87BAEDE47DDD0004"/>
    <w:rsid w:val="0045616A"/>
    <w:pPr>
      <w:spacing w:after="160" w:line="259" w:lineRule="auto"/>
    </w:pPr>
  </w:style>
  <w:style w:type="paragraph" w:customStyle="1" w:styleId="F99A5791DC2B48348E9265CA10AF3CB7">
    <w:name w:val="F99A5791DC2B48348E9265CA10AF3CB7"/>
    <w:rsid w:val="0045616A"/>
    <w:pPr>
      <w:spacing w:after="160" w:line="259" w:lineRule="auto"/>
    </w:pPr>
  </w:style>
  <w:style w:type="paragraph" w:customStyle="1" w:styleId="0A92334896C34E9A921CF1FDC2455E42">
    <w:name w:val="0A92334896C34E9A921CF1FDC2455E42"/>
    <w:rsid w:val="0045616A"/>
    <w:pPr>
      <w:spacing w:after="160" w:line="259" w:lineRule="auto"/>
    </w:pPr>
  </w:style>
  <w:style w:type="paragraph" w:customStyle="1" w:styleId="CFA1AE9580F24912AACB7AB6EF6C0D13">
    <w:name w:val="CFA1AE9580F24912AACB7AB6EF6C0D13"/>
    <w:rsid w:val="0045616A"/>
    <w:pPr>
      <w:spacing w:after="160" w:line="259" w:lineRule="auto"/>
    </w:pPr>
  </w:style>
  <w:style w:type="paragraph" w:customStyle="1" w:styleId="880D0DD22C764939BDCB44977CB1517B">
    <w:name w:val="880D0DD22C764939BDCB44977CB1517B"/>
    <w:rsid w:val="0045616A"/>
    <w:pPr>
      <w:spacing w:after="160" w:line="259" w:lineRule="auto"/>
    </w:pPr>
  </w:style>
  <w:style w:type="paragraph" w:customStyle="1" w:styleId="8C73FC7914264CF295370B4BE75E1CA6">
    <w:name w:val="8C73FC7914264CF295370B4BE75E1CA6"/>
    <w:rsid w:val="0045616A"/>
    <w:pPr>
      <w:spacing w:after="160" w:line="259" w:lineRule="auto"/>
    </w:pPr>
  </w:style>
  <w:style w:type="paragraph" w:customStyle="1" w:styleId="D8207E65CFA24E60AA6CDC6C34AC4B77">
    <w:name w:val="D8207E65CFA24E60AA6CDC6C34AC4B77"/>
    <w:rsid w:val="0045616A"/>
    <w:pPr>
      <w:spacing w:after="160" w:line="259" w:lineRule="auto"/>
    </w:pPr>
  </w:style>
  <w:style w:type="paragraph" w:customStyle="1" w:styleId="EB8E1CF538AE447696FC9B5496E9366B">
    <w:name w:val="EB8E1CF538AE447696FC9B5496E9366B"/>
    <w:rsid w:val="0045616A"/>
    <w:pPr>
      <w:spacing w:after="160" w:line="259" w:lineRule="auto"/>
    </w:pPr>
  </w:style>
  <w:style w:type="paragraph" w:customStyle="1" w:styleId="3E7A602189C44CA49538E65600650E74">
    <w:name w:val="3E7A602189C44CA49538E65600650E74"/>
    <w:rsid w:val="0045616A"/>
    <w:pPr>
      <w:spacing w:after="160" w:line="259" w:lineRule="auto"/>
    </w:pPr>
  </w:style>
  <w:style w:type="paragraph" w:customStyle="1" w:styleId="A6FD16FB96224AA69E4C0F1CB035DE1F">
    <w:name w:val="A6FD16FB96224AA69E4C0F1CB035DE1F"/>
    <w:rsid w:val="0045616A"/>
    <w:pPr>
      <w:spacing w:after="160" w:line="259" w:lineRule="auto"/>
    </w:pPr>
  </w:style>
  <w:style w:type="paragraph" w:customStyle="1" w:styleId="4F30E39425AD4339B80773BD304880B0">
    <w:name w:val="4F30E39425AD4339B80773BD304880B0"/>
    <w:rsid w:val="0045616A"/>
    <w:pPr>
      <w:spacing w:after="160" w:line="259" w:lineRule="auto"/>
    </w:pPr>
  </w:style>
  <w:style w:type="paragraph" w:customStyle="1" w:styleId="6EEB7AD42D1D47629C5C80768D62526F">
    <w:name w:val="6EEB7AD42D1D47629C5C80768D62526F"/>
    <w:rsid w:val="0045616A"/>
    <w:pPr>
      <w:spacing w:after="160" w:line="259" w:lineRule="auto"/>
    </w:pPr>
  </w:style>
  <w:style w:type="paragraph" w:customStyle="1" w:styleId="7F73B2C0ACC447A8B78BDE024AB546E9">
    <w:name w:val="7F73B2C0ACC447A8B78BDE024AB546E9"/>
    <w:rsid w:val="0045616A"/>
    <w:pPr>
      <w:spacing w:after="160" w:line="259" w:lineRule="auto"/>
    </w:pPr>
  </w:style>
  <w:style w:type="paragraph" w:customStyle="1" w:styleId="8E6D808B45504CE5A39B3CA215CD1314">
    <w:name w:val="8E6D808B45504CE5A39B3CA215CD1314"/>
    <w:rsid w:val="0045616A"/>
    <w:pPr>
      <w:spacing w:after="160" w:line="259" w:lineRule="auto"/>
    </w:pPr>
  </w:style>
  <w:style w:type="paragraph" w:customStyle="1" w:styleId="7E5D94EE9BD64B3E8C326ECA2291B0A8">
    <w:name w:val="7E5D94EE9BD64B3E8C326ECA2291B0A8"/>
    <w:rsid w:val="0045616A"/>
    <w:pPr>
      <w:spacing w:after="160" w:line="259" w:lineRule="auto"/>
    </w:pPr>
  </w:style>
  <w:style w:type="paragraph" w:customStyle="1" w:styleId="06604A40F6444541BD3D7B2F377853DA">
    <w:name w:val="06604A40F6444541BD3D7B2F377853DA"/>
    <w:rsid w:val="0045616A"/>
    <w:pPr>
      <w:spacing w:after="160" w:line="259" w:lineRule="auto"/>
    </w:pPr>
  </w:style>
  <w:style w:type="paragraph" w:customStyle="1" w:styleId="6520408195DF411E9819BA247EBF9BAB">
    <w:name w:val="6520408195DF411E9819BA247EBF9BAB"/>
    <w:rsid w:val="0045616A"/>
    <w:pPr>
      <w:spacing w:after="160" w:line="259" w:lineRule="auto"/>
    </w:pPr>
  </w:style>
  <w:style w:type="paragraph" w:customStyle="1" w:styleId="A4DD16B080DB4938A19CCDAA23FB3E5A">
    <w:name w:val="A4DD16B080DB4938A19CCDAA23FB3E5A"/>
    <w:rsid w:val="0045616A"/>
    <w:pPr>
      <w:spacing w:after="160" w:line="259" w:lineRule="auto"/>
    </w:pPr>
  </w:style>
  <w:style w:type="paragraph" w:customStyle="1" w:styleId="1A77D90A93AC4147B442B89D1244AC9B">
    <w:name w:val="1A77D90A93AC4147B442B89D1244AC9B"/>
    <w:rsid w:val="0045616A"/>
    <w:pPr>
      <w:spacing w:after="160" w:line="259" w:lineRule="auto"/>
    </w:pPr>
  </w:style>
  <w:style w:type="paragraph" w:customStyle="1" w:styleId="16882B8D24D84C53971B1D0C51E8076C">
    <w:name w:val="16882B8D24D84C53971B1D0C51E8076C"/>
    <w:rsid w:val="0045616A"/>
    <w:pPr>
      <w:spacing w:after="160" w:line="259" w:lineRule="auto"/>
    </w:pPr>
  </w:style>
  <w:style w:type="paragraph" w:customStyle="1" w:styleId="AF0B5973F91D4219905FCCDAFE9E55EA">
    <w:name w:val="AF0B5973F91D4219905FCCDAFE9E55EA"/>
    <w:rsid w:val="0045616A"/>
    <w:pPr>
      <w:spacing w:after="160" w:line="259" w:lineRule="auto"/>
    </w:pPr>
  </w:style>
  <w:style w:type="paragraph" w:customStyle="1" w:styleId="1C17D21918384D258CBE7B9797B9BD0A">
    <w:name w:val="1C17D21918384D258CBE7B9797B9BD0A"/>
    <w:rsid w:val="0045616A"/>
    <w:pPr>
      <w:spacing w:after="160" w:line="259" w:lineRule="auto"/>
    </w:pPr>
  </w:style>
  <w:style w:type="paragraph" w:customStyle="1" w:styleId="BC39485734C54CCBA2D0F71C0372F09E">
    <w:name w:val="BC39485734C54CCBA2D0F71C0372F09E"/>
    <w:rsid w:val="0045616A"/>
    <w:pPr>
      <w:spacing w:after="160" w:line="259" w:lineRule="auto"/>
    </w:pPr>
  </w:style>
  <w:style w:type="paragraph" w:customStyle="1" w:styleId="608C7B0BDC5F47C283825B90BF35DBC6">
    <w:name w:val="608C7B0BDC5F47C283825B90BF35DBC6"/>
    <w:rsid w:val="0045616A"/>
    <w:pPr>
      <w:spacing w:after="160" w:line="259" w:lineRule="auto"/>
    </w:pPr>
  </w:style>
  <w:style w:type="paragraph" w:customStyle="1" w:styleId="0FF83DFA1E764829A2E3AB3CACF07E3D">
    <w:name w:val="0FF83DFA1E764829A2E3AB3CACF07E3D"/>
    <w:rsid w:val="0045616A"/>
    <w:pPr>
      <w:spacing w:after="160" w:line="259" w:lineRule="auto"/>
    </w:pPr>
  </w:style>
  <w:style w:type="paragraph" w:customStyle="1" w:styleId="B7FF253C7C844B48A5808476BB4AFFB1">
    <w:name w:val="B7FF253C7C844B48A5808476BB4AFFB1"/>
    <w:rsid w:val="0045616A"/>
    <w:pPr>
      <w:spacing w:after="160" w:line="259" w:lineRule="auto"/>
    </w:pPr>
  </w:style>
  <w:style w:type="paragraph" w:customStyle="1" w:styleId="015572548BC043CC94269BD97AFFA053">
    <w:name w:val="015572548BC043CC94269BD97AFFA053"/>
    <w:rsid w:val="0045616A"/>
    <w:pPr>
      <w:spacing w:after="160" w:line="259" w:lineRule="auto"/>
    </w:pPr>
  </w:style>
  <w:style w:type="paragraph" w:customStyle="1" w:styleId="1B317D888FF44738AAEA648AF1F46096">
    <w:name w:val="1B317D888FF44738AAEA648AF1F46096"/>
    <w:rsid w:val="0045616A"/>
    <w:pPr>
      <w:spacing w:after="160" w:line="259" w:lineRule="auto"/>
    </w:pPr>
  </w:style>
  <w:style w:type="paragraph" w:customStyle="1" w:styleId="B5F87E7F82144A0D995F745F29FA353F">
    <w:name w:val="B5F87E7F82144A0D995F745F29FA353F"/>
    <w:rsid w:val="0045616A"/>
    <w:pPr>
      <w:spacing w:after="160" w:line="259" w:lineRule="auto"/>
    </w:pPr>
  </w:style>
  <w:style w:type="paragraph" w:customStyle="1" w:styleId="75E5A8D48114496AB85EAC18BF980D0D">
    <w:name w:val="75E5A8D48114496AB85EAC18BF980D0D"/>
    <w:rsid w:val="0045616A"/>
    <w:pPr>
      <w:spacing w:after="160" w:line="259" w:lineRule="auto"/>
    </w:pPr>
  </w:style>
  <w:style w:type="paragraph" w:customStyle="1" w:styleId="452FF6F4939E4A3DB6A007B2C9DF3468">
    <w:name w:val="452FF6F4939E4A3DB6A007B2C9DF3468"/>
    <w:rsid w:val="0045616A"/>
    <w:pPr>
      <w:spacing w:after="160" w:line="259" w:lineRule="auto"/>
    </w:pPr>
  </w:style>
  <w:style w:type="paragraph" w:customStyle="1" w:styleId="E876D9B6BE9243C0998C64A25F79AA80">
    <w:name w:val="E876D9B6BE9243C0998C64A25F79AA80"/>
    <w:rsid w:val="0045616A"/>
    <w:pPr>
      <w:spacing w:after="160" w:line="259" w:lineRule="auto"/>
    </w:pPr>
  </w:style>
  <w:style w:type="paragraph" w:customStyle="1" w:styleId="FF5877DA43594E5CB7F8CA8328C756FF">
    <w:name w:val="FF5877DA43594E5CB7F8CA8328C756FF"/>
    <w:rsid w:val="0045616A"/>
    <w:pPr>
      <w:spacing w:after="160" w:line="259" w:lineRule="auto"/>
    </w:pPr>
  </w:style>
  <w:style w:type="paragraph" w:customStyle="1" w:styleId="41E99C9B356844A985F1790E3A73EFAE">
    <w:name w:val="41E99C9B356844A985F1790E3A73EFAE"/>
    <w:rsid w:val="0045616A"/>
    <w:pPr>
      <w:spacing w:after="160" w:line="259" w:lineRule="auto"/>
    </w:pPr>
  </w:style>
  <w:style w:type="paragraph" w:customStyle="1" w:styleId="012870C6884E40F993A3AA8176CE6404">
    <w:name w:val="012870C6884E40F993A3AA8176CE6404"/>
    <w:rsid w:val="0045616A"/>
    <w:pPr>
      <w:spacing w:after="160" w:line="259" w:lineRule="auto"/>
    </w:pPr>
  </w:style>
  <w:style w:type="paragraph" w:customStyle="1" w:styleId="639D61DD6AD94E1391EE0EB7302CB1D5">
    <w:name w:val="639D61DD6AD94E1391EE0EB7302CB1D5"/>
    <w:rsid w:val="0045616A"/>
    <w:pPr>
      <w:spacing w:after="160" w:line="259" w:lineRule="auto"/>
    </w:pPr>
  </w:style>
  <w:style w:type="paragraph" w:customStyle="1" w:styleId="0FCAF5EA6292408DB8413BB5E09DA8E1">
    <w:name w:val="0FCAF5EA6292408DB8413BB5E09DA8E1"/>
    <w:rsid w:val="0045616A"/>
    <w:pPr>
      <w:spacing w:after="160" w:line="259" w:lineRule="auto"/>
    </w:pPr>
  </w:style>
  <w:style w:type="paragraph" w:customStyle="1" w:styleId="D726735AAB204838B19222C6D0AFAEB8">
    <w:name w:val="D726735AAB204838B19222C6D0AFAEB8"/>
    <w:rsid w:val="0045616A"/>
    <w:pPr>
      <w:spacing w:after="160" w:line="259" w:lineRule="auto"/>
    </w:pPr>
  </w:style>
  <w:style w:type="paragraph" w:customStyle="1" w:styleId="20E78455BCA943D99B9AFD52CC1167C8">
    <w:name w:val="20E78455BCA943D99B9AFD52CC1167C8"/>
    <w:rsid w:val="0045616A"/>
    <w:pPr>
      <w:spacing w:after="160" w:line="259" w:lineRule="auto"/>
    </w:pPr>
  </w:style>
  <w:style w:type="paragraph" w:customStyle="1" w:styleId="D1DE6104F3F1459390EDF0A69D258B67">
    <w:name w:val="D1DE6104F3F1459390EDF0A69D258B67"/>
    <w:rsid w:val="0045616A"/>
    <w:pPr>
      <w:spacing w:after="160" w:line="259" w:lineRule="auto"/>
    </w:pPr>
  </w:style>
  <w:style w:type="paragraph" w:customStyle="1" w:styleId="E074E868F08A42FDB89C15EFFD0A5E5B">
    <w:name w:val="E074E868F08A42FDB89C15EFFD0A5E5B"/>
    <w:rsid w:val="0045616A"/>
    <w:pPr>
      <w:spacing w:after="160" w:line="259" w:lineRule="auto"/>
    </w:pPr>
  </w:style>
  <w:style w:type="paragraph" w:customStyle="1" w:styleId="998022E5C0DD4A4B830B6DCAB1179397">
    <w:name w:val="998022E5C0DD4A4B830B6DCAB1179397"/>
    <w:rsid w:val="0045616A"/>
    <w:pPr>
      <w:spacing w:after="160" w:line="259" w:lineRule="auto"/>
    </w:pPr>
  </w:style>
  <w:style w:type="paragraph" w:customStyle="1" w:styleId="A150AB47CB084979BC1E47A1E8DE8D4F">
    <w:name w:val="A150AB47CB084979BC1E47A1E8DE8D4F"/>
    <w:rsid w:val="0045616A"/>
    <w:pPr>
      <w:spacing w:after="160" w:line="259" w:lineRule="auto"/>
    </w:pPr>
  </w:style>
  <w:style w:type="paragraph" w:customStyle="1" w:styleId="7CA08148E3CF453CAB34890CE88625D3">
    <w:name w:val="7CA08148E3CF453CAB34890CE88625D3"/>
    <w:rsid w:val="0045616A"/>
    <w:pPr>
      <w:spacing w:after="160" w:line="259" w:lineRule="auto"/>
    </w:pPr>
  </w:style>
  <w:style w:type="paragraph" w:customStyle="1" w:styleId="E4B1F86319664609929DF93A10224C95">
    <w:name w:val="E4B1F86319664609929DF93A10224C95"/>
    <w:rsid w:val="0045616A"/>
    <w:pPr>
      <w:spacing w:after="160" w:line="259" w:lineRule="auto"/>
    </w:pPr>
  </w:style>
  <w:style w:type="paragraph" w:customStyle="1" w:styleId="D758BAC640D74566AD66B8174180C40C">
    <w:name w:val="D758BAC640D74566AD66B8174180C40C"/>
    <w:rsid w:val="0045616A"/>
    <w:pPr>
      <w:spacing w:after="160" w:line="259" w:lineRule="auto"/>
    </w:pPr>
  </w:style>
  <w:style w:type="paragraph" w:customStyle="1" w:styleId="A675AFD5094E460CA87E60F6CFC14FD5">
    <w:name w:val="A675AFD5094E460CA87E60F6CFC14FD5"/>
    <w:rsid w:val="0045616A"/>
    <w:pPr>
      <w:spacing w:after="160" w:line="259" w:lineRule="auto"/>
    </w:pPr>
  </w:style>
  <w:style w:type="paragraph" w:customStyle="1" w:styleId="5CC822FD1F8D4DABA4F52682AB1A174B">
    <w:name w:val="5CC822FD1F8D4DABA4F52682AB1A174B"/>
    <w:rsid w:val="0045616A"/>
    <w:pPr>
      <w:spacing w:after="160" w:line="259" w:lineRule="auto"/>
    </w:pPr>
  </w:style>
  <w:style w:type="paragraph" w:customStyle="1" w:styleId="194CD7A3F7DB4DF387F52AB5CF077B81">
    <w:name w:val="194CD7A3F7DB4DF387F52AB5CF077B81"/>
    <w:rsid w:val="0045616A"/>
    <w:pPr>
      <w:spacing w:after="160" w:line="259" w:lineRule="auto"/>
    </w:pPr>
  </w:style>
  <w:style w:type="paragraph" w:customStyle="1" w:styleId="61CC5BEAB8D14A59803BD0874BFA0DB9">
    <w:name w:val="61CC5BEAB8D14A59803BD0874BFA0DB9"/>
    <w:rsid w:val="0045616A"/>
    <w:pPr>
      <w:spacing w:after="160" w:line="259" w:lineRule="auto"/>
    </w:pPr>
  </w:style>
  <w:style w:type="paragraph" w:customStyle="1" w:styleId="B01EEBE9043C4F889DB71EF63FC08393">
    <w:name w:val="B01EEBE9043C4F889DB71EF63FC08393"/>
    <w:rsid w:val="0045616A"/>
    <w:pPr>
      <w:spacing w:after="160" w:line="259" w:lineRule="auto"/>
    </w:pPr>
  </w:style>
  <w:style w:type="paragraph" w:customStyle="1" w:styleId="F7010287A862466A998BDDA1AAFFAEFD">
    <w:name w:val="F7010287A862466A998BDDA1AAFFAEFD"/>
    <w:rsid w:val="0045616A"/>
    <w:pPr>
      <w:spacing w:after="160" w:line="259" w:lineRule="auto"/>
    </w:pPr>
  </w:style>
  <w:style w:type="paragraph" w:customStyle="1" w:styleId="433BB1CF09EB4081BE3DEACF886CE3CA">
    <w:name w:val="433BB1CF09EB4081BE3DEACF886CE3CA"/>
    <w:rsid w:val="0045616A"/>
    <w:pPr>
      <w:spacing w:after="160" w:line="259" w:lineRule="auto"/>
    </w:pPr>
  </w:style>
  <w:style w:type="paragraph" w:customStyle="1" w:styleId="D851F4D0506340769E27BAC9F5231100">
    <w:name w:val="D851F4D0506340769E27BAC9F5231100"/>
    <w:rsid w:val="0045616A"/>
    <w:pPr>
      <w:spacing w:after="160" w:line="259" w:lineRule="auto"/>
    </w:pPr>
  </w:style>
  <w:style w:type="paragraph" w:customStyle="1" w:styleId="1BC7BC41BBA14982A07DC9B96329D32F">
    <w:name w:val="1BC7BC41BBA14982A07DC9B96329D32F"/>
    <w:rsid w:val="0045616A"/>
    <w:pPr>
      <w:spacing w:after="160" w:line="259" w:lineRule="auto"/>
    </w:pPr>
  </w:style>
  <w:style w:type="paragraph" w:customStyle="1" w:styleId="7F851D1E5A45484782DFD1EA97154BC2">
    <w:name w:val="7F851D1E5A45484782DFD1EA97154BC2"/>
    <w:rsid w:val="0045616A"/>
    <w:pPr>
      <w:spacing w:after="160" w:line="259" w:lineRule="auto"/>
    </w:pPr>
  </w:style>
  <w:style w:type="paragraph" w:customStyle="1" w:styleId="871F85FB646D4B96BE8151933D567BDB">
    <w:name w:val="871F85FB646D4B96BE8151933D567BDB"/>
    <w:rsid w:val="0045616A"/>
    <w:pPr>
      <w:spacing w:after="160" w:line="259" w:lineRule="auto"/>
    </w:pPr>
  </w:style>
  <w:style w:type="paragraph" w:customStyle="1" w:styleId="0673ACE8513A459D89209CCEAE54A110">
    <w:name w:val="0673ACE8513A459D89209CCEAE54A110"/>
    <w:rsid w:val="0045616A"/>
    <w:pPr>
      <w:spacing w:after="160" w:line="259" w:lineRule="auto"/>
    </w:pPr>
  </w:style>
  <w:style w:type="paragraph" w:customStyle="1" w:styleId="9051ADB8DAD04497858A9F025C62D339">
    <w:name w:val="9051ADB8DAD04497858A9F025C62D339"/>
    <w:rsid w:val="0045616A"/>
    <w:pPr>
      <w:spacing w:after="160" w:line="259" w:lineRule="auto"/>
    </w:pPr>
  </w:style>
  <w:style w:type="paragraph" w:customStyle="1" w:styleId="D45D93BCFC9B464DA970638AFA10AAA7">
    <w:name w:val="D45D93BCFC9B464DA970638AFA10AAA7"/>
    <w:rsid w:val="0045616A"/>
    <w:pPr>
      <w:spacing w:after="160" w:line="259" w:lineRule="auto"/>
    </w:pPr>
  </w:style>
  <w:style w:type="paragraph" w:customStyle="1" w:styleId="F0A91AB07FA043BB9EA6838CBB147759">
    <w:name w:val="F0A91AB07FA043BB9EA6838CBB147759"/>
    <w:rsid w:val="0045616A"/>
    <w:pPr>
      <w:spacing w:after="160" w:line="259" w:lineRule="auto"/>
    </w:pPr>
  </w:style>
  <w:style w:type="paragraph" w:customStyle="1" w:styleId="56B8430EE1344F589763E5ED3381F2BB">
    <w:name w:val="56B8430EE1344F589763E5ED3381F2BB"/>
    <w:rsid w:val="0045616A"/>
    <w:pPr>
      <w:spacing w:after="160" w:line="259" w:lineRule="auto"/>
    </w:pPr>
  </w:style>
  <w:style w:type="paragraph" w:customStyle="1" w:styleId="070E5708ED3A45A8B524DBA395DE5AA9">
    <w:name w:val="070E5708ED3A45A8B524DBA395DE5AA9"/>
    <w:rsid w:val="0045616A"/>
    <w:pPr>
      <w:spacing w:after="160" w:line="259" w:lineRule="auto"/>
    </w:pPr>
  </w:style>
  <w:style w:type="paragraph" w:customStyle="1" w:styleId="04BEF1D6C8AB4F0380F919C7AD5C4EAF">
    <w:name w:val="04BEF1D6C8AB4F0380F919C7AD5C4EAF"/>
    <w:rsid w:val="0045616A"/>
    <w:pPr>
      <w:spacing w:after="160" w:line="259" w:lineRule="auto"/>
    </w:pPr>
  </w:style>
  <w:style w:type="paragraph" w:customStyle="1" w:styleId="031A249A6EA04D0FAA51873B63B222A3">
    <w:name w:val="031A249A6EA04D0FAA51873B63B222A3"/>
    <w:rsid w:val="0045616A"/>
    <w:pPr>
      <w:spacing w:after="160" w:line="259" w:lineRule="auto"/>
    </w:pPr>
  </w:style>
  <w:style w:type="paragraph" w:customStyle="1" w:styleId="AE56266508AE46ED9BC380469E48E745">
    <w:name w:val="AE56266508AE46ED9BC380469E48E745"/>
    <w:rsid w:val="0045616A"/>
    <w:pPr>
      <w:spacing w:after="160" w:line="259" w:lineRule="auto"/>
    </w:pPr>
  </w:style>
  <w:style w:type="paragraph" w:customStyle="1" w:styleId="C070B7B87CF04DDD90327BB8EAE82B79">
    <w:name w:val="C070B7B87CF04DDD90327BB8EAE82B79"/>
    <w:rsid w:val="0045616A"/>
    <w:pPr>
      <w:spacing w:after="160" w:line="259" w:lineRule="auto"/>
    </w:pPr>
  </w:style>
  <w:style w:type="paragraph" w:customStyle="1" w:styleId="801C214715AE4A24BC2ED225D4631E6D">
    <w:name w:val="801C214715AE4A24BC2ED225D4631E6D"/>
    <w:rsid w:val="0045616A"/>
    <w:pPr>
      <w:spacing w:after="160" w:line="259" w:lineRule="auto"/>
    </w:pPr>
  </w:style>
  <w:style w:type="paragraph" w:customStyle="1" w:styleId="D73B175DB1AA488CA0F7A36BA8D53999">
    <w:name w:val="D73B175DB1AA488CA0F7A36BA8D53999"/>
    <w:rsid w:val="0045616A"/>
    <w:pPr>
      <w:spacing w:after="160" w:line="259" w:lineRule="auto"/>
    </w:pPr>
  </w:style>
  <w:style w:type="paragraph" w:customStyle="1" w:styleId="86DE117EC1DC40809C0CC19923403D4C">
    <w:name w:val="86DE117EC1DC40809C0CC19923403D4C"/>
    <w:rsid w:val="0045616A"/>
    <w:pPr>
      <w:spacing w:after="160" w:line="259" w:lineRule="auto"/>
    </w:pPr>
  </w:style>
  <w:style w:type="paragraph" w:customStyle="1" w:styleId="2F498E73E9AA4E489D48B42441F8666E">
    <w:name w:val="2F498E73E9AA4E489D48B42441F8666E"/>
    <w:rsid w:val="0045616A"/>
    <w:pPr>
      <w:spacing w:after="160" w:line="259" w:lineRule="auto"/>
    </w:pPr>
  </w:style>
  <w:style w:type="paragraph" w:customStyle="1" w:styleId="5660DFD232FE48068DEAF7F26D6B0A9A">
    <w:name w:val="5660DFD232FE48068DEAF7F26D6B0A9A"/>
    <w:rsid w:val="0045616A"/>
    <w:pPr>
      <w:spacing w:after="160" w:line="259" w:lineRule="auto"/>
    </w:pPr>
  </w:style>
  <w:style w:type="paragraph" w:customStyle="1" w:styleId="27E061A0E566439291CD9D2953BDFBAE">
    <w:name w:val="27E061A0E566439291CD9D2953BDFBAE"/>
    <w:rsid w:val="0045616A"/>
    <w:pPr>
      <w:spacing w:after="160" w:line="259" w:lineRule="auto"/>
    </w:pPr>
  </w:style>
  <w:style w:type="paragraph" w:customStyle="1" w:styleId="C7A9B134AB8241B08DB2E9501FD65F14">
    <w:name w:val="C7A9B134AB8241B08DB2E9501FD65F14"/>
    <w:rsid w:val="0045616A"/>
    <w:pPr>
      <w:spacing w:after="160" w:line="259" w:lineRule="auto"/>
    </w:pPr>
  </w:style>
  <w:style w:type="paragraph" w:customStyle="1" w:styleId="5A58429773734EF0BEEF7EF34934A125">
    <w:name w:val="5A58429773734EF0BEEF7EF34934A125"/>
    <w:rsid w:val="0045616A"/>
    <w:pPr>
      <w:spacing w:after="160" w:line="259" w:lineRule="auto"/>
    </w:pPr>
  </w:style>
  <w:style w:type="paragraph" w:customStyle="1" w:styleId="74BE211964E6482BA76EBDA7965273D0">
    <w:name w:val="74BE211964E6482BA76EBDA7965273D0"/>
    <w:rsid w:val="0045616A"/>
    <w:pPr>
      <w:spacing w:after="160" w:line="259" w:lineRule="auto"/>
    </w:pPr>
  </w:style>
  <w:style w:type="paragraph" w:customStyle="1" w:styleId="73BF4B0C0BC44E1D963750B1BF10F06B">
    <w:name w:val="73BF4B0C0BC44E1D963750B1BF10F06B"/>
    <w:rsid w:val="0045616A"/>
    <w:pPr>
      <w:spacing w:after="160" w:line="259" w:lineRule="auto"/>
    </w:pPr>
  </w:style>
  <w:style w:type="paragraph" w:customStyle="1" w:styleId="D7B74F2572384C939B6E305D8034913B">
    <w:name w:val="D7B74F2572384C939B6E305D8034913B"/>
    <w:rsid w:val="0045616A"/>
    <w:pPr>
      <w:spacing w:after="160" w:line="259" w:lineRule="auto"/>
    </w:pPr>
  </w:style>
  <w:style w:type="paragraph" w:customStyle="1" w:styleId="ACE70C19551F438C93ADCF06A8015C63">
    <w:name w:val="ACE70C19551F438C93ADCF06A8015C63"/>
    <w:rsid w:val="0045616A"/>
    <w:pPr>
      <w:spacing w:after="160" w:line="259" w:lineRule="auto"/>
    </w:pPr>
  </w:style>
  <w:style w:type="paragraph" w:customStyle="1" w:styleId="1E152AE261144BE39DFA3531FDEDE93F">
    <w:name w:val="1E152AE261144BE39DFA3531FDEDE93F"/>
    <w:rsid w:val="0045616A"/>
    <w:pPr>
      <w:spacing w:after="160" w:line="259" w:lineRule="auto"/>
    </w:pPr>
  </w:style>
  <w:style w:type="paragraph" w:customStyle="1" w:styleId="3B98C1A20EDB4CB38C727451440C1531">
    <w:name w:val="3B98C1A20EDB4CB38C727451440C1531"/>
    <w:rsid w:val="0045616A"/>
    <w:pPr>
      <w:spacing w:after="160" w:line="259" w:lineRule="auto"/>
    </w:pPr>
  </w:style>
  <w:style w:type="paragraph" w:customStyle="1" w:styleId="0C5763BDE4744ED292002F31F3518541">
    <w:name w:val="0C5763BDE4744ED292002F31F3518541"/>
    <w:rsid w:val="0045616A"/>
    <w:pPr>
      <w:spacing w:after="160" w:line="259" w:lineRule="auto"/>
    </w:pPr>
  </w:style>
  <w:style w:type="paragraph" w:customStyle="1" w:styleId="E8105753ECB049888F591729BAEFA0BE">
    <w:name w:val="E8105753ECB049888F591729BAEFA0BE"/>
    <w:rsid w:val="0045616A"/>
    <w:pPr>
      <w:spacing w:after="160" w:line="259" w:lineRule="auto"/>
    </w:pPr>
  </w:style>
  <w:style w:type="paragraph" w:customStyle="1" w:styleId="9A3D592108E540F5A8F00E552931518F">
    <w:name w:val="9A3D592108E540F5A8F00E552931518F"/>
    <w:rsid w:val="0045616A"/>
    <w:pPr>
      <w:spacing w:after="160" w:line="259" w:lineRule="auto"/>
    </w:pPr>
  </w:style>
  <w:style w:type="paragraph" w:customStyle="1" w:styleId="752DAF6B792B459FB854BD94A414FC7C">
    <w:name w:val="752DAF6B792B459FB854BD94A414FC7C"/>
    <w:rsid w:val="0045616A"/>
    <w:pPr>
      <w:spacing w:after="160" w:line="259" w:lineRule="auto"/>
    </w:pPr>
  </w:style>
  <w:style w:type="paragraph" w:customStyle="1" w:styleId="DFD3CBC6D38F459EBD614D89A2E870C1">
    <w:name w:val="DFD3CBC6D38F459EBD614D89A2E870C1"/>
    <w:rsid w:val="0045616A"/>
    <w:pPr>
      <w:spacing w:after="160" w:line="259" w:lineRule="auto"/>
    </w:pPr>
  </w:style>
  <w:style w:type="paragraph" w:customStyle="1" w:styleId="B85F3E38FC824B8682FB9A7C1CF688D9">
    <w:name w:val="B85F3E38FC824B8682FB9A7C1CF688D9"/>
    <w:rsid w:val="0045616A"/>
    <w:pPr>
      <w:spacing w:after="160" w:line="259" w:lineRule="auto"/>
    </w:pPr>
  </w:style>
  <w:style w:type="paragraph" w:customStyle="1" w:styleId="4104BDBF086A4A2A9812F69A911EE325">
    <w:name w:val="4104BDBF086A4A2A9812F69A911EE325"/>
    <w:rsid w:val="0045616A"/>
    <w:pPr>
      <w:spacing w:after="160" w:line="259" w:lineRule="auto"/>
    </w:pPr>
  </w:style>
  <w:style w:type="paragraph" w:customStyle="1" w:styleId="1033D96FFFA64FC89AEC101870A339F4">
    <w:name w:val="1033D96FFFA64FC89AEC101870A339F4"/>
    <w:rsid w:val="0045616A"/>
    <w:pPr>
      <w:spacing w:after="160" w:line="259" w:lineRule="auto"/>
    </w:pPr>
  </w:style>
  <w:style w:type="paragraph" w:customStyle="1" w:styleId="AE5DC28AB6D84BF6912E4BEF4ADDDAEF">
    <w:name w:val="AE5DC28AB6D84BF6912E4BEF4ADDDAEF"/>
    <w:rsid w:val="0045616A"/>
    <w:pPr>
      <w:spacing w:after="160" w:line="259" w:lineRule="auto"/>
    </w:pPr>
  </w:style>
  <w:style w:type="paragraph" w:customStyle="1" w:styleId="30D9EB5C70F44FE2BFE390534DD6FE86">
    <w:name w:val="30D9EB5C70F44FE2BFE390534DD6FE86"/>
    <w:rsid w:val="0045616A"/>
    <w:pPr>
      <w:spacing w:after="160" w:line="259" w:lineRule="auto"/>
    </w:pPr>
  </w:style>
  <w:style w:type="paragraph" w:customStyle="1" w:styleId="1CC645BFACED4740B3C0CBDC484319A6">
    <w:name w:val="1CC645BFACED4740B3C0CBDC484319A6"/>
    <w:rsid w:val="0045616A"/>
    <w:pPr>
      <w:spacing w:after="160" w:line="259" w:lineRule="auto"/>
    </w:pPr>
  </w:style>
  <w:style w:type="paragraph" w:customStyle="1" w:styleId="D788EC29EB94413FB18206F1CE707A83">
    <w:name w:val="D788EC29EB94413FB18206F1CE707A83"/>
    <w:rsid w:val="0045616A"/>
    <w:pPr>
      <w:spacing w:after="160" w:line="259" w:lineRule="auto"/>
    </w:pPr>
  </w:style>
  <w:style w:type="paragraph" w:customStyle="1" w:styleId="DD85C0BAE97B48E5993F8EA82E33F954">
    <w:name w:val="DD85C0BAE97B48E5993F8EA82E33F954"/>
    <w:rsid w:val="0045616A"/>
    <w:pPr>
      <w:spacing w:after="160" w:line="259" w:lineRule="auto"/>
    </w:pPr>
  </w:style>
  <w:style w:type="paragraph" w:customStyle="1" w:styleId="4F3AB95B104544AC82DBCF1B664EAE31">
    <w:name w:val="4F3AB95B104544AC82DBCF1B664EAE31"/>
    <w:rsid w:val="0045616A"/>
    <w:pPr>
      <w:spacing w:after="160" w:line="259" w:lineRule="auto"/>
    </w:pPr>
  </w:style>
  <w:style w:type="paragraph" w:customStyle="1" w:styleId="474A3AD69637416EBE3F14E4E75EED72">
    <w:name w:val="474A3AD69637416EBE3F14E4E75EED72"/>
    <w:rsid w:val="0045616A"/>
    <w:pPr>
      <w:spacing w:after="160" w:line="259" w:lineRule="auto"/>
    </w:pPr>
  </w:style>
  <w:style w:type="paragraph" w:customStyle="1" w:styleId="9EB9A84AE8C1444B900E388E2473B49E">
    <w:name w:val="9EB9A84AE8C1444B900E388E2473B49E"/>
    <w:rsid w:val="0045616A"/>
    <w:pPr>
      <w:spacing w:after="160" w:line="259" w:lineRule="auto"/>
    </w:pPr>
  </w:style>
  <w:style w:type="paragraph" w:customStyle="1" w:styleId="C26B82FF016146E8A7B8368AF9DC6863">
    <w:name w:val="C26B82FF016146E8A7B8368AF9DC6863"/>
    <w:rsid w:val="0045616A"/>
    <w:pPr>
      <w:spacing w:after="160" w:line="259" w:lineRule="auto"/>
    </w:pPr>
  </w:style>
  <w:style w:type="paragraph" w:customStyle="1" w:styleId="AEF12D0938024072AB0EA70FE58C87D7">
    <w:name w:val="AEF12D0938024072AB0EA70FE58C87D7"/>
    <w:rsid w:val="0045616A"/>
    <w:pPr>
      <w:spacing w:after="160" w:line="259" w:lineRule="auto"/>
    </w:pPr>
  </w:style>
  <w:style w:type="paragraph" w:customStyle="1" w:styleId="63B7F8E7A84449CFA2CA6FD9D3566C96">
    <w:name w:val="63B7F8E7A84449CFA2CA6FD9D3566C96"/>
    <w:rsid w:val="0045616A"/>
    <w:pPr>
      <w:spacing w:after="160" w:line="259" w:lineRule="auto"/>
    </w:pPr>
  </w:style>
  <w:style w:type="paragraph" w:customStyle="1" w:styleId="3D74698D977544F79D374664158BD1C1">
    <w:name w:val="3D74698D977544F79D374664158BD1C1"/>
    <w:rsid w:val="0045616A"/>
    <w:pPr>
      <w:spacing w:after="160" w:line="259" w:lineRule="auto"/>
    </w:pPr>
  </w:style>
  <w:style w:type="paragraph" w:customStyle="1" w:styleId="9FFB16E3ED174C0E9AC6B844A3E6C1F1">
    <w:name w:val="9FFB16E3ED174C0E9AC6B844A3E6C1F1"/>
    <w:rsid w:val="0045616A"/>
    <w:pPr>
      <w:spacing w:after="160" w:line="259" w:lineRule="auto"/>
    </w:pPr>
  </w:style>
  <w:style w:type="paragraph" w:customStyle="1" w:styleId="457D2A078C4B405795DFCA4C8351F1B9">
    <w:name w:val="457D2A078C4B405795DFCA4C8351F1B9"/>
    <w:rsid w:val="0045616A"/>
    <w:pPr>
      <w:spacing w:after="160" w:line="259" w:lineRule="auto"/>
    </w:pPr>
  </w:style>
  <w:style w:type="paragraph" w:customStyle="1" w:styleId="7F506BC9B0E245FD957BB0432AF02090">
    <w:name w:val="7F506BC9B0E245FD957BB0432AF02090"/>
    <w:rsid w:val="0045616A"/>
    <w:pPr>
      <w:spacing w:after="160" w:line="259" w:lineRule="auto"/>
    </w:pPr>
  </w:style>
  <w:style w:type="paragraph" w:customStyle="1" w:styleId="733D1123B02F403AA9D9704D1DBC3974">
    <w:name w:val="733D1123B02F403AA9D9704D1DBC3974"/>
    <w:rsid w:val="0045616A"/>
    <w:pPr>
      <w:spacing w:after="160" w:line="259" w:lineRule="auto"/>
    </w:pPr>
  </w:style>
  <w:style w:type="paragraph" w:customStyle="1" w:styleId="D42A50D1702E4637BC5E7F2ADF74BA38">
    <w:name w:val="D42A50D1702E4637BC5E7F2ADF74BA38"/>
    <w:rsid w:val="0045616A"/>
    <w:pPr>
      <w:spacing w:after="160" w:line="259" w:lineRule="auto"/>
    </w:pPr>
  </w:style>
  <w:style w:type="paragraph" w:customStyle="1" w:styleId="40EBBE5FEDBF433FB44B84978D41C3AD">
    <w:name w:val="40EBBE5FEDBF433FB44B84978D41C3AD"/>
    <w:rsid w:val="0045616A"/>
    <w:pPr>
      <w:spacing w:after="160" w:line="259" w:lineRule="auto"/>
    </w:pPr>
  </w:style>
  <w:style w:type="paragraph" w:customStyle="1" w:styleId="AEBA7A7350BD4F1D8AFE2B4C2100ADED">
    <w:name w:val="AEBA7A7350BD4F1D8AFE2B4C2100ADED"/>
    <w:rsid w:val="0045616A"/>
    <w:pPr>
      <w:spacing w:after="160" w:line="259" w:lineRule="auto"/>
    </w:pPr>
  </w:style>
  <w:style w:type="paragraph" w:customStyle="1" w:styleId="859A50734CD74D52AE212053970A324E">
    <w:name w:val="859A50734CD74D52AE212053970A324E"/>
    <w:rsid w:val="0045616A"/>
    <w:pPr>
      <w:spacing w:after="160" w:line="259" w:lineRule="auto"/>
    </w:pPr>
  </w:style>
  <w:style w:type="paragraph" w:customStyle="1" w:styleId="7B286DBAE40E456A859A20BFC83C24D9">
    <w:name w:val="7B286DBAE40E456A859A20BFC83C24D9"/>
    <w:rsid w:val="0045616A"/>
    <w:pPr>
      <w:spacing w:after="160" w:line="259" w:lineRule="auto"/>
    </w:pPr>
  </w:style>
  <w:style w:type="paragraph" w:customStyle="1" w:styleId="28746393A74C4325B2D07E9E127D27B7">
    <w:name w:val="28746393A74C4325B2D07E9E127D27B7"/>
    <w:rsid w:val="0045616A"/>
    <w:pPr>
      <w:spacing w:after="160" w:line="259" w:lineRule="auto"/>
    </w:pPr>
  </w:style>
  <w:style w:type="paragraph" w:customStyle="1" w:styleId="9EA24867136A4A2CBFCA658F7D7D4F67">
    <w:name w:val="9EA24867136A4A2CBFCA658F7D7D4F67"/>
    <w:rsid w:val="0045616A"/>
    <w:pPr>
      <w:spacing w:after="160" w:line="259" w:lineRule="auto"/>
    </w:pPr>
  </w:style>
  <w:style w:type="paragraph" w:customStyle="1" w:styleId="279277BC1ED54BA99656DD67B150780A">
    <w:name w:val="279277BC1ED54BA99656DD67B150780A"/>
    <w:rsid w:val="0045616A"/>
    <w:pPr>
      <w:spacing w:after="160" w:line="259" w:lineRule="auto"/>
    </w:pPr>
  </w:style>
  <w:style w:type="paragraph" w:customStyle="1" w:styleId="FF0670E2A8164E71AF18C565FEA4265A">
    <w:name w:val="FF0670E2A8164E71AF18C565FEA4265A"/>
    <w:rsid w:val="0045616A"/>
    <w:pPr>
      <w:spacing w:after="160" w:line="259" w:lineRule="auto"/>
    </w:pPr>
  </w:style>
  <w:style w:type="paragraph" w:customStyle="1" w:styleId="DAF533396DEE4713977A656B3F89EF40">
    <w:name w:val="DAF533396DEE4713977A656B3F89EF40"/>
    <w:rsid w:val="0045616A"/>
    <w:pPr>
      <w:spacing w:after="160" w:line="259" w:lineRule="auto"/>
    </w:pPr>
  </w:style>
  <w:style w:type="paragraph" w:customStyle="1" w:styleId="C0E1ECC21DB74A7386FDE44C655E58E4">
    <w:name w:val="C0E1ECC21DB74A7386FDE44C655E58E4"/>
    <w:rsid w:val="0045616A"/>
    <w:pPr>
      <w:spacing w:after="160" w:line="259" w:lineRule="auto"/>
    </w:pPr>
  </w:style>
  <w:style w:type="paragraph" w:customStyle="1" w:styleId="C4B8F46261F64E929BA57DDD85A36D51">
    <w:name w:val="C4B8F46261F64E929BA57DDD85A36D51"/>
    <w:rsid w:val="0045616A"/>
    <w:pPr>
      <w:spacing w:after="160" w:line="259" w:lineRule="auto"/>
    </w:pPr>
  </w:style>
  <w:style w:type="paragraph" w:customStyle="1" w:styleId="CAAADBB778C64C4F971034E0E8A14768">
    <w:name w:val="CAAADBB778C64C4F971034E0E8A14768"/>
    <w:rsid w:val="0045616A"/>
    <w:pPr>
      <w:spacing w:after="160" w:line="259" w:lineRule="auto"/>
    </w:pPr>
  </w:style>
  <w:style w:type="paragraph" w:customStyle="1" w:styleId="ABD58E0359D04750942B71B4BF08C775">
    <w:name w:val="ABD58E0359D04750942B71B4BF08C775"/>
    <w:rsid w:val="0045616A"/>
    <w:pPr>
      <w:spacing w:after="160" w:line="259" w:lineRule="auto"/>
    </w:pPr>
  </w:style>
  <w:style w:type="paragraph" w:customStyle="1" w:styleId="6EA4BB72687042C8A38741C3687CDCE5">
    <w:name w:val="6EA4BB72687042C8A38741C3687CDCE5"/>
    <w:rsid w:val="0045616A"/>
    <w:pPr>
      <w:spacing w:after="160" w:line="259" w:lineRule="auto"/>
    </w:pPr>
  </w:style>
  <w:style w:type="paragraph" w:customStyle="1" w:styleId="D0C2727E30C44002939D6CC92C1AF9D7">
    <w:name w:val="D0C2727E30C44002939D6CC92C1AF9D7"/>
    <w:rsid w:val="0045616A"/>
    <w:pPr>
      <w:spacing w:after="160" w:line="259" w:lineRule="auto"/>
    </w:pPr>
  </w:style>
  <w:style w:type="paragraph" w:customStyle="1" w:styleId="338DCCAAB5A148C59684298032FB7482">
    <w:name w:val="338DCCAAB5A148C59684298032FB7482"/>
    <w:rsid w:val="0045616A"/>
    <w:pPr>
      <w:spacing w:after="160" w:line="259" w:lineRule="auto"/>
    </w:pPr>
  </w:style>
  <w:style w:type="paragraph" w:customStyle="1" w:styleId="32CA486536D54F31957CD5A785CD8594">
    <w:name w:val="32CA486536D54F31957CD5A785CD8594"/>
    <w:rsid w:val="0045616A"/>
    <w:pPr>
      <w:spacing w:after="160" w:line="259" w:lineRule="auto"/>
    </w:pPr>
  </w:style>
  <w:style w:type="paragraph" w:customStyle="1" w:styleId="B48F4F3CCEAD4CE4B5E76700F55C5F46">
    <w:name w:val="B48F4F3CCEAD4CE4B5E76700F55C5F46"/>
    <w:rsid w:val="0045616A"/>
    <w:pPr>
      <w:spacing w:after="160" w:line="259" w:lineRule="auto"/>
    </w:pPr>
  </w:style>
  <w:style w:type="paragraph" w:customStyle="1" w:styleId="9B77D89BDE7B4E62A3886109B6ECF56B">
    <w:name w:val="9B77D89BDE7B4E62A3886109B6ECF56B"/>
    <w:rsid w:val="0045616A"/>
    <w:pPr>
      <w:spacing w:after="160" w:line="259" w:lineRule="auto"/>
    </w:pPr>
  </w:style>
  <w:style w:type="paragraph" w:customStyle="1" w:styleId="136D095E02DE46D8B63CD47BEF1C55B5">
    <w:name w:val="136D095E02DE46D8B63CD47BEF1C55B5"/>
    <w:rsid w:val="0045616A"/>
    <w:pPr>
      <w:spacing w:after="160" w:line="259" w:lineRule="auto"/>
    </w:pPr>
  </w:style>
  <w:style w:type="paragraph" w:customStyle="1" w:styleId="90BDF199BCA14FF19493FAB28089C4E2">
    <w:name w:val="90BDF199BCA14FF19493FAB28089C4E2"/>
    <w:rsid w:val="0045616A"/>
    <w:pPr>
      <w:spacing w:after="160" w:line="259" w:lineRule="auto"/>
    </w:pPr>
  </w:style>
  <w:style w:type="paragraph" w:customStyle="1" w:styleId="37DD32FA0BC74190B33154CFE1EFBC2E">
    <w:name w:val="37DD32FA0BC74190B33154CFE1EFBC2E"/>
    <w:rsid w:val="0045616A"/>
    <w:pPr>
      <w:spacing w:after="160" w:line="259" w:lineRule="auto"/>
    </w:pPr>
  </w:style>
  <w:style w:type="paragraph" w:customStyle="1" w:styleId="78F3A26782B1492887153B70C661DA37">
    <w:name w:val="78F3A26782B1492887153B70C661DA37"/>
    <w:rsid w:val="0045616A"/>
    <w:pPr>
      <w:spacing w:after="160" w:line="259" w:lineRule="auto"/>
    </w:pPr>
  </w:style>
  <w:style w:type="paragraph" w:customStyle="1" w:styleId="FD8F83144FF34AA598117227E3233393">
    <w:name w:val="FD8F83144FF34AA598117227E3233393"/>
    <w:rsid w:val="0045616A"/>
    <w:pPr>
      <w:spacing w:after="160" w:line="259" w:lineRule="auto"/>
    </w:pPr>
  </w:style>
  <w:style w:type="paragraph" w:customStyle="1" w:styleId="A610EDBAAC434F4D81C29E382233375D">
    <w:name w:val="A610EDBAAC434F4D81C29E382233375D"/>
    <w:rsid w:val="0045616A"/>
    <w:pPr>
      <w:spacing w:after="160" w:line="259" w:lineRule="auto"/>
    </w:pPr>
  </w:style>
  <w:style w:type="paragraph" w:customStyle="1" w:styleId="159AB62E489B40AABA933234E6C9D874">
    <w:name w:val="159AB62E489B40AABA933234E6C9D874"/>
    <w:rsid w:val="0045616A"/>
    <w:pPr>
      <w:spacing w:after="160" w:line="259" w:lineRule="auto"/>
    </w:pPr>
  </w:style>
  <w:style w:type="paragraph" w:customStyle="1" w:styleId="16B25A2DE82E4190B4FA1C6BD70F7FE2">
    <w:name w:val="16B25A2DE82E4190B4FA1C6BD70F7FE2"/>
    <w:rsid w:val="0045616A"/>
    <w:pPr>
      <w:spacing w:after="160" w:line="259" w:lineRule="auto"/>
    </w:pPr>
  </w:style>
  <w:style w:type="paragraph" w:customStyle="1" w:styleId="2E7A4D45918D4C44B9A0BF30668192E9">
    <w:name w:val="2E7A4D45918D4C44B9A0BF30668192E9"/>
    <w:rsid w:val="0045616A"/>
    <w:pPr>
      <w:spacing w:after="160" w:line="259" w:lineRule="auto"/>
    </w:pPr>
  </w:style>
  <w:style w:type="paragraph" w:customStyle="1" w:styleId="9012821324BE46CC96E42D509A7AA361">
    <w:name w:val="9012821324BE46CC96E42D509A7AA361"/>
    <w:rsid w:val="0045616A"/>
    <w:pPr>
      <w:spacing w:after="160" w:line="259" w:lineRule="auto"/>
    </w:pPr>
  </w:style>
  <w:style w:type="paragraph" w:customStyle="1" w:styleId="C4323039FDEC4570BC768F48E5B17964">
    <w:name w:val="C4323039FDEC4570BC768F48E5B17964"/>
    <w:rsid w:val="0045616A"/>
    <w:pPr>
      <w:spacing w:after="160" w:line="259" w:lineRule="auto"/>
    </w:pPr>
  </w:style>
  <w:style w:type="paragraph" w:customStyle="1" w:styleId="6A00FB8D494F48DDA17AADC2178A16F7">
    <w:name w:val="6A00FB8D494F48DDA17AADC2178A16F7"/>
    <w:rsid w:val="0045616A"/>
    <w:pPr>
      <w:spacing w:after="160" w:line="259" w:lineRule="auto"/>
    </w:pPr>
  </w:style>
  <w:style w:type="paragraph" w:customStyle="1" w:styleId="670E9BFB324941309AC829B0940613CE">
    <w:name w:val="670E9BFB324941309AC829B0940613CE"/>
    <w:rsid w:val="0045616A"/>
    <w:pPr>
      <w:spacing w:after="160" w:line="259" w:lineRule="auto"/>
    </w:pPr>
  </w:style>
  <w:style w:type="paragraph" w:customStyle="1" w:styleId="23C692F4DB4E45AF8F6FE4B760E9D3F8">
    <w:name w:val="23C692F4DB4E45AF8F6FE4B760E9D3F8"/>
    <w:rsid w:val="0045616A"/>
    <w:pPr>
      <w:spacing w:after="160" w:line="259" w:lineRule="auto"/>
    </w:pPr>
  </w:style>
  <w:style w:type="paragraph" w:customStyle="1" w:styleId="7461D96AF243497AAE677198A1E38881">
    <w:name w:val="7461D96AF243497AAE677198A1E38881"/>
    <w:rsid w:val="0045616A"/>
    <w:pPr>
      <w:spacing w:after="160" w:line="259" w:lineRule="auto"/>
    </w:pPr>
  </w:style>
  <w:style w:type="paragraph" w:customStyle="1" w:styleId="AF4E7E0377764BBA9B8DE3A645082C72">
    <w:name w:val="AF4E7E0377764BBA9B8DE3A645082C72"/>
    <w:rsid w:val="0045616A"/>
    <w:pPr>
      <w:spacing w:after="160" w:line="259" w:lineRule="auto"/>
    </w:pPr>
  </w:style>
  <w:style w:type="paragraph" w:customStyle="1" w:styleId="AB09F0F522C4436D92910FB67B80589F">
    <w:name w:val="AB09F0F522C4436D92910FB67B80589F"/>
    <w:rsid w:val="0045616A"/>
    <w:pPr>
      <w:spacing w:after="160" w:line="259" w:lineRule="auto"/>
    </w:pPr>
  </w:style>
  <w:style w:type="paragraph" w:customStyle="1" w:styleId="3C5457ECCAFA4F3C98ECE76C811B09C7">
    <w:name w:val="3C5457ECCAFA4F3C98ECE76C811B09C7"/>
    <w:rsid w:val="0045616A"/>
    <w:pPr>
      <w:spacing w:after="160" w:line="259" w:lineRule="auto"/>
    </w:pPr>
  </w:style>
  <w:style w:type="paragraph" w:customStyle="1" w:styleId="006582CFC5374DB38AE447AC85A988C5">
    <w:name w:val="006582CFC5374DB38AE447AC85A988C5"/>
    <w:rsid w:val="0045616A"/>
    <w:pPr>
      <w:spacing w:after="160" w:line="259" w:lineRule="auto"/>
    </w:pPr>
  </w:style>
  <w:style w:type="paragraph" w:customStyle="1" w:styleId="E68F5A6F9E06446C9D60B8AF388D477C">
    <w:name w:val="E68F5A6F9E06446C9D60B8AF388D477C"/>
    <w:rsid w:val="0045616A"/>
    <w:pPr>
      <w:spacing w:after="160" w:line="259" w:lineRule="auto"/>
    </w:pPr>
  </w:style>
  <w:style w:type="paragraph" w:customStyle="1" w:styleId="7F617623F77344E4A049533AD3105584">
    <w:name w:val="7F617623F77344E4A049533AD3105584"/>
    <w:rsid w:val="0045616A"/>
    <w:pPr>
      <w:spacing w:after="160" w:line="259" w:lineRule="auto"/>
    </w:pPr>
  </w:style>
  <w:style w:type="paragraph" w:customStyle="1" w:styleId="26B8DABAC25B4FB0A4587546AE655E6B">
    <w:name w:val="26B8DABAC25B4FB0A4587546AE655E6B"/>
    <w:rsid w:val="0045616A"/>
    <w:pPr>
      <w:spacing w:after="160" w:line="259" w:lineRule="auto"/>
    </w:pPr>
  </w:style>
  <w:style w:type="paragraph" w:customStyle="1" w:styleId="115192E0B200481FA21C4A403BD81BE6">
    <w:name w:val="115192E0B200481FA21C4A403BD81BE6"/>
    <w:rsid w:val="0045616A"/>
    <w:pPr>
      <w:spacing w:after="160" w:line="259" w:lineRule="auto"/>
    </w:pPr>
  </w:style>
  <w:style w:type="paragraph" w:customStyle="1" w:styleId="42DA8EEFE29A46AA870D9B872E7EACD1">
    <w:name w:val="42DA8EEFE29A46AA870D9B872E7EACD1"/>
    <w:rsid w:val="0045616A"/>
    <w:pPr>
      <w:spacing w:after="160" w:line="259" w:lineRule="auto"/>
    </w:pPr>
  </w:style>
  <w:style w:type="paragraph" w:customStyle="1" w:styleId="555C4C07A8254474A98BF9AEA386CC0C">
    <w:name w:val="555C4C07A8254474A98BF9AEA386CC0C"/>
    <w:rsid w:val="0045616A"/>
    <w:pPr>
      <w:spacing w:after="160" w:line="259" w:lineRule="auto"/>
    </w:pPr>
  </w:style>
  <w:style w:type="paragraph" w:customStyle="1" w:styleId="760D08B5108947C09135622E91E4C2E2">
    <w:name w:val="760D08B5108947C09135622E91E4C2E2"/>
    <w:rsid w:val="0045616A"/>
    <w:pPr>
      <w:spacing w:after="160" w:line="259" w:lineRule="auto"/>
    </w:pPr>
  </w:style>
  <w:style w:type="paragraph" w:customStyle="1" w:styleId="D2A23B08E17F483D9B998E96EFC4FAA6">
    <w:name w:val="D2A23B08E17F483D9B998E96EFC4FAA6"/>
    <w:rsid w:val="0045616A"/>
    <w:pPr>
      <w:spacing w:after="160" w:line="259" w:lineRule="auto"/>
    </w:pPr>
  </w:style>
  <w:style w:type="paragraph" w:customStyle="1" w:styleId="8450203EE0134BC1A7B68940748B02E0">
    <w:name w:val="8450203EE0134BC1A7B68940748B02E0"/>
    <w:rsid w:val="0045616A"/>
    <w:pPr>
      <w:spacing w:after="160" w:line="259" w:lineRule="auto"/>
    </w:pPr>
  </w:style>
  <w:style w:type="paragraph" w:customStyle="1" w:styleId="B0631FC960A2499BA2D99B5AF22C6A15">
    <w:name w:val="B0631FC960A2499BA2D99B5AF22C6A15"/>
    <w:rsid w:val="0045616A"/>
    <w:pPr>
      <w:spacing w:after="160" w:line="259" w:lineRule="auto"/>
    </w:pPr>
  </w:style>
  <w:style w:type="paragraph" w:customStyle="1" w:styleId="EB4CD607ABEF4316B00BEED792AC9041">
    <w:name w:val="EB4CD607ABEF4316B00BEED792AC9041"/>
    <w:rsid w:val="0045616A"/>
    <w:pPr>
      <w:spacing w:after="160" w:line="259" w:lineRule="auto"/>
    </w:pPr>
  </w:style>
  <w:style w:type="paragraph" w:customStyle="1" w:styleId="23BCE6A720574E48B431D45B03FF6A21">
    <w:name w:val="23BCE6A720574E48B431D45B03FF6A21"/>
    <w:rsid w:val="0045616A"/>
    <w:pPr>
      <w:spacing w:after="160" w:line="259" w:lineRule="auto"/>
    </w:pPr>
  </w:style>
  <w:style w:type="paragraph" w:customStyle="1" w:styleId="24C6F6CCC33543A8ABB3BD02D8015777">
    <w:name w:val="24C6F6CCC33543A8ABB3BD02D8015777"/>
    <w:rsid w:val="0045616A"/>
    <w:pPr>
      <w:spacing w:after="160" w:line="259" w:lineRule="auto"/>
    </w:pPr>
  </w:style>
  <w:style w:type="paragraph" w:customStyle="1" w:styleId="79125053CABD448A907C08CBD5F4D056">
    <w:name w:val="79125053CABD448A907C08CBD5F4D056"/>
    <w:rsid w:val="0045616A"/>
    <w:pPr>
      <w:spacing w:after="160" w:line="259" w:lineRule="auto"/>
    </w:pPr>
  </w:style>
  <w:style w:type="paragraph" w:customStyle="1" w:styleId="E00AEEAA2DDF49A3869F84089F5604A9">
    <w:name w:val="E00AEEAA2DDF49A3869F84089F5604A9"/>
    <w:rsid w:val="0045616A"/>
    <w:pPr>
      <w:spacing w:after="160" w:line="259" w:lineRule="auto"/>
    </w:pPr>
  </w:style>
  <w:style w:type="paragraph" w:customStyle="1" w:styleId="F8733096D9AF42E4A9FE26840C83CDAD">
    <w:name w:val="F8733096D9AF42E4A9FE26840C83CDAD"/>
    <w:rsid w:val="0045616A"/>
    <w:pPr>
      <w:spacing w:after="160" w:line="259" w:lineRule="auto"/>
    </w:pPr>
  </w:style>
  <w:style w:type="paragraph" w:customStyle="1" w:styleId="50C223A6AE7B4FBEBF3E2CFB4FF99252">
    <w:name w:val="50C223A6AE7B4FBEBF3E2CFB4FF99252"/>
    <w:rsid w:val="0045616A"/>
    <w:pPr>
      <w:spacing w:after="160" w:line="259" w:lineRule="auto"/>
    </w:pPr>
  </w:style>
  <w:style w:type="paragraph" w:customStyle="1" w:styleId="F4A321A8C7854B9A8F6D18092E488473">
    <w:name w:val="F4A321A8C7854B9A8F6D18092E488473"/>
    <w:rsid w:val="0045616A"/>
    <w:pPr>
      <w:spacing w:after="160" w:line="259" w:lineRule="auto"/>
    </w:pPr>
  </w:style>
  <w:style w:type="paragraph" w:customStyle="1" w:styleId="3C46992E8ACC4715B61677BEE4503CB6">
    <w:name w:val="3C46992E8ACC4715B61677BEE4503CB6"/>
    <w:rsid w:val="0045616A"/>
    <w:pPr>
      <w:spacing w:after="160" w:line="259" w:lineRule="auto"/>
    </w:pPr>
  </w:style>
  <w:style w:type="paragraph" w:customStyle="1" w:styleId="8F270484F3994408B1DCEFD7CC8D076B">
    <w:name w:val="8F270484F3994408B1DCEFD7CC8D076B"/>
    <w:rsid w:val="0045616A"/>
    <w:pPr>
      <w:spacing w:after="160" w:line="259" w:lineRule="auto"/>
    </w:pPr>
  </w:style>
  <w:style w:type="paragraph" w:customStyle="1" w:styleId="463B3507ACEA4DC7851E57EFACF51DCE">
    <w:name w:val="463B3507ACEA4DC7851E57EFACF51DCE"/>
    <w:rsid w:val="0045616A"/>
    <w:pPr>
      <w:spacing w:after="160" w:line="259" w:lineRule="auto"/>
    </w:pPr>
  </w:style>
  <w:style w:type="paragraph" w:customStyle="1" w:styleId="1D105CA1A0E3431E9261261C3EAABCF1">
    <w:name w:val="1D105CA1A0E3431E9261261C3EAABCF1"/>
    <w:rsid w:val="0045616A"/>
    <w:pPr>
      <w:spacing w:after="160" w:line="259" w:lineRule="auto"/>
    </w:pPr>
  </w:style>
  <w:style w:type="paragraph" w:customStyle="1" w:styleId="4F98DEBF984A4C4EB0160FE3C7F866B3">
    <w:name w:val="4F98DEBF984A4C4EB0160FE3C7F866B3"/>
    <w:rsid w:val="0045616A"/>
    <w:pPr>
      <w:spacing w:after="160" w:line="259" w:lineRule="auto"/>
    </w:pPr>
  </w:style>
  <w:style w:type="paragraph" w:customStyle="1" w:styleId="6838441AD62A4A5486C7F41494A7487B">
    <w:name w:val="6838441AD62A4A5486C7F41494A7487B"/>
    <w:rsid w:val="0045616A"/>
    <w:pPr>
      <w:spacing w:after="160" w:line="259" w:lineRule="auto"/>
    </w:pPr>
  </w:style>
  <w:style w:type="paragraph" w:customStyle="1" w:styleId="1B3E7C26B77046B082B8718600543523">
    <w:name w:val="1B3E7C26B77046B082B8718600543523"/>
    <w:rsid w:val="0045616A"/>
    <w:pPr>
      <w:spacing w:after="160" w:line="259" w:lineRule="auto"/>
    </w:pPr>
  </w:style>
  <w:style w:type="paragraph" w:customStyle="1" w:styleId="10D4B884CBEB46118B1899D901CAD760">
    <w:name w:val="10D4B884CBEB46118B1899D901CAD760"/>
    <w:rsid w:val="0045616A"/>
    <w:pPr>
      <w:spacing w:after="160" w:line="259" w:lineRule="auto"/>
    </w:pPr>
  </w:style>
  <w:style w:type="paragraph" w:customStyle="1" w:styleId="B4D7921DB0F94AADAD5FB501AAB2404E">
    <w:name w:val="B4D7921DB0F94AADAD5FB501AAB2404E"/>
    <w:rsid w:val="0045616A"/>
    <w:pPr>
      <w:spacing w:after="160" w:line="259" w:lineRule="auto"/>
    </w:pPr>
  </w:style>
  <w:style w:type="paragraph" w:customStyle="1" w:styleId="DCB92C89C5504A1C80AD2C6E258F9255">
    <w:name w:val="DCB92C89C5504A1C80AD2C6E258F9255"/>
    <w:rsid w:val="0045616A"/>
    <w:pPr>
      <w:spacing w:after="160" w:line="259" w:lineRule="auto"/>
    </w:pPr>
  </w:style>
  <w:style w:type="paragraph" w:customStyle="1" w:styleId="7E1DF7F4385243939AB052D8ED3E3EAF">
    <w:name w:val="7E1DF7F4385243939AB052D8ED3E3EAF"/>
    <w:rsid w:val="0045616A"/>
    <w:pPr>
      <w:spacing w:after="160" w:line="259" w:lineRule="auto"/>
    </w:pPr>
  </w:style>
  <w:style w:type="paragraph" w:customStyle="1" w:styleId="C0A5ED46686C4259A78C1E20BB7776C6">
    <w:name w:val="C0A5ED46686C4259A78C1E20BB7776C6"/>
    <w:rsid w:val="0045616A"/>
    <w:pPr>
      <w:spacing w:after="160" w:line="259" w:lineRule="auto"/>
    </w:pPr>
  </w:style>
  <w:style w:type="paragraph" w:customStyle="1" w:styleId="1DF3DC03B5F04B17998A237CA9ADD73B">
    <w:name w:val="1DF3DC03B5F04B17998A237CA9ADD73B"/>
    <w:rsid w:val="0045616A"/>
    <w:pPr>
      <w:spacing w:after="160" w:line="259" w:lineRule="auto"/>
    </w:pPr>
  </w:style>
  <w:style w:type="paragraph" w:customStyle="1" w:styleId="E53912951AF5445A9ABAACDF2DA2F7B2">
    <w:name w:val="E53912951AF5445A9ABAACDF2DA2F7B2"/>
    <w:rsid w:val="0045616A"/>
    <w:pPr>
      <w:spacing w:after="160" w:line="259" w:lineRule="auto"/>
    </w:pPr>
  </w:style>
  <w:style w:type="paragraph" w:customStyle="1" w:styleId="043655AA0981431BA503BE25F332074C">
    <w:name w:val="043655AA0981431BA503BE25F332074C"/>
    <w:rsid w:val="0045616A"/>
    <w:pPr>
      <w:spacing w:after="160" w:line="259" w:lineRule="auto"/>
    </w:pPr>
  </w:style>
  <w:style w:type="paragraph" w:customStyle="1" w:styleId="444D6A0731784FDF84B47C151F66E9D6">
    <w:name w:val="444D6A0731784FDF84B47C151F66E9D6"/>
    <w:rsid w:val="0045616A"/>
    <w:pPr>
      <w:spacing w:after="160" w:line="259" w:lineRule="auto"/>
    </w:pPr>
  </w:style>
  <w:style w:type="paragraph" w:customStyle="1" w:styleId="29B3F1C283024AE782B0FB45AE3E22C1">
    <w:name w:val="29B3F1C283024AE782B0FB45AE3E22C1"/>
    <w:rsid w:val="0045616A"/>
    <w:pPr>
      <w:spacing w:after="160" w:line="259" w:lineRule="auto"/>
    </w:pPr>
  </w:style>
  <w:style w:type="paragraph" w:customStyle="1" w:styleId="4FDC754EA4594549977E6C3ABD255EE6">
    <w:name w:val="4FDC754EA4594549977E6C3ABD255EE6"/>
    <w:rsid w:val="0045616A"/>
    <w:pPr>
      <w:spacing w:after="160" w:line="259" w:lineRule="auto"/>
    </w:pPr>
  </w:style>
  <w:style w:type="paragraph" w:customStyle="1" w:styleId="2DB781AA60034EC68425E126A61B7D86">
    <w:name w:val="2DB781AA60034EC68425E126A61B7D86"/>
    <w:rsid w:val="0045616A"/>
    <w:pPr>
      <w:spacing w:after="160" w:line="259" w:lineRule="auto"/>
    </w:pPr>
  </w:style>
  <w:style w:type="paragraph" w:customStyle="1" w:styleId="F6D7BD4B148D4252B7C6870E35171601">
    <w:name w:val="F6D7BD4B148D4252B7C6870E35171601"/>
    <w:rsid w:val="0045616A"/>
    <w:pPr>
      <w:spacing w:after="160" w:line="259" w:lineRule="auto"/>
    </w:pPr>
  </w:style>
  <w:style w:type="paragraph" w:customStyle="1" w:styleId="2D27FD9888834B44B2D1B2586FFC8EF1">
    <w:name w:val="2D27FD9888834B44B2D1B2586FFC8EF1"/>
    <w:rsid w:val="0045616A"/>
    <w:pPr>
      <w:spacing w:after="160" w:line="259" w:lineRule="auto"/>
    </w:pPr>
  </w:style>
  <w:style w:type="paragraph" w:customStyle="1" w:styleId="B7117DB520764614BF0C1530737C28E0">
    <w:name w:val="B7117DB520764614BF0C1530737C28E0"/>
    <w:rsid w:val="0045616A"/>
    <w:pPr>
      <w:spacing w:after="160" w:line="259" w:lineRule="auto"/>
    </w:pPr>
  </w:style>
  <w:style w:type="paragraph" w:customStyle="1" w:styleId="9BB872C180FA4DF6A8BDC6461A526D13">
    <w:name w:val="9BB872C180FA4DF6A8BDC6461A526D13"/>
    <w:rsid w:val="0045616A"/>
    <w:pPr>
      <w:spacing w:after="160" w:line="259" w:lineRule="auto"/>
    </w:pPr>
  </w:style>
  <w:style w:type="paragraph" w:customStyle="1" w:styleId="F5F64FD0608D4212AFD6A97FC0535E29">
    <w:name w:val="F5F64FD0608D4212AFD6A97FC0535E29"/>
    <w:rsid w:val="0045616A"/>
    <w:pPr>
      <w:spacing w:after="160" w:line="259" w:lineRule="auto"/>
    </w:pPr>
  </w:style>
  <w:style w:type="paragraph" w:customStyle="1" w:styleId="97B6001F4B9D41F4B91E97DAAE045586">
    <w:name w:val="97B6001F4B9D41F4B91E97DAAE045586"/>
    <w:rsid w:val="0045616A"/>
    <w:pPr>
      <w:spacing w:after="160" w:line="259" w:lineRule="auto"/>
    </w:pPr>
  </w:style>
  <w:style w:type="paragraph" w:customStyle="1" w:styleId="15073D253D964A789EAB1EA766985279">
    <w:name w:val="15073D253D964A789EAB1EA766985279"/>
    <w:rsid w:val="0045616A"/>
    <w:pPr>
      <w:spacing w:after="160" w:line="259" w:lineRule="auto"/>
    </w:pPr>
  </w:style>
  <w:style w:type="paragraph" w:customStyle="1" w:styleId="7E19C75DE1B04CF28F306B64A717DE56">
    <w:name w:val="7E19C75DE1B04CF28F306B64A717DE56"/>
    <w:rsid w:val="0045616A"/>
    <w:pPr>
      <w:spacing w:after="160" w:line="259" w:lineRule="auto"/>
    </w:pPr>
  </w:style>
  <w:style w:type="paragraph" w:customStyle="1" w:styleId="3EABDB137E4A466193B5E9430E6772B7">
    <w:name w:val="3EABDB137E4A466193B5E9430E6772B7"/>
    <w:rsid w:val="0045616A"/>
    <w:pPr>
      <w:spacing w:after="160" w:line="259" w:lineRule="auto"/>
    </w:pPr>
  </w:style>
  <w:style w:type="paragraph" w:customStyle="1" w:styleId="4AAC77ED126F401598F4A5605385AE0D">
    <w:name w:val="4AAC77ED126F401598F4A5605385AE0D"/>
    <w:rsid w:val="0045616A"/>
    <w:pPr>
      <w:spacing w:after="160" w:line="259" w:lineRule="auto"/>
    </w:pPr>
  </w:style>
  <w:style w:type="paragraph" w:customStyle="1" w:styleId="13A25CA0C2794C019510F6CEA0998D68">
    <w:name w:val="13A25CA0C2794C019510F6CEA0998D68"/>
    <w:rsid w:val="0045616A"/>
    <w:pPr>
      <w:spacing w:after="160" w:line="259" w:lineRule="auto"/>
    </w:pPr>
  </w:style>
  <w:style w:type="paragraph" w:customStyle="1" w:styleId="2F570B0436AB40808341539B3E4F6842">
    <w:name w:val="2F570B0436AB40808341539B3E4F6842"/>
    <w:rsid w:val="0045616A"/>
    <w:pPr>
      <w:spacing w:after="160" w:line="259" w:lineRule="auto"/>
    </w:pPr>
  </w:style>
  <w:style w:type="paragraph" w:customStyle="1" w:styleId="21A4F19A4D3F4E9D874B2EFBB0607650">
    <w:name w:val="21A4F19A4D3F4E9D874B2EFBB0607650"/>
    <w:rsid w:val="0045616A"/>
    <w:pPr>
      <w:spacing w:after="160" w:line="259" w:lineRule="auto"/>
    </w:pPr>
  </w:style>
  <w:style w:type="paragraph" w:customStyle="1" w:styleId="DFD695E2E718464290FC47EDA261306E">
    <w:name w:val="DFD695E2E718464290FC47EDA261306E"/>
    <w:rsid w:val="0045616A"/>
    <w:pPr>
      <w:spacing w:after="160" w:line="259" w:lineRule="auto"/>
    </w:pPr>
  </w:style>
  <w:style w:type="paragraph" w:customStyle="1" w:styleId="20B298D82C8746B98E6F7EC939DBE794">
    <w:name w:val="20B298D82C8746B98E6F7EC939DBE794"/>
    <w:rsid w:val="0045616A"/>
    <w:pPr>
      <w:spacing w:after="160" w:line="259" w:lineRule="auto"/>
    </w:pPr>
  </w:style>
  <w:style w:type="paragraph" w:customStyle="1" w:styleId="03A9C8C163F34C9AB9938C59782C61FB">
    <w:name w:val="03A9C8C163F34C9AB9938C59782C61FB"/>
    <w:rsid w:val="0045616A"/>
    <w:pPr>
      <w:spacing w:after="160" w:line="259" w:lineRule="auto"/>
    </w:pPr>
  </w:style>
  <w:style w:type="paragraph" w:customStyle="1" w:styleId="0EBE00AF803D40C0BE6A54A3A36311C9">
    <w:name w:val="0EBE00AF803D40C0BE6A54A3A36311C9"/>
    <w:rsid w:val="0045616A"/>
    <w:pPr>
      <w:spacing w:after="160" w:line="259" w:lineRule="auto"/>
    </w:pPr>
  </w:style>
  <w:style w:type="paragraph" w:customStyle="1" w:styleId="47833524CE3A46FCA2D748DD6B3186EE">
    <w:name w:val="47833524CE3A46FCA2D748DD6B3186EE"/>
    <w:rsid w:val="0045616A"/>
    <w:pPr>
      <w:spacing w:after="160" w:line="259" w:lineRule="auto"/>
    </w:pPr>
  </w:style>
  <w:style w:type="paragraph" w:customStyle="1" w:styleId="4E74240EC8AC4829B948208648B1BC42">
    <w:name w:val="4E74240EC8AC4829B948208648B1BC42"/>
    <w:rsid w:val="0045616A"/>
    <w:pPr>
      <w:spacing w:after="160" w:line="259" w:lineRule="auto"/>
    </w:pPr>
  </w:style>
  <w:style w:type="paragraph" w:customStyle="1" w:styleId="E405B11DBB9140A3BED39B507CB6EC08">
    <w:name w:val="E405B11DBB9140A3BED39B507CB6EC08"/>
    <w:rsid w:val="0045616A"/>
    <w:pPr>
      <w:spacing w:after="160" w:line="259" w:lineRule="auto"/>
    </w:pPr>
  </w:style>
  <w:style w:type="paragraph" w:customStyle="1" w:styleId="B5E9949C57C4407AA925368F05B13A4F">
    <w:name w:val="B5E9949C57C4407AA925368F05B13A4F"/>
    <w:rsid w:val="0045616A"/>
    <w:pPr>
      <w:spacing w:after="160" w:line="259" w:lineRule="auto"/>
    </w:pPr>
  </w:style>
  <w:style w:type="paragraph" w:customStyle="1" w:styleId="36893ECF5B474605B480B809F1F6BC49">
    <w:name w:val="36893ECF5B474605B480B809F1F6BC49"/>
    <w:rsid w:val="0045616A"/>
    <w:pPr>
      <w:spacing w:after="160" w:line="259" w:lineRule="auto"/>
    </w:pPr>
  </w:style>
  <w:style w:type="paragraph" w:customStyle="1" w:styleId="D1AA9518FA2640A8B8757954DCCB7729">
    <w:name w:val="D1AA9518FA2640A8B8757954DCCB7729"/>
    <w:rsid w:val="0045616A"/>
    <w:pPr>
      <w:spacing w:after="160" w:line="259" w:lineRule="auto"/>
    </w:pPr>
  </w:style>
  <w:style w:type="paragraph" w:customStyle="1" w:styleId="B2E666CB7F4141E089D08E70DD1C8DFF">
    <w:name w:val="B2E666CB7F4141E089D08E70DD1C8DFF"/>
    <w:rsid w:val="0045616A"/>
    <w:pPr>
      <w:spacing w:after="160" w:line="259" w:lineRule="auto"/>
    </w:pPr>
  </w:style>
  <w:style w:type="paragraph" w:customStyle="1" w:styleId="E38791124C164FDBB88C6E41869CFC04">
    <w:name w:val="E38791124C164FDBB88C6E41869CFC04"/>
    <w:rsid w:val="0045616A"/>
    <w:pPr>
      <w:spacing w:after="160" w:line="259" w:lineRule="auto"/>
    </w:pPr>
  </w:style>
  <w:style w:type="paragraph" w:customStyle="1" w:styleId="55F85577A3CF4C35BE3F7EC20ACB545B">
    <w:name w:val="55F85577A3CF4C35BE3F7EC20ACB545B"/>
    <w:rsid w:val="0045616A"/>
    <w:pPr>
      <w:spacing w:after="160" w:line="259" w:lineRule="auto"/>
    </w:pPr>
  </w:style>
  <w:style w:type="paragraph" w:customStyle="1" w:styleId="B6506BB766194803BA98701E030A4B2C">
    <w:name w:val="B6506BB766194803BA98701E030A4B2C"/>
    <w:rsid w:val="0045616A"/>
    <w:pPr>
      <w:spacing w:after="160" w:line="259" w:lineRule="auto"/>
    </w:pPr>
  </w:style>
  <w:style w:type="paragraph" w:customStyle="1" w:styleId="00F8A9A178434D168125FC1EBFB8D36A">
    <w:name w:val="00F8A9A178434D168125FC1EBFB8D36A"/>
    <w:rsid w:val="0045616A"/>
    <w:pPr>
      <w:spacing w:after="160" w:line="259" w:lineRule="auto"/>
    </w:pPr>
  </w:style>
  <w:style w:type="paragraph" w:customStyle="1" w:styleId="02214B3E5EF24A0A86ACC153A79B5A84">
    <w:name w:val="02214B3E5EF24A0A86ACC153A79B5A84"/>
    <w:rsid w:val="0045616A"/>
    <w:pPr>
      <w:spacing w:after="160" w:line="259" w:lineRule="auto"/>
    </w:pPr>
  </w:style>
  <w:style w:type="paragraph" w:customStyle="1" w:styleId="9C9376635624417AB96EB655F9EF87BE">
    <w:name w:val="9C9376635624417AB96EB655F9EF87BE"/>
    <w:rsid w:val="0045616A"/>
    <w:pPr>
      <w:spacing w:after="160" w:line="259" w:lineRule="auto"/>
    </w:pPr>
  </w:style>
  <w:style w:type="paragraph" w:customStyle="1" w:styleId="0B232997EEEB42A5A9857F84EA2EED05">
    <w:name w:val="0B232997EEEB42A5A9857F84EA2EED05"/>
    <w:rsid w:val="0045616A"/>
    <w:pPr>
      <w:spacing w:after="160" w:line="259" w:lineRule="auto"/>
    </w:pPr>
  </w:style>
  <w:style w:type="paragraph" w:customStyle="1" w:styleId="0536AD6DE6E14E2E829CB844A877C3E7">
    <w:name w:val="0536AD6DE6E14E2E829CB844A877C3E7"/>
    <w:rsid w:val="0045616A"/>
    <w:pPr>
      <w:spacing w:after="160" w:line="259" w:lineRule="auto"/>
    </w:pPr>
  </w:style>
  <w:style w:type="paragraph" w:customStyle="1" w:styleId="7985ECC2C2FB44E28FBC3270C9C9DD78">
    <w:name w:val="7985ECC2C2FB44E28FBC3270C9C9DD78"/>
    <w:rsid w:val="0045616A"/>
    <w:pPr>
      <w:spacing w:after="160" w:line="259" w:lineRule="auto"/>
    </w:pPr>
  </w:style>
  <w:style w:type="paragraph" w:customStyle="1" w:styleId="757CE44A9DCB48C5878666FB9CAEF7A0">
    <w:name w:val="757CE44A9DCB48C5878666FB9CAEF7A0"/>
    <w:rsid w:val="0045616A"/>
    <w:pPr>
      <w:spacing w:after="160" w:line="259" w:lineRule="auto"/>
    </w:pPr>
  </w:style>
  <w:style w:type="paragraph" w:customStyle="1" w:styleId="BC98D62FBABC4A69BC145AEFFF51A865">
    <w:name w:val="BC98D62FBABC4A69BC145AEFFF51A865"/>
    <w:rsid w:val="0045616A"/>
    <w:pPr>
      <w:spacing w:after="160" w:line="259" w:lineRule="auto"/>
    </w:pPr>
  </w:style>
  <w:style w:type="paragraph" w:customStyle="1" w:styleId="1DDD0AD994E34B4BB325B1C3384429FF">
    <w:name w:val="1DDD0AD994E34B4BB325B1C3384429FF"/>
    <w:rsid w:val="0045616A"/>
    <w:pPr>
      <w:spacing w:after="160" w:line="259" w:lineRule="auto"/>
    </w:pPr>
  </w:style>
  <w:style w:type="paragraph" w:customStyle="1" w:styleId="A8ADE01FD08A4787AF6FFAEF5208703B">
    <w:name w:val="A8ADE01FD08A4787AF6FFAEF5208703B"/>
    <w:rsid w:val="0045616A"/>
    <w:pPr>
      <w:spacing w:after="160" w:line="259" w:lineRule="auto"/>
    </w:pPr>
  </w:style>
  <w:style w:type="paragraph" w:customStyle="1" w:styleId="7D3568E7FA2E4D99A64B2B8EFC0FEE7E">
    <w:name w:val="7D3568E7FA2E4D99A64B2B8EFC0FEE7E"/>
    <w:rsid w:val="0045616A"/>
    <w:pPr>
      <w:spacing w:after="160" w:line="259" w:lineRule="auto"/>
    </w:pPr>
  </w:style>
  <w:style w:type="paragraph" w:customStyle="1" w:styleId="FE985FC4F9CB4B2F86371FBD00D9AB97">
    <w:name w:val="FE985FC4F9CB4B2F86371FBD00D9AB97"/>
    <w:rsid w:val="0045616A"/>
    <w:pPr>
      <w:spacing w:after="160" w:line="259" w:lineRule="auto"/>
    </w:pPr>
  </w:style>
  <w:style w:type="paragraph" w:customStyle="1" w:styleId="A70360BA863F479987E0EDB3E6AF0152">
    <w:name w:val="A70360BA863F479987E0EDB3E6AF0152"/>
    <w:rsid w:val="0045616A"/>
    <w:pPr>
      <w:spacing w:after="160" w:line="259" w:lineRule="auto"/>
    </w:pPr>
  </w:style>
  <w:style w:type="paragraph" w:customStyle="1" w:styleId="0E5CAB32BAED4FB38F8F63202D402EDB">
    <w:name w:val="0E5CAB32BAED4FB38F8F63202D402EDB"/>
    <w:rsid w:val="0045616A"/>
    <w:pPr>
      <w:spacing w:after="160" w:line="259" w:lineRule="auto"/>
    </w:pPr>
  </w:style>
  <w:style w:type="paragraph" w:customStyle="1" w:styleId="76BB0DF2DBB841BDB052A0FA8BD5AA8B">
    <w:name w:val="76BB0DF2DBB841BDB052A0FA8BD5AA8B"/>
    <w:rsid w:val="0045616A"/>
    <w:pPr>
      <w:spacing w:after="160" w:line="259" w:lineRule="auto"/>
    </w:pPr>
  </w:style>
  <w:style w:type="paragraph" w:customStyle="1" w:styleId="2A17A81844134627A879AD3FAF370B04">
    <w:name w:val="2A17A81844134627A879AD3FAF370B04"/>
    <w:rsid w:val="0045616A"/>
    <w:pPr>
      <w:spacing w:after="160" w:line="259" w:lineRule="auto"/>
    </w:pPr>
  </w:style>
  <w:style w:type="paragraph" w:customStyle="1" w:styleId="F942228458584833B95CB95402E5679E">
    <w:name w:val="F942228458584833B95CB95402E5679E"/>
    <w:rsid w:val="0045616A"/>
    <w:pPr>
      <w:spacing w:after="160" w:line="259" w:lineRule="auto"/>
    </w:pPr>
  </w:style>
  <w:style w:type="paragraph" w:customStyle="1" w:styleId="2E4266BCF4FD4D8DBE677B24282F10B1">
    <w:name w:val="2E4266BCF4FD4D8DBE677B24282F10B1"/>
    <w:rsid w:val="0045616A"/>
    <w:pPr>
      <w:spacing w:after="160" w:line="259" w:lineRule="auto"/>
    </w:pPr>
  </w:style>
  <w:style w:type="paragraph" w:customStyle="1" w:styleId="AF4DC6EC5B57419591DCD2270D530971">
    <w:name w:val="AF4DC6EC5B57419591DCD2270D530971"/>
    <w:rsid w:val="0045616A"/>
    <w:pPr>
      <w:spacing w:after="160" w:line="259" w:lineRule="auto"/>
    </w:pPr>
  </w:style>
  <w:style w:type="paragraph" w:customStyle="1" w:styleId="9803B4192EC24A25805487EE9CB46006">
    <w:name w:val="9803B4192EC24A25805487EE9CB46006"/>
    <w:rsid w:val="0045616A"/>
    <w:pPr>
      <w:spacing w:after="160" w:line="259" w:lineRule="auto"/>
    </w:pPr>
  </w:style>
  <w:style w:type="paragraph" w:customStyle="1" w:styleId="E5D0288C52854E7B88673CB43763319A">
    <w:name w:val="E5D0288C52854E7B88673CB43763319A"/>
    <w:rsid w:val="0045616A"/>
    <w:pPr>
      <w:spacing w:after="160" w:line="259" w:lineRule="auto"/>
    </w:pPr>
  </w:style>
  <w:style w:type="paragraph" w:customStyle="1" w:styleId="728CC9C496664A7DBBA0132CC8759428">
    <w:name w:val="728CC9C496664A7DBBA0132CC8759428"/>
    <w:rsid w:val="0045616A"/>
    <w:pPr>
      <w:spacing w:after="160" w:line="259" w:lineRule="auto"/>
    </w:pPr>
  </w:style>
  <w:style w:type="paragraph" w:customStyle="1" w:styleId="F444A0F1F2E449F4BC495128D86C559F">
    <w:name w:val="F444A0F1F2E449F4BC495128D86C559F"/>
    <w:rsid w:val="0045616A"/>
    <w:pPr>
      <w:spacing w:after="160" w:line="259" w:lineRule="auto"/>
    </w:pPr>
  </w:style>
  <w:style w:type="paragraph" w:customStyle="1" w:styleId="D7D5928D6D8F45949495397C767640A2">
    <w:name w:val="D7D5928D6D8F45949495397C767640A2"/>
    <w:rsid w:val="0045616A"/>
    <w:pPr>
      <w:spacing w:after="160" w:line="259" w:lineRule="auto"/>
    </w:pPr>
  </w:style>
  <w:style w:type="paragraph" w:customStyle="1" w:styleId="40846B3EB8F14520B2A4F4F8FE186527">
    <w:name w:val="40846B3EB8F14520B2A4F4F8FE186527"/>
    <w:rsid w:val="0045616A"/>
    <w:pPr>
      <w:spacing w:after="160" w:line="259" w:lineRule="auto"/>
    </w:pPr>
  </w:style>
  <w:style w:type="paragraph" w:customStyle="1" w:styleId="B15DADF2A9964428B6866CF101FE17E7">
    <w:name w:val="B15DADF2A9964428B6866CF101FE17E7"/>
    <w:rsid w:val="0045616A"/>
    <w:pPr>
      <w:spacing w:after="160" w:line="259" w:lineRule="auto"/>
    </w:pPr>
  </w:style>
  <w:style w:type="paragraph" w:customStyle="1" w:styleId="FF91BF331C004EF29BF5CF72BA24D042">
    <w:name w:val="FF91BF331C004EF29BF5CF72BA24D042"/>
    <w:rsid w:val="0045616A"/>
    <w:pPr>
      <w:spacing w:after="160" w:line="259" w:lineRule="auto"/>
    </w:pPr>
  </w:style>
  <w:style w:type="paragraph" w:customStyle="1" w:styleId="BE20BA6A8A5447E6A475238540BC896F">
    <w:name w:val="BE20BA6A8A5447E6A475238540BC896F"/>
    <w:rsid w:val="0045616A"/>
    <w:pPr>
      <w:spacing w:after="160" w:line="259" w:lineRule="auto"/>
    </w:pPr>
  </w:style>
  <w:style w:type="paragraph" w:customStyle="1" w:styleId="27D25F10F63945C49C31EA0108A27602">
    <w:name w:val="27D25F10F63945C49C31EA0108A27602"/>
    <w:rsid w:val="0045616A"/>
    <w:pPr>
      <w:spacing w:after="160" w:line="259" w:lineRule="auto"/>
    </w:pPr>
  </w:style>
  <w:style w:type="paragraph" w:customStyle="1" w:styleId="8F6D69B1D6C24252A4E013CA9A29E6C1">
    <w:name w:val="8F6D69B1D6C24252A4E013CA9A29E6C1"/>
    <w:rsid w:val="0045616A"/>
    <w:pPr>
      <w:spacing w:after="160" w:line="259" w:lineRule="auto"/>
    </w:pPr>
  </w:style>
  <w:style w:type="paragraph" w:customStyle="1" w:styleId="86DBB72F5F7A48E291F40B2D79050502">
    <w:name w:val="86DBB72F5F7A48E291F40B2D79050502"/>
    <w:rsid w:val="0045616A"/>
    <w:pPr>
      <w:spacing w:after="160" w:line="259" w:lineRule="auto"/>
    </w:pPr>
  </w:style>
  <w:style w:type="paragraph" w:customStyle="1" w:styleId="AEF05E04A53C4C4EB9F5E9A184BCBE2E">
    <w:name w:val="AEF05E04A53C4C4EB9F5E9A184BCBE2E"/>
    <w:rsid w:val="0045616A"/>
    <w:pPr>
      <w:spacing w:after="160" w:line="259" w:lineRule="auto"/>
    </w:pPr>
  </w:style>
  <w:style w:type="paragraph" w:customStyle="1" w:styleId="3CE889E0DDDC4C82AD84FBB755EC83FF">
    <w:name w:val="3CE889E0DDDC4C82AD84FBB755EC83FF"/>
    <w:rsid w:val="0045616A"/>
    <w:pPr>
      <w:spacing w:after="160" w:line="259" w:lineRule="auto"/>
    </w:pPr>
  </w:style>
  <w:style w:type="paragraph" w:customStyle="1" w:styleId="65F60DAB7F7E4CB890E7913C726720D7">
    <w:name w:val="65F60DAB7F7E4CB890E7913C726720D7"/>
    <w:rsid w:val="0045616A"/>
    <w:pPr>
      <w:spacing w:after="160" w:line="259" w:lineRule="auto"/>
    </w:pPr>
  </w:style>
  <w:style w:type="paragraph" w:customStyle="1" w:styleId="B31B389587CA4E7684EB55FA7C5D4EA6">
    <w:name w:val="B31B389587CA4E7684EB55FA7C5D4EA6"/>
    <w:rsid w:val="0045616A"/>
    <w:pPr>
      <w:spacing w:after="160" w:line="259" w:lineRule="auto"/>
    </w:pPr>
  </w:style>
  <w:style w:type="paragraph" w:customStyle="1" w:styleId="31684AD1AA8147CDB56FBD1CC040DE94">
    <w:name w:val="31684AD1AA8147CDB56FBD1CC040DE94"/>
    <w:rsid w:val="0045616A"/>
    <w:pPr>
      <w:spacing w:after="160" w:line="259" w:lineRule="auto"/>
    </w:pPr>
  </w:style>
  <w:style w:type="paragraph" w:customStyle="1" w:styleId="F679651442144402BEC599933053FE98">
    <w:name w:val="F679651442144402BEC599933053FE98"/>
    <w:rsid w:val="0045616A"/>
    <w:pPr>
      <w:spacing w:after="160" w:line="259" w:lineRule="auto"/>
    </w:pPr>
  </w:style>
  <w:style w:type="paragraph" w:customStyle="1" w:styleId="2634BF57EF904B6493DEA21264A56645">
    <w:name w:val="2634BF57EF904B6493DEA21264A56645"/>
    <w:rsid w:val="0045616A"/>
    <w:pPr>
      <w:spacing w:after="160" w:line="259" w:lineRule="auto"/>
    </w:pPr>
  </w:style>
  <w:style w:type="paragraph" w:customStyle="1" w:styleId="19155DA868314235A4BDF3497DED0C57">
    <w:name w:val="19155DA868314235A4BDF3497DED0C57"/>
    <w:rsid w:val="0045616A"/>
    <w:pPr>
      <w:spacing w:after="160" w:line="259" w:lineRule="auto"/>
    </w:pPr>
  </w:style>
  <w:style w:type="paragraph" w:customStyle="1" w:styleId="EA3DC4451E2F4FF09BD3BC9CE6435237">
    <w:name w:val="EA3DC4451E2F4FF09BD3BC9CE6435237"/>
    <w:rsid w:val="0045616A"/>
    <w:pPr>
      <w:spacing w:after="160" w:line="259" w:lineRule="auto"/>
    </w:pPr>
  </w:style>
  <w:style w:type="paragraph" w:customStyle="1" w:styleId="1B8F4DDAB0714E0B99D7E4C9051F04CC">
    <w:name w:val="1B8F4DDAB0714E0B99D7E4C9051F04CC"/>
    <w:rsid w:val="0045616A"/>
    <w:pPr>
      <w:spacing w:after="160" w:line="259" w:lineRule="auto"/>
    </w:pPr>
  </w:style>
  <w:style w:type="paragraph" w:customStyle="1" w:styleId="6F4BDB78FC5D4B7192E0096378F4B73B">
    <w:name w:val="6F4BDB78FC5D4B7192E0096378F4B73B"/>
    <w:rsid w:val="0045616A"/>
    <w:pPr>
      <w:spacing w:after="160" w:line="259" w:lineRule="auto"/>
    </w:pPr>
  </w:style>
  <w:style w:type="paragraph" w:customStyle="1" w:styleId="20138B8AE5684DF696847F3E89DF72FF">
    <w:name w:val="20138B8AE5684DF696847F3E89DF72FF"/>
    <w:rsid w:val="0045616A"/>
    <w:pPr>
      <w:spacing w:after="160" w:line="259" w:lineRule="auto"/>
    </w:pPr>
  </w:style>
  <w:style w:type="paragraph" w:customStyle="1" w:styleId="9A2A84D858284478A5DC52EF6FC97810">
    <w:name w:val="9A2A84D858284478A5DC52EF6FC97810"/>
    <w:rsid w:val="0045616A"/>
    <w:pPr>
      <w:spacing w:after="160" w:line="259" w:lineRule="auto"/>
    </w:pPr>
  </w:style>
  <w:style w:type="paragraph" w:customStyle="1" w:styleId="F7558611122E4EB7BEB97673DEED736D">
    <w:name w:val="F7558611122E4EB7BEB97673DEED736D"/>
    <w:rsid w:val="0045616A"/>
    <w:pPr>
      <w:spacing w:after="160" w:line="259" w:lineRule="auto"/>
    </w:pPr>
  </w:style>
  <w:style w:type="paragraph" w:customStyle="1" w:styleId="FEB7DBE378C242CEA8CD92DEAB62AED4">
    <w:name w:val="FEB7DBE378C242CEA8CD92DEAB62AED4"/>
    <w:rsid w:val="0045616A"/>
    <w:pPr>
      <w:spacing w:after="160" w:line="259" w:lineRule="auto"/>
    </w:pPr>
  </w:style>
  <w:style w:type="paragraph" w:customStyle="1" w:styleId="3D82197D373C49D596EC0A01734DEF61">
    <w:name w:val="3D82197D373C49D596EC0A01734DEF61"/>
    <w:rsid w:val="0045616A"/>
    <w:pPr>
      <w:spacing w:after="160" w:line="259" w:lineRule="auto"/>
    </w:pPr>
  </w:style>
  <w:style w:type="paragraph" w:customStyle="1" w:styleId="5513445811254211BE5B424CC843C76C">
    <w:name w:val="5513445811254211BE5B424CC843C76C"/>
    <w:rsid w:val="0045616A"/>
    <w:pPr>
      <w:spacing w:after="160" w:line="259" w:lineRule="auto"/>
    </w:pPr>
  </w:style>
  <w:style w:type="paragraph" w:customStyle="1" w:styleId="7B95778CE3DC46CDAD1CB2EE50DFCF13">
    <w:name w:val="7B95778CE3DC46CDAD1CB2EE50DFCF13"/>
    <w:rsid w:val="0045616A"/>
    <w:pPr>
      <w:spacing w:after="160" w:line="259" w:lineRule="auto"/>
    </w:pPr>
  </w:style>
  <w:style w:type="paragraph" w:customStyle="1" w:styleId="B7731890CD0342BFB6D571CE8D42541A">
    <w:name w:val="B7731890CD0342BFB6D571CE8D42541A"/>
    <w:rsid w:val="0045616A"/>
    <w:pPr>
      <w:spacing w:after="160" w:line="259" w:lineRule="auto"/>
    </w:pPr>
  </w:style>
  <w:style w:type="paragraph" w:customStyle="1" w:styleId="F32E09BD62DA41BEA43BFA4D84599425">
    <w:name w:val="F32E09BD62DA41BEA43BFA4D84599425"/>
    <w:rsid w:val="0045616A"/>
    <w:pPr>
      <w:spacing w:after="160" w:line="259" w:lineRule="auto"/>
    </w:pPr>
  </w:style>
  <w:style w:type="paragraph" w:customStyle="1" w:styleId="7AFF45C9EA3A46BB91F68521737ABBDA">
    <w:name w:val="7AFF45C9EA3A46BB91F68521737ABBDA"/>
    <w:rsid w:val="0045616A"/>
    <w:pPr>
      <w:spacing w:after="160" w:line="259" w:lineRule="auto"/>
    </w:pPr>
  </w:style>
  <w:style w:type="paragraph" w:customStyle="1" w:styleId="7A30DCA95E8E442E84EB2890FC834EBB">
    <w:name w:val="7A30DCA95E8E442E84EB2890FC834EBB"/>
    <w:rsid w:val="0045616A"/>
    <w:pPr>
      <w:spacing w:after="160" w:line="259" w:lineRule="auto"/>
    </w:pPr>
  </w:style>
  <w:style w:type="paragraph" w:customStyle="1" w:styleId="F057B07072664EE9AB3AA98EE60CB836">
    <w:name w:val="F057B07072664EE9AB3AA98EE60CB836"/>
    <w:rsid w:val="0045616A"/>
    <w:pPr>
      <w:spacing w:after="160" w:line="259" w:lineRule="auto"/>
    </w:pPr>
  </w:style>
  <w:style w:type="paragraph" w:customStyle="1" w:styleId="7F60372554CA4AFAA480A5F608F9A799">
    <w:name w:val="7F60372554CA4AFAA480A5F608F9A799"/>
    <w:rsid w:val="0045616A"/>
    <w:pPr>
      <w:spacing w:after="160" w:line="259" w:lineRule="auto"/>
    </w:pPr>
  </w:style>
  <w:style w:type="paragraph" w:customStyle="1" w:styleId="90EEF9C6653A4755957A8126CC28D9EF">
    <w:name w:val="90EEF9C6653A4755957A8126CC28D9EF"/>
    <w:rsid w:val="0045616A"/>
    <w:pPr>
      <w:spacing w:after="160" w:line="259" w:lineRule="auto"/>
    </w:pPr>
  </w:style>
  <w:style w:type="paragraph" w:customStyle="1" w:styleId="F2D38C2DFE9F435FA95D4264868CFE61">
    <w:name w:val="F2D38C2DFE9F435FA95D4264868CFE61"/>
    <w:rsid w:val="0045616A"/>
    <w:pPr>
      <w:spacing w:after="160" w:line="259" w:lineRule="auto"/>
    </w:pPr>
  </w:style>
  <w:style w:type="paragraph" w:customStyle="1" w:styleId="C5A9862EEE6240C6A1C37F952E76D592">
    <w:name w:val="C5A9862EEE6240C6A1C37F952E76D592"/>
    <w:rsid w:val="0045616A"/>
    <w:pPr>
      <w:spacing w:after="160" w:line="259" w:lineRule="auto"/>
    </w:pPr>
  </w:style>
  <w:style w:type="paragraph" w:customStyle="1" w:styleId="58484413E74D4ACC94097AD3C0F52543">
    <w:name w:val="58484413E74D4ACC94097AD3C0F52543"/>
    <w:rsid w:val="0045616A"/>
    <w:pPr>
      <w:spacing w:after="160" w:line="259" w:lineRule="auto"/>
    </w:pPr>
  </w:style>
  <w:style w:type="paragraph" w:customStyle="1" w:styleId="2417B9FE7F9A4B65B9FBC50748884DBD">
    <w:name w:val="2417B9FE7F9A4B65B9FBC50748884DBD"/>
    <w:rsid w:val="0045616A"/>
    <w:pPr>
      <w:spacing w:after="160" w:line="259" w:lineRule="auto"/>
    </w:pPr>
  </w:style>
  <w:style w:type="paragraph" w:customStyle="1" w:styleId="D14DD33E4349457F97B63B54D4D4BE5F">
    <w:name w:val="D14DD33E4349457F97B63B54D4D4BE5F"/>
    <w:rsid w:val="0045616A"/>
    <w:pPr>
      <w:spacing w:after="160" w:line="259" w:lineRule="auto"/>
    </w:pPr>
  </w:style>
  <w:style w:type="paragraph" w:customStyle="1" w:styleId="2805D4E5D9A5449788CCC39BB4D02DE3">
    <w:name w:val="2805D4E5D9A5449788CCC39BB4D02DE3"/>
    <w:rsid w:val="0045616A"/>
    <w:pPr>
      <w:spacing w:after="160" w:line="259" w:lineRule="auto"/>
    </w:pPr>
  </w:style>
  <w:style w:type="paragraph" w:customStyle="1" w:styleId="620D98728206484B890C3037C7E11DF2">
    <w:name w:val="620D98728206484B890C3037C7E11DF2"/>
    <w:rsid w:val="0045616A"/>
    <w:pPr>
      <w:spacing w:after="160" w:line="259" w:lineRule="auto"/>
    </w:pPr>
  </w:style>
  <w:style w:type="paragraph" w:customStyle="1" w:styleId="E7D95E51A8634987BAF8E6817F697CB1">
    <w:name w:val="E7D95E51A8634987BAF8E6817F697CB1"/>
    <w:rsid w:val="0045616A"/>
    <w:pPr>
      <w:spacing w:after="160" w:line="259" w:lineRule="auto"/>
    </w:pPr>
  </w:style>
  <w:style w:type="paragraph" w:customStyle="1" w:styleId="9F20F2C6D1C8408DB5A3D6EA566C2BF1">
    <w:name w:val="9F20F2C6D1C8408DB5A3D6EA566C2BF1"/>
    <w:rsid w:val="0045616A"/>
    <w:pPr>
      <w:spacing w:after="160" w:line="259" w:lineRule="auto"/>
    </w:pPr>
  </w:style>
  <w:style w:type="paragraph" w:customStyle="1" w:styleId="7073A852D36E4ECC92261CDDF0C9367A">
    <w:name w:val="7073A852D36E4ECC92261CDDF0C9367A"/>
    <w:rsid w:val="0045616A"/>
    <w:pPr>
      <w:spacing w:after="160" w:line="259" w:lineRule="auto"/>
    </w:pPr>
  </w:style>
  <w:style w:type="paragraph" w:customStyle="1" w:styleId="9081C365A16C46B881EA4CABDF70EA93">
    <w:name w:val="9081C365A16C46B881EA4CABDF70EA93"/>
    <w:rsid w:val="0045616A"/>
    <w:pPr>
      <w:spacing w:after="160" w:line="259" w:lineRule="auto"/>
    </w:pPr>
  </w:style>
  <w:style w:type="paragraph" w:customStyle="1" w:styleId="3F8E92BB6FAE4756886C2CE4AA3EF7D8">
    <w:name w:val="3F8E92BB6FAE4756886C2CE4AA3EF7D8"/>
    <w:rsid w:val="0045616A"/>
    <w:pPr>
      <w:spacing w:after="160" w:line="259" w:lineRule="auto"/>
    </w:pPr>
  </w:style>
  <w:style w:type="paragraph" w:customStyle="1" w:styleId="E4131E6CFB324A97B83FAFD57A9AE149">
    <w:name w:val="E4131E6CFB324A97B83FAFD57A9AE149"/>
    <w:rsid w:val="0045616A"/>
    <w:pPr>
      <w:spacing w:after="160" w:line="259" w:lineRule="auto"/>
    </w:pPr>
  </w:style>
  <w:style w:type="paragraph" w:customStyle="1" w:styleId="F0061368AC27490F83D06233EC0E6835">
    <w:name w:val="F0061368AC27490F83D06233EC0E6835"/>
    <w:rsid w:val="0045616A"/>
    <w:pPr>
      <w:spacing w:after="160" w:line="259" w:lineRule="auto"/>
    </w:pPr>
  </w:style>
  <w:style w:type="paragraph" w:customStyle="1" w:styleId="16A9E932E7ED4FDD9CF9715EA5695D5A">
    <w:name w:val="16A9E932E7ED4FDD9CF9715EA5695D5A"/>
    <w:rsid w:val="0045616A"/>
    <w:pPr>
      <w:spacing w:after="160" w:line="259" w:lineRule="auto"/>
    </w:pPr>
  </w:style>
  <w:style w:type="paragraph" w:customStyle="1" w:styleId="1BD24FA2EADC48F6AE7D4615B8165033">
    <w:name w:val="1BD24FA2EADC48F6AE7D4615B8165033"/>
    <w:rsid w:val="0045616A"/>
    <w:pPr>
      <w:spacing w:after="160" w:line="259" w:lineRule="auto"/>
    </w:pPr>
  </w:style>
  <w:style w:type="paragraph" w:customStyle="1" w:styleId="C5A68797F4034A14A4D147204F32A1FA">
    <w:name w:val="C5A68797F4034A14A4D147204F32A1FA"/>
    <w:rsid w:val="0045616A"/>
    <w:pPr>
      <w:spacing w:after="160" w:line="259" w:lineRule="auto"/>
    </w:pPr>
  </w:style>
  <w:style w:type="paragraph" w:customStyle="1" w:styleId="F1BC6ECD1F3446B283FFEC697B121394">
    <w:name w:val="F1BC6ECD1F3446B283FFEC697B121394"/>
    <w:rsid w:val="0045616A"/>
    <w:pPr>
      <w:spacing w:after="160" w:line="259" w:lineRule="auto"/>
    </w:pPr>
  </w:style>
  <w:style w:type="paragraph" w:customStyle="1" w:styleId="BFAC29A3A7104267A595B44261FCDD23">
    <w:name w:val="BFAC29A3A7104267A595B44261FCDD23"/>
    <w:rsid w:val="0045616A"/>
    <w:pPr>
      <w:spacing w:after="160" w:line="259" w:lineRule="auto"/>
    </w:pPr>
  </w:style>
  <w:style w:type="paragraph" w:customStyle="1" w:styleId="83C46BEF19CF4B9985910B64A4989995">
    <w:name w:val="83C46BEF19CF4B9985910B64A4989995"/>
    <w:rsid w:val="0045616A"/>
    <w:pPr>
      <w:spacing w:after="160" w:line="259" w:lineRule="auto"/>
    </w:pPr>
  </w:style>
  <w:style w:type="paragraph" w:customStyle="1" w:styleId="0881133538EA4CBE8101E3447797F38E">
    <w:name w:val="0881133538EA4CBE8101E3447797F38E"/>
    <w:rsid w:val="0045616A"/>
    <w:pPr>
      <w:spacing w:after="160" w:line="259" w:lineRule="auto"/>
    </w:pPr>
  </w:style>
  <w:style w:type="paragraph" w:customStyle="1" w:styleId="F26258583D53473C9639C49C2B021B93">
    <w:name w:val="F26258583D53473C9639C49C2B021B93"/>
    <w:rsid w:val="0045616A"/>
    <w:pPr>
      <w:spacing w:after="160" w:line="259" w:lineRule="auto"/>
    </w:pPr>
  </w:style>
  <w:style w:type="paragraph" w:customStyle="1" w:styleId="929D4D0CBD054F3AB9665086AF079C5F">
    <w:name w:val="929D4D0CBD054F3AB9665086AF079C5F"/>
    <w:rsid w:val="0045616A"/>
    <w:pPr>
      <w:spacing w:after="160" w:line="259" w:lineRule="auto"/>
    </w:pPr>
  </w:style>
  <w:style w:type="paragraph" w:customStyle="1" w:styleId="BED0EB3DA41C4AB98EBB3E34ABB9DFE7">
    <w:name w:val="BED0EB3DA41C4AB98EBB3E34ABB9DFE7"/>
    <w:rsid w:val="0045616A"/>
    <w:pPr>
      <w:spacing w:after="160" w:line="259" w:lineRule="auto"/>
    </w:pPr>
  </w:style>
  <w:style w:type="paragraph" w:customStyle="1" w:styleId="5D68949DD0B64719BA93023BBA1C34A6">
    <w:name w:val="5D68949DD0B64719BA93023BBA1C34A6"/>
    <w:rsid w:val="0045616A"/>
    <w:pPr>
      <w:spacing w:after="160" w:line="259" w:lineRule="auto"/>
    </w:pPr>
  </w:style>
  <w:style w:type="paragraph" w:customStyle="1" w:styleId="70F3A67EB5844956A6DFEFCB73F9F466">
    <w:name w:val="70F3A67EB5844956A6DFEFCB73F9F466"/>
    <w:rsid w:val="0045616A"/>
    <w:pPr>
      <w:spacing w:after="160" w:line="259" w:lineRule="auto"/>
    </w:pPr>
  </w:style>
  <w:style w:type="paragraph" w:customStyle="1" w:styleId="F59C3FD1616D47FCA0EA1E2913AF2402">
    <w:name w:val="F59C3FD1616D47FCA0EA1E2913AF2402"/>
    <w:rsid w:val="0045616A"/>
    <w:pPr>
      <w:spacing w:after="160" w:line="259" w:lineRule="auto"/>
    </w:pPr>
  </w:style>
  <w:style w:type="paragraph" w:customStyle="1" w:styleId="E119ABFED01248C8ADA87C73BE059798">
    <w:name w:val="E119ABFED01248C8ADA87C73BE059798"/>
    <w:rsid w:val="0045616A"/>
    <w:pPr>
      <w:spacing w:after="160" w:line="259" w:lineRule="auto"/>
    </w:pPr>
  </w:style>
  <w:style w:type="paragraph" w:customStyle="1" w:styleId="50042BA54920408C8D1A6961A4FCC42C">
    <w:name w:val="50042BA54920408C8D1A6961A4FCC42C"/>
    <w:rsid w:val="0045616A"/>
    <w:pPr>
      <w:spacing w:after="160" w:line="259" w:lineRule="auto"/>
    </w:pPr>
  </w:style>
  <w:style w:type="paragraph" w:customStyle="1" w:styleId="239CA0ADB03840D79296A3699F4A8355">
    <w:name w:val="239CA0ADB03840D79296A3699F4A8355"/>
    <w:rsid w:val="0045616A"/>
    <w:pPr>
      <w:spacing w:after="160" w:line="259" w:lineRule="auto"/>
    </w:pPr>
  </w:style>
  <w:style w:type="paragraph" w:customStyle="1" w:styleId="50C1688234534E95ADF4F8892221EA2E">
    <w:name w:val="50C1688234534E95ADF4F8892221EA2E"/>
    <w:rsid w:val="0045616A"/>
    <w:pPr>
      <w:spacing w:after="160" w:line="259" w:lineRule="auto"/>
    </w:pPr>
  </w:style>
  <w:style w:type="paragraph" w:customStyle="1" w:styleId="10BD95E0B63D4701B0142B7450FBB29C">
    <w:name w:val="10BD95E0B63D4701B0142B7450FBB29C"/>
    <w:rsid w:val="0045616A"/>
    <w:pPr>
      <w:spacing w:after="160" w:line="259" w:lineRule="auto"/>
    </w:pPr>
  </w:style>
  <w:style w:type="paragraph" w:customStyle="1" w:styleId="3A1037507E484C78B25E52FFE984DAAD">
    <w:name w:val="3A1037507E484C78B25E52FFE984DAAD"/>
    <w:rsid w:val="0045616A"/>
    <w:pPr>
      <w:spacing w:after="160" w:line="259" w:lineRule="auto"/>
    </w:pPr>
  </w:style>
  <w:style w:type="paragraph" w:customStyle="1" w:styleId="1699F5D3D0DE4E0AADE7EBB02409332E">
    <w:name w:val="1699F5D3D0DE4E0AADE7EBB02409332E"/>
    <w:rsid w:val="0045616A"/>
    <w:pPr>
      <w:spacing w:after="160" w:line="259" w:lineRule="auto"/>
    </w:pPr>
  </w:style>
  <w:style w:type="paragraph" w:customStyle="1" w:styleId="8C5D7CEBBE224E4E90E78520B70F4F81">
    <w:name w:val="8C5D7CEBBE224E4E90E78520B70F4F81"/>
    <w:rsid w:val="0045616A"/>
    <w:pPr>
      <w:spacing w:after="160" w:line="259" w:lineRule="auto"/>
    </w:pPr>
  </w:style>
  <w:style w:type="paragraph" w:customStyle="1" w:styleId="0C75E19D8AB34102966F930AE5D31F8F">
    <w:name w:val="0C75E19D8AB34102966F930AE5D31F8F"/>
    <w:rsid w:val="0045616A"/>
    <w:pPr>
      <w:spacing w:after="160" w:line="259" w:lineRule="auto"/>
    </w:pPr>
  </w:style>
  <w:style w:type="paragraph" w:customStyle="1" w:styleId="FB6615D10EA9460FB3C39DC75C023EAB">
    <w:name w:val="FB6615D10EA9460FB3C39DC75C023EAB"/>
    <w:rsid w:val="0045616A"/>
    <w:pPr>
      <w:spacing w:after="160" w:line="259" w:lineRule="auto"/>
    </w:pPr>
  </w:style>
  <w:style w:type="paragraph" w:customStyle="1" w:styleId="71B83245C7B94D279443697AB4C40372">
    <w:name w:val="71B83245C7B94D279443697AB4C40372"/>
    <w:rsid w:val="0045616A"/>
    <w:pPr>
      <w:spacing w:after="160" w:line="259" w:lineRule="auto"/>
    </w:pPr>
  </w:style>
  <w:style w:type="paragraph" w:customStyle="1" w:styleId="4EE5E4092AA14E3183BCE5C2E4602A49">
    <w:name w:val="4EE5E4092AA14E3183BCE5C2E4602A49"/>
    <w:rsid w:val="0045616A"/>
    <w:pPr>
      <w:spacing w:after="160" w:line="259" w:lineRule="auto"/>
    </w:pPr>
  </w:style>
  <w:style w:type="paragraph" w:customStyle="1" w:styleId="68D3A3A2AA87448CB1E758BEF0F999B0">
    <w:name w:val="68D3A3A2AA87448CB1E758BEF0F999B0"/>
    <w:rsid w:val="0045616A"/>
    <w:pPr>
      <w:spacing w:after="160" w:line="259" w:lineRule="auto"/>
    </w:pPr>
  </w:style>
  <w:style w:type="paragraph" w:customStyle="1" w:styleId="CEF61DDA14EB4366AE0D12B32C1E2959">
    <w:name w:val="CEF61DDA14EB4366AE0D12B32C1E2959"/>
    <w:rsid w:val="0045616A"/>
    <w:pPr>
      <w:spacing w:after="160" w:line="259" w:lineRule="auto"/>
    </w:pPr>
  </w:style>
  <w:style w:type="paragraph" w:customStyle="1" w:styleId="33CF6C2AC39A4FC89B76E56A4AE121D8">
    <w:name w:val="33CF6C2AC39A4FC89B76E56A4AE121D8"/>
    <w:rsid w:val="0045616A"/>
    <w:pPr>
      <w:spacing w:after="160" w:line="259" w:lineRule="auto"/>
    </w:pPr>
  </w:style>
  <w:style w:type="paragraph" w:customStyle="1" w:styleId="BD2D523557394D35A8B2A53CFE412FE1">
    <w:name w:val="BD2D523557394D35A8B2A53CFE412FE1"/>
    <w:rsid w:val="0045616A"/>
    <w:pPr>
      <w:spacing w:after="160" w:line="259" w:lineRule="auto"/>
    </w:pPr>
  </w:style>
  <w:style w:type="paragraph" w:customStyle="1" w:styleId="D3B68E0A1FDF4223803ECF5E0B6A9B25">
    <w:name w:val="D3B68E0A1FDF4223803ECF5E0B6A9B25"/>
    <w:rsid w:val="0045616A"/>
    <w:pPr>
      <w:spacing w:after="160" w:line="259" w:lineRule="auto"/>
    </w:pPr>
  </w:style>
  <w:style w:type="paragraph" w:customStyle="1" w:styleId="E8E44B75B85B4B3D942664DA17016436">
    <w:name w:val="E8E44B75B85B4B3D942664DA17016436"/>
    <w:rsid w:val="0045616A"/>
    <w:pPr>
      <w:spacing w:after="160" w:line="259" w:lineRule="auto"/>
    </w:pPr>
  </w:style>
  <w:style w:type="paragraph" w:customStyle="1" w:styleId="C4FF06331DF6437B816D1F3734F6BD79">
    <w:name w:val="C4FF06331DF6437B816D1F3734F6BD79"/>
    <w:rsid w:val="0045616A"/>
    <w:pPr>
      <w:spacing w:after="160" w:line="259" w:lineRule="auto"/>
    </w:pPr>
  </w:style>
  <w:style w:type="paragraph" w:customStyle="1" w:styleId="481A08EFEA0E45DEACB50E821B37D7D4">
    <w:name w:val="481A08EFEA0E45DEACB50E821B37D7D4"/>
    <w:rsid w:val="0045616A"/>
    <w:pPr>
      <w:spacing w:after="160" w:line="259" w:lineRule="auto"/>
    </w:pPr>
  </w:style>
  <w:style w:type="paragraph" w:customStyle="1" w:styleId="4AED8BBA5A304B8CA182954B33CA2CA0">
    <w:name w:val="4AED8BBA5A304B8CA182954B33CA2CA0"/>
    <w:rsid w:val="0045616A"/>
    <w:pPr>
      <w:spacing w:after="160" w:line="259" w:lineRule="auto"/>
    </w:pPr>
  </w:style>
  <w:style w:type="paragraph" w:customStyle="1" w:styleId="30298190694941BC9FECE6BF200D24BE">
    <w:name w:val="30298190694941BC9FECE6BF200D24BE"/>
    <w:rsid w:val="0045616A"/>
    <w:pPr>
      <w:spacing w:after="160" w:line="259" w:lineRule="auto"/>
    </w:pPr>
  </w:style>
  <w:style w:type="paragraph" w:customStyle="1" w:styleId="B797C047BA7846BB93798DC1C107AAF5">
    <w:name w:val="B797C047BA7846BB93798DC1C107AAF5"/>
    <w:rsid w:val="0045616A"/>
    <w:pPr>
      <w:spacing w:after="160" w:line="259" w:lineRule="auto"/>
    </w:pPr>
  </w:style>
  <w:style w:type="paragraph" w:customStyle="1" w:styleId="659C2A08A58A4F2291D869A074373E54">
    <w:name w:val="659C2A08A58A4F2291D869A074373E54"/>
    <w:rsid w:val="0045616A"/>
    <w:pPr>
      <w:spacing w:after="160" w:line="259" w:lineRule="auto"/>
    </w:pPr>
  </w:style>
  <w:style w:type="paragraph" w:customStyle="1" w:styleId="E31DA290938E43ECA23E2D599370F480">
    <w:name w:val="E31DA290938E43ECA23E2D599370F480"/>
    <w:rsid w:val="0045616A"/>
    <w:pPr>
      <w:spacing w:after="160" w:line="259" w:lineRule="auto"/>
    </w:pPr>
  </w:style>
  <w:style w:type="paragraph" w:customStyle="1" w:styleId="0F56EB24FD76456CA21A4310F62ED232">
    <w:name w:val="0F56EB24FD76456CA21A4310F62ED232"/>
    <w:rsid w:val="0045616A"/>
    <w:pPr>
      <w:spacing w:after="160" w:line="259" w:lineRule="auto"/>
    </w:pPr>
  </w:style>
  <w:style w:type="paragraph" w:customStyle="1" w:styleId="764711CAA3CD41C0B54A191AB6E259D6">
    <w:name w:val="764711CAA3CD41C0B54A191AB6E259D6"/>
    <w:rsid w:val="0045616A"/>
    <w:pPr>
      <w:spacing w:after="160" w:line="259" w:lineRule="auto"/>
    </w:pPr>
  </w:style>
  <w:style w:type="paragraph" w:customStyle="1" w:styleId="0912D67EF04E4414976C2549BDF88DC0">
    <w:name w:val="0912D67EF04E4414976C2549BDF88DC0"/>
    <w:rsid w:val="0045616A"/>
    <w:pPr>
      <w:spacing w:after="160" w:line="259" w:lineRule="auto"/>
    </w:pPr>
  </w:style>
  <w:style w:type="paragraph" w:customStyle="1" w:styleId="BB80EC08328245A99C017A5A2E907A91">
    <w:name w:val="BB80EC08328245A99C017A5A2E907A91"/>
    <w:rsid w:val="0045616A"/>
    <w:pPr>
      <w:spacing w:after="160" w:line="259" w:lineRule="auto"/>
    </w:pPr>
  </w:style>
  <w:style w:type="paragraph" w:customStyle="1" w:styleId="A292FE46C6C24B65B536E292469572F0">
    <w:name w:val="A292FE46C6C24B65B536E292469572F0"/>
    <w:rsid w:val="0045616A"/>
    <w:pPr>
      <w:spacing w:after="160" w:line="259" w:lineRule="auto"/>
    </w:pPr>
  </w:style>
  <w:style w:type="paragraph" w:customStyle="1" w:styleId="60A91DB18EC64D8DAF0BB98B7454975D">
    <w:name w:val="60A91DB18EC64D8DAF0BB98B7454975D"/>
    <w:rsid w:val="0045616A"/>
    <w:pPr>
      <w:spacing w:after="160" w:line="259" w:lineRule="auto"/>
    </w:pPr>
  </w:style>
  <w:style w:type="paragraph" w:customStyle="1" w:styleId="F43D7B32D7A841F3A56778D3C40C7900">
    <w:name w:val="F43D7B32D7A841F3A56778D3C40C7900"/>
    <w:rsid w:val="0045616A"/>
    <w:pPr>
      <w:spacing w:after="160" w:line="259" w:lineRule="auto"/>
    </w:pPr>
  </w:style>
  <w:style w:type="paragraph" w:customStyle="1" w:styleId="6DA943D01C114BDCB9EED0D936FB4900">
    <w:name w:val="6DA943D01C114BDCB9EED0D936FB4900"/>
    <w:rsid w:val="0045616A"/>
    <w:pPr>
      <w:spacing w:after="160" w:line="259" w:lineRule="auto"/>
    </w:pPr>
  </w:style>
  <w:style w:type="paragraph" w:customStyle="1" w:styleId="E410841FC73D48F2AD14AEEEFB777072">
    <w:name w:val="E410841FC73D48F2AD14AEEEFB777072"/>
    <w:rsid w:val="0045616A"/>
    <w:pPr>
      <w:spacing w:after="160" w:line="259" w:lineRule="auto"/>
    </w:pPr>
  </w:style>
  <w:style w:type="paragraph" w:customStyle="1" w:styleId="7EC7BF19A9B247E29C76B79E19EBEC72">
    <w:name w:val="7EC7BF19A9B247E29C76B79E19EBEC72"/>
    <w:rsid w:val="0045616A"/>
    <w:pPr>
      <w:spacing w:after="160" w:line="259" w:lineRule="auto"/>
    </w:pPr>
  </w:style>
  <w:style w:type="paragraph" w:customStyle="1" w:styleId="EABAFA1E52CF403797DCD14797E00A00">
    <w:name w:val="EABAFA1E52CF403797DCD14797E00A00"/>
    <w:rsid w:val="0045616A"/>
    <w:pPr>
      <w:spacing w:after="160" w:line="259" w:lineRule="auto"/>
    </w:pPr>
  </w:style>
  <w:style w:type="paragraph" w:customStyle="1" w:styleId="C9C389EF7EEA4AA79AF55291C12EA715">
    <w:name w:val="C9C389EF7EEA4AA79AF55291C12EA715"/>
    <w:rsid w:val="0045616A"/>
    <w:pPr>
      <w:spacing w:after="160" w:line="259" w:lineRule="auto"/>
    </w:pPr>
  </w:style>
  <w:style w:type="paragraph" w:customStyle="1" w:styleId="0E261E4C8FF144748754090B2288EBAC">
    <w:name w:val="0E261E4C8FF144748754090B2288EBAC"/>
    <w:rsid w:val="0045616A"/>
    <w:pPr>
      <w:spacing w:after="160" w:line="259" w:lineRule="auto"/>
    </w:pPr>
  </w:style>
  <w:style w:type="paragraph" w:customStyle="1" w:styleId="A398FFF9712D4EE78A36ACAB7E5CA1E4">
    <w:name w:val="A398FFF9712D4EE78A36ACAB7E5CA1E4"/>
    <w:rsid w:val="0045616A"/>
    <w:pPr>
      <w:spacing w:after="160" w:line="259" w:lineRule="auto"/>
    </w:pPr>
  </w:style>
  <w:style w:type="paragraph" w:customStyle="1" w:styleId="946712B41CF04034BDCF28D2FA372BC6">
    <w:name w:val="946712B41CF04034BDCF28D2FA372BC6"/>
    <w:rsid w:val="0045616A"/>
    <w:pPr>
      <w:spacing w:after="160" w:line="259" w:lineRule="auto"/>
    </w:pPr>
  </w:style>
  <w:style w:type="paragraph" w:customStyle="1" w:styleId="B7DB2F18357B4B3FAF3C0CE56D9FFC4E">
    <w:name w:val="B7DB2F18357B4B3FAF3C0CE56D9FFC4E"/>
    <w:rsid w:val="0045616A"/>
    <w:pPr>
      <w:spacing w:after="160" w:line="259" w:lineRule="auto"/>
    </w:pPr>
  </w:style>
  <w:style w:type="paragraph" w:customStyle="1" w:styleId="1F36A75D2AE54C75AD717CC379C18E47">
    <w:name w:val="1F36A75D2AE54C75AD717CC379C18E47"/>
    <w:rsid w:val="0045616A"/>
    <w:pPr>
      <w:spacing w:after="160" w:line="259" w:lineRule="auto"/>
    </w:pPr>
  </w:style>
  <w:style w:type="paragraph" w:customStyle="1" w:styleId="942B2CCA21494FF88425E0A2188B9E1A">
    <w:name w:val="942B2CCA21494FF88425E0A2188B9E1A"/>
    <w:rsid w:val="0045616A"/>
    <w:pPr>
      <w:spacing w:after="160" w:line="259" w:lineRule="auto"/>
    </w:pPr>
  </w:style>
  <w:style w:type="paragraph" w:customStyle="1" w:styleId="17E70A0AC0134D30989BE67D5110B6B4">
    <w:name w:val="17E70A0AC0134D30989BE67D5110B6B4"/>
    <w:rsid w:val="0045616A"/>
    <w:pPr>
      <w:spacing w:after="160" w:line="259" w:lineRule="auto"/>
    </w:pPr>
  </w:style>
  <w:style w:type="paragraph" w:customStyle="1" w:styleId="9387AD7871DF41D08B50B89A31A5E7ED">
    <w:name w:val="9387AD7871DF41D08B50B89A31A5E7ED"/>
    <w:rsid w:val="0045616A"/>
    <w:pPr>
      <w:spacing w:after="160" w:line="259" w:lineRule="auto"/>
    </w:pPr>
  </w:style>
  <w:style w:type="paragraph" w:customStyle="1" w:styleId="B65DF118966D4353865801459A0330DE">
    <w:name w:val="B65DF118966D4353865801459A0330DE"/>
    <w:rsid w:val="0045616A"/>
    <w:pPr>
      <w:spacing w:after="160" w:line="259" w:lineRule="auto"/>
    </w:pPr>
  </w:style>
  <w:style w:type="paragraph" w:customStyle="1" w:styleId="5BA8EC3FF69D41ADBDEA15625DFCC1C8">
    <w:name w:val="5BA8EC3FF69D41ADBDEA15625DFCC1C8"/>
    <w:rsid w:val="0045616A"/>
    <w:pPr>
      <w:spacing w:after="160" w:line="259" w:lineRule="auto"/>
    </w:pPr>
  </w:style>
  <w:style w:type="paragraph" w:customStyle="1" w:styleId="ED9655C7EDDC41698700C94763CFFA30">
    <w:name w:val="ED9655C7EDDC41698700C94763CFFA30"/>
    <w:rsid w:val="0045616A"/>
    <w:pPr>
      <w:spacing w:after="160" w:line="259" w:lineRule="auto"/>
    </w:pPr>
  </w:style>
  <w:style w:type="paragraph" w:customStyle="1" w:styleId="5A58B979C69540C286323BABFEDF0290">
    <w:name w:val="5A58B979C69540C286323BABFEDF0290"/>
    <w:rsid w:val="0045616A"/>
    <w:pPr>
      <w:spacing w:after="160" w:line="259" w:lineRule="auto"/>
    </w:pPr>
  </w:style>
  <w:style w:type="paragraph" w:customStyle="1" w:styleId="C4D5F343B6514949A9288844C484DC0A">
    <w:name w:val="C4D5F343B6514949A9288844C484DC0A"/>
    <w:rsid w:val="0045616A"/>
    <w:pPr>
      <w:spacing w:after="160" w:line="259" w:lineRule="auto"/>
    </w:pPr>
  </w:style>
  <w:style w:type="paragraph" w:customStyle="1" w:styleId="CA7B404103A5450ABFB654D696D70D08">
    <w:name w:val="CA7B404103A5450ABFB654D696D70D08"/>
    <w:rsid w:val="0045616A"/>
    <w:pPr>
      <w:spacing w:after="160" w:line="259" w:lineRule="auto"/>
    </w:pPr>
  </w:style>
  <w:style w:type="paragraph" w:customStyle="1" w:styleId="94B606979B534315A68599B66F2A1CB7">
    <w:name w:val="94B606979B534315A68599B66F2A1CB7"/>
    <w:rsid w:val="0045616A"/>
    <w:pPr>
      <w:spacing w:after="160" w:line="259" w:lineRule="auto"/>
    </w:pPr>
  </w:style>
  <w:style w:type="paragraph" w:customStyle="1" w:styleId="660723BF1DCB4B46B71C26D793B573BC">
    <w:name w:val="660723BF1DCB4B46B71C26D793B573BC"/>
    <w:rsid w:val="0045616A"/>
    <w:pPr>
      <w:spacing w:after="160" w:line="259" w:lineRule="auto"/>
    </w:pPr>
  </w:style>
  <w:style w:type="paragraph" w:customStyle="1" w:styleId="510A6075660B4D929785EF17843B996E">
    <w:name w:val="510A6075660B4D929785EF17843B996E"/>
    <w:rsid w:val="0045616A"/>
    <w:pPr>
      <w:spacing w:after="160" w:line="259" w:lineRule="auto"/>
    </w:pPr>
  </w:style>
  <w:style w:type="paragraph" w:customStyle="1" w:styleId="E8CF84F9783B471DA7C8FD5EED650D99">
    <w:name w:val="E8CF84F9783B471DA7C8FD5EED650D99"/>
    <w:rsid w:val="0045616A"/>
    <w:pPr>
      <w:spacing w:after="160" w:line="259" w:lineRule="auto"/>
    </w:pPr>
  </w:style>
  <w:style w:type="paragraph" w:customStyle="1" w:styleId="1D371016D23A4DC29BD4C383E6F7AD27">
    <w:name w:val="1D371016D23A4DC29BD4C383E6F7AD27"/>
    <w:rsid w:val="0045616A"/>
    <w:pPr>
      <w:spacing w:after="160" w:line="259" w:lineRule="auto"/>
    </w:pPr>
  </w:style>
  <w:style w:type="paragraph" w:customStyle="1" w:styleId="B073686031CB4CE8AB71159094EFFE69">
    <w:name w:val="B073686031CB4CE8AB71159094EFFE69"/>
    <w:rsid w:val="0045616A"/>
    <w:pPr>
      <w:spacing w:after="160" w:line="259" w:lineRule="auto"/>
    </w:pPr>
  </w:style>
  <w:style w:type="paragraph" w:customStyle="1" w:styleId="9E5A04C2F0F544AAB7BA691C1410386A">
    <w:name w:val="9E5A04C2F0F544AAB7BA691C1410386A"/>
    <w:rsid w:val="0045616A"/>
    <w:pPr>
      <w:spacing w:after="160" w:line="259" w:lineRule="auto"/>
    </w:pPr>
  </w:style>
  <w:style w:type="paragraph" w:customStyle="1" w:styleId="69F8779F46E14316AF6BD163C29568FA">
    <w:name w:val="69F8779F46E14316AF6BD163C29568FA"/>
    <w:rsid w:val="0045616A"/>
    <w:pPr>
      <w:spacing w:after="160" w:line="259" w:lineRule="auto"/>
    </w:pPr>
  </w:style>
  <w:style w:type="paragraph" w:customStyle="1" w:styleId="1D4F5380BBC248F29F196750DFE3D342">
    <w:name w:val="1D4F5380BBC248F29F196750DFE3D342"/>
    <w:rsid w:val="0045616A"/>
    <w:pPr>
      <w:spacing w:after="160" w:line="259" w:lineRule="auto"/>
    </w:pPr>
  </w:style>
  <w:style w:type="paragraph" w:customStyle="1" w:styleId="A1CED2848E7E4E93B27827A302195730">
    <w:name w:val="A1CED2848E7E4E93B27827A302195730"/>
    <w:rsid w:val="0045616A"/>
    <w:pPr>
      <w:spacing w:after="160" w:line="259" w:lineRule="auto"/>
    </w:pPr>
  </w:style>
  <w:style w:type="paragraph" w:customStyle="1" w:styleId="06C42D64916945F8BC2A5235F8F3E20E">
    <w:name w:val="06C42D64916945F8BC2A5235F8F3E20E"/>
    <w:rsid w:val="0045616A"/>
    <w:pPr>
      <w:spacing w:after="160" w:line="259" w:lineRule="auto"/>
    </w:pPr>
  </w:style>
  <w:style w:type="paragraph" w:customStyle="1" w:styleId="7E9AD14A3BC1440FAEEF38D3CCFCBC8B">
    <w:name w:val="7E9AD14A3BC1440FAEEF38D3CCFCBC8B"/>
    <w:rsid w:val="0045616A"/>
    <w:pPr>
      <w:spacing w:after="160" w:line="259" w:lineRule="auto"/>
    </w:pPr>
  </w:style>
  <w:style w:type="paragraph" w:customStyle="1" w:styleId="5403F64E649D4CD0863121609EFDF686">
    <w:name w:val="5403F64E649D4CD0863121609EFDF686"/>
    <w:rsid w:val="0045616A"/>
    <w:pPr>
      <w:spacing w:after="160" w:line="259" w:lineRule="auto"/>
    </w:pPr>
  </w:style>
  <w:style w:type="paragraph" w:customStyle="1" w:styleId="6590961AE27C4778A7D0BB9DD7488F76">
    <w:name w:val="6590961AE27C4778A7D0BB9DD7488F76"/>
    <w:rsid w:val="0045616A"/>
    <w:pPr>
      <w:spacing w:after="160" w:line="259" w:lineRule="auto"/>
    </w:pPr>
  </w:style>
  <w:style w:type="paragraph" w:customStyle="1" w:styleId="62208C47D5204662B66318B156C60037">
    <w:name w:val="62208C47D5204662B66318B156C60037"/>
    <w:rsid w:val="0045616A"/>
    <w:pPr>
      <w:spacing w:after="160" w:line="259" w:lineRule="auto"/>
    </w:pPr>
  </w:style>
  <w:style w:type="paragraph" w:customStyle="1" w:styleId="946A8852F412448CBD4C607B056AC4AE">
    <w:name w:val="946A8852F412448CBD4C607B056AC4AE"/>
    <w:rsid w:val="0045616A"/>
    <w:pPr>
      <w:spacing w:after="160" w:line="259" w:lineRule="auto"/>
    </w:pPr>
  </w:style>
  <w:style w:type="paragraph" w:customStyle="1" w:styleId="5F939704A6884876916E4B57C8489E0E">
    <w:name w:val="5F939704A6884876916E4B57C8489E0E"/>
    <w:rsid w:val="0045616A"/>
    <w:pPr>
      <w:spacing w:after="160" w:line="259" w:lineRule="auto"/>
    </w:pPr>
  </w:style>
  <w:style w:type="paragraph" w:customStyle="1" w:styleId="0222F94A2B5A4EFB9E7AE9804E3A710C">
    <w:name w:val="0222F94A2B5A4EFB9E7AE9804E3A710C"/>
    <w:rsid w:val="0045616A"/>
    <w:pPr>
      <w:spacing w:after="160" w:line="259" w:lineRule="auto"/>
    </w:pPr>
  </w:style>
  <w:style w:type="paragraph" w:customStyle="1" w:styleId="FB58C2DFCF1E4124B82ABCA3EF4A4D1C">
    <w:name w:val="FB58C2DFCF1E4124B82ABCA3EF4A4D1C"/>
    <w:rsid w:val="0045616A"/>
    <w:pPr>
      <w:spacing w:after="160" w:line="259" w:lineRule="auto"/>
    </w:pPr>
  </w:style>
  <w:style w:type="paragraph" w:customStyle="1" w:styleId="0E4D41B7739D4ABFB3E6890CFC0251DE">
    <w:name w:val="0E4D41B7739D4ABFB3E6890CFC0251DE"/>
    <w:rsid w:val="0045616A"/>
    <w:pPr>
      <w:spacing w:after="160" w:line="259" w:lineRule="auto"/>
    </w:pPr>
  </w:style>
  <w:style w:type="paragraph" w:customStyle="1" w:styleId="1FCD108D68F5460892AC5E9BAB4FA207">
    <w:name w:val="1FCD108D68F5460892AC5E9BAB4FA207"/>
    <w:rsid w:val="0045616A"/>
    <w:pPr>
      <w:spacing w:after="160" w:line="259" w:lineRule="auto"/>
    </w:pPr>
  </w:style>
  <w:style w:type="paragraph" w:customStyle="1" w:styleId="4A65144A85C840BBA75798857260479A">
    <w:name w:val="4A65144A85C840BBA75798857260479A"/>
    <w:rsid w:val="0045616A"/>
    <w:pPr>
      <w:spacing w:after="160" w:line="259" w:lineRule="auto"/>
    </w:pPr>
  </w:style>
  <w:style w:type="paragraph" w:customStyle="1" w:styleId="99B55414B277413EADECFFC5DB74FE1A">
    <w:name w:val="99B55414B277413EADECFFC5DB74FE1A"/>
    <w:rsid w:val="0045616A"/>
    <w:pPr>
      <w:spacing w:after="160" w:line="259" w:lineRule="auto"/>
    </w:pPr>
  </w:style>
  <w:style w:type="paragraph" w:customStyle="1" w:styleId="D6C7E8A2D55843CD91DE9172870D13DB">
    <w:name w:val="D6C7E8A2D55843CD91DE9172870D13DB"/>
    <w:rsid w:val="0045616A"/>
    <w:pPr>
      <w:spacing w:after="160" w:line="259" w:lineRule="auto"/>
    </w:pPr>
  </w:style>
  <w:style w:type="paragraph" w:customStyle="1" w:styleId="A7FD28036FC143F2908BE52F64BE0C7E">
    <w:name w:val="A7FD28036FC143F2908BE52F64BE0C7E"/>
    <w:rsid w:val="0045616A"/>
    <w:pPr>
      <w:spacing w:after="160" w:line="259" w:lineRule="auto"/>
    </w:pPr>
  </w:style>
  <w:style w:type="paragraph" w:customStyle="1" w:styleId="7C663BC1DF5C4DD2A2AB7613AF4FFC90">
    <w:name w:val="7C663BC1DF5C4DD2A2AB7613AF4FFC90"/>
    <w:rsid w:val="0045616A"/>
    <w:pPr>
      <w:spacing w:after="160" w:line="259" w:lineRule="auto"/>
    </w:pPr>
  </w:style>
  <w:style w:type="paragraph" w:customStyle="1" w:styleId="380BE029AAF44A16882F4FB63E41EF46">
    <w:name w:val="380BE029AAF44A16882F4FB63E41EF46"/>
    <w:rsid w:val="0045616A"/>
    <w:pPr>
      <w:spacing w:after="160" w:line="259" w:lineRule="auto"/>
    </w:pPr>
  </w:style>
  <w:style w:type="paragraph" w:customStyle="1" w:styleId="1FF0232D67A24A41A63FEFE5F22D762D">
    <w:name w:val="1FF0232D67A24A41A63FEFE5F22D762D"/>
    <w:rsid w:val="0045616A"/>
    <w:pPr>
      <w:spacing w:after="160" w:line="259" w:lineRule="auto"/>
    </w:pPr>
  </w:style>
  <w:style w:type="paragraph" w:customStyle="1" w:styleId="FE6AD8CDFF914AA1875DB3F67E65816A">
    <w:name w:val="FE6AD8CDFF914AA1875DB3F67E65816A"/>
    <w:rsid w:val="0045616A"/>
    <w:pPr>
      <w:spacing w:after="160" w:line="259" w:lineRule="auto"/>
    </w:pPr>
  </w:style>
  <w:style w:type="paragraph" w:customStyle="1" w:styleId="3E7331D9285A4B2CB89427CD8026F093">
    <w:name w:val="3E7331D9285A4B2CB89427CD8026F093"/>
    <w:rsid w:val="0045616A"/>
    <w:pPr>
      <w:spacing w:after="160" w:line="259" w:lineRule="auto"/>
    </w:pPr>
  </w:style>
  <w:style w:type="paragraph" w:customStyle="1" w:styleId="BFB0A464070549D094E8637713E662A5">
    <w:name w:val="BFB0A464070549D094E8637713E662A5"/>
    <w:rsid w:val="0045616A"/>
    <w:pPr>
      <w:spacing w:after="160" w:line="259" w:lineRule="auto"/>
    </w:pPr>
  </w:style>
  <w:style w:type="paragraph" w:customStyle="1" w:styleId="0B2F0A5D8F2E4445AD85DE1E8A39D60F">
    <w:name w:val="0B2F0A5D8F2E4445AD85DE1E8A39D60F"/>
    <w:rsid w:val="0045616A"/>
    <w:pPr>
      <w:spacing w:after="160" w:line="259" w:lineRule="auto"/>
    </w:pPr>
  </w:style>
  <w:style w:type="paragraph" w:customStyle="1" w:styleId="A14B77BA81E448EB8009151C618BA032">
    <w:name w:val="A14B77BA81E448EB8009151C618BA032"/>
    <w:rsid w:val="0045616A"/>
    <w:pPr>
      <w:spacing w:after="160" w:line="259" w:lineRule="auto"/>
    </w:pPr>
  </w:style>
  <w:style w:type="paragraph" w:customStyle="1" w:styleId="9150E208C2F746D0A731F28C8D19F2F8">
    <w:name w:val="9150E208C2F746D0A731F28C8D19F2F8"/>
    <w:rsid w:val="0045616A"/>
    <w:pPr>
      <w:spacing w:after="160" w:line="259" w:lineRule="auto"/>
    </w:pPr>
  </w:style>
  <w:style w:type="paragraph" w:customStyle="1" w:styleId="010E5EA2AE8C422788D805CA49B5FE3F">
    <w:name w:val="010E5EA2AE8C422788D805CA49B5FE3F"/>
    <w:rsid w:val="0045616A"/>
    <w:pPr>
      <w:spacing w:after="160" w:line="259" w:lineRule="auto"/>
    </w:pPr>
  </w:style>
  <w:style w:type="paragraph" w:customStyle="1" w:styleId="EB520E9E8A82405388ADC734AB365545">
    <w:name w:val="EB520E9E8A82405388ADC734AB365545"/>
    <w:rsid w:val="0045616A"/>
    <w:pPr>
      <w:spacing w:after="160" w:line="259" w:lineRule="auto"/>
    </w:pPr>
  </w:style>
  <w:style w:type="paragraph" w:customStyle="1" w:styleId="F8F049D5E8144788B037CABCCE5BC3E9">
    <w:name w:val="F8F049D5E8144788B037CABCCE5BC3E9"/>
    <w:rsid w:val="0045616A"/>
    <w:pPr>
      <w:spacing w:after="160" w:line="259" w:lineRule="auto"/>
    </w:pPr>
  </w:style>
  <w:style w:type="paragraph" w:customStyle="1" w:styleId="BF942C254DAB49BE9D315C1747B34585">
    <w:name w:val="BF942C254DAB49BE9D315C1747B34585"/>
    <w:rsid w:val="0045616A"/>
    <w:pPr>
      <w:spacing w:after="160" w:line="259" w:lineRule="auto"/>
    </w:pPr>
  </w:style>
  <w:style w:type="paragraph" w:customStyle="1" w:styleId="E3A34ED9040C4B6482611B7B53BFB23F">
    <w:name w:val="E3A34ED9040C4B6482611B7B53BFB23F"/>
    <w:rsid w:val="0045616A"/>
    <w:pPr>
      <w:spacing w:after="160" w:line="259" w:lineRule="auto"/>
    </w:pPr>
  </w:style>
  <w:style w:type="paragraph" w:customStyle="1" w:styleId="836D2DCB19764F468228AC68D1592022">
    <w:name w:val="836D2DCB19764F468228AC68D1592022"/>
    <w:rsid w:val="0045616A"/>
    <w:pPr>
      <w:spacing w:after="160" w:line="259" w:lineRule="auto"/>
    </w:pPr>
  </w:style>
  <w:style w:type="paragraph" w:customStyle="1" w:styleId="A3A378FD432F44C298B9252CF212C8CE">
    <w:name w:val="A3A378FD432F44C298B9252CF212C8CE"/>
    <w:rsid w:val="0045616A"/>
    <w:pPr>
      <w:spacing w:after="160" w:line="259" w:lineRule="auto"/>
    </w:pPr>
  </w:style>
  <w:style w:type="paragraph" w:customStyle="1" w:styleId="00067B18F9F34DD9A3413966EDAA3B6B">
    <w:name w:val="00067B18F9F34DD9A3413966EDAA3B6B"/>
    <w:rsid w:val="0045616A"/>
    <w:pPr>
      <w:spacing w:after="160" w:line="259" w:lineRule="auto"/>
    </w:pPr>
  </w:style>
  <w:style w:type="paragraph" w:customStyle="1" w:styleId="B1E6109EA5D44753B70EE2DBE499C9F5">
    <w:name w:val="B1E6109EA5D44753B70EE2DBE499C9F5"/>
    <w:rsid w:val="0045616A"/>
    <w:pPr>
      <w:spacing w:after="160" w:line="259" w:lineRule="auto"/>
    </w:pPr>
  </w:style>
  <w:style w:type="paragraph" w:customStyle="1" w:styleId="88679137862F41049D6A9B644AAF10E2">
    <w:name w:val="88679137862F41049D6A9B644AAF10E2"/>
    <w:rsid w:val="0045616A"/>
    <w:pPr>
      <w:spacing w:after="160" w:line="259" w:lineRule="auto"/>
    </w:pPr>
  </w:style>
  <w:style w:type="paragraph" w:customStyle="1" w:styleId="C803FDE96FC7465383F1B13B10B9F1D4">
    <w:name w:val="C803FDE96FC7465383F1B13B10B9F1D4"/>
    <w:rsid w:val="0045616A"/>
    <w:pPr>
      <w:spacing w:after="160" w:line="259" w:lineRule="auto"/>
    </w:pPr>
  </w:style>
  <w:style w:type="paragraph" w:customStyle="1" w:styleId="4A18FB925DF445EA818B7F797116CBCD">
    <w:name w:val="4A18FB925DF445EA818B7F797116CBCD"/>
    <w:rsid w:val="0045616A"/>
    <w:pPr>
      <w:spacing w:after="160" w:line="259" w:lineRule="auto"/>
    </w:pPr>
  </w:style>
  <w:style w:type="paragraph" w:customStyle="1" w:styleId="7C7FAB69D4C64B76AEB540DA08E2D9E7">
    <w:name w:val="7C7FAB69D4C64B76AEB540DA08E2D9E7"/>
    <w:rsid w:val="0045616A"/>
    <w:pPr>
      <w:spacing w:after="160" w:line="259" w:lineRule="auto"/>
    </w:pPr>
  </w:style>
  <w:style w:type="paragraph" w:customStyle="1" w:styleId="D206C75A349041ACB32161CC9DD9DED7">
    <w:name w:val="D206C75A349041ACB32161CC9DD9DED7"/>
    <w:rsid w:val="0045616A"/>
    <w:pPr>
      <w:spacing w:after="160" w:line="259" w:lineRule="auto"/>
    </w:pPr>
  </w:style>
  <w:style w:type="paragraph" w:customStyle="1" w:styleId="A63C7DA8D3434BD2924A9153EE4685B0">
    <w:name w:val="A63C7DA8D3434BD2924A9153EE4685B0"/>
    <w:rsid w:val="0045616A"/>
    <w:pPr>
      <w:spacing w:after="160" w:line="259" w:lineRule="auto"/>
    </w:pPr>
  </w:style>
  <w:style w:type="paragraph" w:customStyle="1" w:styleId="F0D5BC12AD5A4E9C91F2A60F6454F445">
    <w:name w:val="F0D5BC12AD5A4E9C91F2A60F6454F445"/>
    <w:rsid w:val="0045616A"/>
    <w:pPr>
      <w:spacing w:after="160" w:line="259" w:lineRule="auto"/>
    </w:pPr>
  </w:style>
  <w:style w:type="paragraph" w:customStyle="1" w:styleId="B036BF46970B4061969C640C5D3CAC74">
    <w:name w:val="B036BF46970B4061969C640C5D3CAC74"/>
    <w:rsid w:val="0045616A"/>
    <w:pPr>
      <w:spacing w:after="160" w:line="259" w:lineRule="auto"/>
    </w:pPr>
  </w:style>
  <w:style w:type="paragraph" w:customStyle="1" w:styleId="A5F3B027DF7C44B1BB04026F062C379E">
    <w:name w:val="A5F3B027DF7C44B1BB04026F062C379E"/>
    <w:rsid w:val="0045616A"/>
    <w:pPr>
      <w:spacing w:after="160" w:line="259" w:lineRule="auto"/>
    </w:pPr>
  </w:style>
  <w:style w:type="paragraph" w:customStyle="1" w:styleId="6EA377BB858D495B84442D315FAC091C">
    <w:name w:val="6EA377BB858D495B84442D315FAC091C"/>
    <w:rsid w:val="0045616A"/>
    <w:pPr>
      <w:spacing w:after="160" w:line="259" w:lineRule="auto"/>
    </w:pPr>
  </w:style>
  <w:style w:type="paragraph" w:customStyle="1" w:styleId="61EA66928E2D48778E7B083F602D7F7A">
    <w:name w:val="61EA66928E2D48778E7B083F602D7F7A"/>
    <w:rsid w:val="0045616A"/>
    <w:pPr>
      <w:spacing w:after="160" w:line="259" w:lineRule="auto"/>
    </w:pPr>
  </w:style>
  <w:style w:type="paragraph" w:customStyle="1" w:styleId="30AB705F91514ABE8F74F1DF2F0B01D4">
    <w:name w:val="30AB705F91514ABE8F74F1DF2F0B01D4"/>
    <w:rsid w:val="0045616A"/>
    <w:pPr>
      <w:spacing w:after="160" w:line="259" w:lineRule="auto"/>
    </w:pPr>
  </w:style>
  <w:style w:type="paragraph" w:customStyle="1" w:styleId="740C61F9D262422EAB2825592596BEDA">
    <w:name w:val="740C61F9D262422EAB2825592596BEDA"/>
    <w:rsid w:val="0045616A"/>
    <w:pPr>
      <w:spacing w:after="160" w:line="259" w:lineRule="auto"/>
    </w:pPr>
  </w:style>
  <w:style w:type="paragraph" w:customStyle="1" w:styleId="C967C9FE65A0481990585F7F05874921">
    <w:name w:val="C967C9FE65A0481990585F7F05874921"/>
    <w:rsid w:val="0045616A"/>
    <w:pPr>
      <w:spacing w:after="160" w:line="259" w:lineRule="auto"/>
    </w:pPr>
  </w:style>
  <w:style w:type="paragraph" w:customStyle="1" w:styleId="13274E09C9EC4A039E9F791E405063E6">
    <w:name w:val="13274E09C9EC4A039E9F791E405063E6"/>
    <w:rsid w:val="0045616A"/>
    <w:pPr>
      <w:spacing w:after="160" w:line="259" w:lineRule="auto"/>
    </w:pPr>
  </w:style>
  <w:style w:type="paragraph" w:customStyle="1" w:styleId="63BFFCEA85B24607882C67318A93EEF1">
    <w:name w:val="63BFFCEA85B24607882C67318A93EEF1"/>
    <w:rsid w:val="0045616A"/>
    <w:pPr>
      <w:spacing w:after="160" w:line="259" w:lineRule="auto"/>
    </w:pPr>
  </w:style>
  <w:style w:type="paragraph" w:customStyle="1" w:styleId="9B72D6486A494129BEDB19F47C7C3956">
    <w:name w:val="9B72D6486A494129BEDB19F47C7C3956"/>
    <w:rsid w:val="0045616A"/>
    <w:pPr>
      <w:spacing w:after="160" w:line="259" w:lineRule="auto"/>
    </w:pPr>
  </w:style>
  <w:style w:type="paragraph" w:customStyle="1" w:styleId="2E40400009DA4D27A7C61CAF33EDD344">
    <w:name w:val="2E40400009DA4D27A7C61CAF33EDD344"/>
    <w:rsid w:val="0045616A"/>
    <w:pPr>
      <w:spacing w:after="160" w:line="259" w:lineRule="auto"/>
    </w:pPr>
  </w:style>
  <w:style w:type="paragraph" w:customStyle="1" w:styleId="526626091ED74883AE88CE7875B5259F">
    <w:name w:val="526626091ED74883AE88CE7875B5259F"/>
    <w:rsid w:val="0045616A"/>
    <w:pPr>
      <w:spacing w:after="160" w:line="259" w:lineRule="auto"/>
    </w:pPr>
  </w:style>
  <w:style w:type="paragraph" w:customStyle="1" w:styleId="6EFA7FBD075D469E962B5E216B5B2B6F">
    <w:name w:val="6EFA7FBD075D469E962B5E216B5B2B6F"/>
    <w:rsid w:val="0045616A"/>
    <w:pPr>
      <w:spacing w:after="160" w:line="259" w:lineRule="auto"/>
    </w:pPr>
  </w:style>
  <w:style w:type="paragraph" w:customStyle="1" w:styleId="0A096EFCCB444DE6B490AC0932F416DD">
    <w:name w:val="0A096EFCCB444DE6B490AC0932F416DD"/>
    <w:rsid w:val="0045616A"/>
    <w:pPr>
      <w:spacing w:after="160" w:line="259" w:lineRule="auto"/>
    </w:pPr>
  </w:style>
  <w:style w:type="paragraph" w:customStyle="1" w:styleId="1DB91497BB874CEE85ACB42FC9C931FD">
    <w:name w:val="1DB91497BB874CEE85ACB42FC9C931FD"/>
    <w:rsid w:val="0045616A"/>
    <w:pPr>
      <w:spacing w:after="160" w:line="259" w:lineRule="auto"/>
    </w:pPr>
  </w:style>
  <w:style w:type="paragraph" w:customStyle="1" w:styleId="AFA61EE4C96644DA8998F70AE70581C6">
    <w:name w:val="AFA61EE4C96644DA8998F70AE70581C6"/>
    <w:rsid w:val="0045616A"/>
    <w:pPr>
      <w:spacing w:after="160" w:line="259" w:lineRule="auto"/>
    </w:pPr>
  </w:style>
  <w:style w:type="paragraph" w:customStyle="1" w:styleId="4DBC3A961DCB46C7B11BC24C55EEA8C5">
    <w:name w:val="4DBC3A961DCB46C7B11BC24C55EEA8C5"/>
    <w:rsid w:val="0045616A"/>
    <w:pPr>
      <w:spacing w:after="160" w:line="259" w:lineRule="auto"/>
    </w:pPr>
  </w:style>
  <w:style w:type="paragraph" w:customStyle="1" w:styleId="EB089B6BE633491F8BEF224DEBD835C5">
    <w:name w:val="EB089B6BE633491F8BEF224DEBD835C5"/>
    <w:rsid w:val="0045616A"/>
    <w:pPr>
      <w:spacing w:after="160" w:line="259" w:lineRule="auto"/>
    </w:pPr>
  </w:style>
  <w:style w:type="paragraph" w:customStyle="1" w:styleId="EB2A4B50A8CB4958B6B281BF293B81E9">
    <w:name w:val="EB2A4B50A8CB4958B6B281BF293B81E9"/>
    <w:rsid w:val="0045616A"/>
    <w:pPr>
      <w:spacing w:after="160" w:line="259" w:lineRule="auto"/>
    </w:pPr>
  </w:style>
  <w:style w:type="paragraph" w:customStyle="1" w:styleId="BF9D218775224C678AA9D5C1AFFE2872">
    <w:name w:val="BF9D218775224C678AA9D5C1AFFE2872"/>
    <w:rsid w:val="0045616A"/>
    <w:pPr>
      <w:spacing w:after="160" w:line="259" w:lineRule="auto"/>
    </w:pPr>
  </w:style>
  <w:style w:type="paragraph" w:customStyle="1" w:styleId="D98B47EE2CAF4AC7A80F8DAE22589790">
    <w:name w:val="D98B47EE2CAF4AC7A80F8DAE22589790"/>
    <w:rsid w:val="0045616A"/>
    <w:pPr>
      <w:spacing w:after="160" w:line="259" w:lineRule="auto"/>
    </w:pPr>
  </w:style>
  <w:style w:type="paragraph" w:customStyle="1" w:styleId="1C796003BCAF49E3ABCAFCD572E8B221">
    <w:name w:val="1C796003BCAF49E3ABCAFCD572E8B221"/>
    <w:rsid w:val="0045616A"/>
    <w:pPr>
      <w:spacing w:after="160" w:line="259" w:lineRule="auto"/>
    </w:pPr>
  </w:style>
  <w:style w:type="paragraph" w:customStyle="1" w:styleId="8727679432A1426594A084033FA2180E">
    <w:name w:val="8727679432A1426594A084033FA2180E"/>
    <w:rsid w:val="0045616A"/>
    <w:pPr>
      <w:spacing w:after="160" w:line="259" w:lineRule="auto"/>
    </w:pPr>
  </w:style>
  <w:style w:type="paragraph" w:customStyle="1" w:styleId="6E29E2991DB440168338D2E06038D3F9">
    <w:name w:val="6E29E2991DB440168338D2E06038D3F9"/>
    <w:rsid w:val="0045616A"/>
    <w:pPr>
      <w:spacing w:after="160" w:line="259" w:lineRule="auto"/>
    </w:pPr>
  </w:style>
  <w:style w:type="paragraph" w:customStyle="1" w:styleId="8CAA8E485B264B56926DC27992E0DECF">
    <w:name w:val="8CAA8E485B264B56926DC27992E0DECF"/>
    <w:rsid w:val="0045616A"/>
    <w:pPr>
      <w:spacing w:after="160" w:line="259" w:lineRule="auto"/>
    </w:pPr>
  </w:style>
  <w:style w:type="paragraph" w:customStyle="1" w:styleId="473D5533A0AA425F88BCE94295C2DAB7">
    <w:name w:val="473D5533A0AA425F88BCE94295C2DAB7"/>
    <w:rsid w:val="0045616A"/>
    <w:pPr>
      <w:spacing w:after="160" w:line="259" w:lineRule="auto"/>
    </w:pPr>
  </w:style>
  <w:style w:type="paragraph" w:customStyle="1" w:styleId="0685931FE24A46999708B7C2EDBDED6F">
    <w:name w:val="0685931FE24A46999708B7C2EDBDED6F"/>
    <w:rsid w:val="0045616A"/>
    <w:pPr>
      <w:spacing w:after="160" w:line="259" w:lineRule="auto"/>
    </w:pPr>
  </w:style>
  <w:style w:type="paragraph" w:customStyle="1" w:styleId="463229E2D66548C6B7F18C90D1F2CBAA">
    <w:name w:val="463229E2D66548C6B7F18C90D1F2CBAA"/>
    <w:rsid w:val="0045616A"/>
    <w:pPr>
      <w:spacing w:after="160" w:line="259" w:lineRule="auto"/>
    </w:pPr>
  </w:style>
  <w:style w:type="paragraph" w:customStyle="1" w:styleId="1C28A1AF88EA4A35848E8C214CCE2788">
    <w:name w:val="1C28A1AF88EA4A35848E8C214CCE2788"/>
    <w:rsid w:val="0045616A"/>
    <w:pPr>
      <w:spacing w:after="160" w:line="259" w:lineRule="auto"/>
    </w:pPr>
  </w:style>
  <w:style w:type="paragraph" w:customStyle="1" w:styleId="D664B7E7949B4D7ABD8E41995E32659E">
    <w:name w:val="D664B7E7949B4D7ABD8E41995E32659E"/>
    <w:rsid w:val="0045616A"/>
    <w:pPr>
      <w:spacing w:after="160" w:line="259" w:lineRule="auto"/>
    </w:pPr>
  </w:style>
  <w:style w:type="paragraph" w:customStyle="1" w:styleId="0FFF88718E7A4711B5C4C614CB3F5AEA">
    <w:name w:val="0FFF88718E7A4711B5C4C614CB3F5AEA"/>
    <w:rsid w:val="0045616A"/>
    <w:pPr>
      <w:spacing w:after="160" w:line="259" w:lineRule="auto"/>
    </w:pPr>
  </w:style>
  <w:style w:type="paragraph" w:customStyle="1" w:styleId="1BA6B304B84142CF8B6EA1B8184889AE">
    <w:name w:val="1BA6B304B84142CF8B6EA1B8184889AE"/>
    <w:rsid w:val="0045616A"/>
    <w:pPr>
      <w:spacing w:after="160" w:line="259" w:lineRule="auto"/>
    </w:pPr>
  </w:style>
  <w:style w:type="paragraph" w:customStyle="1" w:styleId="1721BE226049431E896F371EB983EEB2">
    <w:name w:val="1721BE226049431E896F371EB983EEB2"/>
    <w:rsid w:val="0045616A"/>
    <w:pPr>
      <w:spacing w:after="160" w:line="259" w:lineRule="auto"/>
    </w:pPr>
  </w:style>
  <w:style w:type="paragraph" w:customStyle="1" w:styleId="5B273D15981945AD83889C8BAC4BF332">
    <w:name w:val="5B273D15981945AD83889C8BAC4BF332"/>
    <w:rsid w:val="0045616A"/>
    <w:pPr>
      <w:spacing w:after="160" w:line="259" w:lineRule="auto"/>
    </w:pPr>
  </w:style>
  <w:style w:type="paragraph" w:customStyle="1" w:styleId="E21149CD159C48258F23D02195DA3247">
    <w:name w:val="E21149CD159C48258F23D02195DA3247"/>
    <w:rsid w:val="0045616A"/>
    <w:pPr>
      <w:spacing w:after="160" w:line="259" w:lineRule="auto"/>
    </w:pPr>
  </w:style>
  <w:style w:type="paragraph" w:customStyle="1" w:styleId="A627D4BABE6841CD9D424E501C1FC858">
    <w:name w:val="A627D4BABE6841CD9D424E501C1FC858"/>
    <w:rsid w:val="0045616A"/>
    <w:pPr>
      <w:spacing w:after="160" w:line="259" w:lineRule="auto"/>
    </w:pPr>
  </w:style>
  <w:style w:type="paragraph" w:customStyle="1" w:styleId="2DD0751088F945BAA72EC1DF4465BF16">
    <w:name w:val="2DD0751088F945BAA72EC1DF4465BF16"/>
    <w:rsid w:val="0045616A"/>
    <w:pPr>
      <w:spacing w:after="160" w:line="259" w:lineRule="auto"/>
    </w:pPr>
  </w:style>
  <w:style w:type="paragraph" w:customStyle="1" w:styleId="821801BE24B143EB88D09D67419F3F82">
    <w:name w:val="821801BE24B143EB88D09D67419F3F82"/>
    <w:rsid w:val="0045616A"/>
    <w:pPr>
      <w:spacing w:after="160" w:line="259" w:lineRule="auto"/>
    </w:pPr>
  </w:style>
  <w:style w:type="paragraph" w:customStyle="1" w:styleId="A2C551E9CC854BA89B7188098A005C98">
    <w:name w:val="A2C551E9CC854BA89B7188098A005C98"/>
    <w:rsid w:val="0045616A"/>
    <w:pPr>
      <w:spacing w:after="160" w:line="259" w:lineRule="auto"/>
    </w:pPr>
  </w:style>
  <w:style w:type="paragraph" w:customStyle="1" w:styleId="7A5412867509412AB474A8F815B51DE7">
    <w:name w:val="7A5412867509412AB474A8F815B51DE7"/>
    <w:rsid w:val="0045616A"/>
    <w:pPr>
      <w:spacing w:after="160" w:line="259" w:lineRule="auto"/>
    </w:pPr>
  </w:style>
  <w:style w:type="paragraph" w:customStyle="1" w:styleId="BC7BFB80F79D44489C3CFD7DFD814C70">
    <w:name w:val="BC7BFB80F79D44489C3CFD7DFD814C70"/>
    <w:rsid w:val="0045616A"/>
    <w:pPr>
      <w:spacing w:after="160" w:line="259" w:lineRule="auto"/>
    </w:pPr>
  </w:style>
  <w:style w:type="paragraph" w:customStyle="1" w:styleId="EE9139E35A0E43D9A0B6E179E1188CC7">
    <w:name w:val="EE9139E35A0E43D9A0B6E179E1188CC7"/>
    <w:rsid w:val="0045616A"/>
    <w:pPr>
      <w:spacing w:after="160" w:line="259" w:lineRule="auto"/>
    </w:pPr>
  </w:style>
  <w:style w:type="paragraph" w:customStyle="1" w:styleId="D8DCC9C9DA7B4E3495D9EFF04BA72151">
    <w:name w:val="D8DCC9C9DA7B4E3495D9EFF04BA72151"/>
    <w:rsid w:val="0045616A"/>
    <w:pPr>
      <w:spacing w:after="160" w:line="259" w:lineRule="auto"/>
    </w:pPr>
  </w:style>
  <w:style w:type="paragraph" w:customStyle="1" w:styleId="8C4D64DF316D4088B54FE3098608FCAF">
    <w:name w:val="8C4D64DF316D4088B54FE3098608FCAF"/>
    <w:rsid w:val="0045616A"/>
    <w:pPr>
      <w:spacing w:after="160" w:line="259" w:lineRule="auto"/>
    </w:pPr>
  </w:style>
  <w:style w:type="paragraph" w:customStyle="1" w:styleId="1444A58E4AE947148CD0C309256B0DCC">
    <w:name w:val="1444A58E4AE947148CD0C309256B0DCC"/>
    <w:rsid w:val="0045616A"/>
    <w:pPr>
      <w:spacing w:after="160" w:line="259" w:lineRule="auto"/>
    </w:pPr>
  </w:style>
  <w:style w:type="paragraph" w:customStyle="1" w:styleId="EEEBB56BF056465493C948DE2541086C">
    <w:name w:val="EEEBB56BF056465493C948DE2541086C"/>
    <w:rsid w:val="0045616A"/>
    <w:pPr>
      <w:spacing w:after="160" w:line="259" w:lineRule="auto"/>
    </w:pPr>
  </w:style>
  <w:style w:type="paragraph" w:customStyle="1" w:styleId="01ACE17601B243218F3D1613A46020D1">
    <w:name w:val="01ACE17601B243218F3D1613A46020D1"/>
    <w:rsid w:val="0045616A"/>
    <w:pPr>
      <w:spacing w:after="160" w:line="259" w:lineRule="auto"/>
    </w:pPr>
  </w:style>
  <w:style w:type="paragraph" w:customStyle="1" w:styleId="58B9D218EF9A4697B1CCCC17E1E931FE">
    <w:name w:val="58B9D218EF9A4697B1CCCC17E1E931FE"/>
    <w:rsid w:val="0045616A"/>
    <w:pPr>
      <w:spacing w:after="160" w:line="259" w:lineRule="auto"/>
    </w:pPr>
  </w:style>
  <w:style w:type="paragraph" w:customStyle="1" w:styleId="575096875DB443C99EB62BE79FE7C01D">
    <w:name w:val="575096875DB443C99EB62BE79FE7C01D"/>
    <w:rsid w:val="0045616A"/>
    <w:pPr>
      <w:spacing w:after="160" w:line="259" w:lineRule="auto"/>
    </w:pPr>
  </w:style>
  <w:style w:type="paragraph" w:customStyle="1" w:styleId="C2727799858747E1B890A37DDC2528BD">
    <w:name w:val="C2727799858747E1B890A37DDC2528BD"/>
    <w:rsid w:val="0045616A"/>
    <w:pPr>
      <w:spacing w:after="160" w:line="259" w:lineRule="auto"/>
    </w:pPr>
  </w:style>
  <w:style w:type="paragraph" w:customStyle="1" w:styleId="CB1E11AE699F4971839D33764F85D1A8">
    <w:name w:val="CB1E11AE699F4971839D33764F85D1A8"/>
    <w:rsid w:val="0045616A"/>
    <w:pPr>
      <w:spacing w:after="160" w:line="259" w:lineRule="auto"/>
    </w:pPr>
  </w:style>
  <w:style w:type="paragraph" w:customStyle="1" w:styleId="F3DBE9C876744C80BC6C7DFD58D49E02">
    <w:name w:val="F3DBE9C876744C80BC6C7DFD58D49E02"/>
    <w:rsid w:val="0045616A"/>
    <w:pPr>
      <w:spacing w:after="160" w:line="259" w:lineRule="auto"/>
    </w:pPr>
  </w:style>
  <w:style w:type="paragraph" w:customStyle="1" w:styleId="384C5A9434F74E34BF381B21C3A073CE">
    <w:name w:val="384C5A9434F74E34BF381B21C3A073CE"/>
    <w:rsid w:val="0045616A"/>
    <w:pPr>
      <w:spacing w:after="160" w:line="259" w:lineRule="auto"/>
    </w:pPr>
  </w:style>
  <w:style w:type="paragraph" w:customStyle="1" w:styleId="6122C2FA1A25464284A218E43B6004F1">
    <w:name w:val="6122C2FA1A25464284A218E43B6004F1"/>
    <w:rsid w:val="0045616A"/>
    <w:pPr>
      <w:spacing w:after="160" w:line="259" w:lineRule="auto"/>
    </w:pPr>
  </w:style>
  <w:style w:type="paragraph" w:customStyle="1" w:styleId="8E6D19F7A5E9499980AB9CEC5F7C94A4">
    <w:name w:val="8E6D19F7A5E9499980AB9CEC5F7C94A4"/>
    <w:rsid w:val="0045616A"/>
    <w:pPr>
      <w:spacing w:after="160" w:line="259" w:lineRule="auto"/>
    </w:pPr>
  </w:style>
  <w:style w:type="paragraph" w:customStyle="1" w:styleId="7F42F90FCE1F463D9CB9E2C9B2E3F05B">
    <w:name w:val="7F42F90FCE1F463D9CB9E2C9B2E3F05B"/>
    <w:rsid w:val="0045616A"/>
    <w:pPr>
      <w:spacing w:after="160" w:line="259" w:lineRule="auto"/>
    </w:pPr>
  </w:style>
  <w:style w:type="paragraph" w:customStyle="1" w:styleId="E09B0E11CCD349B88FB43CCB07548773">
    <w:name w:val="E09B0E11CCD349B88FB43CCB07548773"/>
    <w:rsid w:val="0045616A"/>
    <w:pPr>
      <w:spacing w:after="160" w:line="259" w:lineRule="auto"/>
    </w:pPr>
  </w:style>
  <w:style w:type="paragraph" w:customStyle="1" w:styleId="9B4A378659764F829A490C385C82ABB6">
    <w:name w:val="9B4A378659764F829A490C385C82ABB6"/>
    <w:rsid w:val="0045616A"/>
    <w:pPr>
      <w:spacing w:after="160" w:line="259" w:lineRule="auto"/>
    </w:pPr>
  </w:style>
  <w:style w:type="paragraph" w:customStyle="1" w:styleId="066C4A76DED24843997BAC7220066162">
    <w:name w:val="066C4A76DED24843997BAC7220066162"/>
    <w:rsid w:val="0045616A"/>
    <w:pPr>
      <w:spacing w:after="160" w:line="259" w:lineRule="auto"/>
    </w:pPr>
  </w:style>
  <w:style w:type="paragraph" w:customStyle="1" w:styleId="FB97372A1E8A47E1BCECF7C68F9549D5">
    <w:name w:val="FB97372A1E8A47E1BCECF7C68F9549D5"/>
    <w:rsid w:val="0045616A"/>
    <w:pPr>
      <w:spacing w:after="160" w:line="259" w:lineRule="auto"/>
    </w:pPr>
  </w:style>
  <w:style w:type="paragraph" w:customStyle="1" w:styleId="7E3A4CEEF6E249129D6339A6E7054FA2">
    <w:name w:val="7E3A4CEEF6E249129D6339A6E7054FA2"/>
    <w:rsid w:val="0045616A"/>
    <w:pPr>
      <w:spacing w:after="160" w:line="259" w:lineRule="auto"/>
    </w:pPr>
  </w:style>
  <w:style w:type="paragraph" w:customStyle="1" w:styleId="291F898908F046CEAFBA95E9BABA1B2F">
    <w:name w:val="291F898908F046CEAFBA95E9BABA1B2F"/>
    <w:rsid w:val="0045616A"/>
    <w:pPr>
      <w:spacing w:after="160" w:line="259" w:lineRule="auto"/>
    </w:pPr>
  </w:style>
  <w:style w:type="paragraph" w:customStyle="1" w:styleId="039804E005CF4681A2E676D0B16C45D1">
    <w:name w:val="039804E005CF4681A2E676D0B16C45D1"/>
    <w:rsid w:val="0045616A"/>
    <w:pPr>
      <w:spacing w:after="160" w:line="259" w:lineRule="auto"/>
    </w:pPr>
  </w:style>
  <w:style w:type="paragraph" w:customStyle="1" w:styleId="375D0D5D9920481A97579652A3C7F4BE">
    <w:name w:val="375D0D5D9920481A97579652A3C7F4BE"/>
    <w:rsid w:val="0045616A"/>
    <w:pPr>
      <w:spacing w:after="160" w:line="259" w:lineRule="auto"/>
    </w:pPr>
  </w:style>
  <w:style w:type="paragraph" w:customStyle="1" w:styleId="7A15CA8710F141BE8299134ACCCD898B">
    <w:name w:val="7A15CA8710F141BE8299134ACCCD898B"/>
    <w:rsid w:val="0045616A"/>
    <w:pPr>
      <w:spacing w:after="160" w:line="259" w:lineRule="auto"/>
    </w:pPr>
  </w:style>
  <w:style w:type="paragraph" w:customStyle="1" w:styleId="C0807C64094448F282A5AF78EC148DF2">
    <w:name w:val="C0807C64094448F282A5AF78EC148DF2"/>
    <w:rsid w:val="0045616A"/>
    <w:pPr>
      <w:spacing w:after="160" w:line="259" w:lineRule="auto"/>
    </w:pPr>
  </w:style>
  <w:style w:type="paragraph" w:customStyle="1" w:styleId="DEF903D5924F4B60B8927324EFD531C7">
    <w:name w:val="DEF903D5924F4B60B8927324EFD531C7"/>
    <w:rsid w:val="0045616A"/>
    <w:pPr>
      <w:spacing w:after="160" w:line="259" w:lineRule="auto"/>
    </w:pPr>
  </w:style>
  <w:style w:type="paragraph" w:customStyle="1" w:styleId="32E376ECFBD742B3917CCADB5F9A4E31">
    <w:name w:val="32E376ECFBD742B3917CCADB5F9A4E31"/>
    <w:rsid w:val="0045616A"/>
    <w:pPr>
      <w:spacing w:after="160" w:line="259" w:lineRule="auto"/>
    </w:pPr>
  </w:style>
  <w:style w:type="paragraph" w:customStyle="1" w:styleId="F759D13FE3784D3EB4D53E3B91E6CCFB">
    <w:name w:val="F759D13FE3784D3EB4D53E3B91E6CCFB"/>
    <w:rsid w:val="0045616A"/>
    <w:pPr>
      <w:spacing w:after="160" w:line="259" w:lineRule="auto"/>
    </w:pPr>
  </w:style>
  <w:style w:type="paragraph" w:customStyle="1" w:styleId="D57EF141FEDB45B5AAB616DEFE054313">
    <w:name w:val="D57EF141FEDB45B5AAB616DEFE054313"/>
    <w:rsid w:val="0045616A"/>
    <w:pPr>
      <w:spacing w:after="160" w:line="259" w:lineRule="auto"/>
    </w:pPr>
  </w:style>
  <w:style w:type="paragraph" w:customStyle="1" w:styleId="C80DB03B4CF942A0946B871897AAF587">
    <w:name w:val="C80DB03B4CF942A0946B871897AAF587"/>
    <w:rsid w:val="0045616A"/>
    <w:pPr>
      <w:spacing w:after="160" w:line="259" w:lineRule="auto"/>
    </w:pPr>
  </w:style>
  <w:style w:type="paragraph" w:customStyle="1" w:styleId="B294247AE9544C08B5249000CAE678EB">
    <w:name w:val="B294247AE9544C08B5249000CAE678EB"/>
    <w:rsid w:val="0045616A"/>
    <w:pPr>
      <w:spacing w:after="160" w:line="259" w:lineRule="auto"/>
    </w:pPr>
  </w:style>
  <w:style w:type="paragraph" w:customStyle="1" w:styleId="F110A711987E491C892FCC1313E2F5D6">
    <w:name w:val="F110A711987E491C892FCC1313E2F5D6"/>
    <w:rsid w:val="0045616A"/>
    <w:pPr>
      <w:spacing w:after="160" w:line="259" w:lineRule="auto"/>
    </w:pPr>
  </w:style>
  <w:style w:type="paragraph" w:customStyle="1" w:styleId="CC2D1D9C4A2643F8ACE2C6C015EBEAA7">
    <w:name w:val="CC2D1D9C4A2643F8ACE2C6C015EBEAA7"/>
    <w:rsid w:val="0045616A"/>
    <w:pPr>
      <w:spacing w:after="160" w:line="259" w:lineRule="auto"/>
    </w:pPr>
  </w:style>
  <w:style w:type="paragraph" w:customStyle="1" w:styleId="A78A05B60AD74D7C859AF99A9CE4515A">
    <w:name w:val="A78A05B60AD74D7C859AF99A9CE4515A"/>
    <w:rsid w:val="0045616A"/>
    <w:pPr>
      <w:spacing w:after="160" w:line="259" w:lineRule="auto"/>
    </w:pPr>
  </w:style>
  <w:style w:type="paragraph" w:customStyle="1" w:styleId="73BC09139CD64072ABA02276D1DFEF92">
    <w:name w:val="73BC09139CD64072ABA02276D1DFEF92"/>
    <w:rsid w:val="0045616A"/>
    <w:pPr>
      <w:spacing w:after="160" w:line="259" w:lineRule="auto"/>
    </w:pPr>
  </w:style>
  <w:style w:type="paragraph" w:customStyle="1" w:styleId="E3B346D9FFCE450281DE4AAFDC5C52EE">
    <w:name w:val="E3B346D9FFCE450281DE4AAFDC5C52EE"/>
    <w:rsid w:val="0045616A"/>
    <w:pPr>
      <w:spacing w:after="160" w:line="259" w:lineRule="auto"/>
    </w:pPr>
  </w:style>
  <w:style w:type="paragraph" w:customStyle="1" w:styleId="83515466CFDF4253827981AD8B8293F7">
    <w:name w:val="83515466CFDF4253827981AD8B8293F7"/>
    <w:rsid w:val="0045616A"/>
    <w:pPr>
      <w:spacing w:after="160" w:line="259" w:lineRule="auto"/>
    </w:pPr>
  </w:style>
  <w:style w:type="paragraph" w:customStyle="1" w:styleId="A40185C0D8194B48BDC7EB9892F36384">
    <w:name w:val="A40185C0D8194B48BDC7EB9892F36384"/>
    <w:rsid w:val="0045616A"/>
    <w:pPr>
      <w:spacing w:after="160" w:line="259" w:lineRule="auto"/>
    </w:pPr>
  </w:style>
  <w:style w:type="paragraph" w:customStyle="1" w:styleId="907D8411293C4D919E041E8191319978">
    <w:name w:val="907D8411293C4D919E041E8191319978"/>
    <w:rsid w:val="0045616A"/>
    <w:pPr>
      <w:spacing w:after="160" w:line="259" w:lineRule="auto"/>
    </w:pPr>
  </w:style>
  <w:style w:type="paragraph" w:customStyle="1" w:styleId="6CDD0B24900C4EBAB5EC997A3B986ECC">
    <w:name w:val="6CDD0B24900C4EBAB5EC997A3B986ECC"/>
    <w:rsid w:val="0045616A"/>
    <w:pPr>
      <w:spacing w:after="160" w:line="259" w:lineRule="auto"/>
    </w:pPr>
  </w:style>
  <w:style w:type="paragraph" w:customStyle="1" w:styleId="3EBE6CF1374E4A3F90B3A4E7D86B2E76">
    <w:name w:val="3EBE6CF1374E4A3F90B3A4E7D86B2E76"/>
    <w:rsid w:val="0045616A"/>
    <w:pPr>
      <w:spacing w:after="160" w:line="259" w:lineRule="auto"/>
    </w:pPr>
  </w:style>
  <w:style w:type="paragraph" w:customStyle="1" w:styleId="8493E683F69E4CEF8BBBCB61630DF0F8">
    <w:name w:val="8493E683F69E4CEF8BBBCB61630DF0F8"/>
    <w:rsid w:val="0045616A"/>
    <w:pPr>
      <w:spacing w:after="160" w:line="259" w:lineRule="auto"/>
    </w:pPr>
  </w:style>
  <w:style w:type="paragraph" w:customStyle="1" w:styleId="E4DDEDEFB23F48F09BB63EA11F990217">
    <w:name w:val="E4DDEDEFB23F48F09BB63EA11F990217"/>
    <w:rsid w:val="0045616A"/>
    <w:pPr>
      <w:spacing w:after="160" w:line="259" w:lineRule="auto"/>
    </w:pPr>
  </w:style>
  <w:style w:type="paragraph" w:customStyle="1" w:styleId="C310AFB85B804A299200AD91356EBE06">
    <w:name w:val="C310AFB85B804A299200AD91356EBE06"/>
    <w:rsid w:val="0045616A"/>
    <w:pPr>
      <w:spacing w:after="160" w:line="259" w:lineRule="auto"/>
    </w:pPr>
  </w:style>
  <w:style w:type="paragraph" w:customStyle="1" w:styleId="21802AB2DE094E2697A537FF01616BAA">
    <w:name w:val="21802AB2DE094E2697A537FF01616BAA"/>
    <w:rsid w:val="0045616A"/>
    <w:pPr>
      <w:spacing w:after="160" w:line="259" w:lineRule="auto"/>
    </w:pPr>
  </w:style>
  <w:style w:type="paragraph" w:customStyle="1" w:styleId="416A9E2CC96941ED893E6FD6DC2545AA">
    <w:name w:val="416A9E2CC96941ED893E6FD6DC2545AA"/>
    <w:rsid w:val="0045616A"/>
    <w:pPr>
      <w:spacing w:after="160" w:line="259" w:lineRule="auto"/>
    </w:pPr>
  </w:style>
  <w:style w:type="paragraph" w:customStyle="1" w:styleId="25D2B8C557744E18B1DB7FE8AAB267DB">
    <w:name w:val="25D2B8C557744E18B1DB7FE8AAB267DB"/>
    <w:rsid w:val="0045616A"/>
    <w:pPr>
      <w:spacing w:after="160" w:line="259" w:lineRule="auto"/>
    </w:pPr>
  </w:style>
  <w:style w:type="paragraph" w:customStyle="1" w:styleId="EDD96C053E73412DB379EDC0B20467E1">
    <w:name w:val="EDD96C053E73412DB379EDC0B20467E1"/>
    <w:rsid w:val="0045616A"/>
    <w:pPr>
      <w:spacing w:after="160" w:line="259" w:lineRule="auto"/>
    </w:pPr>
  </w:style>
  <w:style w:type="paragraph" w:customStyle="1" w:styleId="77225EEDFCAF44BAB03B8772367EFF2D">
    <w:name w:val="77225EEDFCAF44BAB03B8772367EFF2D"/>
    <w:rsid w:val="0045616A"/>
    <w:pPr>
      <w:spacing w:after="160" w:line="259" w:lineRule="auto"/>
    </w:pPr>
  </w:style>
  <w:style w:type="paragraph" w:customStyle="1" w:styleId="1866491C40BC451588E01CEF1E23DF8B">
    <w:name w:val="1866491C40BC451588E01CEF1E23DF8B"/>
    <w:rsid w:val="0045616A"/>
    <w:pPr>
      <w:spacing w:after="160" w:line="259" w:lineRule="auto"/>
    </w:pPr>
  </w:style>
  <w:style w:type="paragraph" w:customStyle="1" w:styleId="4725150BC56749BCBE959BD8D87D8FCC">
    <w:name w:val="4725150BC56749BCBE959BD8D87D8FCC"/>
    <w:rsid w:val="0045616A"/>
    <w:pPr>
      <w:spacing w:after="160" w:line="259" w:lineRule="auto"/>
    </w:pPr>
  </w:style>
  <w:style w:type="paragraph" w:customStyle="1" w:styleId="9341AC199C2348A0A8AB156C4BE6603A">
    <w:name w:val="9341AC199C2348A0A8AB156C4BE6603A"/>
    <w:rsid w:val="0045616A"/>
    <w:pPr>
      <w:spacing w:after="160" w:line="259" w:lineRule="auto"/>
    </w:pPr>
  </w:style>
  <w:style w:type="paragraph" w:customStyle="1" w:styleId="CC0DECF8FEFE40469299352A7AEA998E">
    <w:name w:val="CC0DECF8FEFE40469299352A7AEA998E"/>
    <w:rsid w:val="0045616A"/>
    <w:pPr>
      <w:spacing w:after="160" w:line="259" w:lineRule="auto"/>
    </w:pPr>
  </w:style>
  <w:style w:type="paragraph" w:customStyle="1" w:styleId="89356723436748F596B2215F5107AF9B">
    <w:name w:val="89356723436748F596B2215F5107AF9B"/>
    <w:rsid w:val="0045616A"/>
    <w:pPr>
      <w:spacing w:after="160" w:line="259" w:lineRule="auto"/>
    </w:pPr>
  </w:style>
  <w:style w:type="paragraph" w:customStyle="1" w:styleId="C91F08F080644F8A84BD781D0EB109D1">
    <w:name w:val="C91F08F080644F8A84BD781D0EB109D1"/>
    <w:rsid w:val="0045616A"/>
    <w:pPr>
      <w:spacing w:after="160" w:line="259" w:lineRule="auto"/>
    </w:pPr>
  </w:style>
  <w:style w:type="paragraph" w:customStyle="1" w:styleId="693C7831F1BE49978D36A677B1EF71CE">
    <w:name w:val="693C7831F1BE49978D36A677B1EF71CE"/>
    <w:rsid w:val="0045616A"/>
    <w:pPr>
      <w:spacing w:after="160" w:line="259" w:lineRule="auto"/>
    </w:pPr>
  </w:style>
  <w:style w:type="paragraph" w:customStyle="1" w:styleId="607A8A44BB234CAEB70C13C5479D8CC9">
    <w:name w:val="607A8A44BB234CAEB70C13C5479D8CC9"/>
    <w:rsid w:val="0045616A"/>
    <w:pPr>
      <w:spacing w:after="160" w:line="259" w:lineRule="auto"/>
    </w:pPr>
  </w:style>
  <w:style w:type="paragraph" w:customStyle="1" w:styleId="5CF781201943496DB8E6395512111C09">
    <w:name w:val="5CF781201943496DB8E6395512111C09"/>
    <w:rsid w:val="0045616A"/>
    <w:pPr>
      <w:spacing w:after="160" w:line="259" w:lineRule="auto"/>
    </w:pPr>
  </w:style>
  <w:style w:type="paragraph" w:customStyle="1" w:styleId="34D193AB2CCC4408BD2165A0F7DEA652">
    <w:name w:val="34D193AB2CCC4408BD2165A0F7DEA652"/>
    <w:rsid w:val="0045616A"/>
    <w:pPr>
      <w:spacing w:after="160" w:line="259" w:lineRule="auto"/>
    </w:pPr>
  </w:style>
  <w:style w:type="paragraph" w:customStyle="1" w:styleId="4DC9597286594C0DBF856137F3632AB4">
    <w:name w:val="4DC9597286594C0DBF856137F3632AB4"/>
    <w:rsid w:val="0045616A"/>
    <w:pPr>
      <w:spacing w:after="160" w:line="259" w:lineRule="auto"/>
    </w:pPr>
  </w:style>
  <w:style w:type="paragraph" w:customStyle="1" w:styleId="22FC4794A11B462C80D0DACF60C240AC">
    <w:name w:val="22FC4794A11B462C80D0DACF60C240AC"/>
    <w:rsid w:val="0045616A"/>
    <w:pPr>
      <w:spacing w:after="160" w:line="259" w:lineRule="auto"/>
    </w:pPr>
  </w:style>
  <w:style w:type="paragraph" w:customStyle="1" w:styleId="E0537C864B5D4201A5E8B06F9111E11A">
    <w:name w:val="E0537C864B5D4201A5E8B06F9111E11A"/>
    <w:rsid w:val="0045616A"/>
    <w:pPr>
      <w:spacing w:after="160" w:line="259" w:lineRule="auto"/>
    </w:pPr>
  </w:style>
  <w:style w:type="paragraph" w:customStyle="1" w:styleId="840672185E634B4C82D59704C642EBEF">
    <w:name w:val="840672185E634B4C82D59704C642EBEF"/>
    <w:rsid w:val="0045616A"/>
    <w:pPr>
      <w:spacing w:after="160" w:line="259" w:lineRule="auto"/>
    </w:pPr>
  </w:style>
  <w:style w:type="paragraph" w:customStyle="1" w:styleId="9856A7F0C751406FA87391F1FC783946">
    <w:name w:val="9856A7F0C751406FA87391F1FC783946"/>
    <w:rsid w:val="0045616A"/>
    <w:pPr>
      <w:spacing w:after="160" w:line="259" w:lineRule="auto"/>
    </w:pPr>
  </w:style>
  <w:style w:type="paragraph" w:customStyle="1" w:styleId="4A4E36C619854A08AAED2031AA8F646D">
    <w:name w:val="4A4E36C619854A08AAED2031AA8F646D"/>
    <w:rsid w:val="0045616A"/>
    <w:pPr>
      <w:spacing w:after="160" w:line="259" w:lineRule="auto"/>
    </w:pPr>
  </w:style>
  <w:style w:type="paragraph" w:customStyle="1" w:styleId="76AE948C14C747578723193B0C344867">
    <w:name w:val="76AE948C14C747578723193B0C344867"/>
    <w:rsid w:val="0045616A"/>
    <w:pPr>
      <w:spacing w:after="160" w:line="259" w:lineRule="auto"/>
    </w:pPr>
  </w:style>
  <w:style w:type="paragraph" w:customStyle="1" w:styleId="DFDDC0C06D024162AC0B9B863A3C1830">
    <w:name w:val="DFDDC0C06D024162AC0B9B863A3C1830"/>
    <w:rsid w:val="0045616A"/>
    <w:pPr>
      <w:spacing w:after="160" w:line="259" w:lineRule="auto"/>
    </w:pPr>
  </w:style>
  <w:style w:type="paragraph" w:customStyle="1" w:styleId="5D86722CBF824ECB83281F997E1C400A">
    <w:name w:val="5D86722CBF824ECB83281F997E1C400A"/>
    <w:rsid w:val="0045616A"/>
    <w:pPr>
      <w:spacing w:after="160" w:line="259" w:lineRule="auto"/>
    </w:pPr>
  </w:style>
  <w:style w:type="paragraph" w:customStyle="1" w:styleId="E71C08F90DC443DF881F2E3E77175F49">
    <w:name w:val="E71C08F90DC443DF881F2E3E77175F49"/>
    <w:rsid w:val="0045616A"/>
    <w:pPr>
      <w:spacing w:after="160" w:line="259" w:lineRule="auto"/>
    </w:pPr>
  </w:style>
  <w:style w:type="paragraph" w:customStyle="1" w:styleId="8417E8388CE0412299569B2A6903C8BE">
    <w:name w:val="8417E8388CE0412299569B2A6903C8BE"/>
    <w:rsid w:val="0045616A"/>
    <w:pPr>
      <w:spacing w:after="160" w:line="259" w:lineRule="auto"/>
    </w:pPr>
  </w:style>
  <w:style w:type="paragraph" w:customStyle="1" w:styleId="43F533E192DB4BF2AA8CBFADB7ED8142">
    <w:name w:val="43F533E192DB4BF2AA8CBFADB7ED8142"/>
    <w:rsid w:val="0045616A"/>
    <w:pPr>
      <w:spacing w:after="160" w:line="259" w:lineRule="auto"/>
    </w:pPr>
  </w:style>
  <w:style w:type="paragraph" w:customStyle="1" w:styleId="221270443B844F518350D559660170A9">
    <w:name w:val="221270443B844F518350D559660170A9"/>
    <w:rsid w:val="0045616A"/>
    <w:pPr>
      <w:spacing w:after="160" w:line="259" w:lineRule="auto"/>
    </w:pPr>
  </w:style>
  <w:style w:type="paragraph" w:customStyle="1" w:styleId="4525CCE819B44E6094A6C0C81B9F1603">
    <w:name w:val="4525CCE819B44E6094A6C0C81B9F1603"/>
    <w:rsid w:val="0045616A"/>
    <w:pPr>
      <w:spacing w:after="160" w:line="259" w:lineRule="auto"/>
    </w:pPr>
  </w:style>
  <w:style w:type="paragraph" w:customStyle="1" w:styleId="AE2AF3897D454E8D846FDE6EA923C4A1">
    <w:name w:val="AE2AF3897D454E8D846FDE6EA923C4A1"/>
    <w:rsid w:val="0045616A"/>
    <w:pPr>
      <w:spacing w:after="160" w:line="259" w:lineRule="auto"/>
    </w:pPr>
  </w:style>
  <w:style w:type="paragraph" w:customStyle="1" w:styleId="90A85099C0674F12A60BEB7332B5FB3E">
    <w:name w:val="90A85099C0674F12A60BEB7332B5FB3E"/>
    <w:rsid w:val="0045616A"/>
    <w:pPr>
      <w:spacing w:after="160" w:line="259" w:lineRule="auto"/>
    </w:pPr>
  </w:style>
  <w:style w:type="paragraph" w:customStyle="1" w:styleId="3EBBF22B66E4473FB7F476FB3C2CD134">
    <w:name w:val="3EBBF22B66E4473FB7F476FB3C2CD134"/>
    <w:rsid w:val="0045616A"/>
    <w:pPr>
      <w:spacing w:after="160" w:line="259" w:lineRule="auto"/>
    </w:pPr>
  </w:style>
  <w:style w:type="paragraph" w:customStyle="1" w:styleId="B06156485B934EFF80F34F838D8A8165">
    <w:name w:val="B06156485B934EFF80F34F838D8A8165"/>
    <w:rsid w:val="0045616A"/>
    <w:pPr>
      <w:spacing w:after="160" w:line="259" w:lineRule="auto"/>
    </w:pPr>
  </w:style>
  <w:style w:type="paragraph" w:customStyle="1" w:styleId="D54C8F10C7E248F4B66C248ED779A36A">
    <w:name w:val="D54C8F10C7E248F4B66C248ED779A36A"/>
    <w:rsid w:val="0045616A"/>
    <w:pPr>
      <w:spacing w:after="160" w:line="259" w:lineRule="auto"/>
    </w:pPr>
  </w:style>
  <w:style w:type="paragraph" w:customStyle="1" w:styleId="91E8D72A07AE4829A33B4DA873497EEF">
    <w:name w:val="91E8D72A07AE4829A33B4DA873497EEF"/>
    <w:rsid w:val="0045616A"/>
    <w:pPr>
      <w:spacing w:after="160" w:line="259" w:lineRule="auto"/>
    </w:pPr>
  </w:style>
  <w:style w:type="paragraph" w:customStyle="1" w:styleId="02ADED7CEC224835B122AFA8CE8F67B4">
    <w:name w:val="02ADED7CEC224835B122AFA8CE8F67B4"/>
    <w:rsid w:val="0045616A"/>
    <w:pPr>
      <w:spacing w:after="160" w:line="259" w:lineRule="auto"/>
    </w:pPr>
  </w:style>
  <w:style w:type="paragraph" w:customStyle="1" w:styleId="B6746DCAD15B4294B5573EA04D05B40D">
    <w:name w:val="B6746DCAD15B4294B5573EA04D05B40D"/>
    <w:rsid w:val="0045616A"/>
    <w:pPr>
      <w:spacing w:after="160" w:line="259" w:lineRule="auto"/>
    </w:pPr>
  </w:style>
  <w:style w:type="paragraph" w:customStyle="1" w:styleId="8B71E650E43A49AE9298942A43706D39">
    <w:name w:val="8B71E650E43A49AE9298942A43706D39"/>
    <w:rsid w:val="0045616A"/>
    <w:pPr>
      <w:spacing w:after="160" w:line="259" w:lineRule="auto"/>
    </w:pPr>
  </w:style>
  <w:style w:type="paragraph" w:customStyle="1" w:styleId="2F5D1D4897584BA984D6298AC93BD9B0">
    <w:name w:val="2F5D1D4897584BA984D6298AC93BD9B0"/>
    <w:rsid w:val="0045616A"/>
    <w:pPr>
      <w:spacing w:after="160" w:line="259" w:lineRule="auto"/>
    </w:pPr>
  </w:style>
  <w:style w:type="paragraph" w:customStyle="1" w:styleId="C010FF48B5F34395BC8877F027B93CFF">
    <w:name w:val="C010FF48B5F34395BC8877F027B93CFF"/>
    <w:rsid w:val="0045616A"/>
    <w:pPr>
      <w:spacing w:after="160" w:line="259" w:lineRule="auto"/>
    </w:pPr>
  </w:style>
  <w:style w:type="paragraph" w:customStyle="1" w:styleId="13370453FDBD48FDBC17FDFE11C41894">
    <w:name w:val="13370453FDBD48FDBC17FDFE11C41894"/>
    <w:rsid w:val="0045616A"/>
    <w:pPr>
      <w:spacing w:after="160" w:line="259" w:lineRule="auto"/>
    </w:pPr>
  </w:style>
  <w:style w:type="paragraph" w:customStyle="1" w:styleId="2AE42CEC7DEC4E73A8476FA72543E8F7">
    <w:name w:val="2AE42CEC7DEC4E73A8476FA72543E8F7"/>
    <w:rsid w:val="0045616A"/>
    <w:pPr>
      <w:spacing w:after="160" w:line="259" w:lineRule="auto"/>
    </w:pPr>
  </w:style>
  <w:style w:type="paragraph" w:customStyle="1" w:styleId="FDD5715B0AB3419FB2887A0E52FFD039">
    <w:name w:val="FDD5715B0AB3419FB2887A0E52FFD039"/>
    <w:rsid w:val="0045616A"/>
    <w:pPr>
      <w:spacing w:after="160" w:line="259" w:lineRule="auto"/>
    </w:pPr>
  </w:style>
  <w:style w:type="paragraph" w:customStyle="1" w:styleId="E74AB4E297CA470DAC216768BD75955E">
    <w:name w:val="E74AB4E297CA470DAC216768BD75955E"/>
    <w:rsid w:val="0045616A"/>
    <w:pPr>
      <w:spacing w:after="160" w:line="259" w:lineRule="auto"/>
    </w:pPr>
  </w:style>
  <w:style w:type="paragraph" w:customStyle="1" w:styleId="56FF549C9D75426D9B28EDB566380C6B">
    <w:name w:val="56FF549C9D75426D9B28EDB566380C6B"/>
    <w:rsid w:val="0045616A"/>
    <w:pPr>
      <w:spacing w:after="160" w:line="259" w:lineRule="auto"/>
    </w:pPr>
  </w:style>
  <w:style w:type="paragraph" w:customStyle="1" w:styleId="470BA57ABFC44DEEB18E1BFAAC360723">
    <w:name w:val="470BA57ABFC44DEEB18E1BFAAC360723"/>
    <w:rsid w:val="0045616A"/>
    <w:pPr>
      <w:spacing w:after="160" w:line="259" w:lineRule="auto"/>
    </w:pPr>
  </w:style>
  <w:style w:type="paragraph" w:customStyle="1" w:styleId="393DBCD79829406F8D4D327D286D0B96">
    <w:name w:val="393DBCD79829406F8D4D327D286D0B96"/>
    <w:rsid w:val="0045616A"/>
    <w:pPr>
      <w:spacing w:after="160" w:line="259" w:lineRule="auto"/>
    </w:pPr>
  </w:style>
  <w:style w:type="paragraph" w:customStyle="1" w:styleId="178F94DCE1904A54BFC4298101A9FC5A">
    <w:name w:val="178F94DCE1904A54BFC4298101A9FC5A"/>
    <w:rsid w:val="0045616A"/>
    <w:pPr>
      <w:spacing w:after="160" w:line="259" w:lineRule="auto"/>
    </w:pPr>
  </w:style>
  <w:style w:type="paragraph" w:customStyle="1" w:styleId="CD64542545BB49598EF6BCF0F0C26B0F">
    <w:name w:val="CD64542545BB49598EF6BCF0F0C26B0F"/>
    <w:rsid w:val="0045616A"/>
    <w:pPr>
      <w:spacing w:after="160" w:line="259" w:lineRule="auto"/>
    </w:pPr>
  </w:style>
  <w:style w:type="paragraph" w:customStyle="1" w:styleId="6E1305F340FD48AD9EADD65C1923D4CA">
    <w:name w:val="6E1305F340FD48AD9EADD65C1923D4CA"/>
    <w:rsid w:val="0045616A"/>
    <w:pPr>
      <w:spacing w:after="160" w:line="259" w:lineRule="auto"/>
    </w:pPr>
  </w:style>
  <w:style w:type="paragraph" w:customStyle="1" w:styleId="0D9DC2076DD74B01A8163875E35B9282">
    <w:name w:val="0D9DC2076DD74B01A8163875E35B9282"/>
    <w:rsid w:val="0045616A"/>
    <w:pPr>
      <w:spacing w:after="160" w:line="259" w:lineRule="auto"/>
    </w:pPr>
  </w:style>
  <w:style w:type="paragraph" w:customStyle="1" w:styleId="07CFFB42558A433C87B67FB21A0CD470">
    <w:name w:val="07CFFB42558A433C87B67FB21A0CD470"/>
    <w:rsid w:val="0045616A"/>
    <w:pPr>
      <w:spacing w:after="160" w:line="259" w:lineRule="auto"/>
    </w:pPr>
  </w:style>
  <w:style w:type="paragraph" w:customStyle="1" w:styleId="CC9A977E436B48288A49E98AF68A4013">
    <w:name w:val="CC9A977E436B48288A49E98AF68A4013"/>
    <w:rsid w:val="0045616A"/>
    <w:pPr>
      <w:spacing w:after="160" w:line="259" w:lineRule="auto"/>
    </w:pPr>
  </w:style>
  <w:style w:type="paragraph" w:customStyle="1" w:styleId="7505167CEC2A48569D3B012FF6BFC949">
    <w:name w:val="7505167CEC2A48569D3B012FF6BFC949"/>
    <w:rsid w:val="0045616A"/>
    <w:pPr>
      <w:spacing w:after="160" w:line="259" w:lineRule="auto"/>
    </w:pPr>
  </w:style>
  <w:style w:type="paragraph" w:customStyle="1" w:styleId="7E26F3F45B124FDC912B39EEBED49964">
    <w:name w:val="7E26F3F45B124FDC912B39EEBED49964"/>
    <w:rsid w:val="0045616A"/>
    <w:pPr>
      <w:spacing w:after="160" w:line="259" w:lineRule="auto"/>
    </w:pPr>
  </w:style>
  <w:style w:type="paragraph" w:customStyle="1" w:styleId="21C7A7A49AC3413CA84E3368E23C2FA7">
    <w:name w:val="21C7A7A49AC3413CA84E3368E23C2FA7"/>
    <w:rsid w:val="0045616A"/>
    <w:pPr>
      <w:spacing w:after="160" w:line="259" w:lineRule="auto"/>
    </w:pPr>
  </w:style>
  <w:style w:type="paragraph" w:customStyle="1" w:styleId="D07597234AE446C3B777FDAB55DC024C">
    <w:name w:val="D07597234AE446C3B777FDAB55DC024C"/>
    <w:rsid w:val="0045616A"/>
    <w:pPr>
      <w:spacing w:after="160" w:line="259" w:lineRule="auto"/>
    </w:pPr>
  </w:style>
  <w:style w:type="paragraph" w:customStyle="1" w:styleId="8660DBFE184C44BFAD7EA41B1EB07FA4">
    <w:name w:val="8660DBFE184C44BFAD7EA41B1EB07FA4"/>
    <w:rsid w:val="0045616A"/>
    <w:pPr>
      <w:spacing w:after="160" w:line="259" w:lineRule="auto"/>
    </w:pPr>
  </w:style>
  <w:style w:type="paragraph" w:customStyle="1" w:styleId="0782C813A48E41C9A3DB3D4860977A10">
    <w:name w:val="0782C813A48E41C9A3DB3D4860977A10"/>
    <w:rsid w:val="0045616A"/>
    <w:pPr>
      <w:spacing w:after="160" w:line="259" w:lineRule="auto"/>
    </w:pPr>
  </w:style>
  <w:style w:type="paragraph" w:customStyle="1" w:styleId="99C1A995E8504D749F124EDA7C06AF4D">
    <w:name w:val="99C1A995E8504D749F124EDA7C06AF4D"/>
    <w:rsid w:val="0045616A"/>
    <w:pPr>
      <w:spacing w:after="160" w:line="259" w:lineRule="auto"/>
    </w:pPr>
  </w:style>
  <w:style w:type="paragraph" w:customStyle="1" w:styleId="66A13A90B29440ECA8FC583DA73AE9C9">
    <w:name w:val="66A13A90B29440ECA8FC583DA73AE9C9"/>
    <w:rsid w:val="0045616A"/>
    <w:pPr>
      <w:spacing w:after="160" w:line="259" w:lineRule="auto"/>
    </w:pPr>
  </w:style>
  <w:style w:type="paragraph" w:customStyle="1" w:styleId="328F03039A1C4B45A0D9DF10144812E9">
    <w:name w:val="328F03039A1C4B45A0D9DF10144812E9"/>
    <w:rsid w:val="0045616A"/>
    <w:pPr>
      <w:spacing w:after="160" w:line="259" w:lineRule="auto"/>
    </w:pPr>
  </w:style>
  <w:style w:type="paragraph" w:customStyle="1" w:styleId="9BD01B19D1184B8EBDA4133FCEFA4755">
    <w:name w:val="9BD01B19D1184B8EBDA4133FCEFA4755"/>
    <w:rsid w:val="0045616A"/>
    <w:pPr>
      <w:spacing w:after="160" w:line="259" w:lineRule="auto"/>
    </w:pPr>
  </w:style>
  <w:style w:type="paragraph" w:customStyle="1" w:styleId="D20C23537A644C1BB6095A13EB9313FD">
    <w:name w:val="D20C23537A644C1BB6095A13EB9313FD"/>
    <w:rsid w:val="0045616A"/>
    <w:pPr>
      <w:spacing w:after="160" w:line="259" w:lineRule="auto"/>
    </w:pPr>
  </w:style>
  <w:style w:type="paragraph" w:customStyle="1" w:styleId="246B01B219804A1BA15B1FBBC1A46AC7">
    <w:name w:val="246B01B219804A1BA15B1FBBC1A46AC7"/>
    <w:rsid w:val="0045616A"/>
    <w:pPr>
      <w:spacing w:after="160" w:line="259" w:lineRule="auto"/>
    </w:pPr>
  </w:style>
  <w:style w:type="paragraph" w:customStyle="1" w:styleId="9D68351EFBE0426AAE2D9994D9B40A0D">
    <w:name w:val="9D68351EFBE0426AAE2D9994D9B40A0D"/>
    <w:rsid w:val="0045616A"/>
    <w:pPr>
      <w:spacing w:after="160" w:line="259" w:lineRule="auto"/>
    </w:pPr>
  </w:style>
  <w:style w:type="paragraph" w:customStyle="1" w:styleId="CCBFBE67A95B4D31B3EF80B5E7A0E940">
    <w:name w:val="CCBFBE67A95B4D31B3EF80B5E7A0E940"/>
    <w:rsid w:val="0045616A"/>
    <w:pPr>
      <w:spacing w:after="160" w:line="259" w:lineRule="auto"/>
    </w:pPr>
  </w:style>
  <w:style w:type="paragraph" w:customStyle="1" w:styleId="A973B6B362364D0D8E05EAF5EC306C12">
    <w:name w:val="A973B6B362364D0D8E05EAF5EC306C12"/>
    <w:rsid w:val="0045616A"/>
    <w:pPr>
      <w:spacing w:after="160" w:line="259" w:lineRule="auto"/>
    </w:pPr>
  </w:style>
  <w:style w:type="paragraph" w:customStyle="1" w:styleId="BBC00B1FF7884B15B743FE8F2E9B2534">
    <w:name w:val="BBC00B1FF7884B15B743FE8F2E9B2534"/>
    <w:rsid w:val="0045616A"/>
    <w:pPr>
      <w:spacing w:after="160" w:line="259" w:lineRule="auto"/>
    </w:pPr>
  </w:style>
  <w:style w:type="paragraph" w:customStyle="1" w:styleId="44CFA49CAE944960845E4965EA91F2D3">
    <w:name w:val="44CFA49CAE944960845E4965EA91F2D3"/>
    <w:rsid w:val="0045616A"/>
    <w:pPr>
      <w:spacing w:after="160" w:line="259" w:lineRule="auto"/>
    </w:pPr>
  </w:style>
  <w:style w:type="paragraph" w:customStyle="1" w:styleId="1314C97C684345B68E0A205EFC53FA62">
    <w:name w:val="1314C97C684345B68E0A205EFC53FA62"/>
    <w:rsid w:val="0045616A"/>
    <w:pPr>
      <w:spacing w:after="160" w:line="259" w:lineRule="auto"/>
    </w:pPr>
  </w:style>
  <w:style w:type="paragraph" w:customStyle="1" w:styleId="6674BA96BCB9444E872C9838E56536AB">
    <w:name w:val="6674BA96BCB9444E872C9838E56536AB"/>
    <w:rsid w:val="0045616A"/>
    <w:pPr>
      <w:spacing w:after="160" w:line="259" w:lineRule="auto"/>
    </w:pPr>
  </w:style>
  <w:style w:type="paragraph" w:customStyle="1" w:styleId="E9DE255F971D4CFF8E12E06FA2A8C7BD">
    <w:name w:val="E9DE255F971D4CFF8E12E06FA2A8C7BD"/>
    <w:rsid w:val="0045616A"/>
    <w:pPr>
      <w:spacing w:after="160" w:line="259" w:lineRule="auto"/>
    </w:pPr>
  </w:style>
  <w:style w:type="paragraph" w:customStyle="1" w:styleId="FCE4D9591DEE4691965A70C1515FE119">
    <w:name w:val="FCE4D9591DEE4691965A70C1515FE119"/>
    <w:rsid w:val="0045616A"/>
    <w:pPr>
      <w:spacing w:after="160" w:line="259" w:lineRule="auto"/>
    </w:pPr>
  </w:style>
  <w:style w:type="paragraph" w:customStyle="1" w:styleId="BAD682E385B04110ACBBA2267F0B8A97">
    <w:name w:val="BAD682E385B04110ACBBA2267F0B8A97"/>
    <w:rsid w:val="0045616A"/>
    <w:pPr>
      <w:spacing w:after="160" w:line="259" w:lineRule="auto"/>
    </w:pPr>
  </w:style>
  <w:style w:type="paragraph" w:customStyle="1" w:styleId="C570BA7D9DFD47CCA74B6B82130DD37B">
    <w:name w:val="C570BA7D9DFD47CCA74B6B82130DD37B"/>
    <w:rsid w:val="0045616A"/>
    <w:pPr>
      <w:spacing w:after="160" w:line="259" w:lineRule="auto"/>
    </w:pPr>
  </w:style>
  <w:style w:type="paragraph" w:customStyle="1" w:styleId="A551161778184AAE9BF9A65D4CC8B641">
    <w:name w:val="A551161778184AAE9BF9A65D4CC8B641"/>
    <w:rsid w:val="0045616A"/>
    <w:pPr>
      <w:spacing w:after="160" w:line="259" w:lineRule="auto"/>
    </w:pPr>
  </w:style>
  <w:style w:type="paragraph" w:customStyle="1" w:styleId="6A2F6813E05E44339A40F17D7F2F517F">
    <w:name w:val="6A2F6813E05E44339A40F17D7F2F517F"/>
    <w:rsid w:val="0045616A"/>
    <w:pPr>
      <w:spacing w:after="160" w:line="259" w:lineRule="auto"/>
    </w:pPr>
  </w:style>
  <w:style w:type="paragraph" w:customStyle="1" w:styleId="8C4BF98516EC472E95C2F14FF339C9A5">
    <w:name w:val="8C4BF98516EC472E95C2F14FF339C9A5"/>
    <w:rsid w:val="0045616A"/>
    <w:pPr>
      <w:spacing w:after="160" w:line="259" w:lineRule="auto"/>
    </w:pPr>
  </w:style>
  <w:style w:type="paragraph" w:customStyle="1" w:styleId="454246C64D3B404EBC3928D0B5981A5F">
    <w:name w:val="454246C64D3B404EBC3928D0B5981A5F"/>
    <w:rsid w:val="0045616A"/>
    <w:pPr>
      <w:spacing w:after="160" w:line="259" w:lineRule="auto"/>
    </w:pPr>
  </w:style>
  <w:style w:type="paragraph" w:customStyle="1" w:styleId="B08AAE04AD3B4F248098AC5BB7C2C6BE">
    <w:name w:val="B08AAE04AD3B4F248098AC5BB7C2C6BE"/>
    <w:rsid w:val="0045616A"/>
    <w:pPr>
      <w:spacing w:after="160" w:line="259" w:lineRule="auto"/>
    </w:pPr>
  </w:style>
  <w:style w:type="paragraph" w:customStyle="1" w:styleId="413EE3128CA049BBAA1D7A41B05AD3E7">
    <w:name w:val="413EE3128CA049BBAA1D7A41B05AD3E7"/>
    <w:rsid w:val="0045616A"/>
    <w:pPr>
      <w:spacing w:after="160" w:line="259" w:lineRule="auto"/>
    </w:pPr>
  </w:style>
  <w:style w:type="paragraph" w:customStyle="1" w:styleId="BE6EE84F921D419285D3B0F8E48C4FA1">
    <w:name w:val="BE6EE84F921D419285D3B0F8E48C4FA1"/>
    <w:rsid w:val="0045616A"/>
    <w:pPr>
      <w:spacing w:after="160" w:line="259" w:lineRule="auto"/>
    </w:pPr>
  </w:style>
  <w:style w:type="paragraph" w:customStyle="1" w:styleId="3BA95D1B79C940E4BDD563E53A3C9971">
    <w:name w:val="3BA95D1B79C940E4BDD563E53A3C9971"/>
    <w:rsid w:val="0045616A"/>
    <w:pPr>
      <w:spacing w:after="160" w:line="259" w:lineRule="auto"/>
    </w:pPr>
  </w:style>
  <w:style w:type="paragraph" w:customStyle="1" w:styleId="FA1CF41E158843E58004AFA9C263923B">
    <w:name w:val="FA1CF41E158843E58004AFA9C263923B"/>
    <w:rsid w:val="0045616A"/>
    <w:pPr>
      <w:spacing w:after="160" w:line="259" w:lineRule="auto"/>
    </w:pPr>
  </w:style>
  <w:style w:type="paragraph" w:customStyle="1" w:styleId="143A428F199D4A71AA936878A8FF5B18">
    <w:name w:val="143A428F199D4A71AA936878A8FF5B18"/>
    <w:rsid w:val="0045616A"/>
    <w:pPr>
      <w:spacing w:after="160" w:line="259" w:lineRule="auto"/>
    </w:pPr>
  </w:style>
  <w:style w:type="paragraph" w:customStyle="1" w:styleId="142F6756C1EC4DF692BD62CF20FD2547">
    <w:name w:val="142F6756C1EC4DF692BD62CF20FD2547"/>
    <w:rsid w:val="0045616A"/>
    <w:pPr>
      <w:spacing w:after="160" w:line="259" w:lineRule="auto"/>
    </w:pPr>
  </w:style>
  <w:style w:type="paragraph" w:customStyle="1" w:styleId="C8FC8ADD924347F9B16689C46B555606">
    <w:name w:val="C8FC8ADD924347F9B16689C46B555606"/>
    <w:rsid w:val="0045616A"/>
    <w:pPr>
      <w:spacing w:after="160" w:line="259" w:lineRule="auto"/>
    </w:pPr>
  </w:style>
  <w:style w:type="paragraph" w:customStyle="1" w:styleId="646185B187604A208A199BB84DA2A2C3">
    <w:name w:val="646185B187604A208A199BB84DA2A2C3"/>
    <w:rsid w:val="0045616A"/>
    <w:pPr>
      <w:spacing w:after="160" w:line="259" w:lineRule="auto"/>
    </w:pPr>
  </w:style>
  <w:style w:type="paragraph" w:customStyle="1" w:styleId="1B15F2B3F45E42678D5FC0AF15A048F4">
    <w:name w:val="1B15F2B3F45E42678D5FC0AF15A048F4"/>
    <w:rsid w:val="0045616A"/>
    <w:pPr>
      <w:spacing w:after="160" w:line="259" w:lineRule="auto"/>
    </w:pPr>
  </w:style>
  <w:style w:type="paragraph" w:customStyle="1" w:styleId="6616AF1D8ED641BB9EBA684ADB57591A">
    <w:name w:val="6616AF1D8ED641BB9EBA684ADB57591A"/>
    <w:rsid w:val="0045616A"/>
    <w:pPr>
      <w:spacing w:after="160" w:line="259" w:lineRule="auto"/>
    </w:pPr>
  </w:style>
  <w:style w:type="paragraph" w:customStyle="1" w:styleId="3F254C066D92445E9CB60B69C329D330">
    <w:name w:val="3F254C066D92445E9CB60B69C329D330"/>
    <w:rsid w:val="0045616A"/>
    <w:pPr>
      <w:spacing w:after="160" w:line="259" w:lineRule="auto"/>
    </w:pPr>
  </w:style>
  <w:style w:type="paragraph" w:customStyle="1" w:styleId="AE094255034C40FDAD828520A377860F">
    <w:name w:val="AE094255034C40FDAD828520A377860F"/>
    <w:rsid w:val="0045616A"/>
    <w:pPr>
      <w:spacing w:after="160" w:line="259" w:lineRule="auto"/>
    </w:pPr>
  </w:style>
  <w:style w:type="paragraph" w:customStyle="1" w:styleId="9E4A9FA948764C7FB9625C66B9EFF926">
    <w:name w:val="9E4A9FA948764C7FB9625C66B9EFF926"/>
    <w:rsid w:val="0045616A"/>
    <w:pPr>
      <w:spacing w:after="160" w:line="259" w:lineRule="auto"/>
    </w:pPr>
  </w:style>
  <w:style w:type="paragraph" w:customStyle="1" w:styleId="0E96839CD3E14243A7FEC29EB3DF7995">
    <w:name w:val="0E96839CD3E14243A7FEC29EB3DF7995"/>
    <w:rsid w:val="0045616A"/>
    <w:pPr>
      <w:spacing w:after="160" w:line="259" w:lineRule="auto"/>
    </w:pPr>
  </w:style>
  <w:style w:type="paragraph" w:customStyle="1" w:styleId="60702A5303D246F793DDC6791A2DD22A">
    <w:name w:val="60702A5303D246F793DDC6791A2DD22A"/>
    <w:rsid w:val="0045616A"/>
    <w:pPr>
      <w:spacing w:after="160" w:line="259" w:lineRule="auto"/>
    </w:pPr>
  </w:style>
  <w:style w:type="paragraph" w:customStyle="1" w:styleId="F279663E7BF847B79EBB407CA69D7AF4">
    <w:name w:val="F279663E7BF847B79EBB407CA69D7AF4"/>
    <w:rsid w:val="0045616A"/>
    <w:pPr>
      <w:spacing w:after="160" w:line="259" w:lineRule="auto"/>
    </w:pPr>
  </w:style>
  <w:style w:type="paragraph" w:customStyle="1" w:styleId="0130A600225B499CB86DEAD8D6166C56">
    <w:name w:val="0130A600225B499CB86DEAD8D6166C56"/>
    <w:rsid w:val="0045616A"/>
    <w:pPr>
      <w:spacing w:after="160" w:line="259" w:lineRule="auto"/>
    </w:pPr>
  </w:style>
  <w:style w:type="paragraph" w:customStyle="1" w:styleId="41BB9A02F7E64722A8CF4E95ED89D65D">
    <w:name w:val="41BB9A02F7E64722A8CF4E95ED89D65D"/>
    <w:rsid w:val="0045616A"/>
    <w:pPr>
      <w:spacing w:after="160" w:line="259" w:lineRule="auto"/>
    </w:pPr>
  </w:style>
  <w:style w:type="paragraph" w:customStyle="1" w:styleId="02FC7C4B976A4C36B241151FE1564449">
    <w:name w:val="02FC7C4B976A4C36B241151FE1564449"/>
    <w:rsid w:val="0045616A"/>
    <w:pPr>
      <w:spacing w:after="160" w:line="259" w:lineRule="auto"/>
    </w:pPr>
  </w:style>
  <w:style w:type="paragraph" w:customStyle="1" w:styleId="7AFEE8B95F3E4EAB966D5E9DA1E01032">
    <w:name w:val="7AFEE8B95F3E4EAB966D5E9DA1E01032"/>
    <w:rsid w:val="0045616A"/>
    <w:pPr>
      <w:spacing w:after="160" w:line="259" w:lineRule="auto"/>
    </w:pPr>
  </w:style>
  <w:style w:type="paragraph" w:customStyle="1" w:styleId="FD86C91034984B719FE20C537A77F0CB">
    <w:name w:val="FD86C91034984B719FE20C537A77F0CB"/>
    <w:rsid w:val="0045616A"/>
    <w:pPr>
      <w:spacing w:after="160" w:line="259" w:lineRule="auto"/>
    </w:pPr>
  </w:style>
  <w:style w:type="paragraph" w:customStyle="1" w:styleId="6117AAE1741948C9B7597EFE52D5D6F7">
    <w:name w:val="6117AAE1741948C9B7597EFE52D5D6F7"/>
    <w:rsid w:val="0045616A"/>
    <w:pPr>
      <w:spacing w:after="160" w:line="259" w:lineRule="auto"/>
    </w:pPr>
  </w:style>
  <w:style w:type="paragraph" w:customStyle="1" w:styleId="7D1C8C982A4A4A419915DA7F74F14DB4">
    <w:name w:val="7D1C8C982A4A4A419915DA7F74F14DB4"/>
    <w:rsid w:val="0045616A"/>
    <w:pPr>
      <w:spacing w:after="160" w:line="259" w:lineRule="auto"/>
    </w:pPr>
  </w:style>
  <w:style w:type="paragraph" w:customStyle="1" w:styleId="8BAD2859A7ED41DEB6A583CC0B56C4E3">
    <w:name w:val="8BAD2859A7ED41DEB6A583CC0B56C4E3"/>
    <w:rsid w:val="0045616A"/>
    <w:pPr>
      <w:spacing w:after="160" w:line="259" w:lineRule="auto"/>
    </w:pPr>
  </w:style>
  <w:style w:type="paragraph" w:customStyle="1" w:styleId="0B7E9DE8E98C4341B63E425398805F3F">
    <w:name w:val="0B7E9DE8E98C4341B63E425398805F3F"/>
    <w:rsid w:val="0045616A"/>
    <w:pPr>
      <w:spacing w:after="160" w:line="259" w:lineRule="auto"/>
    </w:pPr>
  </w:style>
  <w:style w:type="paragraph" w:customStyle="1" w:styleId="662E77921B1C415CAE854DFA80BA7911">
    <w:name w:val="662E77921B1C415CAE854DFA80BA7911"/>
    <w:rsid w:val="0045616A"/>
    <w:pPr>
      <w:spacing w:after="160" w:line="259" w:lineRule="auto"/>
    </w:pPr>
  </w:style>
  <w:style w:type="paragraph" w:customStyle="1" w:styleId="3E14BB8C09504E9DAC7446A7391D7860">
    <w:name w:val="3E14BB8C09504E9DAC7446A7391D7860"/>
    <w:rsid w:val="0045616A"/>
    <w:pPr>
      <w:spacing w:after="160" w:line="259" w:lineRule="auto"/>
    </w:pPr>
  </w:style>
  <w:style w:type="paragraph" w:customStyle="1" w:styleId="5FE5D75D6A214004986596A2953E34FA">
    <w:name w:val="5FE5D75D6A214004986596A2953E34FA"/>
    <w:rsid w:val="0045616A"/>
    <w:pPr>
      <w:spacing w:after="160" w:line="259" w:lineRule="auto"/>
    </w:pPr>
  </w:style>
  <w:style w:type="paragraph" w:customStyle="1" w:styleId="68660CD8CF914ED0811ABD31DA9D9759">
    <w:name w:val="68660CD8CF914ED0811ABD31DA9D9759"/>
    <w:rsid w:val="0045616A"/>
    <w:pPr>
      <w:spacing w:after="160" w:line="259" w:lineRule="auto"/>
    </w:pPr>
  </w:style>
  <w:style w:type="paragraph" w:customStyle="1" w:styleId="ECBE4B3D6AD5462C968CD6402615756B">
    <w:name w:val="ECBE4B3D6AD5462C968CD6402615756B"/>
    <w:rsid w:val="0045616A"/>
    <w:pPr>
      <w:spacing w:after="160" w:line="259" w:lineRule="auto"/>
    </w:pPr>
  </w:style>
  <w:style w:type="paragraph" w:customStyle="1" w:styleId="1B252158731E4FCBBB9DB135689C1682">
    <w:name w:val="1B252158731E4FCBBB9DB135689C1682"/>
    <w:rsid w:val="0045616A"/>
    <w:pPr>
      <w:spacing w:after="160" w:line="259" w:lineRule="auto"/>
    </w:pPr>
  </w:style>
  <w:style w:type="paragraph" w:customStyle="1" w:styleId="17C59BB7F87A44FA9B5AEBB4CE5E995A">
    <w:name w:val="17C59BB7F87A44FA9B5AEBB4CE5E995A"/>
    <w:rsid w:val="0045616A"/>
    <w:pPr>
      <w:spacing w:after="160" w:line="259" w:lineRule="auto"/>
    </w:pPr>
  </w:style>
  <w:style w:type="paragraph" w:customStyle="1" w:styleId="850BE847F3B648289E68D9EF0A1B86EA">
    <w:name w:val="850BE847F3B648289E68D9EF0A1B86EA"/>
    <w:rsid w:val="0045616A"/>
    <w:pPr>
      <w:spacing w:after="160" w:line="259" w:lineRule="auto"/>
    </w:pPr>
  </w:style>
  <w:style w:type="paragraph" w:customStyle="1" w:styleId="664F51C3563B42E2B393607ED94A3FB5">
    <w:name w:val="664F51C3563B42E2B393607ED94A3FB5"/>
    <w:rsid w:val="0045616A"/>
    <w:pPr>
      <w:spacing w:after="160" w:line="259" w:lineRule="auto"/>
    </w:pPr>
  </w:style>
  <w:style w:type="paragraph" w:customStyle="1" w:styleId="0D63AB51A5F94EADB150F2F4E50A854D">
    <w:name w:val="0D63AB51A5F94EADB150F2F4E50A854D"/>
    <w:rsid w:val="0045616A"/>
    <w:pPr>
      <w:spacing w:after="160" w:line="259" w:lineRule="auto"/>
    </w:pPr>
  </w:style>
  <w:style w:type="paragraph" w:customStyle="1" w:styleId="50DE02A98684430BBA0AD7C5DE4D26A1">
    <w:name w:val="50DE02A98684430BBA0AD7C5DE4D26A1"/>
    <w:rsid w:val="0045616A"/>
    <w:pPr>
      <w:spacing w:after="160" w:line="259" w:lineRule="auto"/>
    </w:pPr>
  </w:style>
  <w:style w:type="paragraph" w:customStyle="1" w:styleId="1C6DC54A056E4CC7A3BF52A2FB5C4F32">
    <w:name w:val="1C6DC54A056E4CC7A3BF52A2FB5C4F32"/>
    <w:rsid w:val="0045616A"/>
    <w:pPr>
      <w:spacing w:after="160" w:line="259" w:lineRule="auto"/>
    </w:pPr>
  </w:style>
  <w:style w:type="paragraph" w:customStyle="1" w:styleId="E223EF149C0E46308132DC377D57A393">
    <w:name w:val="E223EF149C0E46308132DC377D57A393"/>
    <w:rsid w:val="0045616A"/>
    <w:pPr>
      <w:spacing w:after="160" w:line="259" w:lineRule="auto"/>
    </w:pPr>
  </w:style>
  <w:style w:type="paragraph" w:customStyle="1" w:styleId="FC31B174F94940CF96738EB8F0B14A96">
    <w:name w:val="FC31B174F94940CF96738EB8F0B14A96"/>
    <w:rsid w:val="0045616A"/>
    <w:pPr>
      <w:spacing w:after="160" w:line="259" w:lineRule="auto"/>
    </w:pPr>
  </w:style>
  <w:style w:type="paragraph" w:customStyle="1" w:styleId="54E049210DA24D85A0BC57B0E7F43686">
    <w:name w:val="54E049210DA24D85A0BC57B0E7F43686"/>
    <w:rsid w:val="0045616A"/>
    <w:pPr>
      <w:spacing w:after="160" w:line="259" w:lineRule="auto"/>
    </w:pPr>
  </w:style>
  <w:style w:type="paragraph" w:customStyle="1" w:styleId="412900EC57A24796AEF439CBBC65FE1D">
    <w:name w:val="412900EC57A24796AEF439CBBC65FE1D"/>
    <w:rsid w:val="0045616A"/>
    <w:pPr>
      <w:spacing w:after="160" w:line="259" w:lineRule="auto"/>
    </w:pPr>
  </w:style>
  <w:style w:type="paragraph" w:customStyle="1" w:styleId="F7CDD02D7037454582704DFB313CFDEC">
    <w:name w:val="F7CDD02D7037454582704DFB313CFDEC"/>
    <w:rsid w:val="0045616A"/>
    <w:pPr>
      <w:spacing w:after="160" w:line="259" w:lineRule="auto"/>
    </w:pPr>
  </w:style>
  <w:style w:type="paragraph" w:customStyle="1" w:styleId="0567805919A6485EAC308903E9077E35">
    <w:name w:val="0567805919A6485EAC308903E9077E35"/>
    <w:rsid w:val="0045616A"/>
    <w:pPr>
      <w:spacing w:after="160" w:line="259" w:lineRule="auto"/>
    </w:pPr>
  </w:style>
  <w:style w:type="paragraph" w:customStyle="1" w:styleId="1EE1BB8FDF954E998CCC02A03F353337">
    <w:name w:val="1EE1BB8FDF954E998CCC02A03F353337"/>
    <w:rsid w:val="0045616A"/>
    <w:pPr>
      <w:spacing w:after="160" w:line="259" w:lineRule="auto"/>
    </w:pPr>
  </w:style>
  <w:style w:type="paragraph" w:customStyle="1" w:styleId="74FACF0BB965427CBC248F32FC38F1B1">
    <w:name w:val="74FACF0BB965427CBC248F32FC38F1B1"/>
    <w:rsid w:val="0045616A"/>
    <w:pPr>
      <w:spacing w:after="160" w:line="259" w:lineRule="auto"/>
    </w:pPr>
  </w:style>
  <w:style w:type="paragraph" w:customStyle="1" w:styleId="1C181042073D4431B6362EE941A8382A">
    <w:name w:val="1C181042073D4431B6362EE941A8382A"/>
    <w:rsid w:val="0045616A"/>
    <w:pPr>
      <w:spacing w:after="160" w:line="259" w:lineRule="auto"/>
    </w:pPr>
  </w:style>
  <w:style w:type="paragraph" w:customStyle="1" w:styleId="73AC9BCD551B47CA95B25D31E9078B95">
    <w:name w:val="73AC9BCD551B47CA95B25D31E9078B95"/>
    <w:rsid w:val="0045616A"/>
    <w:pPr>
      <w:spacing w:after="160" w:line="259" w:lineRule="auto"/>
    </w:pPr>
  </w:style>
  <w:style w:type="paragraph" w:customStyle="1" w:styleId="C8099D7B3A944E128A1E9E6250B15791">
    <w:name w:val="C8099D7B3A944E128A1E9E6250B15791"/>
    <w:rsid w:val="0045616A"/>
    <w:pPr>
      <w:spacing w:after="160" w:line="259" w:lineRule="auto"/>
    </w:pPr>
  </w:style>
  <w:style w:type="paragraph" w:customStyle="1" w:styleId="3D857EA3526E4716BA757705B86D6A17">
    <w:name w:val="3D857EA3526E4716BA757705B86D6A17"/>
    <w:rsid w:val="0045616A"/>
    <w:pPr>
      <w:spacing w:after="160" w:line="259" w:lineRule="auto"/>
    </w:pPr>
  </w:style>
  <w:style w:type="paragraph" w:customStyle="1" w:styleId="D71662ABACAC457EBA264218FA298DE7">
    <w:name w:val="D71662ABACAC457EBA264218FA298DE7"/>
    <w:rsid w:val="0045616A"/>
    <w:pPr>
      <w:spacing w:after="160" w:line="259" w:lineRule="auto"/>
    </w:pPr>
  </w:style>
  <w:style w:type="paragraph" w:customStyle="1" w:styleId="A4EEF70A12E6447F9A91C51FB0F20722">
    <w:name w:val="A4EEF70A12E6447F9A91C51FB0F20722"/>
    <w:rsid w:val="0045616A"/>
    <w:pPr>
      <w:spacing w:after="160" w:line="259" w:lineRule="auto"/>
    </w:pPr>
  </w:style>
  <w:style w:type="paragraph" w:customStyle="1" w:styleId="58B6B7B4F47E4C5E8139735F063C592C">
    <w:name w:val="58B6B7B4F47E4C5E8139735F063C592C"/>
    <w:rsid w:val="0045616A"/>
    <w:pPr>
      <w:spacing w:after="160" w:line="259" w:lineRule="auto"/>
    </w:pPr>
  </w:style>
  <w:style w:type="paragraph" w:customStyle="1" w:styleId="DBE270719D5D4BCF966B66ED1D87DEB7">
    <w:name w:val="DBE270719D5D4BCF966B66ED1D87DEB7"/>
    <w:rsid w:val="0045616A"/>
    <w:pPr>
      <w:spacing w:after="160" w:line="259" w:lineRule="auto"/>
    </w:pPr>
  </w:style>
  <w:style w:type="paragraph" w:customStyle="1" w:styleId="04C8567DD31348C7A3B6FAD0BF799DE0">
    <w:name w:val="04C8567DD31348C7A3B6FAD0BF799DE0"/>
    <w:rsid w:val="0045616A"/>
    <w:pPr>
      <w:spacing w:after="160" w:line="259" w:lineRule="auto"/>
    </w:pPr>
  </w:style>
  <w:style w:type="paragraph" w:customStyle="1" w:styleId="D367C26AF24E44D08074D6071C85F49A">
    <w:name w:val="D367C26AF24E44D08074D6071C85F49A"/>
    <w:rsid w:val="0045616A"/>
    <w:pPr>
      <w:spacing w:after="160" w:line="259" w:lineRule="auto"/>
    </w:pPr>
  </w:style>
  <w:style w:type="paragraph" w:customStyle="1" w:styleId="C13AD16A5C934EA6B1677331F20AA127">
    <w:name w:val="C13AD16A5C934EA6B1677331F20AA127"/>
    <w:rsid w:val="0045616A"/>
    <w:pPr>
      <w:spacing w:after="160" w:line="259" w:lineRule="auto"/>
    </w:pPr>
  </w:style>
  <w:style w:type="paragraph" w:customStyle="1" w:styleId="FEC184414213426F81AD4DDF58E77123">
    <w:name w:val="FEC184414213426F81AD4DDF58E77123"/>
    <w:rsid w:val="0045616A"/>
    <w:pPr>
      <w:spacing w:after="160" w:line="259" w:lineRule="auto"/>
    </w:pPr>
  </w:style>
  <w:style w:type="paragraph" w:customStyle="1" w:styleId="229D30D662224B538903C45871A7187C">
    <w:name w:val="229D30D662224B538903C45871A7187C"/>
    <w:rsid w:val="0045616A"/>
    <w:pPr>
      <w:spacing w:after="160" w:line="259" w:lineRule="auto"/>
    </w:pPr>
  </w:style>
  <w:style w:type="paragraph" w:customStyle="1" w:styleId="ECD0698E298A420C87ABF94E15C813CE">
    <w:name w:val="ECD0698E298A420C87ABF94E15C813CE"/>
    <w:rsid w:val="0045616A"/>
    <w:pPr>
      <w:spacing w:after="160" w:line="259" w:lineRule="auto"/>
    </w:pPr>
  </w:style>
  <w:style w:type="paragraph" w:customStyle="1" w:styleId="D2E7EDD4B2064BFCADDF1A4B18C16BE1">
    <w:name w:val="D2E7EDD4B2064BFCADDF1A4B18C16BE1"/>
    <w:rsid w:val="0045616A"/>
    <w:pPr>
      <w:spacing w:after="160" w:line="259" w:lineRule="auto"/>
    </w:pPr>
  </w:style>
  <w:style w:type="paragraph" w:customStyle="1" w:styleId="BD61B5284FC044DA96E3537D0655582C">
    <w:name w:val="BD61B5284FC044DA96E3537D0655582C"/>
    <w:rsid w:val="0045616A"/>
    <w:pPr>
      <w:spacing w:after="160" w:line="259" w:lineRule="auto"/>
    </w:pPr>
  </w:style>
  <w:style w:type="paragraph" w:customStyle="1" w:styleId="F5B0F61971CD428697073B578C1502D9">
    <w:name w:val="F5B0F61971CD428697073B578C1502D9"/>
    <w:rsid w:val="0045616A"/>
    <w:pPr>
      <w:spacing w:after="160" w:line="259" w:lineRule="auto"/>
    </w:pPr>
  </w:style>
  <w:style w:type="paragraph" w:customStyle="1" w:styleId="6468E36A47E24466A8393CDD0B17576D">
    <w:name w:val="6468E36A47E24466A8393CDD0B17576D"/>
    <w:rsid w:val="0045616A"/>
    <w:pPr>
      <w:spacing w:after="160" w:line="259" w:lineRule="auto"/>
    </w:pPr>
  </w:style>
  <w:style w:type="paragraph" w:customStyle="1" w:styleId="39F1B9DBF3D5486A9C735E2A32562DC7">
    <w:name w:val="39F1B9DBF3D5486A9C735E2A32562DC7"/>
    <w:rsid w:val="0045616A"/>
    <w:pPr>
      <w:spacing w:after="160" w:line="259" w:lineRule="auto"/>
    </w:pPr>
  </w:style>
  <w:style w:type="paragraph" w:customStyle="1" w:styleId="3289FA62384E431FA61B1A1F8B8E4CA6">
    <w:name w:val="3289FA62384E431FA61B1A1F8B8E4CA6"/>
    <w:rsid w:val="0045616A"/>
    <w:pPr>
      <w:spacing w:after="160" w:line="259" w:lineRule="auto"/>
    </w:pPr>
  </w:style>
  <w:style w:type="paragraph" w:customStyle="1" w:styleId="A6D6F0EE322F461EAA7D91BC2FD4C4D3">
    <w:name w:val="A6D6F0EE322F461EAA7D91BC2FD4C4D3"/>
    <w:rsid w:val="0045616A"/>
    <w:pPr>
      <w:spacing w:after="160" w:line="259" w:lineRule="auto"/>
    </w:pPr>
  </w:style>
  <w:style w:type="paragraph" w:customStyle="1" w:styleId="EF1DDD457DC04C3183A0E3BE8BDBB946">
    <w:name w:val="EF1DDD457DC04C3183A0E3BE8BDBB946"/>
    <w:rsid w:val="0045616A"/>
    <w:pPr>
      <w:spacing w:after="160" w:line="259" w:lineRule="auto"/>
    </w:pPr>
  </w:style>
  <w:style w:type="paragraph" w:customStyle="1" w:styleId="EDED10C258B54DD8948A5AC188426B59">
    <w:name w:val="EDED10C258B54DD8948A5AC188426B59"/>
    <w:rsid w:val="0045616A"/>
    <w:pPr>
      <w:spacing w:after="160" w:line="259" w:lineRule="auto"/>
    </w:pPr>
  </w:style>
  <w:style w:type="paragraph" w:customStyle="1" w:styleId="5F8AD322CD444D29829A432E184B755E">
    <w:name w:val="5F8AD322CD444D29829A432E184B755E"/>
    <w:rsid w:val="0045616A"/>
    <w:pPr>
      <w:spacing w:after="160" w:line="259" w:lineRule="auto"/>
    </w:pPr>
  </w:style>
  <w:style w:type="paragraph" w:customStyle="1" w:styleId="5B0DCD721DA0470DBCB0F9FDC652A199">
    <w:name w:val="5B0DCD721DA0470DBCB0F9FDC652A199"/>
    <w:rsid w:val="0045616A"/>
    <w:pPr>
      <w:spacing w:after="160" w:line="259" w:lineRule="auto"/>
    </w:pPr>
  </w:style>
  <w:style w:type="paragraph" w:customStyle="1" w:styleId="63F6C45BC4D84A7A81ED9AD710BA87FB">
    <w:name w:val="63F6C45BC4D84A7A81ED9AD710BA87FB"/>
    <w:rsid w:val="0045616A"/>
    <w:pPr>
      <w:spacing w:after="160" w:line="259" w:lineRule="auto"/>
    </w:pPr>
  </w:style>
  <w:style w:type="paragraph" w:customStyle="1" w:styleId="BBA92F645C72448E8E614256C9BA161C">
    <w:name w:val="BBA92F645C72448E8E614256C9BA161C"/>
    <w:rsid w:val="0045616A"/>
    <w:pPr>
      <w:spacing w:after="160" w:line="259" w:lineRule="auto"/>
    </w:pPr>
  </w:style>
  <w:style w:type="paragraph" w:customStyle="1" w:styleId="860AF56EC01C43D696BFDCA32C788219">
    <w:name w:val="860AF56EC01C43D696BFDCA32C788219"/>
    <w:rsid w:val="0045616A"/>
    <w:pPr>
      <w:spacing w:after="160" w:line="259" w:lineRule="auto"/>
    </w:pPr>
  </w:style>
  <w:style w:type="paragraph" w:customStyle="1" w:styleId="33B081A049124094A3F56842B2A44A70">
    <w:name w:val="33B081A049124094A3F56842B2A44A70"/>
    <w:rsid w:val="0045616A"/>
    <w:pPr>
      <w:spacing w:after="160" w:line="259" w:lineRule="auto"/>
    </w:pPr>
  </w:style>
  <w:style w:type="paragraph" w:customStyle="1" w:styleId="F88E34C031214B449CDC0BCB31C5E5E3">
    <w:name w:val="F88E34C031214B449CDC0BCB31C5E5E3"/>
    <w:rsid w:val="0045616A"/>
    <w:pPr>
      <w:spacing w:after="160" w:line="259" w:lineRule="auto"/>
    </w:pPr>
  </w:style>
  <w:style w:type="paragraph" w:customStyle="1" w:styleId="9E2A4AD411B741ECAEB5E076E2ACC2FF">
    <w:name w:val="9E2A4AD411B741ECAEB5E076E2ACC2FF"/>
    <w:rsid w:val="0045616A"/>
    <w:pPr>
      <w:spacing w:after="160" w:line="259" w:lineRule="auto"/>
    </w:pPr>
  </w:style>
  <w:style w:type="paragraph" w:customStyle="1" w:styleId="16106005431D46108297F8DB02AB3071">
    <w:name w:val="16106005431D46108297F8DB02AB3071"/>
    <w:rsid w:val="0045616A"/>
    <w:pPr>
      <w:spacing w:after="160" w:line="259" w:lineRule="auto"/>
    </w:pPr>
  </w:style>
  <w:style w:type="paragraph" w:customStyle="1" w:styleId="9882CD1A15404D74A8EA6434FA33C4F1">
    <w:name w:val="9882CD1A15404D74A8EA6434FA33C4F1"/>
    <w:rsid w:val="0045616A"/>
    <w:pPr>
      <w:spacing w:after="160" w:line="259" w:lineRule="auto"/>
    </w:pPr>
  </w:style>
  <w:style w:type="paragraph" w:customStyle="1" w:styleId="30BD142B6D4549F9A5F508E790D89DF6">
    <w:name w:val="30BD142B6D4549F9A5F508E790D89DF6"/>
    <w:rsid w:val="0045616A"/>
    <w:pPr>
      <w:spacing w:after="160" w:line="259" w:lineRule="auto"/>
    </w:pPr>
  </w:style>
  <w:style w:type="paragraph" w:customStyle="1" w:styleId="E76CA6621462446C9CB6CD9AEF84E928">
    <w:name w:val="E76CA6621462446C9CB6CD9AEF84E928"/>
    <w:rsid w:val="0045616A"/>
    <w:pPr>
      <w:spacing w:after="160" w:line="259" w:lineRule="auto"/>
    </w:pPr>
  </w:style>
  <w:style w:type="paragraph" w:customStyle="1" w:styleId="4C4D50BD1FAE47CAA4D8250D30212A5C">
    <w:name w:val="4C4D50BD1FAE47CAA4D8250D30212A5C"/>
    <w:rsid w:val="0045616A"/>
    <w:pPr>
      <w:spacing w:after="160" w:line="259" w:lineRule="auto"/>
    </w:pPr>
  </w:style>
  <w:style w:type="paragraph" w:customStyle="1" w:styleId="A2F47987F0134E079EE78340446DC91B">
    <w:name w:val="A2F47987F0134E079EE78340446DC91B"/>
    <w:rsid w:val="0045616A"/>
    <w:pPr>
      <w:spacing w:after="160" w:line="259" w:lineRule="auto"/>
    </w:pPr>
  </w:style>
  <w:style w:type="paragraph" w:customStyle="1" w:styleId="AFE33B6847374D5A823FCFF261368E97">
    <w:name w:val="AFE33B6847374D5A823FCFF261368E97"/>
    <w:rsid w:val="0045616A"/>
    <w:pPr>
      <w:spacing w:after="160" w:line="259" w:lineRule="auto"/>
    </w:pPr>
  </w:style>
  <w:style w:type="paragraph" w:customStyle="1" w:styleId="DECA552121E740D283CF31D1D810812A">
    <w:name w:val="DECA552121E740D283CF31D1D810812A"/>
    <w:rsid w:val="0045616A"/>
    <w:pPr>
      <w:spacing w:after="160" w:line="259" w:lineRule="auto"/>
    </w:pPr>
  </w:style>
  <w:style w:type="paragraph" w:customStyle="1" w:styleId="BBF73D8D5C9845958503F5D79608D4CB">
    <w:name w:val="BBF73D8D5C9845958503F5D79608D4CB"/>
    <w:rsid w:val="0045616A"/>
    <w:pPr>
      <w:spacing w:after="160" w:line="259" w:lineRule="auto"/>
    </w:pPr>
  </w:style>
  <w:style w:type="paragraph" w:customStyle="1" w:styleId="411920DE9398466FB94650C750740739">
    <w:name w:val="411920DE9398466FB94650C750740739"/>
    <w:rsid w:val="0045616A"/>
    <w:pPr>
      <w:spacing w:after="160" w:line="259" w:lineRule="auto"/>
    </w:pPr>
  </w:style>
  <w:style w:type="paragraph" w:customStyle="1" w:styleId="32527DF9FF224455A52D55E7B07D5E9F">
    <w:name w:val="32527DF9FF224455A52D55E7B07D5E9F"/>
    <w:rsid w:val="0045616A"/>
    <w:pPr>
      <w:spacing w:after="160" w:line="259" w:lineRule="auto"/>
    </w:pPr>
  </w:style>
  <w:style w:type="paragraph" w:customStyle="1" w:styleId="14E5976FBF1F4A1FBF8040A7C9C43196">
    <w:name w:val="14E5976FBF1F4A1FBF8040A7C9C43196"/>
    <w:rsid w:val="0045616A"/>
    <w:pPr>
      <w:spacing w:after="160" w:line="259" w:lineRule="auto"/>
    </w:pPr>
  </w:style>
  <w:style w:type="paragraph" w:customStyle="1" w:styleId="1501E1D33FAC49CD85533A471E1DA405">
    <w:name w:val="1501E1D33FAC49CD85533A471E1DA405"/>
    <w:rsid w:val="0045616A"/>
    <w:pPr>
      <w:spacing w:after="160" w:line="259" w:lineRule="auto"/>
    </w:pPr>
  </w:style>
  <w:style w:type="paragraph" w:customStyle="1" w:styleId="45C285C478A94DE9BC20921F9631D051">
    <w:name w:val="45C285C478A94DE9BC20921F9631D051"/>
    <w:rsid w:val="0045616A"/>
    <w:pPr>
      <w:spacing w:after="160" w:line="259" w:lineRule="auto"/>
    </w:pPr>
  </w:style>
  <w:style w:type="paragraph" w:customStyle="1" w:styleId="66AB7DA335904A678A5BA2D476DBB16E">
    <w:name w:val="66AB7DA335904A678A5BA2D476DBB16E"/>
    <w:rsid w:val="0045616A"/>
    <w:pPr>
      <w:spacing w:after="160" w:line="259" w:lineRule="auto"/>
    </w:pPr>
  </w:style>
  <w:style w:type="paragraph" w:customStyle="1" w:styleId="63E11E4A0BBF422A80FB7C1AC82377A2">
    <w:name w:val="63E11E4A0BBF422A80FB7C1AC82377A2"/>
    <w:rsid w:val="0045616A"/>
    <w:pPr>
      <w:spacing w:after="160" w:line="259" w:lineRule="auto"/>
    </w:pPr>
  </w:style>
  <w:style w:type="paragraph" w:customStyle="1" w:styleId="BC60349BC0B645B781A0119AAE7366ED">
    <w:name w:val="BC60349BC0B645B781A0119AAE7366ED"/>
    <w:rsid w:val="0045616A"/>
    <w:pPr>
      <w:spacing w:after="160" w:line="259" w:lineRule="auto"/>
    </w:pPr>
  </w:style>
  <w:style w:type="paragraph" w:customStyle="1" w:styleId="E8B896FF1EFA477184FBDA112003F656">
    <w:name w:val="E8B896FF1EFA477184FBDA112003F656"/>
    <w:rsid w:val="0045616A"/>
    <w:pPr>
      <w:spacing w:after="160" w:line="259" w:lineRule="auto"/>
    </w:pPr>
  </w:style>
  <w:style w:type="paragraph" w:customStyle="1" w:styleId="8EA4AD5A126C4EBA90BA9AEF46E1242D">
    <w:name w:val="8EA4AD5A126C4EBA90BA9AEF46E1242D"/>
    <w:rsid w:val="0045616A"/>
    <w:pPr>
      <w:spacing w:after="160" w:line="259" w:lineRule="auto"/>
    </w:pPr>
  </w:style>
  <w:style w:type="paragraph" w:customStyle="1" w:styleId="D8FBBCE1A40842EBB79885729D784CF0">
    <w:name w:val="D8FBBCE1A40842EBB79885729D784CF0"/>
    <w:rsid w:val="0045616A"/>
    <w:pPr>
      <w:spacing w:after="160" w:line="259" w:lineRule="auto"/>
    </w:pPr>
  </w:style>
  <w:style w:type="paragraph" w:customStyle="1" w:styleId="D9CB4F23DA12469F942B45E6854066AA">
    <w:name w:val="D9CB4F23DA12469F942B45E6854066AA"/>
    <w:rsid w:val="0045616A"/>
    <w:pPr>
      <w:spacing w:after="160" w:line="259" w:lineRule="auto"/>
    </w:pPr>
  </w:style>
  <w:style w:type="paragraph" w:customStyle="1" w:styleId="30E50C1AC4C543AF83920DAD769F6008">
    <w:name w:val="30E50C1AC4C543AF83920DAD769F6008"/>
    <w:rsid w:val="0045616A"/>
    <w:pPr>
      <w:spacing w:after="160" w:line="259" w:lineRule="auto"/>
    </w:pPr>
  </w:style>
  <w:style w:type="paragraph" w:customStyle="1" w:styleId="6AF03359DECA4D428BD8781C966CA69D">
    <w:name w:val="6AF03359DECA4D428BD8781C966CA69D"/>
    <w:rsid w:val="0045616A"/>
    <w:pPr>
      <w:spacing w:after="160" w:line="259" w:lineRule="auto"/>
    </w:pPr>
  </w:style>
  <w:style w:type="paragraph" w:customStyle="1" w:styleId="10BA22BA89864679BE14F2F14E55B268">
    <w:name w:val="10BA22BA89864679BE14F2F14E55B268"/>
    <w:rsid w:val="0045616A"/>
    <w:pPr>
      <w:spacing w:after="160" w:line="259" w:lineRule="auto"/>
    </w:pPr>
  </w:style>
  <w:style w:type="paragraph" w:customStyle="1" w:styleId="78C91C0D9A1D4BCF9B3B892BDFBEB42D">
    <w:name w:val="78C91C0D9A1D4BCF9B3B892BDFBEB42D"/>
    <w:rsid w:val="0045616A"/>
    <w:pPr>
      <w:spacing w:after="160" w:line="259" w:lineRule="auto"/>
    </w:pPr>
  </w:style>
  <w:style w:type="paragraph" w:customStyle="1" w:styleId="C9A41CC571BF478C9F483DCCF35B05D6">
    <w:name w:val="C9A41CC571BF478C9F483DCCF35B05D6"/>
    <w:rsid w:val="0045616A"/>
    <w:pPr>
      <w:spacing w:after="160" w:line="259" w:lineRule="auto"/>
    </w:pPr>
  </w:style>
  <w:style w:type="paragraph" w:customStyle="1" w:styleId="7ACB78184B164AFDA9C794C54467FA66">
    <w:name w:val="7ACB78184B164AFDA9C794C54467FA66"/>
    <w:rsid w:val="0045616A"/>
    <w:pPr>
      <w:spacing w:after="160" w:line="259" w:lineRule="auto"/>
    </w:pPr>
  </w:style>
  <w:style w:type="paragraph" w:customStyle="1" w:styleId="5B2E33D5AB9A4E62ABC192206B056412">
    <w:name w:val="5B2E33D5AB9A4E62ABC192206B056412"/>
    <w:rsid w:val="0045616A"/>
    <w:pPr>
      <w:spacing w:after="160" w:line="259" w:lineRule="auto"/>
    </w:pPr>
  </w:style>
  <w:style w:type="paragraph" w:customStyle="1" w:styleId="B0C03646AA254D1D922F1D6AB0F4152A">
    <w:name w:val="B0C03646AA254D1D922F1D6AB0F4152A"/>
    <w:rsid w:val="0045616A"/>
    <w:pPr>
      <w:spacing w:after="160" w:line="259" w:lineRule="auto"/>
    </w:pPr>
  </w:style>
  <w:style w:type="paragraph" w:customStyle="1" w:styleId="7F9738D82F60480082439220A861FBFC">
    <w:name w:val="7F9738D82F60480082439220A861FBFC"/>
    <w:rsid w:val="0045616A"/>
    <w:pPr>
      <w:spacing w:after="160" w:line="259" w:lineRule="auto"/>
    </w:pPr>
  </w:style>
  <w:style w:type="paragraph" w:customStyle="1" w:styleId="86D1D982821147489969BED0736C5409">
    <w:name w:val="86D1D982821147489969BED0736C5409"/>
    <w:rsid w:val="0045616A"/>
    <w:pPr>
      <w:spacing w:after="160" w:line="259" w:lineRule="auto"/>
    </w:pPr>
  </w:style>
  <w:style w:type="paragraph" w:customStyle="1" w:styleId="DF738EBC3C3A45828244AFC12BE2C5F3">
    <w:name w:val="DF738EBC3C3A45828244AFC12BE2C5F3"/>
    <w:rsid w:val="0045616A"/>
    <w:pPr>
      <w:spacing w:after="160" w:line="259" w:lineRule="auto"/>
    </w:pPr>
  </w:style>
  <w:style w:type="paragraph" w:customStyle="1" w:styleId="866F4FB90BC84332AF1F5251BA89392E">
    <w:name w:val="866F4FB90BC84332AF1F5251BA89392E"/>
    <w:rsid w:val="0045616A"/>
    <w:pPr>
      <w:spacing w:after="160" w:line="259" w:lineRule="auto"/>
    </w:pPr>
  </w:style>
  <w:style w:type="paragraph" w:customStyle="1" w:styleId="A2F5E683572E4708816B2E97D723E961">
    <w:name w:val="A2F5E683572E4708816B2E97D723E961"/>
    <w:rsid w:val="0045616A"/>
    <w:pPr>
      <w:spacing w:after="160" w:line="259" w:lineRule="auto"/>
    </w:pPr>
  </w:style>
  <w:style w:type="paragraph" w:customStyle="1" w:styleId="2AEEB686271B49AA846F63897C5BDC26">
    <w:name w:val="2AEEB686271B49AA846F63897C5BDC26"/>
    <w:rsid w:val="0045616A"/>
    <w:pPr>
      <w:spacing w:after="160" w:line="259" w:lineRule="auto"/>
    </w:pPr>
  </w:style>
  <w:style w:type="paragraph" w:customStyle="1" w:styleId="ACC80EAA97D54D4A9791899A6161091C">
    <w:name w:val="ACC80EAA97D54D4A9791899A6161091C"/>
    <w:rsid w:val="0045616A"/>
    <w:pPr>
      <w:spacing w:after="160" w:line="259" w:lineRule="auto"/>
    </w:pPr>
  </w:style>
  <w:style w:type="paragraph" w:customStyle="1" w:styleId="5576F0348FF54C7BBF462BA734A15F7B">
    <w:name w:val="5576F0348FF54C7BBF462BA734A15F7B"/>
    <w:rsid w:val="0045616A"/>
    <w:pPr>
      <w:spacing w:after="160" w:line="259" w:lineRule="auto"/>
    </w:pPr>
  </w:style>
  <w:style w:type="paragraph" w:customStyle="1" w:styleId="A8093C9D0D4C4E4BA65B62F7DB41B50A">
    <w:name w:val="A8093C9D0D4C4E4BA65B62F7DB41B50A"/>
    <w:rsid w:val="0045616A"/>
    <w:pPr>
      <w:spacing w:after="160" w:line="259" w:lineRule="auto"/>
    </w:pPr>
  </w:style>
  <w:style w:type="paragraph" w:customStyle="1" w:styleId="9ACCF7623712493A956F96E2557136F3">
    <w:name w:val="9ACCF7623712493A956F96E2557136F3"/>
    <w:rsid w:val="0045616A"/>
    <w:pPr>
      <w:spacing w:after="160" w:line="259" w:lineRule="auto"/>
    </w:pPr>
  </w:style>
  <w:style w:type="paragraph" w:customStyle="1" w:styleId="C42D70F11F764B24BE8FA8585A6C68CF">
    <w:name w:val="C42D70F11F764B24BE8FA8585A6C68CF"/>
    <w:rsid w:val="0045616A"/>
    <w:pPr>
      <w:spacing w:after="160" w:line="259" w:lineRule="auto"/>
    </w:pPr>
  </w:style>
  <w:style w:type="paragraph" w:customStyle="1" w:styleId="6EA51C41832A4E08BE2BD98ABBD31482">
    <w:name w:val="6EA51C41832A4E08BE2BD98ABBD31482"/>
    <w:rsid w:val="0045616A"/>
    <w:pPr>
      <w:spacing w:after="160" w:line="259" w:lineRule="auto"/>
    </w:pPr>
  </w:style>
  <w:style w:type="paragraph" w:customStyle="1" w:styleId="9A200037FA0643619CD25EEB67C6CC7E">
    <w:name w:val="9A200037FA0643619CD25EEB67C6CC7E"/>
    <w:rsid w:val="0045616A"/>
    <w:pPr>
      <w:spacing w:after="160" w:line="259" w:lineRule="auto"/>
    </w:pPr>
  </w:style>
  <w:style w:type="paragraph" w:customStyle="1" w:styleId="35C808FB23A24502AC6B35A767865D83">
    <w:name w:val="35C808FB23A24502AC6B35A767865D83"/>
    <w:rsid w:val="0045616A"/>
    <w:pPr>
      <w:spacing w:after="160" w:line="259" w:lineRule="auto"/>
    </w:pPr>
  </w:style>
  <w:style w:type="paragraph" w:customStyle="1" w:styleId="AEF94422E63441149C287A6F9602D993">
    <w:name w:val="AEF94422E63441149C287A6F9602D993"/>
    <w:rsid w:val="0045616A"/>
    <w:pPr>
      <w:spacing w:after="160" w:line="259" w:lineRule="auto"/>
    </w:pPr>
  </w:style>
  <w:style w:type="paragraph" w:customStyle="1" w:styleId="41AF504B8A904F4BBB166F3DD4C7F6F0">
    <w:name w:val="41AF504B8A904F4BBB166F3DD4C7F6F0"/>
    <w:rsid w:val="0045616A"/>
    <w:pPr>
      <w:spacing w:after="160" w:line="259" w:lineRule="auto"/>
    </w:pPr>
  </w:style>
  <w:style w:type="paragraph" w:customStyle="1" w:styleId="BFC4F4DA46E648A8BF4552BF317110DC">
    <w:name w:val="BFC4F4DA46E648A8BF4552BF317110DC"/>
    <w:rsid w:val="0045616A"/>
    <w:pPr>
      <w:spacing w:after="160" w:line="259" w:lineRule="auto"/>
    </w:pPr>
  </w:style>
  <w:style w:type="paragraph" w:customStyle="1" w:styleId="5161D5961A1E4344A2447D0A069E4A6C">
    <w:name w:val="5161D5961A1E4344A2447D0A069E4A6C"/>
    <w:rsid w:val="0045616A"/>
    <w:pPr>
      <w:spacing w:after="160" w:line="259" w:lineRule="auto"/>
    </w:pPr>
  </w:style>
  <w:style w:type="paragraph" w:customStyle="1" w:styleId="445D17DC5963461D8DA2BA6736A66FA1">
    <w:name w:val="445D17DC5963461D8DA2BA6736A66FA1"/>
    <w:rsid w:val="0045616A"/>
    <w:pPr>
      <w:spacing w:after="160" w:line="259" w:lineRule="auto"/>
    </w:pPr>
  </w:style>
  <w:style w:type="paragraph" w:customStyle="1" w:styleId="FD9CD8F035CE4CDBAA1D19813F8D96D4">
    <w:name w:val="FD9CD8F035CE4CDBAA1D19813F8D96D4"/>
    <w:rsid w:val="0045616A"/>
    <w:pPr>
      <w:spacing w:after="160" w:line="259" w:lineRule="auto"/>
    </w:pPr>
  </w:style>
  <w:style w:type="paragraph" w:customStyle="1" w:styleId="4CB552F7EBD746D3BEA6F3DA101D9071">
    <w:name w:val="4CB552F7EBD746D3BEA6F3DA101D9071"/>
    <w:rsid w:val="0045616A"/>
    <w:pPr>
      <w:spacing w:after="160" w:line="259" w:lineRule="auto"/>
    </w:pPr>
  </w:style>
  <w:style w:type="paragraph" w:customStyle="1" w:styleId="5398BF01241F40379C0D2875ECCF07E6">
    <w:name w:val="5398BF01241F40379C0D2875ECCF07E6"/>
    <w:rsid w:val="0045616A"/>
    <w:pPr>
      <w:spacing w:after="160" w:line="259" w:lineRule="auto"/>
    </w:pPr>
  </w:style>
  <w:style w:type="paragraph" w:customStyle="1" w:styleId="C802026D87AC4EFF9EEC4282E9AFCDC4">
    <w:name w:val="C802026D87AC4EFF9EEC4282E9AFCDC4"/>
    <w:rsid w:val="0045616A"/>
    <w:pPr>
      <w:spacing w:after="160" w:line="259" w:lineRule="auto"/>
    </w:pPr>
  </w:style>
  <w:style w:type="paragraph" w:customStyle="1" w:styleId="074D4662B8B64E0682509004CB18397C">
    <w:name w:val="074D4662B8B64E0682509004CB18397C"/>
    <w:rsid w:val="0045616A"/>
    <w:pPr>
      <w:spacing w:after="160" w:line="259" w:lineRule="auto"/>
    </w:pPr>
  </w:style>
  <w:style w:type="paragraph" w:customStyle="1" w:styleId="3B2A090C05334159A3E7ACAD27B43EC2">
    <w:name w:val="3B2A090C05334159A3E7ACAD27B43EC2"/>
    <w:rsid w:val="0045616A"/>
    <w:pPr>
      <w:spacing w:after="160" w:line="259" w:lineRule="auto"/>
    </w:pPr>
  </w:style>
  <w:style w:type="paragraph" w:customStyle="1" w:styleId="FE506B7EA34F497FA6032B4161FC7871">
    <w:name w:val="FE506B7EA34F497FA6032B4161FC7871"/>
    <w:rsid w:val="0045616A"/>
    <w:pPr>
      <w:spacing w:after="160" w:line="259" w:lineRule="auto"/>
    </w:pPr>
  </w:style>
  <w:style w:type="paragraph" w:customStyle="1" w:styleId="9A56C8FC8BC04585ABB664E3DBE63702">
    <w:name w:val="9A56C8FC8BC04585ABB664E3DBE63702"/>
    <w:rsid w:val="0045616A"/>
    <w:pPr>
      <w:spacing w:after="160" w:line="259" w:lineRule="auto"/>
    </w:pPr>
  </w:style>
  <w:style w:type="paragraph" w:customStyle="1" w:styleId="DF56B94E998D4291933D50FD40DEFF46">
    <w:name w:val="DF56B94E998D4291933D50FD40DEFF46"/>
    <w:rsid w:val="0045616A"/>
    <w:pPr>
      <w:spacing w:after="160" w:line="259" w:lineRule="auto"/>
    </w:pPr>
  </w:style>
  <w:style w:type="paragraph" w:customStyle="1" w:styleId="6BF355C77FC34E418B7AF25F2BF6FC68">
    <w:name w:val="6BF355C77FC34E418B7AF25F2BF6FC68"/>
    <w:rsid w:val="0045616A"/>
    <w:pPr>
      <w:spacing w:after="160" w:line="259" w:lineRule="auto"/>
    </w:pPr>
  </w:style>
  <w:style w:type="paragraph" w:customStyle="1" w:styleId="2DA909222BE7422F902F34658FFB1808">
    <w:name w:val="2DA909222BE7422F902F34658FFB1808"/>
    <w:rsid w:val="0045616A"/>
    <w:pPr>
      <w:spacing w:after="160" w:line="259" w:lineRule="auto"/>
    </w:pPr>
  </w:style>
  <w:style w:type="paragraph" w:customStyle="1" w:styleId="32102460E99A41B4AC30F769E2F5593F">
    <w:name w:val="32102460E99A41B4AC30F769E2F5593F"/>
    <w:rsid w:val="0045616A"/>
    <w:pPr>
      <w:spacing w:after="160" w:line="259" w:lineRule="auto"/>
    </w:pPr>
  </w:style>
  <w:style w:type="paragraph" w:customStyle="1" w:styleId="936ED618C8BF4669A21C1A15721297C1">
    <w:name w:val="936ED618C8BF4669A21C1A15721297C1"/>
    <w:rsid w:val="0045616A"/>
    <w:pPr>
      <w:spacing w:after="160" w:line="259" w:lineRule="auto"/>
    </w:pPr>
  </w:style>
  <w:style w:type="paragraph" w:customStyle="1" w:styleId="573F0C4238F94696A770104DF736E9AA">
    <w:name w:val="573F0C4238F94696A770104DF736E9AA"/>
    <w:rsid w:val="0045616A"/>
    <w:pPr>
      <w:spacing w:after="160" w:line="259" w:lineRule="auto"/>
    </w:pPr>
  </w:style>
  <w:style w:type="paragraph" w:customStyle="1" w:styleId="631E8805E54B44CFA4DA0ED41FE48D85">
    <w:name w:val="631E8805E54B44CFA4DA0ED41FE48D85"/>
    <w:rsid w:val="0045616A"/>
    <w:pPr>
      <w:spacing w:after="160" w:line="259" w:lineRule="auto"/>
    </w:pPr>
  </w:style>
  <w:style w:type="paragraph" w:customStyle="1" w:styleId="F8E93494FAF84B78B09BEC433908D721">
    <w:name w:val="F8E93494FAF84B78B09BEC433908D721"/>
    <w:rsid w:val="0045616A"/>
    <w:pPr>
      <w:spacing w:after="160" w:line="259" w:lineRule="auto"/>
    </w:pPr>
  </w:style>
  <w:style w:type="paragraph" w:customStyle="1" w:styleId="4E4F53ACFA1542B886776B06051C6783">
    <w:name w:val="4E4F53ACFA1542B886776B06051C6783"/>
    <w:rsid w:val="0045616A"/>
    <w:pPr>
      <w:spacing w:after="160" w:line="259" w:lineRule="auto"/>
    </w:pPr>
  </w:style>
  <w:style w:type="paragraph" w:customStyle="1" w:styleId="B9CB9261231E4156ACFB78ABCE03C08C">
    <w:name w:val="B9CB9261231E4156ACFB78ABCE03C08C"/>
    <w:rsid w:val="0045616A"/>
    <w:pPr>
      <w:spacing w:after="160" w:line="259" w:lineRule="auto"/>
    </w:pPr>
  </w:style>
  <w:style w:type="paragraph" w:customStyle="1" w:styleId="458D1690E4A545A7821A52C34D5B84B4">
    <w:name w:val="458D1690E4A545A7821A52C34D5B84B4"/>
    <w:rsid w:val="0045616A"/>
    <w:pPr>
      <w:spacing w:after="160" w:line="259" w:lineRule="auto"/>
    </w:pPr>
  </w:style>
  <w:style w:type="paragraph" w:customStyle="1" w:styleId="8798CB77DCE949F783F4B561D89D7A1E">
    <w:name w:val="8798CB77DCE949F783F4B561D89D7A1E"/>
    <w:rsid w:val="0045616A"/>
    <w:pPr>
      <w:spacing w:after="160" w:line="259" w:lineRule="auto"/>
    </w:pPr>
  </w:style>
  <w:style w:type="paragraph" w:customStyle="1" w:styleId="961F49E333B5491CBF4864D790856688">
    <w:name w:val="961F49E333B5491CBF4864D790856688"/>
    <w:rsid w:val="0045616A"/>
    <w:pPr>
      <w:spacing w:after="160" w:line="259" w:lineRule="auto"/>
    </w:pPr>
  </w:style>
  <w:style w:type="paragraph" w:customStyle="1" w:styleId="F6F4EE03A43C4252B91E0DE166F18F34">
    <w:name w:val="F6F4EE03A43C4252B91E0DE166F18F34"/>
    <w:rsid w:val="0045616A"/>
    <w:pPr>
      <w:spacing w:after="160" w:line="259" w:lineRule="auto"/>
    </w:pPr>
  </w:style>
  <w:style w:type="paragraph" w:customStyle="1" w:styleId="8A0F9EC2ADB842779920CD0C6BF7FA75">
    <w:name w:val="8A0F9EC2ADB842779920CD0C6BF7FA75"/>
    <w:rsid w:val="0045616A"/>
    <w:pPr>
      <w:spacing w:after="160" w:line="259" w:lineRule="auto"/>
    </w:pPr>
  </w:style>
  <w:style w:type="paragraph" w:customStyle="1" w:styleId="57B68831E3C24978ABB4D58D683822A8">
    <w:name w:val="57B68831E3C24978ABB4D58D683822A8"/>
    <w:rsid w:val="0045616A"/>
    <w:pPr>
      <w:spacing w:after="160" w:line="259" w:lineRule="auto"/>
    </w:pPr>
  </w:style>
  <w:style w:type="paragraph" w:customStyle="1" w:styleId="9E4B5DC1EB9C42EDA338170E4E701A54">
    <w:name w:val="9E4B5DC1EB9C42EDA338170E4E701A54"/>
    <w:rsid w:val="0045616A"/>
    <w:pPr>
      <w:spacing w:after="160" w:line="259" w:lineRule="auto"/>
    </w:pPr>
  </w:style>
  <w:style w:type="paragraph" w:customStyle="1" w:styleId="1EBDB222C379487CBE6C60F289E7E9A8">
    <w:name w:val="1EBDB222C379487CBE6C60F289E7E9A8"/>
    <w:rsid w:val="0045616A"/>
    <w:pPr>
      <w:spacing w:after="160" w:line="259" w:lineRule="auto"/>
    </w:pPr>
  </w:style>
  <w:style w:type="paragraph" w:customStyle="1" w:styleId="25ADD80E4FD94951B6ADB57FB60E9D20">
    <w:name w:val="25ADD80E4FD94951B6ADB57FB60E9D20"/>
    <w:rsid w:val="0045616A"/>
    <w:pPr>
      <w:spacing w:after="160" w:line="259" w:lineRule="auto"/>
    </w:pPr>
  </w:style>
  <w:style w:type="paragraph" w:customStyle="1" w:styleId="FA399039590C430EB0EDCF12BCF4CE31">
    <w:name w:val="FA399039590C430EB0EDCF12BCF4CE31"/>
    <w:rsid w:val="0045616A"/>
    <w:pPr>
      <w:spacing w:after="160" w:line="259" w:lineRule="auto"/>
    </w:pPr>
  </w:style>
  <w:style w:type="paragraph" w:customStyle="1" w:styleId="67A926038BF5444F9D98417520542A80">
    <w:name w:val="67A926038BF5444F9D98417520542A80"/>
    <w:rsid w:val="0045616A"/>
    <w:pPr>
      <w:spacing w:after="160" w:line="259" w:lineRule="auto"/>
    </w:pPr>
  </w:style>
  <w:style w:type="paragraph" w:customStyle="1" w:styleId="47914CA6FB334BF1B17647854D956503">
    <w:name w:val="47914CA6FB334BF1B17647854D956503"/>
    <w:rsid w:val="0045616A"/>
    <w:pPr>
      <w:spacing w:after="160" w:line="259" w:lineRule="auto"/>
    </w:pPr>
  </w:style>
  <w:style w:type="paragraph" w:customStyle="1" w:styleId="51F327BD79DA484AA7F2E54C3DCE4476">
    <w:name w:val="51F327BD79DA484AA7F2E54C3DCE4476"/>
    <w:rsid w:val="0045616A"/>
    <w:pPr>
      <w:spacing w:after="160" w:line="259" w:lineRule="auto"/>
    </w:pPr>
  </w:style>
  <w:style w:type="paragraph" w:customStyle="1" w:styleId="1F0B9ABE2F0F4F0FAE474A9386AF079E">
    <w:name w:val="1F0B9ABE2F0F4F0FAE474A9386AF079E"/>
    <w:rsid w:val="0045616A"/>
    <w:pPr>
      <w:spacing w:after="160" w:line="259" w:lineRule="auto"/>
    </w:pPr>
  </w:style>
  <w:style w:type="paragraph" w:customStyle="1" w:styleId="2B7B0C2D36CD427A8C0B9794386A42CD">
    <w:name w:val="2B7B0C2D36CD427A8C0B9794386A42CD"/>
    <w:rsid w:val="0045616A"/>
    <w:pPr>
      <w:spacing w:after="160" w:line="259" w:lineRule="auto"/>
    </w:pPr>
  </w:style>
  <w:style w:type="paragraph" w:customStyle="1" w:styleId="C88C961DDEA74769BF6312D25B30CA24">
    <w:name w:val="C88C961DDEA74769BF6312D25B30CA24"/>
    <w:rsid w:val="0045616A"/>
    <w:pPr>
      <w:spacing w:after="160" w:line="259" w:lineRule="auto"/>
    </w:pPr>
  </w:style>
  <w:style w:type="paragraph" w:customStyle="1" w:styleId="9D30049D24B54B53AB4C27980C6BC3FE">
    <w:name w:val="9D30049D24B54B53AB4C27980C6BC3FE"/>
    <w:rsid w:val="0045616A"/>
    <w:pPr>
      <w:spacing w:after="160" w:line="259" w:lineRule="auto"/>
    </w:pPr>
  </w:style>
  <w:style w:type="paragraph" w:customStyle="1" w:styleId="DDA6232081EC4F2299436903DF938709">
    <w:name w:val="DDA6232081EC4F2299436903DF938709"/>
    <w:rsid w:val="0045616A"/>
    <w:pPr>
      <w:spacing w:after="160" w:line="259" w:lineRule="auto"/>
    </w:pPr>
  </w:style>
  <w:style w:type="paragraph" w:customStyle="1" w:styleId="06FB7B3AF8AB458192672F9AD6B3EBF3">
    <w:name w:val="06FB7B3AF8AB458192672F9AD6B3EBF3"/>
    <w:rsid w:val="0045616A"/>
    <w:pPr>
      <w:spacing w:after="160" w:line="259" w:lineRule="auto"/>
    </w:pPr>
  </w:style>
  <w:style w:type="paragraph" w:customStyle="1" w:styleId="2ADBC5C90BE8461A8F119A5B5A9FCF90">
    <w:name w:val="2ADBC5C90BE8461A8F119A5B5A9FCF90"/>
    <w:rsid w:val="0045616A"/>
    <w:pPr>
      <w:spacing w:after="160" w:line="259" w:lineRule="auto"/>
    </w:pPr>
  </w:style>
  <w:style w:type="paragraph" w:customStyle="1" w:styleId="7C4CDA0DD64F41B4A38F6CCA42EAB516">
    <w:name w:val="7C4CDA0DD64F41B4A38F6CCA42EAB516"/>
    <w:rsid w:val="0045616A"/>
    <w:pPr>
      <w:spacing w:after="160" w:line="259" w:lineRule="auto"/>
    </w:pPr>
  </w:style>
  <w:style w:type="paragraph" w:customStyle="1" w:styleId="14DE11CF294B4A3AA6514DEF249FEDB5">
    <w:name w:val="14DE11CF294B4A3AA6514DEF249FEDB5"/>
    <w:rsid w:val="0045616A"/>
    <w:pPr>
      <w:spacing w:after="160" w:line="259" w:lineRule="auto"/>
    </w:pPr>
  </w:style>
  <w:style w:type="paragraph" w:customStyle="1" w:styleId="99D3BA08E8124FDD991446D907980EA6">
    <w:name w:val="99D3BA08E8124FDD991446D907980EA6"/>
    <w:rsid w:val="0045616A"/>
    <w:pPr>
      <w:spacing w:after="160" w:line="259" w:lineRule="auto"/>
    </w:pPr>
  </w:style>
  <w:style w:type="paragraph" w:customStyle="1" w:styleId="8CD79F5F2AAA452FABE8F196BAE16177">
    <w:name w:val="8CD79F5F2AAA452FABE8F196BAE16177"/>
    <w:rsid w:val="0045616A"/>
    <w:pPr>
      <w:spacing w:after="160" w:line="259" w:lineRule="auto"/>
    </w:pPr>
  </w:style>
  <w:style w:type="paragraph" w:customStyle="1" w:styleId="C6C0051F6C0C462DB58BFF8CA85ADE99">
    <w:name w:val="C6C0051F6C0C462DB58BFF8CA85ADE99"/>
    <w:rsid w:val="0045616A"/>
    <w:pPr>
      <w:spacing w:after="160" w:line="259" w:lineRule="auto"/>
    </w:pPr>
  </w:style>
  <w:style w:type="paragraph" w:customStyle="1" w:styleId="A510E3C888CC4B4CA0BE569FB86E8CD4">
    <w:name w:val="A510E3C888CC4B4CA0BE569FB86E8CD4"/>
    <w:rsid w:val="0045616A"/>
    <w:pPr>
      <w:spacing w:after="160" w:line="259" w:lineRule="auto"/>
    </w:pPr>
  </w:style>
  <w:style w:type="paragraph" w:customStyle="1" w:styleId="8EFBAB7B710A4AA0833DCCC9EAAA660A">
    <w:name w:val="8EFBAB7B710A4AA0833DCCC9EAAA660A"/>
    <w:rsid w:val="0045616A"/>
    <w:pPr>
      <w:spacing w:after="160" w:line="259" w:lineRule="auto"/>
    </w:pPr>
  </w:style>
  <w:style w:type="paragraph" w:customStyle="1" w:styleId="D945D1D3596D4E9D826EB881166D57D9">
    <w:name w:val="D945D1D3596D4E9D826EB881166D57D9"/>
    <w:rsid w:val="0045616A"/>
    <w:pPr>
      <w:spacing w:after="160" w:line="259" w:lineRule="auto"/>
    </w:pPr>
  </w:style>
  <w:style w:type="paragraph" w:customStyle="1" w:styleId="F1B0322344A4469D9E06B3ED47842831">
    <w:name w:val="F1B0322344A4469D9E06B3ED47842831"/>
    <w:rsid w:val="0045616A"/>
    <w:pPr>
      <w:spacing w:after="160" w:line="259" w:lineRule="auto"/>
    </w:pPr>
  </w:style>
  <w:style w:type="paragraph" w:customStyle="1" w:styleId="CA4E38161A4D4E80B4CF813D186FE324">
    <w:name w:val="CA4E38161A4D4E80B4CF813D186FE324"/>
    <w:rsid w:val="0045616A"/>
    <w:pPr>
      <w:spacing w:after="160" w:line="259" w:lineRule="auto"/>
    </w:pPr>
  </w:style>
  <w:style w:type="paragraph" w:customStyle="1" w:styleId="3408CE2240634ABF98EE43BF6326BFBE">
    <w:name w:val="3408CE2240634ABF98EE43BF6326BFBE"/>
    <w:rsid w:val="0045616A"/>
    <w:pPr>
      <w:spacing w:after="160" w:line="259" w:lineRule="auto"/>
    </w:pPr>
  </w:style>
  <w:style w:type="paragraph" w:customStyle="1" w:styleId="1CF285E03B7B4F3F8722468610B40E49">
    <w:name w:val="1CF285E03B7B4F3F8722468610B40E49"/>
    <w:rsid w:val="0045616A"/>
    <w:pPr>
      <w:spacing w:after="160" w:line="259" w:lineRule="auto"/>
    </w:pPr>
  </w:style>
  <w:style w:type="paragraph" w:customStyle="1" w:styleId="FDF9AB132046445DB696DDB75236C21B">
    <w:name w:val="FDF9AB132046445DB696DDB75236C21B"/>
    <w:rsid w:val="0045616A"/>
    <w:pPr>
      <w:spacing w:after="160" w:line="259" w:lineRule="auto"/>
    </w:pPr>
  </w:style>
  <w:style w:type="paragraph" w:customStyle="1" w:styleId="24AA433D92B14C1EB2DC009CF697535C">
    <w:name w:val="24AA433D92B14C1EB2DC009CF697535C"/>
    <w:rsid w:val="0045616A"/>
    <w:pPr>
      <w:spacing w:after="160" w:line="259" w:lineRule="auto"/>
    </w:pPr>
  </w:style>
  <w:style w:type="paragraph" w:customStyle="1" w:styleId="805AE35E1544404FAC83AC5CB5096487">
    <w:name w:val="805AE35E1544404FAC83AC5CB5096487"/>
    <w:rsid w:val="0045616A"/>
    <w:pPr>
      <w:spacing w:after="160" w:line="259" w:lineRule="auto"/>
    </w:pPr>
  </w:style>
  <w:style w:type="paragraph" w:customStyle="1" w:styleId="E4F5167AB7B540AFB831B8B37C6A3CBB">
    <w:name w:val="E4F5167AB7B540AFB831B8B37C6A3CBB"/>
    <w:rsid w:val="0045616A"/>
    <w:pPr>
      <w:spacing w:after="160" w:line="259" w:lineRule="auto"/>
    </w:pPr>
  </w:style>
  <w:style w:type="paragraph" w:customStyle="1" w:styleId="35EF23D636BC4030AD4D817429B64941">
    <w:name w:val="35EF23D636BC4030AD4D817429B64941"/>
    <w:rsid w:val="0045616A"/>
    <w:pPr>
      <w:spacing w:after="160" w:line="259" w:lineRule="auto"/>
    </w:pPr>
  </w:style>
  <w:style w:type="paragraph" w:customStyle="1" w:styleId="8E3E3CEDE3B645509029E006CC223042">
    <w:name w:val="8E3E3CEDE3B645509029E006CC223042"/>
    <w:rsid w:val="0045616A"/>
    <w:pPr>
      <w:spacing w:after="160" w:line="259" w:lineRule="auto"/>
    </w:pPr>
  </w:style>
  <w:style w:type="paragraph" w:customStyle="1" w:styleId="2F9CABAD3CCD4E0F90C727B0D6ED71B7">
    <w:name w:val="2F9CABAD3CCD4E0F90C727B0D6ED71B7"/>
    <w:rsid w:val="0045616A"/>
    <w:pPr>
      <w:spacing w:after="160" w:line="259" w:lineRule="auto"/>
    </w:pPr>
  </w:style>
  <w:style w:type="paragraph" w:customStyle="1" w:styleId="45F5F6FB32C347BBA2A222CC33A09C04">
    <w:name w:val="45F5F6FB32C347BBA2A222CC33A09C04"/>
    <w:rsid w:val="0045616A"/>
    <w:pPr>
      <w:spacing w:after="160" w:line="259" w:lineRule="auto"/>
    </w:pPr>
  </w:style>
  <w:style w:type="paragraph" w:customStyle="1" w:styleId="B307B8CA5445480889B18365D625F61D">
    <w:name w:val="B307B8CA5445480889B18365D625F61D"/>
    <w:rsid w:val="0045616A"/>
    <w:pPr>
      <w:spacing w:after="160" w:line="259" w:lineRule="auto"/>
    </w:pPr>
  </w:style>
  <w:style w:type="paragraph" w:customStyle="1" w:styleId="1723B40AF3E844B8A1824E299F3470C7">
    <w:name w:val="1723B40AF3E844B8A1824E299F3470C7"/>
    <w:rsid w:val="0045616A"/>
    <w:pPr>
      <w:spacing w:after="160" w:line="259" w:lineRule="auto"/>
    </w:pPr>
  </w:style>
  <w:style w:type="paragraph" w:customStyle="1" w:styleId="9263B52E3B6E4D6B8729DA200B0DB99C">
    <w:name w:val="9263B52E3B6E4D6B8729DA200B0DB99C"/>
    <w:rsid w:val="0045616A"/>
    <w:pPr>
      <w:spacing w:after="160" w:line="259" w:lineRule="auto"/>
    </w:pPr>
  </w:style>
  <w:style w:type="paragraph" w:customStyle="1" w:styleId="D7B6455AF27C406B955FCE708B13E5BC">
    <w:name w:val="D7B6455AF27C406B955FCE708B13E5BC"/>
    <w:rsid w:val="0045616A"/>
    <w:pPr>
      <w:spacing w:after="160" w:line="259" w:lineRule="auto"/>
    </w:pPr>
  </w:style>
  <w:style w:type="paragraph" w:customStyle="1" w:styleId="E882A96306304782960332177A7FC31A">
    <w:name w:val="E882A96306304782960332177A7FC31A"/>
    <w:rsid w:val="0045616A"/>
    <w:pPr>
      <w:spacing w:after="160" w:line="259" w:lineRule="auto"/>
    </w:pPr>
  </w:style>
  <w:style w:type="paragraph" w:customStyle="1" w:styleId="CFA431B19B2D4BE6A5E058D68A6F5E77">
    <w:name w:val="CFA431B19B2D4BE6A5E058D68A6F5E77"/>
    <w:rsid w:val="0045616A"/>
    <w:pPr>
      <w:spacing w:after="160" w:line="259" w:lineRule="auto"/>
    </w:pPr>
  </w:style>
  <w:style w:type="paragraph" w:customStyle="1" w:styleId="301D3711546749F8919FF84A6D66EC64">
    <w:name w:val="301D3711546749F8919FF84A6D66EC64"/>
    <w:rsid w:val="0045616A"/>
    <w:pPr>
      <w:spacing w:after="160" w:line="259" w:lineRule="auto"/>
    </w:pPr>
  </w:style>
  <w:style w:type="paragraph" w:customStyle="1" w:styleId="DFB56D4D71C64F5E9517A0407D50F95D">
    <w:name w:val="DFB56D4D71C64F5E9517A0407D50F95D"/>
    <w:rsid w:val="0045616A"/>
    <w:pPr>
      <w:spacing w:after="160" w:line="259" w:lineRule="auto"/>
    </w:pPr>
  </w:style>
  <w:style w:type="paragraph" w:customStyle="1" w:styleId="8F5D9B62CB8849828F71736A6563C292">
    <w:name w:val="8F5D9B62CB8849828F71736A6563C292"/>
    <w:rsid w:val="0045616A"/>
    <w:pPr>
      <w:spacing w:after="160" w:line="259" w:lineRule="auto"/>
    </w:pPr>
  </w:style>
  <w:style w:type="paragraph" w:customStyle="1" w:styleId="099DD46911AD4D5ABB337CDFD18572C8">
    <w:name w:val="099DD46911AD4D5ABB337CDFD18572C8"/>
    <w:rsid w:val="0045616A"/>
    <w:pPr>
      <w:spacing w:after="160" w:line="259" w:lineRule="auto"/>
    </w:pPr>
  </w:style>
  <w:style w:type="paragraph" w:customStyle="1" w:styleId="1E121ADDC3FE49BE99C3FB0D7436B13C">
    <w:name w:val="1E121ADDC3FE49BE99C3FB0D7436B13C"/>
    <w:rsid w:val="0045616A"/>
    <w:pPr>
      <w:spacing w:after="160" w:line="259" w:lineRule="auto"/>
    </w:pPr>
  </w:style>
  <w:style w:type="paragraph" w:customStyle="1" w:styleId="70FC86EA662D43C388610A3FCEA6DC48">
    <w:name w:val="70FC86EA662D43C388610A3FCEA6DC48"/>
    <w:rsid w:val="0045616A"/>
    <w:pPr>
      <w:spacing w:after="160" w:line="259" w:lineRule="auto"/>
    </w:pPr>
  </w:style>
  <w:style w:type="paragraph" w:customStyle="1" w:styleId="BD1089683C2245089173ECF2DFF818F7">
    <w:name w:val="BD1089683C2245089173ECF2DFF818F7"/>
    <w:rsid w:val="0045616A"/>
    <w:pPr>
      <w:spacing w:after="160" w:line="259" w:lineRule="auto"/>
    </w:pPr>
  </w:style>
  <w:style w:type="paragraph" w:customStyle="1" w:styleId="73E003F272FC49C28BC57BA261EC2B3E">
    <w:name w:val="73E003F272FC49C28BC57BA261EC2B3E"/>
    <w:rsid w:val="0045616A"/>
    <w:pPr>
      <w:spacing w:after="160" w:line="259" w:lineRule="auto"/>
    </w:pPr>
  </w:style>
  <w:style w:type="paragraph" w:customStyle="1" w:styleId="50B6DA296A5A497BA437BB6AE4CACCF7">
    <w:name w:val="50B6DA296A5A497BA437BB6AE4CACCF7"/>
    <w:rsid w:val="0045616A"/>
    <w:pPr>
      <w:spacing w:after="160" w:line="259" w:lineRule="auto"/>
    </w:pPr>
  </w:style>
  <w:style w:type="paragraph" w:customStyle="1" w:styleId="A54C52179A8349FBB96C66BA6EC3F6CF">
    <w:name w:val="A54C52179A8349FBB96C66BA6EC3F6CF"/>
    <w:rsid w:val="0045616A"/>
    <w:pPr>
      <w:spacing w:after="160" w:line="259" w:lineRule="auto"/>
    </w:pPr>
  </w:style>
  <w:style w:type="paragraph" w:customStyle="1" w:styleId="C794FFE6D79D46F6A64B126A67B72C94">
    <w:name w:val="C794FFE6D79D46F6A64B126A67B72C94"/>
    <w:rsid w:val="0045616A"/>
    <w:pPr>
      <w:spacing w:after="160" w:line="259" w:lineRule="auto"/>
    </w:pPr>
  </w:style>
  <w:style w:type="paragraph" w:customStyle="1" w:styleId="AF9CF3DE8B3E4AAD8C7FFFC461877904">
    <w:name w:val="AF9CF3DE8B3E4AAD8C7FFFC461877904"/>
    <w:rsid w:val="0045616A"/>
    <w:pPr>
      <w:spacing w:after="160" w:line="259" w:lineRule="auto"/>
    </w:pPr>
  </w:style>
  <w:style w:type="paragraph" w:customStyle="1" w:styleId="739BD4158E474D51B863A45E7F160431">
    <w:name w:val="739BD4158E474D51B863A45E7F160431"/>
    <w:rsid w:val="0045616A"/>
    <w:pPr>
      <w:spacing w:after="160" w:line="259" w:lineRule="auto"/>
    </w:pPr>
  </w:style>
  <w:style w:type="paragraph" w:customStyle="1" w:styleId="5CC13AA61EB045EE91F55DEBA3E8F951">
    <w:name w:val="5CC13AA61EB045EE91F55DEBA3E8F951"/>
    <w:rsid w:val="0045616A"/>
    <w:pPr>
      <w:spacing w:after="160" w:line="259" w:lineRule="auto"/>
    </w:pPr>
  </w:style>
  <w:style w:type="paragraph" w:customStyle="1" w:styleId="DEE4F184AC1E486395561DDCC6D7492A">
    <w:name w:val="DEE4F184AC1E486395561DDCC6D7492A"/>
    <w:rsid w:val="0045616A"/>
    <w:pPr>
      <w:spacing w:after="160" w:line="259" w:lineRule="auto"/>
    </w:pPr>
  </w:style>
  <w:style w:type="paragraph" w:customStyle="1" w:styleId="A24B46468D5A4CB58D34EEE8A5F76E72">
    <w:name w:val="A24B46468D5A4CB58D34EEE8A5F76E72"/>
    <w:rsid w:val="0045616A"/>
    <w:pPr>
      <w:spacing w:after="160" w:line="259" w:lineRule="auto"/>
    </w:pPr>
  </w:style>
  <w:style w:type="paragraph" w:customStyle="1" w:styleId="3A3706EF7FED460B98BEE7082BF94322">
    <w:name w:val="3A3706EF7FED460B98BEE7082BF94322"/>
    <w:rsid w:val="0045616A"/>
    <w:pPr>
      <w:spacing w:after="160" w:line="259" w:lineRule="auto"/>
    </w:pPr>
  </w:style>
  <w:style w:type="paragraph" w:customStyle="1" w:styleId="FE7F704D9EBB42769FDE61265B579FA0">
    <w:name w:val="FE7F704D9EBB42769FDE61265B579FA0"/>
    <w:rsid w:val="0045616A"/>
    <w:pPr>
      <w:spacing w:after="160" w:line="259" w:lineRule="auto"/>
    </w:pPr>
  </w:style>
  <w:style w:type="paragraph" w:customStyle="1" w:styleId="E1D7BC6FD9594FDA8FEB9C6ACABADA23">
    <w:name w:val="E1D7BC6FD9594FDA8FEB9C6ACABADA23"/>
    <w:rsid w:val="0045616A"/>
    <w:pPr>
      <w:spacing w:after="160" w:line="259" w:lineRule="auto"/>
    </w:pPr>
  </w:style>
  <w:style w:type="paragraph" w:customStyle="1" w:styleId="3670FC43465F4A7C999A0420A2439324">
    <w:name w:val="3670FC43465F4A7C999A0420A2439324"/>
    <w:rsid w:val="0045616A"/>
    <w:pPr>
      <w:spacing w:after="160" w:line="259" w:lineRule="auto"/>
    </w:pPr>
  </w:style>
  <w:style w:type="paragraph" w:customStyle="1" w:styleId="4EFB9740A72B42A2B64F5A39A3A5BE12">
    <w:name w:val="4EFB9740A72B42A2B64F5A39A3A5BE12"/>
    <w:rsid w:val="0045616A"/>
    <w:pPr>
      <w:spacing w:after="160" w:line="259" w:lineRule="auto"/>
    </w:pPr>
  </w:style>
  <w:style w:type="paragraph" w:customStyle="1" w:styleId="81C57CEC714D43A1AD817BE6A91A2F2D">
    <w:name w:val="81C57CEC714D43A1AD817BE6A91A2F2D"/>
    <w:rsid w:val="0045616A"/>
    <w:pPr>
      <w:spacing w:after="160" w:line="259" w:lineRule="auto"/>
    </w:pPr>
  </w:style>
  <w:style w:type="paragraph" w:customStyle="1" w:styleId="FBAB05DAC9CA45D2BBB63AB9C41942DB">
    <w:name w:val="FBAB05DAC9CA45D2BBB63AB9C41942DB"/>
    <w:rsid w:val="0045616A"/>
    <w:pPr>
      <w:spacing w:after="160" w:line="259" w:lineRule="auto"/>
    </w:pPr>
  </w:style>
  <w:style w:type="paragraph" w:customStyle="1" w:styleId="3C919756BAA14215AD0C6C6B5B1A8D57">
    <w:name w:val="3C919756BAA14215AD0C6C6B5B1A8D57"/>
    <w:rsid w:val="0045616A"/>
    <w:pPr>
      <w:spacing w:after="160" w:line="259" w:lineRule="auto"/>
    </w:pPr>
  </w:style>
  <w:style w:type="paragraph" w:customStyle="1" w:styleId="E5004250FC4047CAAF2BCA10964FE975">
    <w:name w:val="E5004250FC4047CAAF2BCA10964FE975"/>
    <w:rsid w:val="0045616A"/>
    <w:pPr>
      <w:spacing w:after="160" w:line="259" w:lineRule="auto"/>
    </w:pPr>
  </w:style>
  <w:style w:type="paragraph" w:customStyle="1" w:styleId="706AF46898904F2EBC4378FAD85A4F5B">
    <w:name w:val="706AF46898904F2EBC4378FAD85A4F5B"/>
    <w:rsid w:val="0045616A"/>
    <w:pPr>
      <w:spacing w:after="160" w:line="259" w:lineRule="auto"/>
    </w:pPr>
  </w:style>
  <w:style w:type="paragraph" w:customStyle="1" w:styleId="606E7C0D7B0742088B63AE228528CC8F">
    <w:name w:val="606E7C0D7B0742088B63AE228528CC8F"/>
    <w:rsid w:val="0045616A"/>
    <w:pPr>
      <w:spacing w:after="160" w:line="259" w:lineRule="auto"/>
    </w:pPr>
  </w:style>
  <w:style w:type="paragraph" w:customStyle="1" w:styleId="A63ABCDCC05C424C8C57727417EE6CCA">
    <w:name w:val="A63ABCDCC05C424C8C57727417EE6CCA"/>
    <w:rsid w:val="0045616A"/>
    <w:pPr>
      <w:spacing w:after="160" w:line="259" w:lineRule="auto"/>
    </w:pPr>
  </w:style>
  <w:style w:type="paragraph" w:customStyle="1" w:styleId="E0CD1211292342A4868F1668D2C79360">
    <w:name w:val="E0CD1211292342A4868F1668D2C79360"/>
    <w:rsid w:val="0045616A"/>
    <w:pPr>
      <w:spacing w:after="160" w:line="259" w:lineRule="auto"/>
    </w:pPr>
  </w:style>
  <w:style w:type="paragraph" w:customStyle="1" w:styleId="4BDC8A93FE0044AF89F135E21F445E3B">
    <w:name w:val="4BDC8A93FE0044AF89F135E21F445E3B"/>
    <w:rsid w:val="0045616A"/>
    <w:pPr>
      <w:spacing w:after="160" w:line="259" w:lineRule="auto"/>
    </w:pPr>
  </w:style>
  <w:style w:type="paragraph" w:customStyle="1" w:styleId="EDD864EBFBD54D3C939C72039459AD09">
    <w:name w:val="EDD864EBFBD54D3C939C72039459AD09"/>
    <w:rsid w:val="0045616A"/>
    <w:pPr>
      <w:spacing w:after="160" w:line="259" w:lineRule="auto"/>
    </w:pPr>
  </w:style>
  <w:style w:type="paragraph" w:customStyle="1" w:styleId="B98B08C0E24D4198BD07F3AC1769E314">
    <w:name w:val="B98B08C0E24D4198BD07F3AC1769E314"/>
    <w:rsid w:val="0045616A"/>
    <w:pPr>
      <w:spacing w:after="160" w:line="259" w:lineRule="auto"/>
    </w:pPr>
  </w:style>
  <w:style w:type="paragraph" w:customStyle="1" w:styleId="EE155A9695234776A3B363F2DD91D066">
    <w:name w:val="EE155A9695234776A3B363F2DD91D066"/>
    <w:rsid w:val="0045616A"/>
    <w:pPr>
      <w:spacing w:after="160" w:line="259" w:lineRule="auto"/>
    </w:pPr>
  </w:style>
  <w:style w:type="paragraph" w:customStyle="1" w:styleId="6039DED012C448C59CFE8E6701DEA23A">
    <w:name w:val="6039DED012C448C59CFE8E6701DEA23A"/>
    <w:rsid w:val="0045616A"/>
    <w:pPr>
      <w:spacing w:after="160" w:line="259" w:lineRule="auto"/>
    </w:pPr>
  </w:style>
  <w:style w:type="paragraph" w:customStyle="1" w:styleId="4405EE39ECF14782ABD6D08160143163">
    <w:name w:val="4405EE39ECF14782ABD6D08160143163"/>
    <w:rsid w:val="0045616A"/>
    <w:pPr>
      <w:spacing w:after="160" w:line="259" w:lineRule="auto"/>
    </w:pPr>
  </w:style>
  <w:style w:type="paragraph" w:customStyle="1" w:styleId="CF67A23114B84647BC5B416EF6F47956">
    <w:name w:val="CF67A23114B84647BC5B416EF6F47956"/>
    <w:rsid w:val="0045616A"/>
    <w:pPr>
      <w:spacing w:after="160" w:line="259" w:lineRule="auto"/>
    </w:pPr>
  </w:style>
  <w:style w:type="paragraph" w:customStyle="1" w:styleId="2D148AB000AE4251821F49E2AB91D92B">
    <w:name w:val="2D148AB000AE4251821F49E2AB91D92B"/>
    <w:rsid w:val="0045616A"/>
    <w:pPr>
      <w:spacing w:after="160" w:line="259" w:lineRule="auto"/>
    </w:pPr>
  </w:style>
  <w:style w:type="paragraph" w:customStyle="1" w:styleId="91787983949D45909E3E7243B4B6C82D">
    <w:name w:val="91787983949D45909E3E7243B4B6C82D"/>
    <w:rsid w:val="0045616A"/>
    <w:pPr>
      <w:spacing w:after="160" w:line="259" w:lineRule="auto"/>
    </w:pPr>
  </w:style>
  <w:style w:type="paragraph" w:customStyle="1" w:styleId="EED3B40D78214AA188707EB0F8682C38">
    <w:name w:val="EED3B40D78214AA188707EB0F8682C38"/>
    <w:rsid w:val="0045616A"/>
    <w:pPr>
      <w:spacing w:after="160" w:line="259" w:lineRule="auto"/>
    </w:pPr>
  </w:style>
  <w:style w:type="paragraph" w:customStyle="1" w:styleId="7C6F299595074A95A00EAF1F1B5F9739">
    <w:name w:val="7C6F299595074A95A00EAF1F1B5F9739"/>
    <w:rsid w:val="0045616A"/>
    <w:pPr>
      <w:spacing w:after="160" w:line="259" w:lineRule="auto"/>
    </w:pPr>
  </w:style>
  <w:style w:type="paragraph" w:customStyle="1" w:styleId="D2B9B2C58B804433B943656A3AC8712C">
    <w:name w:val="D2B9B2C58B804433B943656A3AC8712C"/>
    <w:rsid w:val="0045616A"/>
    <w:pPr>
      <w:spacing w:after="160" w:line="259" w:lineRule="auto"/>
    </w:pPr>
  </w:style>
  <w:style w:type="paragraph" w:customStyle="1" w:styleId="C79FC87E492C45179960C95B18326586">
    <w:name w:val="C79FC87E492C45179960C95B18326586"/>
    <w:rsid w:val="0045616A"/>
    <w:pPr>
      <w:spacing w:after="160" w:line="259" w:lineRule="auto"/>
    </w:pPr>
  </w:style>
  <w:style w:type="paragraph" w:customStyle="1" w:styleId="D68FBE0CF3664AABA10CCE7BA60D9C5A">
    <w:name w:val="D68FBE0CF3664AABA10CCE7BA60D9C5A"/>
    <w:rsid w:val="0045616A"/>
    <w:pPr>
      <w:spacing w:after="160" w:line="259" w:lineRule="auto"/>
    </w:pPr>
  </w:style>
  <w:style w:type="paragraph" w:customStyle="1" w:styleId="27088176FD6E4D5A8ACFC18AA90E08D1">
    <w:name w:val="27088176FD6E4D5A8ACFC18AA90E08D1"/>
    <w:rsid w:val="0045616A"/>
    <w:pPr>
      <w:spacing w:after="160" w:line="259" w:lineRule="auto"/>
    </w:pPr>
  </w:style>
  <w:style w:type="paragraph" w:customStyle="1" w:styleId="202B564614EC492E8E0E31E0CE6311AB">
    <w:name w:val="202B564614EC492E8E0E31E0CE6311AB"/>
    <w:rsid w:val="0045616A"/>
    <w:pPr>
      <w:spacing w:after="160" w:line="259" w:lineRule="auto"/>
    </w:pPr>
  </w:style>
  <w:style w:type="paragraph" w:customStyle="1" w:styleId="84BAF1A1FF7A45EDA51E169F0F10FD9B">
    <w:name w:val="84BAF1A1FF7A45EDA51E169F0F10FD9B"/>
    <w:rsid w:val="0045616A"/>
    <w:pPr>
      <w:spacing w:after="160" w:line="259" w:lineRule="auto"/>
    </w:pPr>
  </w:style>
  <w:style w:type="paragraph" w:customStyle="1" w:styleId="494F266C465844269DA7153EE120726A">
    <w:name w:val="494F266C465844269DA7153EE120726A"/>
    <w:rsid w:val="0045616A"/>
    <w:pPr>
      <w:spacing w:after="160" w:line="259" w:lineRule="auto"/>
    </w:pPr>
  </w:style>
  <w:style w:type="paragraph" w:customStyle="1" w:styleId="407E103873054279896F17C4BD6C3657">
    <w:name w:val="407E103873054279896F17C4BD6C3657"/>
    <w:rsid w:val="0045616A"/>
    <w:pPr>
      <w:spacing w:after="160" w:line="259" w:lineRule="auto"/>
    </w:pPr>
  </w:style>
  <w:style w:type="paragraph" w:customStyle="1" w:styleId="2F2BBDDFD19B455BA05601846C49BFAE">
    <w:name w:val="2F2BBDDFD19B455BA05601846C49BFAE"/>
    <w:rsid w:val="0045616A"/>
    <w:pPr>
      <w:spacing w:after="160" w:line="259" w:lineRule="auto"/>
    </w:pPr>
  </w:style>
  <w:style w:type="paragraph" w:customStyle="1" w:styleId="0ECD5C3A349242988BB7FAE569A33340">
    <w:name w:val="0ECD5C3A349242988BB7FAE569A33340"/>
    <w:rsid w:val="0045616A"/>
    <w:pPr>
      <w:spacing w:after="160" w:line="259" w:lineRule="auto"/>
    </w:pPr>
  </w:style>
  <w:style w:type="paragraph" w:customStyle="1" w:styleId="C47E7301D38C48489DD75FB430AB4167">
    <w:name w:val="C47E7301D38C48489DD75FB430AB4167"/>
    <w:rsid w:val="0045616A"/>
    <w:pPr>
      <w:spacing w:after="160" w:line="259" w:lineRule="auto"/>
    </w:pPr>
  </w:style>
  <w:style w:type="paragraph" w:customStyle="1" w:styleId="379C671ADE184E8483F037F104974C4F">
    <w:name w:val="379C671ADE184E8483F037F104974C4F"/>
    <w:rsid w:val="0045616A"/>
    <w:pPr>
      <w:spacing w:after="160" w:line="259" w:lineRule="auto"/>
    </w:pPr>
  </w:style>
  <w:style w:type="paragraph" w:customStyle="1" w:styleId="07089C955FBB44DCA5A58469E0E708C8">
    <w:name w:val="07089C955FBB44DCA5A58469E0E708C8"/>
    <w:rsid w:val="0045616A"/>
    <w:pPr>
      <w:spacing w:after="160" w:line="259" w:lineRule="auto"/>
    </w:pPr>
  </w:style>
  <w:style w:type="paragraph" w:customStyle="1" w:styleId="DAE798B7BED04469B59ED1FB1433A795">
    <w:name w:val="DAE798B7BED04469B59ED1FB1433A795"/>
    <w:rsid w:val="0045616A"/>
    <w:pPr>
      <w:spacing w:after="160" w:line="259" w:lineRule="auto"/>
    </w:pPr>
  </w:style>
  <w:style w:type="paragraph" w:customStyle="1" w:styleId="FC1E18EBA09849D2BF1383923F2FC472">
    <w:name w:val="FC1E18EBA09849D2BF1383923F2FC472"/>
    <w:rsid w:val="0045616A"/>
    <w:pPr>
      <w:spacing w:after="160" w:line="259" w:lineRule="auto"/>
    </w:pPr>
  </w:style>
  <w:style w:type="paragraph" w:customStyle="1" w:styleId="42ECA7D28DD345E198C13E0E266E488E">
    <w:name w:val="42ECA7D28DD345E198C13E0E266E488E"/>
    <w:rsid w:val="0045616A"/>
    <w:pPr>
      <w:spacing w:after="160" w:line="259" w:lineRule="auto"/>
    </w:pPr>
  </w:style>
  <w:style w:type="paragraph" w:customStyle="1" w:styleId="24C799F2EF42493DAFC1ABBF726B4115">
    <w:name w:val="24C799F2EF42493DAFC1ABBF726B4115"/>
    <w:rsid w:val="0045616A"/>
    <w:pPr>
      <w:spacing w:after="160" w:line="259" w:lineRule="auto"/>
    </w:pPr>
  </w:style>
  <w:style w:type="paragraph" w:customStyle="1" w:styleId="1BA5A78990244F72BD2808910D885EB4">
    <w:name w:val="1BA5A78990244F72BD2808910D885EB4"/>
    <w:rsid w:val="0045616A"/>
    <w:pPr>
      <w:spacing w:after="160" w:line="259" w:lineRule="auto"/>
    </w:pPr>
  </w:style>
  <w:style w:type="paragraph" w:customStyle="1" w:styleId="DEF1C35DCDA1435FB1C2A7B9B6909688">
    <w:name w:val="DEF1C35DCDA1435FB1C2A7B9B6909688"/>
    <w:rsid w:val="0045616A"/>
    <w:pPr>
      <w:spacing w:after="160" w:line="259" w:lineRule="auto"/>
    </w:pPr>
  </w:style>
  <w:style w:type="paragraph" w:customStyle="1" w:styleId="1A3E4FE7E1964CD9AB1E153D296F339E">
    <w:name w:val="1A3E4FE7E1964CD9AB1E153D296F339E"/>
    <w:rsid w:val="0045616A"/>
    <w:pPr>
      <w:spacing w:after="160" w:line="259" w:lineRule="auto"/>
    </w:pPr>
  </w:style>
  <w:style w:type="paragraph" w:customStyle="1" w:styleId="3AC5916E137D45FCA4F7A2435DE7ACBC">
    <w:name w:val="3AC5916E137D45FCA4F7A2435DE7ACBC"/>
    <w:rsid w:val="0045616A"/>
    <w:pPr>
      <w:spacing w:after="160" w:line="259" w:lineRule="auto"/>
    </w:pPr>
  </w:style>
  <w:style w:type="paragraph" w:customStyle="1" w:styleId="D2FDC17BFDC6448F8F0316EB2E464DEE">
    <w:name w:val="D2FDC17BFDC6448F8F0316EB2E464DEE"/>
    <w:rsid w:val="0045616A"/>
    <w:pPr>
      <w:spacing w:after="160" w:line="259" w:lineRule="auto"/>
    </w:pPr>
  </w:style>
  <w:style w:type="paragraph" w:customStyle="1" w:styleId="F9664088B03548B0BB878B78244A36C6">
    <w:name w:val="F9664088B03548B0BB878B78244A36C6"/>
    <w:rsid w:val="0045616A"/>
    <w:pPr>
      <w:spacing w:after="160" w:line="259" w:lineRule="auto"/>
    </w:pPr>
  </w:style>
  <w:style w:type="paragraph" w:customStyle="1" w:styleId="D2D11569ADF8445497F97CAD28F17996">
    <w:name w:val="D2D11569ADF8445497F97CAD28F17996"/>
    <w:rsid w:val="0045616A"/>
    <w:pPr>
      <w:spacing w:after="160" w:line="259" w:lineRule="auto"/>
    </w:pPr>
  </w:style>
  <w:style w:type="paragraph" w:customStyle="1" w:styleId="5C841404C15E498B8DA9D1E38B852A9D">
    <w:name w:val="5C841404C15E498B8DA9D1E38B852A9D"/>
    <w:rsid w:val="0045616A"/>
    <w:pPr>
      <w:spacing w:after="160" w:line="259" w:lineRule="auto"/>
    </w:pPr>
  </w:style>
  <w:style w:type="paragraph" w:customStyle="1" w:styleId="A3B7A0EED243451E85E7D5DC7166E708">
    <w:name w:val="A3B7A0EED243451E85E7D5DC7166E708"/>
    <w:rsid w:val="0045616A"/>
    <w:pPr>
      <w:spacing w:after="160" w:line="259" w:lineRule="auto"/>
    </w:pPr>
  </w:style>
  <w:style w:type="paragraph" w:customStyle="1" w:styleId="073973A5E23848409F33950D66CE2292">
    <w:name w:val="073973A5E23848409F33950D66CE2292"/>
    <w:rsid w:val="0045616A"/>
    <w:pPr>
      <w:spacing w:after="160" w:line="259" w:lineRule="auto"/>
    </w:pPr>
  </w:style>
  <w:style w:type="paragraph" w:customStyle="1" w:styleId="AE62F4B00CDF4CB8BBCD73E1016B88F0">
    <w:name w:val="AE62F4B00CDF4CB8BBCD73E1016B88F0"/>
    <w:rsid w:val="0045616A"/>
    <w:pPr>
      <w:spacing w:after="160" w:line="259" w:lineRule="auto"/>
    </w:pPr>
  </w:style>
  <w:style w:type="paragraph" w:customStyle="1" w:styleId="7B12A4341E4648C385F0CABE55179B12">
    <w:name w:val="7B12A4341E4648C385F0CABE55179B12"/>
    <w:rsid w:val="0045616A"/>
    <w:pPr>
      <w:spacing w:after="160" w:line="259" w:lineRule="auto"/>
    </w:pPr>
  </w:style>
  <w:style w:type="paragraph" w:customStyle="1" w:styleId="E31668E29F524922BD756A9893FBFB69">
    <w:name w:val="E31668E29F524922BD756A9893FBFB69"/>
    <w:rsid w:val="0045616A"/>
    <w:pPr>
      <w:spacing w:after="160" w:line="259" w:lineRule="auto"/>
    </w:pPr>
  </w:style>
  <w:style w:type="paragraph" w:customStyle="1" w:styleId="5486C1DE54484735907AB45D56A1E025">
    <w:name w:val="5486C1DE54484735907AB45D56A1E025"/>
    <w:rsid w:val="0045616A"/>
    <w:pPr>
      <w:spacing w:after="160" w:line="259" w:lineRule="auto"/>
    </w:pPr>
  </w:style>
  <w:style w:type="paragraph" w:customStyle="1" w:styleId="8BFFE5B29B15416490C4143A556789FC">
    <w:name w:val="8BFFE5B29B15416490C4143A556789FC"/>
    <w:rsid w:val="0045616A"/>
    <w:pPr>
      <w:spacing w:after="160" w:line="259" w:lineRule="auto"/>
    </w:pPr>
  </w:style>
  <w:style w:type="paragraph" w:customStyle="1" w:styleId="08EE598C496A4C7BBA6093EA3BA1C255">
    <w:name w:val="08EE598C496A4C7BBA6093EA3BA1C255"/>
    <w:rsid w:val="0045616A"/>
    <w:pPr>
      <w:spacing w:after="160" w:line="259" w:lineRule="auto"/>
    </w:pPr>
  </w:style>
  <w:style w:type="paragraph" w:customStyle="1" w:styleId="6FA2F71494614E6295CC1C3FDE485166">
    <w:name w:val="6FA2F71494614E6295CC1C3FDE485166"/>
    <w:rsid w:val="0045616A"/>
    <w:pPr>
      <w:spacing w:after="160" w:line="259" w:lineRule="auto"/>
    </w:pPr>
  </w:style>
  <w:style w:type="paragraph" w:customStyle="1" w:styleId="34FC7420B4CF4C118392161250DFB630">
    <w:name w:val="34FC7420B4CF4C118392161250DFB630"/>
    <w:rsid w:val="0045616A"/>
    <w:pPr>
      <w:spacing w:after="160" w:line="259" w:lineRule="auto"/>
    </w:pPr>
  </w:style>
  <w:style w:type="paragraph" w:customStyle="1" w:styleId="6A909CD4171047CCB8C7BA3B80AC9624">
    <w:name w:val="6A909CD4171047CCB8C7BA3B80AC9624"/>
    <w:rsid w:val="0045616A"/>
    <w:pPr>
      <w:spacing w:after="160" w:line="259" w:lineRule="auto"/>
    </w:pPr>
  </w:style>
  <w:style w:type="paragraph" w:customStyle="1" w:styleId="5B85452CD4AB479A8D531C6CCAED0172">
    <w:name w:val="5B85452CD4AB479A8D531C6CCAED0172"/>
    <w:rsid w:val="0045616A"/>
    <w:pPr>
      <w:spacing w:after="160" w:line="259" w:lineRule="auto"/>
    </w:pPr>
  </w:style>
  <w:style w:type="paragraph" w:customStyle="1" w:styleId="F84449D6668A450291325CFAD7412A57">
    <w:name w:val="F84449D6668A450291325CFAD7412A57"/>
    <w:rsid w:val="0045616A"/>
    <w:pPr>
      <w:spacing w:after="160" w:line="259" w:lineRule="auto"/>
    </w:pPr>
  </w:style>
  <w:style w:type="paragraph" w:customStyle="1" w:styleId="E97EE2B093234F27956F9F78E1F1F6C0">
    <w:name w:val="E97EE2B093234F27956F9F78E1F1F6C0"/>
    <w:rsid w:val="0045616A"/>
    <w:pPr>
      <w:spacing w:after="160" w:line="259" w:lineRule="auto"/>
    </w:pPr>
  </w:style>
  <w:style w:type="paragraph" w:customStyle="1" w:styleId="98060CD71442441495442A64B172A8B6">
    <w:name w:val="98060CD71442441495442A64B172A8B6"/>
    <w:rsid w:val="0045616A"/>
    <w:pPr>
      <w:spacing w:after="160" w:line="259" w:lineRule="auto"/>
    </w:pPr>
  </w:style>
  <w:style w:type="paragraph" w:customStyle="1" w:styleId="A9C7CBDBDB9148019EA91AE5F625228B">
    <w:name w:val="A9C7CBDBDB9148019EA91AE5F625228B"/>
    <w:rsid w:val="0045616A"/>
    <w:pPr>
      <w:spacing w:after="160" w:line="259" w:lineRule="auto"/>
    </w:pPr>
  </w:style>
  <w:style w:type="paragraph" w:customStyle="1" w:styleId="54CEC340045F43B5A9091872727D216E">
    <w:name w:val="54CEC340045F43B5A9091872727D216E"/>
    <w:rsid w:val="0045616A"/>
    <w:pPr>
      <w:spacing w:after="160" w:line="259" w:lineRule="auto"/>
    </w:pPr>
  </w:style>
  <w:style w:type="paragraph" w:customStyle="1" w:styleId="3509824386EB416287961DC98B15F830">
    <w:name w:val="3509824386EB416287961DC98B15F830"/>
    <w:rsid w:val="0045616A"/>
    <w:pPr>
      <w:spacing w:after="160" w:line="259" w:lineRule="auto"/>
    </w:pPr>
  </w:style>
  <w:style w:type="paragraph" w:customStyle="1" w:styleId="A85550D6E59242698451E5E0264FBD73">
    <w:name w:val="A85550D6E59242698451E5E0264FBD73"/>
    <w:rsid w:val="0045616A"/>
    <w:pPr>
      <w:spacing w:after="160" w:line="259" w:lineRule="auto"/>
    </w:pPr>
  </w:style>
  <w:style w:type="paragraph" w:customStyle="1" w:styleId="1124BE6CE91F48AB90512F681BD6FE21">
    <w:name w:val="1124BE6CE91F48AB90512F681BD6FE21"/>
    <w:rsid w:val="0045616A"/>
    <w:pPr>
      <w:spacing w:after="160" w:line="259" w:lineRule="auto"/>
    </w:pPr>
  </w:style>
  <w:style w:type="paragraph" w:customStyle="1" w:styleId="0594FAA50D784BC58C14B2587A79B55F">
    <w:name w:val="0594FAA50D784BC58C14B2587A79B55F"/>
    <w:rsid w:val="0045616A"/>
    <w:pPr>
      <w:spacing w:after="160" w:line="259" w:lineRule="auto"/>
    </w:pPr>
  </w:style>
  <w:style w:type="paragraph" w:customStyle="1" w:styleId="096957B28E8649C79B76EEECA22B6062">
    <w:name w:val="096957B28E8649C79B76EEECA22B6062"/>
    <w:rsid w:val="0045616A"/>
    <w:pPr>
      <w:spacing w:after="160" w:line="259" w:lineRule="auto"/>
    </w:pPr>
  </w:style>
  <w:style w:type="paragraph" w:customStyle="1" w:styleId="17D388509CCE416B8463C496CFAAC5BC">
    <w:name w:val="17D388509CCE416B8463C496CFAAC5BC"/>
    <w:rsid w:val="0045616A"/>
    <w:pPr>
      <w:spacing w:after="160" w:line="259" w:lineRule="auto"/>
    </w:pPr>
  </w:style>
  <w:style w:type="paragraph" w:customStyle="1" w:styleId="02D07ECA3AD94CB7B8CA7890E0F78735">
    <w:name w:val="02D07ECA3AD94CB7B8CA7890E0F78735"/>
    <w:rsid w:val="0045616A"/>
    <w:pPr>
      <w:spacing w:after="160" w:line="259" w:lineRule="auto"/>
    </w:pPr>
  </w:style>
  <w:style w:type="paragraph" w:customStyle="1" w:styleId="67211F1B0F8349DEAE04544907E1A947">
    <w:name w:val="67211F1B0F8349DEAE04544907E1A947"/>
    <w:rsid w:val="0045616A"/>
    <w:pPr>
      <w:spacing w:after="160" w:line="259" w:lineRule="auto"/>
    </w:pPr>
  </w:style>
  <w:style w:type="paragraph" w:customStyle="1" w:styleId="F0512693146E45DA96208CB6AE391A80">
    <w:name w:val="F0512693146E45DA96208CB6AE391A80"/>
    <w:rsid w:val="0045616A"/>
    <w:pPr>
      <w:spacing w:after="160" w:line="259" w:lineRule="auto"/>
    </w:pPr>
  </w:style>
  <w:style w:type="paragraph" w:customStyle="1" w:styleId="733E8547E93C41E3A390650D408EC021">
    <w:name w:val="733E8547E93C41E3A390650D408EC021"/>
    <w:rsid w:val="0045616A"/>
    <w:pPr>
      <w:spacing w:after="160" w:line="259" w:lineRule="auto"/>
    </w:pPr>
  </w:style>
  <w:style w:type="paragraph" w:customStyle="1" w:styleId="7E2E5487A1184114A424A9423AFCD963">
    <w:name w:val="7E2E5487A1184114A424A9423AFCD963"/>
    <w:rsid w:val="0045616A"/>
    <w:pPr>
      <w:spacing w:after="160" w:line="259" w:lineRule="auto"/>
    </w:pPr>
  </w:style>
  <w:style w:type="paragraph" w:customStyle="1" w:styleId="93A2E80DEA9A49D2B7E226E03634D6C1">
    <w:name w:val="93A2E80DEA9A49D2B7E226E03634D6C1"/>
    <w:rsid w:val="0045616A"/>
    <w:pPr>
      <w:spacing w:after="160" w:line="259" w:lineRule="auto"/>
    </w:pPr>
  </w:style>
  <w:style w:type="paragraph" w:customStyle="1" w:styleId="C4BE1F6B52C8468FAF2811568049D086">
    <w:name w:val="C4BE1F6B52C8468FAF2811568049D086"/>
    <w:rsid w:val="0045616A"/>
    <w:pPr>
      <w:spacing w:after="160" w:line="259" w:lineRule="auto"/>
    </w:pPr>
  </w:style>
  <w:style w:type="paragraph" w:customStyle="1" w:styleId="D1A85C43F98343E38E1625E0E0BF457E">
    <w:name w:val="D1A85C43F98343E38E1625E0E0BF457E"/>
    <w:rsid w:val="0045616A"/>
    <w:pPr>
      <w:spacing w:after="160" w:line="259" w:lineRule="auto"/>
    </w:pPr>
  </w:style>
  <w:style w:type="paragraph" w:customStyle="1" w:styleId="0B44FA96F15141F4903F681200E64ACC">
    <w:name w:val="0B44FA96F15141F4903F681200E64ACC"/>
    <w:rsid w:val="0045616A"/>
    <w:pPr>
      <w:spacing w:after="160" w:line="259" w:lineRule="auto"/>
    </w:pPr>
  </w:style>
  <w:style w:type="paragraph" w:customStyle="1" w:styleId="2B957692804143D7AF382B83DDCCF4EA">
    <w:name w:val="2B957692804143D7AF382B83DDCCF4EA"/>
    <w:rsid w:val="0045616A"/>
    <w:pPr>
      <w:spacing w:after="160" w:line="259" w:lineRule="auto"/>
    </w:pPr>
  </w:style>
  <w:style w:type="paragraph" w:customStyle="1" w:styleId="60BB29222088466689341CF6A325FD24">
    <w:name w:val="60BB29222088466689341CF6A325FD24"/>
    <w:rsid w:val="0045616A"/>
    <w:pPr>
      <w:spacing w:after="160" w:line="259" w:lineRule="auto"/>
    </w:pPr>
  </w:style>
  <w:style w:type="paragraph" w:customStyle="1" w:styleId="3870619E46E948E89945C25C69226D51">
    <w:name w:val="3870619E46E948E89945C25C69226D51"/>
    <w:rsid w:val="0045616A"/>
    <w:pPr>
      <w:spacing w:after="160" w:line="259" w:lineRule="auto"/>
    </w:pPr>
  </w:style>
  <w:style w:type="paragraph" w:customStyle="1" w:styleId="4DB91708545C4893B7F33D8D531389F0">
    <w:name w:val="4DB91708545C4893B7F33D8D531389F0"/>
    <w:rsid w:val="0045616A"/>
    <w:pPr>
      <w:spacing w:after="160" w:line="259" w:lineRule="auto"/>
    </w:pPr>
  </w:style>
  <w:style w:type="paragraph" w:customStyle="1" w:styleId="6CEFAFA92A69419C97ACE48C13052C6A">
    <w:name w:val="6CEFAFA92A69419C97ACE48C13052C6A"/>
    <w:rsid w:val="0045616A"/>
    <w:pPr>
      <w:spacing w:after="160" w:line="259" w:lineRule="auto"/>
    </w:pPr>
  </w:style>
  <w:style w:type="paragraph" w:customStyle="1" w:styleId="7420D8C4224745BBADB65156175A73D9">
    <w:name w:val="7420D8C4224745BBADB65156175A73D9"/>
    <w:rsid w:val="0045616A"/>
    <w:pPr>
      <w:spacing w:after="160" w:line="259" w:lineRule="auto"/>
    </w:pPr>
  </w:style>
  <w:style w:type="paragraph" w:customStyle="1" w:styleId="74CD1B36E43348CC82638B5275FE2A63">
    <w:name w:val="74CD1B36E43348CC82638B5275FE2A63"/>
    <w:rsid w:val="0045616A"/>
    <w:pPr>
      <w:spacing w:after="160" w:line="259" w:lineRule="auto"/>
    </w:pPr>
  </w:style>
  <w:style w:type="paragraph" w:customStyle="1" w:styleId="E0EB8F31B1054CAE9674F6CB135B2877">
    <w:name w:val="E0EB8F31B1054CAE9674F6CB135B2877"/>
    <w:rsid w:val="0045616A"/>
    <w:pPr>
      <w:spacing w:after="160" w:line="259" w:lineRule="auto"/>
    </w:pPr>
  </w:style>
  <w:style w:type="paragraph" w:customStyle="1" w:styleId="2CD9B46286CC4228800CB619A909515D">
    <w:name w:val="2CD9B46286CC4228800CB619A909515D"/>
    <w:rsid w:val="0045616A"/>
    <w:pPr>
      <w:spacing w:after="160" w:line="259" w:lineRule="auto"/>
    </w:pPr>
  </w:style>
  <w:style w:type="paragraph" w:customStyle="1" w:styleId="9312E738AB88417A8646D2652D4F9857">
    <w:name w:val="9312E738AB88417A8646D2652D4F9857"/>
    <w:rsid w:val="0045616A"/>
    <w:pPr>
      <w:spacing w:after="160" w:line="259" w:lineRule="auto"/>
    </w:pPr>
  </w:style>
  <w:style w:type="paragraph" w:customStyle="1" w:styleId="AA3863C5CA544239ACD088E0BD8A259C">
    <w:name w:val="AA3863C5CA544239ACD088E0BD8A259C"/>
    <w:rsid w:val="0045616A"/>
    <w:pPr>
      <w:spacing w:after="160" w:line="259" w:lineRule="auto"/>
    </w:pPr>
  </w:style>
  <w:style w:type="paragraph" w:customStyle="1" w:styleId="9AC83D58DBC14AC4A20B84B85D3A2F18">
    <w:name w:val="9AC83D58DBC14AC4A20B84B85D3A2F18"/>
    <w:rsid w:val="0045616A"/>
    <w:pPr>
      <w:spacing w:after="160" w:line="259" w:lineRule="auto"/>
    </w:pPr>
  </w:style>
  <w:style w:type="paragraph" w:customStyle="1" w:styleId="A2DEC1BE6F854F3C94A348621642074C">
    <w:name w:val="A2DEC1BE6F854F3C94A348621642074C"/>
    <w:rsid w:val="0045616A"/>
    <w:pPr>
      <w:spacing w:after="160" w:line="259" w:lineRule="auto"/>
    </w:pPr>
  </w:style>
  <w:style w:type="paragraph" w:customStyle="1" w:styleId="A1256B2676BE48C291A7A4A11402653B">
    <w:name w:val="A1256B2676BE48C291A7A4A11402653B"/>
    <w:rsid w:val="0045616A"/>
    <w:pPr>
      <w:spacing w:after="160" w:line="259" w:lineRule="auto"/>
    </w:pPr>
  </w:style>
  <w:style w:type="paragraph" w:customStyle="1" w:styleId="67CCB12822264D51A7173CF9DA97E1EA">
    <w:name w:val="67CCB12822264D51A7173CF9DA97E1EA"/>
    <w:rsid w:val="0045616A"/>
    <w:pPr>
      <w:spacing w:after="160" w:line="259" w:lineRule="auto"/>
    </w:pPr>
  </w:style>
  <w:style w:type="paragraph" w:customStyle="1" w:styleId="32996D27AE154D428DEEA811586BA5DA">
    <w:name w:val="32996D27AE154D428DEEA811586BA5DA"/>
    <w:rsid w:val="0045616A"/>
    <w:pPr>
      <w:spacing w:after="160" w:line="259" w:lineRule="auto"/>
    </w:pPr>
  </w:style>
  <w:style w:type="paragraph" w:customStyle="1" w:styleId="B229CE8A91A1470999D438517B2D4DF7">
    <w:name w:val="B229CE8A91A1470999D438517B2D4DF7"/>
    <w:rsid w:val="0045616A"/>
    <w:pPr>
      <w:spacing w:after="160" w:line="259" w:lineRule="auto"/>
    </w:pPr>
  </w:style>
  <w:style w:type="paragraph" w:customStyle="1" w:styleId="9E271A39CBFF4ED7B4381CE20798540E">
    <w:name w:val="9E271A39CBFF4ED7B4381CE20798540E"/>
    <w:rsid w:val="0045616A"/>
    <w:pPr>
      <w:spacing w:after="160" w:line="259" w:lineRule="auto"/>
    </w:pPr>
  </w:style>
  <w:style w:type="paragraph" w:customStyle="1" w:styleId="C98509D5BC7B40089246707C039DA7EF">
    <w:name w:val="C98509D5BC7B40089246707C039DA7EF"/>
    <w:rsid w:val="0045616A"/>
    <w:pPr>
      <w:spacing w:after="160" w:line="259" w:lineRule="auto"/>
    </w:pPr>
  </w:style>
  <w:style w:type="paragraph" w:customStyle="1" w:styleId="99EB6C0778724407A83B5F55CE1542B2">
    <w:name w:val="99EB6C0778724407A83B5F55CE1542B2"/>
    <w:rsid w:val="0045616A"/>
    <w:pPr>
      <w:spacing w:after="160" w:line="259" w:lineRule="auto"/>
    </w:pPr>
  </w:style>
  <w:style w:type="paragraph" w:customStyle="1" w:styleId="EAD6123D60694E9EAB7BFFAA9A3570A0">
    <w:name w:val="EAD6123D60694E9EAB7BFFAA9A3570A0"/>
    <w:rsid w:val="0045616A"/>
    <w:pPr>
      <w:spacing w:after="160" w:line="259" w:lineRule="auto"/>
    </w:pPr>
  </w:style>
  <w:style w:type="paragraph" w:customStyle="1" w:styleId="430B5B96829B45E395000C0FE9952CEB">
    <w:name w:val="430B5B96829B45E395000C0FE9952CEB"/>
    <w:rsid w:val="0045616A"/>
    <w:pPr>
      <w:spacing w:after="160" w:line="259" w:lineRule="auto"/>
    </w:pPr>
  </w:style>
  <w:style w:type="paragraph" w:customStyle="1" w:styleId="4A2491712F0F484EAD63F61B7EC7D8B5">
    <w:name w:val="4A2491712F0F484EAD63F61B7EC7D8B5"/>
    <w:rsid w:val="0045616A"/>
    <w:pPr>
      <w:spacing w:after="160" w:line="259" w:lineRule="auto"/>
    </w:pPr>
  </w:style>
  <w:style w:type="paragraph" w:customStyle="1" w:styleId="247F979D831F4063816AEECEEF2786C9">
    <w:name w:val="247F979D831F4063816AEECEEF2786C9"/>
    <w:rsid w:val="0045616A"/>
    <w:pPr>
      <w:spacing w:after="160" w:line="259" w:lineRule="auto"/>
    </w:pPr>
  </w:style>
  <w:style w:type="paragraph" w:customStyle="1" w:styleId="4139A0C81CA74F7F972C06A9DFFA9121">
    <w:name w:val="4139A0C81CA74F7F972C06A9DFFA9121"/>
    <w:rsid w:val="0045616A"/>
    <w:pPr>
      <w:spacing w:after="160" w:line="259" w:lineRule="auto"/>
    </w:pPr>
  </w:style>
  <w:style w:type="paragraph" w:customStyle="1" w:styleId="4D9CDDB506914517A513895195A6F062">
    <w:name w:val="4D9CDDB506914517A513895195A6F062"/>
    <w:rsid w:val="0045616A"/>
    <w:pPr>
      <w:spacing w:after="160" w:line="259" w:lineRule="auto"/>
    </w:pPr>
  </w:style>
  <w:style w:type="paragraph" w:customStyle="1" w:styleId="FEAAC2035A0D4AC0B5996EE0837FAB15">
    <w:name w:val="FEAAC2035A0D4AC0B5996EE0837FAB15"/>
    <w:rsid w:val="0045616A"/>
    <w:pPr>
      <w:spacing w:after="160" w:line="259" w:lineRule="auto"/>
    </w:pPr>
  </w:style>
  <w:style w:type="paragraph" w:customStyle="1" w:styleId="F1FEC2712B204A06A0D02D6E1D3A71D2">
    <w:name w:val="F1FEC2712B204A06A0D02D6E1D3A71D2"/>
    <w:rsid w:val="0045616A"/>
    <w:pPr>
      <w:spacing w:after="160" w:line="259" w:lineRule="auto"/>
    </w:pPr>
  </w:style>
  <w:style w:type="paragraph" w:customStyle="1" w:styleId="827B4B00317D4375A6209141E880D212">
    <w:name w:val="827B4B00317D4375A6209141E880D212"/>
    <w:rsid w:val="0045616A"/>
    <w:pPr>
      <w:spacing w:after="160" w:line="259" w:lineRule="auto"/>
    </w:pPr>
  </w:style>
  <w:style w:type="paragraph" w:customStyle="1" w:styleId="53B9B14AC0EA4BADAE78AC4437F56BBB">
    <w:name w:val="53B9B14AC0EA4BADAE78AC4437F56BBB"/>
    <w:rsid w:val="0045616A"/>
    <w:pPr>
      <w:spacing w:after="160" w:line="259" w:lineRule="auto"/>
    </w:pPr>
  </w:style>
  <w:style w:type="paragraph" w:customStyle="1" w:styleId="4CB7E47D280C42A2BA07E709935578DA">
    <w:name w:val="4CB7E47D280C42A2BA07E709935578DA"/>
    <w:rsid w:val="0045616A"/>
    <w:pPr>
      <w:spacing w:after="160" w:line="259" w:lineRule="auto"/>
    </w:pPr>
  </w:style>
  <w:style w:type="paragraph" w:customStyle="1" w:styleId="8E8E9878240F476BB4CC8B878D5E399B">
    <w:name w:val="8E8E9878240F476BB4CC8B878D5E399B"/>
    <w:rsid w:val="0045616A"/>
    <w:pPr>
      <w:spacing w:after="160" w:line="259" w:lineRule="auto"/>
    </w:pPr>
  </w:style>
  <w:style w:type="paragraph" w:customStyle="1" w:styleId="C3E0E56A70224EC2B09D1DE40CA09F83">
    <w:name w:val="C3E0E56A70224EC2B09D1DE40CA09F83"/>
    <w:rsid w:val="0045616A"/>
    <w:pPr>
      <w:spacing w:after="160" w:line="259" w:lineRule="auto"/>
    </w:pPr>
  </w:style>
  <w:style w:type="paragraph" w:customStyle="1" w:styleId="B2ECC077E2F744C88ED46DD5D1D9D5E4">
    <w:name w:val="B2ECC077E2F744C88ED46DD5D1D9D5E4"/>
    <w:rsid w:val="0045616A"/>
    <w:pPr>
      <w:spacing w:after="160" w:line="259" w:lineRule="auto"/>
    </w:pPr>
  </w:style>
  <w:style w:type="paragraph" w:customStyle="1" w:styleId="EE57D6B496C14A9887E5046977947B4F">
    <w:name w:val="EE57D6B496C14A9887E5046977947B4F"/>
    <w:rsid w:val="0045616A"/>
    <w:pPr>
      <w:spacing w:after="160" w:line="259" w:lineRule="auto"/>
    </w:pPr>
  </w:style>
  <w:style w:type="paragraph" w:customStyle="1" w:styleId="F2500C147EBB4DB79DFF47FD18D3C753">
    <w:name w:val="F2500C147EBB4DB79DFF47FD18D3C753"/>
    <w:rsid w:val="0045616A"/>
    <w:pPr>
      <w:spacing w:after="160" w:line="259" w:lineRule="auto"/>
    </w:pPr>
  </w:style>
  <w:style w:type="paragraph" w:customStyle="1" w:styleId="5821B4BC0FA6464BB84BFDDFE9044674">
    <w:name w:val="5821B4BC0FA6464BB84BFDDFE9044674"/>
    <w:rsid w:val="0045616A"/>
    <w:pPr>
      <w:spacing w:after="160" w:line="259" w:lineRule="auto"/>
    </w:pPr>
  </w:style>
  <w:style w:type="paragraph" w:customStyle="1" w:styleId="7435B94DC89C4D0A91270D353D587795">
    <w:name w:val="7435B94DC89C4D0A91270D353D587795"/>
    <w:rsid w:val="0045616A"/>
    <w:pPr>
      <w:spacing w:after="160" w:line="259" w:lineRule="auto"/>
    </w:pPr>
  </w:style>
  <w:style w:type="paragraph" w:customStyle="1" w:styleId="9325BD494791446FAA80F2CD93B7F262">
    <w:name w:val="9325BD494791446FAA80F2CD93B7F262"/>
    <w:rsid w:val="0045616A"/>
    <w:pPr>
      <w:spacing w:after="160" w:line="259" w:lineRule="auto"/>
    </w:pPr>
  </w:style>
  <w:style w:type="paragraph" w:customStyle="1" w:styleId="DEBC80D9EB7A472EA572418E4DD1A948">
    <w:name w:val="DEBC80D9EB7A472EA572418E4DD1A948"/>
    <w:rsid w:val="0045616A"/>
    <w:pPr>
      <w:spacing w:after="160" w:line="259" w:lineRule="auto"/>
    </w:pPr>
  </w:style>
  <w:style w:type="paragraph" w:customStyle="1" w:styleId="FAE41BA710304866ABE9440E964C6903">
    <w:name w:val="FAE41BA710304866ABE9440E964C6903"/>
    <w:rsid w:val="0045616A"/>
    <w:pPr>
      <w:spacing w:after="160" w:line="259" w:lineRule="auto"/>
    </w:pPr>
  </w:style>
  <w:style w:type="paragraph" w:customStyle="1" w:styleId="A8EB6E27E3F445AAACA856EDF70F92A8">
    <w:name w:val="A8EB6E27E3F445AAACA856EDF70F92A8"/>
    <w:rsid w:val="0045616A"/>
    <w:pPr>
      <w:spacing w:after="160" w:line="259" w:lineRule="auto"/>
    </w:pPr>
  </w:style>
  <w:style w:type="paragraph" w:customStyle="1" w:styleId="64FEEA64B2634578B612DA3FF809418A">
    <w:name w:val="64FEEA64B2634578B612DA3FF809418A"/>
    <w:rsid w:val="0045616A"/>
    <w:pPr>
      <w:spacing w:after="160" w:line="259" w:lineRule="auto"/>
    </w:pPr>
  </w:style>
  <w:style w:type="paragraph" w:customStyle="1" w:styleId="5C20C96195FE4E7B93A90CB34714DC0A">
    <w:name w:val="5C20C96195FE4E7B93A90CB34714DC0A"/>
    <w:rsid w:val="0045616A"/>
    <w:pPr>
      <w:spacing w:after="160" w:line="259" w:lineRule="auto"/>
    </w:pPr>
  </w:style>
  <w:style w:type="paragraph" w:customStyle="1" w:styleId="EFE75850777A49BE8476AB68BFE1E03A">
    <w:name w:val="EFE75850777A49BE8476AB68BFE1E03A"/>
    <w:rsid w:val="0045616A"/>
    <w:pPr>
      <w:spacing w:after="160" w:line="259" w:lineRule="auto"/>
    </w:pPr>
  </w:style>
  <w:style w:type="paragraph" w:customStyle="1" w:styleId="75284D0D402D410EB0E50401CE4CBE4E">
    <w:name w:val="75284D0D402D410EB0E50401CE4CBE4E"/>
    <w:rsid w:val="0045616A"/>
    <w:pPr>
      <w:spacing w:after="160" w:line="259" w:lineRule="auto"/>
    </w:pPr>
  </w:style>
  <w:style w:type="paragraph" w:customStyle="1" w:styleId="B4E2E02686574325AF70DD89FDD6A130">
    <w:name w:val="B4E2E02686574325AF70DD89FDD6A130"/>
    <w:rsid w:val="0045616A"/>
    <w:pPr>
      <w:spacing w:after="160" w:line="259" w:lineRule="auto"/>
    </w:pPr>
  </w:style>
  <w:style w:type="paragraph" w:customStyle="1" w:styleId="15527534E95648C58743774DE79FFC09">
    <w:name w:val="15527534E95648C58743774DE79FFC09"/>
    <w:rsid w:val="0045616A"/>
    <w:pPr>
      <w:spacing w:after="160" w:line="259" w:lineRule="auto"/>
    </w:pPr>
  </w:style>
  <w:style w:type="paragraph" w:customStyle="1" w:styleId="0F8CE5798E454F0F8938CA9088887C55">
    <w:name w:val="0F8CE5798E454F0F8938CA9088887C55"/>
    <w:rsid w:val="0045616A"/>
    <w:pPr>
      <w:spacing w:after="160" w:line="259" w:lineRule="auto"/>
    </w:pPr>
  </w:style>
  <w:style w:type="paragraph" w:customStyle="1" w:styleId="005D4635796F40BD95E06CE1A8DBEAFD">
    <w:name w:val="005D4635796F40BD95E06CE1A8DBEAFD"/>
    <w:rsid w:val="0045616A"/>
    <w:pPr>
      <w:spacing w:after="160" w:line="259" w:lineRule="auto"/>
    </w:pPr>
  </w:style>
  <w:style w:type="paragraph" w:customStyle="1" w:styleId="4919B0CF75044D25B7285890FB3481AE">
    <w:name w:val="4919B0CF75044D25B7285890FB3481AE"/>
    <w:rsid w:val="0045616A"/>
    <w:pPr>
      <w:spacing w:after="160" w:line="259" w:lineRule="auto"/>
    </w:pPr>
  </w:style>
  <w:style w:type="paragraph" w:customStyle="1" w:styleId="893C46E6929041F29FE7D84079DBFE18">
    <w:name w:val="893C46E6929041F29FE7D84079DBFE18"/>
    <w:rsid w:val="0045616A"/>
    <w:pPr>
      <w:spacing w:after="160" w:line="259" w:lineRule="auto"/>
    </w:pPr>
  </w:style>
  <w:style w:type="paragraph" w:customStyle="1" w:styleId="9C2373889E5F477CB82C91CE164C3E86">
    <w:name w:val="9C2373889E5F477CB82C91CE164C3E86"/>
    <w:rsid w:val="0045616A"/>
    <w:pPr>
      <w:spacing w:after="160" w:line="259" w:lineRule="auto"/>
    </w:pPr>
  </w:style>
  <w:style w:type="paragraph" w:customStyle="1" w:styleId="72BA655248294361A02A6C689D363ECD">
    <w:name w:val="72BA655248294361A02A6C689D363ECD"/>
    <w:rsid w:val="0045616A"/>
    <w:pPr>
      <w:spacing w:after="160" w:line="259" w:lineRule="auto"/>
    </w:pPr>
  </w:style>
  <w:style w:type="paragraph" w:customStyle="1" w:styleId="A19AAF4FCCF946F9A949AA5B007114F7">
    <w:name w:val="A19AAF4FCCF946F9A949AA5B007114F7"/>
    <w:rsid w:val="0045616A"/>
    <w:pPr>
      <w:spacing w:after="160" w:line="259" w:lineRule="auto"/>
    </w:pPr>
  </w:style>
  <w:style w:type="paragraph" w:customStyle="1" w:styleId="F5E970B2463C49AC9891FFAC9AF44237">
    <w:name w:val="F5E970B2463C49AC9891FFAC9AF44237"/>
    <w:rsid w:val="0045616A"/>
    <w:pPr>
      <w:spacing w:after="160" w:line="259" w:lineRule="auto"/>
    </w:pPr>
  </w:style>
  <w:style w:type="paragraph" w:customStyle="1" w:styleId="82CEE5BD8ABC4117B7DCD7EEC6BEC8B1">
    <w:name w:val="82CEE5BD8ABC4117B7DCD7EEC6BEC8B1"/>
    <w:rsid w:val="0045616A"/>
    <w:pPr>
      <w:spacing w:after="160" w:line="259" w:lineRule="auto"/>
    </w:pPr>
  </w:style>
  <w:style w:type="paragraph" w:customStyle="1" w:styleId="4F62EC30F5C54082B69587495AAD26E5">
    <w:name w:val="4F62EC30F5C54082B69587495AAD26E5"/>
    <w:rsid w:val="0045616A"/>
    <w:pPr>
      <w:spacing w:after="160" w:line="259" w:lineRule="auto"/>
    </w:pPr>
  </w:style>
  <w:style w:type="paragraph" w:customStyle="1" w:styleId="37C002D3109F48F696EEAD28F5973DF7">
    <w:name w:val="37C002D3109F48F696EEAD28F5973DF7"/>
    <w:rsid w:val="0045616A"/>
    <w:pPr>
      <w:spacing w:after="160" w:line="259" w:lineRule="auto"/>
    </w:pPr>
  </w:style>
  <w:style w:type="paragraph" w:customStyle="1" w:styleId="4FB1EBF8E7164E01A7556AE0C93D3BF6">
    <w:name w:val="4FB1EBF8E7164E01A7556AE0C93D3BF6"/>
    <w:rsid w:val="0045616A"/>
    <w:pPr>
      <w:spacing w:after="160" w:line="259" w:lineRule="auto"/>
    </w:pPr>
  </w:style>
  <w:style w:type="paragraph" w:customStyle="1" w:styleId="7745ECA53A5C4ACBA903B24C240E0081">
    <w:name w:val="7745ECA53A5C4ACBA903B24C240E0081"/>
    <w:rsid w:val="0045616A"/>
    <w:pPr>
      <w:spacing w:after="160" w:line="259" w:lineRule="auto"/>
    </w:pPr>
  </w:style>
  <w:style w:type="paragraph" w:customStyle="1" w:styleId="D5F64BDAE9C744A480E673878FB6306C">
    <w:name w:val="D5F64BDAE9C744A480E673878FB6306C"/>
    <w:rsid w:val="0045616A"/>
    <w:pPr>
      <w:spacing w:after="160" w:line="259" w:lineRule="auto"/>
    </w:pPr>
  </w:style>
  <w:style w:type="paragraph" w:customStyle="1" w:styleId="CF313E35B6994CD7A7CBB5DBDAF09E73">
    <w:name w:val="CF313E35B6994CD7A7CBB5DBDAF09E73"/>
    <w:rsid w:val="0045616A"/>
    <w:pPr>
      <w:spacing w:after="160" w:line="259" w:lineRule="auto"/>
    </w:pPr>
  </w:style>
  <w:style w:type="paragraph" w:customStyle="1" w:styleId="81F4478A352E4327A8505113212B1F79">
    <w:name w:val="81F4478A352E4327A8505113212B1F79"/>
    <w:rsid w:val="0045616A"/>
    <w:pPr>
      <w:spacing w:after="160" w:line="259" w:lineRule="auto"/>
    </w:pPr>
  </w:style>
  <w:style w:type="paragraph" w:customStyle="1" w:styleId="141D3C1E55C14F3BAFBB6B6DA1720BB1">
    <w:name w:val="141D3C1E55C14F3BAFBB6B6DA1720BB1"/>
    <w:rsid w:val="0045616A"/>
    <w:pPr>
      <w:spacing w:after="160" w:line="259" w:lineRule="auto"/>
    </w:pPr>
  </w:style>
  <w:style w:type="paragraph" w:customStyle="1" w:styleId="38C37B10EA50477F9B57F046F8BBF15E">
    <w:name w:val="38C37B10EA50477F9B57F046F8BBF15E"/>
    <w:rsid w:val="0045616A"/>
    <w:pPr>
      <w:spacing w:after="160" w:line="259" w:lineRule="auto"/>
    </w:pPr>
  </w:style>
  <w:style w:type="paragraph" w:customStyle="1" w:styleId="7ECEF0EF8C084283A97ACC41A7299E02">
    <w:name w:val="7ECEF0EF8C084283A97ACC41A7299E02"/>
    <w:rsid w:val="0045616A"/>
    <w:pPr>
      <w:spacing w:after="160" w:line="259" w:lineRule="auto"/>
    </w:pPr>
  </w:style>
  <w:style w:type="paragraph" w:customStyle="1" w:styleId="299A1D0EDBE7463BA589AD1739E747F3">
    <w:name w:val="299A1D0EDBE7463BA589AD1739E747F3"/>
    <w:rsid w:val="0045616A"/>
    <w:pPr>
      <w:spacing w:after="160" w:line="259" w:lineRule="auto"/>
    </w:pPr>
  </w:style>
  <w:style w:type="paragraph" w:customStyle="1" w:styleId="0B9186A42367485A953199FE59106C2F">
    <w:name w:val="0B9186A42367485A953199FE59106C2F"/>
    <w:rsid w:val="0045616A"/>
    <w:pPr>
      <w:spacing w:after="160" w:line="259" w:lineRule="auto"/>
    </w:pPr>
  </w:style>
  <w:style w:type="paragraph" w:customStyle="1" w:styleId="620FC19B94514C4F8070F10AEFE997DE">
    <w:name w:val="620FC19B94514C4F8070F10AEFE997DE"/>
    <w:rsid w:val="0045616A"/>
    <w:pPr>
      <w:spacing w:after="160" w:line="259" w:lineRule="auto"/>
    </w:pPr>
  </w:style>
  <w:style w:type="paragraph" w:customStyle="1" w:styleId="C8F761E2F0074C7989293B8A981A46C6">
    <w:name w:val="C8F761E2F0074C7989293B8A981A46C6"/>
    <w:rsid w:val="0045616A"/>
    <w:pPr>
      <w:spacing w:after="160" w:line="259" w:lineRule="auto"/>
    </w:pPr>
  </w:style>
  <w:style w:type="paragraph" w:customStyle="1" w:styleId="F3E96263E10A49178091E79C78AEBF2D">
    <w:name w:val="F3E96263E10A49178091E79C78AEBF2D"/>
    <w:rsid w:val="0045616A"/>
    <w:pPr>
      <w:spacing w:after="160" w:line="259" w:lineRule="auto"/>
    </w:pPr>
  </w:style>
  <w:style w:type="paragraph" w:customStyle="1" w:styleId="D9710608D6594205B119225FC642D57B">
    <w:name w:val="D9710608D6594205B119225FC642D57B"/>
    <w:rsid w:val="0045616A"/>
    <w:pPr>
      <w:spacing w:after="160" w:line="259" w:lineRule="auto"/>
    </w:pPr>
  </w:style>
  <w:style w:type="paragraph" w:customStyle="1" w:styleId="0CA01C9CC97F42B5A037556141717FB7">
    <w:name w:val="0CA01C9CC97F42B5A037556141717FB7"/>
    <w:rsid w:val="0045616A"/>
    <w:pPr>
      <w:spacing w:after="160" w:line="259" w:lineRule="auto"/>
    </w:pPr>
  </w:style>
  <w:style w:type="paragraph" w:customStyle="1" w:styleId="20AC3CEAFB364F3C8BB96D79202DCCED">
    <w:name w:val="20AC3CEAFB364F3C8BB96D79202DCCED"/>
    <w:rsid w:val="0045616A"/>
    <w:pPr>
      <w:spacing w:after="160" w:line="259" w:lineRule="auto"/>
    </w:pPr>
  </w:style>
  <w:style w:type="paragraph" w:customStyle="1" w:styleId="369DC1018F61454592C7DBED47578B9C">
    <w:name w:val="369DC1018F61454592C7DBED47578B9C"/>
    <w:rsid w:val="0045616A"/>
    <w:pPr>
      <w:spacing w:after="160" w:line="259" w:lineRule="auto"/>
    </w:pPr>
  </w:style>
  <w:style w:type="paragraph" w:customStyle="1" w:styleId="FA3FB97B578D402CA62311A4675BD116">
    <w:name w:val="FA3FB97B578D402CA62311A4675BD116"/>
    <w:rsid w:val="0045616A"/>
    <w:pPr>
      <w:spacing w:after="160" w:line="259" w:lineRule="auto"/>
    </w:pPr>
  </w:style>
  <w:style w:type="paragraph" w:customStyle="1" w:styleId="C9C6EBDA360942F8ACD7EABD94AFEF3C">
    <w:name w:val="C9C6EBDA360942F8ACD7EABD94AFEF3C"/>
    <w:rsid w:val="0045616A"/>
    <w:pPr>
      <w:spacing w:after="160" w:line="259" w:lineRule="auto"/>
    </w:pPr>
  </w:style>
  <w:style w:type="paragraph" w:customStyle="1" w:styleId="73B0C9B984984A61A3B68DC40076CCD6">
    <w:name w:val="73B0C9B984984A61A3B68DC40076CCD6"/>
    <w:rsid w:val="0045616A"/>
    <w:pPr>
      <w:spacing w:after="160" w:line="259" w:lineRule="auto"/>
    </w:pPr>
  </w:style>
  <w:style w:type="paragraph" w:customStyle="1" w:styleId="D681DE62467A4B0E80D409475243038A">
    <w:name w:val="D681DE62467A4B0E80D409475243038A"/>
    <w:rsid w:val="0045616A"/>
    <w:pPr>
      <w:spacing w:after="160" w:line="259" w:lineRule="auto"/>
    </w:pPr>
  </w:style>
  <w:style w:type="paragraph" w:customStyle="1" w:styleId="E3347E4270C0408090014F1C63235173">
    <w:name w:val="E3347E4270C0408090014F1C63235173"/>
    <w:rsid w:val="0045616A"/>
    <w:pPr>
      <w:spacing w:after="160" w:line="259" w:lineRule="auto"/>
    </w:pPr>
  </w:style>
  <w:style w:type="paragraph" w:customStyle="1" w:styleId="8BD7962FFBB34D3C8115E8B83A5986EA">
    <w:name w:val="8BD7962FFBB34D3C8115E8B83A5986EA"/>
    <w:rsid w:val="0045616A"/>
    <w:pPr>
      <w:spacing w:after="160" w:line="259" w:lineRule="auto"/>
    </w:pPr>
  </w:style>
  <w:style w:type="paragraph" w:customStyle="1" w:styleId="E5DD7F709700444F8004DD756693096A">
    <w:name w:val="E5DD7F709700444F8004DD756693096A"/>
    <w:rsid w:val="0045616A"/>
    <w:pPr>
      <w:spacing w:after="160" w:line="259" w:lineRule="auto"/>
    </w:pPr>
  </w:style>
  <w:style w:type="paragraph" w:customStyle="1" w:styleId="17697BE3E2C0487A9BBADD086763C041">
    <w:name w:val="17697BE3E2C0487A9BBADD086763C041"/>
    <w:rsid w:val="0045616A"/>
    <w:pPr>
      <w:spacing w:after="160" w:line="259" w:lineRule="auto"/>
    </w:pPr>
  </w:style>
  <w:style w:type="paragraph" w:customStyle="1" w:styleId="4F7A67F33BB54B8CB5C949B432F93047">
    <w:name w:val="4F7A67F33BB54B8CB5C949B432F93047"/>
    <w:rsid w:val="0045616A"/>
    <w:pPr>
      <w:spacing w:after="160" w:line="259" w:lineRule="auto"/>
    </w:pPr>
  </w:style>
  <w:style w:type="paragraph" w:customStyle="1" w:styleId="8666CDD11E324645A9F970E08C9E73E1">
    <w:name w:val="8666CDD11E324645A9F970E08C9E73E1"/>
    <w:rsid w:val="0045616A"/>
    <w:pPr>
      <w:spacing w:after="160" w:line="259" w:lineRule="auto"/>
    </w:pPr>
  </w:style>
  <w:style w:type="paragraph" w:customStyle="1" w:styleId="E1195EE0453A4CF99EA3864F05AD93EB">
    <w:name w:val="E1195EE0453A4CF99EA3864F05AD93EB"/>
    <w:rsid w:val="0045616A"/>
    <w:pPr>
      <w:spacing w:after="160" w:line="259" w:lineRule="auto"/>
    </w:pPr>
  </w:style>
  <w:style w:type="paragraph" w:customStyle="1" w:styleId="FEDCF01486774151A818605714F81A45">
    <w:name w:val="FEDCF01486774151A818605714F81A45"/>
    <w:rsid w:val="0045616A"/>
    <w:pPr>
      <w:spacing w:after="160" w:line="259" w:lineRule="auto"/>
    </w:pPr>
  </w:style>
  <w:style w:type="paragraph" w:customStyle="1" w:styleId="A48BA41CFC844255A7BC6C15A9E5249B">
    <w:name w:val="A48BA41CFC844255A7BC6C15A9E5249B"/>
    <w:rsid w:val="0045616A"/>
    <w:pPr>
      <w:spacing w:after="160" w:line="259" w:lineRule="auto"/>
    </w:pPr>
  </w:style>
  <w:style w:type="paragraph" w:customStyle="1" w:styleId="5B0595E0D8324ECD9712DA5E7C224A6B">
    <w:name w:val="5B0595E0D8324ECD9712DA5E7C224A6B"/>
    <w:rsid w:val="0045616A"/>
    <w:pPr>
      <w:spacing w:after="160" w:line="259" w:lineRule="auto"/>
    </w:pPr>
  </w:style>
  <w:style w:type="paragraph" w:customStyle="1" w:styleId="BCEF281D8AF44312B1FB893B6CABC3CC">
    <w:name w:val="BCEF281D8AF44312B1FB893B6CABC3CC"/>
    <w:rsid w:val="0045616A"/>
    <w:pPr>
      <w:spacing w:after="160" w:line="259" w:lineRule="auto"/>
    </w:pPr>
  </w:style>
  <w:style w:type="paragraph" w:customStyle="1" w:styleId="2328E3DD80CF4CF88B015FD1984CB492">
    <w:name w:val="2328E3DD80CF4CF88B015FD1984CB492"/>
    <w:rsid w:val="0045616A"/>
    <w:pPr>
      <w:spacing w:after="160" w:line="259" w:lineRule="auto"/>
    </w:pPr>
  </w:style>
  <w:style w:type="paragraph" w:customStyle="1" w:styleId="8D529FAD32DB492286C61F040C3421D2">
    <w:name w:val="8D529FAD32DB492286C61F040C3421D2"/>
    <w:rsid w:val="0045616A"/>
    <w:pPr>
      <w:spacing w:after="160" w:line="259" w:lineRule="auto"/>
    </w:pPr>
  </w:style>
  <w:style w:type="paragraph" w:customStyle="1" w:styleId="BE5C0D439B1A4A70821C9FE0EC8EABF5">
    <w:name w:val="BE5C0D439B1A4A70821C9FE0EC8EABF5"/>
    <w:rsid w:val="0045616A"/>
    <w:pPr>
      <w:spacing w:after="160" w:line="259" w:lineRule="auto"/>
    </w:pPr>
  </w:style>
  <w:style w:type="paragraph" w:customStyle="1" w:styleId="CA1EA1DD5A744BA19FBF8F557BE1F6D4">
    <w:name w:val="CA1EA1DD5A744BA19FBF8F557BE1F6D4"/>
    <w:rsid w:val="0045616A"/>
    <w:pPr>
      <w:spacing w:after="160" w:line="259" w:lineRule="auto"/>
    </w:pPr>
  </w:style>
  <w:style w:type="paragraph" w:customStyle="1" w:styleId="45E62AC2418441FC9E74CEFB5F81B17A">
    <w:name w:val="45E62AC2418441FC9E74CEFB5F81B17A"/>
    <w:rsid w:val="0045616A"/>
    <w:pPr>
      <w:spacing w:after="160" w:line="259" w:lineRule="auto"/>
    </w:pPr>
  </w:style>
  <w:style w:type="paragraph" w:customStyle="1" w:styleId="E5298C80E8334A1C9672E2C833FC5F59">
    <w:name w:val="E5298C80E8334A1C9672E2C833FC5F59"/>
    <w:rsid w:val="0045616A"/>
    <w:pPr>
      <w:spacing w:after="160" w:line="259" w:lineRule="auto"/>
    </w:pPr>
  </w:style>
  <w:style w:type="paragraph" w:customStyle="1" w:styleId="76DA9B72855A4CBABB125840D85D28AD">
    <w:name w:val="76DA9B72855A4CBABB125840D85D28AD"/>
    <w:rsid w:val="0045616A"/>
    <w:pPr>
      <w:spacing w:after="160" w:line="259" w:lineRule="auto"/>
    </w:pPr>
  </w:style>
  <w:style w:type="paragraph" w:customStyle="1" w:styleId="8D5956891CE0457CBE8A828ADC87345F">
    <w:name w:val="8D5956891CE0457CBE8A828ADC87345F"/>
    <w:rsid w:val="0045616A"/>
    <w:pPr>
      <w:spacing w:after="160" w:line="259" w:lineRule="auto"/>
    </w:pPr>
  </w:style>
  <w:style w:type="paragraph" w:customStyle="1" w:styleId="F11FBB81DC44463EBDB46461EC1DE399">
    <w:name w:val="F11FBB81DC44463EBDB46461EC1DE399"/>
    <w:rsid w:val="0045616A"/>
    <w:pPr>
      <w:spacing w:after="160" w:line="259" w:lineRule="auto"/>
    </w:pPr>
  </w:style>
  <w:style w:type="paragraph" w:customStyle="1" w:styleId="BB9E43F8C68844DA87BD6207B05579BC">
    <w:name w:val="BB9E43F8C68844DA87BD6207B05579BC"/>
    <w:rsid w:val="0045616A"/>
    <w:pPr>
      <w:spacing w:after="160" w:line="259" w:lineRule="auto"/>
    </w:pPr>
  </w:style>
  <w:style w:type="paragraph" w:customStyle="1" w:styleId="E499329D525343E3952DFF90FF325B1F">
    <w:name w:val="E499329D525343E3952DFF90FF325B1F"/>
    <w:rsid w:val="0045616A"/>
    <w:pPr>
      <w:spacing w:after="160" w:line="259" w:lineRule="auto"/>
    </w:pPr>
  </w:style>
  <w:style w:type="paragraph" w:customStyle="1" w:styleId="B2B4A17C941C4B2BBD10FD2482B6B8BE">
    <w:name w:val="B2B4A17C941C4B2BBD10FD2482B6B8BE"/>
    <w:rsid w:val="0045616A"/>
    <w:pPr>
      <w:spacing w:after="160" w:line="259" w:lineRule="auto"/>
    </w:pPr>
  </w:style>
  <w:style w:type="paragraph" w:customStyle="1" w:styleId="03786C89BF6749D7BD470A0B3341EB33">
    <w:name w:val="03786C89BF6749D7BD470A0B3341EB33"/>
    <w:rsid w:val="0045616A"/>
    <w:pPr>
      <w:spacing w:after="160" w:line="259" w:lineRule="auto"/>
    </w:pPr>
  </w:style>
  <w:style w:type="paragraph" w:customStyle="1" w:styleId="E9D14E750DDB4455823EC6895EF381E6">
    <w:name w:val="E9D14E750DDB4455823EC6895EF381E6"/>
    <w:rsid w:val="0045616A"/>
    <w:pPr>
      <w:spacing w:after="160" w:line="259" w:lineRule="auto"/>
    </w:pPr>
  </w:style>
  <w:style w:type="paragraph" w:customStyle="1" w:styleId="2D3A702D1483405FA739F424523C88AD">
    <w:name w:val="2D3A702D1483405FA739F424523C88AD"/>
    <w:rsid w:val="0045616A"/>
    <w:pPr>
      <w:spacing w:after="160" w:line="259" w:lineRule="auto"/>
    </w:pPr>
  </w:style>
  <w:style w:type="paragraph" w:customStyle="1" w:styleId="7A1C84701FC94394BA7CCC66FD27FB68">
    <w:name w:val="7A1C84701FC94394BA7CCC66FD27FB68"/>
    <w:rsid w:val="0045616A"/>
    <w:pPr>
      <w:spacing w:after="160" w:line="259" w:lineRule="auto"/>
    </w:pPr>
  </w:style>
  <w:style w:type="paragraph" w:customStyle="1" w:styleId="33BA012149B84B008EECEB6776E7EC6D">
    <w:name w:val="33BA012149B84B008EECEB6776E7EC6D"/>
    <w:rsid w:val="0045616A"/>
    <w:pPr>
      <w:spacing w:after="160" w:line="259" w:lineRule="auto"/>
    </w:pPr>
  </w:style>
  <w:style w:type="paragraph" w:customStyle="1" w:styleId="052D8585336F4069A1C6C843F9A0FB6B">
    <w:name w:val="052D8585336F4069A1C6C843F9A0FB6B"/>
    <w:rsid w:val="0045616A"/>
    <w:pPr>
      <w:spacing w:after="160" w:line="259" w:lineRule="auto"/>
    </w:pPr>
  </w:style>
  <w:style w:type="paragraph" w:customStyle="1" w:styleId="D7AA4F4678FA4AA2A09A076F55D1AB46">
    <w:name w:val="D7AA4F4678FA4AA2A09A076F55D1AB46"/>
    <w:rsid w:val="0045616A"/>
    <w:pPr>
      <w:spacing w:after="160" w:line="259" w:lineRule="auto"/>
    </w:pPr>
  </w:style>
  <w:style w:type="paragraph" w:customStyle="1" w:styleId="2E782B3957DE4DDC98D07E71C1CEF206">
    <w:name w:val="2E782B3957DE4DDC98D07E71C1CEF206"/>
    <w:rsid w:val="0045616A"/>
    <w:pPr>
      <w:spacing w:after="160" w:line="259" w:lineRule="auto"/>
    </w:pPr>
  </w:style>
  <w:style w:type="paragraph" w:customStyle="1" w:styleId="5C0E5D04EC264989BFB56A40BD2F98AE">
    <w:name w:val="5C0E5D04EC264989BFB56A40BD2F98AE"/>
    <w:rsid w:val="0045616A"/>
    <w:pPr>
      <w:spacing w:after="160" w:line="259" w:lineRule="auto"/>
    </w:pPr>
  </w:style>
  <w:style w:type="paragraph" w:customStyle="1" w:styleId="750631964C1A42C387E62B2271A86B75">
    <w:name w:val="750631964C1A42C387E62B2271A86B75"/>
    <w:rsid w:val="0045616A"/>
    <w:pPr>
      <w:spacing w:after="160" w:line="259" w:lineRule="auto"/>
    </w:pPr>
  </w:style>
  <w:style w:type="paragraph" w:customStyle="1" w:styleId="11D3D7E2B20E4B838D2E8B9335E395BB">
    <w:name w:val="11D3D7E2B20E4B838D2E8B9335E395BB"/>
    <w:rsid w:val="0045616A"/>
    <w:pPr>
      <w:spacing w:after="160" w:line="259" w:lineRule="auto"/>
    </w:pPr>
  </w:style>
  <w:style w:type="paragraph" w:customStyle="1" w:styleId="A1D3A661BF83418499AA5CF5134C8FA6">
    <w:name w:val="A1D3A661BF83418499AA5CF5134C8FA6"/>
    <w:rsid w:val="0045616A"/>
    <w:pPr>
      <w:spacing w:after="160" w:line="259" w:lineRule="auto"/>
    </w:pPr>
  </w:style>
  <w:style w:type="paragraph" w:customStyle="1" w:styleId="E1FAF622305D4B64B0727F77D1374DB6">
    <w:name w:val="E1FAF622305D4B64B0727F77D1374DB6"/>
    <w:rsid w:val="0045616A"/>
    <w:pPr>
      <w:spacing w:after="160" w:line="259" w:lineRule="auto"/>
    </w:pPr>
  </w:style>
  <w:style w:type="paragraph" w:customStyle="1" w:styleId="702C39FAF11341128556F9D560ADFF1D">
    <w:name w:val="702C39FAF11341128556F9D560ADFF1D"/>
    <w:rsid w:val="0045616A"/>
    <w:pPr>
      <w:spacing w:after="160" w:line="259" w:lineRule="auto"/>
    </w:pPr>
  </w:style>
  <w:style w:type="paragraph" w:customStyle="1" w:styleId="748407B2AFE04B2C8DC548C85A55C97D">
    <w:name w:val="748407B2AFE04B2C8DC548C85A55C97D"/>
    <w:rsid w:val="0045616A"/>
    <w:pPr>
      <w:spacing w:after="160" w:line="259" w:lineRule="auto"/>
    </w:pPr>
  </w:style>
  <w:style w:type="paragraph" w:customStyle="1" w:styleId="3A99E3FC8D1D4C9EB819B0753842E899">
    <w:name w:val="3A99E3FC8D1D4C9EB819B0753842E899"/>
    <w:rsid w:val="0045616A"/>
    <w:pPr>
      <w:spacing w:after="160" w:line="259" w:lineRule="auto"/>
    </w:pPr>
  </w:style>
  <w:style w:type="paragraph" w:customStyle="1" w:styleId="554B165CE9BD43399ECAA1FCFE2343CF">
    <w:name w:val="554B165CE9BD43399ECAA1FCFE2343CF"/>
    <w:rsid w:val="0045616A"/>
    <w:pPr>
      <w:spacing w:after="160" w:line="259" w:lineRule="auto"/>
    </w:pPr>
  </w:style>
  <w:style w:type="paragraph" w:customStyle="1" w:styleId="635A98704C974A7881C02C822BEE4ED8">
    <w:name w:val="635A98704C974A7881C02C822BEE4ED8"/>
    <w:rsid w:val="0045616A"/>
    <w:pPr>
      <w:spacing w:after="160" w:line="259" w:lineRule="auto"/>
    </w:pPr>
  </w:style>
  <w:style w:type="paragraph" w:customStyle="1" w:styleId="E0BE069AA5A94AA9B319472F2F5F821B">
    <w:name w:val="E0BE069AA5A94AA9B319472F2F5F821B"/>
    <w:rsid w:val="0045616A"/>
    <w:pPr>
      <w:spacing w:after="160" w:line="259" w:lineRule="auto"/>
    </w:pPr>
  </w:style>
  <w:style w:type="paragraph" w:customStyle="1" w:styleId="83CA206124034F1C93C6D90B2A327FE4">
    <w:name w:val="83CA206124034F1C93C6D90B2A327FE4"/>
    <w:rsid w:val="0045616A"/>
    <w:pPr>
      <w:spacing w:after="160" w:line="259" w:lineRule="auto"/>
    </w:pPr>
  </w:style>
  <w:style w:type="paragraph" w:customStyle="1" w:styleId="F930B869317C4AE2AA4408C88D3EDDB5">
    <w:name w:val="F930B869317C4AE2AA4408C88D3EDDB5"/>
    <w:rsid w:val="0045616A"/>
    <w:pPr>
      <w:spacing w:after="160" w:line="259" w:lineRule="auto"/>
    </w:pPr>
  </w:style>
  <w:style w:type="paragraph" w:customStyle="1" w:styleId="11206B02071F45C08900F889BB59AEA4">
    <w:name w:val="11206B02071F45C08900F889BB59AEA4"/>
    <w:rsid w:val="0045616A"/>
    <w:pPr>
      <w:spacing w:after="160" w:line="259" w:lineRule="auto"/>
    </w:pPr>
  </w:style>
  <w:style w:type="paragraph" w:customStyle="1" w:styleId="10424C2EFD634EB6BBBF8829597823C4">
    <w:name w:val="10424C2EFD634EB6BBBF8829597823C4"/>
    <w:rsid w:val="0045616A"/>
    <w:pPr>
      <w:spacing w:after="160" w:line="259" w:lineRule="auto"/>
    </w:pPr>
  </w:style>
  <w:style w:type="paragraph" w:customStyle="1" w:styleId="6BCB92038B3141AEA214A234C5D6167C">
    <w:name w:val="6BCB92038B3141AEA214A234C5D6167C"/>
    <w:rsid w:val="0045616A"/>
    <w:pPr>
      <w:spacing w:after="160" w:line="259" w:lineRule="auto"/>
    </w:pPr>
  </w:style>
  <w:style w:type="paragraph" w:customStyle="1" w:styleId="E224BB9A173D487D9B8D309EB30B2CDC">
    <w:name w:val="E224BB9A173D487D9B8D309EB30B2CDC"/>
    <w:rsid w:val="0045616A"/>
    <w:pPr>
      <w:spacing w:after="160" w:line="259" w:lineRule="auto"/>
    </w:pPr>
  </w:style>
  <w:style w:type="paragraph" w:customStyle="1" w:styleId="6FE3A6C380984910BDBA94BB5B83439D">
    <w:name w:val="6FE3A6C380984910BDBA94BB5B83439D"/>
    <w:rsid w:val="0045616A"/>
    <w:pPr>
      <w:spacing w:after="160" w:line="259" w:lineRule="auto"/>
    </w:pPr>
  </w:style>
  <w:style w:type="paragraph" w:customStyle="1" w:styleId="2D7EC1D64DC04ACBA08DB55A640F1A06">
    <w:name w:val="2D7EC1D64DC04ACBA08DB55A640F1A06"/>
    <w:rsid w:val="0045616A"/>
    <w:pPr>
      <w:spacing w:after="160" w:line="259" w:lineRule="auto"/>
    </w:pPr>
  </w:style>
  <w:style w:type="paragraph" w:customStyle="1" w:styleId="99F732D5F1FE49B39B1469E7FF9B1049">
    <w:name w:val="99F732D5F1FE49B39B1469E7FF9B1049"/>
    <w:rsid w:val="0045616A"/>
    <w:pPr>
      <w:spacing w:after="160" w:line="259" w:lineRule="auto"/>
    </w:pPr>
  </w:style>
  <w:style w:type="paragraph" w:customStyle="1" w:styleId="4D80B11935E34E0B8B3257DA7AF770C0">
    <w:name w:val="4D80B11935E34E0B8B3257DA7AF770C0"/>
    <w:rsid w:val="0045616A"/>
    <w:pPr>
      <w:spacing w:after="160" w:line="259" w:lineRule="auto"/>
    </w:pPr>
  </w:style>
  <w:style w:type="paragraph" w:customStyle="1" w:styleId="F80E842CA9BD4E35A5F13AA9FE2CF658">
    <w:name w:val="F80E842CA9BD4E35A5F13AA9FE2CF658"/>
    <w:rsid w:val="0045616A"/>
    <w:pPr>
      <w:spacing w:after="160" w:line="259" w:lineRule="auto"/>
    </w:pPr>
  </w:style>
  <w:style w:type="paragraph" w:customStyle="1" w:styleId="6019A86509FB4A41A54817CD1B7E6665">
    <w:name w:val="6019A86509FB4A41A54817CD1B7E6665"/>
    <w:rsid w:val="0045616A"/>
    <w:pPr>
      <w:spacing w:after="160" w:line="259" w:lineRule="auto"/>
    </w:pPr>
  </w:style>
  <w:style w:type="paragraph" w:customStyle="1" w:styleId="8796F698A2A14B46B6A021A2BD94C064">
    <w:name w:val="8796F698A2A14B46B6A021A2BD94C064"/>
    <w:rsid w:val="0045616A"/>
    <w:pPr>
      <w:spacing w:after="160" w:line="259" w:lineRule="auto"/>
    </w:pPr>
  </w:style>
  <w:style w:type="paragraph" w:customStyle="1" w:styleId="56539ACC75F1456AB553BA39F8E16E16">
    <w:name w:val="56539ACC75F1456AB553BA39F8E16E16"/>
    <w:rsid w:val="0045616A"/>
    <w:pPr>
      <w:spacing w:after="160" w:line="259" w:lineRule="auto"/>
    </w:pPr>
  </w:style>
  <w:style w:type="paragraph" w:customStyle="1" w:styleId="EF6CA8848BC8467A8E3AB9531463453C">
    <w:name w:val="EF6CA8848BC8467A8E3AB9531463453C"/>
    <w:rsid w:val="0045616A"/>
    <w:pPr>
      <w:spacing w:after="160" w:line="259" w:lineRule="auto"/>
    </w:pPr>
  </w:style>
  <w:style w:type="paragraph" w:customStyle="1" w:styleId="801D663BC8FA4DE2A16CAE7F81BFD7AA">
    <w:name w:val="801D663BC8FA4DE2A16CAE7F81BFD7AA"/>
    <w:rsid w:val="0045616A"/>
    <w:pPr>
      <w:spacing w:after="160" w:line="259" w:lineRule="auto"/>
    </w:pPr>
  </w:style>
  <w:style w:type="paragraph" w:customStyle="1" w:styleId="B3796435CB41490DA0712E1F52C75482">
    <w:name w:val="B3796435CB41490DA0712E1F52C75482"/>
    <w:rsid w:val="0045616A"/>
    <w:pPr>
      <w:spacing w:after="160" w:line="259" w:lineRule="auto"/>
    </w:pPr>
  </w:style>
  <w:style w:type="paragraph" w:customStyle="1" w:styleId="18DFFC20C7514B5EBAA3E334F9D1709E">
    <w:name w:val="18DFFC20C7514B5EBAA3E334F9D1709E"/>
    <w:rsid w:val="0045616A"/>
    <w:pPr>
      <w:spacing w:after="160" w:line="259" w:lineRule="auto"/>
    </w:pPr>
  </w:style>
  <w:style w:type="paragraph" w:customStyle="1" w:styleId="3954CC939F444BFE88074A459DF5DD84">
    <w:name w:val="3954CC939F444BFE88074A459DF5DD84"/>
    <w:rsid w:val="0045616A"/>
    <w:pPr>
      <w:spacing w:after="160" w:line="259" w:lineRule="auto"/>
    </w:pPr>
  </w:style>
  <w:style w:type="paragraph" w:customStyle="1" w:styleId="E66CD44A5B87483991FFF7D61701830F">
    <w:name w:val="E66CD44A5B87483991FFF7D61701830F"/>
    <w:rsid w:val="0045616A"/>
    <w:pPr>
      <w:spacing w:after="160" w:line="259" w:lineRule="auto"/>
    </w:pPr>
  </w:style>
  <w:style w:type="paragraph" w:customStyle="1" w:styleId="E7E067374AC745C58379A5FE4163BD03">
    <w:name w:val="E7E067374AC745C58379A5FE4163BD03"/>
    <w:rsid w:val="0045616A"/>
    <w:pPr>
      <w:spacing w:after="160" w:line="259" w:lineRule="auto"/>
    </w:pPr>
  </w:style>
  <w:style w:type="paragraph" w:customStyle="1" w:styleId="0F96E7C09EE740479C86C6E97FA91BB4">
    <w:name w:val="0F96E7C09EE740479C86C6E97FA91BB4"/>
    <w:rsid w:val="0045616A"/>
    <w:pPr>
      <w:spacing w:after="160" w:line="259" w:lineRule="auto"/>
    </w:pPr>
  </w:style>
  <w:style w:type="paragraph" w:customStyle="1" w:styleId="C8E56407A6434F6F9274AEE6D1420B03">
    <w:name w:val="C8E56407A6434F6F9274AEE6D1420B03"/>
    <w:rsid w:val="0045616A"/>
    <w:pPr>
      <w:spacing w:after="160" w:line="259" w:lineRule="auto"/>
    </w:pPr>
  </w:style>
  <w:style w:type="paragraph" w:customStyle="1" w:styleId="03E0F6D0A2074382B88CC7518E45BB9F">
    <w:name w:val="03E0F6D0A2074382B88CC7518E45BB9F"/>
    <w:rsid w:val="0045616A"/>
    <w:pPr>
      <w:spacing w:after="160" w:line="259" w:lineRule="auto"/>
    </w:pPr>
  </w:style>
  <w:style w:type="paragraph" w:customStyle="1" w:styleId="4B5C1580A38A44CDBD4F500A2E935CCC">
    <w:name w:val="4B5C1580A38A44CDBD4F500A2E935CCC"/>
    <w:rsid w:val="0045616A"/>
    <w:pPr>
      <w:spacing w:after="160" w:line="259" w:lineRule="auto"/>
    </w:pPr>
  </w:style>
  <w:style w:type="paragraph" w:customStyle="1" w:styleId="E141807C8B0641EFBE2523D41FD4757E">
    <w:name w:val="E141807C8B0641EFBE2523D41FD4757E"/>
    <w:rsid w:val="0045616A"/>
    <w:pPr>
      <w:spacing w:after="160" w:line="259" w:lineRule="auto"/>
    </w:pPr>
  </w:style>
  <w:style w:type="paragraph" w:customStyle="1" w:styleId="9FF8B0573B464B9994A0569CA4ED3965">
    <w:name w:val="9FF8B0573B464B9994A0569CA4ED3965"/>
    <w:rsid w:val="0045616A"/>
    <w:pPr>
      <w:spacing w:after="160" w:line="259" w:lineRule="auto"/>
    </w:pPr>
  </w:style>
  <w:style w:type="paragraph" w:customStyle="1" w:styleId="6CDA58B737EC4FD8A0FEB810245AE232">
    <w:name w:val="6CDA58B737EC4FD8A0FEB810245AE232"/>
    <w:rsid w:val="0045616A"/>
    <w:pPr>
      <w:spacing w:after="160" w:line="259" w:lineRule="auto"/>
    </w:pPr>
  </w:style>
  <w:style w:type="paragraph" w:customStyle="1" w:styleId="E92E469D364D407EA3A9F6FAA09F547D">
    <w:name w:val="E92E469D364D407EA3A9F6FAA09F547D"/>
    <w:rsid w:val="0045616A"/>
    <w:pPr>
      <w:spacing w:after="160" w:line="259" w:lineRule="auto"/>
    </w:pPr>
  </w:style>
  <w:style w:type="paragraph" w:customStyle="1" w:styleId="CDF06983C2C54FBAB2C9AF21F4D0370B">
    <w:name w:val="CDF06983C2C54FBAB2C9AF21F4D0370B"/>
    <w:rsid w:val="0045616A"/>
    <w:pPr>
      <w:spacing w:after="160" w:line="259" w:lineRule="auto"/>
    </w:pPr>
  </w:style>
  <w:style w:type="paragraph" w:customStyle="1" w:styleId="C1DA331ED7B54FF2B0DD373B12E352A5">
    <w:name w:val="C1DA331ED7B54FF2B0DD373B12E352A5"/>
    <w:rsid w:val="0045616A"/>
    <w:pPr>
      <w:spacing w:after="160" w:line="259" w:lineRule="auto"/>
    </w:pPr>
  </w:style>
  <w:style w:type="paragraph" w:customStyle="1" w:styleId="613CDAD0D1354E40AABC41A9EE6F8579">
    <w:name w:val="613CDAD0D1354E40AABC41A9EE6F8579"/>
    <w:rsid w:val="0045616A"/>
    <w:pPr>
      <w:spacing w:after="160" w:line="259" w:lineRule="auto"/>
    </w:pPr>
  </w:style>
  <w:style w:type="paragraph" w:customStyle="1" w:styleId="39A76F65B13E4789933DF5A871F05D18">
    <w:name w:val="39A76F65B13E4789933DF5A871F05D18"/>
    <w:rsid w:val="0045616A"/>
    <w:pPr>
      <w:spacing w:after="160" w:line="259" w:lineRule="auto"/>
    </w:pPr>
  </w:style>
  <w:style w:type="paragraph" w:customStyle="1" w:styleId="F2496BB22B2A438C880D5A3A6ED03EC7">
    <w:name w:val="F2496BB22B2A438C880D5A3A6ED03EC7"/>
    <w:rsid w:val="0045616A"/>
    <w:pPr>
      <w:spacing w:after="160" w:line="259" w:lineRule="auto"/>
    </w:pPr>
  </w:style>
  <w:style w:type="paragraph" w:customStyle="1" w:styleId="BCDB8FCCEEE844FFAE8EB033A6D68920">
    <w:name w:val="BCDB8FCCEEE844FFAE8EB033A6D68920"/>
    <w:rsid w:val="0045616A"/>
    <w:pPr>
      <w:spacing w:after="160" w:line="259" w:lineRule="auto"/>
    </w:pPr>
  </w:style>
  <w:style w:type="paragraph" w:customStyle="1" w:styleId="13B833199CD649E48A78B63A1BBA8E63">
    <w:name w:val="13B833199CD649E48A78B63A1BBA8E63"/>
    <w:rsid w:val="0045616A"/>
    <w:pPr>
      <w:spacing w:after="160" w:line="259" w:lineRule="auto"/>
    </w:pPr>
  </w:style>
  <w:style w:type="paragraph" w:customStyle="1" w:styleId="2387861F19A94AC98C5F89C689FABB8B">
    <w:name w:val="2387861F19A94AC98C5F89C689FABB8B"/>
    <w:rsid w:val="0045616A"/>
    <w:pPr>
      <w:spacing w:after="160" w:line="259" w:lineRule="auto"/>
    </w:pPr>
  </w:style>
  <w:style w:type="paragraph" w:customStyle="1" w:styleId="CB68C81AF816495A954DB31903133F46">
    <w:name w:val="CB68C81AF816495A954DB31903133F46"/>
    <w:rsid w:val="0045616A"/>
    <w:pPr>
      <w:spacing w:after="160" w:line="259" w:lineRule="auto"/>
    </w:pPr>
  </w:style>
  <w:style w:type="paragraph" w:customStyle="1" w:styleId="F2016509FC1B4C3695C6D5B51F53DDD1">
    <w:name w:val="F2016509FC1B4C3695C6D5B51F53DDD1"/>
    <w:rsid w:val="0045616A"/>
    <w:pPr>
      <w:spacing w:after="160" w:line="259" w:lineRule="auto"/>
    </w:pPr>
  </w:style>
  <w:style w:type="paragraph" w:customStyle="1" w:styleId="BB97A1CF3C0E49EBA1F408B5BB73B179">
    <w:name w:val="BB97A1CF3C0E49EBA1F408B5BB73B179"/>
    <w:rsid w:val="0045616A"/>
    <w:pPr>
      <w:spacing w:after="160" w:line="259" w:lineRule="auto"/>
    </w:pPr>
  </w:style>
  <w:style w:type="paragraph" w:customStyle="1" w:styleId="DA84CB3A230C4F0EBCF19DD222592F42">
    <w:name w:val="DA84CB3A230C4F0EBCF19DD222592F42"/>
    <w:rsid w:val="0045616A"/>
    <w:pPr>
      <w:spacing w:after="160" w:line="259" w:lineRule="auto"/>
    </w:pPr>
  </w:style>
  <w:style w:type="paragraph" w:customStyle="1" w:styleId="BC11FE26799447338F063C8881426F79">
    <w:name w:val="BC11FE26799447338F063C8881426F79"/>
    <w:rsid w:val="0045616A"/>
    <w:pPr>
      <w:spacing w:after="160" w:line="259" w:lineRule="auto"/>
    </w:pPr>
  </w:style>
  <w:style w:type="paragraph" w:customStyle="1" w:styleId="D0DA4FDB11B540B7A5BF8A6142FCFE69">
    <w:name w:val="D0DA4FDB11B540B7A5BF8A6142FCFE69"/>
    <w:rsid w:val="0045616A"/>
    <w:pPr>
      <w:spacing w:after="160" w:line="259" w:lineRule="auto"/>
    </w:pPr>
  </w:style>
  <w:style w:type="paragraph" w:customStyle="1" w:styleId="5F1574EC86214B8483D7821D389B8D94">
    <w:name w:val="5F1574EC86214B8483D7821D389B8D94"/>
    <w:rsid w:val="0045616A"/>
    <w:pPr>
      <w:spacing w:after="160" w:line="259" w:lineRule="auto"/>
    </w:pPr>
  </w:style>
  <w:style w:type="paragraph" w:customStyle="1" w:styleId="36C6B1D150F44B4C96B2CA880D7735F6">
    <w:name w:val="36C6B1D150F44B4C96B2CA880D7735F6"/>
    <w:rsid w:val="0045616A"/>
    <w:pPr>
      <w:spacing w:after="160" w:line="259" w:lineRule="auto"/>
    </w:pPr>
  </w:style>
  <w:style w:type="paragraph" w:customStyle="1" w:styleId="B09F825602594F5C817B6A34CF497C2B">
    <w:name w:val="B09F825602594F5C817B6A34CF497C2B"/>
    <w:rsid w:val="0045616A"/>
    <w:pPr>
      <w:spacing w:after="160" w:line="259" w:lineRule="auto"/>
    </w:pPr>
  </w:style>
  <w:style w:type="paragraph" w:customStyle="1" w:styleId="B5B07469E1A84525AAA760EBA4998FE7">
    <w:name w:val="B5B07469E1A84525AAA760EBA4998FE7"/>
    <w:rsid w:val="0045616A"/>
    <w:pPr>
      <w:spacing w:after="160" w:line="259" w:lineRule="auto"/>
    </w:pPr>
  </w:style>
  <w:style w:type="paragraph" w:customStyle="1" w:styleId="39A8FB5E61294D5BA641BBA8DEF51AF6">
    <w:name w:val="39A8FB5E61294D5BA641BBA8DEF51AF6"/>
    <w:rsid w:val="0045616A"/>
    <w:pPr>
      <w:spacing w:after="160" w:line="259" w:lineRule="auto"/>
    </w:pPr>
  </w:style>
  <w:style w:type="paragraph" w:customStyle="1" w:styleId="2241CAB9BD5C49F4B963B5E7011CA683">
    <w:name w:val="2241CAB9BD5C49F4B963B5E7011CA683"/>
    <w:rsid w:val="0045616A"/>
    <w:pPr>
      <w:spacing w:after="160" w:line="259" w:lineRule="auto"/>
    </w:pPr>
  </w:style>
  <w:style w:type="paragraph" w:customStyle="1" w:styleId="6929BB336B4E4807826E0DEDDFB48C32">
    <w:name w:val="6929BB336B4E4807826E0DEDDFB48C32"/>
    <w:rsid w:val="0045616A"/>
    <w:pPr>
      <w:spacing w:after="160" w:line="259" w:lineRule="auto"/>
    </w:pPr>
  </w:style>
  <w:style w:type="paragraph" w:customStyle="1" w:styleId="4745A8B832324136A6D5144D75986A44">
    <w:name w:val="4745A8B832324136A6D5144D75986A44"/>
    <w:rsid w:val="0045616A"/>
    <w:pPr>
      <w:spacing w:after="160" w:line="259" w:lineRule="auto"/>
    </w:pPr>
  </w:style>
  <w:style w:type="paragraph" w:customStyle="1" w:styleId="6388E33311644D9A9E6E9EBD720A9686">
    <w:name w:val="6388E33311644D9A9E6E9EBD720A9686"/>
    <w:rsid w:val="0045616A"/>
    <w:pPr>
      <w:spacing w:after="160" w:line="259" w:lineRule="auto"/>
    </w:pPr>
  </w:style>
  <w:style w:type="paragraph" w:customStyle="1" w:styleId="144F4097DD944629A9D1B80F5ACC85AF">
    <w:name w:val="144F4097DD944629A9D1B80F5ACC85AF"/>
    <w:rsid w:val="0045616A"/>
    <w:pPr>
      <w:spacing w:after="160" w:line="259" w:lineRule="auto"/>
    </w:pPr>
  </w:style>
  <w:style w:type="paragraph" w:customStyle="1" w:styleId="FC22DE6FF50B4C7BA46C588D1E8A92E3">
    <w:name w:val="FC22DE6FF50B4C7BA46C588D1E8A92E3"/>
    <w:rsid w:val="0045616A"/>
    <w:pPr>
      <w:spacing w:after="160" w:line="259" w:lineRule="auto"/>
    </w:pPr>
  </w:style>
  <w:style w:type="paragraph" w:customStyle="1" w:styleId="A932C73B099F4CB787E83473C5A78E9A">
    <w:name w:val="A932C73B099F4CB787E83473C5A78E9A"/>
    <w:rsid w:val="0045616A"/>
    <w:pPr>
      <w:spacing w:after="160" w:line="259" w:lineRule="auto"/>
    </w:pPr>
  </w:style>
  <w:style w:type="paragraph" w:customStyle="1" w:styleId="C646903F099C41EAB67BCF9512376265">
    <w:name w:val="C646903F099C41EAB67BCF9512376265"/>
    <w:rsid w:val="0045616A"/>
    <w:pPr>
      <w:spacing w:after="160" w:line="259" w:lineRule="auto"/>
    </w:pPr>
  </w:style>
  <w:style w:type="paragraph" w:customStyle="1" w:styleId="24F694A3314A47A487E09D4DE9A2CB13">
    <w:name w:val="24F694A3314A47A487E09D4DE9A2CB13"/>
    <w:rsid w:val="0045616A"/>
    <w:pPr>
      <w:spacing w:after="160" w:line="259" w:lineRule="auto"/>
    </w:pPr>
  </w:style>
  <w:style w:type="paragraph" w:customStyle="1" w:styleId="51A80ECE36FE4AF9BFE74E8651976C6F">
    <w:name w:val="51A80ECE36FE4AF9BFE74E8651976C6F"/>
    <w:rsid w:val="0045616A"/>
    <w:pPr>
      <w:spacing w:after="160" w:line="259" w:lineRule="auto"/>
    </w:pPr>
  </w:style>
  <w:style w:type="paragraph" w:customStyle="1" w:styleId="B168FAA89FDD41A8A1A1698581A49564">
    <w:name w:val="B168FAA89FDD41A8A1A1698581A49564"/>
    <w:rsid w:val="0045616A"/>
    <w:pPr>
      <w:spacing w:after="160" w:line="259" w:lineRule="auto"/>
    </w:pPr>
  </w:style>
  <w:style w:type="paragraph" w:customStyle="1" w:styleId="94F6818A0CB14FB189324DEC57369EE8">
    <w:name w:val="94F6818A0CB14FB189324DEC57369EE8"/>
    <w:rsid w:val="0045616A"/>
    <w:pPr>
      <w:spacing w:after="160" w:line="259" w:lineRule="auto"/>
    </w:pPr>
  </w:style>
  <w:style w:type="paragraph" w:customStyle="1" w:styleId="CE3C3746EF524ACE87B1E8DC67893F6C">
    <w:name w:val="CE3C3746EF524ACE87B1E8DC67893F6C"/>
    <w:rsid w:val="0045616A"/>
    <w:pPr>
      <w:spacing w:after="160" w:line="259" w:lineRule="auto"/>
    </w:pPr>
  </w:style>
  <w:style w:type="paragraph" w:customStyle="1" w:styleId="7E891AABB07744E18789E36159DF28A8">
    <w:name w:val="7E891AABB07744E18789E36159DF28A8"/>
    <w:rsid w:val="0045616A"/>
    <w:pPr>
      <w:spacing w:after="160" w:line="259" w:lineRule="auto"/>
    </w:pPr>
  </w:style>
  <w:style w:type="paragraph" w:customStyle="1" w:styleId="5699C317301A4A3F948AB2AC82905416">
    <w:name w:val="5699C317301A4A3F948AB2AC82905416"/>
    <w:rsid w:val="0045616A"/>
    <w:pPr>
      <w:spacing w:after="160" w:line="259" w:lineRule="auto"/>
    </w:pPr>
  </w:style>
  <w:style w:type="paragraph" w:customStyle="1" w:styleId="CBD15AEB86564FD888414052D4E93206">
    <w:name w:val="CBD15AEB86564FD888414052D4E93206"/>
    <w:rsid w:val="0045616A"/>
    <w:pPr>
      <w:spacing w:after="160" w:line="259" w:lineRule="auto"/>
    </w:pPr>
  </w:style>
  <w:style w:type="paragraph" w:customStyle="1" w:styleId="CDC882E79E764715BC6EB44D209BB99D">
    <w:name w:val="CDC882E79E764715BC6EB44D209BB99D"/>
    <w:rsid w:val="0045616A"/>
    <w:pPr>
      <w:spacing w:after="160" w:line="259" w:lineRule="auto"/>
    </w:pPr>
  </w:style>
  <w:style w:type="paragraph" w:customStyle="1" w:styleId="990FC678CE25474F8F9ECA055F19796D">
    <w:name w:val="990FC678CE25474F8F9ECA055F19796D"/>
    <w:rsid w:val="0045616A"/>
    <w:pPr>
      <w:spacing w:after="160" w:line="259" w:lineRule="auto"/>
    </w:pPr>
  </w:style>
  <w:style w:type="paragraph" w:customStyle="1" w:styleId="A3DA0C7AB8144FF0AEFFDF72E873C21C">
    <w:name w:val="A3DA0C7AB8144FF0AEFFDF72E873C21C"/>
    <w:rsid w:val="0045616A"/>
    <w:pPr>
      <w:spacing w:after="160" w:line="259" w:lineRule="auto"/>
    </w:pPr>
  </w:style>
  <w:style w:type="paragraph" w:customStyle="1" w:styleId="74E474AB9E9F404F86DC1E7351C8606B">
    <w:name w:val="74E474AB9E9F404F86DC1E7351C8606B"/>
    <w:rsid w:val="0045616A"/>
    <w:pPr>
      <w:spacing w:after="160" w:line="259" w:lineRule="auto"/>
    </w:pPr>
  </w:style>
  <w:style w:type="paragraph" w:customStyle="1" w:styleId="B3E742A5314E48B2B5407C5FDAFEA779">
    <w:name w:val="B3E742A5314E48B2B5407C5FDAFEA779"/>
    <w:rsid w:val="0045616A"/>
    <w:pPr>
      <w:spacing w:after="160" w:line="259" w:lineRule="auto"/>
    </w:pPr>
  </w:style>
  <w:style w:type="paragraph" w:customStyle="1" w:styleId="DF7318E062E246A1860A011F95CBA064">
    <w:name w:val="DF7318E062E246A1860A011F95CBA064"/>
    <w:rsid w:val="0045616A"/>
    <w:pPr>
      <w:spacing w:after="160" w:line="259" w:lineRule="auto"/>
    </w:pPr>
  </w:style>
  <w:style w:type="paragraph" w:customStyle="1" w:styleId="269DF98320554765A5BBD151B2429485">
    <w:name w:val="269DF98320554765A5BBD151B2429485"/>
    <w:rsid w:val="0045616A"/>
    <w:pPr>
      <w:spacing w:after="160" w:line="259" w:lineRule="auto"/>
    </w:pPr>
  </w:style>
  <w:style w:type="paragraph" w:customStyle="1" w:styleId="0C09B3763CAA4E66903DCF67CC65EC9E">
    <w:name w:val="0C09B3763CAA4E66903DCF67CC65EC9E"/>
    <w:rsid w:val="0045616A"/>
    <w:pPr>
      <w:spacing w:after="160" w:line="259" w:lineRule="auto"/>
    </w:pPr>
  </w:style>
  <w:style w:type="paragraph" w:customStyle="1" w:styleId="A19397B8C63E47C7A80FF1E03F322050">
    <w:name w:val="A19397B8C63E47C7A80FF1E03F322050"/>
    <w:rsid w:val="0045616A"/>
    <w:pPr>
      <w:spacing w:after="160" w:line="259" w:lineRule="auto"/>
    </w:pPr>
  </w:style>
  <w:style w:type="paragraph" w:customStyle="1" w:styleId="92BCE6EDD2834BE78C8A4978DADE0113">
    <w:name w:val="92BCE6EDD2834BE78C8A4978DADE0113"/>
    <w:rsid w:val="0045616A"/>
    <w:pPr>
      <w:spacing w:after="160" w:line="259" w:lineRule="auto"/>
    </w:pPr>
  </w:style>
  <w:style w:type="paragraph" w:customStyle="1" w:styleId="1CD7DDABACA649E480D6D581DE669FBE">
    <w:name w:val="1CD7DDABACA649E480D6D581DE669FBE"/>
    <w:rsid w:val="0045616A"/>
    <w:pPr>
      <w:spacing w:after="160" w:line="259" w:lineRule="auto"/>
    </w:pPr>
  </w:style>
  <w:style w:type="paragraph" w:customStyle="1" w:styleId="8646C0D48489433092E9A4B9F2F58119">
    <w:name w:val="8646C0D48489433092E9A4B9F2F58119"/>
    <w:rsid w:val="0045616A"/>
    <w:pPr>
      <w:spacing w:after="160" w:line="259" w:lineRule="auto"/>
    </w:pPr>
  </w:style>
  <w:style w:type="paragraph" w:customStyle="1" w:styleId="E184A5D668F34F28992A447A247307C7">
    <w:name w:val="E184A5D668F34F28992A447A247307C7"/>
    <w:rsid w:val="0045616A"/>
    <w:pPr>
      <w:spacing w:after="160" w:line="259" w:lineRule="auto"/>
    </w:pPr>
  </w:style>
  <w:style w:type="paragraph" w:customStyle="1" w:styleId="3AD9031EC11B4D9BBE20EEBB4CE12BCE">
    <w:name w:val="3AD9031EC11B4D9BBE20EEBB4CE12BCE"/>
    <w:rsid w:val="0045616A"/>
    <w:pPr>
      <w:spacing w:after="160" w:line="259" w:lineRule="auto"/>
    </w:pPr>
  </w:style>
  <w:style w:type="paragraph" w:customStyle="1" w:styleId="1E1BB77691A04814B0D2750DE4DE6AC2">
    <w:name w:val="1E1BB77691A04814B0D2750DE4DE6AC2"/>
    <w:rsid w:val="0045616A"/>
    <w:pPr>
      <w:spacing w:after="160" w:line="259" w:lineRule="auto"/>
    </w:pPr>
  </w:style>
  <w:style w:type="paragraph" w:customStyle="1" w:styleId="8E155D434172404EA6DC567E76ACBFCB">
    <w:name w:val="8E155D434172404EA6DC567E76ACBFCB"/>
    <w:rsid w:val="0045616A"/>
    <w:pPr>
      <w:spacing w:after="160" w:line="259" w:lineRule="auto"/>
    </w:pPr>
  </w:style>
  <w:style w:type="paragraph" w:customStyle="1" w:styleId="560C645A3FBF4F1AA977BD91946E9621">
    <w:name w:val="560C645A3FBF4F1AA977BD91946E9621"/>
    <w:rsid w:val="0045616A"/>
    <w:pPr>
      <w:spacing w:after="160" w:line="259" w:lineRule="auto"/>
    </w:pPr>
  </w:style>
  <w:style w:type="paragraph" w:customStyle="1" w:styleId="8D5B56F97C404701BF4EC4089CCF856C">
    <w:name w:val="8D5B56F97C404701BF4EC4089CCF856C"/>
    <w:rsid w:val="0045616A"/>
    <w:pPr>
      <w:spacing w:after="160" w:line="259" w:lineRule="auto"/>
    </w:pPr>
  </w:style>
  <w:style w:type="paragraph" w:customStyle="1" w:styleId="1AE270AC48114ED194D6DE0D5601706D">
    <w:name w:val="1AE270AC48114ED194D6DE0D5601706D"/>
    <w:rsid w:val="0045616A"/>
    <w:pPr>
      <w:spacing w:after="160" w:line="259" w:lineRule="auto"/>
    </w:pPr>
  </w:style>
  <w:style w:type="paragraph" w:customStyle="1" w:styleId="0B66AB8F821C48CDACB952E039453C3C">
    <w:name w:val="0B66AB8F821C48CDACB952E039453C3C"/>
    <w:rsid w:val="0045616A"/>
    <w:pPr>
      <w:spacing w:after="160" w:line="259" w:lineRule="auto"/>
    </w:pPr>
  </w:style>
  <w:style w:type="paragraph" w:customStyle="1" w:styleId="BDB307BECAB14D6EA240E3C2284A34A1">
    <w:name w:val="BDB307BECAB14D6EA240E3C2284A34A1"/>
    <w:rsid w:val="0045616A"/>
    <w:pPr>
      <w:spacing w:after="160" w:line="259" w:lineRule="auto"/>
    </w:pPr>
  </w:style>
  <w:style w:type="paragraph" w:customStyle="1" w:styleId="97FBF62AD74B4D5191481E66BA711F97">
    <w:name w:val="97FBF62AD74B4D5191481E66BA711F97"/>
    <w:rsid w:val="0045616A"/>
    <w:pPr>
      <w:spacing w:after="160" w:line="259" w:lineRule="auto"/>
    </w:pPr>
  </w:style>
  <w:style w:type="paragraph" w:customStyle="1" w:styleId="A8F38E85C4294ADDAC70C6DA58506B05">
    <w:name w:val="A8F38E85C4294ADDAC70C6DA58506B05"/>
    <w:rsid w:val="0045616A"/>
    <w:pPr>
      <w:spacing w:after="160" w:line="259" w:lineRule="auto"/>
    </w:pPr>
  </w:style>
  <w:style w:type="paragraph" w:customStyle="1" w:styleId="78AEBEF332DF4672843F53CC753F364B">
    <w:name w:val="78AEBEF332DF4672843F53CC753F364B"/>
    <w:rsid w:val="0045616A"/>
    <w:pPr>
      <w:spacing w:after="160" w:line="259" w:lineRule="auto"/>
    </w:pPr>
  </w:style>
  <w:style w:type="paragraph" w:customStyle="1" w:styleId="152004CE90FB44ABBD3F6E398D053502">
    <w:name w:val="152004CE90FB44ABBD3F6E398D053502"/>
    <w:rsid w:val="0045616A"/>
    <w:pPr>
      <w:spacing w:after="160" w:line="259" w:lineRule="auto"/>
    </w:pPr>
  </w:style>
  <w:style w:type="paragraph" w:customStyle="1" w:styleId="F6F9B7961BBC4037AF6C01190B3E553B">
    <w:name w:val="F6F9B7961BBC4037AF6C01190B3E553B"/>
    <w:rsid w:val="0045616A"/>
    <w:pPr>
      <w:spacing w:after="160" w:line="259" w:lineRule="auto"/>
    </w:pPr>
  </w:style>
  <w:style w:type="paragraph" w:customStyle="1" w:styleId="F29379BBEDF94A488B5B4F8487A9277D">
    <w:name w:val="F29379BBEDF94A488B5B4F8487A9277D"/>
    <w:rsid w:val="0045616A"/>
    <w:pPr>
      <w:spacing w:after="160" w:line="259" w:lineRule="auto"/>
    </w:pPr>
  </w:style>
  <w:style w:type="paragraph" w:customStyle="1" w:styleId="0BB440091F3C4705A69AE6C1FEFAA8F2">
    <w:name w:val="0BB440091F3C4705A69AE6C1FEFAA8F2"/>
    <w:rsid w:val="0045616A"/>
    <w:pPr>
      <w:spacing w:after="160" w:line="259" w:lineRule="auto"/>
    </w:pPr>
  </w:style>
  <w:style w:type="paragraph" w:customStyle="1" w:styleId="B5AA9FB443F94D5DAB53090E9CD1448D">
    <w:name w:val="B5AA9FB443F94D5DAB53090E9CD1448D"/>
    <w:rsid w:val="0045616A"/>
    <w:pPr>
      <w:spacing w:after="160" w:line="259" w:lineRule="auto"/>
    </w:pPr>
  </w:style>
  <w:style w:type="paragraph" w:customStyle="1" w:styleId="FDB04995A82E438086E0E99138F65B0A">
    <w:name w:val="FDB04995A82E438086E0E99138F65B0A"/>
    <w:rsid w:val="0045616A"/>
    <w:pPr>
      <w:spacing w:after="160" w:line="259" w:lineRule="auto"/>
    </w:pPr>
  </w:style>
  <w:style w:type="paragraph" w:customStyle="1" w:styleId="1404A18579D24040AEB193B6D644283D">
    <w:name w:val="1404A18579D24040AEB193B6D644283D"/>
    <w:rsid w:val="0045616A"/>
    <w:pPr>
      <w:spacing w:after="160" w:line="259" w:lineRule="auto"/>
    </w:pPr>
  </w:style>
  <w:style w:type="paragraph" w:customStyle="1" w:styleId="379A4CACF3404BEA82DFD86C1D44F1D5">
    <w:name w:val="379A4CACF3404BEA82DFD86C1D44F1D5"/>
    <w:rsid w:val="0045616A"/>
    <w:pPr>
      <w:spacing w:after="160" w:line="259" w:lineRule="auto"/>
    </w:pPr>
  </w:style>
  <w:style w:type="paragraph" w:customStyle="1" w:styleId="134E60B0BFA24856B9C44F69BFE62F53">
    <w:name w:val="134E60B0BFA24856B9C44F69BFE62F53"/>
    <w:rsid w:val="0045616A"/>
    <w:pPr>
      <w:spacing w:after="160" w:line="259" w:lineRule="auto"/>
    </w:pPr>
  </w:style>
  <w:style w:type="paragraph" w:customStyle="1" w:styleId="C56F1E4186D44FFFA2044B7DECA2A858">
    <w:name w:val="C56F1E4186D44FFFA2044B7DECA2A858"/>
    <w:rsid w:val="0045616A"/>
    <w:pPr>
      <w:spacing w:after="160" w:line="259" w:lineRule="auto"/>
    </w:pPr>
  </w:style>
  <w:style w:type="paragraph" w:customStyle="1" w:styleId="B1CA519AA17642B8981C272989CF608E">
    <w:name w:val="B1CA519AA17642B8981C272989CF608E"/>
    <w:rsid w:val="0045616A"/>
    <w:pPr>
      <w:spacing w:after="160" w:line="259" w:lineRule="auto"/>
    </w:pPr>
  </w:style>
  <w:style w:type="paragraph" w:customStyle="1" w:styleId="602EDDD852FF48C8B83CA972019B203D">
    <w:name w:val="602EDDD852FF48C8B83CA972019B203D"/>
    <w:rsid w:val="0045616A"/>
    <w:pPr>
      <w:spacing w:after="160" w:line="259" w:lineRule="auto"/>
    </w:pPr>
  </w:style>
  <w:style w:type="paragraph" w:customStyle="1" w:styleId="4E4D105AFEC24AF49F2E664BB8F24356">
    <w:name w:val="4E4D105AFEC24AF49F2E664BB8F24356"/>
    <w:rsid w:val="0045616A"/>
    <w:pPr>
      <w:spacing w:after="160" w:line="259" w:lineRule="auto"/>
    </w:pPr>
  </w:style>
  <w:style w:type="paragraph" w:customStyle="1" w:styleId="0AD74519346A463DB90FD3AF78AA5460">
    <w:name w:val="0AD74519346A463DB90FD3AF78AA5460"/>
    <w:rsid w:val="0045616A"/>
    <w:pPr>
      <w:spacing w:after="160" w:line="259" w:lineRule="auto"/>
    </w:pPr>
  </w:style>
  <w:style w:type="paragraph" w:customStyle="1" w:styleId="C09EEE263B634C69BCDA10806E356A28">
    <w:name w:val="C09EEE263B634C69BCDA10806E356A28"/>
    <w:rsid w:val="0045616A"/>
    <w:pPr>
      <w:spacing w:after="160" w:line="259" w:lineRule="auto"/>
    </w:pPr>
  </w:style>
  <w:style w:type="paragraph" w:customStyle="1" w:styleId="CCEC97543CCB440495AF765F904846D2">
    <w:name w:val="CCEC97543CCB440495AF765F904846D2"/>
    <w:rsid w:val="0045616A"/>
    <w:pPr>
      <w:spacing w:after="160" w:line="259" w:lineRule="auto"/>
    </w:pPr>
  </w:style>
  <w:style w:type="paragraph" w:customStyle="1" w:styleId="96AC073459A040B9A39B3AD7129015CA">
    <w:name w:val="96AC073459A040B9A39B3AD7129015CA"/>
    <w:rsid w:val="0045616A"/>
    <w:pPr>
      <w:spacing w:after="160" w:line="259" w:lineRule="auto"/>
    </w:pPr>
  </w:style>
  <w:style w:type="paragraph" w:customStyle="1" w:styleId="0718ACE35D58477AAF6FB21C8C9FDC9A">
    <w:name w:val="0718ACE35D58477AAF6FB21C8C9FDC9A"/>
    <w:rsid w:val="0045616A"/>
    <w:pPr>
      <w:spacing w:after="160" w:line="259" w:lineRule="auto"/>
    </w:pPr>
  </w:style>
  <w:style w:type="paragraph" w:customStyle="1" w:styleId="62384D5BF96D4B32BC5B9B9323EA8617">
    <w:name w:val="62384D5BF96D4B32BC5B9B9323EA8617"/>
    <w:rsid w:val="0045616A"/>
    <w:pPr>
      <w:spacing w:after="160" w:line="259" w:lineRule="auto"/>
    </w:pPr>
  </w:style>
  <w:style w:type="paragraph" w:customStyle="1" w:styleId="9503E45151484F85BA783E5D33B12BA4">
    <w:name w:val="9503E45151484F85BA783E5D33B12BA4"/>
    <w:rsid w:val="0045616A"/>
    <w:pPr>
      <w:spacing w:after="160" w:line="259" w:lineRule="auto"/>
    </w:pPr>
  </w:style>
  <w:style w:type="paragraph" w:customStyle="1" w:styleId="3664779774AC4C329675E2D145431C30">
    <w:name w:val="3664779774AC4C329675E2D145431C30"/>
    <w:rsid w:val="0045616A"/>
    <w:pPr>
      <w:spacing w:after="160" w:line="259" w:lineRule="auto"/>
    </w:pPr>
  </w:style>
  <w:style w:type="paragraph" w:customStyle="1" w:styleId="ECB2F5EF068B4E07A3646E6B4B17DBEC">
    <w:name w:val="ECB2F5EF068B4E07A3646E6B4B17DBEC"/>
    <w:rsid w:val="0045616A"/>
    <w:pPr>
      <w:spacing w:after="160" w:line="259" w:lineRule="auto"/>
    </w:pPr>
  </w:style>
  <w:style w:type="paragraph" w:customStyle="1" w:styleId="43354CFEBEF243B9A63B9775716CCC3E">
    <w:name w:val="43354CFEBEF243B9A63B9775716CCC3E"/>
    <w:rsid w:val="0045616A"/>
    <w:pPr>
      <w:spacing w:after="160" w:line="259" w:lineRule="auto"/>
    </w:pPr>
  </w:style>
  <w:style w:type="paragraph" w:customStyle="1" w:styleId="3D81D53BB82F4E27B381F2557FF6D7EB">
    <w:name w:val="3D81D53BB82F4E27B381F2557FF6D7EB"/>
    <w:rsid w:val="0045616A"/>
    <w:pPr>
      <w:spacing w:after="160" w:line="259" w:lineRule="auto"/>
    </w:pPr>
  </w:style>
  <w:style w:type="paragraph" w:customStyle="1" w:styleId="EAACC9716B9748C9AD1FC953D36B6E12">
    <w:name w:val="EAACC9716B9748C9AD1FC953D36B6E12"/>
    <w:rsid w:val="0045616A"/>
    <w:pPr>
      <w:spacing w:after="160" w:line="259" w:lineRule="auto"/>
    </w:pPr>
  </w:style>
  <w:style w:type="paragraph" w:customStyle="1" w:styleId="4E105FCDD2D5493DAD33052454266338">
    <w:name w:val="4E105FCDD2D5493DAD33052454266338"/>
    <w:rsid w:val="0045616A"/>
    <w:pPr>
      <w:spacing w:after="160" w:line="259" w:lineRule="auto"/>
    </w:pPr>
  </w:style>
  <w:style w:type="paragraph" w:customStyle="1" w:styleId="C0404E84D45345B784EE555BF2382881">
    <w:name w:val="C0404E84D45345B784EE555BF2382881"/>
    <w:rsid w:val="0045616A"/>
    <w:pPr>
      <w:spacing w:after="160" w:line="259" w:lineRule="auto"/>
    </w:pPr>
  </w:style>
  <w:style w:type="paragraph" w:customStyle="1" w:styleId="32F6A4FDEB4345C68863DECE5FECDD4F">
    <w:name w:val="32F6A4FDEB4345C68863DECE5FECDD4F"/>
    <w:rsid w:val="0045616A"/>
    <w:pPr>
      <w:spacing w:after="160" w:line="259" w:lineRule="auto"/>
    </w:pPr>
  </w:style>
  <w:style w:type="paragraph" w:customStyle="1" w:styleId="DB00026376024D35B2079D56B4C2AEDC">
    <w:name w:val="DB00026376024D35B2079D56B4C2AEDC"/>
    <w:rsid w:val="0045616A"/>
    <w:pPr>
      <w:spacing w:after="160" w:line="259" w:lineRule="auto"/>
    </w:pPr>
  </w:style>
  <w:style w:type="paragraph" w:customStyle="1" w:styleId="A0F10D7FEB1C4DA89A05B25C766B6FEE">
    <w:name w:val="A0F10D7FEB1C4DA89A05B25C766B6FEE"/>
    <w:rsid w:val="0045616A"/>
    <w:pPr>
      <w:spacing w:after="160" w:line="259" w:lineRule="auto"/>
    </w:pPr>
  </w:style>
  <w:style w:type="paragraph" w:customStyle="1" w:styleId="4BA2D8470F2B45D9AD2F5F15B3DEDBE6">
    <w:name w:val="4BA2D8470F2B45D9AD2F5F15B3DEDBE6"/>
    <w:rsid w:val="0045616A"/>
    <w:pPr>
      <w:spacing w:after="160" w:line="259" w:lineRule="auto"/>
    </w:pPr>
  </w:style>
  <w:style w:type="paragraph" w:customStyle="1" w:styleId="23A5BA13D2144CD6B469E14A8F701914">
    <w:name w:val="23A5BA13D2144CD6B469E14A8F701914"/>
    <w:rsid w:val="0045616A"/>
    <w:pPr>
      <w:spacing w:after="160" w:line="259" w:lineRule="auto"/>
    </w:pPr>
  </w:style>
  <w:style w:type="paragraph" w:customStyle="1" w:styleId="BA6BB90F90BF43EAA2779F09D88BB208">
    <w:name w:val="BA6BB90F90BF43EAA2779F09D88BB208"/>
    <w:rsid w:val="0045616A"/>
    <w:pPr>
      <w:spacing w:after="160" w:line="259" w:lineRule="auto"/>
    </w:pPr>
  </w:style>
  <w:style w:type="paragraph" w:customStyle="1" w:styleId="A2F49FC861C1479F917F38A6F4051E6B">
    <w:name w:val="A2F49FC861C1479F917F38A6F4051E6B"/>
    <w:rsid w:val="0045616A"/>
    <w:pPr>
      <w:spacing w:after="160" w:line="259" w:lineRule="auto"/>
    </w:pPr>
  </w:style>
  <w:style w:type="paragraph" w:customStyle="1" w:styleId="F480FEDEB0724FBEA2EB14E7A2864CAD">
    <w:name w:val="F480FEDEB0724FBEA2EB14E7A2864CAD"/>
    <w:rsid w:val="0045616A"/>
    <w:pPr>
      <w:spacing w:after="160" w:line="259" w:lineRule="auto"/>
    </w:pPr>
  </w:style>
  <w:style w:type="paragraph" w:customStyle="1" w:styleId="323A4758E38B4D35A2D6E101498D2223">
    <w:name w:val="323A4758E38B4D35A2D6E101498D2223"/>
    <w:rsid w:val="0045616A"/>
    <w:pPr>
      <w:spacing w:after="160" w:line="259" w:lineRule="auto"/>
    </w:pPr>
  </w:style>
  <w:style w:type="paragraph" w:customStyle="1" w:styleId="42E45886B3FC4ABC843969D2AA5B90A9">
    <w:name w:val="42E45886B3FC4ABC843969D2AA5B90A9"/>
    <w:rsid w:val="0045616A"/>
    <w:pPr>
      <w:spacing w:after="160" w:line="259" w:lineRule="auto"/>
    </w:pPr>
  </w:style>
  <w:style w:type="paragraph" w:customStyle="1" w:styleId="4C279CC230744352A4734377CBFE374F">
    <w:name w:val="4C279CC230744352A4734377CBFE374F"/>
    <w:rsid w:val="0045616A"/>
    <w:pPr>
      <w:spacing w:after="160" w:line="259" w:lineRule="auto"/>
    </w:pPr>
  </w:style>
  <w:style w:type="paragraph" w:customStyle="1" w:styleId="34835921EA8E483E8A892EC664BD8327">
    <w:name w:val="34835921EA8E483E8A892EC664BD8327"/>
    <w:rsid w:val="0045616A"/>
    <w:pPr>
      <w:spacing w:after="160" w:line="259" w:lineRule="auto"/>
    </w:pPr>
  </w:style>
  <w:style w:type="paragraph" w:customStyle="1" w:styleId="A72DD2B5BF5D4DB08273170C86ED4F8E">
    <w:name w:val="A72DD2B5BF5D4DB08273170C86ED4F8E"/>
    <w:rsid w:val="0045616A"/>
    <w:pPr>
      <w:spacing w:after="160" w:line="259" w:lineRule="auto"/>
    </w:pPr>
  </w:style>
  <w:style w:type="paragraph" w:customStyle="1" w:styleId="9EDE811DADD640928D38F6474901497A">
    <w:name w:val="9EDE811DADD640928D38F6474901497A"/>
    <w:rsid w:val="0045616A"/>
    <w:pPr>
      <w:spacing w:after="160" w:line="259" w:lineRule="auto"/>
    </w:pPr>
  </w:style>
  <w:style w:type="paragraph" w:customStyle="1" w:styleId="308AD03DA5ED4261A1FD84376B157DB9">
    <w:name w:val="308AD03DA5ED4261A1FD84376B157DB9"/>
    <w:rsid w:val="0045616A"/>
    <w:pPr>
      <w:spacing w:after="160" w:line="259" w:lineRule="auto"/>
    </w:pPr>
  </w:style>
  <w:style w:type="paragraph" w:customStyle="1" w:styleId="F06B2030D2E84063B5ABC930A693C086">
    <w:name w:val="F06B2030D2E84063B5ABC930A693C086"/>
    <w:rsid w:val="0045616A"/>
    <w:pPr>
      <w:spacing w:after="160" w:line="259" w:lineRule="auto"/>
    </w:pPr>
  </w:style>
  <w:style w:type="paragraph" w:customStyle="1" w:styleId="8E36B268FA4645399EF461F21B76C6B1">
    <w:name w:val="8E36B268FA4645399EF461F21B76C6B1"/>
    <w:rsid w:val="0045616A"/>
    <w:pPr>
      <w:spacing w:after="160" w:line="259" w:lineRule="auto"/>
    </w:pPr>
  </w:style>
  <w:style w:type="paragraph" w:customStyle="1" w:styleId="0C21F55F071F4C999564E6A86535FB1B">
    <w:name w:val="0C21F55F071F4C999564E6A86535FB1B"/>
    <w:rsid w:val="0045616A"/>
    <w:pPr>
      <w:spacing w:after="160" w:line="259" w:lineRule="auto"/>
    </w:pPr>
  </w:style>
  <w:style w:type="paragraph" w:customStyle="1" w:styleId="C9A973B350CE44B0B99F15D82D11484F">
    <w:name w:val="C9A973B350CE44B0B99F15D82D11484F"/>
    <w:rsid w:val="0045616A"/>
    <w:pPr>
      <w:spacing w:after="160" w:line="259" w:lineRule="auto"/>
    </w:pPr>
  </w:style>
  <w:style w:type="paragraph" w:customStyle="1" w:styleId="C5A46E995F1041D68A9D60151FE66F92">
    <w:name w:val="C5A46E995F1041D68A9D60151FE66F92"/>
    <w:rsid w:val="0045616A"/>
    <w:pPr>
      <w:spacing w:after="160" w:line="259" w:lineRule="auto"/>
    </w:pPr>
  </w:style>
  <w:style w:type="paragraph" w:customStyle="1" w:styleId="2512D334D1A740B391ADC5EA8DC7979C">
    <w:name w:val="2512D334D1A740B391ADC5EA8DC7979C"/>
    <w:rsid w:val="0045616A"/>
    <w:pPr>
      <w:spacing w:after="160" w:line="259" w:lineRule="auto"/>
    </w:pPr>
  </w:style>
  <w:style w:type="paragraph" w:customStyle="1" w:styleId="E630B8EA30794B45A6100329D899AC9C">
    <w:name w:val="E630B8EA30794B45A6100329D899AC9C"/>
    <w:rsid w:val="0045616A"/>
    <w:pPr>
      <w:spacing w:after="160" w:line="259" w:lineRule="auto"/>
    </w:pPr>
  </w:style>
  <w:style w:type="paragraph" w:customStyle="1" w:styleId="1720E5A517E743E68965BDDAED11640E">
    <w:name w:val="1720E5A517E743E68965BDDAED11640E"/>
    <w:rsid w:val="0045616A"/>
    <w:pPr>
      <w:spacing w:after="160" w:line="259" w:lineRule="auto"/>
    </w:pPr>
  </w:style>
  <w:style w:type="paragraph" w:customStyle="1" w:styleId="4BC28F10098546C68E9BA2E1FFBB5382">
    <w:name w:val="4BC28F10098546C68E9BA2E1FFBB5382"/>
    <w:rsid w:val="0045616A"/>
    <w:pPr>
      <w:spacing w:after="160" w:line="259" w:lineRule="auto"/>
    </w:pPr>
  </w:style>
  <w:style w:type="paragraph" w:customStyle="1" w:styleId="2F418D5B4C774B8D8A48DCE62ACB90FC">
    <w:name w:val="2F418D5B4C774B8D8A48DCE62ACB90FC"/>
    <w:rsid w:val="0045616A"/>
    <w:pPr>
      <w:spacing w:after="160" w:line="259" w:lineRule="auto"/>
    </w:pPr>
  </w:style>
  <w:style w:type="paragraph" w:customStyle="1" w:styleId="F901C30F29B84629B481967F84FB3566">
    <w:name w:val="F901C30F29B84629B481967F84FB3566"/>
    <w:rsid w:val="0045616A"/>
    <w:pPr>
      <w:spacing w:after="160" w:line="259" w:lineRule="auto"/>
    </w:pPr>
  </w:style>
  <w:style w:type="paragraph" w:customStyle="1" w:styleId="85A24993324B45648DBE7C3D5D7A334F">
    <w:name w:val="85A24993324B45648DBE7C3D5D7A334F"/>
    <w:rsid w:val="0045616A"/>
    <w:pPr>
      <w:spacing w:after="160" w:line="259" w:lineRule="auto"/>
    </w:pPr>
  </w:style>
  <w:style w:type="paragraph" w:customStyle="1" w:styleId="EC4A2EC6446C418BB0D7168C85D94826">
    <w:name w:val="EC4A2EC6446C418BB0D7168C85D94826"/>
    <w:rsid w:val="0045616A"/>
    <w:pPr>
      <w:spacing w:after="160" w:line="259" w:lineRule="auto"/>
    </w:pPr>
  </w:style>
  <w:style w:type="paragraph" w:customStyle="1" w:styleId="6E5C96B9C3A648E1AC51225FEFEC107A">
    <w:name w:val="6E5C96B9C3A648E1AC51225FEFEC107A"/>
    <w:rsid w:val="0045616A"/>
    <w:pPr>
      <w:spacing w:after="160" w:line="259" w:lineRule="auto"/>
    </w:pPr>
  </w:style>
  <w:style w:type="paragraph" w:customStyle="1" w:styleId="4C39C52B124A4DC08DC88484DE2E846B">
    <w:name w:val="4C39C52B124A4DC08DC88484DE2E846B"/>
    <w:rsid w:val="0045616A"/>
    <w:pPr>
      <w:spacing w:after="160" w:line="259" w:lineRule="auto"/>
    </w:pPr>
  </w:style>
  <w:style w:type="paragraph" w:customStyle="1" w:styleId="DB33F7EEEE7E4B91BF6781A1DEB39873">
    <w:name w:val="DB33F7EEEE7E4B91BF6781A1DEB39873"/>
    <w:rsid w:val="0045616A"/>
    <w:pPr>
      <w:spacing w:after="160" w:line="259" w:lineRule="auto"/>
    </w:pPr>
  </w:style>
  <w:style w:type="paragraph" w:customStyle="1" w:styleId="31535623686A49C39FAABDE24D8265EE">
    <w:name w:val="31535623686A49C39FAABDE24D8265EE"/>
    <w:rsid w:val="0045616A"/>
    <w:pPr>
      <w:spacing w:after="160" w:line="259" w:lineRule="auto"/>
    </w:pPr>
  </w:style>
  <w:style w:type="paragraph" w:customStyle="1" w:styleId="24DB8E28D2C947D5879A2ED62F3BC652">
    <w:name w:val="24DB8E28D2C947D5879A2ED62F3BC652"/>
    <w:rsid w:val="0045616A"/>
    <w:pPr>
      <w:spacing w:after="160" w:line="259" w:lineRule="auto"/>
    </w:pPr>
  </w:style>
  <w:style w:type="paragraph" w:customStyle="1" w:styleId="75C438F8017C486DBA1A3C09ACC94AA9">
    <w:name w:val="75C438F8017C486DBA1A3C09ACC94AA9"/>
    <w:rsid w:val="0045616A"/>
    <w:pPr>
      <w:spacing w:after="160" w:line="259" w:lineRule="auto"/>
    </w:pPr>
  </w:style>
  <w:style w:type="paragraph" w:customStyle="1" w:styleId="4F49347E2BD4458892024BF1DF8A451C">
    <w:name w:val="4F49347E2BD4458892024BF1DF8A451C"/>
    <w:rsid w:val="0045616A"/>
    <w:pPr>
      <w:spacing w:after="160" w:line="259" w:lineRule="auto"/>
    </w:pPr>
  </w:style>
  <w:style w:type="paragraph" w:customStyle="1" w:styleId="053552438FB840A49763CF72552C43F8">
    <w:name w:val="053552438FB840A49763CF72552C43F8"/>
    <w:rsid w:val="0045616A"/>
    <w:pPr>
      <w:spacing w:after="160" w:line="259" w:lineRule="auto"/>
    </w:pPr>
  </w:style>
  <w:style w:type="paragraph" w:customStyle="1" w:styleId="03A61702F80548A2B80D77A99BB9D147">
    <w:name w:val="03A61702F80548A2B80D77A99BB9D147"/>
    <w:rsid w:val="0045616A"/>
    <w:pPr>
      <w:spacing w:after="160" w:line="259" w:lineRule="auto"/>
    </w:pPr>
  </w:style>
  <w:style w:type="paragraph" w:customStyle="1" w:styleId="B0B63C3691FF44598D074514463C1CDF">
    <w:name w:val="B0B63C3691FF44598D074514463C1CDF"/>
    <w:rsid w:val="0045616A"/>
    <w:pPr>
      <w:spacing w:after="160" w:line="259" w:lineRule="auto"/>
    </w:pPr>
  </w:style>
  <w:style w:type="paragraph" w:customStyle="1" w:styleId="9BB73A98AA7243FDB1CD206C4252D929">
    <w:name w:val="9BB73A98AA7243FDB1CD206C4252D929"/>
    <w:rsid w:val="0045616A"/>
    <w:pPr>
      <w:spacing w:after="160" w:line="259" w:lineRule="auto"/>
    </w:pPr>
  </w:style>
  <w:style w:type="paragraph" w:customStyle="1" w:styleId="46BAD493B9CD412A8C96F2A289BFC1CA">
    <w:name w:val="46BAD493B9CD412A8C96F2A289BFC1CA"/>
    <w:rsid w:val="0045616A"/>
    <w:pPr>
      <w:spacing w:after="160" w:line="259" w:lineRule="auto"/>
    </w:pPr>
  </w:style>
  <w:style w:type="paragraph" w:customStyle="1" w:styleId="5B0E913060934BA0A453546AC9789CB1">
    <w:name w:val="5B0E913060934BA0A453546AC9789CB1"/>
    <w:rsid w:val="0045616A"/>
    <w:pPr>
      <w:spacing w:after="160" w:line="259" w:lineRule="auto"/>
    </w:pPr>
  </w:style>
  <w:style w:type="paragraph" w:customStyle="1" w:styleId="06B4E782755C4522BF3BFA051829B61E">
    <w:name w:val="06B4E782755C4522BF3BFA051829B61E"/>
    <w:rsid w:val="0045616A"/>
    <w:pPr>
      <w:spacing w:after="160" w:line="259" w:lineRule="auto"/>
    </w:pPr>
  </w:style>
  <w:style w:type="paragraph" w:customStyle="1" w:styleId="889876238F1743B0AFD69192010DF305">
    <w:name w:val="889876238F1743B0AFD69192010DF305"/>
    <w:rsid w:val="0045616A"/>
    <w:pPr>
      <w:spacing w:after="160" w:line="259" w:lineRule="auto"/>
    </w:pPr>
  </w:style>
  <w:style w:type="paragraph" w:customStyle="1" w:styleId="F325BFFF3F304E53980E32B5CEAEDB81">
    <w:name w:val="F325BFFF3F304E53980E32B5CEAEDB81"/>
    <w:rsid w:val="0045616A"/>
    <w:pPr>
      <w:spacing w:after="160" w:line="259" w:lineRule="auto"/>
    </w:pPr>
  </w:style>
  <w:style w:type="paragraph" w:customStyle="1" w:styleId="072667887F6F4E70B30881A0FF9ABCF5">
    <w:name w:val="072667887F6F4E70B30881A0FF9ABCF5"/>
    <w:rsid w:val="0045616A"/>
    <w:pPr>
      <w:spacing w:after="160" w:line="259" w:lineRule="auto"/>
    </w:pPr>
  </w:style>
  <w:style w:type="paragraph" w:customStyle="1" w:styleId="494F0BE0B8174E0A9C0FD154EDC256CF">
    <w:name w:val="494F0BE0B8174E0A9C0FD154EDC256CF"/>
    <w:rsid w:val="0045616A"/>
    <w:pPr>
      <w:spacing w:after="160" w:line="259" w:lineRule="auto"/>
    </w:pPr>
  </w:style>
  <w:style w:type="paragraph" w:customStyle="1" w:styleId="58B7CF8E91E1437A9830652C6B8B207F">
    <w:name w:val="58B7CF8E91E1437A9830652C6B8B207F"/>
    <w:rsid w:val="0045616A"/>
    <w:pPr>
      <w:spacing w:after="160" w:line="259" w:lineRule="auto"/>
    </w:pPr>
  </w:style>
  <w:style w:type="paragraph" w:customStyle="1" w:styleId="8077C14BBD934DCB8AC22BC1799A36C5">
    <w:name w:val="8077C14BBD934DCB8AC22BC1799A36C5"/>
    <w:rsid w:val="0045616A"/>
    <w:pPr>
      <w:spacing w:after="160" w:line="259" w:lineRule="auto"/>
    </w:pPr>
  </w:style>
  <w:style w:type="paragraph" w:customStyle="1" w:styleId="7143BEC703384D94AEEB1234534C6AE8">
    <w:name w:val="7143BEC703384D94AEEB1234534C6AE8"/>
    <w:rsid w:val="0045616A"/>
    <w:pPr>
      <w:spacing w:after="160" w:line="259" w:lineRule="auto"/>
    </w:pPr>
  </w:style>
  <w:style w:type="paragraph" w:customStyle="1" w:styleId="99B21C7920E74D578486E77DF461F9AD">
    <w:name w:val="99B21C7920E74D578486E77DF461F9AD"/>
    <w:rsid w:val="0045616A"/>
    <w:pPr>
      <w:spacing w:after="160" w:line="259" w:lineRule="auto"/>
    </w:pPr>
  </w:style>
  <w:style w:type="paragraph" w:customStyle="1" w:styleId="F9A27EAFFFC54E8B9789BA21A64E9A49">
    <w:name w:val="F9A27EAFFFC54E8B9789BA21A64E9A49"/>
    <w:rsid w:val="0045616A"/>
    <w:pPr>
      <w:spacing w:after="160" w:line="259" w:lineRule="auto"/>
    </w:pPr>
  </w:style>
  <w:style w:type="paragraph" w:customStyle="1" w:styleId="D74AB8B6D7604D7797EA496EBEC0906A">
    <w:name w:val="D74AB8B6D7604D7797EA496EBEC0906A"/>
    <w:rsid w:val="0045616A"/>
    <w:pPr>
      <w:spacing w:after="160" w:line="259" w:lineRule="auto"/>
    </w:pPr>
  </w:style>
  <w:style w:type="paragraph" w:customStyle="1" w:styleId="C70F3B837A444CCD96DBD0BF59A18EE1">
    <w:name w:val="C70F3B837A444CCD96DBD0BF59A18EE1"/>
    <w:rsid w:val="0045616A"/>
    <w:pPr>
      <w:spacing w:after="160" w:line="259" w:lineRule="auto"/>
    </w:pPr>
  </w:style>
  <w:style w:type="paragraph" w:customStyle="1" w:styleId="EB7919F89C8547D88ECC05094F6E8715">
    <w:name w:val="EB7919F89C8547D88ECC05094F6E8715"/>
    <w:rsid w:val="0045616A"/>
    <w:pPr>
      <w:spacing w:after="160" w:line="259" w:lineRule="auto"/>
    </w:pPr>
  </w:style>
  <w:style w:type="paragraph" w:customStyle="1" w:styleId="E355A5F92D9945728BD25FF671F63B21">
    <w:name w:val="E355A5F92D9945728BD25FF671F63B21"/>
    <w:rsid w:val="0045616A"/>
    <w:pPr>
      <w:spacing w:after="160" w:line="259" w:lineRule="auto"/>
    </w:pPr>
  </w:style>
  <w:style w:type="paragraph" w:customStyle="1" w:styleId="BB89373A815C46EC95C15A4E4E71E46C">
    <w:name w:val="BB89373A815C46EC95C15A4E4E71E46C"/>
    <w:rsid w:val="0045616A"/>
    <w:pPr>
      <w:spacing w:after="160" w:line="259" w:lineRule="auto"/>
    </w:pPr>
  </w:style>
  <w:style w:type="paragraph" w:customStyle="1" w:styleId="E9D4AC6F6DD848ED8986F1BDAF19E723">
    <w:name w:val="E9D4AC6F6DD848ED8986F1BDAF19E723"/>
    <w:rsid w:val="0045616A"/>
    <w:pPr>
      <w:spacing w:after="160" w:line="259" w:lineRule="auto"/>
    </w:pPr>
  </w:style>
  <w:style w:type="paragraph" w:customStyle="1" w:styleId="C68B2E9978954795BB0EC7CCAF30AC37">
    <w:name w:val="C68B2E9978954795BB0EC7CCAF30AC37"/>
    <w:rsid w:val="0045616A"/>
    <w:pPr>
      <w:spacing w:after="160" w:line="259" w:lineRule="auto"/>
    </w:pPr>
  </w:style>
  <w:style w:type="paragraph" w:customStyle="1" w:styleId="5AE949B6CF9943DF94A167B71F5BA5BB">
    <w:name w:val="5AE949B6CF9943DF94A167B71F5BA5BB"/>
    <w:rsid w:val="0045616A"/>
    <w:pPr>
      <w:spacing w:after="160" w:line="259" w:lineRule="auto"/>
    </w:pPr>
  </w:style>
  <w:style w:type="paragraph" w:customStyle="1" w:styleId="97D1517CA716441AB71840E8A2EABE55">
    <w:name w:val="97D1517CA716441AB71840E8A2EABE55"/>
    <w:rsid w:val="0045616A"/>
    <w:pPr>
      <w:spacing w:after="160" w:line="259" w:lineRule="auto"/>
    </w:pPr>
  </w:style>
  <w:style w:type="paragraph" w:customStyle="1" w:styleId="02317668CBCA436087C35B130B0EAA5D">
    <w:name w:val="02317668CBCA436087C35B130B0EAA5D"/>
    <w:rsid w:val="0045616A"/>
    <w:pPr>
      <w:spacing w:after="160" w:line="259" w:lineRule="auto"/>
    </w:pPr>
  </w:style>
  <w:style w:type="paragraph" w:customStyle="1" w:styleId="A246CB4C1E134CCB9DF1EE3F1A18AEC1">
    <w:name w:val="A246CB4C1E134CCB9DF1EE3F1A18AEC1"/>
    <w:rsid w:val="0045616A"/>
    <w:pPr>
      <w:spacing w:after="160" w:line="259" w:lineRule="auto"/>
    </w:pPr>
  </w:style>
  <w:style w:type="paragraph" w:customStyle="1" w:styleId="B3A132F986B342E59045D6178A5C4D51">
    <w:name w:val="B3A132F986B342E59045D6178A5C4D51"/>
    <w:rsid w:val="0045616A"/>
    <w:pPr>
      <w:spacing w:after="160" w:line="259" w:lineRule="auto"/>
    </w:pPr>
  </w:style>
  <w:style w:type="paragraph" w:customStyle="1" w:styleId="BF57AFB897C24551AB6FF58C6512B508">
    <w:name w:val="BF57AFB897C24551AB6FF58C6512B508"/>
    <w:rsid w:val="0045616A"/>
    <w:pPr>
      <w:spacing w:after="160" w:line="259" w:lineRule="auto"/>
    </w:pPr>
  </w:style>
  <w:style w:type="paragraph" w:customStyle="1" w:styleId="832C7AD16F1C4C50BE709F76542089A8">
    <w:name w:val="832C7AD16F1C4C50BE709F76542089A8"/>
    <w:rsid w:val="0045616A"/>
    <w:pPr>
      <w:spacing w:after="160" w:line="259" w:lineRule="auto"/>
    </w:pPr>
  </w:style>
  <w:style w:type="paragraph" w:customStyle="1" w:styleId="9ED1C41FEE6A444EB96DDCA72AAE4D8E">
    <w:name w:val="9ED1C41FEE6A444EB96DDCA72AAE4D8E"/>
    <w:rsid w:val="0045616A"/>
    <w:pPr>
      <w:spacing w:after="160" w:line="259" w:lineRule="auto"/>
    </w:pPr>
  </w:style>
  <w:style w:type="paragraph" w:customStyle="1" w:styleId="0BF351B84CFA41A9B4D721930B611F6B">
    <w:name w:val="0BF351B84CFA41A9B4D721930B611F6B"/>
    <w:rsid w:val="0045616A"/>
    <w:pPr>
      <w:spacing w:after="160" w:line="259" w:lineRule="auto"/>
    </w:pPr>
  </w:style>
  <w:style w:type="paragraph" w:customStyle="1" w:styleId="CA2122B9BBC44EF4AEE96DC3C25A065E">
    <w:name w:val="CA2122B9BBC44EF4AEE96DC3C25A065E"/>
    <w:rsid w:val="0045616A"/>
    <w:pPr>
      <w:spacing w:after="160" w:line="259" w:lineRule="auto"/>
    </w:pPr>
  </w:style>
  <w:style w:type="paragraph" w:customStyle="1" w:styleId="300F7D51324E407D97B21F4B2087F0D9">
    <w:name w:val="300F7D51324E407D97B21F4B2087F0D9"/>
    <w:rsid w:val="0045616A"/>
    <w:pPr>
      <w:spacing w:after="160" w:line="259" w:lineRule="auto"/>
    </w:pPr>
  </w:style>
  <w:style w:type="paragraph" w:customStyle="1" w:styleId="972CD8AD450049CFBD3EF71EB963F293">
    <w:name w:val="972CD8AD450049CFBD3EF71EB963F293"/>
    <w:rsid w:val="0045616A"/>
    <w:pPr>
      <w:spacing w:after="160" w:line="259" w:lineRule="auto"/>
    </w:pPr>
  </w:style>
  <w:style w:type="paragraph" w:customStyle="1" w:styleId="043CFCF2BA4F4B0FB2E79F92B7E5A801">
    <w:name w:val="043CFCF2BA4F4B0FB2E79F92B7E5A801"/>
    <w:rsid w:val="0045616A"/>
    <w:pPr>
      <w:spacing w:after="160" w:line="259" w:lineRule="auto"/>
    </w:pPr>
  </w:style>
  <w:style w:type="paragraph" w:customStyle="1" w:styleId="C9D6541B565640419FF10627372A0754">
    <w:name w:val="C9D6541B565640419FF10627372A0754"/>
    <w:rsid w:val="0045616A"/>
    <w:pPr>
      <w:spacing w:after="160" w:line="259" w:lineRule="auto"/>
    </w:pPr>
  </w:style>
  <w:style w:type="paragraph" w:customStyle="1" w:styleId="EE1B48C60BBE4EC5A5D9F7740FB25D46">
    <w:name w:val="EE1B48C60BBE4EC5A5D9F7740FB25D46"/>
    <w:rsid w:val="0045616A"/>
    <w:pPr>
      <w:spacing w:after="160" w:line="259" w:lineRule="auto"/>
    </w:pPr>
  </w:style>
  <w:style w:type="paragraph" w:customStyle="1" w:styleId="DDBD0220F02A41D7A7E75F4E188CF2D9">
    <w:name w:val="DDBD0220F02A41D7A7E75F4E188CF2D9"/>
    <w:rsid w:val="0045616A"/>
    <w:pPr>
      <w:spacing w:after="160" w:line="259" w:lineRule="auto"/>
    </w:pPr>
  </w:style>
  <w:style w:type="paragraph" w:customStyle="1" w:styleId="AAD0C983DC1647A6B36C262386A0A16A">
    <w:name w:val="AAD0C983DC1647A6B36C262386A0A16A"/>
    <w:rsid w:val="0045616A"/>
    <w:pPr>
      <w:spacing w:after="160" w:line="259" w:lineRule="auto"/>
    </w:pPr>
  </w:style>
  <w:style w:type="paragraph" w:customStyle="1" w:styleId="EBE0DDD34D6242E78F56024DE2BE6121">
    <w:name w:val="EBE0DDD34D6242E78F56024DE2BE6121"/>
    <w:rsid w:val="0045616A"/>
    <w:pPr>
      <w:spacing w:after="160" w:line="259" w:lineRule="auto"/>
    </w:pPr>
  </w:style>
  <w:style w:type="paragraph" w:customStyle="1" w:styleId="2CD75889864345AEA6B33E675A52F662">
    <w:name w:val="2CD75889864345AEA6B33E675A52F662"/>
    <w:rsid w:val="0045616A"/>
    <w:pPr>
      <w:spacing w:after="160" w:line="259" w:lineRule="auto"/>
    </w:pPr>
  </w:style>
  <w:style w:type="paragraph" w:customStyle="1" w:styleId="9B34201421B2441D867E1DE0FBED4AFA">
    <w:name w:val="9B34201421B2441D867E1DE0FBED4AFA"/>
    <w:rsid w:val="0045616A"/>
    <w:pPr>
      <w:spacing w:after="160" w:line="259" w:lineRule="auto"/>
    </w:pPr>
  </w:style>
  <w:style w:type="paragraph" w:customStyle="1" w:styleId="685E709BD9034062982436E1A8F67DB9">
    <w:name w:val="685E709BD9034062982436E1A8F67DB9"/>
    <w:rsid w:val="0045616A"/>
    <w:pPr>
      <w:spacing w:after="160" w:line="259" w:lineRule="auto"/>
    </w:pPr>
  </w:style>
  <w:style w:type="paragraph" w:customStyle="1" w:styleId="9D86436D21464CE9A8FA5EE18D47CE2C">
    <w:name w:val="9D86436D21464CE9A8FA5EE18D47CE2C"/>
    <w:rsid w:val="0045616A"/>
    <w:pPr>
      <w:spacing w:after="160" w:line="259" w:lineRule="auto"/>
    </w:pPr>
  </w:style>
  <w:style w:type="paragraph" w:customStyle="1" w:styleId="A4E2D5F0DE6D4139985907E1C79174F4">
    <w:name w:val="A4E2D5F0DE6D4139985907E1C79174F4"/>
    <w:rsid w:val="0045616A"/>
    <w:pPr>
      <w:spacing w:after="160" w:line="259" w:lineRule="auto"/>
    </w:pPr>
  </w:style>
  <w:style w:type="paragraph" w:customStyle="1" w:styleId="76BD3B5F8F3740AEAC7223A6AA857362">
    <w:name w:val="76BD3B5F8F3740AEAC7223A6AA857362"/>
    <w:rsid w:val="0045616A"/>
    <w:pPr>
      <w:spacing w:after="160" w:line="259" w:lineRule="auto"/>
    </w:pPr>
  </w:style>
  <w:style w:type="paragraph" w:customStyle="1" w:styleId="4A77CCA5A66E471DA51C62CB7EC6927C">
    <w:name w:val="4A77CCA5A66E471DA51C62CB7EC6927C"/>
    <w:rsid w:val="0045616A"/>
    <w:pPr>
      <w:spacing w:after="160" w:line="259" w:lineRule="auto"/>
    </w:pPr>
  </w:style>
  <w:style w:type="paragraph" w:customStyle="1" w:styleId="CA2B54FB49904F5C82C440BD72BFEC4C">
    <w:name w:val="CA2B54FB49904F5C82C440BD72BFEC4C"/>
    <w:rsid w:val="0045616A"/>
    <w:pPr>
      <w:spacing w:after="160" w:line="259" w:lineRule="auto"/>
    </w:pPr>
  </w:style>
  <w:style w:type="paragraph" w:customStyle="1" w:styleId="26331CD8CEB84B909235E58BB11F0F51">
    <w:name w:val="26331CD8CEB84B909235E58BB11F0F51"/>
    <w:rsid w:val="0045616A"/>
    <w:pPr>
      <w:spacing w:after="160" w:line="259" w:lineRule="auto"/>
    </w:pPr>
  </w:style>
  <w:style w:type="paragraph" w:customStyle="1" w:styleId="06092410B027474B85DFB705FB636A83">
    <w:name w:val="06092410B027474B85DFB705FB636A83"/>
    <w:rsid w:val="0045616A"/>
    <w:pPr>
      <w:spacing w:after="160" w:line="259" w:lineRule="auto"/>
    </w:pPr>
  </w:style>
  <w:style w:type="paragraph" w:customStyle="1" w:styleId="5F1FFFE210DA4DD4849516C10215A1DA">
    <w:name w:val="5F1FFFE210DA4DD4849516C10215A1DA"/>
    <w:rsid w:val="0045616A"/>
    <w:pPr>
      <w:spacing w:after="160" w:line="259" w:lineRule="auto"/>
    </w:pPr>
  </w:style>
  <w:style w:type="paragraph" w:customStyle="1" w:styleId="1A542F9DED55411492F4DC68A52A25A1">
    <w:name w:val="1A542F9DED55411492F4DC68A52A25A1"/>
    <w:rsid w:val="0045616A"/>
    <w:pPr>
      <w:spacing w:after="160" w:line="259" w:lineRule="auto"/>
    </w:pPr>
  </w:style>
  <w:style w:type="paragraph" w:customStyle="1" w:styleId="419C2AEADB9F455D94C67D62FAD44D73">
    <w:name w:val="419C2AEADB9F455D94C67D62FAD44D73"/>
    <w:rsid w:val="0045616A"/>
    <w:pPr>
      <w:spacing w:after="160" w:line="259" w:lineRule="auto"/>
    </w:pPr>
  </w:style>
  <w:style w:type="paragraph" w:customStyle="1" w:styleId="1A875F4DF704435BB6423E2DDD601CC5">
    <w:name w:val="1A875F4DF704435BB6423E2DDD601CC5"/>
    <w:rsid w:val="0045616A"/>
    <w:pPr>
      <w:spacing w:after="160" w:line="259" w:lineRule="auto"/>
    </w:pPr>
  </w:style>
  <w:style w:type="paragraph" w:customStyle="1" w:styleId="D740AFE164C249288DA47B4FA9D1DF6E">
    <w:name w:val="D740AFE164C249288DA47B4FA9D1DF6E"/>
    <w:rsid w:val="0045616A"/>
    <w:pPr>
      <w:spacing w:after="160" w:line="259" w:lineRule="auto"/>
    </w:pPr>
  </w:style>
  <w:style w:type="paragraph" w:customStyle="1" w:styleId="B17789C6D7C048C4A6B80FD500334F68">
    <w:name w:val="B17789C6D7C048C4A6B80FD500334F68"/>
    <w:rsid w:val="0045616A"/>
    <w:pPr>
      <w:spacing w:after="160" w:line="259" w:lineRule="auto"/>
    </w:pPr>
  </w:style>
  <w:style w:type="paragraph" w:customStyle="1" w:styleId="B13E6A1B686C4DC686F9116179667060">
    <w:name w:val="B13E6A1B686C4DC686F9116179667060"/>
    <w:rsid w:val="0045616A"/>
    <w:pPr>
      <w:spacing w:after="160" w:line="259" w:lineRule="auto"/>
    </w:pPr>
  </w:style>
  <w:style w:type="paragraph" w:customStyle="1" w:styleId="4927473C7F0E4266BD5863E6E6EC06F0">
    <w:name w:val="4927473C7F0E4266BD5863E6E6EC06F0"/>
    <w:rsid w:val="0045616A"/>
    <w:pPr>
      <w:spacing w:after="160" w:line="259" w:lineRule="auto"/>
    </w:pPr>
  </w:style>
  <w:style w:type="paragraph" w:customStyle="1" w:styleId="7659067E1F864251A53EF522A990251B">
    <w:name w:val="7659067E1F864251A53EF522A990251B"/>
    <w:rsid w:val="0045616A"/>
    <w:pPr>
      <w:spacing w:after="160" w:line="259" w:lineRule="auto"/>
    </w:pPr>
  </w:style>
  <w:style w:type="paragraph" w:customStyle="1" w:styleId="BCBC9A6711294C42BE3409659A2B5CC5">
    <w:name w:val="BCBC9A6711294C42BE3409659A2B5CC5"/>
    <w:rsid w:val="0045616A"/>
    <w:pPr>
      <w:spacing w:after="160" w:line="259" w:lineRule="auto"/>
    </w:pPr>
  </w:style>
  <w:style w:type="paragraph" w:customStyle="1" w:styleId="672025D7B7714EE5A5215CCD3200397C">
    <w:name w:val="672025D7B7714EE5A5215CCD3200397C"/>
    <w:rsid w:val="0045616A"/>
    <w:pPr>
      <w:spacing w:after="160" w:line="259" w:lineRule="auto"/>
    </w:pPr>
  </w:style>
  <w:style w:type="paragraph" w:customStyle="1" w:styleId="429810646FB74A1E951B09B59FDFA482">
    <w:name w:val="429810646FB74A1E951B09B59FDFA482"/>
    <w:rsid w:val="0045616A"/>
    <w:pPr>
      <w:spacing w:after="160" w:line="259" w:lineRule="auto"/>
    </w:pPr>
  </w:style>
  <w:style w:type="paragraph" w:customStyle="1" w:styleId="079F8591C86545979014B129D1878E24">
    <w:name w:val="079F8591C86545979014B129D1878E24"/>
    <w:rsid w:val="0045616A"/>
    <w:pPr>
      <w:spacing w:after="160" w:line="259" w:lineRule="auto"/>
    </w:pPr>
  </w:style>
  <w:style w:type="paragraph" w:customStyle="1" w:styleId="40B446E023B141C7ADC50455BB4A35DE">
    <w:name w:val="40B446E023B141C7ADC50455BB4A35DE"/>
    <w:rsid w:val="0045616A"/>
    <w:pPr>
      <w:spacing w:after="160" w:line="259" w:lineRule="auto"/>
    </w:pPr>
  </w:style>
  <w:style w:type="paragraph" w:customStyle="1" w:styleId="AE611F3540EA4B5992E9BBBC1AC12715">
    <w:name w:val="AE611F3540EA4B5992E9BBBC1AC12715"/>
    <w:rsid w:val="0045616A"/>
    <w:pPr>
      <w:spacing w:after="160" w:line="259" w:lineRule="auto"/>
    </w:pPr>
  </w:style>
  <w:style w:type="paragraph" w:customStyle="1" w:styleId="8298A647F2BE4439B5F65DF257B755A5">
    <w:name w:val="8298A647F2BE4439B5F65DF257B755A5"/>
    <w:rsid w:val="0045616A"/>
    <w:pPr>
      <w:spacing w:after="160" w:line="259" w:lineRule="auto"/>
    </w:pPr>
  </w:style>
  <w:style w:type="paragraph" w:customStyle="1" w:styleId="934B5FBC7A394350838A5E828008D4CE">
    <w:name w:val="934B5FBC7A394350838A5E828008D4CE"/>
    <w:rsid w:val="0045616A"/>
    <w:pPr>
      <w:spacing w:after="160" w:line="259" w:lineRule="auto"/>
    </w:pPr>
  </w:style>
  <w:style w:type="paragraph" w:customStyle="1" w:styleId="61969741C2104E60BC3EE326C01629D1">
    <w:name w:val="61969741C2104E60BC3EE326C01629D1"/>
    <w:rsid w:val="0045616A"/>
    <w:pPr>
      <w:spacing w:after="160" w:line="259" w:lineRule="auto"/>
    </w:pPr>
  </w:style>
  <w:style w:type="paragraph" w:customStyle="1" w:styleId="4118BCEC47EF4807824BB2DEEAE8D4FA">
    <w:name w:val="4118BCEC47EF4807824BB2DEEAE8D4FA"/>
    <w:rsid w:val="0045616A"/>
    <w:pPr>
      <w:spacing w:after="160" w:line="259" w:lineRule="auto"/>
    </w:pPr>
  </w:style>
  <w:style w:type="paragraph" w:customStyle="1" w:styleId="817044C67DF54D49B5EE6E01554EE126">
    <w:name w:val="817044C67DF54D49B5EE6E01554EE126"/>
    <w:rsid w:val="0045616A"/>
    <w:pPr>
      <w:spacing w:after="160" w:line="259" w:lineRule="auto"/>
    </w:pPr>
  </w:style>
  <w:style w:type="paragraph" w:customStyle="1" w:styleId="4C9EBC1809814B7FBC8546DB485DF14B">
    <w:name w:val="4C9EBC1809814B7FBC8546DB485DF14B"/>
    <w:rsid w:val="0045616A"/>
    <w:pPr>
      <w:spacing w:after="160" w:line="259" w:lineRule="auto"/>
    </w:pPr>
  </w:style>
  <w:style w:type="paragraph" w:customStyle="1" w:styleId="A951AFDEDD0445388EDC7FBD973C1365">
    <w:name w:val="A951AFDEDD0445388EDC7FBD973C1365"/>
    <w:rsid w:val="0045616A"/>
    <w:pPr>
      <w:spacing w:after="160" w:line="259" w:lineRule="auto"/>
    </w:pPr>
  </w:style>
  <w:style w:type="paragraph" w:customStyle="1" w:styleId="269D39419695448C8F527AB78E5C8447">
    <w:name w:val="269D39419695448C8F527AB78E5C8447"/>
    <w:rsid w:val="0045616A"/>
    <w:pPr>
      <w:spacing w:after="160" w:line="259" w:lineRule="auto"/>
    </w:pPr>
  </w:style>
  <w:style w:type="paragraph" w:customStyle="1" w:styleId="78371D408BCE4DA09E822A0280D89DF8">
    <w:name w:val="78371D408BCE4DA09E822A0280D89DF8"/>
    <w:rsid w:val="0045616A"/>
    <w:pPr>
      <w:spacing w:after="160" w:line="259" w:lineRule="auto"/>
    </w:pPr>
  </w:style>
  <w:style w:type="paragraph" w:customStyle="1" w:styleId="EA554F0780FD4C709394F9B3D10B7D52">
    <w:name w:val="EA554F0780FD4C709394F9B3D10B7D52"/>
    <w:rsid w:val="0045616A"/>
    <w:pPr>
      <w:spacing w:after="160" w:line="259" w:lineRule="auto"/>
    </w:pPr>
  </w:style>
  <w:style w:type="paragraph" w:customStyle="1" w:styleId="5BC7C266E4C34E0C8187F7D691DC66A1">
    <w:name w:val="5BC7C266E4C34E0C8187F7D691DC66A1"/>
    <w:rsid w:val="0045616A"/>
    <w:pPr>
      <w:spacing w:after="160" w:line="259" w:lineRule="auto"/>
    </w:pPr>
  </w:style>
  <w:style w:type="paragraph" w:customStyle="1" w:styleId="11B5BC1C699E41CF8C365DAB7B18BE5D">
    <w:name w:val="11B5BC1C699E41CF8C365DAB7B18BE5D"/>
    <w:rsid w:val="0045616A"/>
    <w:pPr>
      <w:spacing w:after="160" w:line="259" w:lineRule="auto"/>
    </w:pPr>
  </w:style>
  <w:style w:type="paragraph" w:customStyle="1" w:styleId="F2C6BEA05AB84189A6CA1E88CAC34092">
    <w:name w:val="F2C6BEA05AB84189A6CA1E88CAC34092"/>
    <w:rsid w:val="0045616A"/>
    <w:pPr>
      <w:spacing w:after="160" w:line="259" w:lineRule="auto"/>
    </w:pPr>
  </w:style>
  <w:style w:type="paragraph" w:customStyle="1" w:styleId="F83ED86201024DB690BB301B02166147">
    <w:name w:val="F83ED86201024DB690BB301B02166147"/>
    <w:rsid w:val="0045616A"/>
    <w:pPr>
      <w:spacing w:after="160" w:line="259" w:lineRule="auto"/>
    </w:pPr>
  </w:style>
  <w:style w:type="paragraph" w:customStyle="1" w:styleId="0C9DDDEF2D6046C09DF43F0BEDF89681">
    <w:name w:val="0C9DDDEF2D6046C09DF43F0BEDF89681"/>
    <w:rsid w:val="0045616A"/>
    <w:pPr>
      <w:spacing w:after="160" w:line="259" w:lineRule="auto"/>
    </w:pPr>
  </w:style>
  <w:style w:type="paragraph" w:customStyle="1" w:styleId="A79C72359A29429CAD8B60DE4DA9CEDE">
    <w:name w:val="A79C72359A29429CAD8B60DE4DA9CEDE"/>
    <w:rsid w:val="0045616A"/>
    <w:pPr>
      <w:spacing w:after="160" w:line="259" w:lineRule="auto"/>
    </w:pPr>
  </w:style>
  <w:style w:type="paragraph" w:customStyle="1" w:styleId="568424CD665542F889AA594CCD83C5B0">
    <w:name w:val="568424CD665542F889AA594CCD83C5B0"/>
    <w:rsid w:val="0045616A"/>
    <w:pPr>
      <w:spacing w:after="160" w:line="259" w:lineRule="auto"/>
    </w:pPr>
  </w:style>
  <w:style w:type="paragraph" w:customStyle="1" w:styleId="FC68686E89864F638304FC4661B1392F">
    <w:name w:val="FC68686E89864F638304FC4661B1392F"/>
    <w:rsid w:val="0045616A"/>
    <w:pPr>
      <w:spacing w:after="160" w:line="259" w:lineRule="auto"/>
    </w:pPr>
  </w:style>
  <w:style w:type="paragraph" w:customStyle="1" w:styleId="382F173A42C947008275B1EB35909FB8">
    <w:name w:val="382F173A42C947008275B1EB35909FB8"/>
    <w:rsid w:val="0045616A"/>
    <w:pPr>
      <w:spacing w:after="160" w:line="259" w:lineRule="auto"/>
    </w:pPr>
  </w:style>
  <w:style w:type="paragraph" w:customStyle="1" w:styleId="64591A5519134EDD8B4F5AF34A29A780">
    <w:name w:val="64591A5519134EDD8B4F5AF34A29A780"/>
    <w:rsid w:val="0045616A"/>
    <w:pPr>
      <w:spacing w:after="160" w:line="259" w:lineRule="auto"/>
    </w:pPr>
  </w:style>
  <w:style w:type="paragraph" w:customStyle="1" w:styleId="0F3B47E63A674C84B3506C546B0663AE">
    <w:name w:val="0F3B47E63A674C84B3506C546B0663AE"/>
    <w:rsid w:val="0045616A"/>
    <w:pPr>
      <w:spacing w:after="160" w:line="259" w:lineRule="auto"/>
    </w:pPr>
  </w:style>
  <w:style w:type="paragraph" w:customStyle="1" w:styleId="91504AFF965941A99DF499A7F0975137">
    <w:name w:val="91504AFF965941A99DF499A7F0975137"/>
    <w:rsid w:val="0045616A"/>
    <w:pPr>
      <w:spacing w:after="160" w:line="259" w:lineRule="auto"/>
    </w:pPr>
  </w:style>
  <w:style w:type="paragraph" w:customStyle="1" w:styleId="ED1AD9D1F740412A9B5D8830BAD071A6">
    <w:name w:val="ED1AD9D1F740412A9B5D8830BAD071A6"/>
    <w:rsid w:val="0045616A"/>
    <w:pPr>
      <w:spacing w:after="160" w:line="259" w:lineRule="auto"/>
    </w:pPr>
  </w:style>
  <w:style w:type="paragraph" w:customStyle="1" w:styleId="D6AAF457C7F94779BEF156CCE445DB39">
    <w:name w:val="D6AAF457C7F94779BEF156CCE445DB39"/>
    <w:rsid w:val="0045616A"/>
    <w:pPr>
      <w:spacing w:after="160" w:line="259" w:lineRule="auto"/>
    </w:pPr>
  </w:style>
  <w:style w:type="paragraph" w:customStyle="1" w:styleId="5D8A0D4FB7F746D88E229B6ECBF10179">
    <w:name w:val="5D8A0D4FB7F746D88E229B6ECBF10179"/>
    <w:rsid w:val="0045616A"/>
    <w:pPr>
      <w:spacing w:after="160" w:line="259" w:lineRule="auto"/>
    </w:pPr>
  </w:style>
  <w:style w:type="paragraph" w:customStyle="1" w:styleId="45383B4ED9E04A1586A1189423167235">
    <w:name w:val="45383B4ED9E04A1586A1189423167235"/>
    <w:rsid w:val="0045616A"/>
    <w:pPr>
      <w:spacing w:after="160" w:line="259" w:lineRule="auto"/>
    </w:pPr>
  </w:style>
  <w:style w:type="paragraph" w:customStyle="1" w:styleId="5B7E0B1C892B44CDB8BD0AEFAFDA428E">
    <w:name w:val="5B7E0B1C892B44CDB8BD0AEFAFDA428E"/>
    <w:rsid w:val="0045616A"/>
    <w:pPr>
      <w:spacing w:after="160" w:line="259" w:lineRule="auto"/>
    </w:pPr>
  </w:style>
  <w:style w:type="paragraph" w:customStyle="1" w:styleId="F3E9703C44C2497D9A392202BF192A5C">
    <w:name w:val="F3E9703C44C2497D9A392202BF192A5C"/>
    <w:rsid w:val="0045616A"/>
    <w:pPr>
      <w:spacing w:after="160" w:line="259" w:lineRule="auto"/>
    </w:pPr>
  </w:style>
  <w:style w:type="paragraph" w:customStyle="1" w:styleId="CB7A5E705477487197ADD5778998CA5C">
    <w:name w:val="CB7A5E705477487197ADD5778998CA5C"/>
    <w:rsid w:val="0045616A"/>
    <w:pPr>
      <w:spacing w:after="160" w:line="259" w:lineRule="auto"/>
    </w:pPr>
  </w:style>
  <w:style w:type="paragraph" w:customStyle="1" w:styleId="9487047497BD4E0D8A388CDEA1A3B9B8">
    <w:name w:val="9487047497BD4E0D8A388CDEA1A3B9B8"/>
    <w:rsid w:val="0045616A"/>
    <w:pPr>
      <w:spacing w:after="160" w:line="259" w:lineRule="auto"/>
    </w:pPr>
  </w:style>
  <w:style w:type="paragraph" w:customStyle="1" w:styleId="88077A81C6324F398A52AB9BE2054B75">
    <w:name w:val="88077A81C6324F398A52AB9BE2054B75"/>
    <w:rsid w:val="0045616A"/>
    <w:pPr>
      <w:spacing w:after="160" w:line="259" w:lineRule="auto"/>
    </w:pPr>
  </w:style>
  <w:style w:type="paragraph" w:customStyle="1" w:styleId="1B029E0584104E1FB3FDB2EE4BABAF92">
    <w:name w:val="1B029E0584104E1FB3FDB2EE4BABAF92"/>
    <w:rsid w:val="0045616A"/>
    <w:pPr>
      <w:spacing w:after="160" w:line="259" w:lineRule="auto"/>
    </w:pPr>
  </w:style>
  <w:style w:type="paragraph" w:customStyle="1" w:styleId="8065B0F774854D958A2611066FE79C02">
    <w:name w:val="8065B0F774854D958A2611066FE79C02"/>
    <w:rsid w:val="0045616A"/>
    <w:pPr>
      <w:spacing w:after="160" w:line="259" w:lineRule="auto"/>
    </w:pPr>
  </w:style>
  <w:style w:type="paragraph" w:customStyle="1" w:styleId="AFCAEB1D7C664335BDFB5099303E9E29">
    <w:name w:val="AFCAEB1D7C664335BDFB5099303E9E29"/>
    <w:rsid w:val="0045616A"/>
    <w:pPr>
      <w:spacing w:after="160" w:line="259" w:lineRule="auto"/>
    </w:pPr>
  </w:style>
  <w:style w:type="paragraph" w:customStyle="1" w:styleId="8DC9C7B97B3C4DCABCB827773DCFA4D6">
    <w:name w:val="8DC9C7B97B3C4DCABCB827773DCFA4D6"/>
    <w:rsid w:val="0045616A"/>
    <w:pPr>
      <w:spacing w:after="160" w:line="259" w:lineRule="auto"/>
    </w:pPr>
  </w:style>
  <w:style w:type="paragraph" w:customStyle="1" w:styleId="9E93FDB0DEA5413792F03A53F6D9ABC0">
    <w:name w:val="9E93FDB0DEA5413792F03A53F6D9ABC0"/>
    <w:rsid w:val="0045616A"/>
    <w:pPr>
      <w:spacing w:after="160" w:line="259" w:lineRule="auto"/>
    </w:pPr>
  </w:style>
  <w:style w:type="paragraph" w:customStyle="1" w:styleId="8D28186A9670418EAF4521ACCA323F8B">
    <w:name w:val="8D28186A9670418EAF4521ACCA323F8B"/>
    <w:rsid w:val="0045616A"/>
    <w:pPr>
      <w:spacing w:after="160" w:line="259" w:lineRule="auto"/>
    </w:pPr>
  </w:style>
  <w:style w:type="paragraph" w:customStyle="1" w:styleId="C8F7E20C155544C280E41DCC08C1FF03">
    <w:name w:val="C8F7E20C155544C280E41DCC08C1FF03"/>
    <w:rsid w:val="0045616A"/>
    <w:pPr>
      <w:spacing w:after="160" w:line="259" w:lineRule="auto"/>
    </w:pPr>
  </w:style>
  <w:style w:type="paragraph" w:customStyle="1" w:styleId="E35D38EF37BD4047AB964687006AD211">
    <w:name w:val="E35D38EF37BD4047AB964687006AD211"/>
    <w:rsid w:val="0045616A"/>
    <w:pPr>
      <w:spacing w:after="160" w:line="259" w:lineRule="auto"/>
    </w:pPr>
  </w:style>
  <w:style w:type="paragraph" w:customStyle="1" w:styleId="34D681D2CA564D858E6BD43F383DEB71">
    <w:name w:val="34D681D2CA564D858E6BD43F383DEB71"/>
    <w:rsid w:val="0045616A"/>
    <w:pPr>
      <w:spacing w:after="160" w:line="259" w:lineRule="auto"/>
    </w:pPr>
  </w:style>
  <w:style w:type="paragraph" w:customStyle="1" w:styleId="CA7581FB85164E91803281235B52A2C0">
    <w:name w:val="CA7581FB85164E91803281235B52A2C0"/>
    <w:rsid w:val="0045616A"/>
    <w:pPr>
      <w:spacing w:after="160" w:line="259" w:lineRule="auto"/>
    </w:pPr>
  </w:style>
  <w:style w:type="paragraph" w:customStyle="1" w:styleId="285C52AD653C4A83A12F8754781C5FA8">
    <w:name w:val="285C52AD653C4A83A12F8754781C5FA8"/>
    <w:rsid w:val="0045616A"/>
    <w:pPr>
      <w:spacing w:after="160" w:line="259" w:lineRule="auto"/>
    </w:pPr>
  </w:style>
  <w:style w:type="paragraph" w:customStyle="1" w:styleId="DF4E04A75C684DC6A211F319C76F7022">
    <w:name w:val="DF4E04A75C684DC6A211F319C76F7022"/>
    <w:rsid w:val="0045616A"/>
    <w:pPr>
      <w:spacing w:after="160" w:line="259" w:lineRule="auto"/>
    </w:pPr>
  </w:style>
  <w:style w:type="paragraph" w:customStyle="1" w:styleId="95927C812B184D62BC5ACBCEB3C926A4">
    <w:name w:val="95927C812B184D62BC5ACBCEB3C926A4"/>
    <w:rsid w:val="0045616A"/>
    <w:pPr>
      <w:spacing w:after="160" w:line="259" w:lineRule="auto"/>
    </w:pPr>
  </w:style>
  <w:style w:type="paragraph" w:customStyle="1" w:styleId="3F00D501BFD74548A10881BDCDDD64A9">
    <w:name w:val="3F00D501BFD74548A10881BDCDDD64A9"/>
    <w:rsid w:val="0045616A"/>
    <w:pPr>
      <w:spacing w:after="160" w:line="259" w:lineRule="auto"/>
    </w:pPr>
  </w:style>
  <w:style w:type="paragraph" w:customStyle="1" w:styleId="25AF181B6244470F9EB2361B2F1BA269">
    <w:name w:val="25AF181B6244470F9EB2361B2F1BA269"/>
    <w:rsid w:val="0045616A"/>
    <w:pPr>
      <w:spacing w:after="160" w:line="259" w:lineRule="auto"/>
    </w:pPr>
  </w:style>
  <w:style w:type="paragraph" w:customStyle="1" w:styleId="218613B6B8324BC78A1AA900282BA6F0">
    <w:name w:val="218613B6B8324BC78A1AA900282BA6F0"/>
    <w:rsid w:val="0045616A"/>
    <w:pPr>
      <w:spacing w:after="160" w:line="259" w:lineRule="auto"/>
    </w:pPr>
  </w:style>
  <w:style w:type="paragraph" w:customStyle="1" w:styleId="847A0E2047DC463489D6682BF06643ED">
    <w:name w:val="847A0E2047DC463489D6682BF06643ED"/>
    <w:rsid w:val="0045616A"/>
    <w:pPr>
      <w:spacing w:after="160" w:line="259" w:lineRule="auto"/>
    </w:pPr>
  </w:style>
  <w:style w:type="paragraph" w:customStyle="1" w:styleId="6D99BB27F9634DE496DB1164188EF789">
    <w:name w:val="6D99BB27F9634DE496DB1164188EF789"/>
    <w:rsid w:val="0045616A"/>
    <w:pPr>
      <w:spacing w:after="160" w:line="259" w:lineRule="auto"/>
    </w:pPr>
  </w:style>
  <w:style w:type="paragraph" w:customStyle="1" w:styleId="459C3EF7DD5841B5A0C936641E7562EC">
    <w:name w:val="459C3EF7DD5841B5A0C936641E7562EC"/>
    <w:rsid w:val="0045616A"/>
    <w:pPr>
      <w:spacing w:after="160" w:line="259" w:lineRule="auto"/>
    </w:pPr>
  </w:style>
  <w:style w:type="paragraph" w:customStyle="1" w:styleId="62F8EB3ECC53437EB34FD55D0A9A2747">
    <w:name w:val="62F8EB3ECC53437EB34FD55D0A9A2747"/>
    <w:rsid w:val="0045616A"/>
    <w:pPr>
      <w:spacing w:after="160" w:line="259" w:lineRule="auto"/>
    </w:pPr>
  </w:style>
  <w:style w:type="paragraph" w:customStyle="1" w:styleId="A15DEC4F336344AC8BC6989B560AF8A5">
    <w:name w:val="A15DEC4F336344AC8BC6989B560AF8A5"/>
    <w:rsid w:val="0045616A"/>
    <w:pPr>
      <w:spacing w:after="160" w:line="259" w:lineRule="auto"/>
    </w:pPr>
  </w:style>
  <w:style w:type="paragraph" w:customStyle="1" w:styleId="A5C69CC7EDF9441BA241D043EC1DF3ED">
    <w:name w:val="A5C69CC7EDF9441BA241D043EC1DF3ED"/>
    <w:rsid w:val="0045616A"/>
    <w:pPr>
      <w:spacing w:after="160" w:line="259" w:lineRule="auto"/>
    </w:pPr>
  </w:style>
  <w:style w:type="paragraph" w:customStyle="1" w:styleId="C5B6931995D24A54B7393F1D507EA59E">
    <w:name w:val="C5B6931995D24A54B7393F1D507EA59E"/>
    <w:rsid w:val="0045616A"/>
    <w:pPr>
      <w:spacing w:after="160" w:line="259" w:lineRule="auto"/>
    </w:pPr>
  </w:style>
  <w:style w:type="paragraph" w:customStyle="1" w:styleId="3A7CB4878F224B4B8B61F13C2A433695">
    <w:name w:val="3A7CB4878F224B4B8B61F13C2A433695"/>
    <w:rsid w:val="0045616A"/>
    <w:pPr>
      <w:spacing w:after="160" w:line="259" w:lineRule="auto"/>
    </w:pPr>
  </w:style>
  <w:style w:type="paragraph" w:customStyle="1" w:styleId="AB0B79E95F4C4745B519FF917CD1C719">
    <w:name w:val="AB0B79E95F4C4745B519FF917CD1C719"/>
    <w:rsid w:val="0045616A"/>
    <w:pPr>
      <w:spacing w:after="160" w:line="259" w:lineRule="auto"/>
    </w:pPr>
  </w:style>
  <w:style w:type="paragraph" w:customStyle="1" w:styleId="FAADE59B51C64CC5B56130BB835B31AD">
    <w:name w:val="FAADE59B51C64CC5B56130BB835B31AD"/>
    <w:rsid w:val="0045616A"/>
    <w:pPr>
      <w:spacing w:after="160" w:line="259" w:lineRule="auto"/>
    </w:pPr>
  </w:style>
  <w:style w:type="paragraph" w:customStyle="1" w:styleId="065E49B6A9A64BAFA2D4216BA3D6C3C7">
    <w:name w:val="065E49B6A9A64BAFA2D4216BA3D6C3C7"/>
    <w:rsid w:val="0045616A"/>
    <w:pPr>
      <w:spacing w:after="160" w:line="259" w:lineRule="auto"/>
    </w:pPr>
  </w:style>
  <w:style w:type="paragraph" w:customStyle="1" w:styleId="35D74B7197EA499CB0F8D7E681442C45">
    <w:name w:val="35D74B7197EA499CB0F8D7E681442C45"/>
    <w:rsid w:val="0045616A"/>
    <w:pPr>
      <w:spacing w:after="160" w:line="259" w:lineRule="auto"/>
    </w:pPr>
  </w:style>
  <w:style w:type="paragraph" w:customStyle="1" w:styleId="3F727E407D164D51B709AE770B5DF539">
    <w:name w:val="3F727E407D164D51B709AE770B5DF539"/>
    <w:rsid w:val="0045616A"/>
    <w:pPr>
      <w:spacing w:after="160" w:line="259" w:lineRule="auto"/>
    </w:pPr>
  </w:style>
  <w:style w:type="paragraph" w:customStyle="1" w:styleId="4F1949A29E994671B2D44608B79B0867">
    <w:name w:val="4F1949A29E994671B2D44608B79B0867"/>
    <w:rsid w:val="0045616A"/>
    <w:pPr>
      <w:spacing w:after="160" w:line="259" w:lineRule="auto"/>
    </w:pPr>
  </w:style>
  <w:style w:type="paragraph" w:customStyle="1" w:styleId="412C6F65069948109205E4A8A7C434CB">
    <w:name w:val="412C6F65069948109205E4A8A7C434CB"/>
    <w:rsid w:val="0045616A"/>
    <w:pPr>
      <w:spacing w:after="160" w:line="259" w:lineRule="auto"/>
    </w:pPr>
  </w:style>
  <w:style w:type="paragraph" w:customStyle="1" w:styleId="256D9B841B0748EEA156A791A8207DB4">
    <w:name w:val="256D9B841B0748EEA156A791A8207DB4"/>
    <w:rsid w:val="0045616A"/>
    <w:pPr>
      <w:spacing w:after="160" w:line="259" w:lineRule="auto"/>
    </w:pPr>
  </w:style>
  <w:style w:type="paragraph" w:customStyle="1" w:styleId="23219A1A4B3646BBA4B366776554A9BC">
    <w:name w:val="23219A1A4B3646BBA4B366776554A9BC"/>
    <w:rsid w:val="0045616A"/>
    <w:pPr>
      <w:spacing w:after="160" w:line="259" w:lineRule="auto"/>
    </w:pPr>
  </w:style>
  <w:style w:type="paragraph" w:customStyle="1" w:styleId="4E0F6E042DA345B5A76E709C9B10094C">
    <w:name w:val="4E0F6E042DA345B5A76E709C9B10094C"/>
    <w:rsid w:val="0045616A"/>
    <w:pPr>
      <w:spacing w:after="160" w:line="259" w:lineRule="auto"/>
    </w:pPr>
  </w:style>
  <w:style w:type="paragraph" w:customStyle="1" w:styleId="87180F1CDF8145AEA53337E86154E5DD">
    <w:name w:val="87180F1CDF8145AEA53337E86154E5DD"/>
    <w:rsid w:val="0045616A"/>
    <w:pPr>
      <w:spacing w:after="160" w:line="259" w:lineRule="auto"/>
    </w:pPr>
  </w:style>
  <w:style w:type="paragraph" w:customStyle="1" w:styleId="0988DD8B54AB42E5AB8D41DD628B865E">
    <w:name w:val="0988DD8B54AB42E5AB8D41DD628B865E"/>
    <w:rsid w:val="0045616A"/>
    <w:pPr>
      <w:spacing w:after="160" w:line="259" w:lineRule="auto"/>
    </w:pPr>
  </w:style>
  <w:style w:type="paragraph" w:customStyle="1" w:styleId="C82211BF4A4040549411D35D376BBF22">
    <w:name w:val="C82211BF4A4040549411D35D376BBF22"/>
    <w:rsid w:val="0045616A"/>
    <w:pPr>
      <w:spacing w:after="160" w:line="259" w:lineRule="auto"/>
    </w:pPr>
  </w:style>
  <w:style w:type="paragraph" w:customStyle="1" w:styleId="8FD4614ED89B4A16AF770DDE0ADAFDE1">
    <w:name w:val="8FD4614ED89B4A16AF770DDE0ADAFDE1"/>
    <w:rsid w:val="0045616A"/>
    <w:pPr>
      <w:spacing w:after="160" w:line="259" w:lineRule="auto"/>
    </w:pPr>
  </w:style>
  <w:style w:type="paragraph" w:customStyle="1" w:styleId="47B29C6BB2314D5790B391ADEB22873C">
    <w:name w:val="47B29C6BB2314D5790B391ADEB22873C"/>
    <w:rsid w:val="0045616A"/>
    <w:pPr>
      <w:spacing w:after="160" w:line="259" w:lineRule="auto"/>
    </w:pPr>
  </w:style>
  <w:style w:type="paragraph" w:customStyle="1" w:styleId="76957B9B52104EE282BCD3923693311C">
    <w:name w:val="76957B9B52104EE282BCD3923693311C"/>
    <w:rsid w:val="0045616A"/>
    <w:pPr>
      <w:spacing w:after="160" w:line="259" w:lineRule="auto"/>
    </w:pPr>
  </w:style>
  <w:style w:type="paragraph" w:customStyle="1" w:styleId="C720062CA0E44C038AA1BEA30CE83114">
    <w:name w:val="C720062CA0E44C038AA1BEA30CE83114"/>
    <w:rsid w:val="0045616A"/>
    <w:pPr>
      <w:spacing w:after="160" w:line="259" w:lineRule="auto"/>
    </w:pPr>
  </w:style>
  <w:style w:type="paragraph" w:customStyle="1" w:styleId="C911D67F19274FD783235644AF27A049">
    <w:name w:val="C911D67F19274FD783235644AF27A049"/>
    <w:rsid w:val="0045616A"/>
    <w:pPr>
      <w:spacing w:after="160" w:line="259" w:lineRule="auto"/>
    </w:pPr>
  </w:style>
  <w:style w:type="paragraph" w:customStyle="1" w:styleId="A99B83FF87A240B4B98B18B0C4EC4A1D">
    <w:name w:val="A99B83FF87A240B4B98B18B0C4EC4A1D"/>
    <w:rsid w:val="0045616A"/>
    <w:pPr>
      <w:spacing w:after="160" w:line="259" w:lineRule="auto"/>
    </w:pPr>
  </w:style>
  <w:style w:type="paragraph" w:customStyle="1" w:styleId="A8CAE0581F2747DEAAE7DDFFC8DA2279">
    <w:name w:val="A8CAE0581F2747DEAAE7DDFFC8DA2279"/>
    <w:rsid w:val="0045616A"/>
    <w:pPr>
      <w:spacing w:after="160" w:line="259" w:lineRule="auto"/>
    </w:pPr>
  </w:style>
  <w:style w:type="paragraph" w:customStyle="1" w:styleId="78DBE089957041F3B33DB6EF0957E0C3">
    <w:name w:val="78DBE089957041F3B33DB6EF0957E0C3"/>
    <w:rsid w:val="0045616A"/>
    <w:pPr>
      <w:spacing w:after="160" w:line="259" w:lineRule="auto"/>
    </w:pPr>
  </w:style>
  <w:style w:type="paragraph" w:customStyle="1" w:styleId="DDEA3FE0B8F34DD197B75447E374D7A8">
    <w:name w:val="DDEA3FE0B8F34DD197B75447E374D7A8"/>
    <w:rsid w:val="0045616A"/>
    <w:pPr>
      <w:spacing w:after="160" w:line="259" w:lineRule="auto"/>
    </w:pPr>
  </w:style>
  <w:style w:type="paragraph" w:customStyle="1" w:styleId="7E19B8E451C54CB29D2D681D35570E80">
    <w:name w:val="7E19B8E451C54CB29D2D681D35570E80"/>
    <w:rsid w:val="0045616A"/>
    <w:pPr>
      <w:spacing w:after="160" w:line="259" w:lineRule="auto"/>
    </w:pPr>
  </w:style>
  <w:style w:type="paragraph" w:customStyle="1" w:styleId="2A17C2E21F17481195ECFD43F4543B2D">
    <w:name w:val="2A17C2E21F17481195ECFD43F4543B2D"/>
    <w:rsid w:val="0045616A"/>
    <w:pPr>
      <w:spacing w:after="160" w:line="259" w:lineRule="auto"/>
    </w:pPr>
  </w:style>
  <w:style w:type="paragraph" w:customStyle="1" w:styleId="9D8808AD54AF4116BEC64C6C6DE52EB4">
    <w:name w:val="9D8808AD54AF4116BEC64C6C6DE52EB4"/>
    <w:rsid w:val="0045616A"/>
    <w:pPr>
      <w:spacing w:after="160" w:line="259" w:lineRule="auto"/>
    </w:pPr>
  </w:style>
  <w:style w:type="paragraph" w:customStyle="1" w:styleId="009EF6995A5444259DF2B25E84CD566D">
    <w:name w:val="009EF6995A5444259DF2B25E84CD566D"/>
    <w:rsid w:val="0045616A"/>
    <w:pPr>
      <w:spacing w:after="160" w:line="259" w:lineRule="auto"/>
    </w:pPr>
  </w:style>
  <w:style w:type="paragraph" w:customStyle="1" w:styleId="86E0D2F63FA74AE0A35A4CE93347B4BE">
    <w:name w:val="86E0D2F63FA74AE0A35A4CE93347B4BE"/>
    <w:rsid w:val="0045616A"/>
    <w:pPr>
      <w:spacing w:after="160" w:line="259" w:lineRule="auto"/>
    </w:pPr>
  </w:style>
  <w:style w:type="paragraph" w:customStyle="1" w:styleId="31DE09BB07CA46509D6E33AB3CAF1753">
    <w:name w:val="31DE09BB07CA46509D6E33AB3CAF1753"/>
    <w:rsid w:val="0045616A"/>
    <w:pPr>
      <w:spacing w:after="160" w:line="259" w:lineRule="auto"/>
    </w:pPr>
  </w:style>
  <w:style w:type="paragraph" w:customStyle="1" w:styleId="0081212D6BEC483C93586EA073BD441E">
    <w:name w:val="0081212D6BEC483C93586EA073BD441E"/>
    <w:rsid w:val="0045616A"/>
    <w:pPr>
      <w:spacing w:after="160" w:line="259" w:lineRule="auto"/>
    </w:pPr>
  </w:style>
  <w:style w:type="paragraph" w:customStyle="1" w:styleId="4ADF2BFD57FE4D308586056F556BD4CA">
    <w:name w:val="4ADF2BFD57FE4D308586056F556BD4CA"/>
    <w:rsid w:val="0045616A"/>
    <w:pPr>
      <w:spacing w:after="160" w:line="259" w:lineRule="auto"/>
    </w:pPr>
  </w:style>
  <w:style w:type="paragraph" w:customStyle="1" w:styleId="CE356F038FE84DFAAF0EB6AFFFD7C07D">
    <w:name w:val="CE356F038FE84DFAAF0EB6AFFFD7C07D"/>
    <w:rsid w:val="0045616A"/>
    <w:pPr>
      <w:spacing w:after="160" w:line="259" w:lineRule="auto"/>
    </w:pPr>
  </w:style>
  <w:style w:type="paragraph" w:customStyle="1" w:styleId="BC4CCC3138304402869539459334647E">
    <w:name w:val="BC4CCC3138304402869539459334647E"/>
    <w:rsid w:val="0045616A"/>
    <w:pPr>
      <w:spacing w:after="160" w:line="259" w:lineRule="auto"/>
    </w:pPr>
  </w:style>
  <w:style w:type="paragraph" w:customStyle="1" w:styleId="62947FA3BFA549258E229BF06A7BE1C0">
    <w:name w:val="62947FA3BFA549258E229BF06A7BE1C0"/>
    <w:rsid w:val="0045616A"/>
    <w:pPr>
      <w:spacing w:after="160" w:line="259" w:lineRule="auto"/>
    </w:pPr>
  </w:style>
  <w:style w:type="paragraph" w:customStyle="1" w:styleId="BDA988E134BA458B953D72FC135B97E8">
    <w:name w:val="BDA988E134BA458B953D72FC135B97E8"/>
    <w:rsid w:val="0045616A"/>
    <w:pPr>
      <w:spacing w:after="160" w:line="259" w:lineRule="auto"/>
    </w:pPr>
  </w:style>
  <w:style w:type="paragraph" w:customStyle="1" w:styleId="A59533B5CF724A36A16956FFC6121252">
    <w:name w:val="A59533B5CF724A36A16956FFC6121252"/>
    <w:rsid w:val="0045616A"/>
    <w:pPr>
      <w:spacing w:after="160" w:line="259" w:lineRule="auto"/>
    </w:pPr>
  </w:style>
  <w:style w:type="paragraph" w:customStyle="1" w:styleId="2E795EE0EDC84C7E85043168596E0A00">
    <w:name w:val="2E795EE0EDC84C7E85043168596E0A00"/>
    <w:rsid w:val="0045616A"/>
    <w:pPr>
      <w:spacing w:after="160" w:line="259" w:lineRule="auto"/>
    </w:pPr>
  </w:style>
  <w:style w:type="paragraph" w:customStyle="1" w:styleId="447B28D312D948C5AE1F25648D47F028">
    <w:name w:val="447B28D312D948C5AE1F25648D47F028"/>
    <w:rsid w:val="0045616A"/>
    <w:pPr>
      <w:spacing w:after="160" w:line="259" w:lineRule="auto"/>
    </w:pPr>
  </w:style>
  <w:style w:type="paragraph" w:customStyle="1" w:styleId="2BA9B6BF48DF428B8068753FC7B147CA">
    <w:name w:val="2BA9B6BF48DF428B8068753FC7B147CA"/>
    <w:rsid w:val="0045616A"/>
    <w:pPr>
      <w:spacing w:after="160" w:line="259" w:lineRule="auto"/>
    </w:pPr>
  </w:style>
  <w:style w:type="paragraph" w:customStyle="1" w:styleId="693CC6972A3C4805801842F5DC7A6D3D">
    <w:name w:val="693CC6972A3C4805801842F5DC7A6D3D"/>
    <w:rsid w:val="0045616A"/>
    <w:pPr>
      <w:spacing w:after="160" w:line="259" w:lineRule="auto"/>
    </w:pPr>
  </w:style>
  <w:style w:type="paragraph" w:customStyle="1" w:styleId="A11C6BC0E41B40D6944D3114A7547E49">
    <w:name w:val="A11C6BC0E41B40D6944D3114A7547E49"/>
    <w:rsid w:val="0045616A"/>
    <w:pPr>
      <w:spacing w:after="160" w:line="259" w:lineRule="auto"/>
    </w:pPr>
  </w:style>
  <w:style w:type="paragraph" w:customStyle="1" w:styleId="CE89ACD701BD4A76908794B0A9621A23">
    <w:name w:val="CE89ACD701BD4A76908794B0A9621A23"/>
    <w:rsid w:val="0045616A"/>
    <w:pPr>
      <w:spacing w:after="160" w:line="259" w:lineRule="auto"/>
    </w:pPr>
  </w:style>
  <w:style w:type="paragraph" w:customStyle="1" w:styleId="150360A6A5F4474892F9A7A6CB59252B">
    <w:name w:val="150360A6A5F4474892F9A7A6CB59252B"/>
    <w:rsid w:val="0045616A"/>
    <w:pPr>
      <w:spacing w:after="160" w:line="259" w:lineRule="auto"/>
    </w:pPr>
  </w:style>
  <w:style w:type="paragraph" w:customStyle="1" w:styleId="4ACD9694458A483F832A3B7705052846">
    <w:name w:val="4ACD9694458A483F832A3B7705052846"/>
    <w:rsid w:val="0045616A"/>
    <w:pPr>
      <w:spacing w:after="160" w:line="259" w:lineRule="auto"/>
    </w:pPr>
  </w:style>
  <w:style w:type="paragraph" w:customStyle="1" w:styleId="F32A2F40CE07446DB52B99B65525B22B">
    <w:name w:val="F32A2F40CE07446DB52B99B65525B22B"/>
    <w:rsid w:val="0045616A"/>
    <w:pPr>
      <w:spacing w:after="160" w:line="259" w:lineRule="auto"/>
    </w:pPr>
  </w:style>
  <w:style w:type="paragraph" w:customStyle="1" w:styleId="79B93445493C4E408963B321B64EB623">
    <w:name w:val="79B93445493C4E408963B321B64EB623"/>
    <w:rsid w:val="0045616A"/>
    <w:pPr>
      <w:spacing w:after="160" w:line="259" w:lineRule="auto"/>
    </w:pPr>
  </w:style>
  <w:style w:type="paragraph" w:customStyle="1" w:styleId="C241714436A448E6B55E3204046AD48A">
    <w:name w:val="C241714436A448E6B55E3204046AD48A"/>
    <w:rsid w:val="0045616A"/>
    <w:pPr>
      <w:spacing w:after="160" w:line="259" w:lineRule="auto"/>
    </w:pPr>
  </w:style>
  <w:style w:type="paragraph" w:customStyle="1" w:styleId="75611ADB88E245AAAF0EE6C00257C3E7">
    <w:name w:val="75611ADB88E245AAAF0EE6C00257C3E7"/>
    <w:rsid w:val="0045616A"/>
    <w:pPr>
      <w:spacing w:after="160" w:line="259" w:lineRule="auto"/>
    </w:pPr>
  </w:style>
  <w:style w:type="paragraph" w:customStyle="1" w:styleId="1FCB0A5F164A4D03BCA4AFED50F18591">
    <w:name w:val="1FCB0A5F164A4D03BCA4AFED50F18591"/>
    <w:rsid w:val="0045616A"/>
    <w:pPr>
      <w:spacing w:after="160" w:line="259" w:lineRule="auto"/>
    </w:pPr>
  </w:style>
  <w:style w:type="paragraph" w:customStyle="1" w:styleId="ECD9C103F5E044589A5EEF762077554D">
    <w:name w:val="ECD9C103F5E044589A5EEF762077554D"/>
    <w:rsid w:val="0045616A"/>
    <w:pPr>
      <w:spacing w:after="160" w:line="259" w:lineRule="auto"/>
    </w:pPr>
  </w:style>
  <w:style w:type="paragraph" w:customStyle="1" w:styleId="701F055155B5447890C2F993E35A11FE">
    <w:name w:val="701F055155B5447890C2F993E35A11FE"/>
    <w:rsid w:val="0045616A"/>
    <w:pPr>
      <w:spacing w:after="160" w:line="259" w:lineRule="auto"/>
    </w:pPr>
  </w:style>
  <w:style w:type="paragraph" w:customStyle="1" w:styleId="AB24A00CB1664C9D97684226301A56E3">
    <w:name w:val="AB24A00CB1664C9D97684226301A56E3"/>
    <w:rsid w:val="0045616A"/>
    <w:pPr>
      <w:spacing w:after="160" w:line="259" w:lineRule="auto"/>
    </w:pPr>
  </w:style>
  <w:style w:type="paragraph" w:customStyle="1" w:styleId="262E900FC0914737A55EC5E8D37F4463">
    <w:name w:val="262E900FC0914737A55EC5E8D37F4463"/>
    <w:rsid w:val="0045616A"/>
    <w:pPr>
      <w:spacing w:after="160" w:line="259" w:lineRule="auto"/>
    </w:pPr>
  </w:style>
  <w:style w:type="paragraph" w:customStyle="1" w:styleId="9CC03A964F5A487C88B4BFA23BB54A4F">
    <w:name w:val="9CC03A964F5A487C88B4BFA23BB54A4F"/>
    <w:rsid w:val="0045616A"/>
    <w:pPr>
      <w:spacing w:after="160" w:line="259" w:lineRule="auto"/>
    </w:pPr>
  </w:style>
  <w:style w:type="paragraph" w:customStyle="1" w:styleId="7F452BDBF90347A09309EA6AF83C1F4C">
    <w:name w:val="7F452BDBF90347A09309EA6AF83C1F4C"/>
    <w:rsid w:val="0045616A"/>
    <w:pPr>
      <w:spacing w:after="160" w:line="259" w:lineRule="auto"/>
    </w:pPr>
  </w:style>
  <w:style w:type="paragraph" w:customStyle="1" w:styleId="E2A0003901D24149B404F20E0AB112C2">
    <w:name w:val="E2A0003901D24149B404F20E0AB112C2"/>
    <w:rsid w:val="0045616A"/>
    <w:pPr>
      <w:spacing w:after="160" w:line="259" w:lineRule="auto"/>
    </w:pPr>
  </w:style>
  <w:style w:type="paragraph" w:customStyle="1" w:styleId="1740AC14364443B499AF38BAFB8DA649">
    <w:name w:val="1740AC14364443B499AF38BAFB8DA649"/>
    <w:rsid w:val="0045616A"/>
    <w:pPr>
      <w:spacing w:after="160" w:line="259" w:lineRule="auto"/>
    </w:pPr>
  </w:style>
  <w:style w:type="paragraph" w:customStyle="1" w:styleId="29925204ED294A6AACED2F7B60689C4C">
    <w:name w:val="29925204ED294A6AACED2F7B60689C4C"/>
    <w:rsid w:val="0045616A"/>
    <w:pPr>
      <w:spacing w:after="160" w:line="259" w:lineRule="auto"/>
    </w:pPr>
  </w:style>
  <w:style w:type="paragraph" w:customStyle="1" w:styleId="AAD6EAB2D13E4CC0996915F8401B56C2">
    <w:name w:val="AAD6EAB2D13E4CC0996915F8401B56C2"/>
    <w:rsid w:val="0045616A"/>
    <w:pPr>
      <w:spacing w:after="160" w:line="259" w:lineRule="auto"/>
    </w:pPr>
  </w:style>
  <w:style w:type="paragraph" w:customStyle="1" w:styleId="8DE7B90A199C4E70A087326EE41637B3">
    <w:name w:val="8DE7B90A199C4E70A087326EE41637B3"/>
    <w:rsid w:val="0045616A"/>
    <w:pPr>
      <w:spacing w:after="160" w:line="259" w:lineRule="auto"/>
    </w:pPr>
  </w:style>
  <w:style w:type="paragraph" w:customStyle="1" w:styleId="9BDBFCC32BBC4D9BAFAEE99E5CB0FCB4">
    <w:name w:val="9BDBFCC32BBC4D9BAFAEE99E5CB0FCB4"/>
    <w:rsid w:val="0045616A"/>
    <w:pPr>
      <w:spacing w:after="160" w:line="259" w:lineRule="auto"/>
    </w:pPr>
  </w:style>
  <w:style w:type="paragraph" w:customStyle="1" w:styleId="E79B286890F640EC94138913F894BF4D">
    <w:name w:val="E79B286890F640EC94138913F894BF4D"/>
    <w:rsid w:val="0045616A"/>
    <w:pPr>
      <w:spacing w:after="160" w:line="259" w:lineRule="auto"/>
    </w:pPr>
  </w:style>
  <w:style w:type="paragraph" w:customStyle="1" w:styleId="BFAB3C32885642599E1866EEA2402E67">
    <w:name w:val="BFAB3C32885642599E1866EEA2402E67"/>
    <w:rsid w:val="0045616A"/>
    <w:pPr>
      <w:spacing w:after="160" w:line="259" w:lineRule="auto"/>
    </w:pPr>
  </w:style>
  <w:style w:type="paragraph" w:customStyle="1" w:styleId="7E273508E8124FB0B58CF8A99E841DA7">
    <w:name w:val="7E273508E8124FB0B58CF8A99E841DA7"/>
    <w:rsid w:val="0045616A"/>
    <w:pPr>
      <w:spacing w:after="160" w:line="259" w:lineRule="auto"/>
    </w:pPr>
  </w:style>
  <w:style w:type="paragraph" w:customStyle="1" w:styleId="57D16857DBCC44F393E9B7A66271976B">
    <w:name w:val="57D16857DBCC44F393E9B7A66271976B"/>
    <w:rsid w:val="0045616A"/>
    <w:pPr>
      <w:spacing w:after="160" w:line="259" w:lineRule="auto"/>
    </w:pPr>
  </w:style>
  <w:style w:type="paragraph" w:customStyle="1" w:styleId="FF4F394DE89343CC9919D94782344142">
    <w:name w:val="FF4F394DE89343CC9919D94782344142"/>
    <w:rsid w:val="0045616A"/>
    <w:pPr>
      <w:spacing w:after="160" w:line="259" w:lineRule="auto"/>
    </w:pPr>
  </w:style>
  <w:style w:type="paragraph" w:customStyle="1" w:styleId="5D596B0CD8F64CCEB485122133A9603B">
    <w:name w:val="5D596B0CD8F64CCEB485122133A9603B"/>
    <w:rsid w:val="0045616A"/>
    <w:pPr>
      <w:spacing w:after="160" w:line="259" w:lineRule="auto"/>
    </w:pPr>
  </w:style>
  <w:style w:type="paragraph" w:customStyle="1" w:styleId="4C7AF14BB28B4DF8AAAF197C8032BABA">
    <w:name w:val="4C7AF14BB28B4DF8AAAF197C8032BABA"/>
    <w:rsid w:val="0045616A"/>
    <w:pPr>
      <w:spacing w:after="160" w:line="259" w:lineRule="auto"/>
    </w:pPr>
  </w:style>
  <w:style w:type="paragraph" w:customStyle="1" w:styleId="A96CEF2E685A4C3481349239C255D393">
    <w:name w:val="A96CEF2E685A4C3481349239C255D393"/>
    <w:rsid w:val="0045616A"/>
    <w:pPr>
      <w:spacing w:after="160" w:line="259" w:lineRule="auto"/>
    </w:pPr>
  </w:style>
  <w:style w:type="paragraph" w:customStyle="1" w:styleId="1D04114E416F4020B9B67FD33EE04610">
    <w:name w:val="1D04114E416F4020B9B67FD33EE04610"/>
    <w:rsid w:val="0045616A"/>
    <w:pPr>
      <w:spacing w:after="160" w:line="259" w:lineRule="auto"/>
    </w:pPr>
  </w:style>
  <w:style w:type="paragraph" w:customStyle="1" w:styleId="2B552E984AF146009CAADBE446306B9E">
    <w:name w:val="2B552E984AF146009CAADBE446306B9E"/>
    <w:rsid w:val="0045616A"/>
    <w:pPr>
      <w:spacing w:after="160" w:line="259" w:lineRule="auto"/>
    </w:pPr>
  </w:style>
  <w:style w:type="paragraph" w:customStyle="1" w:styleId="791ACCA82D7A4F7DA9BFF3B7726F4DB9">
    <w:name w:val="791ACCA82D7A4F7DA9BFF3B7726F4DB9"/>
    <w:rsid w:val="0045616A"/>
    <w:pPr>
      <w:spacing w:after="160" w:line="259" w:lineRule="auto"/>
    </w:pPr>
  </w:style>
  <w:style w:type="paragraph" w:customStyle="1" w:styleId="D4B46C2140BF46C48533A24260ECC1FD">
    <w:name w:val="D4B46C2140BF46C48533A24260ECC1FD"/>
    <w:rsid w:val="0045616A"/>
    <w:pPr>
      <w:spacing w:after="160" w:line="259" w:lineRule="auto"/>
    </w:pPr>
  </w:style>
  <w:style w:type="paragraph" w:customStyle="1" w:styleId="03E957FB683A4CFEAFEF7C768915CB87">
    <w:name w:val="03E957FB683A4CFEAFEF7C768915CB87"/>
    <w:rsid w:val="0045616A"/>
    <w:pPr>
      <w:spacing w:after="160" w:line="259" w:lineRule="auto"/>
    </w:pPr>
  </w:style>
  <w:style w:type="paragraph" w:customStyle="1" w:styleId="C418CBA5518F40B78244BB5DE3FEDFD9">
    <w:name w:val="C418CBA5518F40B78244BB5DE3FEDFD9"/>
    <w:rsid w:val="0045616A"/>
    <w:pPr>
      <w:spacing w:after="160" w:line="259" w:lineRule="auto"/>
    </w:pPr>
  </w:style>
  <w:style w:type="paragraph" w:customStyle="1" w:styleId="A74E62048A2247B5A48E725E8FF26004">
    <w:name w:val="A74E62048A2247B5A48E725E8FF26004"/>
    <w:rsid w:val="0045616A"/>
    <w:pPr>
      <w:spacing w:after="160" w:line="259" w:lineRule="auto"/>
    </w:pPr>
  </w:style>
  <w:style w:type="paragraph" w:customStyle="1" w:styleId="D21CCD5097DF48D08BC0700EDED47481">
    <w:name w:val="D21CCD5097DF48D08BC0700EDED47481"/>
    <w:rsid w:val="0045616A"/>
    <w:pPr>
      <w:spacing w:after="160" w:line="259" w:lineRule="auto"/>
    </w:pPr>
  </w:style>
  <w:style w:type="paragraph" w:customStyle="1" w:styleId="CF048312E1E042E48464A744A8BE5576">
    <w:name w:val="CF048312E1E042E48464A744A8BE5576"/>
    <w:rsid w:val="0045616A"/>
    <w:pPr>
      <w:spacing w:after="160" w:line="259" w:lineRule="auto"/>
    </w:pPr>
  </w:style>
  <w:style w:type="paragraph" w:customStyle="1" w:styleId="9F985C7A28354A5893E8445F5AC278EA">
    <w:name w:val="9F985C7A28354A5893E8445F5AC278EA"/>
    <w:rsid w:val="0045616A"/>
    <w:pPr>
      <w:spacing w:after="160" w:line="259" w:lineRule="auto"/>
    </w:pPr>
  </w:style>
  <w:style w:type="paragraph" w:customStyle="1" w:styleId="D5C29BF80E9B4F6B95964022C7FCB11C">
    <w:name w:val="D5C29BF80E9B4F6B95964022C7FCB11C"/>
    <w:rsid w:val="0045616A"/>
    <w:pPr>
      <w:spacing w:after="160" w:line="259" w:lineRule="auto"/>
    </w:pPr>
  </w:style>
  <w:style w:type="paragraph" w:customStyle="1" w:styleId="BD20E0EAB91F4BC88B6149589E6D139D">
    <w:name w:val="BD20E0EAB91F4BC88B6149589E6D139D"/>
    <w:rsid w:val="0045616A"/>
    <w:pPr>
      <w:spacing w:after="160" w:line="259" w:lineRule="auto"/>
    </w:pPr>
  </w:style>
  <w:style w:type="paragraph" w:customStyle="1" w:styleId="00FAC60874B84C9EB04AE4422C0903AC">
    <w:name w:val="00FAC60874B84C9EB04AE4422C0903AC"/>
    <w:rsid w:val="0045616A"/>
    <w:pPr>
      <w:spacing w:after="160" w:line="259" w:lineRule="auto"/>
    </w:pPr>
  </w:style>
  <w:style w:type="paragraph" w:customStyle="1" w:styleId="741B110E498441B1BDCB205FB56098B1">
    <w:name w:val="741B110E498441B1BDCB205FB56098B1"/>
    <w:rsid w:val="0045616A"/>
    <w:pPr>
      <w:spacing w:after="160" w:line="259" w:lineRule="auto"/>
    </w:pPr>
  </w:style>
  <w:style w:type="paragraph" w:customStyle="1" w:styleId="D24F969CC5F741708AD60A08866A1B1C">
    <w:name w:val="D24F969CC5F741708AD60A08866A1B1C"/>
    <w:rsid w:val="0045616A"/>
    <w:pPr>
      <w:spacing w:after="160" w:line="259" w:lineRule="auto"/>
    </w:pPr>
  </w:style>
  <w:style w:type="paragraph" w:customStyle="1" w:styleId="E0652AD5C4E544B38DF366988934237B">
    <w:name w:val="E0652AD5C4E544B38DF366988934237B"/>
    <w:rsid w:val="0045616A"/>
    <w:pPr>
      <w:spacing w:after="160" w:line="259" w:lineRule="auto"/>
    </w:pPr>
  </w:style>
  <w:style w:type="paragraph" w:customStyle="1" w:styleId="0FEC6AA603D749FF9B041A7E9A79E20B">
    <w:name w:val="0FEC6AA603D749FF9B041A7E9A79E20B"/>
    <w:rsid w:val="0045616A"/>
    <w:pPr>
      <w:spacing w:after="160" w:line="259" w:lineRule="auto"/>
    </w:pPr>
  </w:style>
  <w:style w:type="paragraph" w:customStyle="1" w:styleId="DF01440BD84748D68C550C0E2228A282">
    <w:name w:val="DF01440BD84748D68C550C0E2228A282"/>
    <w:rsid w:val="0045616A"/>
    <w:pPr>
      <w:spacing w:after="160" w:line="259" w:lineRule="auto"/>
    </w:pPr>
  </w:style>
  <w:style w:type="paragraph" w:customStyle="1" w:styleId="09851194777E4933836C900B262F5FC1">
    <w:name w:val="09851194777E4933836C900B262F5FC1"/>
    <w:rsid w:val="0045616A"/>
    <w:pPr>
      <w:spacing w:after="160" w:line="259" w:lineRule="auto"/>
    </w:pPr>
  </w:style>
  <w:style w:type="paragraph" w:customStyle="1" w:styleId="A46E75B6DFB54EC4811A0EC301FE7811">
    <w:name w:val="A46E75B6DFB54EC4811A0EC301FE7811"/>
    <w:rsid w:val="0045616A"/>
    <w:pPr>
      <w:spacing w:after="160" w:line="259" w:lineRule="auto"/>
    </w:pPr>
  </w:style>
  <w:style w:type="paragraph" w:customStyle="1" w:styleId="0AFCA390748A45C4965BE80AD9D49FF6">
    <w:name w:val="0AFCA390748A45C4965BE80AD9D49FF6"/>
    <w:rsid w:val="0045616A"/>
    <w:pPr>
      <w:spacing w:after="160" w:line="259" w:lineRule="auto"/>
    </w:pPr>
  </w:style>
  <w:style w:type="paragraph" w:customStyle="1" w:styleId="4638F95DD2914FFFBBBCBF6888120CFF">
    <w:name w:val="4638F95DD2914FFFBBBCBF6888120CFF"/>
    <w:rsid w:val="0045616A"/>
    <w:pPr>
      <w:spacing w:after="160" w:line="259" w:lineRule="auto"/>
    </w:pPr>
  </w:style>
  <w:style w:type="paragraph" w:customStyle="1" w:styleId="046ECF06EE1447EA99032246C9758FCB">
    <w:name w:val="046ECF06EE1447EA99032246C9758FCB"/>
    <w:rsid w:val="0045616A"/>
    <w:pPr>
      <w:spacing w:after="160" w:line="259" w:lineRule="auto"/>
    </w:pPr>
  </w:style>
  <w:style w:type="paragraph" w:customStyle="1" w:styleId="8F1FF0A885834DCCBB24FA9FB09453E1">
    <w:name w:val="8F1FF0A885834DCCBB24FA9FB09453E1"/>
    <w:rsid w:val="0045616A"/>
    <w:pPr>
      <w:spacing w:after="160" w:line="259" w:lineRule="auto"/>
    </w:pPr>
  </w:style>
  <w:style w:type="paragraph" w:customStyle="1" w:styleId="4A9A623F2A5A45A0AECD992EB8AE081E">
    <w:name w:val="4A9A623F2A5A45A0AECD992EB8AE081E"/>
    <w:rsid w:val="0045616A"/>
    <w:pPr>
      <w:spacing w:after="160" w:line="259" w:lineRule="auto"/>
    </w:pPr>
  </w:style>
  <w:style w:type="paragraph" w:customStyle="1" w:styleId="487F101B116442E089C9292A08DA512C">
    <w:name w:val="487F101B116442E089C9292A08DA512C"/>
    <w:rsid w:val="0045616A"/>
    <w:pPr>
      <w:spacing w:after="160" w:line="259" w:lineRule="auto"/>
    </w:pPr>
  </w:style>
  <w:style w:type="paragraph" w:customStyle="1" w:styleId="06B949A3EDFF43A381F8E374C0DCF76A">
    <w:name w:val="06B949A3EDFF43A381F8E374C0DCF76A"/>
    <w:rsid w:val="0045616A"/>
    <w:pPr>
      <w:spacing w:after="160" w:line="259" w:lineRule="auto"/>
    </w:pPr>
  </w:style>
  <w:style w:type="paragraph" w:customStyle="1" w:styleId="C2D18BC936AA44C880BD9DED379248E3">
    <w:name w:val="C2D18BC936AA44C880BD9DED379248E3"/>
    <w:rsid w:val="0045616A"/>
    <w:pPr>
      <w:spacing w:after="160" w:line="259" w:lineRule="auto"/>
    </w:pPr>
  </w:style>
  <w:style w:type="paragraph" w:customStyle="1" w:styleId="D51947D2EB9D4A6DAB444DC1FADED112">
    <w:name w:val="D51947D2EB9D4A6DAB444DC1FADED112"/>
    <w:rsid w:val="005051D0"/>
    <w:pPr>
      <w:spacing w:after="160" w:line="259" w:lineRule="auto"/>
    </w:pPr>
  </w:style>
  <w:style w:type="paragraph" w:customStyle="1" w:styleId="BBBD3C258C48455980AC721C62616450">
    <w:name w:val="BBBD3C258C48455980AC721C62616450"/>
    <w:rsid w:val="005051D0"/>
    <w:pPr>
      <w:spacing w:after="160" w:line="259" w:lineRule="auto"/>
    </w:pPr>
  </w:style>
  <w:style w:type="paragraph" w:customStyle="1" w:styleId="3C0186F014C545FEADF69A5080025525">
    <w:name w:val="3C0186F014C545FEADF69A5080025525"/>
    <w:rsid w:val="005051D0"/>
    <w:pPr>
      <w:spacing w:after="160" w:line="259" w:lineRule="auto"/>
    </w:pPr>
  </w:style>
  <w:style w:type="paragraph" w:customStyle="1" w:styleId="B03F2EF5D4DC494096311DFE1CDD0E41">
    <w:name w:val="B03F2EF5D4DC494096311DFE1CDD0E41"/>
    <w:rsid w:val="005051D0"/>
    <w:pPr>
      <w:spacing w:after="160" w:line="259" w:lineRule="auto"/>
    </w:pPr>
  </w:style>
  <w:style w:type="paragraph" w:customStyle="1" w:styleId="23D325CE6661410B96B49E04ED8EEDBC">
    <w:name w:val="23D325CE6661410B96B49E04ED8EEDBC"/>
    <w:rsid w:val="005051D0"/>
    <w:pPr>
      <w:spacing w:after="160" w:line="259" w:lineRule="auto"/>
    </w:pPr>
  </w:style>
  <w:style w:type="paragraph" w:customStyle="1" w:styleId="1325DCDD6B814E22ACC973189010B53D">
    <w:name w:val="1325DCDD6B814E22ACC973189010B53D"/>
    <w:rsid w:val="005051D0"/>
    <w:pPr>
      <w:spacing w:after="160" w:line="259" w:lineRule="auto"/>
    </w:pPr>
  </w:style>
  <w:style w:type="paragraph" w:customStyle="1" w:styleId="BDD7415DFA1B46AA98EDB49C95520B2D">
    <w:name w:val="BDD7415DFA1B46AA98EDB49C95520B2D"/>
    <w:rsid w:val="005051D0"/>
    <w:pPr>
      <w:spacing w:after="160" w:line="259" w:lineRule="auto"/>
    </w:pPr>
  </w:style>
  <w:style w:type="paragraph" w:customStyle="1" w:styleId="36735322957C414FB339D70800FF7184">
    <w:name w:val="36735322957C414FB339D70800FF7184"/>
    <w:rsid w:val="005051D0"/>
    <w:pPr>
      <w:spacing w:after="160" w:line="259" w:lineRule="auto"/>
    </w:pPr>
  </w:style>
  <w:style w:type="paragraph" w:customStyle="1" w:styleId="CAA23380611D4084961AB37377513534">
    <w:name w:val="CAA23380611D4084961AB37377513534"/>
    <w:rsid w:val="005051D0"/>
    <w:pPr>
      <w:spacing w:after="160" w:line="259" w:lineRule="auto"/>
    </w:pPr>
  </w:style>
  <w:style w:type="paragraph" w:customStyle="1" w:styleId="E800D503C52C483AA81C25602BD2BDBD">
    <w:name w:val="E800D503C52C483AA81C25602BD2BDBD"/>
    <w:rsid w:val="005051D0"/>
    <w:pPr>
      <w:spacing w:after="160" w:line="259" w:lineRule="auto"/>
    </w:pPr>
  </w:style>
  <w:style w:type="paragraph" w:customStyle="1" w:styleId="9744095F01B749D5AFB7169B260A07FF">
    <w:name w:val="9744095F01B749D5AFB7169B260A07FF"/>
    <w:rsid w:val="005051D0"/>
    <w:pPr>
      <w:spacing w:after="160" w:line="259" w:lineRule="auto"/>
    </w:pPr>
  </w:style>
  <w:style w:type="paragraph" w:customStyle="1" w:styleId="258441F19E0E486D911AC5FBA4F0C77D">
    <w:name w:val="258441F19E0E486D911AC5FBA4F0C77D"/>
    <w:rsid w:val="005051D0"/>
    <w:pPr>
      <w:spacing w:after="160" w:line="259" w:lineRule="auto"/>
    </w:pPr>
  </w:style>
  <w:style w:type="paragraph" w:customStyle="1" w:styleId="53009515F3874F31A885DFDED3776E8F">
    <w:name w:val="53009515F3874F31A885DFDED3776E8F"/>
    <w:rsid w:val="005051D0"/>
    <w:pPr>
      <w:spacing w:after="160" w:line="259" w:lineRule="auto"/>
    </w:pPr>
  </w:style>
  <w:style w:type="paragraph" w:customStyle="1" w:styleId="7F4F51092C6F41708D4AF9384864ED55">
    <w:name w:val="7F4F51092C6F41708D4AF9384864ED55"/>
    <w:rsid w:val="005051D0"/>
    <w:pPr>
      <w:spacing w:after="160" w:line="259" w:lineRule="auto"/>
    </w:pPr>
  </w:style>
  <w:style w:type="paragraph" w:customStyle="1" w:styleId="C038AE81E5664353B69E0E28A37E7540">
    <w:name w:val="C038AE81E5664353B69E0E28A37E7540"/>
    <w:rsid w:val="005051D0"/>
    <w:pPr>
      <w:spacing w:after="160" w:line="259" w:lineRule="auto"/>
    </w:pPr>
  </w:style>
  <w:style w:type="paragraph" w:customStyle="1" w:styleId="F09650C4C3FD491F8F3CF255724995D0">
    <w:name w:val="F09650C4C3FD491F8F3CF255724995D0"/>
    <w:rsid w:val="005051D0"/>
    <w:pPr>
      <w:spacing w:after="160" w:line="259" w:lineRule="auto"/>
    </w:pPr>
  </w:style>
  <w:style w:type="paragraph" w:customStyle="1" w:styleId="0BCE11D523F34325AD759AD234444634">
    <w:name w:val="0BCE11D523F34325AD759AD234444634"/>
    <w:rsid w:val="005051D0"/>
    <w:pPr>
      <w:spacing w:after="160" w:line="259" w:lineRule="auto"/>
    </w:pPr>
  </w:style>
  <w:style w:type="paragraph" w:customStyle="1" w:styleId="DA8984486D7F4FE7B4A00BA9F13A8E69">
    <w:name w:val="DA8984486D7F4FE7B4A00BA9F13A8E69"/>
    <w:rsid w:val="005051D0"/>
    <w:pPr>
      <w:spacing w:after="160" w:line="259" w:lineRule="auto"/>
    </w:pPr>
  </w:style>
  <w:style w:type="paragraph" w:customStyle="1" w:styleId="9366239E247C4C85983C13549AF2B096">
    <w:name w:val="9366239E247C4C85983C13549AF2B096"/>
    <w:rsid w:val="005051D0"/>
    <w:pPr>
      <w:spacing w:after="160" w:line="259" w:lineRule="auto"/>
    </w:pPr>
  </w:style>
  <w:style w:type="paragraph" w:customStyle="1" w:styleId="E5F90539DE214F2EB0ABEF310B07652E">
    <w:name w:val="E5F90539DE214F2EB0ABEF310B07652E"/>
    <w:rsid w:val="005051D0"/>
    <w:pPr>
      <w:spacing w:after="160" w:line="259" w:lineRule="auto"/>
    </w:pPr>
  </w:style>
  <w:style w:type="paragraph" w:customStyle="1" w:styleId="332C283F71574C1096CD6D5DDEDB42C0">
    <w:name w:val="332C283F71574C1096CD6D5DDEDB42C0"/>
    <w:rsid w:val="005051D0"/>
    <w:pPr>
      <w:spacing w:after="160" w:line="259" w:lineRule="auto"/>
    </w:pPr>
  </w:style>
  <w:style w:type="paragraph" w:customStyle="1" w:styleId="242CCFB977F9406D931292D59EBBE6A8">
    <w:name w:val="242CCFB977F9406D931292D59EBBE6A8"/>
    <w:rsid w:val="005051D0"/>
    <w:pPr>
      <w:spacing w:after="160" w:line="259" w:lineRule="auto"/>
    </w:pPr>
  </w:style>
  <w:style w:type="paragraph" w:customStyle="1" w:styleId="EB92DA7ED98041BEAC75BD8A0FCBD5BA">
    <w:name w:val="EB92DA7ED98041BEAC75BD8A0FCBD5BA"/>
    <w:rsid w:val="005051D0"/>
    <w:pPr>
      <w:spacing w:after="160" w:line="259" w:lineRule="auto"/>
    </w:pPr>
  </w:style>
  <w:style w:type="paragraph" w:customStyle="1" w:styleId="A93661CC19BB408E99CD1DD0A555E307">
    <w:name w:val="A93661CC19BB408E99CD1DD0A555E307"/>
    <w:rsid w:val="005051D0"/>
    <w:pPr>
      <w:spacing w:after="160" w:line="259" w:lineRule="auto"/>
    </w:pPr>
  </w:style>
  <w:style w:type="paragraph" w:customStyle="1" w:styleId="BF6F466AA0D748389268F717FFC2D9C2">
    <w:name w:val="BF6F466AA0D748389268F717FFC2D9C2"/>
    <w:rsid w:val="005051D0"/>
    <w:pPr>
      <w:spacing w:after="160" w:line="259" w:lineRule="auto"/>
    </w:pPr>
  </w:style>
  <w:style w:type="paragraph" w:customStyle="1" w:styleId="679B1CED67AA4825AEADC215970E724F">
    <w:name w:val="679B1CED67AA4825AEADC215970E724F"/>
    <w:rsid w:val="005051D0"/>
    <w:pPr>
      <w:spacing w:after="160" w:line="259" w:lineRule="auto"/>
    </w:pPr>
  </w:style>
  <w:style w:type="paragraph" w:customStyle="1" w:styleId="9A6FE58DC6EF4E929F651721BB18E9EF">
    <w:name w:val="9A6FE58DC6EF4E929F651721BB18E9EF"/>
    <w:rsid w:val="005051D0"/>
    <w:pPr>
      <w:spacing w:after="160" w:line="259" w:lineRule="auto"/>
    </w:pPr>
  </w:style>
  <w:style w:type="paragraph" w:customStyle="1" w:styleId="CB469850B50646088E372BDB024F1B1D">
    <w:name w:val="CB469850B50646088E372BDB024F1B1D"/>
    <w:rsid w:val="005051D0"/>
    <w:pPr>
      <w:spacing w:after="160" w:line="259" w:lineRule="auto"/>
    </w:pPr>
  </w:style>
  <w:style w:type="paragraph" w:customStyle="1" w:styleId="E4EBD608E6D24C5AA472CDDFA9C58F95">
    <w:name w:val="E4EBD608E6D24C5AA472CDDFA9C58F95"/>
    <w:rsid w:val="005051D0"/>
    <w:pPr>
      <w:spacing w:after="160" w:line="259" w:lineRule="auto"/>
    </w:pPr>
  </w:style>
  <w:style w:type="paragraph" w:customStyle="1" w:styleId="128C0CE84ABB49E38793CE16205B14B0">
    <w:name w:val="128C0CE84ABB49E38793CE16205B14B0"/>
    <w:rsid w:val="005051D0"/>
    <w:pPr>
      <w:spacing w:after="160" w:line="259" w:lineRule="auto"/>
    </w:pPr>
  </w:style>
  <w:style w:type="paragraph" w:customStyle="1" w:styleId="48551F6FA8444C5A8A02F12390D4B61B">
    <w:name w:val="48551F6FA8444C5A8A02F12390D4B61B"/>
    <w:rsid w:val="005051D0"/>
    <w:pPr>
      <w:spacing w:after="160" w:line="259" w:lineRule="auto"/>
    </w:pPr>
  </w:style>
  <w:style w:type="paragraph" w:customStyle="1" w:styleId="C3C76916C4C8409DB9E46810E53E6FEF">
    <w:name w:val="C3C76916C4C8409DB9E46810E53E6FEF"/>
    <w:rsid w:val="005051D0"/>
    <w:pPr>
      <w:spacing w:after="160" w:line="259" w:lineRule="auto"/>
    </w:pPr>
  </w:style>
  <w:style w:type="paragraph" w:customStyle="1" w:styleId="C473838985B942EF9B59AB2F57952B07">
    <w:name w:val="C473838985B942EF9B59AB2F57952B07"/>
    <w:rsid w:val="005051D0"/>
    <w:pPr>
      <w:spacing w:after="160" w:line="259" w:lineRule="auto"/>
    </w:pPr>
  </w:style>
  <w:style w:type="paragraph" w:customStyle="1" w:styleId="FB2A89B858EB436F9E080C72FD25FC69">
    <w:name w:val="FB2A89B858EB436F9E080C72FD25FC69"/>
    <w:rsid w:val="005051D0"/>
    <w:pPr>
      <w:spacing w:after="160" w:line="259" w:lineRule="auto"/>
    </w:pPr>
  </w:style>
  <w:style w:type="paragraph" w:customStyle="1" w:styleId="595C8F07C8984CEF9779E54FA961D779">
    <w:name w:val="595C8F07C8984CEF9779E54FA961D779"/>
    <w:rsid w:val="005051D0"/>
    <w:pPr>
      <w:spacing w:after="160" w:line="259" w:lineRule="auto"/>
    </w:pPr>
  </w:style>
  <w:style w:type="paragraph" w:customStyle="1" w:styleId="96226E72A0BC4426AE69400A04AB92A3">
    <w:name w:val="96226E72A0BC4426AE69400A04AB92A3"/>
    <w:rsid w:val="005051D0"/>
    <w:pPr>
      <w:spacing w:after="160" w:line="259" w:lineRule="auto"/>
    </w:pPr>
  </w:style>
  <w:style w:type="paragraph" w:customStyle="1" w:styleId="90BD6EAC77544A66932BBE4500D73C9E">
    <w:name w:val="90BD6EAC77544A66932BBE4500D73C9E"/>
    <w:rsid w:val="005051D0"/>
    <w:pPr>
      <w:spacing w:after="160" w:line="259" w:lineRule="auto"/>
    </w:pPr>
  </w:style>
  <w:style w:type="paragraph" w:customStyle="1" w:styleId="0D59E19607E646BE803428202B5A0855">
    <w:name w:val="0D59E19607E646BE803428202B5A0855"/>
    <w:rsid w:val="005051D0"/>
    <w:pPr>
      <w:spacing w:after="160" w:line="259" w:lineRule="auto"/>
    </w:pPr>
  </w:style>
  <w:style w:type="paragraph" w:customStyle="1" w:styleId="1F78645127054718B2B251FABCC850F5">
    <w:name w:val="1F78645127054718B2B251FABCC850F5"/>
    <w:rsid w:val="005051D0"/>
    <w:pPr>
      <w:spacing w:after="160" w:line="259" w:lineRule="auto"/>
    </w:pPr>
  </w:style>
  <w:style w:type="paragraph" w:customStyle="1" w:styleId="B683175CBE4141A288F977F062C7E8C5">
    <w:name w:val="B683175CBE4141A288F977F062C7E8C5"/>
    <w:rsid w:val="005051D0"/>
    <w:pPr>
      <w:spacing w:after="160" w:line="259" w:lineRule="auto"/>
    </w:pPr>
  </w:style>
  <w:style w:type="paragraph" w:customStyle="1" w:styleId="EA61BB9340F24996B507526E6D998E8E">
    <w:name w:val="EA61BB9340F24996B507526E6D998E8E"/>
    <w:rsid w:val="005051D0"/>
    <w:pPr>
      <w:spacing w:after="160" w:line="259" w:lineRule="auto"/>
    </w:pPr>
  </w:style>
  <w:style w:type="paragraph" w:customStyle="1" w:styleId="0886A1E023B941E69E42F02CEEAAEFA6">
    <w:name w:val="0886A1E023B941E69E42F02CEEAAEFA6"/>
    <w:rsid w:val="005051D0"/>
    <w:pPr>
      <w:spacing w:after="160" w:line="259" w:lineRule="auto"/>
    </w:pPr>
  </w:style>
  <w:style w:type="paragraph" w:customStyle="1" w:styleId="B1CC9461BEAB4EF680B6B0B803AED74D">
    <w:name w:val="B1CC9461BEAB4EF680B6B0B803AED74D"/>
    <w:rsid w:val="005051D0"/>
    <w:pPr>
      <w:spacing w:after="160" w:line="259" w:lineRule="auto"/>
    </w:pPr>
  </w:style>
  <w:style w:type="paragraph" w:customStyle="1" w:styleId="3E855D798A994C71BBCE5C95AC35DD27">
    <w:name w:val="3E855D798A994C71BBCE5C95AC35DD27"/>
    <w:rsid w:val="005051D0"/>
    <w:pPr>
      <w:spacing w:after="160" w:line="259" w:lineRule="auto"/>
    </w:pPr>
  </w:style>
  <w:style w:type="paragraph" w:customStyle="1" w:styleId="F7BCAA5BBEE3450C86291C03DBC28D53">
    <w:name w:val="F7BCAA5BBEE3450C86291C03DBC28D53"/>
    <w:rsid w:val="005051D0"/>
    <w:pPr>
      <w:spacing w:after="160" w:line="259" w:lineRule="auto"/>
    </w:pPr>
  </w:style>
  <w:style w:type="paragraph" w:customStyle="1" w:styleId="6F086EB7C42345CD840DA5B81E0E611A">
    <w:name w:val="6F086EB7C42345CD840DA5B81E0E611A"/>
    <w:rsid w:val="005051D0"/>
    <w:pPr>
      <w:spacing w:after="160" w:line="259" w:lineRule="auto"/>
    </w:pPr>
  </w:style>
  <w:style w:type="paragraph" w:customStyle="1" w:styleId="041A3413BAAD413E8A9DDE5A91F71C2C">
    <w:name w:val="041A3413BAAD413E8A9DDE5A91F71C2C"/>
    <w:rsid w:val="005051D0"/>
    <w:pPr>
      <w:spacing w:after="160" w:line="259" w:lineRule="auto"/>
    </w:pPr>
  </w:style>
  <w:style w:type="paragraph" w:customStyle="1" w:styleId="5C4459745C9344BBA5D869689ACB2440">
    <w:name w:val="5C4459745C9344BBA5D869689ACB2440"/>
    <w:rsid w:val="005051D0"/>
    <w:pPr>
      <w:spacing w:after="160" w:line="259" w:lineRule="auto"/>
    </w:pPr>
  </w:style>
  <w:style w:type="paragraph" w:customStyle="1" w:styleId="2CF8089C99AC47648CDF91D8366CBE6E">
    <w:name w:val="2CF8089C99AC47648CDF91D8366CBE6E"/>
    <w:rsid w:val="005051D0"/>
    <w:pPr>
      <w:spacing w:after="160" w:line="259" w:lineRule="auto"/>
    </w:pPr>
  </w:style>
  <w:style w:type="paragraph" w:customStyle="1" w:styleId="8CF2F9D6D0DD4AE2AE4A53D034D868B2">
    <w:name w:val="8CF2F9D6D0DD4AE2AE4A53D034D868B2"/>
    <w:rsid w:val="005051D0"/>
    <w:pPr>
      <w:spacing w:after="160" w:line="259" w:lineRule="auto"/>
    </w:pPr>
  </w:style>
  <w:style w:type="paragraph" w:customStyle="1" w:styleId="52F2B3A0B898426CBCFC311E9979B7D3">
    <w:name w:val="52F2B3A0B898426CBCFC311E9979B7D3"/>
    <w:rsid w:val="005051D0"/>
    <w:pPr>
      <w:spacing w:after="160" w:line="259" w:lineRule="auto"/>
    </w:pPr>
  </w:style>
  <w:style w:type="paragraph" w:customStyle="1" w:styleId="C4BCDE310BAA4B9891E25CAC956AE5A3">
    <w:name w:val="C4BCDE310BAA4B9891E25CAC956AE5A3"/>
    <w:rsid w:val="005051D0"/>
    <w:pPr>
      <w:spacing w:after="160" w:line="259" w:lineRule="auto"/>
    </w:pPr>
  </w:style>
  <w:style w:type="paragraph" w:customStyle="1" w:styleId="FFED119AA07B4594B72467D4A0F8900D">
    <w:name w:val="FFED119AA07B4594B72467D4A0F8900D"/>
    <w:rsid w:val="005051D0"/>
    <w:pPr>
      <w:spacing w:after="160" w:line="259" w:lineRule="auto"/>
    </w:pPr>
  </w:style>
  <w:style w:type="paragraph" w:customStyle="1" w:styleId="8A49D45E06734F6A8E460102D0687BCF">
    <w:name w:val="8A49D45E06734F6A8E460102D0687BCF"/>
    <w:rsid w:val="005051D0"/>
    <w:pPr>
      <w:spacing w:after="160" w:line="259" w:lineRule="auto"/>
    </w:pPr>
  </w:style>
  <w:style w:type="paragraph" w:customStyle="1" w:styleId="6FEA80BFF7664CAEA9CA26BBE020A1E5">
    <w:name w:val="6FEA80BFF7664CAEA9CA26BBE020A1E5"/>
    <w:rsid w:val="005051D0"/>
    <w:pPr>
      <w:spacing w:after="160" w:line="259" w:lineRule="auto"/>
    </w:pPr>
  </w:style>
  <w:style w:type="paragraph" w:customStyle="1" w:styleId="1265F7F469514C02AA62054F3DD09237">
    <w:name w:val="1265F7F469514C02AA62054F3DD09237"/>
    <w:rsid w:val="005051D0"/>
    <w:pPr>
      <w:spacing w:after="160" w:line="259" w:lineRule="auto"/>
    </w:pPr>
  </w:style>
  <w:style w:type="paragraph" w:customStyle="1" w:styleId="B47D691ED8724887B0A5B481E660F7F2">
    <w:name w:val="B47D691ED8724887B0A5B481E660F7F2"/>
    <w:rsid w:val="005051D0"/>
    <w:pPr>
      <w:spacing w:after="160" w:line="259" w:lineRule="auto"/>
    </w:pPr>
  </w:style>
  <w:style w:type="paragraph" w:customStyle="1" w:styleId="3B1E77AA3BF544D1A50BF0145A4653BF">
    <w:name w:val="3B1E77AA3BF544D1A50BF0145A4653BF"/>
    <w:rsid w:val="005051D0"/>
    <w:pPr>
      <w:spacing w:after="160" w:line="259" w:lineRule="auto"/>
    </w:pPr>
  </w:style>
  <w:style w:type="paragraph" w:customStyle="1" w:styleId="4FD087A45AE046BEB83C2AF05A22519F">
    <w:name w:val="4FD087A45AE046BEB83C2AF05A22519F"/>
    <w:rsid w:val="005051D0"/>
    <w:pPr>
      <w:spacing w:after="160" w:line="259" w:lineRule="auto"/>
    </w:pPr>
  </w:style>
  <w:style w:type="paragraph" w:customStyle="1" w:styleId="E6CFCB45DA364F0D823216392FA1D925">
    <w:name w:val="E6CFCB45DA364F0D823216392FA1D925"/>
    <w:rsid w:val="005051D0"/>
    <w:pPr>
      <w:spacing w:after="160" w:line="259" w:lineRule="auto"/>
    </w:pPr>
  </w:style>
  <w:style w:type="paragraph" w:customStyle="1" w:styleId="0C26E1DCD32747C79B7B707ABA0E1144">
    <w:name w:val="0C26E1DCD32747C79B7B707ABA0E1144"/>
    <w:rsid w:val="005051D0"/>
    <w:pPr>
      <w:spacing w:after="160" w:line="259" w:lineRule="auto"/>
    </w:pPr>
  </w:style>
  <w:style w:type="paragraph" w:customStyle="1" w:styleId="1B3F8DF1A54E445186576B0683C911B2">
    <w:name w:val="1B3F8DF1A54E445186576B0683C911B2"/>
    <w:rsid w:val="005051D0"/>
    <w:pPr>
      <w:spacing w:after="160" w:line="259" w:lineRule="auto"/>
    </w:pPr>
  </w:style>
  <w:style w:type="paragraph" w:customStyle="1" w:styleId="BCFD16BC1D18415DBA1E31EB28700400">
    <w:name w:val="BCFD16BC1D18415DBA1E31EB28700400"/>
    <w:rsid w:val="005051D0"/>
    <w:pPr>
      <w:spacing w:after="160" w:line="259" w:lineRule="auto"/>
    </w:pPr>
  </w:style>
  <w:style w:type="paragraph" w:customStyle="1" w:styleId="B8D357EE0F04456A8528C53937685488">
    <w:name w:val="B8D357EE0F04456A8528C53937685488"/>
    <w:rsid w:val="005051D0"/>
    <w:pPr>
      <w:spacing w:after="160" w:line="259" w:lineRule="auto"/>
    </w:pPr>
  </w:style>
  <w:style w:type="paragraph" w:customStyle="1" w:styleId="54790CD2F82849AFA11B9CF8EC09F392">
    <w:name w:val="54790CD2F82849AFA11B9CF8EC09F392"/>
    <w:rsid w:val="005051D0"/>
    <w:pPr>
      <w:spacing w:after="160" w:line="259" w:lineRule="auto"/>
    </w:pPr>
  </w:style>
  <w:style w:type="paragraph" w:customStyle="1" w:styleId="1BB9C954752D4E44BFF366808E2D52CF">
    <w:name w:val="1BB9C954752D4E44BFF366808E2D52CF"/>
    <w:rsid w:val="005051D0"/>
    <w:pPr>
      <w:spacing w:after="160" w:line="259" w:lineRule="auto"/>
    </w:pPr>
  </w:style>
  <w:style w:type="paragraph" w:customStyle="1" w:styleId="8E0ACC35C4A447B6887AF6A910B9F6B5">
    <w:name w:val="8E0ACC35C4A447B6887AF6A910B9F6B5"/>
    <w:rsid w:val="005051D0"/>
    <w:pPr>
      <w:spacing w:after="160" w:line="259" w:lineRule="auto"/>
    </w:pPr>
  </w:style>
  <w:style w:type="paragraph" w:customStyle="1" w:styleId="EAEBD82397F44FF2B363411BAC8C7980">
    <w:name w:val="EAEBD82397F44FF2B363411BAC8C7980"/>
    <w:rsid w:val="005051D0"/>
    <w:pPr>
      <w:spacing w:after="160" w:line="259" w:lineRule="auto"/>
    </w:pPr>
  </w:style>
  <w:style w:type="paragraph" w:customStyle="1" w:styleId="C8DD7005B065413F81BAB658E92F5DBE">
    <w:name w:val="C8DD7005B065413F81BAB658E92F5DBE"/>
    <w:rsid w:val="005051D0"/>
    <w:pPr>
      <w:spacing w:after="160" w:line="259" w:lineRule="auto"/>
    </w:pPr>
  </w:style>
  <w:style w:type="paragraph" w:customStyle="1" w:styleId="3EA9081071E84E6C88CB6F57E6FCA316">
    <w:name w:val="3EA9081071E84E6C88CB6F57E6FCA316"/>
    <w:rsid w:val="005051D0"/>
    <w:pPr>
      <w:spacing w:after="160" w:line="259" w:lineRule="auto"/>
    </w:pPr>
  </w:style>
  <w:style w:type="paragraph" w:customStyle="1" w:styleId="1679631FF6444466B89F1D72C8EDEE8C">
    <w:name w:val="1679631FF6444466B89F1D72C8EDEE8C"/>
    <w:rsid w:val="005051D0"/>
    <w:pPr>
      <w:spacing w:after="160" w:line="259" w:lineRule="auto"/>
    </w:pPr>
  </w:style>
  <w:style w:type="paragraph" w:customStyle="1" w:styleId="CC260B2BF51441C0B1CE3FAC9E01363C">
    <w:name w:val="CC260B2BF51441C0B1CE3FAC9E01363C"/>
    <w:rsid w:val="005051D0"/>
    <w:pPr>
      <w:spacing w:after="160" w:line="259" w:lineRule="auto"/>
    </w:pPr>
  </w:style>
  <w:style w:type="paragraph" w:customStyle="1" w:styleId="7EABF7658AC547A68F9466DC1A482893">
    <w:name w:val="7EABF7658AC547A68F9466DC1A482893"/>
    <w:rsid w:val="005051D0"/>
    <w:pPr>
      <w:spacing w:after="160" w:line="259" w:lineRule="auto"/>
    </w:pPr>
  </w:style>
  <w:style w:type="paragraph" w:customStyle="1" w:styleId="C3B2F64263594D73B07F1466C2989B4E">
    <w:name w:val="C3B2F64263594D73B07F1466C2989B4E"/>
    <w:rsid w:val="005051D0"/>
    <w:pPr>
      <w:spacing w:after="160" w:line="259" w:lineRule="auto"/>
    </w:pPr>
  </w:style>
  <w:style w:type="paragraph" w:customStyle="1" w:styleId="BCBD27F9E6C74FAD96AED7F5A0F59141">
    <w:name w:val="BCBD27F9E6C74FAD96AED7F5A0F59141"/>
    <w:rsid w:val="005051D0"/>
    <w:pPr>
      <w:spacing w:after="160" w:line="259" w:lineRule="auto"/>
    </w:pPr>
  </w:style>
  <w:style w:type="paragraph" w:customStyle="1" w:styleId="559E589C560E4506B994289BCD193E34">
    <w:name w:val="559E589C560E4506B994289BCD193E34"/>
    <w:rsid w:val="005051D0"/>
    <w:pPr>
      <w:spacing w:after="160" w:line="259" w:lineRule="auto"/>
    </w:pPr>
  </w:style>
  <w:style w:type="paragraph" w:customStyle="1" w:styleId="50648D2B9810454B9FE0F226D37DF20B">
    <w:name w:val="50648D2B9810454B9FE0F226D37DF20B"/>
    <w:rsid w:val="005051D0"/>
    <w:pPr>
      <w:spacing w:after="160" w:line="259" w:lineRule="auto"/>
    </w:pPr>
  </w:style>
  <w:style w:type="paragraph" w:customStyle="1" w:styleId="34E70BA395CF41BE8BC582FE38FB41A1">
    <w:name w:val="34E70BA395CF41BE8BC582FE38FB41A1"/>
    <w:rsid w:val="005051D0"/>
    <w:pPr>
      <w:spacing w:after="160" w:line="259" w:lineRule="auto"/>
    </w:pPr>
  </w:style>
  <w:style w:type="paragraph" w:customStyle="1" w:styleId="1F7F8E4E3A734D5FA859F36128D1FFC9">
    <w:name w:val="1F7F8E4E3A734D5FA859F36128D1FFC9"/>
    <w:rsid w:val="005051D0"/>
    <w:pPr>
      <w:spacing w:after="160" w:line="259" w:lineRule="auto"/>
    </w:pPr>
  </w:style>
  <w:style w:type="paragraph" w:customStyle="1" w:styleId="EA1505FF14DB4D2AB5FEA47874D99DD3">
    <w:name w:val="EA1505FF14DB4D2AB5FEA47874D99DD3"/>
    <w:rsid w:val="005051D0"/>
    <w:pPr>
      <w:spacing w:after="160" w:line="259" w:lineRule="auto"/>
    </w:pPr>
  </w:style>
  <w:style w:type="paragraph" w:customStyle="1" w:styleId="C8374A179B824502B1EC583A8DE27DA5">
    <w:name w:val="C8374A179B824502B1EC583A8DE27DA5"/>
    <w:rsid w:val="005051D0"/>
    <w:pPr>
      <w:spacing w:after="160" w:line="259" w:lineRule="auto"/>
    </w:pPr>
  </w:style>
  <w:style w:type="paragraph" w:customStyle="1" w:styleId="B3DD2BD4AAC548A5805440779FB914E9">
    <w:name w:val="B3DD2BD4AAC548A5805440779FB914E9"/>
    <w:rsid w:val="005051D0"/>
    <w:pPr>
      <w:spacing w:after="160" w:line="259" w:lineRule="auto"/>
    </w:pPr>
  </w:style>
  <w:style w:type="paragraph" w:customStyle="1" w:styleId="7E3CBF301B2248BBA6F6F2336311E1E2">
    <w:name w:val="7E3CBF301B2248BBA6F6F2336311E1E2"/>
    <w:rsid w:val="005051D0"/>
    <w:pPr>
      <w:spacing w:after="160" w:line="259" w:lineRule="auto"/>
    </w:pPr>
  </w:style>
  <w:style w:type="paragraph" w:customStyle="1" w:styleId="B5425C9BE640430992F05AB9E419919F">
    <w:name w:val="B5425C9BE640430992F05AB9E419919F"/>
    <w:rsid w:val="005051D0"/>
    <w:pPr>
      <w:spacing w:after="160" w:line="259" w:lineRule="auto"/>
    </w:pPr>
  </w:style>
  <w:style w:type="paragraph" w:customStyle="1" w:styleId="481B33056FCB4359BADAAF7CE2A3FABE">
    <w:name w:val="481B33056FCB4359BADAAF7CE2A3FABE"/>
    <w:rsid w:val="005051D0"/>
    <w:pPr>
      <w:spacing w:after="160" w:line="259" w:lineRule="auto"/>
    </w:pPr>
  </w:style>
  <w:style w:type="paragraph" w:customStyle="1" w:styleId="6979ECDB24EA4652B3B0C18140D71B1B">
    <w:name w:val="6979ECDB24EA4652B3B0C18140D71B1B"/>
    <w:rsid w:val="005051D0"/>
    <w:pPr>
      <w:spacing w:after="160" w:line="259" w:lineRule="auto"/>
    </w:pPr>
  </w:style>
  <w:style w:type="paragraph" w:customStyle="1" w:styleId="3C863784180A4325A44E479E4A470B03">
    <w:name w:val="3C863784180A4325A44E479E4A470B03"/>
    <w:rsid w:val="005051D0"/>
    <w:pPr>
      <w:spacing w:after="160" w:line="259" w:lineRule="auto"/>
    </w:pPr>
  </w:style>
  <w:style w:type="paragraph" w:customStyle="1" w:styleId="7B9619970A9E4BD3A31B1A357E94E16E">
    <w:name w:val="7B9619970A9E4BD3A31B1A357E94E16E"/>
    <w:rsid w:val="005051D0"/>
    <w:pPr>
      <w:spacing w:after="160" w:line="259" w:lineRule="auto"/>
    </w:pPr>
  </w:style>
  <w:style w:type="paragraph" w:customStyle="1" w:styleId="7211CA8FDDB84821AF0B2FA0B3A94B74">
    <w:name w:val="7211CA8FDDB84821AF0B2FA0B3A94B74"/>
    <w:rsid w:val="005051D0"/>
    <w:pPr>
      <w:spacing w:after="160" w:line="259" w:lineRule="auto"/>
    </w:pPr>
  </w:style>
  <w:style w:type="paragraph" w:customStyle="1" w:styleId="18B08D96E0004F52B6F8F89442D51E17">
    <w:name w:val="18B08D96E0004F52B6F8F89442D51E17"/>
    <w:rsid w:val="005051D0"/>
    <w:pPr>
      <w:spacing w:after="160" w:line="259" w:lineRule="auto"/>
    </w:pPr>
  </w:style>
  <w:style w:type="paragraph" w:customStyle="1" w:styleId="099D80A0F2DD482AB2521DACE16D55F2">
    <w:name w:val="099D80A0F2DD482AB2521DACE16D55F2"/>
    <w:rsid w:val="005051D0"/>
    <w:pPr>
      <w:spacing w:after="160" w:line="259" w:lineRule="auto"/>
    </w:pPr>
  </w:style>
  <w:style w:type="paragraph" w:customStyle="1" w:styleId="F4E440D831F545AF87CE2FA6A4E60CF8">
    <w:name w:val="F4E440D831F545AF87CE2FA6A4E60CF8"/>
    <w:rsid w:val="005051D0"/>
    <w:pPr>
      <w:spacing w:after="160" w:line="259" w:lineRule="auto"/>
    </w:pPr>
  </w:style>
  <w:style w:type="paragraph" w:customStyle="1" w:styleId="3BE0527C181F4EAFB8EB3C73EF54D070">
    <w:name w:val="3BE0527C181F4EAFB8EB3C73EF54D070"/>
    <w:rsid w:val="005051D0"/>
    <w:pPr>
      <w:spacing w:after="160" w:line="259" w:lineRule="auto"/>
    </w:pPr>
  </w:style>
  <w:style w:type="paragraph" w:customStyle="1" w:styleId="A6D8C73065F943698592901AD9357438">
    <w:name w:val="A6D8C73065F943698592901AD9357438"/>
    <w:rsid w:val="005051D0"/>
    <w:pPr>
      <w:spacing w:after="160" w:line="259" w:lineRule="auto"/>
    </w:pPr>
  </w:style>
  <w:style w:type="paragraph" w:customStyle="1" w:styleId="557A7712D19F4F4B8AC8D9627DCA357C">
    <w:name w:val="557A7712D19F4F4B8AC8D9627DCA357C"/>
    <w:rsid w:val="005051D0"/>
    <w:pPr>
      <w:spacing w:after="160" w:line="259" w:lineRule="auto"/>
    </w:pPr>
  </w:style>
  <w:style w:type="paragraph" w:customStyle="1" w:styleId="0964B7A150C84DD1A8609ED5FFFDA150">
    <w:name w:val="0964B7A150C84DD1A8609ED5FFFDA150"/>
    <w:rsid w:val="005051D0"/>
    <w:pPr>
      <w:spacing w:after="160" w:line="259" w:lineRule="auto"/>
    </w:pPr>
  </w:style>
  <w:style w:type="paragraph" w:customStyle="1" w:styleId="5A78E11CAD4E46049EF9748BD2C793D7">
    <w:name w:val="5A78E11CAD4E46049EF9748BD2C793D7"/>
    <w:rsid w:val="005051D0"/>
    <w:pPr>
      <w:spacing w:after="160" w:line="259" w:lineRule="auto"/>
    </w:pPr>
  </w:style>
  <w:style w:type="paragraph" w:customStyle="1" w:styleId="B5F730FC5E3D4BBC85FBFC7A7DC09B79">
    <w:name w:val="B5F730FC5E3D4BBC85FBFC7A7DC09B79"/>
    <w:rsid w:val="005051D0"/>
    <w:pPr>
      <w:spacing w:after="160" w:line="259" w:lineRule="auto"/>
    </w:pPr>
  </w:style>
  <w:style w:type="paragraph" w:customStyle="1" w:styleId="9BBE766E34824E54A4C17664F3539AFD">
    <w:name w:val="9BBE766E34824E54A4C17664F3539AFD"/>
    <w:rsid w:val="005051D0"/>
    <w:pPr>
      <w:spacing w:after="160" w:line="259" w:lineRule="auto"/>
    </w:pPr>
  </w:style>
  <w:style w:type="paragraph" w:customStyle="1" w:styleId="5237F8959E37450CA2B13956997FC791">
    <w:name w:val="5237F8959E37450CA2B13956997FC791"/>
    <w:rsid w:val="005051D0"/>
    <w:pPr>
      <w:spacing w:after="160" w:line="259" w:lineRule="auto"/>
    </w:pPr>
  </w:style>
  <w:style w:type="paragraph" w:customStyle="1" w:styleId="09E6C705547C4182893B25B4EEC7D091">
    <w:name w:val="09E6C705547C4182893B25B4EEC7D091"/>
    <w:rsid w:val="005051D0"/>
    <w:pPr>
      <w:spacing w:after="160" w:line="259" w:lineRule="auto"/>
    </w:pPr>
  </w:style>
  <w:style w:type="paragraph" w:customStyle="1" w:styleId="B96A8A772F0B4B13A923761965BA770F">
    <w:name w:val="B96A8A772F0B4B13A923761965BA770F"/>
    <w:rsid w:val="005051D0"/>
    <w:pPr>
      <w:spacing w:after="160" w:line="259" w:lineRule="auto"/>
    </w:pPr>
  </w:style>
  <w:style w:type="paragraph" w:customStyle="1" w:styleId="09BE77B00D824B2CA8D51B8A61B5EA1B">
    <w:name w:val="09BE77B00D824B2CA8D51B8A61B5EA1B"/>
    <w:rsid w:val="005051D0"/>
    <w:pPr>
      <w:spacing w:after="160" w:line="259" w:lineRule="auto"/>
    </w:pPr>
  </w:style>
  <w:style w:type="paragraph" w:customStyle="1" w:styleId="3703E33781E544409E84584CEE8D9E1C">
    <w:name w:val="3703E33781E544409E84584CEE8D9E1C"/>
    <w:rsid w:val="005051D0"/>
    <w:pPr>
      <w:spacing w:after="160" w:line="259" w:lineRule="auto"/>
    </w:pPr>
  </w:style>
  <w:style w:type="paragraph" w:customStyle="1" w:styleId="F82A22AE1E354C629CFD96A4C832A37E">
    <w:name w:val="F82A22AE1E354C629CFD96A4C832A37E"/>
    <w:rsid w:val="005051D0"/>
    <w:pPr>
      <w:spacing w:after="160" w:line="259" w:lineRule="auto"/>
    </w:pPr>
  </w:style>
  <w:style w:type="paragraph" w:customStyle="1" w:styleId="1525AE9575D64AB89330F1D134BDC5A8">
    <w:name w:val="1525AE9575D64AB89330F1D134BDC5A8"/>
    <w:rsid w:val="005051D0"/>
    <w:pPr>
      <w:spacing w:after="160" w:line="259" w:lineRule="auto"/>
    </w:pPr>
  </w:style>
  <w:style w:type="paragraph" w:customStyle="1" w:styleId="B411D7EB5DDD40B299598BD432B924E5">
    <w:name w:val="B411D7EB5DDD40B299598BD432B924E5"/>
    <w:rsid w:val="005051D0"/>
    <w:pPr>
      <w:spacing w:after="160" w:line="259" w:lineRule="auto"/>
    </w:pPr>
  </w:style>
  <w:style w:type="paragraph" w:customStyle="1" w:styleId="5FD0C89F65004CB2B60FFA8FDF2C5D5F">
    <w:name w:val="5FD0C89F65004CB2B60FFA8FDF2C5D5F"/>
    <w:rsid w:val="005051D0"/>
    <w:pPr>
      <w:spacing w:after="160" w:line="259" w:lineRule="auto"/>
    </w:pPr>
  </w:style>
  <w:style w:type="paragraph" w:customStyle="1" w:styleId="15E2E62331A4441997042B674D29646C">
    <w:name w:val="15E2E62331A4441997042B674D29646C"/>
    <w:rsid w:val="000B0954"/>
    <w:pPr>
      <w:spacing w:after="160" w:line="259" w:lineRule="auto"/>
    </w:pPr>
  </w:style>
  <w:style w:type="paragraph" w:customStyle="1" w:styleId="5A77F8309DF74B789F4C39CEBF39B6B6">
    <w:name w:val="5A77F8309DF74B789F4C39CEBF39B6B6"/>
    <w:rsid w:val="000B0954"/>
    <w:pPr>
      <w:spacing w:after="160" w:line="259" w:lineRule="auto"/>
    </w:pPr>
  </w:style>
  <w:style w:type="paragraph" w:customStyle="1" w:styleId="300875F2F358444E919842B6B2417469">
    <w:name w:val="300875F2F358444E919842B6B2417469"/>
    <w:rsid w:val="000B0954"/>
    <w:pPr>
      <w:spacing w:after="160" w:line="259" w:lineRule="auto"/>
    </w:pPr>
  </w:style>
  <w:style w:type="paragraph" w:customStyle="1" w:styleId="69D303AD54924653867330B66B922F7A">
    <w:name w:val="69D303AD54924653867330B66B922F7A"/>
    <w:rsid w:val="000B0954"/>
    <w:pPr>
      <w:spacing w:after="160" w:line="259" w:lineRule="auto"/>
    </w:pPr>
  </w:style>
  <w:style w:type="paragraph" w:customStyle="1" w:styleId="27CED86812A042748A0BD0D68F557558">
    <w:name w:val="27CED86812A042748A0BD0D68F557558"/>
    <w:rsid w:val="000B0954"/>
    <w:pPr>
      <w:spacing w:after="160" w:line="259" w:lineRule="auto"/>
    </w:pPr>
  </w:style>
  <w:style w:type="paragraph" w:customStyle="1" w:styleId="A8C037B6D2FE4EFFA185A8B04E639489">
    <w:name w:val="A8C037B6D2FE4EFFA185A8B04E639489"/>
    <w:rsid w:val="000B0954"/>
    <w:pPr>
      <w:spacing w:after="160" w:line="259" w:lineRule="auto"/>
    </w:pPr>
  </w:style>
  <w:style w:type="paragraph" w:customStyle="1" w:styleId="99CA71B5D74F45AD9E6991B4C80EF3EF">
    <w:name w:val="99CA71B5D74F45AD9E6991B4C80EF3EF"/>
    <w:rsid w:val="000B0954"/>
    <w:pPr>
      <w:spacing w:after="160" w:line="259" w:lineRule="auto"/>
    </w:pPr>
  </w:style>
  <w:style w:type="paragraph" w:customStyle="1" w:styleId="0CD72EC88ACB47C097F66AC77708E6DC">
    <w:name w:val="0CD72EC88ACB47C097F66AC77708E6DC"/>
    <w:rsid w:val="000B0954"/>
    <w:pPr>
      <w:spacing w:after="160" w:line="259" w:lineRule="auto"/>
    </w:pPr>
  </w:style>
  <w:style w:type="paragraph" w:customStyle="1" w:styleId="62E379C742E640BF8536E29455854E56">
    <w:name w:val="62E379C742E640BF8536E29455854E56"/>
    <w:rsid w:val="000B0954"/>
    <w:pPr>
      <w:spacing w:after="160" w:line="259" w:lineRule="auto"/>
    </w:pPr>
  </w:style>
  <w:style w:type="paragraph" w:customStyle="1" w:styleId="8E7C7BCB46874B5DBCBB9CF192593334">
    <w:name w:val="8E7C7BCB46874B5DBCBB9CF192593334"/>
    <w:rsid w:val="000B0954"/>
    <w:pPr>
      <w:spacing w:after="160" w:line="259" w:lineRule="auto"/>
    </w:pPr>
  </w:style>
  <w:style w:type="paragraph" w:customStyle="1" w:styleId="058A5EBDA5A844098479FC572D38A87F">
    <w:name w:val="058A5EBDA5A844098479FC572D38A87F"/>
    <w:rsid w:val="000B0954"/>
    <w:pPr>
      <w:spacing w:after="160" w:line="259" w:lineRule="auto"/>
    </w:pPr>
  </w:style>
  <w:style w:type="paragraph" w:customStyle="1" w:styleId="509FA75C60E94DB79E6E683A9FEBE46D">
    <w:name w:val="509FA75C60E94DB79E6E683A9FEBE46D"/>
    <w:rsid w:val="000B0954"/>
    <w:pPr>
      <w:spacing w:after="160" w:line="259" w:lineRule="auto"/>
    </w:pPr>
  </w:style>
  <w:style w:type="paragraph" w:customStyle="1" w:styleId="6305137CAFA949B69C468E0BE2ADE8BD">
    <w:name w:val="6305137CAFA949B69C468E0BE2ADE8BD"/>
    <w:rsid w:val="000B0954"/>
    <w:pPr>
      <w:spacing w:after="160" w:line="259" w:lineRule="auto"/>
    </w:pPr>
  </w:style>
  <w:style w:type="paragraph" w:customStyle="1" w:styleId="53ADA919949C442DB3811047D3983B5F">
    <w:name w:val="53ADA919949C442DB3811047D3983B5F"/>
    <w:rsid w:val="000B0954"/>
    <w:pPr>
      <w:spacing w:after="160" w:line="259" w:lineRule="auto"/>
    </w:pPr>
  </w:style>
  <w:style w:type="paragraph" w:customStyle="1" w:styleId="53EBD4CDEF234E8DAB60558745E68B7C">
    <w:name w:val="53EBD4CDEF234E8DAB60558745E68B7C"/>
    <w:rsid w:val="000B0954"/>
    <w:pPr>
      <w:spacing w:after="160" w:line="259" w:lineRule="auto"/>
    </w:pPr>
  </w:style>
  <w:style w:type="paragraph" w:customStyle="1" w:styleId="DCF2F5DC38134E848E00A1A44EC1CAB3">
    <w:name w:val="DCF2F5DC38134E848E00A1A44EC1CAB3"/>
    <w:rsid w:val="000B0954"/>
    <w:pPr>
      <w:spacing w:after="160" w:line="259" w:lineRule="auto"/>
    </w:pPr>
  </w:style>
  <w:style w:type="paragraph" w:customStyle="1" w:styleId="FF7591D1965147C5A8F8917C157549A5">
    <w:name w:val="FF7591D1965147C5A8F8917C157549A5"/>
    <w:rsid w:val="000B0954"/>
    <w:pPr>
      <w:spacing w:after="160" w:line="259" w:lineRule="auto"/>
    </w:pPr>
  </w:style>
  <w:style w:type="paragraph" w:customStyle="1" w:styleId="69C93E9D435A461EA375BD5BE70C1E30">
    <w:name w:val="69C93E9D435A461EA375BD5BE70C1E30"/>
    <w:rsid w:val="000B0954"/>
    <w:pPr>
      <w:spacing w:after="160" w:line="259" w:lineRule="auto"/>
    </w:pPr>
  </w:style>
  <w:style w:type="paragraph" w:customStyle="1" w:styleId="640008E9F0064FEBB776E094E637281F">
    <w:name w:val="640008E9F0064FEBB776E094E637281F"/>
    <w:rsid w:val="000B0954"/>
    <w:pPr>
      <w:spacing w:after="160" w:line="259" w:lineRule="auto"/>
    </w:pPr>
  </w:style>
  <w:style w:type="paragraph" w:customStyle="1" w:styleId="183C7024864147F9A308EAE08610C954">
    <w:name w:val="183C7024864147F9A308EAE08610C954"/>
    <w:rsid w:val="000B0954"/>
    <w:pPr>
      <w:spacing w:after="160" w:line="259" w:lineRule="auto"/>
    </w:pPr>
  </w:style>
  <w:style w:type="paragraph" w:customStyle="1" w:styleId="4A089775487C42DD99611E6B57F9A36C">
    <w:name w:val="4A089775487C42DD99611E6B57F9A36C"/>
    <w:rsid w:val="000B0954"/>
    <w:pPr>
      <w:spacing w:after="160" w:line="259" w:lineRule="auto"/>
    </w:pPr>
  </w:style>
  <w:style w:type="paragraph" w:customStyle="1" w:styleId="A81DD252799F42EBB84ADCD9BA4072F5">
    <w:name w:val="A81DD252799F42EBB84ADCD9BA4072F5"/>
    <w:rsid w:val="000B0954"/>
    <w:pPr>
      <w:spacing w:after="160" w:line="259" w:lineRule="auto"/>
    </w:pPr>
  </w:style>
  <w:style w:type="paragraph" w:customStyle="1" w:styleId="D16F9F2213E642189FD94EE9944EF72C">
    <w:name w:val="D16F9F2213E642189FD94EE9944EF72C"/>
    <w:rsid w:val="000B0954"/>
    <w:pPr>
      <w:spacing w:after="160" w:line="259" w:lineRule="auto"/>
    </w:pPr>
  </w:style>
  <w:style w:type="paragraph" w:customStyle="1" w:styleId="305A896790C94B4FBC81A407D5EC8787">
    <w:name w:val="305A896790C94B4FBC81A407D5EC8787"/>
    <w:rsid w:val="000B0954"/>
    <w:pPr>
      <w:spacing w:after="160" w:line="259" w:lineRule="auto"/>
    </w:pPr>
  </w:style>
  <w:style w:type="paragraph" w:customStyle="1" w:styleId="6C8541C4AE0F4AC2B0A28DA2162C5104">
    <w:name w:val="6C8541C4AE0F4AC2B0A28DA2162C5104"/>
    <w:rsid w:val="000B0954"/>
    <w:pPr>
      <w:spacing w:after="160" w:line="259" w:lineRule="auto"/>
    </w:pPr>
  </w:style>
  <w:style w:type="paragraph" w:customStyle="1" w:styleId="7DA97B15F0DF4025ADAC1755C3F0FE01">
    <w:name w:val="7DA97B15F0DF4025ADAC1755C3F0FE01"/>
    <w:rsid w:val="000B0954"/>
    <w:pPr>
      <w:spacing w:after="160" w:line="259" w:lineRule="auto"/>
    </w:pPr>
  </w:style>
  <w:style w:type="paragraph" w:customStyle="1" w:styleId="A34D9006326D48FD9490697BC374248C">
    <w:name w:val="A34D9006326D48FD9490697BC374248C"/>
    <w:rsid w:val="000B0954"/>
    <w:pPr>
      <w:spacing w:after="160" w:line="259" w:lineRule="auto"/>
    </w:pPr>
  </w:style>
  <w:style w:type="paragraph" w:customStyle="1" w:styleId="B40DF9D2E56F4D4095B83E33236F620B">
    <w:name w:val="B40DF9D2E56F4D4095B83E33236F620B"/>
    <w:rsid w:val="000B0954"/>
    <w:pPr>
      <w:spacing w:after="160" w:line="259" w:lineRule="auto"/>
    </w:pPr>
  </w:style>
  <w:style w:type="paragraph" w:customStyle="1" w:styleId="5711CD02FA774BC8AD67785886BCE91C">
    <w:name w:val="5711CD02FA774BC8AD67785886BCE91C"/>
    <w:rsid w:val="000B0954"/>
    <w:pPr>
      <w:spacing w:after="160" w:line="259" w:lineRule="auto"/>
    </w:pPr>
  </w:style>
  <w:style w:type="paragraph" w:customStyle="1" w:styleId="1E2A0CC1A0CF4F808AB426FF479B9E90">
    <w:name w:val="1E2A0CC1A0CF4F808AB426FF479B9E90"/>
    <w:rsid w:val="000B0954"/>
    <w:pPr>
      <w:spacing w:after="160" w:line="259" w:lineRule="auto"/>
    </w:pPr>
  </w:style>
  <w:style w:type="paragraph" w:customStyle="1" w:styleId="2A2DE76F8F8B4C33B1CE8CBA0BE09A25">
    <w:name w:val="2A2DE76F8F8B4C33B1CE8CBA0BE09A25"/>
    <w:rsid w:val="000B0954"/>
    <w:pPr>
      <w:spacing w:after="160" w:line="259" w:lineRule="auto"/>
    </w:pPr>
  </w:style>
  <w:style w:type="paragraph" w:customStyle="1" w:styleId="48D7296273B84035B06A623F0B745BB7">
    <w:name w:val="48D7296273B84035B06A623F0B745BB7"/>
    <w:rsid w:val="000B0954"/>
    <w:pPr>
      <w:spacing w:after="160" w:line="259" w:lineRule="auto"/>
    </w:pPr>
  </w:style>
  <w:style w:type="paragraph" w:customStyle="1" w:styleId="95A242A59F1E4D3290B1393450098C6E">
    <w:name w:val="95A242A59F1E4D3290B1393450098C6E"/>
    <w:rsid w:val="000B0954"/>
    <w:pPr>
      <w:spacing w:after="160" w:line="259" w:lineRule="auto"/>
    </w:pPr>
  </w:style>
  <w:style w:type="paragraph" w:customStyle="1" w:styleId="97FA47C83F0E4D82B838F62D43F79056">
    <w:name w:val="97FA47C83F0E4D82B838F62D43F79056"/>
    <w:rsid w:val="000B0954"/>
    <w:pPr>
      <w:spacing w:after="160" w:line="259" w:lineRule="auto"/>
    </w:pPr>
  </w:style>
  <w:style w:type="paragraph" w:customStyle="1" w:styleId="5433518749A743B69FF1B36D0B4AD322">
    <w:name w:val="5433518749A743B69FF1B36D0B4AD322"/>
    <w:rsid w:val="000B0954"/>
    <w:pPr>
      <w:spacing w:after="160" w:line="259" w:lineRule="auto"/>
    </w:pPr>
  </w:style>
  <w:style w:type="paragraph" w:customStyle="1" w:styleId="9048E15B37434C77A612D95DFD91AA7F">
    <w:name w:val="9048E15B37434C77A612D95DFD91AA7F"/>
    <w:rsid w:val="000B0954"/>
    <w:pPr>
      <w:spacing w:after="160" w:line="259" w:lineRule="auto"/>
    </w:pPr>
  </w:style>
  <w:style w:type="paragraph" w:customStyle="1" w:styleId="4669F1481B754004B2D8C0C4D207619D">
    <w:name w:val="4669F1481B754004B2D8C0C4D207619D"/>
    <w:rsid w:val="009B1733"/>
    <w:pPr>
      <w:spacing w:after="160" w:line="259" w:lineRule="auto"/>
    </w:pPr>
  </w:style>
  <w:style w:type="paragraph" w:customStyle="1" w:styleId="40F730C9934C40F88BA9E082D80AE0DA">
    <w:name w:val="40F730C9934C40F88BA9E082D80AE0DA"/>
    <w:rsid w:val="009B1733"/>
    <w:pPr>
      <w:spacing w:after="160" w:line="259" w:lineRule="auto"/>
    </w:pPr>
  </w:style>
  <w:style w:type="paragraph" w:customStyle="1" w:styleId="57581AC92FA44E8CAD52FC211EC6022E">
    <w:name w:val="57581AC92FA44E8CAD52FC211EC6022E"/>
    <w:rsid w:val="009B1733"/>
    <w:pPr>
      <w:spacing w:after="160" w:line="259" w:lineRule="auto"/>
    </w:pPr>
  </w:style>
  <w:style w:type="paragraph" w:customStyle="1" w:styleId="1D3220F2673B4BF8B0DE016CF02D9F12">
    <w:name w:val="1D3220F2673B4BF8B0DE016CF02D9F12"/>
    <w:rsid w:val="009B1733"/>
    <w:pPr>
      <w:spacing w:after="160" w:line="259" w:lineRule="auto"/>
    </w:pPr>
  </w:style>
  <w:style w:type="paragraph" w:customStyle="1" w:styleId="B44A6617B0BE44DB9A7E4E966C1F3193">
    <w:name w:val="B44A6617B0BE44DB9A7E4E966C1F3193"/>
    <w:rsid w:val="009B1733"/>
    <w:pPr>
      <w:spacing w:after="160" w:line="259" w:lineRule="auto"/>
    </w:pPr>
  </w:style>
  <w:style w:type="paragraph" w:customStyle="1" w:styleId="5D85A1DD5507432AABEF3CF58D323BA0">
    <w:name w:val="5D85A1DD5507432AABEF3CF58D323BA0"/>
    <w:rsid w:val="009B1733"/>
    <w:pPr>
      <w:spacing w:after="160" w:line="259" w:lineRule="auto"/>
    </w:pPr>
  </w:style>
  <w:style w:type="paragraph" w:customStyle="1" w:styleId="DB19C3E916ED41F89B9C146B321B7E41">
    <w:name w:val="DB19C3E916ED41F89B9C146B321B7E41"/>
    <w:rsid w:val="009B1733"/>
    <w:pPr>
      <w:spacing w:after="160" w:line="259" w:lineRule="auto"/>
    </w:pPr>
  </w:style>
  <w:style w:type="paragraph" w:customStyle="1" w:styleId="566B8177B1794B39BA75FDBD6DE4BDB2">
    <w:name w:val="566B8177B1794B39BA75FDBD6DE4BDB2"/>
    <w:rsid w:val="009B1733"/>
    <w:pPr>
      <w:spacing w:after="160" w:line="259" w:lineRule="auto"/>
    </w:pPr>
  </w:style>
  <w:style w:type="paragraph" w:customStyle="1" w:styleId="55DC8EB017C849AAABDB3E4DC30A63CF">
    <w:name w:val="55DC8EB017C849AAABDB3E4DC30A63CF"/>
    <w:rsid w:val="009B1733"/>
    <w:pPr>
      <w:spacing w:after="160" w:line="259" w:lineRule="auto"/>
    </w:pPr>
  </w:style>
  <w:style w:type="paragraph" w:customStyle="1" w:styleId="E65F9C33662F450E8DDAFAF244DA9E9A">
    <w:name w:val="E65F9C33662F450E8DDAFAF244DA9E9A"/>
    <w:rsid w:val="009B1733"/>
    <w:pPr>
      <w:spacing w:after="160" w:line="259" w:lineRule="auto"/>
    </w:pPr>
  </w:style>
  <w:style w:type="paragraph" w:customStyle="1" w:styleId="D29FE4BFA523413298DB3550138E1C75">
    <w:name w:val="D29FE4BFA523413298DB3550138E1C75"/>
    <w:rsid w:val="009B1733"/>
    <w:pPr>
      <w:spacing w:after="160" w:line="259" w:lineRule="auto"/>
    </w:pPr>
  </w:style>
  <w:style w:type="paragraph" w:customStyle="1" w:styleId="30F9885411F54FCE800A845621B5D4AD">
    <w:name w:val="30F9885411F54FCE800A845621B5D4AD"/>
    <w:rsid w:val="009B1733"/>
    <w:pPr>
      <w:spacing w:after="160" w:line="259" w:lineRule="auto"/>
    </w:pPr>
  </w:style>
  <w:style w:type="paragraph" w:customStyle="1" w:styleId="C61DE8E128D64B6582BE75AFDC9284A7">
    <w:name w:val="C61DE8E128D64B6582BE75AFDC9284A7"/>
    <w:rsid w:val="009B1733"/>
    <w:pPr>
      <w:spacing w:after="160" w:line="259" w:lineRule="auto"/>
    </w:pPr>
  </w:style>
  <w:style w:type="paragraph" w:customStyle="1" w:styleId="1C62035A1BE44391BC3A367830E1A033">
    <w:name w:val="1C62035A1BE44391BC3A367830E1A033"/>
    <w:rsid w:val="009B1733"/>
    <w:pPr>
      <w:spacing w:after="160" w:line="259" w:lineRule="auto"/>
    </w:pPr>
  </w:style>
  <w:style w:type="paragraph" w:customStyle="1" w:styleId="DB63CD0735BF46EF9D80212FD3C6B15B">
    <w:name w:val="DB63CD0735BF46EF9D80212FD3C6B15B"/>
    <w:rsid w:val="009B1733"/>
    <w:pPr>
      <w:spacing w:after="160" w:line="259" w:lineRule="auto"/>
    </w:pPr>
  </w:style>
  <w:style w:type="paragraph" w:customStyle="1" w:styleId="B61B51BBAC8E4648ADA93DD5A803E07B">
    <w:name w:val="B61B51BBAC8E4648ADA93DD5A803E07B"/>
    <w:rsid w:val="009B1733"/>
    <w:pPr>
      <w:spacing w:after="160" w:line="259" w:lineRule="auto"/>
    </w:pPr>
  </w:style>
  <w:style w:type="paragraph" w:customStyle="1" w:styleId="C8F1FB2B95BF4D13BDCBD9EAB663886F">
    <w:name w:val="C8F1FB2B95BF4D13BDCBD9EAB663886F"/>
    <w:rsid w:val="009B1733"/>
    <w:pPr>
      <w:spacing w:after="160" w:line="259" w:lineRule="auto"/>
    </w:pPr>
  </w:style>
  <w:style w:type="paragraph" w:customStyle="1" w:styleId="94CD27636EAE4CCB9FB8A3F2E1A13EA8">
    <w:name w:val="94CD27636EAE4CCB9FB8A3F2E1A13EA8"/>
    <w:rsid w:val="009B1733"/>
    <w:pPr>
      <w:spacing w:after="160" w:line="259" w:lineRule="auto"/>
    </w:pPr>
  </w:style>
  <w:style w:type="paragraph" w:customStyle="1" w:styleId="2AE2F15F39BA4DBF98450D36FB470491">
    <w:name w:val="2AE2F15F39BA4DBF98450D36FB470491"/>
    <w:rsid w:val="009B1733"/>
    <w:pPr>
      <w:spacing w:after="160" w:line="259" w:lineRule="auto"/>
    </w:pPr>
  </w:style>
  <w:style w:type="paragraph" w:customStyle="1" w:styleId="F3849165C068445797009F37384B48BF">
    <w:name w:val="F3849165C068445797009F37384B48BF"/>
    <w:rsid w:val="009B1733"/>
    <w:pPr>
      <w:spacing w:after="160" w:line="259" w:lineRule="auto"/>
    </w:pPr>
  </w:style>
  <w:style w:type="paragraph" w:customStyle="1" w:styleId="7363095488E84AE29EBA0E52C34B25FD">
    <w:name w:val="7363095488E84AE29EBA0E52C34B25FD"/>
    <w:rsid w:val="009B1733"/>
    <w:pPr>
      <w:spacing w:after="160" w:line="259" w:lineRule="auto"/>
    </w:pPr>
  </w:style>
  <w:style w:type="paragraph" w:customStyle="1" w:styleId="6E7B953E64AE4DC8B8F55DA3AA473CD7">
    <w:name w:val="6E7B953E64AE4DC8B8F55DA3AA473CD7"/>
    <w:rsid w:val="009B1733"/>
    <w:pPr>
      <w:spacing w:after="160" w:line="259" w:lineRule="auto"/>
    </w:pPr>
  </w:style>
  <w:style w:type="paragraph" w:customStyle="1" w:styleId="6F96DD3B498B4B42A7BB523F9CFAFA27">
    <w:name w:val="6F96DD3B498B4B42A7BB523F9CFAFA27"/>
    <w:rsid w:val="009B1733"/>
    <w:pPr>
      <w:spacing w:after="160" w:line="259" w:lineRule="auto"/>
    </w:pPr>
  </w:style>
  <w:style w:type="paragraph" w:customStyle="1" w:styleId="B2A057DA6706441093FD58BD956BF8DC">
    <w:name w:val="B2A057DA6706441093FD58BD956BF8DC"/>
    <w:rsid w:val="009B1733"/>
    <w:pPr>
      <w:spacing w:after="160" w:line="259" w:lineRule="auto"/>
    </w:pPr>
  </w:style>
  <w:style w:type="paragraph" w:customStyle="1" w:styleId="503877A4AB5F49AC89FC0FD0DC8E9062">
    <w:name w:val="503877A4AB5F49AC89FC0FD0DC8E9062"/>
    <w:rsid w:val="009B1733"/>
    <w:pPr>
      <w:spacing w:after="160" w:line="259" w:lineRule="auto"/>
    </w:pPr>
  </w:style>
  <w:style w:type="paragraph" w:customStyle="1" w:styleId="DFA6BC282F654AE3B732D058F3806510">
    <w:name w:val="DFA6BC282F654AE3B732D058F3806510"/>
    <w:rsid w:val="009B1733"/>
    <w:pPr>
      <w:spacing w:after="160" w:line="259" w:lineRule="auto"/>
    </w:pPr>
  </w:style>
  <w:style w:type="paragraph" w:customStyle="1" w:styleId="C1EAE61476794938A9D8373E769FB108">
    <w:name w:val="C1EAE61476794938A9D8373E769FB108"/>
    <w:rsid w:val="009B1733"/>
    <w:pPr>
      <w:spacing w:after="160" w:line="259" w:lineRule="auto"/>
    </w:pPr>
  </w:style>
  <w:style w:type="paragraph" w:customStyle="1" w:styleId="0A1BF9EFDB414E28AAA884F8AC22C0A9">
    <w:name w:val="0A1BF9EFDB414E28AAA884F8AC22C0A9"/>
    <w:rsid w:val="009B1733"/>
    <w:pPr>
      <w:spacing w:after="160" w:line="259" w:lineRule="auto"/>
    </w:pPr>
  </w:style>
  <w:style w:type="paragraph" w:customStyle="1" w:styleId="5F063E4134A54A8B9E22A6F93B4C24CD">
    <w:name w:val="5F063E4134A54A8B9E22A6F93B4C24CD"/>
    <w:rsid w:val="009B1733"/>
    <w:pPr>
      <w:spacing w:after="160" w:line="259" w:lineRule="auto"/>
    </w:pPr>
  </w:style>
  <w:style w:type="paragraph" w:customStyle="1" w:styleId="0F4CBBC66E7344A3B0E53D4A74858023">
    <w:name w:val="0F4CBBC66E7344A3B0E53D4A74858023"/>
    <w:rsid w:val="009B1733"/>
    <w:pPr>
      <w:spacing w:after="160" w:line="259" w:lineRule="auto"/>
    </w:pPr>
  </w:style>
  <w:style w:type="paragraph" w:customStyle="1" w:styleId="394CBC690F1340C09E0F2612F6F87BB8">
    <w:name w:val="394CBC690F1340C09E0F2612F6F87BB8"/>
    <w:rsid w:val="009B1733"/>
    <w:pPr>
      <w:spacing w:after="160" w:line="259" w:lineRule="auto"/>
    </w:pPr>
  </w:style>
  <w:style w:type="paragraph" w:customStyle="1" w:styleId="822E99032D8A42968A57F93CF46FD212">
    <w:name w:val="822E99032D8A42968A57F93CF46FD212"/>
    <w:rsid w:val="009B1733"/>
    <w:pPr>
      <w:spacing w:after="160" w:line="259" w:lineRule="auto"/>
    </w:pPr>
  </w:style>
  <w:style w:type="paragraph" w:customStyle="1" w:styleId="E9D480E4CF2641C6AD5ACDC957589554">
    <w:name w:val="E9D480E4CF2641C6AD5ACDC957589554"/>
    <w:rsid w:val="009B1733"/>
    <w:pPr>
      <w:spacing w:after="160" w:line="259" w:lineRule="auto"/>
    </w:pPr>
  </w:style>
  <w:style w:type="paragraph" w:customStyle="1" w:styleId="2CB03B4E511F4FC1B251A52C93CABA09">
    <w:name w:val="2CB03B4E511F4FC1B251A52C93CABA09"/>
    <w:rsid w:val="009B1733"/>
    <w:pPr>
      <w:spacing w:after="160" w:line="259" w:lineRule="auto"/>
    </w:pPr>
  </w:style>
  <w:style w:type="paragraph" w:customStyle="1" w:styleId="E16D759009734E6AA07128955F420054">
    <w:name w:val="E16D759009734E6AA07128955F420054"/>
    <w:rsid w:val="009B1733"/>
    <w:pPr>
      <w:spacing w:after="160" w:line="259" w:lineRule="auto"/>
    </w:pPr>
  </w:style>
  <w:style w:type="paragraph" w:customStyle="1" w:styleId="065EA6CE3C9149CEB85CAA307A398604">
    <w:name w:val="065EA6CE3C9149CEB85CAA307A398604"/>
    <w:rsid w:val="009B1733"/>
    <w:pPr>
      <w:spacing w:after="160" w:line="259" w:lineRule="auto"/>
    </w:pPr>
  </w:style>
  <w:style w:type="paragraph" w:customStyle="1" w:styleId="0F9182E0D28247B58593A774DA889E08">
    <w:name w:val="0F9182E0D28247B58593A774DA889E08"/>
    <w:rsid w:val="002546A0"/>
  </w:style>
  <w:style w:type="paragraph" w:customStyle="1" w:styleId="9235422ED33240E38681A9A4E02D941D">
    <w:name w:val="9235422ED33240E38681A9A4E02D941D"/>
    <w:rsid w:val="00E606F6"/>
    <w:pPr>
      <w:spacing w:after="160" w:line="259" w:lineRule="auto"/>
    </w:pPr>
  </w:style>
  <w:style w:type="paragraph" w:customStyle="1" w:styleId="A5306DFEABC4429BA1055FEF5190DBE1">
    <w:name w:val="A5306DFEABC4429BA1055FEF5190DBE1"/>
    <w:rsid w:val="00E606F6"/>
    <w:pPr>
      <w:spacing w:after="160" w:line="259" w:lineRule="auto"/>
    </w:pPr>
  </w:style>
  <w:style w:type="paragraph" w:customStyle="1" w:styleId="A47C377B3BEF464EB27A418165F0D9C0">
    <w:name w:val="A47C377B3BEF464EB27A418165F0D9C0"/>
    <w:rsid w:val="00E606F6"/>
    <w:pPr>
      <w:spacing w:after="160" w:line="259" w:lineRule="auto"/>
    </w:pPr>
  </w:style>
  <w:style w:type="paragraph" w:customStyle="1" w:styleId="BCE6A1E40D4E4972A26D6E9764FF26D4">
    <w:name w:val="BCE6A1E40D4E4972A26D6E9764FF26D4"/>
    <w:rsid w:val="00E606F6"/>
    <w:pPr>
      <w:spacing w:after="160" w:line="259" w:lineRule="auto"/>
    </w:pPr>
  </w:style>
  <w:style w:type="paragraph" w:customStyle="1" w:styleId="7F4D6F35D41D48F085D6FDAC36300686">
    <w:name w:val="7F4D6F35D41D48F085D6FDAC36300686"/>
    <w:rsid w:val="00E606F6"/>
    <w:pPr>
      <w:spacing w:after="160" w:line="259" w:lineRule="auto"/>
    </w:pPr>
  </w:style>
  <w:style w:type="paragraph" w:customStyle="1" w:styleId="397696A78375417BBCE89C89C3A5E893">
    <w:name w:val="397696A78375417BBCE89C89C3A5E893"/>
    <w:rsid w:val="00E606F6"/>
    <w:pPr>
      <w:spacing w:after="160" w:line="259" w:lineRule="auto"/>
    </w:pPr>
  </w:style>
  <w:style w:type="paragraph" w:customStyle="1" w:styleId="F58FAFD2E803472A85C77637F5F771C5">
    <w:name w:val="F58FAFD2E803472A85C77637F5F771C5"/>
    <w:rsid w:val="00E606F6"/>
    <w:pPr>
      <w:spacing w:after="160" w:line="259" w:lineRule="auto"/>
    </w:pPr>
  </w:style>
  <w:style w:type="paragraph" w:customStyle="1" w:styleId="FB4DE5E951004358A5AB70A5478A5B9B">
    <w:name w:val="FB4DE5E951004358A5AB70A5478A5B9B"/>
    <w:rsid w:val="00E606F6"/>
    <w:pPr>
      <w:spacing w:after="160" w:line="259" w:lineRule="auto"/>
    </w:pPr>
  </w:style>
  <w:style w:type="paragraph" w:customStyle="1" w:styleId="2FA52AD0BDC04636B2F813A4A782D72C">
    <w:name w:val="2FA52AD0BDC04636B2F813A4A782D72C"/>
    <w:rsid w:val="00E606F6"/>
    <w:pPr>
      <w:spacing w:after="160" w:line="259" w:lineRule="auto"/>
    </w:pPr>
  </w:style>
  <w:style w:type="paragraph" w:customStyle="1" w:styleId="484CA54EF0174205BD0FA1C0B563AAEA">
    <w:name w:val="484CA54EF0174205BD0FA1C0B563AAEA"/>
    <w:rsid w:val="00E606F6"/>
    <w:pPr>
      <w:spacing w:after="160" w:line="259" w:lineRule="auto"/>
    </w:pPr>
  </w:style>
  <w:style w:type="paragraph" w:customStyle="1" w:styleId="891D63EFBBF24F32815F3A8769329E88">
    <w:name w:val="891D63EFBBF24F32815F3A8769329E88"/>
    <w:rsid w:val="00E606F6"/>
    <w:pPr>
      <w:spacing w:after="160" w:line="259" w:lineRule="auto"/>
    </w:pPr>
  </w:style>
  <w:style w:type="paragraph" w:customStyle="1" w:styleId="4825F97EF99C40388F0927D04B9747C0">
    <w:name w:val="4825F97EF99C40388F0927D04B9747C0"/>
    <w:rsid w:val="00E606F6"/>
    <w:pPr>
      <w:spacing w:after="160" w:line="259" w:lineRule="auto"/>
    </w:pPr>
  </w:style>
  <w:style w:type="paragraph" w:customStyle="1" w:styleId="F0B6ACD470934118A3B057D906EBD84A">
    <w:name w:val="F0B6ACD470934118A3B057D906EBD84A"/>
    <w:rsid w:val="00E606F6"/>
    <w:pPr>
      <w:spacing w:after="160" w:line="259" w:lineRule="auto"/>
    </w:pPr>
  </w:style>
  <w:style w:type="paragraph" w:customStyle="1" w:styleId="1A5F49894A74400B96A25EFCACF4A546">
    <w:name w:val="1A5F49894A74400B96A25EFCACF4A546"/>
    <w:rsid w:val="00E606F6"/>
    <w:pPr>
      <w:spacing w:after="160" w:line="259" w:lineRule="auto"/>
    </w:pPr>
  </w:style>
  <w:style w:type="paragraph" w:customStyle="1" w:styleId="E5848AD8F38E4F149059F60C61966AB9">
    <w:name w:val="E5848AD8F38E4F149059F60C61966AB9"/>
    <w:rsid w:val="00E606F6"/>
    <w:pPr>
      <w:spacing w:after="160" w:line="259" w:lineRule="auto"/>
    </w:pPr>
  </w:style>
  <w:style w:type="paragraph" w:customStyle="1" w:styleId="4FFC7EAFFD4349558411C46BF29E2349">
    <w:name w:val="4FFC7EAFFD4349558411C46BF29E2349"/>
    <w:rsid w:val="00E606F6"/>
    <w:pPr>
      <w:spacing w:after="160" w:line="259" w:lineRule="auto"/>
    </w:pPr>
  </w:style>
  <w:style w:type="paragraph" w:customStyle="1" w:styleId="827ABA0C03904B1E96DCA07BA61513AB">
    <w:name w:val="827ABA0C03904B1E96DCA07BA61513AB"/>
    <w:rsid w:val="00E606F6"/>
    <w:pPr>
      <w:spacing w:after="160" w:line="259" w:lineRule="auto"/>
    </w:pPr>
  </w:style>
  <w:style w:type="paragraph" w:customStyle="1" w:styleId="639FAD6DF4BE41D582845672AF9B73DE">
    <w:name w:val="639FAD6DF4BE41D582845672AF9B73DE"/>
    <w:rsid w:val="00E606F6"/>
    <w:pPr>
      <w:spacing w:after="160" w:line="259" w:lineRule="auto"/>
    </w:pPr>
  </w:style>
  <w:style w:type="paragraph" w:customStyle="1" w:styleId="A3411976BD5F4291A34E8A432DAA651E">
    <w:name w:val="A3411976BD5F4291A34E8A432DAA651E"/>
    <w:rsid w:val="00E606F6"/>
    <w:pPr>
      <w:spacing w:after="160" w:line="259" w:lineRule="auto"/>
    </w:pPr>
  </w:style>
  <w:style w:type="paragraph" w:customStyle="1" w:styleId="AA831BBF1BD64655AB3645FF4D4377E3">
    <w:name w:val="AA831BBF1BD64655AB3645FF4D4377E3"/>
    <w:rsid w:val="00E606F6"/>
    <w:pPr>
      <w:spacing w:after="160" w:line="259" w:lineRule="auto"/>
    </w:pPr>
  </w:style>
  <w:style w:type="paragraph" w:customStyle="1" w:styleId="704EA48434704C06B26DD39894769AB2">
    <w:name w:val="704EA48434704C06B26DD39894769AB2"/>
    <w:rsid w:val="00E606F6"/>
    <w:pPr>
      <w:spacing w:after="160" w:line="259" w:lineRule="auto"/>
    </w:pPr>
  </w:style>
  <w:style w:type="paragraph" w:customStyle="1" w:styleId="70D7304B650543DFAA577EBB63313F11">
    <w:name w:val="70D7304B650543DFAA577EBB63313F11"/>
    <w:rsid w:val="00E606F6"/>
    <w:pPr>
      <w:spacing w:after="160" w:line="259" w:lineRule="auto"/>
    </w:pPr>
  </w:style>
  <w:style w:type="paragraph" w:customStyle="1" w:styleId="30DA2D1759114714BB6B9D4BDAC9789B">
    <w:name w:val="30DA2D1759114714BB6B9D4BDAC9789B"/>
    <w:rsid w:val="00E606F6"/>
    <w:pPr>
      <w:spacing w:after="160" w:line="259" w:lineRule="auto"/>
    </w:pPr>
  </w:style>
  <w:style w:type="paragraph" w:customStyle="1" w:styleId="07D9B4E2A6A044DB93C49FC4D8DBE667">
    <w:name w:val="07D9B4E2A6A044DB93C49FC4D8DBE667"/>
    <w:rsid w:val="00E606F6"/>
    <w:pPr>
      <w:spacing w:after="160" w:line="259" w:lineRule="auto"/>
    </w:pPr>
  </w:style>
  <w:style w:type="paragraph" w:customStyle="1" w:styleId="3410FF98C14D4036A428B42C197483D5">
    <w:name w:val="3410FF98C14D4036A428B42C197483D5"/>
    <w:rsid w:val="00E606F6"/>
    <w:pPr>
      <w:spacing w:after="160" w:line="259" w:lineRule="auto"/>
    </w:pPr>
  </w:style>
  <w:style w:type="paragraph" w:customStyle="1" w:styleId="2BB8194D1C3342ECB74FCDBCF5D6DA2C">
    <w:name w:val="2BB8194D1C3342ECB74FCDBCF5D6DA2C"/>
    <w:rsid w:val="00E606F6"/>
    <w:pPr>
      <w:spacing w:after="160" w:line="259" w:lineRule="auto"/>
    </w:pPr>
  </w:style>
  <w:style w:type="paragraph" w:customStyle="1" w:styleId="8EC2D8FC6F594CB98D8C9AF5149837AE">
    <w:name w:val="8EC2D8FC6F594CB98D8C9AF5149837AE"/>
    <w:rsid w:val="00E606F6"/>
    <w:pPr>
      <w:spacing w:after="160" w:line="259" w:lineRule="auto"/>
    </w:pPr>
  </w:style>
  <w:style w:type="paragraph" w:customStyle="1" w:styleId="3FC58A61EBB44C0F991481F8D9A3E624">
    <w:name w:val="3FC58A61EBB44C0F991481F8D9A3E624"/>
    <w:rsid w:val="00E606F6"/>
    <w:pPr>
      <w:spacing w:after="160" w:line="259" w:lineRule="auto"/>
    </w:pPr>
  </w:style>
  <w:style w:type="paragraph" w:customStyle="1" w:styleId="F9564B135B434C76A368722E8840A857">
    <w:name w:val="F9564B135B434C76A368722E8840A857"/>
    <w:rsid w:val="00E606F6"/>
    <w:pPr>
      <w:spacing w:after="160" w:line="259" w:lineRule="auto"/>
    </w:pPr>
  </w:style>
  <w:style w:type="paragraph" w:customStyle="1" w:styleId="38D3C87028294D029ECBB47F8EB1607F">
    <w:name w:val="38D3C87028294D029ECBB47F8EB1607F"/>
    <w:rsid w:val="00E606F6"/>
    <w:pPr>
      <w:spacing w:after="160" w:line="259" w:lineRule="auto"/>
    </w:pPr>
  </w:style>
  <w:style w:type="paragraph" w:customStyle="1" w:styleId="6168DF9BDA9A4B458F32145BF649D461">
    <w:name w:val="6168DF9BDA9A4B458F32145BF649D461"/>
    <w:rsid w:val="00E606F6"/>
    <w:pPr>
      <w:spacing w:after="160" w:line="259" w:lineRule="auto"/>
    </w:pPr>
  </w:style>
  <w:style w:type="paragraph" w:customStyle="1" w:styleId="B1572250A5E24B23BD6F4DF8E70378C6">
    <w:name w:val="B1572250A5E24B23BD6F4DF8E70378C6"/>
    <w:rsid w:val="00E606F6"/>
    <w:pPr>
      <w:spacing w:after="160" w:line="259" w:lineRule="auto"/>
    </w:pPr>
  </w:style>
  <w:style w:type="paragraph" w:customStyle="1" w:styleId="578A48B761264904A17F76D84CF34864">
    <w:name w:val="578A48B761264904A17F76D84CF34864"/>
    <w:rsid w:val="00E606F6"/>
    <w:pPr>
      <w:spacing w:after="160" w:line="259" w:lineRule="auto"/>
    </w:pPr>
  </w:style>
  <w:style w:type="paragraph" w:customStyle="1" w:styleId="690B2BDC14804C22A473209BD35778AF">
    <w:name w:val="690B2BDC14804C22A473209BD35778AF"/>
    <w:rsid w:val="00E606F6"/>
    <w:pPr>
      <w:spacing w:after="160" w:line="259" w:lineRule="auto"/>
    </w:pPr>
  </w:style>
  <w:style w:type="paragraph" w:customStyle="1" w:styleId="60E0311BB0924188BEA41408E4A3F3F6">
    <w:name w:val="60E0311BB0924188BEA41408E4A3F3F6"/>
    <w:rsid w:val="00E606F6"/>
    <w:pPr>
      <w:spacing w:after="160" w:line="259" w:lineRule="auto"/>
    </w:pPr>
  </w:style>
  <w:style w:type="paragraph" w:customStyle="1" w:styleId="828D3A2724D5410893A274BC738DA681">
    <w:name w:val="828D3A2724D5410893A274BC738DA681"/>
    <w:rsid w:val="00E606F6"/>
    <w:pPr>
      <w:spacing w:after="160" w:line="259" w:lineRule="auto"/>
    </w:pPr>
  </w:style>
  <w:style w:type="paragraph" w:customStyle="1" w:styleId="D1403B419AFA4F7D9A89C76C2B836946">
    <w:name w:val="D1403B419AFA4F7D9A89C76C2B836946"/>
    <w:rsid w:val="00E606F6"/>
    <w:pPr>
      <w:spacing w:after="160" w:line="259" w:lineRule="auto"/>
    </w:pPr>
  </w:style>
  <w:style w:type="paragraph" w:customStyle="1" w:styleId="F089C09296C54A1698643A29B8308B94">
    <w:name w:val="F089C09296C54A1698643A29B8308B94"/>
    <w:rsid w:val="00E606F6"/>
    <w:pPr>
      <w:spacing w:after="160" w:line="259" w:lineRule="auto"/>
    </w:pPr>
  </w:style>
  <w:style w:type="paragraph" w:customStyle="1" w:styleId="DDE69FEDB2C74BC8A730A2086AB32F94">
    <w:name w:val="DDE69FEDB2C74BC8A730A2086AB32F94"/>
    <w:rsid w:val="00E606F6"/>
    <w:pPr>
      <w:spacing w:after="160" w:line="259" w:lineRule="auto"/>
    </w:pPr>
  </w:style>
  <w:style w:type="paragraph" w:customStyle="1" w:styleId="E0DEC55DF6ED4CB8B8307B7F146AAEB4">
    <w:name w:val="E0DEC55DF6ED4CB8B8307B7F146AAEB4"/>
    <w:rsid w:val="00E606F6"/>
    <w:pPr>
      <w:spacing w:after="160" w:line="259" w:lineRule="auto"/>
    </w:pPr>
  </w:style>
  <w:style w:type="paragraph" w:customStyle="1" w:styleId="342E43A086BD42B7AE8C8D435A6346BB">
    <w:name w:val="342E43A086BD42B7AE8C8D435A6346BB"/>
    <w:rsid w:val="00E606F6"/>
    <w:pPr>
      <w:spacing w:after="160" w:line="259" w:lineRule="auto"/>
    </w:pPr>
  </w:style>
  <w:style w:type="paragraph" w:customStyle="1" w:styleId="ED6E598261624E0881F04B4C7887B4F3">
    <w:name w:val="ED6E598261624E0881F04B4C7887B4F3"/>
    <w:rsid w:val="00E606F6"/>
    <w:pPr>
      <w:spacing w:after="160" w:line="259" w:lineRule="auto"/>
    </w:pPr>
  </w:style>
  <w:style w:type="paragraph" w:customStyle="1" w:styleId="422694AAF77E43FFB44D927144A69243">
    <w:name w:val="422694AAF77E43FFB44D927144A69243"/>
    <w:rsid w:val="00E606F6"/>
    <w:pPr>
      <w:spacing w:after="160" w:line="259" w:lineRule="auto"/>
    </w:pPr>
  </w:style>
  <w:style w:type="paragraph" w:customStyle="1" w:styleId="82C48A7EBA384D3CB4258571BCBD9E5D">
    <w:name w:val="82C48A7EBA384D3CB4258571BCBD9E5D"/>
    <w:rsid w:val="00E606F6"/>
    <w:pPr>
      <w:spacing w:after="160" w:line="259" w:lineRule="auto"/>
    </w:pPr>
  </w:style>
  <w:style w:type="paragraph" w:customStyle="1" w:styleId="15B4C13937E149838F57329A9B4DC52E">
    <w:name w:val="15B4C13937E149838F57329A9B4DC52E"/>
    <w:rsid w:val="00E606F6"/>
    <w:pPr>
      <w:spacing w:after="160" w:line="259" w:lineRule="auto"/>
    </w:pPr>
  </w:style>
  <w:style w:type="paragraph" w:customStyle="1" w:styleId="52388188E53F49509CF5F9A114803044">
    <w:name w:val="52388188E53F49509CF5F9A114803044"/>
    <w:rsid w:val="00E606F6"/>
    <w:pPr>
      <w:spacing w:after="160" w:line="259" w:lineRule="auto"/>
    </w:pPr>
  </w:style>
  <w:style w:type="paragraph" w:customStyle="1" w:styleId="3666AB57AC244999A9CDB359A213928C">
    <w:name w:val="3666AB57AC244999A9CDB359A213928C"/>
    <w:rsid w:val="00E606F6"/>
    <w:pPr>
      <w:spacing w:after="160" w:line="259" w:lineRule="auto"/>
    </w:pPr>
  </w:style>
  <w:style w:type="paragraph" w:customStyle="1" w:styleId="49474C1ED32B48EFACC28F178F712987">
    <w:name w:val="49474C1ED32B48EFACC28F178F712987"/>
    <w:rsid w:val="00E606F6"/>
    <w:pPr>
      <w:spacing w:after="160" w:line="259" w:lineRule="auto"/>
    </w:pPr>
  </w:style>
  <w:style w:type="paragraph" w:customStyle="1" w:styleId="D52574C3A92C4EDAAF2535CFC7065389">
    <w:name w:val="D52574C3A92C4EDAAF2535CFC7065389"/>
    <w:rsid w:val="00E606F6"/>
    <w:pPr>
      <w:spacing w:after="160" w:line="259" w:lineRule="auto"/>
    </w:pPr>
  </w:style>
  <w:style w:type="paragraph" w:customStyle="1" w:styleId="9F412675C06440ADAA20AB59BA0A35FE">
    <w:name w:val="9F412675C06440ADAA20AB59BA0A35FE"/>
    <w:rsid w:val="00E606F6"/>
    <w:pPr>
      <w:spacing w:after="160" w:line="259" w:lineRule="auto"/>
    </w:pPr>
  </w:style>
  <w:style w:type="paragraph" w:customStyle="1" w:styleId="6AC99C7E6F604303B2C42DFA6E0CC13F">
    <w:name w:val="6AC99C7E6F604303B2C42DFA6E0CC13F"/>
    <w:rsid w:val="00E606F6"/>
    <w:pPr>
      <w:spacing w:after="160" w:line="259" w:lineRule="auto"/>
    </w:pPr>
  </w:style>
  <w:style w:type="paragraph" w:customStyle="1" w:styleId="D40145E147D34975B5EF5D57D75632ED">
    <w:name w:val="D40145E147D34975B5EF5D57D75632ED"/>
    <w:rsid w:val="00E606F6"/>
    <w:pPr>
      <w:spacing w:after="160" w:line="259" w:lineRule="auto"/>
    </w:pPr>
  </w:style>
  <w:style w:type="paragraph" w:customStyle="1" w:styleId="A9F7CFB750394A9BA7EE9F9BD179376D">
    <w:name w:val="A9F7CFB750394A9BA7EE9F9BD179376D"/>
    <w:rsid w:val="00E606F6"/>
    <w:pPr>
      <w:spacing w:after="160" w:line="259" w:lineRule="auto"/>
    </w:pPr>
  </w:style>
  <w:style w:type="paragraph" w:customStyle="1" w:styleId="B1B097BAE58D40DA882792E70046C73A">
    <w:name w:val="B1B097BAE58D40DA882792E70046C73A"/>
    <w:rsid w:val="00E606F6"/>
    <w:pPr>
      <w:spacing w:after="160" w:line="259" w:lineRule="auto"/>
    </w:pPr>
  </w:style>
  <w:style w:type="paragraph" w:customStyle="1" w:styleId="78ED13B4816C4F9BA2270224B7629DA5">
    <w:name w:val="78ED13B4816C4F9BA2270224B7629DA5"/>
    <w:rsid w:val="00E606F6"/>
    <w:pPr>
      <w:spacing w:after="160" w:line="259" w:lineRule="auto"/>
    </w:pPr>
  </w:style>
  <w:style w:type="paragraph" w:customStyle="1" w:styleId="F629BDDB7EB04D3AB03D9771BDFB8CEA">
    <w:name w:val="F629BDDB7EB04D3AB03D9771BDFB8CEA"/>
    <w:rsid w:val="00E606F6"/>
    <w:pPr>
      <w:spacing w:after="160" w:line="259" w:lineRule="auto"/>
    </w:pPr>
  </w:style>
  <w:style w:type="paragraph" w:customStyle="1" w:styleId="03C0E0720F23486E80877BE8F4C12A0E">
    <w:name w:val="03C0E0720F23486E80877BE8F4C12A0E"/>
    <w:rsid w:val="00E606F6"/>
    <w:pPr>
      <w:spacing w:after="160" w:line="259" w:lineRule="auto"/>
    </w:pPr>
  </w:style>
  <w:style w:type="paragraph" w:customStyle="1" w:styleId="D79FBD0C7211432CB82CBFF3471D6FD3">
    <w:name w:val="D79FBD0C7211432CB82CBFF3471D6FD3"/>
    <w:rsid w:val="00E606F6"/>
    <w:pPr>
      <w:spacing w:after="160" w:line="259" w:lineRule="auto"/>
    </w:pPr>
  </w:style>
  <w:style w:type="paragraph" w:customStyle="1" w:styleId="CDFA65A2726F4055927B5ABC00113739">
    <w:name w:val="CDFA65A2726F4055927B5ABC00113739"/>
    <w:rsid w:val="00E606F6"/>
    <w:pPr>
      <w:spacing w:after="160" w:line="259" w:lineRule="auto"/>
    </w:pPr>
  </w:style>
  <w:style w:type="paragraph" w:customStyle="1" w:styleId="B127F4ACA94F484682F09E262F863818">
    <w:name w:val="B127F4ACA94F484682F09E262F863818"/>
    <w:rsid w:val="00E606F6"/>
    <w:pPr>
      <w:spacing w:after="160" w:line="259" w:lineRule="auto"/>
    </w:pPr>
  </w:style>
  <w:style w:type="paragraph" w:customStyle="1" w:styleId="193EA08E3D34464281673A4AD1A2BC2F">
    <w:name w:val="193EA08E3D34464281673A4AD1A2BC2F"/>
    <w:rsid w:val="00E606F6"/>
    <w:pPr>
      <w:spacing w:after="160" w:line="259" w:lineRule="auto"/>
    </w:pPr>
  </w:style>
  <w:style w:type="paragraph" w:customStyle="1" w:styleId="647EE3D8CF51404A8E40206606AC7F77">
    <w:name w:val="647EE3D8CF51404A8E40206606AC7F77"/>
    <w:rsid w:val="00E606F6"/>
    <w:pPr>
      <w:spacing w:after="160" w:line="259" w:lineRule="auto"/>
    </w:pPr>
  </w:style>
  <w:style w:type="paragraph" w:customStyle="1" w:styleId="D7E3324F6C224ED9B841F0991781CBA4">
    <w:name w:val="D7E3324F6C224ED9B841F0991781CBA4"/>
    <w:rsid w:val="00E606F6"/>
    <w:pPr>
      <w:spacing w:after="160" w:line="259" w:lineRule="auto"/>
    </w:pPr>
  </w:style>
  <w:style w:type="paragraph" w:customStyle="1" w:styleId="734F534364C0440E9D24DA57C48CB471">
    <w:name w:val="734F534364C0440E9D24DA57C48CB471"/>
    <w:rsid w:val="00E606F6"/>
    <w:pPr>
      <w:spacing w:after="160" w:line="259" w:lineRule="auto"/>
    </w:pPr>
  </w:style>
  <w:style w:type="paragraph" w:customStyle="1" w:styleId="574F0A6000AF45EF80A93AE0E0F06BB0">
    <w:name w:val="574F0A6000AF45EF80A93AE0E0F06BB0"/>
    <w:rsid w:val="00E606F6"/>
    <w:pPr>
      <w:spacing w:after="160" w:line="259" w:lineRule="auto"/>
    </w:pPr>
  </w:style>
  <w:style w:type="paragraph" w:customStyle="1" w:styleId="CF8FDFEE0369468E8CF2F62580577E29">
    <w:name w:val="CF8FDFEE0369468E8CF2F62580577E29"/>
    <w:rsid w:val="00E606F6"/>
    <w:pPr>
      <w:spacing w:after="160" w:line="259" w:lineRule="auto"/>
    </w:pPr>
  </w:style>
  <w:style w:type="paragraph" w:customStyle="1" w:styleId="971215C48BFA434E9D3D4DC64F48A963">
    <w:name w:val="971215C48BFA434E9D3D4DC64F48A963"/>
    <w:rsid w:val="00E606F6"/>
    <w:pPr>
      <w:spacing w:after="160" w:line="259" w:lineRule="auto"/>
    </w:pPr>
  </w:style>
  <w:style w:type="paragraph" w:customStyle="1" w:styleId="CF042136A1D84B59903A90593C67194B">
    <w:name w:val="CF042136A1D84B59903A90593C67194B"/>
    <w:rsid w:val="00E606F6"/>
    <w:pPr>
      <w:spacing w:after="160" w:line="259" w:lineRule="auto"/>
    </w:pPr>
  </w:style>
  <w:style w:type="paragraph" w:customStyle="1" w:styleId="2CB17097A94F4917ABAC81EE74088FED">
    <w:name w:val="2CB17097A94F4917ABAC81EE74088FED"/>
    <w:rsid w:val="00E606F6"/>
    <w:pPr>
      <w:spacing w:after="160" w:line="259" w:lineRule="auto"/>
    </w:pPr>
  </w:style>
  <w:style w:type="paragraph" w:customStyle="1" w:styleId="73B66A3ACECF4176815834A9208C671F">
    <w:name w:val="73B66A3ACECF4176815834A9208C671F"/>
    <w:rsid w:val="00E606F6"/>
    <w:pPr>
      <w:spacing w:after="160" w:line="259" w:lineRule="auto"/>
    </w:pPr>
  </w:style>
  <w:style w:type="paragraph" w:customStyle="1" w:styleId="197D8D80F1914947AF04828E3928C729">
    <w:name w:val="197D8D80F1914947AF04828E3928C729"/>
    <w:rsid w:val="00E606F6"/>
    <w:pPr>
      <w:spacing w:after="160" w:line="259" w:lineRule="auto"/>
    </w:pPr>
  </w:style>
  <w:style w:type="paragraph" w:customStyle="1" w:styleId="037757EF7E4D4BC49C096EEDBB4764AA">
    <w:name w:val="037757EF7E4D4BC49C096EEDBB4764AA"/>
    <w:rsid w:val="00E606F6"/>
    <w:pPr>
      <w:spacing w:after="160" w:line="259" w:lineRule="auto"/>
    </w:pPr>
  </w:style>
  <w:style w:type="paragraph" w:customStyle="1" w:styleId="88B96562326A4911A323D6E340F7B37A">
    <w:name w:val="88B96562326A4911A323D6E340F7B37A"/>
    <w:rsid w:val="00E606F6"/>
    <w:pPr>
      <w:spacing w:after="160" w:line="259" w:lineRule="auto"/>
    </w:pPr>
  </w:style>
  <w:style w:type="paragraph" w:customStyle="1" w:styleId="2D7E540F0167449EA11B26CEB2581773">
    <w:name w:val="2D7E540F0167449EA11B26CEB2581773"/>
    <w:rsid w:val="00E606F6"/>
    <w:pPr>
      <w:spacing w:after="160" w:line="259" w:lineRule="auto"/>
    </w:pPr>
  </w:style>
  <w:style w:type="paragraph" w:customStyle="1" w:styleId="9BDFFACE54204EDE98CEAF7996EB0534">
    <w:name w:val="9BDFFACE54204EDE98CEAF7996EB0534"/>
    <w:rsid w:val="008F7082"/>
    <w:pPr>
      <w:spacing w:after="160" w:line="259" w:lineRule="auto"/>
    </w:pPr>
  </w:style>
  <w:style w:type="paragraph" w:customStyle="1" w:styleId="166ADE08286C4C7B94043C27C904D2F3">
    <w:name w:val="166ADE08286C4C7B94043C27C904D2F3"/>
    <w:rsid w:val="008F7082"/>
    <w:pPr>
      <w:spacing w:after="160" w:line="259" w:lineRule="auto"/>
    </w:pPr>
  </w:style>
  <w:style w:type="paragraph" w:customStyle="1" w:styleId="F3470E69316A4A3893FF0BB0DA155C4C">
    <w:name w:val="F3470E69316A4A3893FF0BB0DA155C4C"/>
    <w:rsid w:val="008F7082"/>
    <w:pPr>
      <w:spacing w:after="160" w:line="259" w:lineRule="auto"/>
    </w:pPr>
  </w:style>
  <w:style w:type="paragraph" w:customStyle="1" w:styleId="AFC18BAA11BF47C7A78FBAFA445C719F">
    <w:name w:val="AFC18BAA11BF47C7A78FBAFA445C719F"/>
    <w:rsid w:val="008F7082"/>
    <w:pPr>
      <w:spacing w:after="160" w:line="259" w:lineRule="auto"/>
    </w:pPr>
  </w:style>
  <w:style w:type="paragraph" w:customStyle="1" w:styleId="0754636B167B4919BCF436A627BF8ACC">
    <w:name w:val="0754636B167B4919BCF436A627BF8ACC"/>
    <w:rsid w:val="008F7082"/>
    <w:pPr>
      <w:spacing w:after="160" w:line="259" w:lineRule="auto"/>
    </w:pPr>
  </w:style>
  <w:style w:type="paragraph" w:customStyle="1" w:styleId="F2084BDA07354076993675856D88FBBF">
    <w:name w:val="F2084BDA07354076993675856D88FBBF"/>
    <w:rsid w:val="008F7082"/>
    <w:pPr>
      <w:spacing w:after="160" w:line="259" w:lineRule="auto"/>
    </w:pPr>
  </w:style>
  <w:style w:type="paragraph" w:customStyle="1" w:styleId="40437662ED4F496CBFD3DB3B0032F3E0">
    <w:name w:val="40437662ED4F496CBFD3DB3B0032F3E0"/>
    <w:rsid w:val="008F7082"/>
    <w:pPr>
      <w:spacing w:after="160" w:line="259" w:lineRule="auto"/>
    </w:pPr>
  </w:style>
  <w:style w:type="paragraph" w:customStyle="1" w:styleId="04B072C76959421F8C9F7D0CF7E4B538">
    <w:name w:val="04B072C76959421F8C9F7D0CF7E4B538"/>
    <w:rsid w:val="008F7082"/>
    <w:pPr>
      <w:spacing w:after="160" w:line="259" w:lineRule="auto"/>
    </w:pPr>
  </w:style>
  <w:style w:type="paragraph" w:customStyle="1" w:styleId="C1EDF5EF749F4785BFD73EBEC420791B">
    <w:name w:val="C1EDF5EF749F4785BFD73EBEC420791B"/>
    <w:rsid w:val="008F7082"/>
    <w:pPr>
      <w:spacing w:after="160" w:line="259" w:lineRule="auto"/>
    </w:pPr>
  </w:style>
  <w:style w:type="paragraph" w:customStyle="1" w:styleId="5D445EFFCF434AAAAB4640146E8A310D">
    <w:name w:val="5D445EFFCF434AAAAB4640146E8A310D"/>
    <w:rsid w:val="008F7082"/>
    <w:pPr>
      <w:spacing w:after="160" w:line="259" w:lineRule="auto"/>
    </w:pPr>
  </w:style>
  <w:style w:type="paragraph" w:customStyle="1" w:styleId="438F80C5BAD448B58B6251A9A3A150CB">
    <w:name w:val="438F80C5BAD448B58B6251A9A3A150CB"/>
    <w:rsid w:val="008F7082"/>
    <w:pPr>
      <w:spacing w:after="160" w:line="259" w:lineRule="auto"/>
    </w:pPr>
  </w:style>
  <w:style w:type="paragraph" w:customStyle="1" w:styleId="E8035D1D0615427FB44CBC9D2E43D5DE">
    <w:name w:val="E8035D1D0615427FB44CBC9D2E43D5DE"/>
    <w:rsid w:val="008F7082"/>
    <w:pPr>
      <w:spacing w:after="160" w:line="259" w:lineRule="auto"/>
    </w:pPr>
  </w:style>
  <w:style w:type="paragraph" w:customStyle="1" w:styleId="2079C04063D347328FC6BDCD98464E97">
    <w:name w:val="2079C04063D347328FC6BDCD98464E97"/>
    <w:rsid w:val="008F7082"/>
    <w:pPr>
      <w:spacing w:after="160" w:line="259" w:lineRule="auto"/>
    </w:pPr>
  </w:style>
  <w:style w:type="paragraph" w:customStyle="1" w:styleId="0166CE8396A94745A37BC362F4330A1C">
    <w:name w:val="0166CE8396A94745A37BC362F4330A1C"/>
    <w:rsid w:val="008F7082"/>
    <w:pPr>
      <w:spacing w:after="160" w:line="259" w:lineRule="auto"/>
    </w:pPr>
  </w:style>
  <w:style w:type="paragraph" w:customStyle="1" w:styleId="08A20FF46B78429F9239A7591FA0C126">
    <w:name w:val="08A20FF46B78429F9239A7591FA0C126"/>
    <w:rsid w:val="008F7082"/>
    <w:pPr>
      <w:spacing w:after="160" w:line="259" w:lineRule="auto"/>
    </w:pPr>
  </w:style>
  <w:style w:type="paragraph" w:customStyle="1" w:styleId="CFB949BA86004209971AAB271A2480E7">
    <w:name w:val="CFB949BA86004209971AAB271A2480E7"/>
    <w:rsid w:val="008F7082"/>
    <w:pPr>
      <w:spacing w:after="160" w:line="259" w:lineRule="auto"/>
    </w:pPr>
  </w:style>
  <w:style w:type="paragraph" w:customStyle="1" w:styleId="BC920B191AD0490FB70946EDCAFDFD3C">
    <w:name w:val="BC920B191AD0490FB70946EDCAFDFD3C"/>
    <w:rsid w:val="008F7082"/>
    <w:pPr>
      <w:spacing w:after="160" w:line="259" w:lineRule="auto"/>
    </w:pPr>
  </w:style>
  <w:style w:type="paragraph" w:customStyle="1" w:styleId="DBF3860F42DE4032A0B2BD9C6DAA69A0">
    <w:name w:val="DBF3860F42DE4032A0B2BD9C6DAA69A0"/>
    <w:rsid w:val="008F7082"/>
    <w:pPr>
      <w:spacing w:after="160" w:line="259" w:lineRule="auto"/>
    </w:pPr>
  </w:style>
  <w:style w:type="paragraph" w:customStyle="1" w:styleId="A4CA2F36BA95401BA2E07F6507BBDC27">
    <w:name w:val="A4CA2F36BA95401BA2E07F6507BBDC27"/>
    <w:rsid w:val="008F7082"/>
    <w:pPr>
      <w:spacing w:after="160" w:line="259" w:lineRule="auto"/>
    </w:pPr>
  </w:style>
  <w:style w:type="paragraph" w:customStyle="1" w:styleId="F3DBCEF2668C47FCBA7EE34333D31B50">
    <w:name w:val="F3DBCEF2668C47FCBA7EE34333D31B50"/>
    <w:rsid w:val="008F7082"/>
    <w:pPr>
      <w:spacing w:after="160" w:line="259" w:lineRule="auto"/>
    </w:pPr>
  </w:style>
  <w:style w:type="paragraph" w:customStyle="1" w:styleId="66EDAFB3B0684057A9F746196D49B044">
    <w:name w:val="66EDAFB3B0684057A9F746196D49B044"/>
    <w:rsid w:val="008F7082"/>
    <w:pPr>
      <w:spacing w:after="160" w:line="259" w:lineRule="auto"/>
    </w:pPr>
  </w:style>
  <w:style w:type="paragraph" w:customStyle="1" w:styleId="165E19819B284863AB585D3014A6FF14">
    <w:name w:val="165E19819B284863AB585D3014A6FF14"/>
    <w:rsid w:val="008F7082"/>
    <w:pPr>
      <w:spacing w:after="160" w:line="259" w:lineRule="auto"/>
    </w:pPr>
  </w:style>
  <w:style w:type="paragraph" w:customStyle="1" w:styleId="B42A8400BC2A4F5ABA7C9E3562FA75B4">
    <w:name w:val="B42A8400BC2A4F5ABA7C9E3562FA75B4"/>
    <w:rsid w:val="008F7082"/>
    <w:pPr>
      <w:spacing w:after="160" w:line="259" w:lineRule="auto"/>
    </w:pPr>
  </w:style>
  <w:style w:type="paragraph" w:customStyle="1" w:styleId="AC77B8F5D04A47FF9402F26EDA6E9995">
    <w:name w:val="AC77B8F5D04A47FF9402F26EDA6E9995"/>
    <w:rsid w:val="008F7082"/>
    <w:pPr>
      <w:spacing w:after="160" w:line="259" w:lineRule="auto"/>
    </w:pPr>
  </w:style>
  <w:style w:type="paragraph" w:customStyle="1" w:styleId="3A2C7B5A9AEF400D855D94F06EFA6A29">
    <w:name w:val="3A2C7B5A9AEF400D855D94F06EFA6A29"/>
    <w:rsid w:val="008F7082"/>
    <w:pPr>
      <w:spacing w:after="160" w:line="259" w:lineRule="auto"/>
    </w:pPr>
  </w:style>
  <w:style w:type="paragraph" w:customStyle="1" w:styleId="4C9656FCEE054913BBBCB545D25058DE">
    <w:name w:val="4C9656FCEE054913BBBCB545D25058DE"/>
    <w:rsid w:val="008F7082"/>
    <w:pPr>
      <w:spacing w:after="160" w:line="259" w:lineRule="auto"/>
    </w:pPr>
  </w:style>
  <w:style w:type="paragraph" w:customStyle="1" w:styleId="731EF09EA5874964B5704720290928E4">
    <w:name w:val="731EF09EA5874964B5704720290928E4"/>
    <w:rsid w:val="008F7082"/>
    <w:pPr>
      <w:spacing w:after="160" w:line="259" w:lineRule="auto"/>
    </w:pPr>
  </w:style>
  <w:style w:type="paragraph" w:customStyle="1" w:styleId="0AA4D18931E144639435F2AA9E332A28">
    <w:name w:val="0AA4D18931E144639435F2AA9E332A28"/>
    <w:rsid w:val="008F7082"/>
    <w:pPr>
      <w:spacing w:after="160" w:line="259" w:lineRule="auto"/>
    </w:pPr>
  </w:style>
  <w:style w:type="paragraph" w:customStyle="1" w:styleId="51F1735856844F3B8EB9B132E3F99133">
    <w:name w:val="51F1735856844F3B8EB9B132E3F99133"/>
    <w:rsid w:val="008F7082"/>
    <w:pPr>
      <w:spacing w:after="160" w:line="259" w:lineRule="auto"/>
    </w:pPr>
  </w:style>
  <w:style w:type="paragraph" w:customStyle="1" w:styleId="A2D1661D64B141A98211FB6679EC90C4">
    <w:name w:val="A2D1661D64B141A98211FB6679EC90C4"/>
    <w:rsid w:val="008F7082"/>
    <w:pPr>
      <w:spacing w:after="160" w:line="259" w:lineRule="auto"/>
    </w:pPr>
  </w:style>
  <w:style w:type="paragraph" w:customStyle="1" w:styleId="5B51F3E8EAB14F4DB2DD381335F51ADD">
    <w:name w:val="5B51F3E8EAB14F4DB2DD381335F51ADD"/>
    <w:rsid w:val="008F7082"/>
    <w:pPr>
      <w:spacing w:after="160" w:line="259" w:lineRule="auto"/>
    </w:pPr>
  </w:style>
  <w:style w:type="paragraph" w:customStyle="1" w:styleId="19FF7D8C4FCF470987D3B59537637892">
    <w:name w:val="19FF7D8C4FCF470987D3B59537637892"/>
    <w:rsid w:val="008F7082"/>
    <w:pPr>
      <w:spacing w:after="160" w:line="259" w:lineRule="auto"/>
    </w:pPr>
  </w:style>
  <w:style w:type="paragraph" w:customStyle="1" w:styleId="1099823B173441229B491D9672D28E8B">
    <w:name w:val="1099823B173441229B491D9672D28E8B"/>
    <w:rsid w:val="008F7082"/>
    <w:pPr>
      <w:spacing w:after="160" w:line="259" w:lineRule="auto"/>
    </w:pPr>
  </w:style>
  <w:style w:type="paragraph" w:customStyle="1" w:styleId="B520A2554A4B42A189A7ED47BD1EB181">
    <w:name w:val="B520A2554A4B42A189A7ED47BD1EB181"/>
    <w:rsid w:val="008F7082"/>
    <w:pPr>
      <w:spacing w:after="160" w:line="259" w:lineRule="auto"/>
    </w:pPr>
  </w:style>
  <w:style w:type="paragraph" w:customStyle="1" w:styleId="43370C80380D4B23861183BAF00EE412">
    <w:name w:val="43370C80380D4B23861183BAF00EE412"/>
    <w:rsid w:val="008F7082"/>
    <w:pPr>
      <w:spacing w:after="160" w:line="259" w:lineRule="auto"/>
    </w:pPr>
  </w:style>
  <w:style w:type="paragraph" w:customStyle="1" w:styleId="C81D6FF0CB374E0FB0FA9324315652C3">
    <w:name w:val="C81D6FF0CB374E0FB0FA9324315652C3"/>
    <w:rsid w:val="008F7082"/>
    <w:pPr>
      <w:spacing w:after="160" w:line="259" w:lineRule="auto"/>
    </w:pPr>
  </w:style>
  <w:style w:type="paragraph" w:customStyle="1" w:styleId="3C8163ACB3AD43C999827C63DF3717CA">
    <w:name w:val="3C8163ACB3AD43C999827C63DF3717CA"/>
    <w:rsid w:val="008F7082"/>
    <w:pPr>
      <w:spacing w:after="160" w:line="259" w:lineRule="auto"/>
    </w:pPr>
  </w:style>
  <w:style w:type="paragraph" w:customStyle="1" w:styleId="0F1BAAF7904C4484B3E9FC4F3D196250">
    <w:name w:val="0F1BAAF7904C4484B3E9FC4F3D196250"/>
    <w:rsid w:val="006E7800"/>
    <w:pPr>
      <w:spacing w:after="160" w:line="259" w:lineRule="auto"/>
    </w:pPr>
  </w:style>
  <w:style w:type="paragraph" w:customStyle="1" w:styleId="E66882271D044526803393974D8A7CC6">
    <w:name w:val="E66882271D044526803393974D8A7CC6"/>
    <w:rsid w:val="006E7800"/>
    <w:pPr>
      <w:spacing w:after="160" w:line="259" w:lineRule="auto"/>
    </w:pPr>
  </w:style>
  <w:style w:type="paragraph" w:customStyle="1" w:styleId="5FAD969C87D545F0A358A3054E008F90">
    <w:name w:val="5FAD969C87D545F0A358A3054E008F90"/>
    <w:rsid w:val="006E7800"/>
    <w:pPr>
      <w:spacing w:after="160" w:line="259" w:lineRule="auto"/>
    </w:pPr>
  </w:style>
  <w:style w:type="paragraph" w:customStyle="1" w:styleId="332C17985F8449C98AD12515A45BB461">
    <w:name w:val="332C17985F8449C98AD12515A45BB461"/>
    <w:rsid w:val="006E7800"/>
    <w:pPr>
      <w:spacing w:after="160" w:line="259" w:lineRule="auto"/>
    </w:pPr>
  </w:style>
  <w:style w:type="paragraph" w:customStyle="1" w:styleId="36DA42ABE3544A148ABCD22A7DD74FF5">
    <w:name w:val="36DA42ABE3544A148ABCD22A7DD74FF5"/>
    <w:rsid w:val="006E7800"/>
    <w:pPr>
      <w:spacing w:after="160" w:line="259" w:lineRule="auto"/>
    </w:pPr>
  </w:style>
  <w:style w:type="paragraph" w:customStyle="1" w:styleId="15EE055BE06644CE8E6321CC819A20CF">
    <w:name w:val="15EE055BE06644CE8E6321CC819A20CF"/>
    <w:rsid w:val="006E7800"/>
    <w:pPr>
      <w:spacing w:after="160" w:line="259" w:lineRule="auto"/>
    </w:pPr>
  </w:style>
  <w:style w:type="paragraph" w:customStyle="1" w:styleId="FC77021FF59F454CAB124606384A4300">
    <w:name w:val="FC77021FF59F454CAB124606384A4300"/>
    <w:rsid w:val="006E7800"/>
    <w:pPr>
      <w:spacing w:after="160" w:line="259" w:lineRule="auto"/>
    </w:pPr>
  </w:style>
  <w:style w:type="paragraph" w:customStyle="1" w:styleId="14238BCAD26D45C08FFCDEB68AF6C598">
    <w:name w:val="14238BCAD26D45C08FFCDEB68AF6C598"/>
    <w:rsid w:val="006E7800"/>
    <w:pPr>
      <w:spacing w:after="160" w:line="259" w:lineRule="auto"/>
    </w:pPr>
  </w:style>
  <w:style w:type="paragraph" w:customStyle="1" w:styleId="ED876EE050C94F28B2BE3E4FCC5E8359">
    <w:name w:val="ED876EE050C94F28B2BE3E4FCC5E8359"/>
    <w:rsid w:val="006E7800"/>
    <w:pPr>
      <w:spacing w:after="160" w:line="259" w:lineRule="auto"/>
    </w:pPr>
  </w:style>
  <w:style w:type="paragraph" w:customStyle="1" w:styleId="A29D1EBB7F7D4BDCAD3D7115229B2645">
    <w:name w:val="A29D1EBB7F7D4BDCAD3D7115229B2645"/>
    <w:rsid w:val="006E7800"/>
    <w:pPr>
      <w:spacing w:after="160" w:line="259" w:lineRule="auto"/>
    </w:pPr>
  </w:style>
  <w:style w:type="paragraph" w:customStyle="1" w:styleId="A8B374A908DF4C278C0633D8C7538C8B">
    <w:name w:val="A8B374A908DF4C278C0633D8C7538C8B"/>
    <w:rsid w:val="006E7800"/>
    <w:pPr>
      <w:spacing w:after="160" w:line="259" w:lineRule="auto"/>
    </w:pPr>
  </w:style>
  <w:style w:type="paragraph" w:customStyle="1" w:styleId="B186B2DE1E204817883A9F3B43FDC678">
    <w:name w:val="B186B2DE1E204817883A9F3B43FDC678"/>
    <w:rsid w:val="006E7800"/>
    <w:pPr>
      <w:spacing w:after="160" w:line="259" w:lineRule="auto"/>
    </w:pPr>
  </w:style>
  <w:style w:type="paragraph" w:customStyle="1" w:styleId="4748C9E5DB0C4720BF946AAE20BD5BEA">
    <w:name w:val="4748C9E5DB0C4720BF946AAE20BD5BEA"/>
    <w:rsid w:val="006E7800"/>
    <w:pPr>
      <w:spacing w:after="160" w:line="259" w:lineRule="auto"/>
    </w:pPr>
  </w:style>
  <w:style w:type="paragraph" w:customStyle="1" w:styleId="AAAC084FBB5F4A43A3B7CC8E2A5307D6">
    <w:name w:val="AAAC084FBB5F4A43A3B7CC8E2A5307D6"/>
    <w:rsid w:val="006E7800"/>
    <w:pPr>
      <w:spacing w:after="160" w:line="259" w:lineRule="auto"/>
    </w:pPr>
  </w:style>
  <w:style w:type="paragraph" w:customStyle="1" w:styleId="7AF05FD56E6E47F7960E9277DC1BE2B1">
    <w:name w:val="7AF05FD56E6E47F7960E9277DC1BE2B1"/>
    <w:rsid w:val="006E7800"/>
    <w:pPr>
      <w:spacing w:after="160" w:line="259" w:lineRule="auto"/>
    </w:pPr>
  </w:style>
  <w:style w:type="paragraph" w:customStyle="1" w:styleId="B3DC4A3E04B44E76BE8A84BD7C87F72A">
    <w:name w:val="B3DC4A3E04B44E76BE8A84BD7C87F72A"/>
    <w:rsid w:val="006E7800"/>
    <w:pPr>
      <w:spacing w:after="160" w:line="259" w:lineRule="auto"/>
    </w:pPr>
  </w:style>
  <w:style w:type="paragraph" w:customStyle="1" w:styleId="E93EDE2AE6F84AEA915CD0CB0ED4387F">
    <w:name w:val="E93EDE2AE6F84AEA915CD0CB0ED4387F"/>
    <w:rsid w:val="006E7800"/>
    <w:pPr>
      <w:spacing w:after="160" w:line="259" w:lineRule="auto"/>
    </w:pPr>
  </w:style>
  <w:style w:type="paragraph" w:customStyle="1" w:styleId="0F4A8185F99D469EB9B6626F43F5F54D">
    <w:name w:val="0F4A8185F99D469EB9B6626F43F5F54D"/>
    <w:rsid w:val="006E7800"/>
    <w:pPr>
      <w:spacing w:after="160" w:line="259" w:lineRule="auto"/>
    </w:pPr>
  </w:style>
  <w:style w:type="paragraph" w:customStyle="1" w:styleId="37FF388F39CC46B08C4E10BAF8B514BF">
    <w:name w:val="37FF388F39CC46B08C4E10BAF8B514BF"/>
    <w:rsid w:val="006E7800"/>
    <w:pPr>
      <w:spacing w:after="160" w:line="259" w:lineRule="auto"/>
    </w:pPr>
  </w:style>
  <w:style w:type="paragraph" w:customStyle="1" w:styleId="DD5DA6D1AB4B4010A9430120FBA1009F">
    <w:name w:val="DD5DA6D1AB4B4010A9430120FBA1009F"/>
    <w:rsid w:val="006E7800"/>
    <w:pPr>
      <w:spacing w:after="160" w:line="259" w:lineRule="auto"/>
    </w:pPr>
  </w:style>
  <w:style w:type="paragraph" w:customStyle="1" w:styleId="318B6A1CD9964A20921A029C5F78E942">
    <w:name w:val="318B6A1CD9964A20921A029C5F78E942"/>
    <w:rsid w:val="006E7800"/>
    <w:pPr>
      <w:spacing w:after="160" w:line="259" w:lineRule="auto"/>
    </w:pPr>
  </w:style>
  <w:style w:type="paragraph" w:customStyle="1" w:styleId="6116412BBC2544C2B36824CD500D2F1C">
    <w:name w:val="6116412BBC2544C2B36824CD500D2F1C"/>
    <w:rsid w:val="006E7800"/>
    <w:pPr>
      <w:spacing w:after="160" w:line="259" w:lineRule="auto"/>
    </w:pPr>
  </w:style>
  <w:style w:type="paragraph" w:customStyle="1" w:styleId="A390FCB1BF764E98846547793D5800E5">
    <w:name w:val="A390FCB1BF764E98846547793D5800E5"/>
    <w:rsid w:val="006E7800"/>
    <w:pPr>
      <w:spacing w:after="160" w:line="259" w:lineRule="auto"/>
    </w:pPr>
  </w:style>
  <w:style w:type="paragraph" w:customStyle="1" w:styleId="CD37B93ED1484D1BBDDFC8EBD049C303">
    <w:name w:val="CD37B93ED1484D1BBDDFC8EBD049C303"/>
    <w:rsid w:val="006E7800"/>
    <w:pPr>
      <w:spacing w:after="160" w:line="259" w:lineRule="auto"/>
    </w:pPr>
  </w:style>
  <w:style w:type="paragraph" w:customStyle="1" w:styleId="7F3272D3E88C45B9AB4147741BEB866F">
    <w:name w:val="7F3272D3E88C45B9AB4147741BEB866F"/>
    <w:rsid w:val="006E7800"/>
    <w:pPr>
      <w:spacing w:after="160" w:line="259" w:lineRule="auto"/>
    </w:pPr>
  </w:style>
  <w:style w:type="paragraph" w:customStyle="1" w:styleId="288DE2BC16D341AD84243088DBC64C11">
    <w:name w:val="288DE2BC16D341AD84243088DBC64C11"/>
    <w:rsid w:val="006E7800"/>
    <w:pPr>
      <w:spacing w:after="160" w:line="259" w:lineRule="auto"/>
    </w:pPr>
  </w:style>
  <w:style w:type="paragraph" w:customStyle="1" w:styleId="C097B506A21A4E1A8BA61AD999ECBA00">
    <w:name w:val="C097B506A21A4E1A8BA61AD999ECBA00"/>
    <w:rsid w:val="006E7800"/>
    <w:pPr>
      <w:spacing w:after="160" w:line="259" w:lineRule="auto"/>
    </w:pPr>
  </w:style>
  <w:style w:type="paragraph" w:customStyle="1" w:styleId="6AE74F8DF018431EAECE7A4547647DB4">
    <w:name w:val="6AE74F8DF018431EAECE7A4547647DB4"/>
    <w:rsid w:val="006E7800"/>
    <w:pPr>
      <w:spacing w:after="160" w:line="259" w:lineRule="auto"/>
    </w:pPr>
  </w:style>
  <w:style w:type="paragraph" w:customStyle="1" w:styleId="3C93E6F23F43442BBBC68B3044AA1BBA">
    <w:name w:val="3C93E6F23F43442BBBC68B3044AA1BBA"/>
    <w:rsid w:val="006E7800"/>
    <w:pPr>
      <w:spacing w:after="160" w:line="259" w:lineRule="auto"/>
    </w:pPr>
  </w:style>
  <w:style w:type="paragraph" w:customStyle="1" w:styleId="E44E428558184308829F1AFBA071C2C9">
    <w:name w:val="E44E428558184308829F1AFBA071C2C9"/>
    <w:rsid w:val="006E7800"/>
    <w:pPr>
      <w:spacing w:after="160" w:line="259" w:lineRule="auto"/>
    </w:pPr>
  </w:style>
  <w:style w:type="paragraph" w:customStyle="1" w:styleId="1181EA63818441378CCA3C57BE2FE82B">
    <w:name w:val="1181EA63818441378CCA3C57BE2FE82B"/>
    <w:rsid w:val="006E7800"/>
    <w:pPr>
      <w:spacing w:after="160" w:line="259" w:lineRule="auto"/>
    </w:pPr>
  </w:style>
  <w:style w:type="paragraph" w:customStyle="1" w:styleId="6AED05A67F79475EA6F20C5C8B010343">
    <w:name w:val="6AED05A67F79475EA6F20C5C8B010343"/>
    <w:rsid w:val="006E7800"/>
    <w:pPr>
      <w:spacing w:after="160" w:line="259" w:lineRule="auto"/>
    </w:pPr>
  </w:style>
  <w:style w:type="paragraph" w:customStyle="1" w:styleId="346F6E304EA548BA93ADFCFC32B69002">
    <w:name w:val="346F6E304EA548BA93ADFCFC32B69002"/>
    <w:rsid w:val="006E7800"/>
    <w:pPr>
      <w:spacing w:after="160" w:line="259" w:lineRule="auto"/>
    </w:pPr>
  </w:style>
  <w:style w:type="paragraph" w:customStyle="1" w:styleId="F35EEDD03D174BCF92CB77AA4714CB7E">
    <w:name w:val="F35EEDD03D174BCF92CB77AA4714CB7E"/>
    <w:rsid w:val="006E7800"/>
    <w:pPr>
      <w:spacing w:after="160" w:line="259" w:lineRule="auto"/>
    </w:pPr>
  </w:style>
  <w:style w:type="paragraph" w:customStyle="1" w:styleId="4F2BBF77DF084715AD75924CC2041406">
    <w:name w:val="4F2BBF77DF084715AD75924CC2041406"/>
    <w:rsid w:val="006E7800"/>
    <w:pPr>
      <w:spacing w:after="160" w:line="259" w:lineRule="auto"/>
    </w:pPr>
  </w:style>
  <w:style w:type="paragraph" w:customStyle="1" w:styleId="4656F9FF401448E192D3E295D12AC57F">
    <w:name w:val="4656F9FF401448E192D3E295D12AC57F"/>
    <w:rsid w:val="006E7800"/>
    <w:pPr>
      <w:spacing w:after="160" w:line="259" w:lineRule="auto"/>
    </w:pPr>
  </w:style>
  <w:style w:type="paragraph" w:customStyle="1" w:styleId="C7DB12D2D34E4651B87B228FCCCFE170">
    <w:name w:val="C7DB12D2D34E4651B87B228FCCCFE170"/>
    <w:rsid w:val="006E7800"/>
    <w:pPr>
      <w:spacing w:after="160" w:line="259" w:lineRule="auto"/>
    </w:pPr>
  </w:style>
  <w:style w:type="paragraph" w:customStyle="1" w:styleId="7A9BDD490A654F6FB05C0928C44D306C">
    <w:name w:val="7A9BDD490A654F6FB05C0928C44D306C"/>
    <w:rsid w:val="006E7800"/>
    <w:pPr>
      <w:spacing w:after="160" w:line="259" w:lineRule="auto"/>
    </w:pPr>
  </w:style>
  <w:style w:type="paragraph" w:customStyle="1" w:styleId="C63D69EC46284BEC81680C3CC78D6204">
    <w:name w:val="C63D69EC46284BEC81680C3CC78D6204"/>
    <w:rsid w:val="006E7800"/>
    <w:pPr>
      <w:spacing w:after="160" w:line="259" w:lineRule="auto"/>
    </w:pPr>
  </w:style>
  <w:style w:type="paragraph" w:customStyle="1" w:styleId="E3CCF6138D23423893847B76FD6DC08B">
    <w:name w:val="E3CCF6138D23423893847B76FD6DC08B"/>
    <w:rsid w:val="006E7800"/>
    <w:pPr>
      <w:spacing w:after="160" w:line="259" w:lineRule="auto"/>
    </w:pPr>
  </w:style>
  <w:style w:type="paragraph" w:customStyle="1" w:styleId="14FA6B7C53314C6D80B7ED284E66E46E">
    <w:name w:val="14FA6B7C53314C6D80B7ED284E66E46E"/>
    <w:rsid w:val="006E7800"/>
    <w:pPr>
      <w:spacing w:after="160" w:line="259" w:lineRule="auto"/>
    </w:pPr>
  </w:style>
  <w:style w:type="paragraph" w:customStyle="1" w:styleId="D53E3F6AC1FA41A8869B27E8F25BDD8D">
    <w:name w:val="D53E3F6AC1FA41A8869B27E8F25BDD8D"/>
    <w:rsid w:val="006E7800"/>
    <w:pPr>
      <w:spacing w:after="160" w:line="259" w:lineRule="auto"/>
    </w:pPr>
  </w:style>
  <w:style w:type="paragraph" w:customStyle="1" w:styleId="D3A2FC0986864A26BF584B1054AC3D64">
    <w:name w:val="D3A2FC0986864A26BF584B1054AC3D64"/>
    <w:rsid w:val="006E7800"/>
    <w:pPr>
      <w:spacing w:after="160" w:line="259" w:lineRule="auto"/>
    </w:pPr>
  </w:style>
  <w:style w:type="paragraph" w:customStyle="1" w:styleId="DC656953EAAD404F843D6CEE86C3809A">
    <w:name w:val="DC656953EAAD404F843D6CEE86C3809A"/>
    <w:rsid w:val="006E7800"/>
    <w:pPr>
      <w:spacing w:after="160" w:line="259" w:lineRule="auto"/>
    </w:pPr>
  </w:style>
  <w:style w:type="paragraph" w:customStyle="1" w:styleId="8049B6D440BE4248B19B390C89624171">
    <w:name w:val="8049B6D440BE4248B19B390C89624171"/>
    <w:rsid w:val="006E7800"/>
    <w:pPr>
      <w:spacing w:after="160" w:line="259" w:lineRule="auto"/>
    </w:pPr>
  </w:style>
  <w:style w:type="paragraph" w:customStyle="1" w:styleId="A313F44998E04BA78E9F008BD2FCEF1F">
    <w:name w:val="A313F44998E04BA78E9F008BD2FCEF1F"/>
    <w:rsid w:val="006E7800"/>
    <w:pPr>
      <w:spacing w:after="160" w:line="259" w:lineRule="auto"/>
    </w:pPr>
  </w:style>
  <w:style w:type="paragraph" w:customStyle="1" w:styleId="97FABA0E33BC48C48770E57C7515B3BF">
    <w:name w:val="97FABA0E33BC48C48770E57C7515B3BF"/>
    <w:rsid w:val="006E7800"/>
    <w:pPr>
      <w:spacing w:after="160" w:line="259" w:lineRule="auto"/>
    </w:pPr>
  </w:style>
  <w:style w:type="paragraph" w:customStyle="1" w:styleId="9A71971E0225400C95E84CD68ACF79AC">
    <w:name w:val="9A71971E0225400C95E84CD68ACF79AC"/>
    <w:rsid w:val="006E7800"/>
    <w:pPr>
      <w:spacing w:after="160" w:line="259" w:lineRule="auto"/>
    </w:pPr>
  </w:style>
  <w:style w:type="paragraph" w:customStyle="1" w:styleId="1C560C46A6D94AC79134F98758FF0D60">
    <w:name w:val="1C560C46A6D94AC79134F98758FF0D60"/>
    <w:rsid w:val="006E7800"/>
    <w:pPr>
      <w:spacing w:after="160" w:line="259" w:lineRule="auto"/>
    </w:pPr>
  </w:style>
  <w:style w:type="paragraph" w:customStyle="1" w:styleId="1FC41AB86E904F079797F635A6AC5BF2">
    <w:name w:val="1FC41AB86E904F079797F635A6AC5BF2"/>
    <w:rsid w:val="006E7800"/>
    <w:pPr>
      <w:spacing w:after="160" w:line="259" w:lineRule="auto"/>
    </w:pPr>
  </w:style>
  <w:style w:type="paragraph" w:customStyle="1" w:styleId="439A4E18343843F1A92A3EF3CDB4889F">
    <w:name w:val="439A4E18343843F1A92A3EF3CDB4889F"/>
    <w:rsid w:val="006E7800"/>
    <w:pPr>
      <w:spacing w:after="160" w:line="259" w:lineRule="auto"/>
    </w:pPr>
  </w:style>
  <w:style w:type="paragraph" w:customStyle="1" w:styleId="4EA27E3C5CF442CDBC2C6A30A2FF47A7">
    <w:name w:val="4EA27E3C5CF442CDBC2C6A30A2FF47A7"/>
    <w:rsid w:val="006E7800"/>
    <w:pPr>
      <w:spacing w:after="160" w:line="259" w:lineRule="auto"/>
    </w:pPr>
  </w:style>
  <w:style w:type="paragraph" w:customStyle="1" w:styleId="FBC6B9DDCA9445CF9F4860E9B532D291">
    <w:name w:val="FBC6B9DDCA9445CF9F4860E9B532D291"/>
    <w:rsid w:val="006E7800"/>
    <w:pPr>
      <w:spacing w:after="160" w:line="259" w:lineRule="auto"/>
    </w:pPr>
  </w:style>
  <w:style w:type="paragraph" w:customStyle="1" w:styleId="6A7C978E27E348FB91E0154BFDEFFC9E">
    <w:name w:val="6A7C978E27E348FB91E0154BFDEFFC9E"/>
    <w:rsid w:val="006E7800"/>
    <w:pPr>
      <w:spacing w:after="160" w:line="259" w:lineRule="auto"/>
    </w:pPr>
  </w:style>
  <w:style w:type="paragraph" w:customStyle="1" w:styleId="ABDDCBA12A5C4B3397B40D30997ABCE8">
    <w:name w:val="ABDDCBA12A5C4B3397B40D30997ABCE8"/>
    <w:rsid w:val="006E7800"/>
    <w:pPr>
      <w:spacing w:after="160" w:line="259" w:lineRule="auto"/>
    </w:pPr>
  </w:style>
  <w:style w:type="paragraph" w:customStyle="1" w:styleId="D155B62D283F4177A69A9EC74B1C855D">
    <w:name w:val="D155B62D283F4177A69A9EC74B1C855D"/>
    <w:rsid w:val="006E7800"/>
    <w:pPr>
      <w:spacing w:after="160" w:line="259" w:lineRule="auto"/>
    </w:pPr>
  </w:style>
  <w:style w:type="paragraph" w:customStyle="1" w:styleId="7EE27EBAB1E54B938FB677AF0F8D1494">
    <w:name w:val="7EE27EBAB1E54B938FB677AF0F8D1494"/>
    <w:rsid w:val="006E7800"/>
    <w:pPr>
      <w:spacing w:after="160" w:line="259" w:lineRule="auto"/>
    </w:pPr>
  </w:style>
  <w:style w:type="paragraph" w:customStyle="1" w:styleId="DEE89FA081C44AB2812E8BAB24184464">
    <w:name w:val="DEE89FA081C44AB2812E8BAB24184464"/>
    <w:rsid w:val="006E7800"/>
    <w:pPr>
      <w:spacing w:after="160" w:line="259" w:lineRule="auto"/>
    </w:pPr>
  </w:style>
  <w:style w:type="paragraph" w:customStyle="1" w:styleId="397E555A32DE47489ACB7E8A58DB9129">
    <w:name w:val="397E555A32DE47489ACB7E8A58DB9129"/>
    <w:rsid w:val="006E7800"/>
    <w:pPr>
      <w:spacing w:after="160" w:line="259" w:lineRule="auto"/>
    </w:pPr>
  </w:style>
  <w:style w:type="paragraph" w:customStyle="1" w:styleId="EE246FEE9294418984DDB829BBAFDA28">
    <w:name w:val="EE246FEE9294418984DDB829BBAFDA28"/>
    <w:rsid w:val="006E7800"/>
    <w:pPr>
      <w:spacing w:after="160" w:line="259" w:lineRule="auto"/>
    </w:pPr>
  </w:style>
  <w:style w:type="paragraph" w:customStyle="1" w:styleId="7E767F15D454475E9A398574E8ECC0F0">
    <w:name w:val="7E767F15D454475E9A398574E8ECC0F0"/>
    <w:rsid w:val="006E7800"/>
    <w:pPr>
      <w:spacing w:after="160" w:line="259" w:lineRule="auto"/>
    </w:pPr>
  </w:style>
  <w:style w:type="paragraph" w:customStyle="1" w:styleId="526593F558A7435DA4EA52DA77C5C6A3">
    <w:name w:val="526593F558A7435DA4EA52DA77C5C6A3"/>
    <w:rsid w:val="006E7800"/>
    <w:pPr>
      <w:spacing w:after="160" w:line="259" w:lineRule="auto"/>
    </w:pPr>
  </w:style>
  <w:style w:type="paragraph" w:customStyle="1" w:styleId="893CA68DB29B4EEEAA498CF1215A2F3D">
    <w:name w:val="893CA68DB29B4EEEAA498CF1215A2F3D"/>
    <w:rsid w:val="006E7800"/>
    <w:pPr>
      <w:spacing w:after="160" w:line="259" w:lineRule="auto"/>
    </w:pPr>
  </w:style>
  <w:style w:type="paragraph" w:customStyle="1" w:styleId="96BFDDD71BA24CA79275D866AA37CDA0">
    <w:name w:val="96BFDDD71BA24CA79275D866AA37CDA0"/>
    <w:rsid w:val="006E7800"/>
    <w:pPr>
      <w:spacing w:after="160" w:line="259" w:lineRule="auto"/>
    </w:pPr>
  </w:style>
  <w:style w:type="paragraph" w:customStyle="1" w:styleId="008B3CB8F8464038A4BBF144E2FAF0A8">
    <w:name w:val="008B3CB8F8464038A4BBF144E2FAF0A8"/>
    <w:rsid w:val="006E7800"/>
    <w:pPr>
      <w:spacing w:after="160" w:line="259" w:lineRule="auto"/>
    </w:pPr>
  </w:style>
  <w:style w:type="paragraph" w:customStyle="1" w:styleId="B9777C36B23248FA8E1B9CC5A89D2E5D">
    <w:name w:val="B9777C36B23248FA8E1B9CC5A89D2E5D"/>
    <w:rsid w:val="006E7800"/>
    <w:pPr>
      <w:spacing w:after="160" w:line="259" w:lineRule="auto"/>
    </w:pPr>
  </w:style>
  <w:style w:type="paragraph" w:customStyle="1" w:styleId="69E36BFAF0A949E299D3DA4DADA8160E">
    <w:name w:val="69E36BFAF0A949E299D3DA4DADA8160E"/>
    <w:rsid w:val="006E7800"/>
    <w:pPr>
      <w:spacing w:after="160" w:line="259" w:lineRule="auto"/>
    </w:pPr>
  </w:style>
  <w:style w:type="paragraph" w:customStyle="1" w:styleId="07DD7D77E5644DC5844A9EE1ED7EE94C">
    <w:name w:val="07DD7D77E5644DC5844A9EE1ED7EE94C"/>
    <w:rsid w:val="006E7800"/>
    <w:pPr>
      <w:spacing w:after="160" w:line="259" w:lineRule="auto"/>
    </w:pPr>
  </w:style>
  <w:style w:type="paragraph" w:customStyle="1" w:styleId="8D3E4F739B204EA49807682830046345">
    <w:name w:val="8D3E4F739B204EA49807682830046345"/>
    <w:rsid w:val="006E7800"/>
    <w:pPr>
      <w:spacing w:after="160" w:line="259" w:lineRule="auto"/>
    </w:pPr>
  </w:style>
  <w:style w:type="paragraph" w:customStyle="1" w:styleId="82FF7295859A4E0BA68C3426098EF495">
    <w:name w:val="82FF7295859A4E0BA68C3426098EF495"/>
    <w:rsid w:val="006E7800"/>
    <w:pPr>
      <w:spacing w:after="160" w:line="259" w:lineRule="auto"/>
    </w:pPr>
  </w:style>
  <w:style w:type="paragraph" w:customStyle="1" w:styleId="E7B14E1BD5A44FFA8AA9FDB6FB60879E">
    <w:name w:val="E7B14E1BD5A44FFA8AA9FDB6FB60879E"/>
    <w:rsid w:val="006E7800"/>
    <w:pPr>
      <w:spacing w:after="160" w:line="259" w:lineRule="auto"/>
    </w:pPr>
  </w:style>
  <w:style w:type="paragraph" w:customStyle="1" w:styleId="A657B114BD804947A960A4166B97CB9D">
    <w:name w:val="A657B114BD804947A960A4166B97CB9D"/>
    <w:rsid w:val="006E7800"/>
    <w:pPr>
      <w:spacing w:after="160" w:line="259" w:lineRule="auto"/>
    </w:pPr>
  </w:style>
  <w:style w:type="paragraph" w:customStyle="1" w:styleId="A74A7ADD0F234F40A0E07994E7069880">
    <w:name w:val="A74A7ADD0F234F40A0E07994E7069880"/>
    <w:rsid w:val="006E7800"/>
    <w:pPr>
      <w:spacing w:after="160" w:line="259" w:lineRule="auto"/>
    </w:pPr>
  </w:style>
  <w:style w:type="paragraph" w:customStyle="1" w:styleId="F8C21DA8B2664637982563C044788F29">
    <w:name w:val="F8C21DA8B2664637982563C044788F29"/>
    <w:rsid w:val="006E7800"/>
    <w:pPr>
      <w:spacing w:after="160" w:line="259" w:lineRule="auto"/>
    </w:pPr>
  </w:style>
  <w:style w:type="paragraph" w:customStyle="1" w:styleId="DD3ADF75AF024CDA89164493FF0EFF73">
    <w:name w:val="DD3ADF75AF024CDA89164493FF0EFF73"/>
    <w:rsid w:val="006E7800"/>
    <w:pPr>
      <w:spacing w:after="160" w:line="259" w:lineRule="auto"/>
    </w:pPr>
  </w:style>
  <w:style w:type="paragraph" w:customStyle="1" w:styleId="55D7943F3838439794F1629BD8D043E3">
    <w:name w:val="55D7943F3838439794F1629BD8D043E3"/>
    <w:rsid w:val="006E7800"/>
    <w:pPr>
      <w:spacing w:after="160" w:line="259" w:lineRule="auto"/>
    </w:pPr>
  </w:style>
  <w:style w:type="paragraph" w:customStyle="1" w:styleId="B4184308BA98436693F494AF5C993EF4">
    <w:name w:val="B4184308BA98436693F494AF5C993EF4"/>
    <w:rsid w:val="006E7800"/>
    <w:pPr>
      <w:spacing w:after="160" w:line="259" w:lineRule="auto"/>
    </w:pPr>
  </w:style>
  <w:style w:type="paragraph" w:customStyle="1" w:styleId="6679F395832E442E883BE5A1D0382043">
    <w:name w:val="6679F395832E442E883BE5A1D0382043"/>
    <w:rsid w:val="006E7800"/>
    <w:pPr>
      <w:spacing w:after="160" w:line="259" w:lineRule="auto"/>
    </w:pPr>
  </w:style>
  <w:style w:type="paragraph" w:customStyle="1" w:styleId="F0D2A8EE968D45E197E6A994E505E88A">
    <w:name w:val="F0D2A8EE968D45E197E6A994E505E88A"/>
    <w:rsid w:val="006E7800"/>
    <w:pPr>
      <w:spacing w:after="160" w:line="259" w:lineRule="auto"/>
    </w:pPr>
  </w:style>
  <w:style w:type="paragraph" w:customStyle="1" w:styleId="6721CE2480F24E5EAE9E060CC942EC54">
    <w:name w:val="6721CE2480F24E5EAE9E060CC942EC54"/>
    <w:rsid w:val="006E7800"/>
    <w:pPr>
      <w:spacing w:after="160" w:line="259" w:lineRule="auto"/>
    </w:pPr>
  </w:style>
  <w:style w:type="paragraph" w:customStyle="1" w:styleId="2F7EAA27CD9A48579D70172DD11B0A8E">
    <w:name w:val="2F7EAA27CD9A48579D70172DD11B0A8E"/>
    <w:rsid w:val="006E7800"/>
    <w:pPr>
      <w:spacing w:after="160" w:line="259" w:lineRule="auto"/>
    </w:pPr>
  </w:style>
  <w:style w:type="paragraph" w:customStyle="1" w:styleId="75FCE6A948AF4B33BA082FF960B9D959">
    <w:name w:val="75FCE6A948AF4B33BA082FF960B9D959"/>
    <w:rsid w:val="006E7800"/>
    <w:pPr>
      <w:spacing w:after="160" w:line="259" w:lineRule="auto"/>
    </w:pPr>
  </w:style>
  <w:style w:type="paragraph" w:customStyle="1" w:styleId="C248D341FBE34E08A4FF82C0C2F686C8">
    <w:name w:val="C248D341FBE34E08A4FF82C0C2F686C8"/>
    <w:rsid w:val="006E7800"/>
    <w:pPr>
      <w:spacing w:after="160" w:line="259" w:lineRule="auto"/>
    </w:pPr>
  </w:style>
  <w:style w:type="paragraph" w:customStyle="1" w:styleId="75C5770AC4E84D0F99ECD253600EBCA1">
    <w:name w:val="75C5770AC4E84D0F99ECD253600EBCA1"/>
    <w:rsid w:val="00B87BAD"/>
    <w:pPr>
      <w:spacing w:after="160" w:line="259" w:lineRule="auto"/>
    </w:pPr>
  </w:style>
  <w:style w:type="paragraph" w:customStyle="1" w:styleId="1E19C9B2DFCA46158D224D4449B218F8">
    <w:name w:val="1E19C9B2DFCA46158D224D4449B218F8"/>
    <w:rsid w:val="00B87BAD"/>
    <w:pPr>
      <w:spacing w:after="160" w:line="259" w:lineRule="auto"/>
    </w:pPr>
  </w:style>
  <w:style w:type="paragraph" w:customStyle="1" w:styleId="C3CD79719DF44B69BFA1AB5835B6DE3E">
    <w:name w:val="C3CD79719DF44B69BFA1AB5835B6DE3E"/>
    <w:rsid w:val="00B87BAD"/>
    <w:pPr>
      <w:spacing w:after="160" w:line="259" w:lineRule="auto"/>
    </w:pPr>
  </w:style>
  <w:style w:type="paragraph" w:customStyle="1" w:styleId="07259CDB38A748EB8D2DE04510487139">
    <w:name w:val="07259CDB38A748EB8D2DE04510487139"/>
    <w:rsid w:val="00B87BAD"/>
    <w:pPr>
      <w:spacing w:after="160" w:line="259" w:lineRule="auto"/>
    </w:pPr>
  </w:style>
  <w:style w:type="paragraph" w:customStyle="1" w:styleId="6A75933080C0404A97DB274589B932E2">
    <w:name w:val="6A75933080C0404A97DB274589B932E2"/>
    <w:rsid w:val="00B87BAD"/>
    <w:pPr>
      <w:spacing w:after="160" w:line="259" w:lineRule="auto"/>
    </w:pPr>
  </w:style>
  <w:style w:type="paragraph" w:customStyle="1" w:styleId="28318F4169B74ECF9037A06BDC5B6C35">
    <w:name w:val="28318F4169B74ECF9037A06BDC5B6C35"/>
    <w:rsid w:val="00B87BAD"/>
    <w:pPr>
      <w:spacing w:after="160" w:line="259" w:lineRule="auto"/>
    </w:pPr>
  </w:style>
  <w:style w:type="paragraph" w:customStyle="1" w:styleId="9D99BEC7205F4EA4AEBB64DDEEABF15E">
    <w:name w:val="9D99BEC7205F4EA4AEBB64DDEEABF15E"/>
    <w:rsid w:val="00B87BAD"/>
    <w:pPr>
      <w:spacing w:after="160" w:line="259" w:lineRule="auto"/>
    </w:pPr>
  </w:style>
  <w:style w:type="paragraph" w:customStyle="1" w:styleId="7968502AFB2A4661B17378351118A863">
    <w:name w:val="7968502AFB2A4661B17378351118A863"/>
    <w:rsid w:val="00B87BAD"/>
    <w:pPr>
      <w:spacing w:after="160" w:line="259" w:lineRule="auto"/>
    </w:pPr>
  </w:style>
  <w:style w:type="paragraph" w:customStyle="1" w:styleId="EEF701F459FA4DB5ABFF3BF1338B4956">
    <w:name w:val="EEF701F459FA4DB5ABFF3BF1338B4956"/>
    <w:rsid w:val="00B87BAD"/>
    <w:pPr>
      <w:spacing w:after="160" w:line="259" w:lineRule="auto"/>
    </w:pPr>
  </w:style>
  <w:style w:type="paragraph" w:customStyle="1" w:styleId="90DFAB9659934F90A2B15F4B83AEFDA3">
    <w:name w:val="90DFAB9659934F90A2B15F4B83AEFDA3"/>
    <w:rsid w:val="00B87BAD"/>
    <w:pPr>
      <w:spacing w:after="160" w:line="259" w:lineRule="auto"/>
    </w:pPr>
  </w:style>
  <w:style w:type="paragraph" w:customStyle="1" w:styleId="901F3D86ED984349B6DEBA9CB4E3F979">
    <w:name w:val="901F3D86ED984349B6DEBA9CB4E3F979"/>
    <w:rsid w:val="00B87BAD"/>
    <w:pPr>
      <w:spacing w:after="160" w:line="259" w:lineRule="auto"/>
    </w:pPr>
  </w:style>
  <w:style w:type="paragraph" w:customStyle="1" w:styleId="C5985F696C774DB3A65B4C97357C0761">
    <w:name w:val="C5985F696C774DB3A65B4C97357C0761"/>
    <w:rsid w:val="00B87BAD"/>
    <w:pPr>
      <w:spacing w:after="160" w:line="259" w:lineRule="auto"/>
    </w:pPr>
  </w:style>
  <w:style w:type="paragraph" w:customStyle="1" w:styleId="49597EC116504412B6E777DBA2F074DD">
    <w:name w:val="49597EC116504412B6E777DBA2F074DD"/>
    <w:rsid w:val="00B87BAD"/>
    <w:pPr>
      <w:spacing w:after="160" w:line="259" w:lineRule="auto"/>
    </w:pPr>
  </w:style>
  <w:style w:type="paragraph" w:customStyle="1" w:styleId="638681F580C64FD795131ED48588DF14">
    <w:name w:val="638681F580C64FD795131ED48588DF14"/>
    <w:rsid w:val="00B87BAD"/>
    <w:pPr>
      <w:spacing w:after="160" w:line="259" w:lineRule="auto"/>
    </w:pPr>
  </w:style>
  <w:style w:type="paragraph" w:customStyle="1" w:styleId="AFEF8D74A4E04A3DA45A420FF939B6AA">
    <w:name w:val="AFEF8D74A4E04A3DA45A420FF939B6AA"/>
    <w:rsid w:val="00B87BAD"/>
    <w:pPr>
      <w:spacing w:after="160" w:line="259" w:lineRule="auto"/>
    </w:pPr>
  </w:style>
  <w:style w:type="paragraph" w:customStyle="1" w:styleId="CE4076C252D742D3859A05F186AFE6E8">
    <w:name w:val="CE4076C252D742D3859A05F186AFE6E8"/>
    <w:rsid w:val="00B87BAD"/>
    <w:pPr>
      <w:spacing w:after="160" w:line="259" w:lineRule="auto"/>
    </w:pPr>
  </w:style>
  <w:style w:type="paragraph" w:customStyle="1" w:styleId="07BC5B7B013640B0A0845283A5ABCF00">
    <w:name w:val="07BC5B7B013640B0A0845283A5ABCF00"/>
    <w:rsid w:val="00B87BAD"/>
    <w:pPr>
      <w:spacing w:after="160" w:line="259" w:lineRule="auto"/>
    </w:pPr>
  </w:style>
  <w:style w:type="paragraph" w:customStyle="1" w:styleId="C2E4475A743E49CBB8275C039976DD48">
    <w:name w:val="C2E4475A743E49CBB8275C039976DD48"/>
    <w:rsid w:val="00B87BAD"/>
    <w:pPr>
      <w:spacing w:after="160" w:line="259" w:lineRule="auto"/>
    </w:pPr>
  </w:style>
  <w:style w:type="paragraph" w:customStyle="1" w:styleId="751054AF6B6841FD90A958104FC6D748">
    <w:name w:val="751054AF6B6841FD90A958104FC6D748"/>
    <w:rsid w:val="00B87BAD"/>
    <w:pPr>
      <w:spacing w:after="160" w:line="259" w:lineRule="auto"/>
    </w:pPr>
  </w:style>
  <w:style w:type="paragraph" w:customStyle="1" w:styleId="9B6F0A23DA3E41B48467FFC4213B673A">
    <w:name w:val="9B6F0A23DA3E41B48467FFC4213B673A"/>
    <w:rsid w:val="00B87BAD"/>
    <w:pPr>
      <w:spacing w:after="160" w:line="259" w:lineRule="auto"/>
    </w:pPr>
  </w:style>
  <w:style w:type="paragraph" w:customStyle="1" w:styleId="898544958B234873B287DBBBF7506CCD">
    <w:name w:val="898544958B234873B287DBBBF7506CCD"/>
    <w:rsid w:val="00B87BAD"/>
    <w:pPr>
      <w:spacing w:after="160" w:line="259" w:lineRule="auto"/>
    </w:pPr>
  </w:style>
  <w:style w:type="paragraph" w:customStyle="1" w:styleId="F6640F1AE185468DAAB056EA44ABEBE6">
    <w:name w:val="F6640F1AE185468DAAB056EA44ABEBE6"/>
    <w:rsid w:val="00B87BAD"/>
    <w:pPr>
      <w:spacing w:after="160" w:line="259" w:lineRule="auto"/>
    </w:pPr>
  </w:style>
  <w:style w:type="paragraph" w:customStyle="1" w:styleId="6BC9A4E07FFB4939AC55B4AF7685610A">
    <w:name w:val="6BC9A4E07FFB4939AC55B4AF7685610A"/>
    <w:rsid w:val="00B87BAD"/>
    <w:pPr>
      <w:spacing w:after="160" w:line="259" w:lineRule="auto"/>
    </w:pPr>
  </w:style>
  <w:style w:type="paragraph" w:customStyle="1" w:styleId="45C9BA3D0FC54A90A0761B31B3334941">
    <w:name w:val="45C9BA3D0FC54A90A0761B31B3334941"/>
    <w:rsid w:val="00B87BAD"/>
    <w:pPr>
      <w:spacing w:after="160" w:line="259" w:lineRule="auto"/>
    </w:pPr>
  </w:style>
  <w:style w:type="paragraph" w:customStyle="1" w:styleId="C98604F533ED4E119FE191DB7F518847">
    <w:name w:val="C98604F533ED4E119FE191DB7F518847"/>
    <w:rsid w:val="00B87BAD"/>
    <w:pPr>
      <w:spacing w:after="160" w:line="259" w:lineRule="auto"/>
    </w:pPr>
  </w:style>
  <w:style w:type="paragraph" w:customStyle="1" w:styleId="A823F45E9CEF4CEB8366F7C28021E5C9">
    <w:name w:val="A823F45E9CEF4CEB8366F7C28021E5C9"/>
    <w:rsid w:val="00B87BAD"/>
    <w:pPr>
      <w:spacing w:after="160" w:line="259" w:lineRule="auto"/>
    </w:pPr>
  </w:style>
  <w:style w:type="paragraph" w:customStyle="1" w:styleId="060D1774E0A948D7BC72F0CEF05EC0B4">
    <w:name w:val="060D1774E0A948D7BC72F0CEF05EC0B4"/>
    <w:rsid w:val="00B87BAD"/>
    <w:pPr>
      <w:spacing w:after="160" w:line="259" w:lineRule="auto"/>
    </w:pPr>
  </w:style>
  <w:style w:type="paragraph" w:customStyle="1" w:styleId="AF031CEDD7DD4A4787903C2A5EDAB0A8">
    <w:name w:val="AF031CEDD7DD4A4787903C2A5EDAB0A8"/>
    <w:rsid w:val="00B87BAD"/>
    <w:pPr>
      <w:spacing w:after="160" w:line="259" w:lineRule="auto"/>
    </w:pPr>
  </w:style>
  <w:style w:type="paragraph" w:customStyle="1" w:styleId="1F94A5AC3A214C9DAD5DFE8068935B34">
    <w:name w:val="1F94A5AC3A214C9DAD5DFE8068935B34"/>
    <w:rsid w:val="00B87BAD"/>
    <w:pPr>
      <w:spacing w:after="160" w:line="259" w:lineRule="auto"/>
    </w:pPr>
  </w:style>
  <w:style w:type="paragraph" w:customStyle="1" w:styleId="9FB4152505E94515A0707A94353ED39A">
    <w:name w:val="9FB4152505E94515A0707A94353ED39A"/>
    <w:rsid w:val="00B87BAD"/>
    <w:pPr>
      <w:spacing w:after="160" w:line="259" w:lineRule="auto"/>
    </w:pPr>
  </w:style>
  <w:style w:type="paragraph" w:customStyle="1" w:styleId="869472BB23FF4C1095C35B75304FD4F4">
    <w:name w:val="869472BB23FF4C1095C35B75304FD4F4"/>
    <w:rsid w:val="00B87BAD"/>
    <w:pPr>
      <w:spacing w:after="160" w:line="259" w:lineRule="auto"/>
    </w:pPr>
  </w:style>
  <w:style w:type="paragraph" w:customStyle="1" w:styleId="C4E687ED96F346F8948E9CE3648DCAFE">
    <w:name w:val="C4E687ED96F346F8948E9CE3648DCAFE"/>
    <w:rsid w:val="00B87BAD"/>
    <w:pPr>
      <w:spacing w:after="160" w:line="259" w:lineRule="auto"/>
    </w:pPr>
  </w:style>
  <w:style w:type="paragraph" w:customStyle="1" w:styleId="E3206452FE8F4E16A21A0C5CF13B55B4">
    <w:name w:val="E3206452FE8F4E16A21A0C5CF13B55B4"/>
    <w:rsid w:val="00B87BAD"/>
    <w:pPr>
      <w:spacing w:after="160" w:line="259" w:lineRule="auto"/>
    </w:pPr>
  </w:style>
  <w:style w:type="paragraph" w:customStyle="1" w:styleId="19498E0D635C4E7886957DAD9D84BA6C">
    <w:name w:val="19498E0D635C4E7886957DAD9D84BA6C"/>
    <w:rsid w:val="00B87BAD"/>
    <w:pPr>
      <w:spacing w:after="160" w:line="259" w:lineRule="auto"/>
    </w:pPr>
  </w:style>
  <w:style w:type="paragraph" w:customStyle="1" w:styleId="83C0A51A797649B79259A1D8A4877BDA">
    <w:name w:val="83C0A51A797649B79259A1D8A4877BDA"/>
    <w:rsid w:val="00B87BAD"/>
    <w:pPr>
      <w:spacing w:after="160" w:line="259" w:lineRule="auto"/>
    </w:pPr>
  </w:style>
  <w:style w:type="paragraph" w:customStyle="1" w:styleId="387EED555DE74E44BAF4F5D466BBF688">
    <w:name w:val="387EED555DE74E44BAF4F5D466BBF688"/>
    <w:rsid w:val="00B87BAD"/>
    <w:pPr>
      <w:spacing w:after="160" w:line="259" w:lineRule="auto"/>
    </w:pPr>
  </w:style>
  <w:style w:type="paragraph" w:customStyle="1" w:styleId="C405BB4494654D55BBD94FC326B1C5E3">
    <w:name w:val="C405BB4494654D55BBD94FC326B1C5E3"/>
    <w:rsid w:val="00B87BAD"/>
    <w:pPr>
      <w:spacing w:after="160" w:line="259" w:lineRule="auto"/>
    </w:pPr>
  </w:style>
  <w:style w:type="paragraph" w:customStyle="1" w:styleId="58F2920ED27948C8A436C25AD0224D45">
    <w:name w:val="58F2920ED27948C8A436C25AD0224D45"/>
    <w:rsid w:val="00B87BAD"/>
    <w:pPr>
      <w:spacing w:after="160" w:line="259" w:lineRule="auto"/>
    </w:pPr>
  </w:style>
  <w:style w:type="paragraph" w:customStyle="1" w:styleId="7EC1F76D9A7D44D8BE162C8570A01606">
    <w:name w:val="7EC1F76D9A7D44D8BE162C8570A01606"/>
    <w:rsid w:val="00B87BAD"/>
    <w:pPr>
      <w:spacing w:after="160" w:line="259" w:lineRule="auto"/>
    </w:pPr>
  </w:style>
  <w:style w:type="paragraph" w:customStyle="1" w:styleId="02072CD5AE974522B184C27A7CF6843F">
    <w:name w:val="02072CD5AE974522B184C27A7CF6843F"/>
    <w:rsid w:val="00B87BAD"/>
    <w:pPr>
      <w:spacing w:after="160" w:line="259" w:lineRule="auto"/>
    </w:pPr>
  </w:style>
  <w:style w:type="paragraph" w:customStyle="1" w:styleId="009FF14A068C4F26A613788B3849432B">
    <w:name w:val="009FF14A068C4F26A613788B3849432B"/>
    <w:rsid w:val="00B87BAD"/>
    <w:pPr>
      <w:spacing w:after="160" w:line="259" w:lineRule="auto"/>
    </w:pPr>
  </w:style>
  <w:style w:type="paragraph" w:customStyle="1" w:styleId="7B64E579CD6149DDAD5C49A7D5E36242">
    <w:name w:val="7B64E579CD6149DDAD5C49A7D5E36242"/>
    <w:rsid w:val="00B87BAD"/>
    <w:pPr>
      <w:spacing w:after="160" w:line="259" w:lineRule="auto"/>
    </w:pPr>
  </w:style>
  <w:style w:type="paragraph" w:customStyle="1" w:styleId="65A692E4D4ED45228D954635E62B9A79">
    <w:name w:val="65A692E4D4ED45228D954635E62B9A79"/>
    <w:rsid w:val="00B87BAD"/>
    <w:pPr>
      <w:spacing w:after="160" w:line="259" w:lineRule="auto"/>
    </w:pPr>
  </w:style>
  <w:style w:type="paragraph" w:customStyle="1" w:styleId="2A0BE04A552643D6A7D3C761EA7C146C">
    <w:name w:val="2A0BE04A552643D6A7D3C761EA7C146C"/>
    <w:rsid w:val="00B87BAD"/>
    <w:pPr>
      <w:spacing w:after="160" w:line="259" w:lineRule="auto"/>
    </w:pPr>
  </w:style>
  <w:style w:type="paragraph" w:customStyle="1" w:styleId="8712BF9764594687B117E21F591F695D">
    <w:name w:val="8712BF9764594687B117E21F591F695D"/>
    <w:rsid w:val="00B87BAD"/>
    <w:pPr>
      <w:spacing w:after="160" w:line="259" w:lineRule="auto"/>
    </w:pPr>
  </w:style>
  <w:style w:type="paragraph" w:customStyle="1" w:styleId="1CFEC5FBF0214B3EB5F833F54658BA23">
    <w:name w:val="1CFEC5FBF0214B3EB5F833F54658BA23"/>
    <w:rsid w:val="00B87BAD"/>
    <w:pPr>
      <w:spacing w:after="160" w:line="259" w:lineRule="auto"/>
    </w:pPr>
  </w:style>
  <w:style w:type="paragraph" w:customStyle="1" w:styleId="68B6EFE1687B4FC2B3D17F2199597213">
    <w:name w:val="68B6EFE1687B4FC2B3D17F2199597213"/>
    <w:rsid w:val="00B87BAD"/>
    <w:pPr>
      <w:spacing w:after="160" w:line="259" w:lineRule="auto"/>
    </w:pPr>
  </w:style>
  <w:style w:type="paragraph" w:customStyle="1" w:styleId="4F7DFF3E4C654717B71DABA0D8B6FBB1">
    <w:name w:val="4F7DFF3E4C654717B71DABA0D8B6FBB1"/>
    <w:rsid w:val="00B87BAD"/>
    <w:pPr>
      <w:spacing w:after="160" w:line="259" w:lineRule="auto"/>
    </w:pPr>
  </w:style>
  <w:style w:type="paragraph" w:customStyle="1" w:styleId="AC02F4F0868144B78027C7371EE58454">
    <w:name w:val="AC02F4F0868144B78027C7371EE58454"/>
    <w:rsid w:val="00B87BAD"/>
    <w:pPr>
      <w:spacing w:after="160" w:line="259" w:lineRule="auto"/>
    </w:pPr>
  </w:style>
  <w:style w:type="paragraph" w:customStyle="1" w:styleId="50A169B494394B2CABB9B0416321C24C">
    <w:name w:val="50A169B494394B2CABB9B0416321C24C"/>
    <w:rsid w:val="00B87BAD"/>
    <w:pPr>
      <w:spacing w:after="160" w:line="259" w:lineRule="auto"/>
    </w:pPr>
  </w:style>
  <w:style w:type="paragraph" w:customStyle="1" w:styleId="86BBED24B6DB41358A25E880F09CDAC0">
    <w:name w:val="86BBED24B6DB41358A25E880F09CDAC0"/>
    <w:rsid w:val="00B87BAD"/>
    <w:pPr>
      <w:spacing w:after="160" w:line="259" w:lineRule="auto"/>
    </w:pPr>
  </w:style>
  <w:style w:type="paragraph" w:customStyle="1" w:styleId="A6A9BC902297407285E49F7BDD7DCD4B">
    <w:name w:val="A6A9BC902297407285E49F7BDD7DCD4B"/>
    <w:rsid w:val="00B87BAD"/>
    <w:pPr>
      <w:spacing w:after="160" w:line="259" w:lineRule="auto"/>
    </w:pPr>
  </w:style>
  <w:style w:type="paragraph" w:customStyle="1" w:styleId="7143760AC348499BA0931ABAB230DAAF">
    <w:name w:val="7143760AC348499BA0931ABAB230DAAF"/>
    <w:rsid w:val="00B87BAD"/>
    <w:pPr>
      <w:spacing w:after="160" w:line="259" w:lineRule="auto"/>
    </w:pPr>
  </w:style>
  <w:style w:type="paragraph" w:customStyle="1" w:styleId="ACC8D56BEC9E4898A0D7B4D47B62CED7">
    <w:name w:val="ACC8D56BEC9E4898A0D7B4D47B62CED7"/>
    <w:rsid w:val="00B87BAD"/>
    <w:pPr>
      <w:spacing w:after="160" w:line="259" w:lineRule="auto"/>
    </w:pPr>
  </w:style>
  <w:style w:type="paragraph" w:customStyle="1" w:styleId="3EB75C8A96A044E1949A54086033A877">
    <w:name w:val="3EB75C8A96A044E1949A54086033A877"/>
    <w:rsid w:val="00B87BAD"/>
    <w:pPr>
      <w:spacing w:after="160" w:line="259" w:lineRule="auto"/>
    </w:pPr>
  </w:style>
  <w:style w:type="paragraph" w:customStyle="1" w:styleId="E377C70F56884442BDFB72E5702F9B29">
    <w:name w:val="E377C70F56884442BDFB72E5702F9B29"/>
    <w:rsid w:val="00B87BAD"/>
    <w:pPr>
      <w:spacing w:after="160" w:line="259" w:lineRule="auto"/>
    </w:pPr>
  </w:style>
  <w:style w:type="paragraph" w:customStyle="1" w:styleId="1F727E4EB74E429C94755F772E5594AC">
    <w:name w:val="1F727E4EB74E429C94755F772E5594AC"/>
    <w:rsid w:val="00B87BAD"/>
    <w:pPr>
      <w:spacing w:after="160" w:line="259" w:lineRule="auto"/>
    </w:pPr>
  </w:style>
  <w:style w:type="paragraph" w:customStyle="1" w:styleId="767CB30947334D2DAC6E438EE7848497">
    <w:name w:val="767CB30947334D2DAC6E438EE7848497"/>
    <w:rsid w:val="00B87BAD"/>
    <w:pPr>
      <w:spacing w:after="160" w:line="259" w:lineRule="auto"/>
    </w:pPr>
  </w:style>
  <w:style w:type="paragraph" w:customStyle="1" w:styleId="A4A3951F0B914042A4DE1F155DEEE090">
    <w:name w:val="A4A3951F0B914042A4DE1F155DEEE090"/>
    <w:rsid w:val="00B87BAD"/>
    <w:pPr>
      <w:spacing w:after="160" w:line="259" w:lineRule="auto"/>
    </w:pPr>
  </w:style>
  <w:style w:type="paragraph" w:customStyle="1" w:styleId="ECCB69AB8654426D95326F71008CDBE2">
    <w:name w:val="ECCB69AB8654426D95326F71008CDBE2"/>
    <w:rsid w:val="00B87BAD"/>
    <w:pPr>
      <w:spacing w:after="160" w:line="259" w:lineRule="auto"/>
    </w:pPr>
  </w:style>
  <w:style w:type="paragraph" w:customStyle="1" w:styleId="BE4F2D4156CC41A6BC74C8A4E12C0C64">
    <w:name w:val="BE4F2D4156CC41A6BC74C8A4E12C0C64"/>
    <w:rsid w:val="00B87BAD"/>
    <w:pPr>
      <w:spacing w:after="160" w:line="259" w:lineRule="auto"/>
    </w:pPr>
  </w:style>
  <w:style w:type="paragraph" w:customStyle="1" w:styleId="553A27D6B1984198866AE4FB401A68D7">
    <w:name w:val="553A27D6B1984198866AE4FB401A68D7"/>
    <w:rsid w:val="00B87BAD"/>
    <w:pPr>
      <w:spacing w:after="160" w:line="259" w:lineRule="auto"/>
    </w:pPr>
  </w:style>
  <w:style w:type="paragraph" w:customStyle="1" w:styleId="DE3915E82CA34E25A075EFF424AC7749">
    <w:name w:val="DE3915E82CA34E25A075EFF424AC7749"/>
    <w:rsid w:val="00B87BAD"/>
    <w:pPr>
      <w:spacing w:after="160" w:line="259" w:lineRule="auto"/>
    </w:pPr>
  </w:style>
  <w:style w:type="paragraph" w:customStyle="1" w:styleId="0793A47D9EEB4F53AFA368C9A4580DB1">
    <w:name w:val="0793A47D9EEB4F53AFA368C9A4580DB1"/>
    <w:rsid w:val="00B87BAD"/>
    <w:pPr>
      <w:spacing w:after="160" w:line="259" w:lineRule="auto"/>
    </w:pPr>
  </w:style>
  <w:style w:type="paragraph" w:customStyle="1" w:styleId="4327333646EA483DA0810C7092BF7FB7">
    <w:name w:val="4327333646EA483DA0810C7092BF7FB7"/>
    <w:rsid w:val="00B87BAD"/>
    <w:pPr>
      <w:spacing w:after="160" w:line="259" w:lineRule="auto"/>
    </w:pPr>
  </w:style>
  <w:style w:type="paragraph" w:customStyle="1" w:styleId="8256BD7B01AE4BB8A552EC81D8FB806F">
    <w:name w:val="8256BD7B01AE4BB8A552EC81D8FB806F"/>
    <w:rsid w:val="00B87BAD"/>
    <w:pPr>
      <w:spacing w:after="160" w:line="259" w:lineRule="auto"/>
    </w:pPr>
  </w:style>
  <w:style w:type="paragraph" w:customStyle="1" w:styleId="36AB7B4291724A2CAACF452ADE231BBA">
    <w:name w:val="36AB7B4291724A2CAACF452ADE231BBA"/>
    <w:rsid w:val="00B87BAD"/>
    <w:pPr>
      <w:spacing w:after="160" w:line="259" w:lineRule="auto"/>
    </w:pPr>
  </w:style>
  <w:style w:type="paragraph" w:customStyle="1" w:styleId="35DD21CD2DBA4D429DEF70E96EC37659">
    <w:name w:val="35DD21CD2DBA4D429DEF70E96EC37659"/>
    <w:rsid w:val="00B87BAD"/>
    <w:pPr>
      <w:spacing w:after="160" w:line="259" w:lineRule="auto"/>
    </w:pPr>
  </w:style>
  <w:style w:type="paragraph" w:customStyle="1" w:styleId="974415E8E3154B45BC1050060DCA154B">
    <w:name w:val="974415E8E3154B45BC1050060DCA154B"/>
    <w:rsid w:val="00B87BAD"/>
    <w:pPr>
      <w:spacing w:after="160" w:line="259" w:lineRule="auto"/>
    </w:pPr>
  </w:style>
  <w:style w:type="paragraph" w:customStyle="1" w:styleId="81C28FB43899414DA87C1E36E426A702">
    <w:name w:val="81C28FB43899414DA87C1E36E426A702"/>
    <w:rsid w:val="00B87BAD"/>
    <w:pPr>
      <w:spacing w:after="160" w:line="259" w:lineRule="auto"/>
    </w:pPr>
  </w:style>
  <w:style w:type="paragraph" w:customStyle="1" w:styleId="41120791124C4001A94B174037048BA5">
    <w:name w:val="41120791124C4001A94B174037048BA5"/>
    <w:rsid w:val="00B87BAD"/>
    <w:pPr>
      <w:spacing w:after="160" w:line="259" w:lineRule="auto"/>
    </w:pPr>
  </w:style>
  <w:style w:type="paragraph" w:customStyle="1" w:styleId="D1288BDE7BE84CAD839520D9B187D090">
    <w:name w:val="D1288BDE7BE84CAD839520D9B187D090"/>
    <w:rsid w:val="00B87BAD"/>
    <w:pPr>
      <w:spacing w:after="160" w:line="259" w:lineRule="auto"/>
    </w:pPr>
  </w:style>
  <w:style w:type="paragraph" w:customStyle="1" w:styleId="C8AFE28E998445B8A0DFBB369754E2DF">
    <w:name w:val="C8AFE28E998445B8A0DFBB369754E2DF"/>
    <w:rsid w:val="00B87BAD"/>
    <w:pPr>
      <w:spacing w:after="160" w:line="259" w:lineRule="auto"/>
    </w:pPr>
  </w:style>
  <w:style w:type="paragraph" w:customStyle="1" w:styleId="D5074D264EE54E7B96FE3146883CBE5D">
    <w:name w:val="D5074D264EE54E7B96FE3146883CBE5D"/>
    <w:rsid w:val="00B87BAD"/>
    <w:pPr>
      <w:spacing w:after="160" w:line="259" w:lineRule="auto"/>
    </w:pPr>
  </w:style>
  <w:style w:type="paragraph" w:customStyle="1" w:styleId="F9015B4B0BC54147BA0FFC166B0B6E0D">
    <w:name w:val="F9015B4B0BC54147BA0FFC166B0B6E0D"/>
    <w:rsid w:val="00B87BAD"/>
    <w:pPr>
      <w:spacing w:after="160" w:line="259" w:lineRule="auto"/>
    </w:pPr>
  </w:style>
  <w:style w:type="paragraph" w:customStyle="1" w:styleId="0EF5A471D2E34E20ADCE968A92EC77BA">
    <w:name w:val="0EF5A471D2E34E20ADCE968A92EC77BA"/>
    <w:rsid w:val="00B87BAD"/>
    <w:pPr>
      <w:spacing w:after="160" w:line="259" w:lineRule="auto"/>
    </w:pPr>
  </w:style>
  <w:style w:type="paragraph" w:customStyle="1" w:styleId="670011B1105940A7AA766E0C3C0F9D89">
    <w:name w:val="670011B1105940A7AA766E0C3C0F9D89"/>
    <w:rsid w:val="00B87BAD"/>
    <w:pPr>
      <w:spacing w:after="160" w:line="259" w:lineRule="auto"/>
    </w:pPr>
  </w:style>
  <w:style w:type="paragraph" w:customStyle="1" w:styleId="1223EA77FECE49D59C9FA1C2DE651755">
    <w:name w:val="1223EA77FECE49D59C9FA1C2DE651755"/>
    <w:rsid w:val="00B87BAD"/>
    <w:pPr>
      <w:spacing w:after="160" w:line="259" w:lineRule="auto"/>
    </w:pPr>
  </w:style>
  <w:style w:type="paragraph" w:customStyle="1" w:styleId="6F96DCC1DA754AC684BD3707CE76CB14">
    <w:name w:val="6F96DCC1DA754AC684BD3707CE76CB14"/>
    <w:rsid w:val="00B87BAD"/>
    <w:pPr>
      <w:spacing w:after="160" w:line="259" w:lineRule="auto"/>
    </w:pPr>
  </w:style>
  <w:style w:type="paragraph" w:customStyle="1" w:styleId="E1F80AD13270432B90C48D3E8987EFBC">
    <w:name w:val="E1F80AD13270432B90C48D3E8987EFBC"/>
    <w:rsid w:val="00B87BAD"/>
    <w:pPr>
      <w:spacing w:after="160" w:line="259" w:lineRule="auto"/>
    </w:pPr>
  </w:style>
  <w:style w:type="paragraph" w:customStyle="1" w:styleId="25028DDB3FFD4C7EB74EF4D1ECD9236F">
    <w:name w:val="25028DDB3FFD4C7EB74EF4D1ECD9236F"/>
    <w:rsid w:val="00B87BAD"/>
    <w:pPr>
      <w:spacing w:after="160" w:line="259" w:lineRule="auto"/>
    </w:pPr>
  </w:style>
  <w:style w:type="paragraph" w:customStyle="1" w:styleId="C047DA8AA4D647838276DD0768A1E32F">
    <w:name w:val="C047DA8AA4D647838276DD0768A1E32F"/>
    <w:rsid w:val="00B87BAD"/>
    <w:pPr>
      <w:spacing w:after="160" w:line="259" w:lineRule="auto"/>
    </w:pPr>
  </w:style>
  <w:style w:type="paragraph" w:customStyle="1" w:styleId="E7BBB73B61AB4574B9A3EAA16225CFDE">
    <w:name w:val="E7BBB73B61AB4574B9A3EAA16225CFDE"/>
    <w:rsid w:val="00B87BAD"/>
    <w:pPr>
      <w:spacing w:after="160" w:line="259" w:lineRule="auto"/>
    </w:pPr>
  </w:style>
  <w:style w:type="paragraph" w:customStyle="1" w:styleId="D4E27C919A1E4869AE9A4A5AD30D43F1">
    <w:name w:val="D4E27C919A1E4869AE9A4A5AD30D43F1"/>
    <w:rsid w:val="00B87BAD"/>
    <w:pPr>
      <w:spacing w:after="160" w:line="259" w:lineRule="auto"/>
    </w:pPr>
  </w:style>
  <w:style w:type="paragraph" w:customStyle="1" w:styleId="ED1C701F59544B41BF561E8FD9E887ED">
    <w:name w:val="ED1C701F59544B41BF561E8FD9E887ED"/>
    <w:rsid w:val="00B87BAD"/>
    <w:pPr>
      <w:spacing w:after="160" w:line="259" w:lineRule="auto"/>
    </w:pPr>
  </w:style>
  <w:style w:type="paragraph" w:customStyle="1" w:styleId="EE77EC7E6C854437967A2540891CF251">
    <w:name w:val="EE77EC7E6C854437967A2540891CF251"/>
    <w:rsid w:val="00B87BAD"/>
    <w:pPr>
      <w:spacing w:after="160" w:line="259" w:lineRule="auto"/>
    </w:pPr>
  </w:style>
  <w:style w:type="paragraph" w:customStyle="1" w:styleId="415B5AB412D34B66B7B85A6F1354A9EA">
    <w:name w:val="415B5AB412D34B66B7B85A6F1354A9EA"/>
    <w:rsid w:val="00B87BAD"/>
    <w:pPr>
      <w:spacing w:after="160" w:line="259" w:lineRule="auto"/>
    </w:pPr>
  </w:style>
  <w:style w:type="paragraph" w:customStyle="1" w:styleId="2AB5213CA4C14BAC8B1A36812B874B31">
    <w:name w:val="2AB5213CA4C14BAC8B1A36812B874B31"/>
    <w:rsid w:val="00B87BAD"/>
    <w:pPr>
      <w:spacing w:after="160" w:line="259" w:lineRule="auto"/>
    </w:pPr>
  </w:style>
  <w:style w:type="paragraph" w:customStyle="1" w:styleId="DF5FDE0F56744B03AF6FDFA168085642">
    <w:name w:val="DF5FDE0F56744B03AF6FDFA168085642"/>
    <w:rsid w:val="00B87BAD"/>
    <w:pPr>
      <w:spacing w:after="160" w:line="259" w:lineRule="auto"/>
    </w:pPr>
  </w:style>
  <w:style w:type="paragraph" w:customStyle="1" w:styleId="A90B0A91C08E44898ABFD85642186A35">
    <w:name w:val="A90B0A91C08E44898ABFD85642186A35"/>
    <w:rsid w:val="00B87BAD"/>
    <w:pPr>
      <w:spacing w:after="160" w:line="259" w:lineRule="auto"/>
    </w:pPr>
  </w:style>
  <w:style w:type="paragraph" w:customStyle="1" w:styleId="E8F45239C15048628AC99600314AF852">
    <w:name w:val="E8F45239C15048628AC99600314AF852"/>
    <w:rsid w:val="00B87BAD"/>
    <w:pPr>
      <w:spacing w:after="160" w:line="259" w:lineRule="auto"/>
    </w:pPr>
  </w:style>
  <w:style w:type="paragraph" w:customStyle="1" w:styleId="21C69BDAB3B6471FB7ED3391B29F9CBB">
    <w:name w:val="21C69BDAB3B6471FB7ED3391B29F9CBB"/>
    <w:rsid w:val="00B87BAD"/>
    <w:pPr>
      <w:spacing w:after="160" w:line="259" w:lineRule="auto"/>
    </w:pPr>
  </w:style>
  <w:style w:type="paragraph" w:customStyle="1" w:styleId="EC88162558A047379A8CC1E642B01E24">
    <w:name w:val="EC88162558A047379A8CC1E642B01E24"/>
    <w:rsid w:val="00B87BAD"/>
    <w:pPr>
      <w:spacing w:after="160" w:line="259" w:lineRule="auto"/>
    </w:pPr>
  </w:style>
  <w:style w:type="paragraph" w:customStyle="1" w:styleId="4D9363F114C84E43B87E877E4ED0AED9">
    <w:name w:val="4D9363F114C84E43B87E877E4ED0AED9"/>
    <w:rsid w:val="00B87BAD"/>
    <w:pPr>
      <w:spacing w:after="160" w:line="259" w:lineRule="auto"/>
    </w:pPr>
  </w:style>
  <w:style w:type="paragraph" w:customStyle="1" w:styleId="030D87142F9B4E0987AF985737C0D4DA">
    <w:name w:val="030D87142F9B4E0987AF985737C0D4DA"/>
    <w:rsid w:val="00B87BAD"/>
    <w:pPr>
      <w:spacing w:after="160" w:line="259" w:lineRule="auto"/>
    </w:pPr>
  </w:style>
  <w:style w:type="paragraph" w:customStyle="1" w:styleId="61BFA93D81AE4BC39636D8525D187857">
    <w:name w:val="61BFA93D81AE4BC39636D8525D187857"/>
    <w:rsid w:val="00B87BAD"/>
    <w:pPr>
      <w:spacing w:after="160" w:line="259" w:lineRule="auto"/>
    </w:pPr>
  </w:style>
  <w:style w:type="paragraph" w:customStyle="1" w:styleId="32BBBBED92AA4CCDB9667F51111A491F">
    <w:name w:val="32BBBBED92AA4CCDB9667F51111A491F"/>
    <w:rsid w:val="00B87BAD"/>
    <w:pPr>
      <w:spacing w:after="160" w:line="259" w:lineRule="auto"/>
    </w:pPr>
  </w:style>
  <w:style w:type="paragraph" w:customStyle="1" w:styleId="9B0CDCCE871E400A9CC60871C76F8B22">
    <w:name w:val="9B0CDCCE871E400A9CC60871C76F8B22"/>
    <w:rsid w:val="00B87BAD"/>
    <w:pPr>
      <w:spacing w:after="160" w:line="259" w:lineRule="auto"/>
    </w:pPr>
  </w:style>
  <w:style w:type="paragraph" w:customStyle="1" w:styleId="897E0DE3ED384AC59202C73EE37D5787">
    <w:name w:val="897E0DE3ED384AC59202C73EE37D5787"/>
    <w:rsid w:val="00B87BAD"/>
    <w:pPr>
      <w:spacing w:after="160" w:line="259" w:lineRule="auto"/>
    </w:pPr>
  </w:style>
  <w:style w:type="paragraph" w:customStyle="1" w:styleId="A5BCAAAED47540AF9524ADDFF1399B31">
    <w:name w:val="A5BCAAAED47540AF9524ADDFF1399B31"/>
    <w:rsid w:val="00B87BAD"/>
    <w:pPr>
      <w:spacing w:after="160" w:line="259" w:lineRule="auto"/>
    </w:pPr>
  </w:style>
  <w:style w:type="paragraph" w:customStyle="1" w:styleId="AE63E4B060E3467283A9F19CBE426341">
    <w:name w:val="AE63E4B060E3467283A9F19CBE426341"/>
    <w:rsid w:val="00B87BAD"/>
    <w:pPr>
      <w:spacing w:after="160" w:line="259" w:lineRule="auto"/>
    </w:pPr>
  </w:style>
  <w:style w:type="paragraph" w:customStyle="1" w:styleId="50FFD08FF7384A0986593B0018B91E71">
    <w:name w:val="50FFD08FF7384A0986593B0018B91E71"/>
    <w:rsid w:val="00B87BAD"/>
    <w:pPr>
      <w:spacing w:after="160" w:line="259" w:lineRule="auto"/>
    </w:pPr>
  </w:style>
  <w:style w:type="paragraph" w:customStyle="1" w:styleId="B63D3129AC7C44EFB02B1AD18C444600">
    <w:name w:val="B63D3129AC7C44EFB02B1AD18C444600"/>
    <w:rsid w:val="00B87BAD"/>
    <w:pPr>
      <w:spacing w:after="160" w:line="259" w:lineRule="auto"/>
    </w:pPr>
  </w:style>
  <w:style w:type="paragraph" w:customStyle="1" w:styleId="AEB10BDED5FA4F99ABC29D77CD7DDD02">
    <w:name w:val="AEB10BDED5FA4F99ABC29D77CD7DDD02"/>
    <w:rsid w:val="00B87BAD"/>
    <w:pPr>
      <w:spacing w:after="160" w:line="259" w:lineRule="auto"/>
    </w:pPr>
  </w:style>
  <w:style w:type="paragraph" w:customStyle="1" w:styleId="19026DBCB4CD47F296935CAACEDFBFC5">
    <w:name w:val="19026DBCB4CD47F296935CAACEDFBFC5"/>
    <w:rsid w:val="00B87BAD"/>
    <w:pPr>
      <w:spacing w:after="160" w:line="259" w:lineRule="auto"/>
    </w:pPr>
  </w:style>
  <w:style w:type="paragraph" w:customStyle="1" w:styleId="1574C5C215744B52BE53D760D8EB7F3D">
    <w:name w:val="1574C5C215744B52BE53D760D8EB7F3D"/>
    <w:rsid w:val="00B87BAD"/>
    <w:pPr>
      <w:spacing w:after="160" w:line="259" w:lineRule="auto"/>
    </w:pPr>
  </w:style>
  <w:style w:type="paragraph" w:customStyle="1" w:styleId="475C1BCF07F24506AD67B9E2EF13052E">
    <w:name w:val="475C1BCF07F24506AD67B9E2EF13052E"/>
    <w:rsid w:val="00B87BAD"/>
    <w:pPr>
      <w:spacing w:after="160" w:line="259" w:lineRule="auto"/>
    </w:pPr>
  </w:style>
  <w:style w:type="paragraph" w:customStyle="1" w:styleId="08B8B7A470DD43B69EF259F835D29F46">
    <w:name w:val="08B8B7A470DD43B69EF259F835D29F46"/>
    <w:rsid w:val="00B87BAD"/>
    <w:pPr>
      <w:spacing w:after="160" w:line="259" w:lineRule="auto"/>
    </w:pPr>
  </w:style>
  <w:style w:type="paragraph" w:customStyle="1" w:styleId="56BBE4AEB5794FA185E31A4F9E8AB209">
    <w:name w:val="56BBE4AEB5794FA185E31A4F9E8AB209"/>
    <w:rsid w:val="00B87BAD"/>
    <w:pPr>
      <w:spacing w:after="160" w:line="259" w:lineRule="auto"/>
    </w:pPr>
  </w:style>
  <w:style w:type="paragraph" w:customStyle="1" w:styleId="121BA04BBC844F1FA3660B69972EE25F">
    <w:name w:val="121BA04BBC844F1FA3660B69972EE25F"/>
    <w:rsid w:val="00B87BAD"/>
    <w:pPr>
      <w:spacing w:after="160" w:line="259" w:lineRule="auto"/>
    </w:pPr>
  </w:style>
  <w:style w:type="paragraph" w:customStyle="1" w:styleId="906C00D5463640849EF85A91C6CE6CA2">
    <w:name w:val="906C00D5463640849EF85A91C6CE6CA2"/>
    <w:rsid w:val="00B87BAD"/>
    <w:pPr>
      <w:spacing w:after="160" w:line="259" w:lineRule="auto"/>
    </w:pPr>
  </w:style>
  <w:style w:type="paragraph" w:customStyle="1" w:styleId="076D29F473B84080844840000350C8ED">
    <w:name w:val="076D29F473B84080844840000350C8ED"/>
    <w:rsid w:val="00B87BAD"/>
    <w:pPr>
      <w:spacing w:after="160" w:line="259" w:lineRule="auto"/>
    </w:pPr>
  </w:style>
  <w:style w:type="paragraph" w:customStyle="1" w:styleId="AFF7724F276A46008D849DAE16FFF60E">
    <w:name w:val="AFF7724F276A46008D849DAE16FFF60E"/>
    <w:rsid w:val="00B87BAD"/>
    <w:pPr>
      <w:spacing w:after="160" w:line="259" w:lineRule="auto"/>
    </w:pPr>
  </w:style>
  <w:style w:type="paragraph" w:customStyle="1" w:styleId="CB0B6EB110DF4EE7A640F35E8F9A61C7">
    <w:name w:val="CB0B6EB110DF4EE7A640F35E8F9A61C7"/>
    <w:rsid w:val="00B87BAD"/>
    <w:pPr>
      <w:spacing w:after="160" w:line="259" w:lineRule="auto"/>
    </w:pPr>
  </w:style>
  <w:style w:type="paragraph" w:customStyle="1" w:styleId="ED742879591D4BB1A9B64EDCC995B3D8">
    <w:name w:val="ED742879591D4BB1A9B64EDCC995B3D8"/>
    <w:rsid w:val="00B87BAD"/>
    <w:pPr>
      <w:spacing w:after="160" w:line="259" w:lineRule="auto"/>
    </w:pPr>
  </w:style>
  <w:style w:type="paragraph" w:customStyle="1" w:styleId="8993412285454A89AFD45D4EDB0C6A7D">
    <w:name w:val="8993412285454A89AFD45D4EDB0C6A7D"/>
    <w:rsid w:val="00B87BAD"/>
    <w:pPr>
      <w:spacing w:after="160" w:line="259" w:lineRule="auto"/>
    </w:pPr>
  </w:style>
  <w:style w:type="paragraph" w:customStyle="1" w:styleId="8F934F34F9AB48AF960DF4A6723247DB">
    <w:name w:val="8F934F34F9AB48AF960DF4A6723247DB"/>
    <w:rsid w:val="00B87BAD"/>
    <w:pPr>
      <w:spacing w:after="160" w:line="259" w:lineRule="auto"/>
    </w:pPr>
  </w:style>
  <w:style w:type="paragraph" w:customStyle="1" w:styleId="45699E71ECC44C508B55B5E29F247D3F">
    <w:name w:val="45699E71ECC44C508B55B5E29F247D3F"/>
    <w:rsid w:val="00B87BAD"/>
    <w:pPr>
      <w:spacing w:after="160" w:line="259" w:lineRule="auto"/>
    </w:pPr>
  </w:style>
  <w:style w:type="paragraph" w:customStyle="1" w:styleId="AE4B5102C5AB4293B89B38CBF79EAEED">
    <w:name w:val="AE4B5102C5AB4293B89B38CBF79EAEED"/>
    <w:rsid w:val="00B87BAD"/>
    <w:pPr>
      <w:spacing w:after="160" w:line="259" w:lineRule="auto"/>
    </w:pPr>
  </w:style>
  <w:style w:type="paragraph" w:customStyle="1" w:styleId="EEA5001C7F3F499B9B009AC76951B457">
    <w:name w:val="EEA5001C7F3F499B9B009AC76951B457"/>
    <w:rsid w:val="00B87BA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9" ma:contentTypeDescription="Create a new document." ma:contentTypeScope="" ma:versionID="eede8c96b94923db60d2123bd49d73cb">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4a341ecc4c1f7b9f329f69a15f26485e"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A24FDBDC2C24419B9E83A5187E9959" ma:contentTypeVersion="5" ma:contentTypeDescription="Create a new document." ma:contentTypeScope="" ma:versionID="011a16087853d744e21e218506365a11">
  <xsd:schema xmlns:xsd="http://www.w3.org/2001/XMLSchema" xmlns:xs="http://www.w3.org/2001/XMLSchema" xmlns:p="http://schemas.microsoft.com/office/2006/metadata/properties" xmlns:ns2="09778cf9-7beb-4936-af83-0d410385dc2c" xmlns:ns3="acf8ec21-5474-4cc8-84ac-afe8ba914785" xmlns:ns4="http://schemas.microsoft.com/sharepoint/v4" targetNamespace="http://schemas.microsoft.com/office/2006/metadata/properties" ma:root="true" ma:fieldsID="4f5ae492bfc69aead0eb007639ec500d" ns2:_="" ns3:_="" ns4:_="">
    <xsd:import namespace="09778cf9-7beb-4936-af83-0d410385dc2c"/>
    <xsd:import namespace="acf8ec21-5474-4cc8-84ac-afe8ba91478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LastSharedByUser" minOccurs="0"/>
                <xsd:element ref="ns3:LastSharedByTi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78cf9-7beb-4936-af83-0d410385dc2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8ec21-5474-4cc8-84ac-afe8ba914785" elementFormDefault="qualified">
    <xsd:import namespace="http://schemas.microsoft.com/office/2006/documentManagement/types"/>
    <xsd:import namespace="http://schemas.microsoft.com/office/infopath/2007/PartnerControls"/>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2.xml><?xml version="1.0" encoding="utf-8"?>
<ds:datastoreItem xmlns:ds="http://schemas.openxmlformats.org/officeDocument/2006/customXml" ds:itemID="{8F7110A3-F7CB-405B-87BE-DF921D46D637}"/>
</file>

<file path=customXml/itemProps3.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 ds:uri="09778cf9-7beb-4936-af83-0d410385dc2c"/>
    <ds:schemaRef ds:uri="http://schemas.microsoft.com/sharepoint/v4"/>
  </ds:schemaRefs>
</ds:datastoreItem>
</file>

<file path=customXml/itemProps4.xml><?xml version="1.0" encoding="utf-8"?>
<ds:datastoreItem xmlns:ds="http://schemas.openxmlformats.org/officeDocument/2006/customXml" ds:itemID="{8C72C0C6-AE58-430B-86AA-77044E697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78cf9-7beb-4936-af83-0d410385dc2c"/>
    <ds:schemaRef ds:uri="acf8ec21-5474-4cc8-84ac-afe8ba91478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418BC3E-EA0F-464C-9313-FA09B5A9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 Word Template</Template>
  <TotalTime>19</TotalTime>
  <Pages>28</Pages>
  <Words>6809</Words>
  <Characters>38817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45535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P95021665</dc:creator>
  <cp:lastModifiedBy>Stuart Scott</cp:lastModifiedBy>
  <cp:revision>11</cp:revision>
  <cp:lastPrinted>2016-12-21T14:29:00Z</cp:lastPrinted>
  <dcterms:created xsi:type="dcterms:W3CDTF">2017-03-02T10:40:00Z</dcterms:created>
  <dcterms:modified xsi:type="dcterms:W3CDTF">2017-03-02T11:00:00Z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_dlc_DocIdItemGuid">
    <vt:lpwstr>a482e580-4057-4f02-a6a6-b0b122a9ec0d</vt:lpwstr>
  </property>
  <property fmtid="{D5CDD505-2E9C-101B-9397-08002B2CF9AE}" pid="4" name="SmartDCCDocumentType">
    <vt:lpwstr>24;#Template|82a2175a-bdfc-4323-9f20-6244c57ee357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38;#Industry|bbaad8c7-5b5a-4145-9d90-7af8a96273ae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24;#Template|82a2175a-bdfc-4323-9f20-6244c57ee357;#38;#Industry|bbaad8c7-5b5a-4145-9d90-7af8a96273ae;#1;#DCC Controlled|acf3b25a-0f54-496a-874b-0b3cadfe1240</vt:lpwstr>
  </property>
  <property fmtid="{D5CDD505-2E9C-101B-9397-08002B2CF9AE}" pid="16" name="SmartDCCFunctionTaxHTField0">
    <vt:lpwstr>Industry|bbaad8c7-5b5a-4145-9d90-7af8a96273ae</vt:lpwstr>
  </property>
  <property fmtid="{D5CDD505-2E9C-101B-9397-08002B2CF9AE}" pid="17" name="Order">
    <vt:r8>11576400</vt:r8>
  </property>
</Properties>
</file>