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7FAC" w14:textId="4022D96E" w:rsidR="00673BE5" w:rsidRDefault="00D84414" w:rsidP="4C12733C">
      <w:pPr>
        <w:pStyle w:val="SECPaperTitle"/>
        <w:shd w:val="clear" w:color="auto" w:fill="FFFFFF" w:themeFill="background1"/>
        <w:spacing w:after="200"/>
        <w:ind w:left="720" w:hanging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5D375" wp14:editId="6FECF790">
                <wp:simplePos x="0" y="0"/>
                <wp:positionH relativeFrom="margin">
                  <wp:align>left</wp:align>
                </wp:positionH>
                <wp:positionV relativeFrom="paragraph">
                  <wp:posOffset>538</wp:posOffset>
                </wp:positionV>
                <wp:extent cx="5770245" cy="628650"/>
                <wp:effectExtent l="0" t="0" r="20955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25EED7" w14:textId="77777777" w:rsidR="00AD65DE" w:rsidRDefault="00AD65DE" w:rsidP="00AD65DE">
                            <w:pPr>
                              <w:rPr>
                                <w:rFonts w:cs="Arial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eastAsia="en-GB"/>
                              </w:rPr>
                              <w:t xml:space="preserve">This document is classified as </w:t>
                            </w:r>
                            <w:r w:rsidRPr="00AD65DE">
                              <w:rPr>
                                <w:rFonts w:cs="Arial"/>
                                <w:b/>
                                <w:bCs/>
                                <w:color w:val="000000"/>
                                <w:szCs w:val="20"/>
                                <w:lang w:eastAsia="en-GB"/>
                              </w:rPr>
                              <w:t>Clear</w:t>
                            </w:r>
                            <w:r>
                              <w:rPr>
                                <w:rFonts w:cs="Arial"/>
                                <w:szCs w:val="20"/>
                                <w:lang w:eastAsia="en-GB"/>
                              </w:rPr>
                              <w:t xml:space="preserve"> in accordance with the Panel Information Policy. Recipients can distribute this information to the world, there is no limit on disclosure. Information may be shared without restriction subject to copyright.</w:t>
                            </w:r>
                          </w:p>
                          <w:p w14:paraId="6F32802A" w14:textId="77777777" w:rsidR="00C610B9" w:rsidRDefault="00C610B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5D3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05pt;width:454.35pt;height:49.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" strokeweight=".26467mm">
                <v:textbox>
                  <w:txbxContent>
                    <w:p w14:paraId="4725EED7" w14:textId="77777777" w:rsidR="00AD65DE" w:rsidRDefault="00AD65DE" w:rsidP="00AD65DE">
                      <w:pPr>
                        <w:rPr>
                          <w:rFonts w:cs="Arial"/>
                          <w:szCs w:val="20"/>
                          <w:lang w:eastAsia="en-GB"/>
                        </w:rPr>
                      </w:pPr>
                      <w:r>
                        <w:rPr>
                          <w:rFonts w:cs="Arial"/>
                          <w:szCs w:val="20"/>
                          <w:lang w:eastAsia="en-GB"/>
                        </w:rPr>
                        <w:t xml:space="preserve">This document is classified as </w:t>
                      </w:r>
                      <w:r w:rsidRPr="00AD65DE">
                        <w:rPr>
                          <w:rFonts w:cs="Arial"/>
                          <w:b/>
                          <w:bCs/>
                          <w:color w:val="000000"/>
                          <w:szCs w:val="20"/>
                          <w:lang w:eastAsia="en-GB"/>
                        </w:rPr>
                        <w:t>Clear</w:t>
                      </w:r>
                      <w:r>
                        <w:rPr>
                          <w:rFonts w:cs="Arial"/>
                          <w:szCs w:val="20"/>
                          <w:lang w:eastAsia="en-GB"/>
                        </w:rPr>
                        <w:t xml:space="preserve"> in accordance with the Panel Information Policy. Recipients can distribute this information to the world, there is no limit on disclosure. Information may be shared without restriction subject to copyright.</w:t>
                      </w:r>
                    </w:p>
                    <w:p w14:paraId="6F32802A" w14:textId="77777777" w:rsidR="00C610B9" w:rsidRDefault="00C610B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SMKI PMA Meeting </w:t>
      </w:r>
      <w:r w:rsidR="003F44AF">
        <w:t>1</w:t>
      </w:r>
      <w:r w:rsidR="001F61BF">
        <w:t>2</w:t>
      </w:r>
      <w:r w:rsidR="00EA4DD2">
        <w:t>5_0801</w:t>
      </w:r>
    </w:p>
    <w:p w14:paraId="2CB99877" w14:textId="54A119FD" w:rsidR="00673BE5" w:rsidRDefault="00EA4DD2" w:rsidP="007A0408">
      <w:pPr>
        <w:pStyle w:val="SECPaperTitle"/>
        <w:shd w:val="clear" w:color="auto" w:fill="FFFFFF"/>
        <w:spacing w:before="0" w:after="200"/>
        <w:ind w:left="720" w:hanging="720"/>
      </w:pPr>
      <w:r>
        <w:t>8 January 2025</w:t>
      </w:r>
      <w:r w:rsidR="00D84414">
        <w:t xml:space="preserve">, </w:t>
      </w:r>
      <w:r w:rsidR="00C570CE">
        <w:t>09</w:t>
      </w:r>
      <w:r w:rsidR="00D84414">
        <w:t>:</w:t>
      </w:r>
      <w:r>
        <w:t>15</w:t>
      </w:r>
      <w:r w:rsidR="00D84414">
        <w:t xml:space="preserve"> – </w:t>
      </w:r>
      <w:r w:rsidR="00863C0D">
        <w:t>11:</w:t>
      </w:r>
      <w:r w:rsidR="00D5737B">
        <w:t>15</w:t>
      </w:r>
    </w:p>
    <w:p w14:paraId="7B42CAFA" w14:textId="77777777" w:rsidR="007A0408" w:rsidRDefault="007A0408" w:rsidP="007A0408">
      <w:pPr>
        <w:pStyle w:val="SECPaperTitle"/>
        <w:shd w:val="clear" w:color="auto" w:fill="FFFFFF"/>
        <w:spacing w:before="0" w:after="200"/>
        <w:rPr>
          <w:sz w:val="24"/>
        </w:rPr>
      </w:pPr>
      <w:r>
        <w:rPr>
          <w:sz w:val="24"/>
        </w:rPr>
        <w:t>Teleconference</w:t>
      </w:r>
    </w:p>
    <w:p w14:paraId="0D7B9696" w14:textId="3CA3F067" w:rsidR="00673BE5" w:rsidRPr="007A0408" w:rsidRDefault="00D84414" w:rsidP="007A0408">
      <w:pPr>
        <w:pStyle w:val="SECPaperTitle"/>
        <w:shd w:val="clear" w:color="auto" w:fill="FFFFFF"/>
        <w:spacing w:before="0" w:after="200"/>
        <w:rPr>
          <w:sz w:val="24"/>
        </w:rPr>
      </w:pPr>
      <w:r>
        <w:t>Agenda</w:t>
      </w:r>
    </w:p>
    <w:tbl>
      <w:tblPr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266"/>
        <w:gridCol w:w="3255"/>
        <w:gridCol w:w="1842"/>
        <w:gridCol w:w="1560"/>
      </w:tblGrid>
      <w:tr w:rsidR="00673BE5" w14:paraId="1618BCAD" w14:textId="77777777" w:rsidTr="1BF7E4AC">
        <w:trPr>
          <w:trHeight w:val="95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F364" w14:textId="77777777" w:rsidR="00673BE5" w:rsidRDefault="00D84414" w:rsidP="00517D1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Item No.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33E5C" w14:textId="77777777" w:rsidR="00673BE5" w:rsidRDefault="00D84414" w:rsidP="00517D1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Agenda Item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C3328" w14:textId="77777777" w:rsidR="00673BE5" w:rsidRDefault="00D84414" w:rsidP="00517D1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Paper Reference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32FF2" w14:textId="77777777" w:rsidR="00673BE5" w:rsidRDefault="00D84414" w:rsidP="00517D1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Meeting Lead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D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030C" w14:textId="0F80D521" w:rsidR="00673BE5" w:rsidRDefault="00D84414" w:rsidP="00517D1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FF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Tim</w:t>
            </w:r>
            <w:r w:rsidR="00517D19">
              <w:rPr>
                <w:rFonts w:eastAsia="Times New Roman" w:cs="Arial"/>
                <w:b/>
                <w:color w:val="FFFFFF"/>
                <w:sz w:val="22"/>
                <w:lang w:eastAsia="en-GB"/>
              </w:rPr>
              <w:t>ings</w:t>
            </w:r>
          </w:p>
        </w:tc>
      </w:tr>
      <w:tr w:rsidR="00B0341C" w14:paraId="5291465C" w14:textId="77777777" w:rsidTr="1BF7E4AC">
        <w:trPr>
          <w:trHeight w:val="403"/>
          <w:jc w:val="center"/>
        </w:trPr>
        <w:tc>
          <w:tcPr>
            <w:tcW w:w="72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ACD" w14:textId="31A47734" w:rsidR="002716F6" w:rsidRPr="00E20FAB" w:rsidRDefault="00B0341C" w:rsidP="00E20FAB">
            <w:pPr>
              <w:spacing w:before="60" w:after="60" w:line="240" w:lineRule="auto"/>
              <w:rPr>
                <w:rFonts w:eastAsia="Times New Roman" w:cs="Arial"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Welcome</w:t>
            </w:r>
            <w:r w:rsidR="00EF49AB">
              <w:rPr>
                <w:rFonts w:eastAsia="Times New Roman" w:cs="Arial"/>
                <w:szCs w:val="20"/>
                <w:lang w:eastAsia="en-GB"/>
              </w:rPr>
              <w:t xml:space="preserve">, </w:t>
            </w:r>
            <w:r>
              <w:rPr>
                <w:rFonts w:eastAsia="Times New Roman" w:cs="Arial"/>
                <w:szCs w:val="20"/>
                <w:lang w:eastAsia="en-GB"/>
              </w:rPr>
              <w:t>Introductions</w:t>
            </w:r>
            <w:r w:rsidR="00EF49AB">
              <w:rPr>
                <w:rFonts w:eastAsia="Times New Roman" w:cs="Arial"/>
                <w:szCs w:val="20"/>
                <w:lang w:eastAsia="en-GB"/>
              </w:rPr>
              <w:t xml:space="preserve"> and </w:t>
            </w:r>
            <w:r w:rsidR="00517D19" w:rsidRPr="00EF49AB">
              <w:rPr>
                <w:rFonts w:eastAsia="Times New Roman" w:cs="Arial"/>
                <w:bCs/>
                <w:szCs w:val="20"/>
                <w:lang w:eastAsia="en-GB"/>
              </w:rPr>
              <w:t>Matters Arising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1956" w14:textId="73A4EDB6" w:rsidR="00B0341C" w:rsidRDefault="00B0341C" w:rsidP="00736982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SMKI PMA Chair (</w:t>
            </w:r>
            <w:r w:rsidR="00CA5C58">
              <w:rPr>
                <w:rFonts w:eastAsia="Times New Roman" w:cs="Arial"/>
                <w:szCs w:val="20"/>
                <w:lang w:eastAsia="en-GB"/>
              </w:rPr>
              <w:t>GH</w:t>
            </w:r>
            <w:r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8AA12" w14:textId="6E37FDCD" w:rsidR="00B0341C" w:rsidRDefault="00C570CE" w:rsidP="00833DED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09</w:t>
            </w:r>
            <w:r w:rsidR="00D94111">
              <w:rPr>
                <w:rFonts w:eastAsia="Times New Roman" w:cs="Arial"/>
                <w:szCs w:val="20"/>
                <w:lang w:eastAsia="en-GB"/>
              </w:rPr>
              <w:t>:</w:t>
            </w:r>
            <w:r w:rsidR="00EA4DD2">
              <w:rPr>
                <w:rFonts w:eastAsia="Times New Roman" w:cs="Arial"/>
                <w:szCs w:val="20"/>
                <w:lang w:eastAsia="en-GB"/>
              </w:rPr>
              <w:t>15</w:t>
            </w:r>
            <w:r w:rsidR="00D94111">
              <w:rPr>
                <w:rFonts w:eastAsia="Times New Roman" w:cs="Arial"/>
                <w:szCs w:val="20"/>
                <w:lang w:eastAsia="en-GB"/>
              </w:rPr>
              <w:t xml:space="preserve"> – </w:t>
            </w:r>
            <w:r>
              <w:rPr>
                <w:rFonts w:eastAsia="Times New Roman" w:cs="Arial"/>
                <w:szCs w:val="20"/>
                <w:lang w:eastAsia="en-GB"/>
              </w:rPr>
              <w:t>09</w:t>
            </w:r>
            <w:r w:rsidR="00D94111">
              <w:rPr>
                <w:rFonts w:eastAsia="Times New Roman" w:cs="Arial"/>
                <w:szCs w:val="20"/>
                <w:lang w:eastAsia="en-GB"/>
              </w:rPr>
              <w:t>:</w:t>
            </w:r>
            <w:r w:rsidR="00EA4DD2">
              <w:rPr>
                <w:rFonts w:eastAsia="Times New Roman" w:cs="Arial"/>
                <w:szCs w:val="20"/>
                <w:lang w:eastAsia="en-GB"/>
              </w:rPr>
              <w:t>25</w:t>
            </w:r>
          </w:p>
        </w:tc>
      </w:tr>
      <w:tr w:rsidR="00673BE5" w14:paraId="036F9501" w14:textId="77777777" w:rsidTr="1BF7E4AC">
        <w:trPr>
          <w:trHeight w:val="413"/>
          <w:jc w:val="center"/>
        </w:trPr>
        <w:tc>
          <w:tcPr>
            <w:tcW w:w="106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4B137" w14:textId="78EAC7AA" w:rsidR="00673BE5" w:rsidRDefault="00D84414" w:rsidP="00833DED">
            <w:pPr>
              <w:spacing w:before="60" w:after="60" w:line="240" w:lineRule="auto"/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For Decision/Discussion</w:t>
            </w:r>
            <w:r w:rsidR="00833DED">
              <w:rPr>
                <w:rFonts w:eastAsia="Times New Roman" w:cs="Arial"/>
                <w:b/>
                <w:szCs w:val="20"/>
                <w:lang w:eastAsia="en-GB"/>
              </w:rPr>
              <w:t>/Information</w:t>
            </w:r>
          </w:p>
        </w:tc>
      </w:tr>
      <w:tr w:rsidR="00653810" w14:paraId="28AD8CC3" w14:textId="77777777" w:rsidTr="005228C5">
        <w:trPr>
          <w:trHeight w:val="129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EAF4" w14:textId="77777777" w:rsidR="00653810" w:rsidRDefault="00653810" w:rsidP="00602602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DA8D" w14:textId="482CBEB4" w:rsidR="00653810" w:rsidRDefault="00653810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Previous Meeting Minutes and Actions Outstanding</w:t>
            </w:r>
          </w:p>
          <w:p w14:paraId="046E89DE" w14:textId="64171F73" w:rsidR="00653810" w:rsidRDefault="00653810">
            <w:pPr>
              <w:spacing w:before="60" w:after="60" w:line="240" w:lineRule="auto"/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FOR DECISION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AED1" w14:textId="1080F0CF" w:rsidR="00653810" w:rsidRPr="00086381" w:rsidRDefault="00653810" w:rsidP="00B417DF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086381">
              <w:rPr>
                <w:rFonts w:eastAsia="Times New Roman" w:cs="Arial"/>
                <w:szCs w:val="20"/>
                <w:lang w:eastAsia="en-GB"/>
              </w:rPr>
              <w:t>SECPMA_1</w:t>
            </w:r>
            <w:r w:rsidR="00BA38F9">
              <w:rPr>
                <w:rFonts w:eastAsia="Times New Roman" w:cs="Arial"/>
                <w:szCs w:val="20"/>
                <w:lang w:eastAsia="en-GB"/>
              </w:rPr>
              <w:t>2</w:t>
            </w:r>
            <w:r w:rsidR="00A301DB">
              <w:rPr>
                <w:rFonts w:eastAsia="Times New Roman" w:cs="Arial"/>
                <w:szCs w:val="20"/>
                <w:lang w:eastAsia="en-GB"/>
              </w:rPr>
              <w:t>4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_</w:t>
            </w:r>
            <w:r w:rsidR="00A301DB">
              <w:rPr>
                <w:rFonts w:eastAsia="Times New Roman" w:cs="Arial"/>
                <w:szCs w:val="20"/>
                <w:lang w:eastAsia="en-GB"/>
              </w:rPr>
              <w:t>1112</w:t>
            </w:r>
            <w:r w:rsidR="00836F80">
              <w:rPr>
                <w:rFonts w:eastAsia="Times New Roman" w:cs="Arial"/>
                <w:szCs w:val="20"/>
                <w:lang w:eastAsia="en-GB"/>
              </w:rPr>
              <w:t xml:space="preserve"> 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– Draft Minutes (</w:t>
            </w:r>
            <w:r w:rsidRPr="00086381">
              <w:rPr>
                <w:rFonts w:eastAsia="Times New Roman" w:cs="Arial"/>
                <w:b/>
                <w:bCs/>
                <w:color w:val="00B050"/>
                <w:szCs w:val="20"/>
                <w:lang w:eastAsia="en-GB"/>
              </w:rPr>
              <w:t>GREEN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)</w:t>
            </w:r>
          </w:p>
          <w:p w14:paraId="185E3F00" w14:textId="4618F933" w:rsidR="00653810" w:rsidRPr="00086381" w:rsidRDefault="00653810" w:rsidP="00B417DF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086381">
              <w:rPr>
                <w:rFonts w:eastAsia="Times New Roman" w:cs="Arial"/>
                <w:szCs w:val="20"/>
                <w:lang w:eastAsia="en-GB"/>
              </w:rPr>
              <w:t>SECPMA_1</w:t>
            </w:r>
            <w:r w:rsidR="0037683A">
              <w:rPr>
                <w:rFonts w:eastAsia="Times New Roman" w:cs="Arial"/>
                <w:szCs w:val="20"/>
                <w:lang w:eastAsia="en-GB"/>
              </w:rPr>
              <w:t>2</w:t>
            </w:r>
            <w:r w:rsidR="00A301DB">
              <w:rPr>
                <w:rFonts w:eastAsia="Times New Roman" w:cs="Arial"/>
                <w:szCs w:val="20"/>
                <w:lang w:eastAsia="en-GB"/>
              </w:rPr>
              <w:t>4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_</w:t>
            </w:r>
            <w:r w:rsidR="00A301DB">
              <w:rPr>
                <w:rFonts w:eastAsia="Times New Roman" w:cs="Arial"/>
                <w:szCs w:val="20"/>
                <w:lang w:eastAsia="en-GB"/>
              </w:rPr>
              <w:t>1112</w:t>
            </w:r>
            <w:r w:rsidR="00836F80">
              <w:rPr>
                <w:rFonts w:eastAsia="Times New Roman" w:cs="Arial"/>
                <w:szCs w:val="20"/>
                <w:lang w:eastAsia="en-GB"/>
              </w:rPr>
              <w:t xml:space="preserve"> 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– Confidential Minutes (</w:t>
            </w:r>
            <w:r w:rsidRPr="00086381">
              <w:rPr>
                <w:rFonts w:eastAsia="Times New Roman" w:cs="Arial"/>
                <w:b/>
                <w:bCs/>
                <w:color w:val="FF0000"/>
                <w:szCs w:val="20"/>
                <w:lang w:eastAsia="en-GB"/>
              </w:rPr>
              <w:t>RED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)</w:t>
            </w:r>
          </w:p>
          <w:p w14:paraId="0BB91680" w14:textId="42FEEE4A" w:rsidR="00F017AF" w:rsidRPr="00E974F0" w:rsidRDefault="00653810" w:rsidP="00B417DF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086381">
              <w:rPr>
                <w:rFonts w:eastAsia="Times New Roman" w:cs="Arial"/>
                <w:szCs w:val="20"/>
                <w:lang w:eastAsia="en-GB"/>
              </w:rPr>
              <w:t>SECPMA_1</w:t>
            </w:r>
            <w:r w:rsidR="00626937">
              <w:rPr>
                <w:rFonts w:eastAsia="Times New Roman" w:cs="Arial"/>
                <w:szCs w:val="20"/>
                <w:lang w:eastAsia="en-GB"/>
              </w:rPr>
              <w:t>2</w:t>
            </w:r>
            <w:r w:rsidR="00A301DB">
              <w:rPr>
                <w:rFonts w:eastAsia="Times New Roman" w:cs="Arial"/>
                <w:szCs w:val="20"/>
                <w:lang w:eastAsia="en-GB"/>
              </w:rPr>
              <w:t>5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_</w:t>
            </w:r>
            <w:r w:rsidR="00A301DB">
              <w:rPr>
                <w:rFonts w:eastAsia="Times New Roman" w:cs="Arial"/>
                <w:szCs w:val="20"/>
                <w:lang w:eastAsia="en-GB"/>
              </w:rPr>
              <w:t>0801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_01 – Confidential Actions Outstanding (</w:t>
            </w:r>
            <w:r w:rsidRPr="00086381">
              <w:rPr>
                <w:rFonts w:eastAsia="Times New Roman" w:cs="Arial"/>
                <w:b/>
                <w:bCs/>
                <w:color w:val="FF0000"/>
                <w:szCs w:val="20"/>
                <w:lang w:eastAsia="en-GB"/>
              </w:rPr>
              <w:t>RED</w:t>
            </w:r>
            <w:r w:rsidRPr="00086381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E66B" w14:textId="7E099182" w:rsidR="00653810" w:rsidRDefault="00653810" w:rsidP="00736982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SMKI PMA Chair (GH)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805E" w14:textId="0299B4F9" w:rsidR="00653810" w:rsidRPr="0043252D" w:rsidRDefault="00653810" w:rsidP="00924EE8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09:</w:t>
            </w:r>
            <w:r w:rsidR="00EA4DD2">
              <w:rPr>
                <w:rFonts w:eastAsia="Times New Roman" w:cs="Arial"/>
                <w:szCs w:val="20"/>
                <w:lang w:eastAsia="en-GB"/>
              </w:rPr>
              <w:t>25 – 09:35</w:t>
            </w:r>
          </w:p>
        </w:tc>
      </w:tr>
      <w:tr w:rsidR="00A71072" w14:paraId="62BA8680" w14:textId="77777777" w:rsidTr="005228C5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E466" w14:textId="77777777" w:rsidR="00A71072" w:rsidRPr="00D71F6A" w:rsidRDefault="00A71072" w:rsidP="00B15302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2D26C" w14:textId="5DC06D53" w:rsidR="00A71072" w:rsidRDefault="00A71072" w:rsidP="00B15302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MP</w:t>
            </w:r>
            <w:r w:rsidR="00BE7071">
              <w:rPr>
                <w:rFonts w:eastAsia="Times New Roman" w:cs="Arial"/>
                <w:szCs w:val="20"/>
                <w:lang w:eastAsia="en-GB"/>
              </w:rPr>
              <w:t>268 Reporting Requirements</w:t>
            </w:r>
          </w:p>
          <w:p w14:paraId="17721997" w14:textId="6C8BA27B" w:rsidR="00977E78" w:rsidRPr="00A94426" w:rsidRDefault="00977E78" w:rsidP="00B15302">
            <w:pPr>
              <w:spacing w:before="60" w:after="60" w:line="240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A94426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FOR </w:t>
            </w:r>
            <w:r w:rsidR="00A94426" w:rsidRPr="00A94426">
              <w:rPr>
                <w:rFonts w:eastAsia="Times New Roman" w:cs="Arial"/>
                <w:b/>
                <w:bCs/>
                <w:szCs w:val="20"/>
                <w:lang w:eastAsia="en-GB"/>
              </w:rPr>
              <w:t>INFORMATION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9352" w14:textId="54D13B7A" w:rsidR="00A71072" w:rsidRDefault="00986CAF" w:rsidP="005328AC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986CAF">
              <w:rPr>
                <w:rFonts w:eastAsia="Times New Roman" w:cs="Arial"/>
                <w:szCs w:val="20"/>
                <w:lang w:eastAsia="en-GB"/>
              </w:rPr>
              <w:t xml:space="preserve">Verbal Presentation </w:t>
            </w:r>
          </w:p>
          <w:p w14:paraId="0F4C64FD" w14:textId="78F42DC5" w:rsidR="00310FC2" w:rsidRPr="00E46C40" w:rsidRDefault="00310FC2" w:rsidP="00823D4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986CAF">
              <w:rPr>
                <w:rFonts w:eastAsia="Times New Roman" w:cs="Arial"/>
                <w:szCs w:val="20"/>
                <w:lang w:eastAsia="en-GB"/>
              </w:rPr>
              <w:t>SECPMA_12</w:t>
            </w:r>
            <w:r w:rsidR="00EA4DD2">
              <w:rPr>
                <w:rFonts w:eastAsia="Times New Roman" w:cs="Arial"/>
                <w:szCs w:val="20"/>
                <w:lang w:eastAsia="en-GB"/>
              </w:rPr>
              <w:t>5</w:t>
            </w:r>
            <w:r w:rsidRPr="00986CAF">
              <w:rPr>
                <w:rFonts w:eastAsia="Times New Roman" w:cs="Arial"/>
                <w:szCs w:val="20"/>
                <w:lang w:eastAsia="en-GB"/>
              </w:rPr>
              <w:t>_</w:t>
            </w:r>
            <w:r w:rsidR="00EA4DD2">
              <w:rPr>
                <w:rFonts w:eastAsia="Times New Roman" w:cs="Arial"/>
                <w:szCs w:val="20"/>
                <w:lang w:eastAsia="en-GB"/>
              </w:rPr>
              <w:t>0801</w:t>
            </w:r>
            <w:r>
              <w:rPr>
                <w:rFonts w:eastAsia="Times New Roman" w:cs="Arial"/>
                <w:szCs w:val="20"/>
                <w:lang w:eastAsia="en-GB"/>
              </w:rPr>
              <w:t xml:space="preserve">_02 – </w:t>
            </w:r>
            <w:r w:rsidRPr="00310FC2">
              <w:rPr>
                <w:rFonts w:eastAsia="Times New Roman" w:cs="Arial"/>
                <w:szCs w:val="20"/>
                <w:lang w:eastAsia="en-GB"/>
              </w:rPr>
              <w:t xml:space="preserve">MP268 Reporting Requirements </w:t>
            </w:r>
            <w:r w:rsidRPr="00F97167">
              <w:rPr>
                <w:rFonts w:eastAsia="Times New Roman" w:cs="Arial"/>
                <w:color w:val="404040" w:themeColor="text1" w:themeTint="BF"/>
                <w:szCs w:val="20"/>
                <w:lang w:eastAsia="en-GB"/>
              </w:rPr>
              <w:t>(</w:t>
            </w:r>
            <w:r w:rsidRPr="00F97167">
              <w:rPr>
                <w:rFonts w:eastAsia="Times New Roman" w:cs="Arial"/>
                <w:i/>
                <w:iCs/>
                <w:color w:val="404040" w:themeColor="text1" w:themeTint="BF"/>
                <w:szCs w:val="20"/>
                <w:lang w:eastAsia="en-GB"/>
              </w:rPr>
              <w:t>late paper</w:t>
            </w:r>
            <w:r w:rsidRPr="00F97167">
              <w:rPr>
                <w:rFonts w:eastAsia="Times New Roman" w:cs="Arial"/>
                <w:color w:val="404040" w:themeColor="text1" w:themeTint="BF"/>
                <w:szCs w:val="20"/>
                <w:lang w:eastAsia="en-GB"/>
              </w:rPr>
              <w:t>)</w:t>
            </w:r>
            <w:r w:rsidR="00147F07" w:rsidRPr="00F97167">
              <w:rPr>
                <w:rFonts w:eastAsia="Times New Roman" w:cs="Arial"/>
                <w:color w:val="404040" w:themeColor="text1" w:themeTint="BF"/>
                <w:szCs w:val="20"/>
                <w:lang w:eastAsia="en-GB"/>
              </w:rPr>
              <w:t xml:space="preserve"> </w:t>
            </w:r>
            <w:r w:rsidR="00147F07" w:rsidRPr="00236AB6">
              <w:rPr>
                <w:rFonts w:eastAsia="Times New Roman" w:cs="Arial"/>
                <w:szCs w:val="20"/>
                <w:lang w:eastAsia="en-GB"/>
              </w:rPr>
              <w:t>(</w:t>
            </w:r>
            <w:r w:rsidR="00147F07" w:rsidRPr="00236AB6">
              <w:rPr>
                <w:rFonts w:eastAsia="Times New Roman" w:cs="Arial"/>
                <w:b/>
                <w:bCs/>
                <w:color w:val="FFC000"/>
                <w:szCs w:val="20"/>
                <w:lang w:eastAsia="en-GB"/>
              </w:rPr>
              <w:t>AMBER</w:t>
            </w:r>
            <w:r w:rsidR="00147F07" w:rsidRPr="00236AB6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FB0E" w14:textId="777A46DD" w:rsidR="00A71072" w:rsidRPr="00C615A9" w:rsidRDefault="00BE7071" w:rsidP="00B15302">
            <w:pPr>
              <w:spacing w:before="60" w:after="60" w:line="240" w:lineRule="auto"/>
              <w:rPr>
                <w:rFonts w:eastAsia="Arial" w:cs="Arial"/>
                <w:highlight w:val="yellow"/>
                <w:lang w:eastAsia="en-GB"/>
              </w:rPr>
            </w:pPr>
            <w:r w:rsidRPr="00BE7071">
              <w:rPr>
                <w:rFonts w:eastAsia="Arial" w:cs="Arial"/>
                <w:lang w:eastAsia="en-GB"/>
              </w:rPr>
              <w:t>DCC (RH)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03F5" w14:textId="55DAE869" w:rsidR="00A71072" w:rsidRDefault="0005594E" w:rsidP="00B15302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09:</w:t>
            </w:r>
            <w:r w:rsidR="00EA4DD2">
              <w:rPr>
                <w:rFonts w:eastAsia="Times New Roman" w:cs="Arial"/>
                <w:szCs w:val="20"/>
                <w:lang w:eastAsia="en-GB"/>
              </w:rPr>
              <w:t>35</w:t>
            </w:r>
            <w:r>
              <w:rPr>
                <w:rFonts w:eastAsia="Times New Roman" w:cs="Arial"/>
                <w:szCs w:val="20"/>
                <w:lang w:eastAsia="en-GB"/>
              </w:rPr>
              <w:t xml:space="preserve"> – </w:t>
            </w:r>
            <w:r w:rsidR="00EA4DD2">
              <w:rPr>
                <w:rFonts w:eastAsia="Times New Roman" w:cs="Arial"/>
                <w:szCs w:val="20"/>
                <w:lang w:eastAsia="en-GB"/>
              </w:rPr>
              <w:t>09:45</w:t>
            </w:r>
          </w:p>
        </w:tc>
      </w:tr>
      <w:tr w:rsidR="0075737E" w14:paraId="0EF76E05" w14:textId="77777777" w:rsidTr="005228C5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37A10" w14:textId="77777777" w:rsidR="0075737E" w:rsidRPr="00D71F6A" w:rsidRDefault="0075737E" w:rsidP="0075737E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9ADA" w14:textId="77777777" w:rsidR="0075737E" w:rsidRDefault="0075737E" w:rsidP="0075737E">
            <w:pPr>
              <w:spacing w:before="60" w:after="60" w:line="240" w:lineRule="auto"/>
            </w:pPr>
            <w:r>
              <w:t>DCCKI CPS Approval</w:t>
            </w:r>
          </w:p>
          <w:p w14:paraId="2F6EA31C" w14:textId="7290796E" w:rsidR="0075737E" w:rsidRPr="00004AE9" w:rsidRDefault="0075737E" w:rsidP="0075737E">
            <w:pPr>
              <w:spacing w:before="60" w:after="60" w:line="240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9A0B15">
              <w:rPr>
                <w:b/>
                <w:bCs/>
              </w:rPr>
              <w:t xml:space="preserve">FOR </w:t>
            </w:r>
            <w:r>
              <w:rPr>
                <w:b/>
                <w:bCs/>
              </w:rPr>
              <w:t>DECISION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61CE" w14:textId="77777777" w:rsidR="0075737E" w:rsidRDefault="0075737E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236AB6">
              <w:rPr>
                <w:rFonts w:eastAsia="Times New Roman" w:cs="Arial"/>
                <w:szCs w:val="20"/>
                <w:lang w:eastAsia="en-GB"/>
              </w:rPr>
              <w:t xml:space="preserve">Verbal Presentation </w:t>
            </w:r>
          </w:p>
          <w:p w14:paraId="42744735" w14:textId="4EF97531" w:rsidR="0075737E" w:rsidRPr="00E46C40" w:rsidRDefault="0075737E" w:rsidP="0075737E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986CAF">
              <w:rPr>
                <w:rFonts w:eastAsia="Times New Roman" w:cs="Arial"/>
                <w:szCs w:val="20"/>
                <w:lang w:eastAsia="en-GB"/>
              </w:rPr>
              <w:t>SECPMA_12</w:t>
            </w:r>
            <w:r w:rsidR="00F37043">
              <w:rPr>
                <w:rFonts w:eastAsia="Times New Roman" w:cs="Arial"/>
                <w:szCs w:val="20"/>
                <w:lang w:eastAsia="en-GB"/>
              </w:rPr>
              <w:t>5</w:t>
            </w:r>
            <w:r w:rsidRPr="00986CAF">
              <w:rPr>
                <w:rFonts w:eastAsia="Times New Roman" w:cs="Arial"/>
                <w:szCs w:val="20"/>
                <w:lang w:eastAsia="en-GB"/>
              </w:rPr>
              <w:t>_</w:t>
            </w:r>
            <w:r w:rsidR="00F37043">
              <w:rPr>
                <w:rFonts w:eastAsia="Times New Roman" w:cs="Arial"/>
                <w:szCs w:val="20"/>
                <w:lang w:eastAsia="en-GB"/>
              </w:rPr>
              <w:t>0801</w:t>
            </w:r>
            <w:r>
              <w:rPr>
                <w:rFonts w:eastAsia="Times New Roman" w:cs="Arial"/>
                <w:szCs w:val="20"/>
                <w:lang w:eastAsia="en-GB"/>
              </w:rPr>
              <w:t>_0</w:t>
            </w:r>
            <w:r w:rsidR="00F37043">
              <w:rPr>
                <w:rFonts w:eastAsia="Times New Roman" w:cs="Arial"/>
                <w:szCs w:val="20"/>
                <w:lang w:eastAsia="en-GB"/>
              </w:rPr>
              <w:t>3</w:t>
            </w:r>
            <w:r>
              <w:rPr>
                <w:rFonts w:eastAsia="Times New Roman" w:cs="Arial"/>
                <w:szCs w:val="20"/>
                <w:lang w:eastAsia="en-GB"/>
              </w:rPr>
              <w:t xml:space="preserve"> – DCCKI CPS </w:t>
            </w:r>
            <w:r w:rsidRPr="00236AB6">
              <w:rPr>
                <w:rFonts w:eastAsia="Times New Roman" w:cs="Arial"/>
                <w:szCs w:val="20"/>
                <w:lang w:eastAsia="en-GB"/>
              </w:rPr>
              <w:t>(</w:t>
            </w:r>
            <w:r w:rsidRPr="0075737E">
              <w:rPr>
                <w:rFonts w:eastAsia="Times New Roman" w:cs="Arial"/>
                <w:b/>
                <w:bCs/>
                <w:color w:val="FF0000"/>
                <w:szCs w:val="20"/>
                <w:lang w:eastAsia="en-GB"/>
              </w:rPr>
              <w:t>RED</w:t>
            </w:r>
            <w:r w:rsidRPr="00236AB6">
              <w:rPr>
                <w:rFonts w:eastAsia="Times New Roman" w:cs="Arial"/>
                <w:szCs w:val="20"/>
                <w:lang w:eastAsia="en-GB"/>
              </w:rPr>
              <w:t>)</w:t>
            </w:r>
            <w:r w:rsidR="00F97167">
              <w:rPr>
                <w:rFonts w:eastAsia="Times New Roman" w:cs="Arial"/>
                <w:szCs w:val="20"/>
                <w:lang w:eastAsia="en-GB"/>
              </w:rPr>
              <w:t xml:space="preserve"> </w:t>
            </w:r>
            <w:r w:rsidR="00F97167">
              <w:rPr>
                <w:rFonts w:eastAsia="Times New Roman" w:cs="Arial"/>
                <w:szCs w:val="20"/>
                <w:lang w:eastAsia="en-GB"/>
              </w:rPr>
              <w:t>(</w:t>
            </w:r>
            <w:r w:rsidR="00F97167" w:rsidRPr="00310FC2">
              <w:rPr>
                <w:rFonts w:eastAsia="Times New Roman" w:cs="Arial"/>
                <w:i/>
                <w:iCs/>
                <w:szCs w:val="20"/>
                <w:lang w:eastAsia="en-GB"/>
              </w:rPr>
              <w:t>late paper</w:t>
            </w:r>
            <w:r w:rsidR="00F97167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9486" w14:textId="61F95D01" w:rsidR="0075737E" w:rsidRPr="00C615A9" w:rsidRDefault="0075737E" w:rsidP="0075737E">
            <w:pPr>
              <w:spacing w:before="60" w:after="60" w:line="240" w:lineRule="auto"/>
              <w:rPr>
                <w:rFonts w:eastAsia="Arial" w:cs="Arial"/>
                <w:highlight w:val="yellow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 xml:space="preserve">DCC (RH)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8B1C" w14:textId="2D4D1FFE" w:rsidR="0075737E" w:rsidRDefault="00F37043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09:45 – 09:50</w:t>
            </w:r>
          </w:p>
        </w:tc>
      </w:tr>
      <w:tr w:rsidR="003C6367" w14:paraId="2D893C0E" w14:textId="77777777" w:rsidTr="005228C5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CBC7" w14:textId="77777777" w:rsidR="003C6367" w:rsidRPr="00D71F6A" w:rsidRDefault="003C6367" w:rsidP="0075737E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1FA2" w14:textId="41D9EE59" w:rsidR="003C6367" w:rsidRDefault="00311A8E" w:rsidP="0075737E">
            <w:pPr>
              <w:spacing w:before="60" w:after="60" w:line="240" w:lineRule="auto"/>
            </w:pPr>
            <w:r w:rsidRPr="00311A8E">
              <w:t xml:space="preserve">FSM DCCKI SEC </w:t>
            </w:r>
            <w:r>
              <w:t>C</w:t>
            </w:r>
            <w:r w:rsidRPr="00311A8E">
              <w:t>hanges</w:t>
            </w:r>
          </w:p>
          <w:p w14:paraId="624B5D91" w14:textId="774CED32" w:rsidR="00311A8E" w:rsidRPr="00311A8E" w:rsidRDefault="00311A8E" w:rsidP="0075737E">
            <w:pPr>
              <w:spacing w:before="60" w:after="60" w:line="240" w:lineRule="auto"/>
              <w:rPr>
                <w:b/>
                <w:bCs/>
              </w:rPr>
            </w:pPr>
            <w:r w:rsidRPr="00311A8E">
              <w:rPr>
                <w:b/>
                <w:bCs/>
              </w:rPr>
              <w:t>FOR DECISION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8070" w14:textId="47D75D0E" w:rsidR="003C6367" w:rsidRPr="00236AB6" w:rsidRDefault="00A2114C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236AB6">
              <w:rPr>
                <w:rFonts w:eastAsia="Times New Roman" w:cs="Arial"/>
                <w:szCs w:val="20"/>
                <w:lang w:eastAsia="en-GB"/>
              </w:rPr>
              <w:t xml:space="preserve">Verbal Presentation </w:t>
            </w:r>
            <w:r>
              <w:rPr>
                <w:rFonts w:eastAsia="Times New Roman" w:cs="Arial"/>
                <w:szCs w:val="20"/>
                <w:lang w:eastAsia="en-GB"/>
              </w:rPr>
              <w:t>(</w:t>
            </w:r>
            <w:r w:rsidRPr="00A2114C">
              <w:rPr>
                <w:rFonts w:eastAsia="Times New Roman" w:cs="Arial"/>
                <w:b/>
                <w:bCs/>
                <w:color w:val="00B050"/>
                <w:szCs w:val="20"/>
                <w:lang w:eastAsia="en-GB"/>
              </w:rPr>
              <w:t>GREEN</w:t>
            </w:r>
            <w:r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8E65C" w14:textId="11282452" w:rsidR="003C6367" w:rsidRDefault="007A5B30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DCC (MP/SK)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2E91" w14:textId="34D8729D" w:rsidR="003C6367" w:rsidRDefault="00DC3D6A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09:50 – 10:05</w:t>
            </w:r>
          </w:p>
        </w:tc>
      </w:tr>
      <w:tr w:rsidR="0075737E" w14:paraId="38D60ABB" w14:textId="77777777" w:rsidTr="00C83C30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8F025" w14:textId="77777777" w:rsidR="0075737E" w:rsidRPr="00D71F6A" w:rsidRDefault="0075737E" w:rsidP="0075737E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F0C8" w14:textId="77777777" w:rsidR="0075737E" w:rsidRPr="00D71F6A" w:rsidRDefault="0075737E" w:rsidP="0075737E">
            <w:pPr>
              <w:spacing w:before="60" w:after="60" w:line="240" w:lineRule="auto"/>
            </w:pPr>
            <w:r w:rsidRPr="00D71F6A">
              <w:t>Apex Recovery Exercise</w:t>
            </w:r>
          </w:p>
          <w:p w14:paraId="5321B6FF" w14:textId="5FA10D82" w:rsidR="0075737E" w:rsidRPr="009A0B15" w:rsidRDefault="0075737E" w:rsidP="0075737E">
            <w:pPr>
              <w:spacing w:before="60" w:after="60" w:line="240" w:lineRule="auto"/>
              <w:rPr>
                <w:b/>
                <w:bCs/>
              </w:rPr>
            </w:pPr>
            <w:r w:rsidRPr="00D71F6A">
              <w:rPr>
                <w:b/>
                <w:bCs/>
              </w:rPr>
              <w:t>FOR INFORMATION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42B5" w14:textId="409020CC" w:rsidR="0075737E" w:rsidRPr="007A4E37" w:rsidRDefault="0075737E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D71F6A">
              <w:rPr>
                <w:rFonts w:eastAsia="Times New Roman" w:cs="Arial"/>
                <w:szCs w:val="20"/>
                <w:lang w:eastAsia="en-GB"/>
              </w:rPr>
              <w:t>Verbal/Presentation (</w:t>
            </w:r>
            <w:r w:rsidRPr="00D71F6A">
              <w:rPr>
                <w:rFonts w:eastAsia="Times New Roman" w:cs="Arial"/>
                <w:b/>
                <w:bCs/>
                <w:color w:val="FF0000"/>
                <w:szCs w:val="20"/>
                <w:lang w:eastAsia="en-GB"/>
              </w:rPr>
              <w:t>RED</w:t>
            </w:r>
            <w:r w:rsidRPr="00D71F6A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ED14" w14:textId="74471383" w:rsidR="0075737E" w:rsidRDefault="0075737E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D71F6A">
              <w:rPr>
                <w:rFonts w:eastAsia="Arial" w:cs="Arial"/>
                <w:lang w:eastAsia="en-GB"/>
              </w:rPr>
              <w:t>DCC (</w:t>
            </w:r>
            <w:r>
              <w:rPr>
                <w:rFonts w:eastAsia="Arial" w:cs="Arial"/>
                <w:lang w:eastAsia="en-GB"/>
              </w:rPr>
              <w:t>RH</w:t>
            </w:r>
            <w:r w:rsidRPr="00D71F6A">
              <w:rPr>
                <w:rFonts w:eastAsia="Arial" w:cs="Arial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CB24" w14:textId="4F27DAFA" w:rsidR="0075737E" w:rsidRDefault="00DC3D6A" w:rsidP="0075737E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10:05 – 10:10</w:t>
            </w:r>
          </w:p>
        </w:tc>
      </w:tr>
      <w:tr w:rsidR="00E521CA" w14:paraId="3EB031A1" w14:textId="77777777" w:rsidTr="1BF7E4AC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9C00" w14:textId="77777777" w:rsidR="00E521CA" w:rsidRPr="00D71F6A" w:rsidRDefault="00E521CA" w:rsidP="00E521CA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DDE4" w14:textId="42BC5565" w:rsidR="00E521CA" w:rsidRDefault="00E521CA" w:rsidP="00E521CA">
            <w:pPr>
              <w:spacing w:before="60" w:after="60" w:line="240" w:lineRule="auto"/>
            </w:pPr>
            <w:r>
              <w:t>CSR Criticality Flag Report</w:t>
            </w:r>
          </w:p>
          <w:p w14:paraId="0E179833" w14:textId="29E1EEC6" w:rsidR="00E521CA" w:rsidRPr="00B63331" w:rsidRDefault="00E521CA" w:rsidP="00E521CA">
            <w:pPr>
              <w:spacing w:before="60" w:after="60" w:line="240" w:lineRule="auto"/>
              <w:rPr>
                <w:b/>
                <w:bCs/>
              </w:rPr>
            </w:pPr>
            <w:r w:rsidRPr="00B63331">
              <w:rPr>
                <w:b/>
                <w:bCs/>
              </w:rPr>
              <w:t>FOR INFORMATION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9B18" w14:textId="61C88D71" w:rsidR="00E521CA" w:rsidRPr="00236AB6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D71F6A">
              <w:rPr>
                <w:rFonts w:eastAsia="Times New Roman" w:cs="Arial"/>
                <w:szCs w:val="20"/>
                <w:lang w:eastAsia="en-GB"/>
              </w:rPr>
              <w:t>Verbal/Presentation (</w:t>
            </w:r>
            <w:r w:rsidR="004A098B" w:rsidRPr="004A098B">
              <w:rPr>
                <w:rFonts w:eastAsia="Times New Roman" w:cs="Arial"/>
                <w:b/>
                <w:bCs/>
                <w:color w:val="FFC000"/>
                <w:szCs w:val="20"/>
                <w:lang w:eastAsia="en-GB"/>
              </w:rPr>
              <w:t>AMBER-STRICT</w:t>
            </w:r>
            <w:r w:rsidRPr="00D71F6A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B4E5" w14:textId="632DDE87" w:rsidR="00E521CA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DCC (M</w:t>
            </w:r>
            <w:r w:rsidR="00961833">
              <w:rPr>
                <w:rFonts w:eastAsia="Times New Roman" w:cs="Arial"/>
                <w:szCs w:val="20"/>
                <w:lang w:eastAsia="en-GB"/>
              </w:rPr>
              <w:t>A)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927B" w14:textId="47301A56" w:rsidR="00E521CA" w:rsidRDefault="00317585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10:10 – 10:15</w:t>
            </w:r>
          </w:p>
        </w:tc>
      </w:tr>
      <w:tr w:rsidR="00E521CA" w14:paraId="43CAD8C1" w14:textId="77777777" w:rsidTr="1BF7E4AC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4CE8" w14:textId="77777777" w:rsidR="00E521CA" w:rsidRPr="00BF3364" w:rsidRDefault="00E521CA" w:rsidP="00E521CA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2883" w14:textId="77777777" w:rsidR="00E521CA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7E65F1">
              <w:t>New Draft Proposals and Modification Proposals</w:t>
            </w:r>
            <w:r w:rsidRPr="009969B4">
              <w:rPr>
                <w:rFonts w:eastAsia="Times New Roman" w:cs="Arial"/>
                <w:szCs w:val="20"/>
                <w:lang w:eastAsia="en-GB"/>
              </w:rPr>
              <w:t xml:space="preserve"> </w:t>
            </w:r>
          </w:p>
          <w:p w14:paraId="7A0E279C" w14:textId="1D4C048E" w:rsidR="00E521CA" w:rsidRDefault="00E521CA" w:rsidP="00E521CA">
            <w:pPr>
              <w:spacing w:before="60" w:after="60" w:line="240" w:lineRule="auto"/>
            </w:pPr>
            <w:r w:rsidRPr="00833DED">
              <w:rPr>
                <w:rFonts w:eastAsia="Times New Roman" w:cs="Arial"/>
                <w:b/>
                <w:bCs/>
                <w:szCs w:val="20"/>
                <w:lang w:eastAsia="en-GB"/>
              </w:rPr>
              <w:t>FOR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INFORMATION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88E1" w14:textId="08B62D9D" w:rsidR="00E521CA" w:rsidRPr="0069441F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69441F">
              <w:rPr>
                <w:rFonts w:eastAsia="Times New Roman" w:cs="Arial"/>
                <w:szCs w:val="20"/>
                <w:lang w:eastAsia="en-GB"/>
              </w:rPr>
              <w:t xml:space="preserve">Verbal/Presentation </w:t>
            </w:r>
            <w:r>
              <w:rPr>
                <w:rFonts w:eastAsia="Times New Roman" w:cs="Arial"/>
                <w:szCs w:val="20"/>
                <w:lang w:eastAsia="en-GB"/>
              </w:rPr>
              <w:t>(</w:t>
            </w:r>
            <w:r w:rsidRPr="00AF1E21">
              <w:rPr>
                <w:rFonts w:eastAsia="Times New Roman" w:cs="Arial"/>
                <w:b/>
                <w:bCs/>
                <w:szCs w:val="20"/>
                <w:lang w:eastAsia="en-GB"/>
              </w:rPr>
              <w:t>CLEAR</w:t>
            </w:r>
            <w:r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E74C" w14:textId="0C53447E" w:rsidR="00E521CA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SECAS (EW)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B13FF" w14:textId="42000EF3" w:rsidR="00E521CA" w:rsidRDefault="00317585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10:15 – 10:25</w:t>
            </w:r>
          </w:p>
        </w:tc>
      </w:tr>
      <w:tr w:rsidR="00E521CA" w14:paraId="76EF667C" w14:textId="77777777" w:rsidTr="001654D7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0F4D" w14:textId="77777777" w:rsidR="00E521CA" w:rsidRPr="00BF3364" w:rsidRDefault="00E521CA" w:rsidP="00E521CA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7709" w14:textId="77777777" w:rsidR="00E521CA" w:rsidRDefault="00E521CA" w:rsidP="00E521CA">
            <w:pPr>
              <w:spacing w:before="60" w:after="60" w:line="240" w:lineRule="auto"/>
            </w:pPr>
            <w:r>
              <w:t>Standing Agenda Items</w:t>
            </w:r>
          </w:p>
          <w:p w14:paraId="1DA45157" w14:textId="77777777" w:rsidR="00E521CA" w:rsidRDefault="00E521CA" w:rsidP="00E521CA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67" w:hanging="283"/>
            </w:pPr>
            <w:r>
              <w:t>SMKI Operational Update &amp; Service Request Failure Rates</w:t>
            </w:r>
          </w:p>
          <w:p w14:paraId="43D12B81" w14:textId="77777777" w:rsidR="00E521CA" w:rsidRDefault="00E521CA" w:rsidP="00E521CA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67" w:hanging="283"/>
            </w:pPr>
            <w:r>
              <w:t>DCC Update</w:t>
            </w:r>
          </w:p>
          <w:p w14:paraId="4A7ED6D8" w14:textId="77777777" w:rsidR="00E521CA" w:rsidRDefault="00E521CA" w:rsidP="00E521CA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67" w:hanging="283"/>
            </w:pPr>
            <w:r>
              <w:t>DCCKI PMA Function Updates</w:t>
            </w:r>
          </w:p>
          <w:p w14:paraId="7F04F448" w14:textId="77777777" w:rsidR="00E521CA" w:rsidRDefault="00E521CA" w:rsidP="00E521CA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67" w:hanging="283"/>
            </w:pPr>
            <w:r>
              <w:t>DESNZ Update</w:t>
            </w:r>
          </w:p>
          <w:p w14:paraId="5E5702F1" w14:textId="7E71DD2A" w:rsidR="00E521CA" w:rsidRDefault="00E521CA" w:rsidP="00E521CA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67" w:hanging="283"/>
            </w:pPr>
            <w:proofErr w:type="spellStart"/>
            <w:r>
              <w:t>SoLR</w:t>
            </w:r>
            <w:proofErr w:type="spellEnd"/>
            <w:r>
              <w:t xml:space="preserve"> Update</w:t>
            </w:r>
          </w:p>
          <w:p w14:paraId="38FED3F7" w14:textId="7C1C69DC" w:rsidR="00E521CA" w:rsidRDefault="00E521CA" w:rsidP="00E521CA">
            <w:pPr>
              <w:spacing w:before="60" w:after="60" w:line="240" w:lineRule="auto"/>
            </w:pPr>
            <w:r>
              <w:rPr>
                <w:b/>
              </w:rPr>
              <w:t>FOR INFORMATION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8027" w14:textId="05045398" w:rsidR="00E521CA" w:rsidRPr="000D0E7C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69441F">
              <w:rPr>
                <w:rFonts w:eastAsia="Times New Roman" w:cs="Arial"/>
                <w:szCs w:val="20"/>
                <w:lang w:eastAsia="en-GB"/>
              </w:rPr>
              <w:t>Verbal/Presentation (</w:t>
            </w:r>
            <w:r w:rsidRPr="0069441F">
              <w:rPr>
                <w:rFonts w:eastAsia="Times New Roman" w:cs="Arial"/>
                <w:b/>
                <w:bCs/>
                <w:color w:val="FFC000"/>
                <w:szCs w:val="20"/>
                <w:lang w:eastAsia="en-GB"/>
              </w:rPr>
              <w:t>AMBER</w:t>
            </w:r>
            <w:r>
              <w:rPr>
                <w:rFonts w:eastAsia="Times New Roman" w:cs="Arial"/>
                <w:b/>
                <w:bCs/>
                <w:color w:val="FFC000"/>
                <w:szCs w:val="20"/>
                <w:lang w:eastAsia="en-GB"/>
              </w:rPr>
              <w:t>-STRICT</w:t>
            </w:r>
            <w:r w:rsidRPr="0069441F">
              <w:rPr>
                <w:rFonts w:eastAsia="Times New Roman" w:cs="Arial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0E58" w14:textId="0FC72D9E" w:rsidR="00E521CA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SECAS/DCC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05F5" w14:textId="4AF210DF" w:rsidR="00E521CA" w:rsidRDefault="00F97167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10:</w:t>
            </w:r>
            <w:r w:rsidR="00317585">
              <w:rPr>
                <w:rFonts w:eastAsia="Times New Roman" w:cs="Arial"/>
                <w:szCs w:val="20"/>
                <w:lang w:eastAsia="en-GB"/>
              </w:rPr>
              <w:t>25 – 10:</w:t>
            </w:r>
            <w:r w:rsidR="009969B1">
              <w:rPr>
                <w:rFonts w:eastAsia="Times New Roman" w:cs="Arial"/>
                <w:szCs w:val="20"/>
                <w:lang w:eastAsia="en-GB"/>
              </w:rPr>
              <w:t>35</w:t>
            </w:r>
          </w:p>
        </w:tc>
      </w:tr>
      <w:tr w:rsidR="00E521CA" w14:paraId="0CF19FEB" w14:textId="77777777" w:rsidTr="001654D7">
        <w:trPr>
          <w:trHeight w:val="92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A51F" w14:textId="77777777" w:rsidR="00E521CA" w:rsidRPr="00BF3364" w:rsidRDefault="00E521CA" w:rsidP="00E521CA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</w:pP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7CB0" w14:textId="672DC0FE" w:rsidR="00E521CA" w:rsidRDefault="00E521CA" w:rsidP="00E521CA">
            <w:pPr>
              <w:spacing w:before="60" w:after="60" w:line="240" w:lineRule="auto"/>
            </w:pPr>
            <w:r w:rsidRPr="009E5D6F">
              <w:t>Any Other Business (AOB)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E5164" w14:textId="148C332F" w:rsidR="00E521CA" w:rsidRPr="0069441F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 w:rsidRPr="0069441F">
              <w:rPr>
                <w:rFonts w:eastAsia="Times New Roman" w:cs="Arial"/>
                <w:szCs w:val="20"/>
                <w:lang w:eastAsia="en-GB"/>
              </w:rPr>
              <w:t>Verbal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540EC" w14:textId="26087692" w:rsidR="00E521CA" w:rsidRDefault="00E521CA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SMKI PMA Chair (GH)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5E2D" w14:textId="3B8F832D" w:rsidR="00E521CA" w:rsidRDefault="00F97167" w:rsidP="00E521CA">
            <w:pPr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10:</w:t>
            </w:r>
            <w:r w:rsidR="009969B1">
              <w:rPr>
                <w:rFonts w:eastAsia="Times New Roman" w:cs="Arial"/>
                <w:szCs w:val="20"/>
                <w:lang w:eastAsia="en-GB"/>
              </w:rPr>
              <w:t>35 – 10:40</w:t>
            </w:r>
          </w:p>
        </w:tc>
      </w:tr>
    </w:tbl>
    <w:p w14:paraId="240D4B6D" w14:textId="6070C63E" w:rsidR="00C97A23" w:rsidRPr="00AA7489" w:rsidRDefault="00C97A23" w:rsidP="006B3C38">
      <w:pPr>
        <w:rPr>
          <w:i/>
          <w:iCs/>
          <w:color w:val="404040" w:themeColor="text1" w:themeTint="BF"/>
          <w:szCs w:val="20"/>
        </w:rPr>
      </w:pPr>
    </w:p>
    <w:sectPr w:rsidR="00C97A23" w:rsidRPr="00AA7489">
      <w:headerReference w:type="default" r:id="rId11"/>
      <w:footerReference w:type="default" r:id="rId12"/>
      <w:pgSz w:w="11906" w:h="16838"/>
      <w:pgMar w:top="1440" w:right="1440" w:bottom="1440" w:left="144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1F9F" w14:textId="77777777" w:rsidR="00FD6CB9" w:rsidRDefault="00FD6CB9">
      <w:pPr>
        <w:spacing w:after="0" w:line="240" w:lineRule="auto"/>
      </w:pPr>
      <w:r>
        <w:separator/>
      </w:r>
    </w:p>
  </w:endnote>
  <w:endnote w:type="continuationSeparator" w:id="0">
    <w:p w14:paraId="653E262B" w14:textId="77777777" w:rsidR="00FD6CB9" w:rsidRDefault="00FD6CB9">
      <w:pPr>
        <w:spacing w:after="0" w:line="240" w:lineRule="auto"/>
      </w:pPr>
      <w:r>
        <w:continuationSeparator/>
      </w:r>
    </w:p>
  </w:endnote>
  <w:endnote w:type="continuationNotice" w:id="1">
    <w:p w14:paraId="0C5B24A8" w14:textId="77777777" w:rsidR="00FD6CB9" w:rsidRDefault="00FD6C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6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984"/>
      <w:gridCol w:w="3042"/>
      <w:gridCol w:w="3000"/>
    </w:tblGrid>
    <w:tr w:rsidR="00C610B9" w14:paraId="042715BA" w14:textId="77777777" w:rsidTr="007E441D">
      <w:tc>
        <w:tcPr>
          <w:tcW w:w="2984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1A189BA3" w14:textId="315196F7" w:rsidR="00C610B9" w:rsidRDefault="00C610B9" w:rsidP="00FB133B">
          <w:pPr>
            <w:pStyle w:val="Footer"/>
            <w:spacing w:after="120"/>
            <w:jc w:val="right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3042" w:type="dxa"/>
          <w:vMerge w:val="restart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D1773E3" w14:textId="661EEB38" w:rsidR="00C610B9" w:rsidRDefault="00C610B9">
          <w:pPr>
            <w:pStyle w:val="Foot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CFF5A65" wp14:editId="4D77CF8E">
                <wp:simplePos x="0" y="0"/>
                <wp:positionH relativeFrom="margin">
                  <wp:posOffset>123833</wp:posOffset>
                </wp:positionH>
                <wp:positionV relativeFrom="paragraph">
                  <wp:posOffset>470</wp:posOffset>
                </wp:positionV>
                <wp:extent cx="1266825" cy="735965"/>
                <wp:effectExtent l="0" t="0" r="9525" b="698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73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7C5A3BB" w14:textId="77777777" w:rsidR="00C610B9" w:rsidRDefault="00C610B9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</w:tr>
    <w:tr w:rsidR="00C610B9" w14:paraId="37E09F6B" w14:textId="77777777" w:rsidTr="007E441D">
      <w:trPr>
        <w:trHeight w:val="698"/>
      </w:trPr>
      <w:tc>
        <w:tcPr>
          <w:tcW w:w="2984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6A793D69" w14:textId="3F3C66AE" w:rsidR="00C610B9" w:rsidRPr="0058698F" w:rsidRDefault="00C610B9">
          <w:pPr>
            <w:pStyle w:val="Footer"/>
            <w:rPr>
              <w:rFonts w:cs="Arial"/>
              <w:color w:val="595959"/>
              <w:sz w:val="16"/>
              <w:szCs w:val="16"/>
            </w:rPr>
          </w:pPr>
          <w:r>
            <w:rPr>
              <w:rFonts w:cs="Arial"/>
              <w:color w:val="595959"/>
              <w:sz w:val="16"/>
              <w:szCs w:val="16"/>
            </w:rPr>
            <w:t>SECPMA Meeting</w:t>
          </w:r>
          <w:r w:rsidR="00AD271A" w:rsidRPr="00AD271A">
            <w:rPr>
              <w:rFonts w:cs="Arial"/>
              <w:color w:val="595959"/>
              <w:sz w:val="16"/>
              <w:szCs w:val="16"/>
            </w:rPr>
            <w:t>_1</w:t>
          </w:r>
          <w:r w:rsidR="00C045D5">
            <w:rPr>
              <w:rFonts w:cs="Arial"/>
              <w:color w:val="595959"/>
              <w:sz w:val="16"/>
              <w:szCs w:val="16"/>
            </w:rPr>
            <w:t>2</w:t>
          </w:r>
          <w:r w:rsidR="00F97167">
            <w:rPr>
              <w:rFonts w:cs="Arial"/>
              <w:color w:val="595959"/>
              <w:sz w:val="16"/>
              <w:szCs w:val="16"/>
            </w:rPr>
            <w:t>5</w:t>
          </w:r>
          <w:r w:rsidR="00AD271A" w:rsidRPr="00AD271A">
            <w:rPr>
              <w:rFonts w:cs="Arial"/>
              <w:color w:val="595959"/>
              <w:sz w:val="16"/>
              <w:szCs w:val="16"/>
            </w:rPr>
            <w:t>_</w:t>
          </w:r>
          <w:r w:rsidR="00F97167">
            <w:rPr>
              <w:rFonts w:cs="Arial"/>
              <w:color w:val="595959"/>
              <w:sz w:val="16"/>
              <w:szCs w:val="16"/>
            </w:rPr>
            <w:t>0801</w:t>
          </w:r>
          <w:r w:rsidR="00AD271A">
            <w:rPr>
              <w:rFonts w:cs="Arial"/>
              <w:color w:val="595959"/>
              <w:sz w:val="16"/>
              <w:szCs w:val="16"/>
            </w:rPr>
            <w:t xml:space="preserve"> -</w:t>
          </w:r>
          <w:r w:rsidR="005240E4">
            <w:rPr>
              <w:rFonts w:cs="Arial"/>
              <w:color w:val="595959"/>
              <w:sz w:val="16"/>
              <w:szCs w:val="16"/>
            </w:rPr>
            <w:t xml:space="preserve"> </w:t>
          </w:r>
          <w:r w:rsidR="00D943D1">
            <w:rPr>
              <w:rFonts w:cs="Arial"/>
              <w:color w:val="595959"/>
              <w:sz w:val="16"/>
              <w:szCs w:val="16"/>
            </w:rPr>
            <w:t xml:space="preserve">Final </w:t>
          </w:r>
          <w:r>
            <w:rPr>
              <w:rFonts w:cs="Arial"/>
              <w:color w:val="595959"/>
              <w:sz w:val="16"/>
              <w:szCs w:val="16"/>
            </w:rPr>
            <w:t>Agenda</w:t>
          </w:r>
        </w:p>
      </w:tc>
      <w:tc>
        <w:tcPr>
          <w:tcW w:w="3042" w:type="dxa"/>
          <w:vMerge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35D1DE" w14:textId="77777777" w:rsidR="00C610B9" w:rsidRDefault="00C610B9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30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C0FAA1" w14:textId="3E5B6022" w:rsidR="00C610B9" w:rsidRDefault="00C610B9">
          <w:pPr>
            <w:pStyle w:val="Footer"/>
            <w:jc w:val="right"/>
          </w:pPr>
          <w:r>
            <w:rPr>
              <w:rFonts w:cs="Arial"/>
              <w:color w:val="595959"/>
              <w:sz w:val="16"/>
              <w:szCs w:val="16"/>
            </w:rPr>
            <w:t xml:space="preserve">Page </w:t>
          </w:r>
          <w:r>
            <w:rPr>
              <w:rFonts w:cs="Arial"/>
              <w:color w:val="595959"/>
              <w:sz w:val="16"/>
              <w:szCs w:val="16"/>
            </w:rPr>
            <w:fldChar w:fldCharType="begin"/>
          </w:r>
          <w:r>
            <w:rPr>
              <w:rFonts w:cs="Arial"/>
              <w:color w:val="595959"/>
              <w:sz w:val="16"/>
              <w:szCs w:val="16"/>
            </w:rPr>
            <w:instrText xml:space="preserve"> PAGE </w:instrText>
          </w:r>
          <w:r>
            <w:rPr>
              <w:rFonts w:cs="Arial"/>
              <w:color w:val="595959"/>
              <w:sz w:val="16"/>
              <w:szCs w:val="16"/>
            </w:rPr>
            <w:fldChar w:fldCharType="separate"/>
          </w:r>
          <w:r>
            <w:rPr>
              <w:rFonts w:cs="Arial"/>
              <w:color w:val="595959"/>
              <w:sz w:val="16"/>
              <w:szCs w:val="16"/>
            </w:rPr>
            <w:t>1</w:t>
          </w:r>
          <w:r>
            <w:rPr>
              <w:rFonts w:cs="Arial"/>
              <w:color w:val="595959"/>
              <w:sz w:val="16"/>
              <w:szCs w:val="16"/>
            </w:rPr>
            <w:fldChar w:fldCharType="end"/>
          </w:r>
          <w:r>
            <w:rPr>
              <w:rFonts w:cs="Arial"/>
              <w:color w:val="595959"/>
              <w:sz w:val="16"/>
              <w:szCs w:val="16"/>
            </w:rPr>
            <w:t xml:space="preserve"> of </w:t>
          </w:r>
          <w:r>
            <w:rPr>
              <w:rFonts w:cs="Arial"/>
              <w:color w:val="595959"/>
              <w:sz w:val="16"/>
              <w:szCs w:val="16"/>
            </w:rPr>
            <w:fldChar w:fldCharType="begin"/>
          </w:r>
          <w:r>
            <w:rPr>
              <w:rFonts w:cs="Arial"/>
              <w:color w:val="595959"/>
              <w:sz w:val="16"/>
              <w:szCs w:val="16"/>
            </w:rPr>
            <w:instrText xml:space="preserve"> NUMPAGES </w:instrText>
          </w:r>
          <w:r>
            <w:rPr>
              <w:rFonts w:cs="Arial"/>
              <w:color w:val="595959"/>
              <w:sz w:val="16"/>
              <w:szCs w:val="16"/>
            </w:rPr>
            <w:fldChar w:fldCharType="separate"/>
          </w:r>
          <w:r>
            <w:rPr>
              <w:rFonts w:cs="Arial"/>
              <w:color w:val="595959"/>
              <w:sz w:val="16"/>
              <w:szCs w:val="16"/>
            </w:rPr>
            <w:t>1</w:t>
          </w:r>
          <w:r>
            <w:rPr>
              <w:rFonts w:cs="Arial"/>
              <w:color w:val="595959"/>
              <w:sz w:val="16"/>
              <w:szCs w:val="16"/>
            </w:rPr>
            <w:fldChar w:fldCharType="end"/>
          </w:r>
        </w:p>
        <w:p w14:paraId="2D5BC92F" w14:textId="77777777" w:rsidR="00C610B9" w:rsidRDefault="00C610B9">
          <w:pPr>
            <w:pStyle w:val="Footer"/>
            <w:jc w:val="right"/>
            <w:rPr>
              <w:rFonts w:cs="Arial"/>
              <w:b/>
              <w:color w:val="595959"/>
              <w:sz w:val="16"/>
              <w:szCs w:val="16"/>
            </w:rPr>
          </w:pPr>
        </w:p>
        <w:p w14:paraId="3541C99F" w14:textId="42A7171E" w:rsidR="00C610B9" w:rsidRDefault="00C610B9">
          <w:pPr>
            <w:pStyle w:val="Footer"/>
            <w:jc w:val="right"/>
          </w:pPr>
          <w:r>
            <w:rPr>
              <w:rFonts w:cs="Arial"/>
              <w:b/>
              <w:color w:val="595959"/>
              <w:sz w:val="16"/>
              <w:szCs w:val="16"/>
            </w:rPr>
            <w:t xml:space="preserve">This document has a Classification of </w:t>
          </w:r>
          <w:r w:rsidR="00AD65DE">
            <w:rPr>
              <w:rFonts w:cs="Arial"/>
              <w:b/>
              <w:color w:val="auto"/>
              <w:sz w:val="16"/>
              <w:szCs w:val="16"/>
            </w:rPr>
            <w:t>Clear</w:t>
          </w:r>
        </w:p>
      </w:tc>
    </w:tr>
  </w:tbl>
  <w:p w14:paraId="3F50B0BA" w14:textId="4010D78A" w:rsidR="00C610B9" w:rsidRDefault="00C610B9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B99D" w14:textId="77777777" w:rsidR="00FD6CB9" w:rsidRDefault="00FD6CB9">
      <w:pPr>
        <w:spacing w:after="0" w:line="240" w:lineRule="auto"/>
      </w:pPr>
      <w:r>
        <w:separator/>
      </w:r>
    </w:p>
  </w:footnote>
  <w:footnote w:type="continuationSeparator" w:id="0">
    <w:p w14:paraId="7072151D" w14:textId="77777777" w:rsidR="00FD6CB9" w:rsidRDefault="00FD6CB9">
      <w:pPr>
        <w:spacing w:after="0" w:line="240" w:lineRule="auto"/>
      </w:pPr>
      <w:r>
        <w:continuationSeparator/>
      </w:r>
    </w:p>
  </w:footnote>
  <w:footnote w:type="continuationNotice" w:id="1">
    <w:p w14:paraId="3290CE49" w14:textId="77777777" w:rsidR="00FD6CB9" w:rsidRDefault="00FD6C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6A25" w14:textId="77777777" w:rsidR="00C610B9" w:rsidRDefault="00C610B9">
    <w:pPr>
      <w:pStyle w:val="Header"/>
      <w:jc w:val="right"/>
    </w:pPr>
    <w:r>
      <w:rPr>
        <w:noProof/>
        <w:lang w:eastAsia="en-GB"/>
      </w:rPr>
      <w:drawing>
        <wp:inline distT="0" distB="0" distL="0" distR="0" wp14:anchorId="160AB5F7" wp14:editId="33F37D87">
          <wp:extent cx="1457325" cy="1047746"/>
          <wp:effectExtent l="0" t="0" r="9525" b="4"/>
          <wp:docPr id="1" name="Picture 1" descr="C:\Users\catherine.cousins\AppData\Local\Microsoft\Windows\Temporary Internet Files\Content.Outlook\5NC1S6OP\SEC-Logo-without-diamond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10477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E11"/>
    <w:multiLevelType w:val="multilevel"/>
    <w:tmpl w:val="13D416F2"/>
    <w:styleLink w:val="WWOutlineListStyle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660E09"/>
    <w:multiLevelType w:val="multilevel"/>
    <w:tmpl w:val="52223988"/>
    <w:styleLink w:val="LFO4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8C4DA8"/>
    <w:multiLevelType w:val="multilevel"/>
    <w:tmpl w:val="E6C24FE0"/>
    <w:styleLink w:val="WWOutlineListStyle21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lvlText w:val="%2.1"/>
      <w:lvlJc w:val="left"/>
      <w:pPr>
        <w:ind w:left="72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0397B17"/>
    <w:multiLevelType w:val="multilevel"/>
    <w:tmpl w:val="C728FBA8"/>
    <w:styleLink w:val="WWOutlineListStyl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181462F"/>
    <w:multiLevelType w:val="multilevel"/>
    <w:tmpl w:val="89F4D42E"/>
    <w:styleLink w:val="WWOutlineListStyle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2975E0B"/>
    <w:multiLevelType w:val="multilevel"/>
    <w:tmpl w:val="1866851E"/>
    <w:styleLink w:val="WWOutlineListStyl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7D03D33"/>
    <w:multiLevelType w:val="multilevel"/>
    <w:tmpl w:val="028AA000"/>
    <w:styleLink w:val="WWOutlineListStyl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95174C2"/>
    <w:multiLevelType w:val="hybridMultilevel"/>
    <w:tmpl w:val="E9889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35260"/>
    <w:multiLevelType w:val="multilevel"/>
    <w:tmpl w:val="FF40DDF6"/>
    <w:styleLink w:val="WWOutlineListStyl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C5B799B"/>
    <w:multiLevelType w:val="multilevel"/>
    <w:tmpl w:val="F1363B48"/>
    <w:styleLink w:val="WWOutlineList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A4C584D"/>
    <w:multiLevelType w:val="multilevel"/>
    <w:tmpl w:val="923C9686"/>
    <w:styleLink w:val="WWOutlineListStyl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E5B166C"/>
    <w:multiLevelType w:val="multilevel"/>
    <w:tmpl w:val="E7180858"/>
    <w:styleLink w:val="WWOutlineListStyle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3BD47005"/>
    <w:multiLevelType w:val="multilevel"/>
    <w:tmpl w:val="5E566DFE"/>
    <w:styleLink w:val="WWOutlineListStyle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3C640DCE"/>
    <w:multiLevelType w:val="multilevel"/>
    <w:tmpl w:val="52223988"/>
    <w:numStyleLink w:val="LFO4"/>
  </w:abstractNum>
  <w:abstractNum w:abstractNumId="14" w15:restartNumberingAfterBreak="0">
    <w:nsid w:val="3CF24085"/>
    <w:multiLevelType w:val="multilevel"/>
    <w:tmpl w:val="DE840340"/>
    <w:styleLink w:val="WWOutlineListStyl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D064C8E"/>
    <w:multiLevelType w:val="multilevel"/>
    <w:tmpl w:val="58A2A3E2"/>
    <w:styleLink w:val="WWOutlineListStyl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45336807"/>
    <w:multiLevelType w:val="multilevel"/>
    <w:tmpl w:val="5EEA90C0"/>
    <w:styleLink w:val="WWOutlineListStyl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CC852A9"/>
    <w:multiLevelType w:val="hybridMultilevel"/>
    <w:tmpl w:val="FD8EE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5A2073"/>
    <w:multiLevelType w:val="multilevel"/>
    <w:tmpl w:val="0C94CC04"/>
    <w:styleLink w:val="WWOutlineListStyl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792EF8"/>
    <w:multiLevelType w:val="multilevel"/>
    <w:tmpl w:val="52727412"/>
    <w:styleLink w:val="WWOutlineListStyl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4AA5286"/>
    <w:multiLevelType w:val="multilevel"/>
    <w:tmpl w:val="28A0DB98"/>
    <w:styleLink w:val="WWOutlineListStyl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563B69DE"/>
    <w:multiLevelType w:val="multilevel"/>
    <w:tmpl w:val="722465DE"/>
    <w:styleLink w:val="WWOutlineListStyl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5D9738DA"/>
    <w:multiLevelType w:val="multilevel"/>
    <w:tmpl w:val="8F8A0408"/>
    <w:styleLink w:val="WWOutlineListStyl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FFB79F4"/>
    <w:multiLevelType w:val="multilevel"/>
    <w:tmpl w:val="CB5C227E"/>
    <w:styleLink w:val="WWOutlineListStyl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0490DFA"/>
    <w:multiLevelType w:val="multilevel"/>
    <w:tmpl w:val="C69E2D4C"/>
    <w:styleLink w:val="WWOutlineListStyl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1A2432E"/>
    <w:multiLevelType w:val="multilevel"/>
    <w:tmpl w:val="088A18B6"/>
    <w:styleLink w:val="WWOutlineListSty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1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7300175A"/>
    <w:multiLevelType w:val="multilevel"/>
    <w:tmpl w:val="33581F60"/>
    <w:styleLink w:val="SECPanelPaperHeadings"/>
    <w:lvl w:ilvl="0">
      <w:start w:val="1"/>
      <w:numFmt w:val="decimal"/>
      <w:pStyle w:val="Subtitle"/>
      <w:lvlText w:val="%1."/>
      <w:lvlJc w:val="left"/>
      <w:pPr>
        <w:ind w:left="709" w:hanging="709"/>
      </w:pPr>
      <w:rPr>
        <w:rFonts w:ascii="Arial" w:hAnsi="Arial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/>
        <w:b/>
        <w:sz w:val="20"/>
      </w:rPr>
    </w:lvl>
    <w:lvl w:ilvl="2">
      <w:start w:val="1"/>
      <w:numFmt w:val="decimal"/>
      <w:lvlText w:val="%1.%2.%3"/>
      <w:lvlJc w:val="left"/>
      <w:pPr>
        <w:ind w:left="709" w:hanging="709"/>
      </w:pPr>
    </w:lvl>
    <w:lvl w:ilvl="3">
      <w:start w:val="1"/>
      <w:numFmt w:val="decimal"/>
      <w:lvlText w:val="%1.%2.%3.%4"/>
      <w:lvlJc w:val="left"/>
      <w:pPr>
        <w:ind w:left="709" w:hanging="709"/>
      </w:pPr>
    </w:lvl>
    <w:lvl w:ilvl="4">
      <w:start w:val="1"/>
      <w:numFmt w:val="decimal"/>
      <w:lvlText w:val="%1.%2.%3.%4.%5"/>
      <w:lvlJc w:val="left"/>
      <w:pPr>
        <w:ind w:left="709" w:hanging="709"/>
      </w:pPr>
    </w:lvl>
    <w:lvl w:ilvl="5">
      <w:start w:val="1"/>
      <w:numFmt w:val="decimal"/>
      <w:lvlText w:val="%1.%2.%3.%4.%5.%6"/>
      <w:lvlJc w:val="left"/>
      <w:pPr>
        <w:ind w:left="709" w:hanging="709"/>
      </w:pPr>
    </w:lvl>
    <w:lvl w:ilvl="6">
      <w:start w:val="1"/>
      <w:numFmt w:val="decimal"/>
      <w:lvlText w:val="%1.%2.%3.%4.%5.%6.%7"/>
      <w:lvlJc w:val="left"/>
      <w:pPr>
        <w:ind w:left="709" w:hanging="709"/>
      </w:pPr>
    </w:lvl>
    <w:lvl w:ilvl="7">
      <w:start w:val="1"/>
      <w:numFmt w:val="decimal"/>
      <w:lvlText w:val="%1.%2.%3.%4.%5.%6.%7.%8"/>
      <w:lvlJc w:val="left"/>
      <w:pPr>
        <w:ind w:left="709" w:hanging="709"/>
      </w:pPr>
    </w:lvl>
    <w:lvl w:ilvl="8">
      <w:start w:val="1"/>
      <w:numFmt w:val="decimal"/>
      <w:lvlText w:val="%1.%2.%3.%4.%5.%6.%7.%8.%9"/>
      <w:lvlJc w:val="left"/>
      <w:pPr>
        <w:ind w:left="709" w:hanging="709"/>
      </w:pPr>
    </w:lvl>
  </w:abstractNum>
  <w:abstractNum w:abstractNumId="27" w15:restartNumberingAfterBreak="0">
    <w:nsid w:val="7E710420"/>
    <w:multiLevelType w:val="multilevel"/>
    <w:tmpl w:val="F93C0B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abstractNum w:abstractNumId="28" w15:restartNumberingAfterBreak="0">
    <w:nsid w:val="7EC80B83"/>
    <w:multiLevelType w:val="multilevel"/>
    <w:tmpl w:val="A2DEA69A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E3C3C"/>
    <w:multiLevelType w:val="multilevel"/>
    <w:tmpl w:val="2DE29E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22"/>
  </w:num>
  <w:num w:numId="3">
    <w:abstractNumId w:val="0"/>
  </w:num>
  <w:num w:numId="4">
    <w:abstractNumId w:val="18"/>
  </w:num>
  <w:num w:numId="5">
    <w:abstractNumId w:val="11"/>
  </w:num>
  <w:num w:numId="6">
    <w:abstractNumId w:val="15"/>
  </w:num>
  <w:num w:numId="7">
    <w:abstractNumId w:val="21"/>
  </w:num>
  <w:num w:numId="8">
    <w:abstractNumId w:val="14"/>
  </w:num>
  <w:num w:numId="9">
    <w:abstractNumId w:val="4"/>
  </w:num>
  <w:num w:numId="10">
    <w:abstractNumId w:val="19"/>
  </w:num>
  <w:num w:numId="11">
    <w:abstractNumId w:val="12"/>
  </w:num>
  <w:num w:numId="12">
    <w:abstractNumId w:val="8"/>
  </w:num>
  <w:num w:numId="13">
    <w:abstractNumId w:val="24"/>
  </w:num>
  <w:num w:numId="14">
    <w:abstractNumId w:val="3"/>
  </w:num>
  <w:num w:numId="15">
    <w:abstractNumId w:val="5"/>
  </w:num>
  <w:num w:numId="16">
    <w:abstractNumId w:val="6"/>
  </w:num>
  <w:num w:numId="17">
    <w:abstractNumId w:val="16"/>
  </w:num>
  <w:num w:numId="18">
    <w:abstractNumId w:val="23"/>
  </w:num>
  <w:num w:numId="19">
    <w:abstractNumId w:val="25"/>
  </w:num>
  <w:num w:numId="20">
    <w:abstractNumId w:val="10"/>
  </w:num>
  <w:num w:numId="21">
    <w:abstractNumId w:val="9"/>
  </w:num>
  <w:num w:numId="22">
    <w:abstractNumId w:val="20"/>
  </w:num>
  <w:num w:numId="23">
    <w:abstractNumId w:val="26"/>
  </w:num>
  <w:num w:numId="24">
    <w:abstractNumId w:val="28"/>
  </w:num>
  <w:num w:numId="25">
    <w:abstractNumId w:val="1"/>
  </w:num>
  <w:num w:numId="26">
    <w:abstractNumId w:val="27"/>
  </w:num>
  <w:num w:numId="27">
    <w:abstractNumId w:val="29"/>
  </w:num>
  <w:num w:numId="28">
    <w:abstractNumId w:val="17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7"/>
  </w:num>
  <w:num w:numId="34">
    <w:abstractNumId w:val="13"/>
  </w:num>
  <w:num w:numId="35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5"/>
    <w:rsid w:val="00000186"/>
    <w:rsid w:val="00003EC1"/>
    <w:rsid w:val="00004AE9"/>
    <w:rsid w:val="00004D00"/>
    <w:rsid w:val="00006D1F"/>
    <w:rsid w:val="00006E88"/>
    <w:rsid w:val="000072BD"/>
    <w:rsid w:val="0000746C"/>
    <w:rsid w:val="00011034"/>
    <w:rsid w:val="00012AA6"/>
    <w:rsid w:val="00014F14"/>
    <w:rsid w:val="000158C3"/>
    <w:rsid w:val="00016D0A"/>
    <w:rsid w:val="00017104"/>
    <w:rsid w:val="00020222"/>
    <w:rsid w:val="00020722"/>
    <w:rsid w:val="00020F82"/>
    <w:rsid w:val="00021CE0"/>
    <w:rsid w:val="00022174"/>
    <w:rsid w:val="0002268C"/>
    <w:rsid w:val="00022AE1"/>
    <w:rsid w:val="00023532"/>
    <w:rsid w:val="00024AD8"/>
    <w:rsid w:val="00026C5C"/>
    <w:rsid w:val="00026D43"/>
    <w:rsid w:val="00026ED3"/>
    <w:rsid w:val="00027897"/>
    <w:rsid w:val="00032A27"/>
    <w:rsid w:val="00034E78"/>
    <w:rsid w:val="00036A8B"/>
    <w:rsid w:val="00041402"/>
    <w:rsid w:val="0004194B"/>
    <w:rsid w:val="00041FF8"/>
    <w:rsid w:val="00042160"/>
    <w:rsid w:val="000424AB"/>
    <w:rsid w:val="00042C41"/>
    <w:rsid w:val="0004314E"/>
    <w:rsid w:val="00043F44"/>
    <w:rsid w:val="00047D31"/>
    <w:rsid w:val="00051DD3"/>
    <w:rsid w:val="000539D6"/>
    <w:rsid w:val="000544B7"/>
    <w:rsid w:val="0005594E"/>
    <w:rsid w:val="00060AF3"/>
    <w:rsid w:val="00060E70"/>
    <w:rsid w:val="00061064"/>
    <w:rsid w:val="00063801"/>
    <w:rsid w:val="00063AF5"/>
    <w:rsid w:val="000649B4"/>
    <w:rsid w:val="00065165"/>
    <w:rsid w:val="00065B3B"/>
    <w:rsid w:val="00066F78"/>
    <w:rsid w:val="00070033"/>
    <w:rsid w:val="000701E7"/>
    <w:rsid w:val="0007377E"/>
    <w:rsid w:val="000744A1"/>
    <w:rsid w:val="00074C4B"/>
    <w:rsid w:val="0007545F"/>
    <w:rsid w:val="000755AB"/>
    <w:rsid w:val="00077E36"/>
    <w:rsid w:val="00080277"/>
    <w:rsid w:val="0008027B"/>
    <w:rsid w:val="00080888"/>
    <w:rsid w:val="00081025"/>
    <w:rsid w:val="00082644"/>
    <w:rsid w:val="00082722"/>
    <w:rsid w:val="00082860"/>
    <w:rsid w:val="00083644"/>
    <w:rsid w:val="0008379F"/>
    <w:rsid w:val="000843FC"/>
    <w:rsid w:val="000847F7"/>
    <w:rsid w:val="000851E6"/>
    <w:rsid w:val="00085515"/>
    <w:rsid w:val="000855AB"/>
    <w:rsid w:val="00085D0C"/>
    <w:rsid w:val="00086381"/>
    <w:rsid w:val="00090E27"/>
    <w:rsid w:val="00091EC3"/>
    <w:rsid w:val="00092CA3"/>
    <w:rsid w:val="00092E22"/>
    <w:rsid w:val="00094D5E"/>
    <w:rsid w:val="00095B23"/>
    <w:rsid w:val="00095E84"/>
    <w:rsid w:val="00095EAB"/>
    <w:rsid w:val="0009666E"/>
    <w:rsid w:val="000970C0"/>
    <w:rsid w:val="000971A8"/>
    <w:rsid w:val="00097A15"/>
    <w:rsid w:val="00097F5B"/>
    <w:rsid w:val="000A1516"/>
    <w:rsid w:val="000A3CA0"/>
    <w:rsid w:val="000A41F7"/>
    <w:rsid w:val="000A4788"/>
    <w:rsid w:val="000A690D"/>
    <w:rsid w:val="000A750D"/>
    <w:rsid w:val="000A7927"/>
    <w:rsid w:val="000B2BEF"/>
    <w:rsid w:val="000B3328"/>
    <w:rsid w:val="000B4521"/>
    <w:rsid w:val="000B54BA"/>
    <w:rsid w:val="000B6980"/>
    <w:rsid w:val="000B6C87"/>
    <w:rsid w:val="000B75DD"/>
    <w:rsid w:val="000C03DE"/>
    <w:rsid w:val="000C1D01"/>
    <w:rsid w:val="000C36A5"/>
    <w:rsid w:val="000C3E76"/>
    <w:rsid w:val="000C5D06"/>
    <w:rsid w:val="000C67C8"/>
    <w:rsid w:val="000D0E7C"/>
    <w:rsid w:val="000D2247"/>
    <w:rsid w:val="000D2B7F"/>
    <w:rsid w:val="000D3F86"/>
    <w:rsid w:val="000D5414"/>
    <w:rsid w:val="000D6804"/>
    <w:rsid w:val="000D6AA5"/>
    <w:rsid w:val="000D6CC7"/>
    <w:rsid w:val="000D7033"/>
    <w:rsid w:val="000E03C3"/>
    <w:rsid w:val="000E04B5"/>
    <w:rsid w:val="000E0863"/>
    <w:rsid w:val="000E0933"/>
    <w:rsid w:val="000E115B"/>
    <w:rsid w:val="000E13C4"/>
    <w:rsid w:val="000E307B"/>
    <w:rsid w:val="000E37D1"/>
    <w:rsid w:val="000E3EBC"/>
    <w:rsid w:val="000E4784"/>
    <w:rsid w:val="000E478E"/>
    <w:rsid w:val="000E5A3A"/>
    <w:rsid w:val="000E677F"/>
    <w:rsid w:val="000E7393"/>
    <w:rsid w:val="000E7CE7"/>
    <w:rsid w:val="000F1AEE"/>
    <w:rsid w:val="000F2611"/>
    <w:rsid w:val="000F29F6"/>
    <w:rsid w:val="000F3304"/>
    <w:rsid w:val="000F365D"/>
    <w:rsid w:val="000F3C55"/>
    <w:rsid w:val="000F3C9C"/>
    <w:rsid w:val="000F425A"/>
    <w:rsid w:val="000F435B"/>
    <w:rsid w:val="000F56AB"/>
    <w:rsid w:val="000F71C1"/>
    <w:rsid w:val="000F78C4"/>
    <w:rsid w:val="0010063F"/>
    <w:rsid w:val="001016FC"/>
    <w:rsid w:val="001029F5"/>
    <w:rsid w:val="00102CC4"/>
    <w:rsid w:val="00105AFF"/>
    <w:rsid w:val="00106636"/>
    <w:rsid w:val="00106F06"/>
    <w:rsid w:val="0010714C"/>
    <w:rsid w:val="00110928"/>
    <w:rsid w:val="0011147A"/>
    <w:rsid w:val="00113349"/>
    <w:rsid w:val="0011464E"/>
    <w:rsid w:val="00117CC3"/>
    <w:rsid w:val="00120F15"/>
    <w:rsid w:val="0012191C"/>
    <w:rsid w:val="0012193D"/>
    <w:rsid w:val="00122367"/>
    <w:rsid w:val="00123803"/>
    <w:rsid w:val="00124451"/>
    <w:rsid w:val="00124746"/>
    <w:rsid w:val="00124777"/>
    <w:rsid w:val="00124AC7"/>
    <w:rsid w:val="00124DE6"/>
    <w:rsid w:val="00125882"/>
    <w:rsid w:val="001267EB"/>
    <w:rsid w:val="0012694D"/>
    <w:rsid w:val="00127025"/>
    <w:rsid w:val="001276B2"/>
    <w:rsid w:val="00130051"/>
    <w:rsid w:val="0013054D"/>
    <w:rsid w:val="00130831"/>
    <w:rsid w:val="00131323"/>
    <w:rsid w:val="00134D63"/>
    <w:rsid w:val="00134EB1"/>
    <w:rsid w:val="00135831"/>
    <w:rsid w:val="00135FA5"/>
    <w:rsid w:val="00136755"/>
    <w:rsid w:val="001369A4"/>
    <w:rsid w:val="001370A7"/>
    <w:rsid w:val="00137A38"/>
    <w:rsid w:val="00140D37"/>
    <w:rsid w:val="00140FFE"/>
    <w:rsid w:val="0014260F"/>
    <w:rsid w:val="00144405"/>
    <w:rsid w:val="001445B2"/>
    <w:rsid w:val="00144AD5"/>
    <w:rsid w:val="00147C3C"/>
    <w:rsid w:val="00147F07"/>
    <w:rsid w:val="00152A5C"/>
    <w:rsid w:val="001530C3"/>
    <w:rsid w:val="0015315D"/>
    <w:rsid w:val="00153AB9"/>
    <w:rsid w:val="00154123"/>
    <w:rsid w:val="001552CD"/>
    <w:rsid w:val="00155490"/>
    <w:rsid w:val="00157838"/>
    <w:rsid w:val="00157F62"/>
    <w:rsid w:val="0016082F"/>
    <w:rsid w:val="00161391"/>
    <w:rsid w:val="00161F8B"/>
    <w:rsid w:val="00162A1F"/>
    <w:rsid w:val="00162F5B"/>
    <w:rsid w:val="00164608"/>
    <w:rsid w:val="00164D6E"/>
    <w:rsid w:val="001654D7"/>
    <w:rsid w:val="0016589D"/>
    <w:rsid w:val="00165F1D"/>
    <w:rsid w:val="001664AC"/>
    <w:rsid w:val="00166683"/>
    <w:rsid w:val="00166BCF"/>
    <w:rsid w:val="001673D7"/>
    <w:rsid w:val="00167938"/>
    <w:rsid w:val="00171F38"/>
    <w:rsid w:val="00172237"/>
    <w:rsid w:val="001730C4"/>
    <w:rsid w:val="0017414A"/>
    <w:rsid w:val="00176437"/>
    <w:rsid w:val="00177705"/>
    <w:rsid w:val="001812C9"/>
    <w:rsid w:val="001835CC"/>
    <w:rsid w:val="001836E7"/>
    <w:rsid w:val="00185213"/>
    <w:rsid w:val="00186344"/>
    <w:rsid w:val="00186AB0"/>
    <w:rsid w:val="00190AD0"/>
    <w:rsid w:val="001920CE"/>
    <w:rsid w:val="001934B9"/>
    <w:rsid w:val="00193765"/>
    <w:rsid w:val="00193839"/>
    <w:rsid w:val="001963F6"/>
    <w:rsid w:val="00196F53"/>
    <w:rsid w:val="001A0A54"/>
    <w:rsid w:val="001A18C7"/>
    <w:rsid w:val="001A5985"/>
    <w:rsid w:val="001A5C0B"/>
    <w:rsid w:val="001A7755"/>
    <w:rsid w:val="001B00D6"/>
    <w:rsid w:val="001B0523"/>
    <w:rsid w:val="001B2C2B"/>
    <w:rsid w:val="001B5478"/>
    <w:rsid w:val="001B5CEE"/>
    <w:rsid w:val="001B5D5B"/>
    <w:rsid w:val="001B64F3"/>
    <w:rsid w:val="001B66D6"/>
    <w:rsid w:val="001B7D19"/>
    <w:rsid w:val="001C0976"/>
    <w:rsid w:val="001C0C91"/>
    <w:rsid w:val="001C2C85"/>
    <w:rsid w:val="001C3428"/>
    <w:rsid w:val="001C34A3"/>
    <w:rsid w:val="001C4CF8"/>
    <w:rsid w:val="001C56F2"/>
    <w:rsid w:val="001C5CE2"/>
    <w:rsid w:val="001C5FDD"/>
    <w:rsid w:val="001C74E2"/>
    <w:rsid w:val="001C7BC5"/>
    <w:rsid w:val="001C7FC3"/>
    <w:rsid w:val="001D002C"/>
    <w:rsid w:val="001D0536"/>
    <w:rsid w:val="001D294E"/>
    <w:rsid w:val="001D32C6"/>
    <w:rsid w:val="001D5B70"/>
    <w:rsid w:val="001D60A1"/>
    <w:rsid w:val="001E03FE"/>
    <w:rsid w:val="001E1CD5"/>
    <w:rsid w:val="001E1F9E"/>
    <w:rsid w:val="001E26E2"/>
    <w:rsid w:val="001E2CCB"/>
    <w:rsid w:val="001E344E"/>
    <w:rsid w:val="001E3A26"/>
    <w:rsid w:val="001E3B8A"/>
    <w:rsid w:val="001E3EBE"/>
    <w:rsid w:val="001E4323"/>
    <w:rsid w:val="001E4AD6"/>
    <w:rsid w:val="001E57EA"/>
    <w:rsid w:val="001E62D1"/>
    <w:rsid w:val="001E6611"/>
    <w:rsid w:val="001E7DEC"/>
    <w:rsid w:val="001F01FB"/>
    <w:rsid w:val="001F034F"/>
    <w:rsid w:val="001F145F"/>
    <w:rsid w:val="001F1894"/>
    <w:rsid w:val="001F1AA8"/>
    <w:rsid w:val="001F25B5"/>
    <w:rsid w:val="001F2CBB"/>
    <w:rsid w:val="001F2EA0"/>
    <w:rsid w:val="001F38E0"/>
    <w:rsid w:val="001F5644"/>
    <w:rsid w:val="001F61BF"/>
    <w:rsid w:val="001F62F7"/>
    <w:rsid w:val="001F66B5"/>
    <w:rsid w:val="001F7758"/>
    <w:rsid w:val="001F7A9D"/>
    <w:rsid w:val="00200429"/>
    <w:rsid w:val="00200A5F"/>
    <w:rsid w:val="002012C8"/>
    <w:rsid w:val="0020215A"/>
    <w:rsid w:val="00202D85"/>
    <w:rsid w:val="0020395B"/>
    <w:rsid w:val="00204048"/>
    <w:rsid w:val="00205AA1"/>
    <w:rsid w:val="002074DF"/>
    <w:rsid w:val="002079C5"/>
    <w:rsid w:val="00210A2E"/>
    <w:rsid w:val="00211F72"/>
    <w:rsid w:val="0021325F"/>
    <w:rsid w:val="00213A96"/>
    <w:rsid w:val="002144B7"/>
    <w:rsid w:val="00214621"/>
    <w:rsid w:val="00217F7E"/>
    <w:rsid w:val="00220B7E"/>
    <w:rsid w:val="00221EB0"/>
    <w:rsid w:val="002240E3"/>
    <w:rsid w:val="00226471"/>
    <w:rsid w:val="00226ECB"/>
    <w:rsid w:val="00231BC7"/>
    <w:rsid w:val="00233442"/>
    <w:rsid w:val="00233A4B"/>
    <w:rsid w:val="00234BB2"/>
    <w:rsid w:val="002355DC"/>
    <w:rsid w:val="00236AB6"/>
    <w:rsid w:val="00236F7C"/>
    <w:rsid w:val="002377BD"/>
    <w:rsid w:val="002403AE"/>
    <w:rsid w:val="00240A81"/>
    <w:rsid w:val="00241489"/>
    <w:rsid w:val="00241F54"/>
    <w:rsid w:val="00242D66"/>
    <w:rsid w:val="00242F9A"/>
    <w:rsid w:val="0024383A"/>
    <w:rsid w:val="00244A90"/>
    <w:rsid w:val="00245036"/>
    <w:rsid w:val="002452EF"/>
    <w:rsid w:val="002466CC"/>
    <w:rsid w:val="00247EE2"/>
    <w:rsid w:val="0025008F"/>
    <w:rsid w:val="002500B8"/>
    <w:rsid w:val="00250CBE"/>
    <w:rsid w:val="00251289"/>
    <w:rsid w:val="00251884"/>
    <w:rsid w:val="00252913"/>
    <w:rsid w:val="00256D5D"/>
    <w:rsid w:val="00256DAF"/>
    <w:rsid w:val="00257DB0"/>
    <w:rsid w:val="00262731"/>
    <w:rsid w:val="0026394B"/>
    <w:rsid w:val="00263BFD"/>
    <w:rsid w:val="002645E3"/>
    <w:rsid w:val="00264DC8"/>
    <w:rsid w:val="0026507A"/>
    <w:rsid w:val="0026567A"/>
    <w:rsid w:val="00267043"/>
    <w:rsid w:val="002677EF"/>
    <w:rsid w:val="00267FDF"/>
    <w:rsid w:val="00270B55"/>
    <w:rsid w:val="00270D79"/>
    <w:rsid w:val="002716F6"/>
    <w:rsid w:val="00271D5E"/>
    <w:rsid w:val="00272FA3"/>
    <w:rsid w:val="00273322"/>
    <w:rsid w:val="00273F76"/>
    <w:rsid w:val="002760D7"/>
    <w:rsid w:val="00277C77"/>
    <w:rsid w:val="00277CAD"/>
    <w:rsid w:val="00277D46"/>
    <w:rsid w:val="002809B5"/>
    <w:rsid w:val="00280DBB"/>
    <w:rsid w:val="002814B1"/>
    <w:rsid w:val="002828F1"/>
    <w:rsid w:val="002836C1"/>
    <w:rsid w:val="00283848"/>
    <w:rsid w:val="00284A6A"/>
    <w:rsid w:val="0028656F"/>
    <w:rsid w:val="00286D55"/>
    <w:rsid w:val="002923CD"/>
    <w:rsid w:val="002943B2"/>
    <w:rsid w:val="00294515"/>
    <w:rsid w:val="0029476F"/>
    <w:rsid w:val="00294D3C"/>
    <w:rsid w:val="00295CC7"/>
    <w:rsid w:val="00296431"/>
    <w:rsid w:val="00296486"/>
    <w:rsid w:val="00297909"/>
    <w:rsid w:val="002A042F"/>
    <w:rsid w:val="002A0704"/>
    <w:rsid w:val="002A08AB"/>
    <w:rsid w:val="002A0E22"/>
    <w:rsid w:val="002A1EDA"/>
    <w:rsid w:val="002A28DF"/>
    <w:rsid w:val="002A2CFA"/>
    <w:rsid w:val="002A30B2"/>
    <w:rsid w:val="002A4862"/>
    <w:rsid w:val="002A48FF"/>
    <w:rsid w:val="002A6151"/>
    <w:rsid w:val="002A7529"/>
    <w:rsid w:val="002A7AC3"/>
    <w:rsid w:val="002A7F18"/>
    <w:rsid w:val="002B1050"/>
    <w:rsid w:val="002B1373"/>
    <w:rsid w:val="002B1B90"/>
    <w:rsid w:val="002B1EA8"/>
    <w:rsid w:val="002B2C58"/>
    <w:rsid w:val="002B3CF9"/>
    <w:rsid w:val="002B3E55"/>
    <w:rsid w:val="002B43B7"/>
    <w:rsid w:val="002B5785"/>
    <w:rsid w:val="002B5DFC"/>
    <w:rsid w:val="002B62F4"/>
    <w:rsid w:val="002B67EC"/>
    <w:rsid w:val="002C1395"/>
    <w:rsid w:val="002C1E3E"/>
    <w:rsid w:val="002C21DC"/>
    <w:rsid w:val="002C27B0"/>
    <w:rsid w:val="002C2DA9"/>
    <w:rsid w:val="002C388F"/>
    <w:rsid w:val="002C3D9B"/>
    <w:rsid w:val="002C3F06"/>
    <w:rsid w:val="002C4591"/>
    <w:rsid w:val="002C4CED"/>
    <w:rsid w:val="002C5744"/>
    <w:rsid w:val="002C5A9E"/>
    <w:rsid w:val="002C641D"/>
    <w:rsid w:val="002C6A38"/>
    <w:rsid w:val="002C7C3B"/>
    <w:rsid w:val="002D21ED"/>
    <w:rsid w:val="002D25DD"/>
    <w:rsid w:val="002D35D8"/>
    <w:rsid w:val="002D37EE"/>
    <w:rsid w:val="002D3DB0"/>
    <w:rsid w:val="002D61F7"/>
    <w:rsid w:val="002D6808"/>
    <w:rsid w:val="002D73EF"/>
    <w:rsid w:val="002D77A1"/>
    <w:rsid w:val="002D78F1"/>
    <w:rsid w:val="002D7E57"/>
    <w:rsid w:val="002E0EDA"/>
    <w:rsid w:val="002E0F02"/>
    <w:rsid w:val="002E1366"/>
    <w:rsid w:val="002E16B4"/>
    <w:rsid w:val="002E2160"/>
    <w:rsid w:val="002E221C"/>
    <w:rsid w:val="002E33C3"/>
    <w:rsid w:val="002E3820"/>
    <w:rsid w:val="002E56B7"/>
    <w:rsid w:val="002E7476"/>
    <w:rsid w:val="002F065B"/>
    <w:rsid w:val="002F073C"/>
    <w:rsid w:val="002F11EB"/>
    <w:rsid w:val="002F1A4D"/>
    <w:rsid w:val="002F1C1D"/>
    <w:rsid w:val="002F1F18"/>
    <w:rsid w:val="002F2171"/>
    <w:rsid w:val="002F29E7"/>
    <w:rsid w:val="002F3F34"/>
    <w:rsid w:val="002F51C2"/>
    <w:rsid w:val="002F5295"/>
    <w:rsid w:val="002F582D"/>
    <w:rsid w:val="002F6E14"/>
    <w:rsid w:val="003027C4"/>
    <w:rsid w:val="00302854"/>
    <w:rsid w:val="00302D2C"/>
    <w:rsid w:val="003035D0"/>
    <w:rsid w:val="00304911"/>
    <w:rsid w:val="00304CF6"/>
    <w:rsid w:val="00306850"/>
    <w:rsid w:val="00306A13"/>
    <w:rsid w:val="00310DA4"/>
    <w:rsid w:val="00310FC2"/>
    <w:rsid w:val="00311415"/>
    <w:rsid w:val="0031187F"/>
    <w:rsid w:val="00311A8E"/>
    <w:rsid w:val="00313970"/>
    <w:rsid w:val="0031435E"/>
    <w:rsid w:val="00314444"/>
    <w:rsid w:val="00314B0D"/>
    <w:rsid w:val="00314E5D"/>
    <w:rsid w:val="00315906"/>
    <w:rsid w:val="00315A5F"/>
    <w:rsid w:val="00317585"/>
    <w:rsid w:val="00321ED8"/>
    <w:rsid w:val="00322C48"/>
    <w:rsid w:val="00323A02"/>
    <w:rsid w:val="00326BC2"/>
    <w:rsid w:val="0032701C"/>
    <w:rsid w:val="00327B5F"/>
    <w:rsid w:val="00327D53"/>
    <w:rsid w:val="00333076"/>
    <w:rsid w:val="003336BE"/>
    <w:rsid w:val="003338A0"/>
    <w:rsid w:val="00334582"/>
    <w:rsid w:val="0033464F"/>
    <w:rsid w:val="00334F3C"/>
    <w:rsid w:val="00335433"/>
    <w:rsid w:val="00335FF0"/>
    <w:rsid w:val="003367D3"/>
    <w:rsid w:val="003411A5"/>
    <w:rsid w:val="00341230"/>
    <w:rsid w:val="00344167"/>
    <w:rsid w:val="0034574A"/>
    <w:rsid w:val="00346990"/>
    <w:rsid w:val="0034774A"/>
    <w:rsid w:val="00347F6D"/>
    <w:rsid w:val="0035015D"/>
    <w:rsid w:val="00351653"/>
    <w:rsid w:val="003519D9"/>
    <w:rsid w:val="00355FDF"/>
    <w:rsid w:val="003570B7"/>
    <w:rsid w:val="00357DFD"/>
    <w:rsid w:val="00360710"/>
    <w:rsid w:val="00361885"/>
    <w:rsid w:val="00361AD6"/>
    <w:rsid w:val="00362F5E"/>
    <w:rsid w:val="00363CCD"/>
    <w:rsid w:val="003664F1"/>
    <w:rsid w:val="0036757A"/>
    <w:rsid w:val="00367AA0"/>
    <w:rsid w:val="003709C9"/>
    <w:rsid w:val="00370ECC"/>
    <w:rsid w:val="00371348"/>
    <w:rsid w:val="00372355"/>
    <w:rsid w:val="003739B9"/>
    <w:rsid w:val="00373A10"/>
    <w:rsid w:val="0037683A"/>
    <w:rsid w:val="003768B5"/>
    <w:rsid w:val="0037706D"/>
    <w:rsid w:val="003772CB"/>
    <w:rsid w:val="0037787D"/>
    <w:rsid w:val="00380633"/>
    <w:rsid w:val="00380C1F"/>
    <w:rsid w:val="00381953"/>
    <w:rsid w:val="00383105"/>
    <w:rsid w:val="0038382C"/>
    <w:rsid w:val="00383FC2"/>
    <w:rsid w:val="0038468A"/>
    <w:rsid w:val="00385391"/>
    <w:rsid w:val="003865C6"/>
    <w:rsid w:val="003874EC"/>
    <w:rsid w:val="0039198A"/>
    <w:rsid w:val="00391CC3"/>
    <w:rsid w:val="00392460"/>
    <w:rsid w:val="00392A2E"/>
    <w:rsid w:val="00392C26"/>
    <w:rsid w:val="00392D54"/>
    <w:rsid w:val="00394572"/>
    <w:rsid w:val="00395EFE"/>
    <w:rsid w:val="00397008"/>
    <w:rsid w:val="003A015B"/>
    <w:rsid w:val="003A1FBE"/>
    <w:rsid w:val="003A2AF3"/>
    <w:rsid w:val="003A2F14"/>
    <w:rsid w:val="003A4D1F"/>
    <w:rsid w:val="003A56CD"/>
    <w:rsid w:val="003A6DDD"/>
    <w:rsid w:val="003A72F8"/>
    <w:rsid w:val="003B02F7"/>
    <w:rsid w:val="003B0B49"/>
    <w:rsid w:val="003B1F8B"/>
    <w:rsid w:val="003B2BC2"/>
    <w:rsid w:val="003B474B"/>
    <w:rsid w:val="003B6304"/>
    <w:rsid w:val="003C2695"/>
    <w:rsid w:val="003C2E0D"/>
    <w:rsid w:val="003C3573"/>
    <w:rsid w:val="003C376F"/>
    <w:rsid w:val="003C3EA3"/>
    <w:rsid w:val="003C3F83"/>
    <w:rsid w:val="003C491A"/>
    <w:rsid w:val="003C4C0C"/>
    <w:rsid w:val="003C6367"/>
    <w:rsid w:val="003C65BD"/>
    <w:rsid w:val="003C6CD9"/>
    <w:rsid w:val="003D035A"/>
    <w:rsid w:val="003D08BF"/>
    <w:rsid w:val="003D16C3"/>
    <w:rsid w:val="003D1A23"/>
    <w:rsid w:val="003D22A0"/>
    <w:rsid w:val="003D2576"/>
    <w:rsid w:val="003D32FC"/>
    <w:rsid w:val="003D3B61"/>
    <w:rsid w:val="003D3F43"/>
    <w:rsid w:val="003D40C4"/>
    <w:rsid w:val="003D532F"/>
    <w:rsid w:val="003D5CF6"/>
    <w:rsid w:val="003D7444"/>
    <w:rsid w:val="003D7891"/>
    <w:rsid w:val="003D7F18"/>
    <w:rsid w:val="003E1F86"/>
    <w:rsid w:val="003E21CC"/>
    <w:rsid w:val="003E24B1"/>
    <w:rsid w:val="003E2F23"/>
    <w:rsid w:val="003E3021"/>
    <w:rsid w:val="003E3164"/>
    <w:rsid w:val="003E31CB"/>
    <w:rsid w:val="003E32DC"/>
    <w:rsid w:val="003E3545"/>
    <w:rsid w:val="003E50E6"/>
    <w:rsid w:val="003E5B23"/>
    <w:rsid w:val="003E5B6A"/>
    <w:rsid w:val="003E6B57"/>
    <w:rsid w:val="003E793D"/>
    <w:rsid w:val="003E7DEA"/>
    <w:rsid w:val="003F0772"/>
    <w:rsid w:val="003F0F95"/>
    <w:rsid w:val="003F238B"/>
    <w:rsid w:val="003F2CEC"/>
    <w:rsid w:val="003F2D17"/>
    <w:rsid w:val="003F32C4"/>
    <w:rsid w:val="003F44AF"/>
    <w:rsid w:val="003F5999"/>
    <w:rsid w:val="003F659D"/>
    <w:rsid w:val="003F697A"/>
    <w:rsid w:val="00401316"/>
    <w:rsid w:val="004015A4"/>
    <w:rsid w:val="00404275"/>
    <w:rsid w:val="0040567B"/>
    <w:rsid w:val="00405B8F"/>
    <w:rsid w:val="00405EBA"/>
    <w:rsid w:val="0040659B"/>
    <w:rsid w:val="004065EA"/>
    <w:rsid w:val="00406711"/>
    <w:rsid w:val="0040772A"/>
    <w:rsid w:val="00407D9A"/>
    <w:rsid w:val="00410566"/>
    <w:rsid w:val="0041194E"/>
    <w:rsid w:val="00411D44"/>
    <w:rsid w:val="0041290E"/>
    <w:rsid w:val="00412A7E"/>
    <w:rsid w:val="00412F60"/>
    <w:rsid w:val="00413D2F"/>
    <w:rsid w:val="00415C8A"/>
    <w:rsid w:val="004161AF"/>
    <w:rsid w:val="004166EA"/>
    <w:rsid w:val="0042027C"/>
    <w:rsid w:val="0042035F"/>
    <w:rsid w:val="00420782"/>
    <w:rsid w:val="00421D6A"/>
    <w:rsid w:val="00423CC6"/>
    <w:rsid w:val="0042413D"/>
    <w:rsid w:val="00425A90"/>
    <w:rsid w:val="00426412"/>
    <w:rsid w:val="00426BC4"/>
    <w:rsid w:val="00426C41"/>
    <w:rsid w:val="00426CA3"/>
    <w:rsid w:val="0042762B"/>
    <w:rsid w:val="0043102B"/>
    <w:rsid w:val="0043252D"/>
    <w:rsid w:val="00433CE5"/>
    <w:rsid w:val="00433D28"/>
    <w:rsid w:val="00433F26"/>
    <w:rsid w:val="00435C84"/>
    <w:rsid w:val="00435CFA"/>
    <w:rsid w:val="00435DAA"/>
    <w:rsid w:val="00436643"/>
    <w:rsid w:val="00437209"/>
    <w:rsid w:val="00437800"/>
    <w:rsid w:val="00437943"/>
    <w:rsid w:val="00437B53"/>
    <w:rsid w:val="00437CB3"/>
    <w:rsid w:val="004408F2"/>
    <w:rsid w:val="00440B2A"/>
    <w:rsid w:val="004419A8"/>
    <w:rsid w:val="00442383"/>
    <w:rsid w:val="00442FB6"/>
    <w:rsid w:val="00443478"/>
    <w:rsid w:val="004436DB"/>
    <w:rsid w:val="00444337"/>
    <w:rsid w:val="0044476F"/>
    <w:rsid w:val="00445083"/>
    <w:rsid w:val="00446C7E"/>
    <w:rsid w:val="00450A4A"/>
    <w:rsid w:val="00451416"/>
    <w:rsid w:val="00452E39"/>
    <w:rsid w:val="00461082"/>
    <w:rsid w:val="00461E83"/>
    <w:rsid w:val="004629B9"/>
    <w:rsid w:val="004630B3"/>
    <w:rsid w:val="0046321E"/>
    <w:rsid w:val="0046453C"/>
    <w:rsid w:val="004650B7"/>
    <w:rsid w:val="00467A1D"/>
    <w:rsid w:val="00467A31"/>
    <w:rsid w:val="00467C58"/>
    <w:rsid w:val="00470232"/>
    <w:rsid w:val="00470ACA"/>
    <w:rsid w:val="0047118D"/>
    <w:rsid w:val="004711EF"/>
    <w:rsid w:val="00472393"/>
    <w:rsid w:val="00472580"/>
    <w:rsid w:val="004731CB"/>
    <w:rsid w:val="0047445E"/>
    <w:rsid w:val="00475484"/>
    <w:rsid w:val="00475E1D"/>
    <w:rsid w:val="00476314"/>
    <w:rsid w:val="00476C02"/>
    <w:rsid w:val="00477B53"/>
    <w:rsid w:val="00480668"/>
    <w:rsid w:val="004806E7"/>
    <w:rsid w:val="00480D3D"/>
    <w:rsid w:val="0048243B"/>
    <w:rsid w:val="004825E9"/>
    <w:rsid w:val="00483596"/>
    <w:rsid w:val="004847DE"/>
    <w:rsid w:val="0048558D"/>
    <w:rsid w:val="0048566C"/>
    <w:rsid w:val="00486FC5"/>
    <w:rsid w:val="004901E2"/>
    <w:rsid w:val="004907D3"/>
    <w:rsid w:val="00490844"/>
    <w:rsid w:val="00490866"/>
    <w:rsid w:val="00491D58"/>
    <w:rsid w:val="00493D7D"/>
    <w:rsid w:val="004945A4"/>
    <w:rsid w:val="00495F29"/>
    <w:rsid w:val="004A098B"/>
    <w:rsid w:val="004A0F5F"/>
    <w:rsid w:val="004A1D54"/>
    <w:rsid w:val="004A24E9"/>
    <w:rsid w:val="004A32F5"/>
    <w:rsid w:val="004A3809"/>
    <w:rsid w:val="004A3C17"/>
    <w:rsid w:val="004A5AE7"/>
    <w:rsid w:val="004B063A"/>
    <w:rsid w:val="004B2484"/>
    <w:rsid w:val="004B3ED8"/>
    <w:rsid w:val="004B56F5"/>
    <w:rsid w:val="004B5D0E"/>
    <w:rsid w:val="004B6E64"/>
    <w:rsid w:val="004B722C"/>
    <w:rsid w:val="004B72D3"/>
    <w:rsid w:val="004B7C8A"/>
    <w:rsid w:val="004B7F4C"/>
    <w:rsid w:val="004C0EE9"/>
    <w:rsid w:val="004C1002"/>
    <w:rsid w:val="004C15CF"/>
    <w:rsid w:val="004C23BF"/>
    <w:rsid w:val="004C414A"/>
    <w:rsid w:val="004D0B1B"/>
    <w:rsid w:val="004D0CD2"/>
    <w:rsid w:val="004D397D"/>
    <w:rsid w:val="004D3B7F"/>
    <w:rsid w:val="004D47F8"/>
    <w:rsid w:val="004D7413"/>
    <w:rsid w:val="004E129D"/>
    <w:rsid w:val="004E19C2"/>
    <w:rsid w:val="004E21B5"/>
    <w:rsid w:val="004E412E"/>
    <w:rsid w:val="004E4683"/>
    <w:rsid w:val="004E5A9C"/>
    <w:rsid w:val="004E67E3"/>
    <w:rsid w:val="004E6A36"/>
    <w:rsid w:val="004E7E6C"/>
    <w:rsid w:val="004F082B"/>
    <w:rsid w:val="004F1E97"/>
    <w:rsid w:val="004F357B"/>
    <w:rsid w:val="004F4046"/>
    <w:rsid w:val="004F4679"/>
    <w:rsid w:val="004F63DD"/>
    <w:rsid w:val="0050199A"/>
    <w:rsid w:val="00501B96"/>
    <w:rsid w:val="00502C56"/>
    <w:rsid w:val="00504609"/>
    <w:rsid w:val="00504B40"/>
    <w:rsid w:val="00504FFE"/>
    <w:rsid w:val="00505D20"/>
    <w:rsid w:val="00506A11"/>
    <w:rsid w:val="00506B81"/>
    <w:rsid w:val="0050729F"/>
    <w:rsid w:val="005115E7"/>
    <w:rsid w:val="00511664"/>
    <w:rsid w:val="00513EA6"/>
    <w:rsid w:val="00513EF9"/>
    <w:rsid w:val="0051426E"/>
    <w:rsid w:val="00515464"/>
    <w:rsid w:val="00515585"/>
    <w:rsid w:val="00515828"/>
    <w:rsid w:val="0051596D"/>
    <w:rsid w:val="00515DB6"/>
    <w:rsid w:val="0051602B"/>
    <w:rsid w:val="005163D0"/>
    <w:rsid w:val="0051644B"/>
    <w:rsid w:val="00516A4B"/>
    <w:rsid w:val="00517D19"/>
    <w:rsid w:val="00517F32"/>
    <w:rsid w:val="00520F5B"/>
    <w:rsid w:val="005221B6"/>
    <w:rsid w:val="005228C5"/>
    <w:rsid w:val="00523D28"/>
    <w:rsid w:val="005240E4"/>
    <w:rsid w:val="0052500A"/>
    <w:rsid w:val="00527059"/>
    <w:rsid w:val="005316F2"/>
    <w:rsid w:val="005328AC"/>
    <w:rsid w:val="00532B38"/>
    <w:rsid w:val="00534789"/>
    <w:rsid w:val="00534F63"/>
    <w:rsid w:val="00540154"/>
    <w:rsid w:val="00540DA3"/>
    <w:rsid w:val="005414F8"/>
    <w:rsid w:val="00543D8D"/>
    <w:rsid w:val="005448F7"/>
    <w:rsid w:val="00547F36"/>
    <w:rsid w:val="005504C7"/>
    <w:rsid w:val="00550BB5"/>
    <w:rsid w:val="005514D3"/>
    <w:rsid w:val="005567ED"/>
    <w:rsid w:val="00557FFA"/>
    <w:rsid w:val="0056142D"/>
    <w:rsid w:val="00561B35"/>
    <w:rsid w:val="00561C99"/>
    <w:rsid w:val="00561E70"/>
    <w:rsid w:val="0056234E"/>
    <w:rsid w:val="00563A33"/>
    <w:rsid w:val="005655B1"/>
    <w:rsid w:val="00571AF9"/>
    <w:rsid w:val="00571B22"/>
    <w:rsid w:val="005726FA"/>
    <w:rsid w:val="00572B54"/>
    <w:rsid w:val="005733AA"/>
    <w:rsid w:val="00574439"/>
    <w:rsid w:val="00574F5D"/>
    <w:rsid w:val="00576D2B"/>
    <w:rsid w:val="0058019A"/>
    <w:rsid w:val="00580BB1"/>
    <w:rsid w:val="00581548"/>
    <w:rsid w:val="0058241F"/>
    <w:rsid w:val="00583908"/>
    <w:rsid w:val="00584DF2"/>
    <w:rsid w:val="0058522D"/>
    <w:rsid w:val="00586448"/>
    <w:rsid w:val="0058698F"/>
    <w:rsid w:val="005872C0"/>
    <w:rsid w:val="00587431"/>
    <w:rsid w:val="00587645"/>
    <w:rsid w:val="00590246"/>
    <w:rsid w:val="0059090B"/>
    <w:rsid w:val="00590A17"/>
    <w:rsid w:val="00592BF4"/>
    <w:rsid w:val="00592EA2"/>
    <w:rsid w:val="00592EB9"/>
    <w:rsid w:val="00592F12"/>
    <w:rsid w:val="00593A09"/>
    <w:rsid w:val="0059417F"/>
    <w:rsid w:val="005958CE"/>
    <w:rsid w:val="00595CCA"/>
    <w:rsid w:val="00596709"/>
    <w:rsid w:val="00596B4F"/>
    <w:rsid w:val="005A0D45"/>
    <w:rsid w:val="005A14A4"/>
    <w:rsid w:val="005A3518"/>
    <w:rsid w:val="005A3B7C"/>
    <w:rsid w:val="005A3EA0"/>
    <w:rsid w:val="005A3F31"/>
    <w:rsid w:val="005A3F65"/>
    <w:rsid w:val="005A5377"/>
    <w:rsid w:val="005A7E2C"/>
    <w:rsid w:val="005B031F"/>
    <w:rsid w:val="005B4BF5"/>
    <w:rsid w:val="005B4D38"/>
    <w:rsid w:val="005B6C6D"/>
    <w:rsid w:val="005C182C"/>
    <w:rsid w:val="005C1E5B"/>
    <w:rsid w:val="005C46C5"/>
    <w:rsid w:val="005C4C59"/>
    <w:rsid w:val="005C5184"/>
    <w:rsid w:val="005C5DFF"/>
    <w:rsid w:val="005C6020"/>
    <w:rsid w:val="005C6FAA"/>
    <w:rsid w:val="005D0B5E"/>
    <w:rsid w:val="005D156B"/>
    <w:rsid w:val="005D1942"/>
    <w:rsid w:val="005D1C27"/>
    <w:rsid w:val="005D1F13"/>
    <w:rsid w:val="005D25A2"/>
    <w:rsid w:val="005D2D0B"/>
    <w:rsid w:val="005D3C88"/>
    <w:rsid w:val="005D565E"/>
    <w:rsid w:val="005D67CA"/>
    <w:rsid w:val="005D7375"/>
    <w:rsid w:val="005D73A9"/>
    <w:rsid w:val="005D77FF"/>
    <w:rsid w:val="005E0175"/>
    <w:rsid w:val="005E0C31"/>
    <w:rsid w:val="005E0E44"/>
    <w:rsid w:val="005E120A"/>
    <w:rsid w:val="005E1955"/>
    <w:rsid w:val="005E24C8"/>
    <w:rsid w:val="005E2734"/>
    <w:rsid w:val="005E31C3"/>
    <w:rsid w:val="005E333A"/>
    <w:rsid w:val="005E44E8"/>
    <w:rsid w:val="005E59B8"/>
    <w:rsid w:val="005E5AB9"/>
    <w:rsid w:val="005F00C1"/>
    <w:rsid w:val="005F02BE"/>
    <w:rsid w:val="005F1A61"/>
    <w:rsid w:val="005F2A07"/>
    <w:rsid w:val="005F3841"/>
    <w:rsid w:val="005F3CA7"/>
    <w:rsid w:val="005F4BF0"/>
    <w:rsid w:val="005F5510"/>
    <w:rsid w:val="005F5565"/>
    <w:rsid w:val="005F7665"/>
    <w:rsid w:val="005F7D8D"/>
    <w:rsid w:val="00600717"/>
    <w:rsid w:val="0060119A"/>
    <w:rsid w:val="00602602"/>
    <w:rsid w:val="006048A4"/>
    <w:rsid w:val="006048F9"/>
    <w:rsid w:val="00604999"/>
    <w:rsid w:val="00604C99"/>
    <w:rsid w:val="00605207"/>
    <w:rsid w:val="0060543C"/>
    <w:rsid w:val="00606550"/>
    <w:rsid w:val="00606E76"/>
    <w:rsid w:val="00607EDE"/>
    <w:rsid w:val="00611218"/>
    <w:rsid w:val="00611AFF"/>
    <w:rsid w:val="00612070"/>
    <w:rsid w:val="006128BE"/>
    <w:rsid w:val="00613B7F"/>
    <w:rsid w:val="00613C12"/>
    <w:rsid w:val="006167A9"/>
    <w:rsid w:val="00616E4F"/>
    <w:rsid w:val="006220DD"/>
    <w:rsid w:val="0062239C"/>
    <w:rsid w:val="00622E5A"/>
    <w:rsid w:val="0062499A"/>
    <w:rsid w:val="00624E63"/>
    <w:rsid w:val="006251C4"/>
    <w:rsid w:val="00625664"/>
    <w:rsid w:val="0062566C"/>
    <w:rsid w:val="0062612B"/>
    <w:rsid w:val="00626937"/>
    <w:rsid w:val="0062715C"/>
    <w:rsid w:val="00630477"/>
    <w:rsid w:val="006306C2"/>
    <w:rsid w:val="0063429B"/>
    <w:rsid w:val="00635738"/>
    <w:rsid w:val="00636FB8"/>
    <w:rsid w:val="00637459"/>
    <w:rsid w:val="00642D04"/>
    <w:rsid w:val="006450A6"/>
    <w:rsid w:val="006468A7"/>
    <w:rsid w:val="0064695E"/>
    <w:rsid w:val="006475E8"/>
    <w:rsid w:val="00647E95"/>
    <w:rsid w:val="0065175D"/>
    <w:rsid w:val="00653810"/>
    <w:rsid w:val="00653944"/>
    <w:rsid w:val="00654ECB"/>
    <w:rsid w:val="00655204"/>
    <w:rsid w:val="00656123"/>
    <w:rsid w:val="00657C80"/>
    <w:rsid w:val="00660508"/>
    <w:rsid w:val="00660853"/>
    <w:rsid w:val="006609A9"/>
    <w:rsid w:val="0066269D"/>
    <w:rsid w:val="00663B28"/>
    <w:rsid w:val="00663ECC"/>
    <w:rsid w:val="00664447"/>
    <w:rsid w:val="00664EF5"/>
    <w:rsid w:val="0066523C"/>
    <w:rsid w:val="0066738A"/>
    <w:rsid w:val="0066785A"/>
    <w:rsid w:val="00671D6D"/>
    <w:rsid w:val="00672437"/>
    <w:rsid w:val="00672C59"/>
    <w:rsid w:val="00673481"/>
    <w:rsid w:val="00673BE5"/>
    <w:rsid w:val="00676ABF"/>
    <w:rsid w:val="0067780E"/>
    <w:rsid w:val="00680958"/>
    <w:rsid w:val="00682283"/>
    <w:rsid w:val="00682E40"/>
    <w:rsid w:val="0068465C"/>
    <w:rsid w:val="00685A81"/>
    <w:rsid w:val="00686084"/>
    <w:rsid w:val="00686467"/>
    <w:rsid w:val="006868C8"/>
    <w:rsid w:val="006873A0"/>
    <w:rsid w:val="00687892"/>
    <w:rsid w:val="006878FC"/>
    <w:rsid w:val="00687F93"/>
    <w:rsid w:val="00690C06"/>
    <w:rsid w:val="006931A0"/>
    <w:rsid w:val="0069441F"/>
    <w:rsid w:val="00694640"/>
    <w:rsid w:val="00694AD9"/>
    <w:rsid w:val="006965F3"/>
    <w:rsid w:val="00696DD9"/>
    <w:rsid w:val="006A0B3E"/>
    <w:rsid w:val="006A18B7"/>
    <w:rsid w:val="006A2FFE"/>
    <w:rsid w:val="006A3CF2"/>
    <w:rsid w:val="006A545F"/>
    <w:rsid w:val="006A5851"/>
    <w:rsid w:val="006A5A96"/>
    <w:rsid w:val="006A7701"/>
    <w:rsid w:val="006B0B17"/>
    <w:rsid w:val="006B20D2"/>
    <w:rsid w:val="006B3C38"/>
    <w:rsid w:val="006B3D23"/>
    <w:rsid w:val="006B4791"/>
    <w:rsid w:val="006B5031"/>
    <w:rsid w:val="006B5DB1"/>
    <w:rsid w:val="006B5DC8"/>
    <w:rsid w:val="006B647F"/>
    <w:rsid w:val="006C216A"/>
    <w:rsid w:val="006C2670"/>
    <w:rsid w:val="006C2936"/>
    <w:rsid w:val="006C2946"/>
    <w:rsid w:val="006C38DB"/>
    <w:rsid w:val="006C3AA0"/>
    <w:rsid w:val="006C4486"/>
    <w:rsid w:val="006C4836"/>
    <w:rsid w:val="006C533F"/>
    <w:rsid w:val="006C6878"/>
    <w:rsid w:val="006C6981"/>
    <w:rsid w:val="006C69A6"/>
    <w:rsid w:val="006D136D"/>
    <w:rsid w:val="006D2439"/>
    <w:rsid w:val="006D295B"/>
    <w:rsid w:val="006D3464"/>
    <w:rsid w:val="006D39A0"/>
    <w:rsid w:val="006D4C0A"/>
    <w:rsid w:val="006D4CAA"/>
    <w:rsid w:val="006D6520"/>
    <w:rsid w:val="006D668E"/>
    <w:rsid w:val="006D6D0A"/>
    <w:rsid w:val="006D7AEB"/>
    <w:rsid w:val="006E054D"/>
    <w:rsid w:val="006E1316"/>
    <w:rsid w:val="006E219E"/>
    <w:rsid w:val="006E40E3"/>
    <w:rsid w:val="006E4C49"/>
    <w:rsid w:val="006E4C80"/>
    <w:rsid w:val="006E4E04"/>
    <w:rsid w:val="006E5B2B"/>
    <w:rsid w:val="006E7D3A"/>
    <w:rsid w:val="006F0E27"/>
    <w:rsid w:val="006F170A"/>
    <w:rsid w:val="006F17D4"/>
    <w:rsid w:val="006F1AB7"/>
    <w:rsid w:val="006F1B5D"/>
    <w:rsid w:val="006F326D"/>
    <w:rsid w:val="006F394E"/>
    <w:rsid w:val="006F43D6"/>
    <w:rsid w:val="006F56C3"/>
    <w:rsid w:val="006F5E59"/>
    <w:rsid w:val="006F756D"/>
    <w:rsid w:val="006F79E2"/>
    <w:rsid w:val="00702AA6"/>
    <w:rsid w:val="00703856"/>
    <w:rsid w:val="00704C30"/>
    <w:rsid w:val="007051EE"/>
    <w:rsid w:val="00706040"/>
    <w:rsid w:val="0070637D"/>
    <w:rsid w:val="0070691F"/>
    <w:rsid w:val="007103E1"/>
    <w:rsid w:val="007107ED"/>
    <w:rsid w:val="007113CB"/>
    <w:rsid w:val="0071163A"/>
    <w:rsid w:val="00711ADC"/>
    <w:rsid w:val="0071371C"/>
    <w:rsid w:val="00714E75"/>
    <w:rsid w:val="0071541B"/>
    <w:rsid w:val="007154E7"/>
    <w:rsid w:val="00715839"/>
    <w:rsid w:val="00716145"/>
    <w:rsid w:val="00716791"/>
    <w:rsid w:val="007167CF"/>
    <w:rsid w:val="0072042C"/>
    <w:rsid w:val="00720FD5"/>
    <w:rsid w:val="00721141"/>
    <w:rsid w:val="00721793"/>
    <w:rsid w:val="00721CB0"/>
    <w:rsid w:val="007225E7"/>
    <w:rsid w:val="00722F1A"/>
    <w:rsid w:val="0072313C"/>
    <w:rsid w:val="00724199"/>
    <w:rsid w:val="00725C2F"/>
    <w:rsid w:val="0073110A"/>
    <w:rsid w:val="00732E0D"/>
    <w:rsid w:val="00732F76"/>
    <w:rsid w:val="00733403"/>
    <w:rsid w:val="007334E9"/>
    <w:rsid w:val="00733691"/>
    <w:rsid w:val="0073393A"/>
    <w:rsid w:val="00734048"/>
    <w:rsid w:val="00734C70"/>
    <w:rsid w:val="007359D3"/>
    <w:rsid w:val="00735F54"/>
    <w:rsid w:val="00736982"/>
    <w:rsid w:val="007372C3"/>
    <w:rsid w:val="00740F62"/>
    <w:rsid w:val="00742F95"/>
    <w:rsid w:val="0074421F"/>
    <w:rsid w:val="0074516B"/>
    <w:rsid w:val="0074662F"/>
    <w:rsid w:val="0074690B"/>
    <w:rsid w:val="00747A48"/>
    <w:rsid w:val="007520F9"/>
    <w:rsid w:val="00752846"/>
    <w:rsid w:val="00752ACA"/>
    <w:rsid w:val="0075410F"/>
    <w:rsid w:val="00754170"/>
    <w:rsid w:val="007541D1"/>
    <w:rsid w:val="00756D2D"/>
    <w:rsid w:val="0075737E"/>
    <w:rsid w:val="00757570"/>
    <w:rsid w:val="00757588"/>
    <w:rsid w:val="00757C14"/>
    <w:rsid w:val="0076042A"/>
    <w:rsid w:val="007605FF"/>
    <w:rsid w:val="0076288C"/>
    <w:rsid w:val="00763196"/>
    <w:rsid w:val="00763548"/>
    <w:rsid w:val="00763A74"/>
    <w:rsid w:val="00763AC5"/>
    <w:rsid w:val="007660FB"/>
    <w:rsid w:val="00767A88"/>
    <w:rsid w:val="00770097"/>
    <w:rsid w:val="00770C6A"/>
    <w:rsid w:val="00771BE1"/>
    <w:rsid w:val="00771FD7"/>
    <w:rsid w:val="00772708"/>
    <w:rsid w:val="007731BF"/>
    <w:rsid w:val="00774F83"/>
    <w:rsid w:val="007753BA"/>
    <w:rsid w:val="00775A48"/>
    <w:rsid w:val="00776142"/>
    <w:rsid w:val="007814B2"/>
    <w:rsid w:val="00781F6D"/>
    <w:rsid w:val="00782058"/>
    <w:rsid w:val="00782062"/>
    <w:rsid w:val="0078537D"/>
    <w:rsid w:val="00785A5D"/>
    <w:rsid w:val="00790267"/>
    <w:rsid w:val="00790FEA"/>
    <w:rsid w:val="00793909"/>
    <w:rsid w:val="00794EF8"/>
    <w:rsid w:val="00794F44"/>
    <w:rsid w:val="007968AC"/>
    <w:rsid w:val="00797535"/>
    <w:rsid w:val="007A0408"/>
    <w:rsid w:val="007A1CF0"/>
    <w:rsid w:val="007A3B8F"/>
    <w:rsid w:val="007A45B6"/>
    <w:rsid w:val="007A4E37"/>
    <w:rsid w:val="007A5B30"/>
    <w:rsid w:val="007A5BA9"/>
    <w:rsid w:val="007A62C7"/>
    <w:rsid w:val="007A73F4"/>
    <w:rsid w:val="007A7945"/>
    <w:rsid w:val="007A7E21"/>
    <w:rsid w:val="007B20C8"/>
    <w:rsid w:val="007B3EAB"/>
    <w:rsid w:val="007B4AE0"/>
    <w:rsid w:val="007B4CF5"/>
    <w:rsid w:val="007B6E04"/>
    <w:rsid w:val="007C15EC"/>
    <w:rsid w:val="007C181F"/>
    <w:rsid w:val="007C24E5"/>
    <w:rsid w:val="007C3067"/>
    <w:rsid w:val="007C3A29"/>
    <w:rsid w:val="007C3D6A"/>
    <w:rsid w:val="007C428A"/>
    <w:rsid w:val="007C4DE4"/>
    <w:rsid w:val="007C59C3"/>
    <w:rsid w:val="007C66F2"/>
    <w:rsid w:val="007C6C64"/>
    <w:rsid w:val="007C769F"/>
    <w:rsid w:val="007D037C"/>
    <w:rsid w:val="007D0A61"/>
    <w:rsid w:val="007D360F"/>
    <w:rsid w:val="007D3AE0"/>
    <w:rsid w:val="007D403D"/>
    <w:rsid w:val="007D4EDE"/>
    <w:rsid w:val="007D6A57"/>
    <w:rsid w:val="007D7C58"/>
    <w:rsid w:val="007E066B"/>
    <w:rsid w:val="007E2928"/>
    <w:rsid w:val="007E441D"/>
    <w:rsid w:val="007E447E"/>
    <w:rsid w:val="007E4B02"/>
    <w:rsid w:val="007E6B36"/>
    <w:rsid w:val="007E7906"/>
    <w:rsid w:val="007E7FE9"/>
    <w:rsid w:val="007F1858"/>
    <w:rsid w:val="007F3732"/>
    <w:rsid w:val="007F3BB7"/>
    <w:rsid w:val="007F686D"/>
    <w:rsid w:val="007F7DAB"/>
    <w:rsid w:val="008002A1"/>
    <w:rsid w:val="00800673"/>
    <w:rsid w:val="00801A9D"/>
    <w:rsid w:val="00801D61"/>
    <w:rsid w:val="008032A0"/>
    <w:rsid w:val="0080395A"/>
    <w:rsid w:val="00804385"/>
    <w:rsid w:val="00806633"/>
    <w:rsid w:val="00806C4F"/>
    <w:rsid w:val="00807130"/>
    <w:rsid w:val="00807157"/>
    <w:rsid w:val="00810527"/>
    <w:rsid w:val="00810D3D"/>
    <w:rsid w:val="0081278A"/>
    <w:rsid w:val="008130A5"/>
    <w:rsid w:val="00813A60"/>
    <w:rsid w:val="00813F8E"/>
    <w:rsid w:val="008145B3"/>
    <w:rsid w:val="00814683"/>
    <w:rsid w:val="00815330"/>
    <w:rsid w:val="0081572D"/>
    <w:rsid w:val="008166B9"/>
    <w:rsid w:val="00817E2F"/>
    <w:rsid w:val="00820DAF"/>
    <w:rsid w:val="00822CC6"/>
    <w:rsid w:val="00822D32"/>
    <w:rsid w:val="00823ADA"/>
    <w:rsid w:val="00823D44"/>
    <w:rsid w:val="0082527E"/>
    <w:rsid w:val="008269A3"/>
    <w:rsid w:val="00827259"/>
    <w:rsid w:val="0083270D"/>
    <w:rsid w:val="00833DED"/>
    <w:rsid w:val="00834EE2"/>
    <w:rsid w:val="0083551F"/>
    <w:rsid w:val="00835B4E"/>
    <w:rsid w:val="008362F7"/>
    <w:rsid w:val="00836F80"/>
    <w:rsid w:val="008373E6"/>
    <w:rsid w:val="00842BD6"/>
    <w:rsid w:val="00843F71"/>
    <w:rsid w:val="008475DD"/>
    <w:rsid w:val="008477FF"/>
    <w:rsid w:val="008505BB"/>
    <w:rsid w:val="00852366"/>
    <w:rsid w:val="00854217"/>
    <w:rsid w:val="0085491D"/>
    <w:rsid w:val="00854D9C"/>
    <w:rsid w:val="00857DCA"/>
    <w:rsid w:val="008606CD"/>
    <w:rsid w:val="00860868"/>
    <w:rsid w:val="008623A9"/>
    <w:rsid w:val="00862A75"/>
    <w:rsid w:val="00863C0D"/>
    <w:rsid w:val="00863E6D"/>
    <w:rsid w:val="0086480C"/>
    <w:rsid w:val="008648BE"/>
    <w:rsid w:val="00867026"/>
    <w:rsid w:val="0087070E"/>
    <w:rsid w:val="00871D87"/>
    <w:rsid w:val="00872477"/>
    <w:rsid w:val="00872D11"/>
    <w:rsid w:val="00873135"/>
    <w:rsid w:val="008733E3"/>
    <w:rsid w:val="00873C1C"/>
    <w:rsid w:val="008749A6"/>
    <w:rsid w:val="00874F8A"/>
    <w:rsid w:val="00875339"/>
    <w:rsid w:val="0087535C"/>
    <w:rsid w:val="008763DC"/>
    <w:rsid w:val="008767CC"/>
    <w:rsid w:val="00877A65"/>
    <w:rsid w:val="00880810"/>
    <w:rsid w:val="00880E73"/>
    <w:rsid w:val="00882742"/>
    <w:rsid w:val="00884C3B"/>
    <w:rsid w:val="00884D21"/>
    <w:rsid w:val="008861E9"/>
    <w:rsid w:val="00887819"/>
    <w:rsid w:val="00891E83"/>
    <w:rsid w:val="00891F07"/>
    <w:rsid w:val="00894A92"/>
    <w:rsid w:val="00894F1D"/>
    <w:rsid w:val="00895C41"/>
    <w:rsid w:val="00895C69"/>
    <w:rsid w:val="00897480"/>
    <w:rsid w:val="008A04EC"/>
    <w:rsid w:val="008A3BBF"/>
    <w:rsid w:val="008A3D12"/>
    <w:rsid w:val="008A436B"/>
    <w:rsid w:val="008A4E27"/>
    <w:rsid w:val="008B063A"/>
    <w:rsid w:val="008B0D24"/>
    <w:rsid w:val="008B32C0"/>
    <w:rsid w:val="008B343B"/>
    <w:rsid w:val="008B37F8"/>
    <w:rsid w:val="008B3BAA"/>
    <w:rsid w:val="008B4395"/>
    <w:rsid w:val="008B5004"/>
    <w:rsid w:val="008B7AD8"/>
    <w:rsid w:val="008C00B9"/>
    <w:rsid w:val="008C1706"/>
    <w:rsid w:val="008C2373"/>
    <w:rsid w:val="008C27DB"/>
    <w:rsid w:val="008C3704"/>
    <w:rsid w:val="008C3787"/>
    <w:rsid w:val="008C4839"/>
    <w:rsid w:val="008C4F32"/>
    <w:rsid w:val="008C5AC2"/>
    <w:rsid w:val="008C7D06"/>
    <w:rsid w:val="008C7E71"/>
    <w:rsid w:val="008C7F86"/>
    <w:rsid w:val="008D093A"/>
    <w:rsid w:val="008D1B7B"/>
    <w:rsid w:val="008D1B9C"/>
    <w:rsid w:val="008D2917"/>
    <w:rsid w:val="008D351B"/>
    <w:rsid w:val="008D3FF7"/>
    <w:rsid w:val="008D484D"/>
    <w:rsid w:val="008D4BB4"/>
    <w:rsid w:val="008D4BC3"/>
    <w:rsid w:val="008D62A4"/>
    <w:rsid w:val="008D64B8"/>
    <w:rsid w:val="008D7018"/>
    <w:rsid w:val="008E0282"/>
    <w:rsid w:val="008E07D2"/>
    <w:rsid w:val="008E2507"/>
    <w:rsid w:val="008E41DF"/>
    <w:rsid w:val="008E4A27"/>
    <w:rsid w:val="008E5767"/>
    <w:rsid w:val="008E5D7D"/>
    <w:rsid w:val="008E62FE"/>
    <w:rsid w:val="008E6591"/>
    <w:rsid w:val="008E6D82"/>
    <w:rsid w:val="008F04BA"/>
    <w:rsid w:val="008F04F8"/>
    <w:rsid w:val="008F0682"/>
    <w:rsid w:val="008F1176"/>
    <w:rsid w:val="008F1405"/>
    <w:rsid w:val="008F1994"/>
    <w:rsid w:val="008F2394"/>
    <w:rsid w:val="008F284F"/>
    <w:rsid w:val="008F2ABD"/>
    <w:rsid w:val="008F2B95"/>
    <w:rsid w:val="008F4175"/>
    <w:rsid w:val="008F534A"/>
    <w:rsid w:val="00903C46"/>
    <w:rsid w:val="00903E55"/>
    <w:rsid w:val="00905641"/>
    <w:rsid w:val="00906619"/>
    <w:rsid w:val="00906C22"/>
    <w:rsid w:val="0090702D"/>
    <w:rsid w:val="0091110B"/>
    <w:rsid w:val="00913041"/>
    <w:rsid w:val="00913299"/>
    <w:rsid w:val="00913654"/>
    <w:rsid w:val="00913DA2"/>
    <w:rsid w:val="0091431D"/>
    <w:rsid w:val="00915494"/>
    <w:rsid w:val="00915D68"/>
    <w:rsid w:val="00916BFA"/>
    <w:rsid w:val="0091764E"/>
    <w:rsid w:val="00917ABA"/>
    <w:rsid w:val="009218D9"/>
    <w:rsid w:val="009240C0"/>
    <w:rsid w:val="0092482C"/>
    <w:rsid w:val="00924EE8"/>
    <w:rsid w:val="00925648"/>
    <w:rsid w:val="009259A1"/>
    <w:rsid w:val="00930A12"/>
    <w:rsid w:val="009316B0"/>
    <w:rsid w:val="009317D6"/>
    <w:rsid w:val="00931BB8"/>
    <w:rsid w:val="00933A51"/>
    <w:rsid w:val="00935C1D"/>
    <w:rsid w:val="0093640B"/>
    <w:rsid w:val="00937106"/>
    <w:rsid w:val="00937B83"/>
    <w:rsid w:val="00940A83"/>
    <w:rsid w:val="00940F3F"/>
    <w:rsid w:val="0094276A"/>
    <w:rsid w:val="00942C69"/>
    <w:rsid w:val="009430CB"/>
    <w:rsid w:val="009433FC"/>
    <w:rsid w:val="0094354F"/>
    <w:rsid w:val="00944E62"/>
    <w:rsid w:val="0094527A"/>
    <w:rsid w:val="009458A0"/>
    <w:rsid w:val="009473D6"/>
    <w:rsid w:val="00947667"/>
    <w:rsid w:val="00947ADA"/>
    <w:rsid w:val="009501A1"/>
    <w:rsid w:val="0095285D"/>
    <w:rsid w:val="009528F2"/>
    <w:rsid w:val="00953C60"/>
    <w:rsid w:val="00953E5C"/>
    <w:rsid w:val="00956CBB"/>
    <w:rsid w:val="00957272"/>
    <w:rsid w:val="00957933"/>
    <w:rsid w:val="00957D9B"/>
    <w:rsid w:val="00960ADA"/>
    <w:rsid w:val="00960EDE"/>
    <w:rsid w:val="009610DE"/>
    <w:rsid w:val="00961833"/>
    <w:rsid w:val="00961DCC"/>
    <w:rsid w:val="00962198"/>
    <w:rsid w:val="00962533"/>
    <w:rsid w:val="00962AD5"/>
    <w:rsid w:val="009636FB"/>
    <w:rsid w:val="009648F7"/>
    <w:rsid w:val="00964CD6"/>
    <w:rsid w:val="00965F62"/>
    <w:rsid w:val="009674D9"/>
    <w:rsid w:val="00967533"/>
    <w:rsid w:val="00971349"/>
    <w:rsid w:val="0097153A"/>
    <w:rsid w:val="00972277"/>
    <w:rsid w:val="00972813"/>
    <w:rsid w:val="00975F52"/>
    <w:rsid w:val="0097622A"/>
    <w:rsid w:val="0097762E"/>
    <w:rsid w:val="00977E78"/>
    <w:rsid w:val="00980006"/>
    <w:rsid w:val="00983916"/>
    <w:rsid w:val="009845C9"/>
    <w:rsid w:val="009846DD"/>
    <w:rsid w:val="00985D4B"/>
    <w:rsid w:val="00986CAF"/>
    <w:rsid w:val="0098752A"/>
    <w:rsid w:val="009875A1"/>
    <w:rsid w:val="00987888"/>
    <w:rsid w:val="00987A3C"/>
    <w:rsid w:val="009901FD"/>
    <w:rsid w:val="00991CF4"/>
    <w:rsid w:val="00993560"/>
    <w:rsid w:val="00994A86"/>
    <w:rsid w:val="00994C36"/>
    <w:rsid w:val="009963EB"/>
    <w:rsid w:val="009965F0"/>
    <w:rsid w:val="009967F7"/>
    <w:rsid w:val="009969B1"/>
    <w:rsid w:val="009969B4"/>
    <w:rsid w:val="009A0299"/>
    <w:rsid w:val="009A0ABE"/>
    <w:rsid w:val="009A0B15"/>
    <w:rsid w:val="009A0E9A"/>
    <w:rsid w:val="009A0F05"/>
    <w:rsid w:val="009A12EA"/>
    <w:rsid w:val="009A1D01"/>
    <w:rsid w:val="009A3543"/>
    <w:rsid w:val="009A403D"/>
    <w:rsid w:val="009A4BE3"/>
    <w:rsid w:val="009A57F9"/>
    <w:rsid w:val="009A7193"/>
    <w:rsid w:val="009A7493"/>
    <w:rsid w:val="009A796A"/>
    <w:rsid w:val="009A7E8B"/>
    <w:rsid w:val="009B0BDF"/>
    <w:rsid w:val="009B0F4E"/>
    <w:rsid w:val="009B2316"/>
    <w:rsid w:val="009B2338"/>
    <w:rsid w:val="009B3275"/>
    <w:rsid w:val="009B3AD9"/>
    <w:rsid w:val="009B3F54"/>
    <w:rsid w:val="009B3FB8"/>
    <w:rsid w:val="009B4004"/>
    <w:rsid w:val="009B43BB"/>
    <w:rsid w:val="009B58EA"/>
    <w:rsid w:val="009B596D"/>
    <w:rsid w:val="009B6E15"/>
    <w:rsid w:val="009C0AA3"/>
    <w:rsid w:val="009C2DD8"/>
    <w:rsid w:val="009C409B"/>
    <w:rsid w:val="009C43D5"/>
    <w:rsid w:val="009C5743"/>
    <w:rsid w:val="009C72C9"/>
    <w:rsid w:val="009D16B6"/>
    <w:rsid w:val="009D1861"/>
    <w:rsid w:val="009D36C6"/>
    <w:rsid w:val="009D3EB9"/>
    <w:rsid w:val="009D4BB6"/>
    <w:rsid w:val="009D5175"/>
    <w:rsid w:val="009D5AA9"/>
    <w:rsid w:val="009D6B14"/>
    <w:rsid w:val="009D7443"/>
    <w:rsid w:val="009D7F26"/>
    <w:rsid w:val="009E0AC8"/>
    <w:rsid w:val="009E0C45"/>
    <w:rsid w:val="009E272D"/>
    <w:rsid w:val="009E3EB7"/>
    <w:rsid w:val="009E408E"/>
    <w:rsid w:val="009E4875"/>
    <w:rsid w:val="009E4B9D"/>
    <w:rsid w:val="009E53A2"/>
    <w:rsid w:val="009E5D6F"/>
    <w:rsid w:val="009F1411"/>
    <w:rsid w:val="009F1B6E"/>
    <w:rsid w:val="009F1D81"/>
    <w:rsid w:val="009F3CC0"/>
    <w:rsid w:val="009F41AC"/>
    <w:rsid w:val="009F4749"/>
    <w:rsid w:val="009F5300"/>
    <w:rsid w:val="009F5318"/>
    <w:rsid w:val="009F5D40"/>
    <w:rsid w:val="009F63F0"/>
    <w:rsid w:val="009F7379"/>
    <w:rsid w:val="009F755F"/>
    <w:rsid w:val="00A03607"/>
    <w:rsid w:val="00A04540"/>
    <w:rsid w:val="00A0592F"/>
    <w:rsid w:val="00A07736"/>
    <w:rsid w:val="00A07CF3"/>
    <w:rsid w:val="00A10ECC"/>
    <w:rsid w:val="00A12360"/>
    <w:rsid w:val="00A12774"/>
    <w:rsid w:val="00A1313C"/>
    <w:rsid w:val="00A13BF4"/>
    <w:rsid w:val="00A1497B"/>
    <w:rsid w:val="00A15D16"/>
    <w:rsid w:val="00A16E01"/>
    <w:rsid w:val="00A17122"/>
    <w:rsid w:val="00A1752B"/>
    <w:rsid w:val="00A200D9"/>
    <w:rsid w:val="00A2097E"/>
    <w:rsid w:val="00A20B47"/>
    <w:rsid w:val="00A20CA6"/>
    <w:rsid w:val="00A2114C"/>
    <w:rsid w:val="00A2138A"/>
    <w:rsid w:val="00A21582"/>
    <w:rsid w:val="00A21726"/>
    <w:rsid w:val="00A22672"/>
    <w:rsid w:val="00A22C92"/>
    <w:rsid w:val="00A2332B"/>
    <w:rsid w:val="00A23888"/>
    <w:rsid w:val="00A23BF1"/>
    <w:rsid w:val="00A247F0"/>
    <w:rsid w:val="00A301DB"/>
    <w:rsid w:val="00A308E3"/>
    <w:rsid w:val="00A30F11"/>
    <w:rsid w:val="00A32B36"/>
    <w:rsid w:val="00A33129"/>
    <w:rsid w:val="00A33C8E"/>
    <w:rsid w:val="00A3545B"/>
    <w:rsid w:val="00A356A6"/>
    <w:rsid w:val="00A36793"/>
    <w:rsid w:val="00A4002C"/>
    <w:rsid w:val="00A409F8"/>
    <w:rsid w:val="00A431D2"/>
    <w:rsid w:val="00A440F0"/>
    <w:rsid w:val="00A4463D"/>
    <w:rsid w:val="00A46032"/>
    <w:rsid w:val="00A46F4B"/>
    <w:rsid w:val="00A501E4"/>
    <w:rsid w:val="00A5137B"/>
    <w:rsid w:val="00A51A3F"/>
    <w:rsid w:val="00A522D7"/>
    <w:rsid w:val="00A60458"/>
    <w:rsid w:val="00A60653"/>
    <w:rsid w:val="00A60E7C"/>
    <w:rsid w:val="00A62C86"/>
    <w:rsid w:val="00A63D7D"/>
    <w:rsid w:val="00A67093"/>
    <w:rsid w:val="00A67124"/>
    <w:rsid w:val="00A67BD8"/>
    <w:rsid w:val="00A70478"/>
    <w:rsid w:val="00A71072"/>
    <w:rsid w:val="00A71761"/>
    <w:rsid w:val="00A719DA"/>
    <w:rsid w:val="00A7400B"/>
    <w:rsid w:val="00A74579"/>
    <w:rsid w:val="00A74667"/>
    <w:rsid w:val="00A7550F"/>
    <w:rsid w:val="00A75BDC"/>
    <w:rsid w:val="00A760A1"/>
    <w:rsid w:val="00A7629E"/>
    <w:rsid w:val="00A76337"/>
    <w:rsid w:val="00A7746B"/>
    <w:rsid w:val="00A77A0D"/>
    <w:rsid w:val="00A8155A"/>
    <w:rsid w:val="00A81DD2"/>
    <w:rsid w:val="00A81E00"/>
    <w:rsid w:val="00A83DA5"/>
    <w:rsid w:val="00A8442C"/>
    <w:rsid w:val="00A84A16"/>
    <w:rsid w:val="00A8509C"/>
    <w:rsid w:val="00A85D16"/>
    <w:rsid w:val="00A86C1E"/>
    <w:rsid w:val="00A90EC3"/>
    <w:rsid w:val="00A928AB"/>
    <w:rsid w:val="00A93767"/>
    <w:rsid w:val="00A94426"/>
    <w:rsid w:val="00A94987"/>
    <w:rsid w:val="00A949CC"/>
    <w:rsid w:val="00A95584"/>
    <w:rsid w:val="00A96573"/>
    <w:rsid w:val="00A9675A"/>
    <w:rsid w:val="00A972DA"/>
    <w:rsid w:val="00A97A15"/>
    <w:rsid w:val="00AA1005"/>
    <w:rsid w:val="00AA40AC"/>
    <w:rsid w:val="00AA66FB"/>
    <w:rsid w:val="00AA70A1"/>
    <w:rsid w:val="00AA7489"/>
    <w:rsid w:val="00AA7EF9"/>
    <w:rsid w:val="00AB1C2A"/>
    <w:rsid w:val="00AB3776"/>
    <w:rsid w:val="00AB3AD3"/>
    <w:rsid w:val="00AB3E22"/>
    <w:rsid w:val="00AB48BB"/>
    <w:rsid w:val="00AB4E9E"/>
    <w:rsid w:val="00AB5920"/>
    <w:rsid w:val="00AB6E59"/>
    <w:rsid w:val="00AC0221"/>
    <w:rsid w:val="00AC06CF"/>
    <w:rsid w:val="00AC078C"/>
    <w:rsid w:val="00AC0BD5"/>
    <w:rsid w:val="00AC0D88"/>
    <w:rsid w:val="00AC16C5"/>
    <w:rsid w:val="00AC2E34"/>
    <w:rsid w:val="00AC50E6"/>
    <w:rsid w:val="00AC5CCB"/>
    <w:rsid w:val="00AC61DB"/>
    <w:rsid w:val="00AC6319"/>
    <w:rsid w:val="00AD1778"/>
    <w:rsid w:val="00AD1A26"/>
    <w:rsid w:val="00AD271A"/>
    <w:rsid w:val="00AD2746"/>
    <w:rsid w:val="00AD4437"/>
    <w:rsid w:val="00AD4A26"/>
    <w:rsid w:val="00AD65DE"/>
    <w:rsid w:val="00AD6656"/>
    <w:rsid w:val="00AD79DA"/>
    <w:rsid w:val="00AE1A17"/>
    <w:rsid w:val="00AE3037"/>
    <w:rsid w:val="00AE42F2"/>
    <w:rsid w:val="00AE4ECD"/>
    <w:rsid w:val="00AE525C"/>
    <w:rsid w:val="00AE5622"/>
    <w:rsid w:val="00AE58BE"/>
    <w:rsid w:val="00AE789D"/>
    <w:rsid w:val="00AF0BBB"/>
    <w:rsid w:val="00AF136B"/>
    <w:rsid w:val="00AF1E21"/>
    <w:rsid w:val="00AF4FED"/>
    <w:rsid w:val="00AF50B9"/>
    <w:rsid w:val="00AF60BE"/>
    <w:rsid w:val="00AF615B"/>
    <w:rsid w:val="00AF7883"/>
    <w:rsid w:val="00AF78E3"/>
    <w:rsid w:val="00AF7C95"/>
    <w:rsid w:val="00B001EB"/>
    <w:rsid w:val="00B03374"/>
    <w:rsid w:val="00B0341C"/>
    <w:rsid w:val="00B04255"/>
    <w:rsid w:val="00B14837"/>
    <w:rsid w:val="00B15302"/>
    <w:rsid w:val="00B15A99"/>
    <w:rsid w:val="00B15DB3"/>
    <w:rsid w:val="00B174BB"/>
    <w:rsid w:val="00B20138"/>
    <w:rsid w:val="00B204BC"/>
    <w:rsid w:val="00B233C2"/>
    <w:rsid w:val="00B233F4"/>
    <w:rsid w:val="00B23EF9"/>
    <w:rsid w:val="00B248BC"/>
    <w:rsid w:val="00B25681"/>
    <w:rsid w:val="00B25BB7"/>
    <w:rsid w:val="00B266C4"/>
    <w:rsid w:val="00B26A1B"/>
    <w:rsid w:val="00B274DB"/>
    <w:rsid w:val="00B27D73"/>
    <w:rsid w:val="00B3021C"/>
    <w:rsid w:val="00B315D9"/>
    <w:rsid w:val="00B31713"/>
    <w:rsid w:val="00B319B5"/>
    <w:rsid w:val="00B32D2D"/>
    <w:rsid w:val="00B331B0"/>
    <w:rsid w:val="00B337C2"/>
    <w:rsid w:val="00B33B9F"/>
    <w:rsid w:val="00B3485D"/>
    <w:rsid w:val="00B34BF7"/>
    <w:rsid w:val="00B360CE"/>
    <w:rsid w:val="00B36B91"/>
    <w:rsid w:val="00B36FD5"/>
    <w:rsid w:val="00B40174"/>
    <w:rsid w:val="00B417DF"/>
    <w:rsid w:val="00B418F0"/>
    <w:rsid w:val="00B41945"/>
    <w:rsid w:val="00B43B0E"/>
    <w:rsid w:val="00B43B87"/>
    <w:rsid w:val="00B449CA"/>
    <w:rsid w:val="00B44B41"/>
    <w:rsid w:val="00B45579"/>
    <w:rsid w:val="00B45E10"/>
    <w:rsid w:val="00B47896"/>
    <w:rsid w:val="00B479A8"/>
    <w:rsid w:val="00B47F61"/>
    <w:rsid w:val="00B50E00"/>
    <w:rsid w:val="00B50FBB"/>
    <w:rsid w:val="00B52E9A"/>
    <w:rsid w:val="00B537CE"/>
    <w:rsid w:val="00B53EFA"/>
    <w:rsid w:val="00B54228"/>
    <w:rsid w:val="00B545C5"/>
    <w:rsid w:val="00B54D07"/>
    <w:rsid w:val="00B567DF"/>
    <w:rsid w:val="00B5724D"/>
    <w:rsid w:val="00B62225"/>
    <w:rsid w:val="00B625FA"/>
    <w:rsid w:val="00B62691"/>
    <w:rsid w:val="00B630C3"/>
    <w:rsid w:val="00B63331"/>
    <w:rsid w:val="00B637A4"/>
    <w:rsid w:val="00B651BB"/>
    <w:rsid w:val="00B65F40"/>
    <w:rsid w:val="00B667D6"/>
    <w:rsid w:val="00B66C0B"/>
    <w:rsid w:val="00B70774"/>
    <w:rsid w:val="00B710BC"/>
    <w:rsid w:val="00B72126"/>
    <w:rsid w:val="00B728EA"/>
    <w:rsid w:val="00B75594"/>
    <w:rsid w:val="00B764F4"/>
    <w:rsid w:val="00B769F3"/>
    <w:rsid w:val="00B776A1"/>
    <w:rsid w:val="00B77DA6"/>
    <w:rsid w:val="00B83643"/>
    <w:rsid w:val="00B845C7"/>
    <w:rsid w:val="00B86F1E"/>
    <w:rsid w:val="00B86F67"/>
    <w:rsid w:val="00B87FDC"/>
    <w:rsid w:val="00B907A9"/>
    <w:rsid w:val="00B90892"/>
    <w:rsid w:val="00B9110C"/>
    <w:rsid w:val="00B9138E"/>
    <w:rsid w:val="00B922E4"/>
    <w:rsid w:val="00B925AB"/>
    <w:rsid w:val="00B92618"/>
    <w:rsid w:val="00B94413"/>
    <w:rsid w:val="00B9475C"/>
    <w:rsid w:val="00B94D54"/>
    <w:rsid w:val="00B9727C"/>
    <w:rsid w:val="00BA0131"/>
    <w:rsid w:val="00BA044C"/>
    <w:rsid w:val="00BA0465"/>
    <w:rsid w:val="00BA243B"/>
    <w:rsid w:val="00BA32E3"/>
    <w:rsid w:val="00BA33FF"/>
    <w:rsid w:val="00BA34FC"/>
    <w:rsid w:val="00BA38F9"/>
    <w:rsid w:val="00BA4C24"/>
    <w:rsid w:val="00BA694E"/>
    <w:rsid w:val="00BA6DD5"/>
    <w:rsid w:val="00BA7A19"/>
    <w:rsid w:val="00BA7CBD"/>
    <w:rsid w:val="00BB12F5"/>
    <w:rsid w:val="00BB134C"/>
    <w:rsid w:val="00BB13AD"/>
    <w:rsid w:val="00BB4440"/>
    <w:rsid w:val="00BB45FB"/>
    <w:rsid w:val="00BC00FB"/>
    <w:rsid w:val="00BC0159"/>
    <w:rsid w:val="00BC0D8F"/>
    <w:rsid w:val="00BC2194"/>
    <w:rsid w:val="00BC21D8"/>
    <w:rsid w:val="00BC2645"/>
    <w:rsid w:val="00BC3CAE"/>
    <w:rsid w:val="00BC3F93"/>
    <w:rsid w:val="00BC4669"/>
    <w:rsid w:val="00BC4C6B"/>
    <w:rsid w:val="00BC4F2B"/>
    <w:rsid w:val="00BC4FF4"/>
    <w:rsid w:val="00BC5E78"/>
    <w:rsid w:val="00BC5FD4"/>
    <w:rsid w:val="00BC61DD"/>
    <w:rsid w:val="00BC7F02"/>
    <w:rsid w:val="00BD091C"/>
    <w:rsid w:val="00BD0AB8"/>
    <w:rsid w:val="00BD181B"/>
    <w:rsid w:val="00BD1E5C"/>
    <w:rsid w:val="00BD25EB"/>
    <w:rsid w:val="00BD302C"/>
    <w:rsid w:val="00BD3999"/>
    <w:rsid w:val="00BD6D2E"/>
    <w:rsid w:val="00BD7202"/>
    <w:rsid w:val="00BE046A"/>
    <w:rsid w:val="00BE0CBC"/>
    <w:rsid w:val="00BE0EB0"/>
    <w:rsid w:val="00BE23A3"/>
    <w:rsid w:val="00BE2B84"/>
    <w:rsid w:val="00BE2BF5"/>
    <w:rsid w:val="00BE2DD4"/>
    <w:rsid w:val="00BE2F3F"/>
    <w:rsid w:val="00BE2F57"/>
    <w:rsid w:val="00BE3E09"/>
    <w:rsid w:val="00BE4D35"/>
    <w:rsid w:val="00BE6A98"/>
    <w:rsid w:val="00BE7071"/>
    <w:rsid w:val="00BE732B"/>
    <w:rsid w:val="00BE7690"/>
    <w:rsid w:val="00BE7947"/>
    <w:rsid w:val="00BE7F7B"/>
    <w:rsid w:val="00BF1B28"/>
    <w:rsid w:val="00BF21CA"/>
    <w:rsid w:val="00BF3364"/>
    <w:rsid w:val="00BF5A20"/>
    <w:rsid w:val="00BF5BC0"/>
    <w:rsid w:val="00BF76D8"/>
    <w:rsid w:val="00BF7ABC"/>
    <w:rsid w:val="00C00639"/>
    <w:rsid w:val="00C021D0"/>
    <w:rsid w:val="00C02983"/>
    <w:rsid w:val="00C03B97"/>
    <w:rsid w:val="00C045D5"/>
    <w:rsid w:val="00C056F4"/>
    <w:rsid w:val="00C06D21"/>
    <w:rsid w:val="00C10A1F"/>
    <w:rsid w:val="00C135E5"/>
    <w:rsid w:val="00C13B43"/>
    <w:rsid w:val="00C13E35"/>
    <w:rsid w:val="00C14B7B"/>
    <w:rsid w:val="00C14CDA"/>
    <w:rsid w:val="00C15C10"/>
    <w:rsid w:val="00C175F4"/>
    <w:rsid w:val="00C205FD"/>
    <w:rsid w:val="00C20C69"/>
    <w:rsid w:val="00C21055"/>
    <w:rsid w:val="00C21E67"/>
    <w:rsid w:val="00C23B95"/>
    <w:rsid w:val="00C23F90"/>
    <w:rsid w:val="00C24C01"/>
    <w:rsid w:val="00C253B1"/>
    <w:rsid w:val="00C2627A"/>
    <w:rsid w:val="00C262DE"/>
    <w:rsid w:val="00C26442"/>
    <w:rsid w:val="00C26FC0"/>
    <w:rsid w:val="00C305BC"/>
    <w:rsid w:val="00C30CE0"/>
    <w:rsid w:val="00C317A1"/>
    <w:rsid w:val="00C31D9D"/>
    <w:rsid w:val="00C37AB5"/>
    <w:rsid w:val="00C37D77"/>
    <w:rsid w:val="00C37DF2"/>
    <w:rsid w:val="00C40DB8"/>
    <w:rsid w:val="00C41C4E"/>
    <w:rsid w:val="00C4213D"/>
    <w:rsid w:val="00C42C52"/>
    <w:rsid w:val="00C440FA"/>
    <w:rsid w:val="00C4745C"/>
    <w:rsid w:val="00C515A8"/>
    <w:rsid w:val="00C51AC0"/>
    <w:rsid w:val="00C53048"/>
    <w:rsid w:val="00C53D1C"/>
    <w:rsid w:val="00C53DAE"/>
    <w:rsid w:val="00C556FE"/>
    <w:rsid w:val="00C55C7C"/>
    <w:rsid w:val="00C55D07"/>
    <w:rsid w:val="00C56C3F"/>
    <w:rsid w:val="00C570CE"/>
    <w:rsid w:val="00C60047"/>
    <w:rsid w:val="00C602AE"/>
    <w:rsid w:val="00C6058F"/>
    <w:rsid w:val="00C610B9"/>
    <w:rsid w:val="00C61242"/>
    <w:rsid w:val="00C615A9"/>
    <w:rsid w:val="00C62C94"/>
    <w:rsid w:val="00C634C7"/>
    <w:rsid w:val="00C63930"/>
    <w:rsid w:val="00C64377"/>
    <w:rsid w:val="00C64B30"/>
    <w:rsid w:val="00C65BCF"/>
    <w:rsid w:val="00C66077"/>
    <w:rsid w:val="00C678B5"/>
    <w:rsid w:val="00C70F62"/>
    <w:rsid w:val="00C71708"/>
    <w:rsid w:val="00C71AE8"/>
    <w:rsid w:val="00C73910"/>
    <w:rsid w:val="00C769EF"/>
    <w:rsid w:val="00C77BBC"/>
    <w:rsid w:val="00C80345"/>
    <w:rsid w:val="00C81A54"/>
    <w:rsid w:val="00C8339C"/>
    <w:rsid w:val="00C85E07"/>
    <w:rsid w:val="00C861A2"/>
    <w:rsid w:val="00C8645D"/>
    <w:rsid w:val="00C86B80"/>
    <w:rsid w:val="00C87236"/>
    <w:rsid w:val="00C87C26"/>
    <w:rsid w:val="00C87FA2"/>
    <w:rsid w:val="00C900C4"/>
    <w:rsid w:val="00C90171"/>
    <w:rsid w:val="00C909BB"/>
    <w:rsid w:val="00C90ADA"/>
    <w:rsid w:val="00C91111"/>
    <w:rsid w:val="00C91250"/>
    <w:rsid w:val="00C91B28"/>
    <w:rsid w:val="00C91BC8"/>
    <w:rsid w:val="00C929C0"/>
    <w:rsid w:val="00C92E40"/>
    <w:rsid w:val="00C93EC4"/>
    <w:rsid w:val="00C9419E"/>
    <w:rsid w:val="00C94F81"/>
    <w:rsid w:val="00C955E5"/>
    <w:rsid w:val="00C97A23"/>
    <w:rsid w:val="00CA0DC5"/>
    <w:rsid w:val="00CA2291"/>
    <w:rsid w:val="00CA5C58"/>
    <w:rsid w:val="00CA6161"/>
    <w:rsid w:val="00CA7B3C"/>
    <w:rsid w:val="00CB03E0"/>
    <w:rsid w:val="00CB1117"/>
    <w:rsid w:val="00CB1C52"/>
    <w:rsid w:val="00CB2BE5"/>
    <w:rsid w:val="00CB2F24"/>
    <w:rsid w:val="00CB3C47"/>
    <w:rsid w:val="00CB4170"/>
    <w:rsid w:val="00CB510F"/>
    <w:rsid w:val="00CB5C1F"/>
    <w:rsid w:val="00CB692F"/>
    <w:rsid w:val="00CB7015"/>
    <w:rsid w:val="00CB7B74"/>
    <w:rsid w:val="00CC074C"/>
    <w:rsid w:val="00CC076B"/>
    <w:rsid w:val="00CC0920"/>
    <w:rsid w:val="00CC265D"/>
    <w:rsid w:val="00CC299A"/>
    <w:rsid w:val="00CC3D7C"/>
    <w:rsid w:val="00CC4FE8"/>
    <w:rsid w:val="00CC5298"/>
    <w:rsid w:val="00CC639F"/>
    <w:rsid w:val="00CD084A"/>
    <w:rsid w:val="00CD0E18"/>
    <w:rsid w:val="00CD2BF5"/>
    <w:rsid w:val="00CD3A31"/>
    <w:rsid w:val="00CD42E4"/>
    <w:rsid w:val="00CD4AF3"/>
    <w:rsid w:val="00CD5140"/>
    <w:rsid w:val="00CD5B09"/>
    <w:rsid w:val="00CD5EFB"/>
    <w:rsid w:val="00CD6418"/>
    <w:rsid w:val="00CD7BDF"/>
    <w:rsid w:val="00CE0339"/>
    <w:rsid w:val="00CE18EE"/>
    <w:rsid w:val="00CE1E96"/>
    <w:rsid w:val="00CE2067"/>
    <w:rsid w:val="00CE2394"/>
    <w:rsid w:val="00CE53AE"/>
    <w:rsid w:val="00CE5C3E"/>
    <w:rsid w:val="00CE778C"/>
    <w:rsid w:val="00CE7848"/>
    <w:rsid w:val="00CE7B44"/>
    <w:rsid w:val="00CE7EA7"/>
    <w:rsid w:val="00CF1831"/>
    <w:rsid w:val="00CF330A"/>
    <w:rsid w:val="00D00E2B"/>
    <w:rsid w:val="00D0165B"/>
    <w:rsid w:val="00D04879"/>
    <w:rsid w:val="00D05D06"/>
    <w:rsid w:val="00D07E6C"/>
    <w:rsid w:val="00D11558"/>
    <w:rsid w:val="00D15236"/>
    <w:rsid w:val="00D15ED4"/>
    <w:rsid w:val="00D15EE9"/>
    <w:rsid w:val="00D16CBB"/>
    <w:rsid w:val="00D17421"/>
    <w:rsid w:val="00D17F72"/>
    <w:rsid w:val="00D20A1F"/>
    <w:rsid w:val="00D20FDF"/>
    <w:rsid w:val="00D216E9"/>
    <w:rsid w:val="00D21E0B"/>
    <w:rsid w:val="00D23FD2"/>
    <w:rsid w:val="00D24B98"/>
    <w:rsid w:val="00D31E53"/>
    <w:rsid w:val="00D32935"/>
    <w:rsid w:val="00D3445E"/>
    <w:rsid w:val="00D3470E"/>
    <w:rsid w:val="00D370DD"/>
    <w:rsid w:val="00D3749B"/>
    <w:rsid w:val="00D402B9"/>
    <w:rsid w:val="00D4209A"/>
    <w:rsid w:val="00D43E97"/>
    <w:rsid w:val="00D44952"/>
    <w:rsid w:val="00D449FD"/>
    <w:rsid w:val="00D51720"/>
    <w:rsid w:val="00D52659"/>
    <w:rsid w:val="00D53FEE"/>
    <w:rsid w:val="00D56E9B"/>
    <w:rsid w:val="00D5737B"/>
    <w:rsid w:val="00D57549"/>
    <w:rsid w:val="00D57F4E"/>
    <w:rsid w:val="00D60D6E"/>
    <w:rsid w:val="00D60D80"/>
    <w:rsid w:val="00D61D39"/>
    <w:rsid w:val="00D62F53"/>
    <w:rsid w:val="00D649D7"/>
    <w:rsid w:val="00D64AB7"/>
    <w:rsid w:val="00D6590A"/>
    <w:rsid w:val="00D65A28"/>
    <w:rsid w:val="00D65D7B"/>
    <w:rsid w:val="00D6691D"/>
    <w:rsid w:val="00D671A6"/>
    <w:rsid w:val="00D70FE1"/>
    <w:rsid w:val="00D71C2D"/>
    <w:rsid w:val="00D71C53"/>
    <w:rsid w:val="00D71F6A"/>
    <w:rsid w:val="00D73E0B"/>
    <w:rsid w:val="00D76772"/>
    <w:rsid w:val="00D76DD7"/>
    <w:rsid w:val="00D815FF"/>
    <w:rsid w:val="00D81A5E"/>
    <w:rsid w:val="00D8318F"/>
    <w:rsid w:val="00D83DCC"/>
    <w:rsid w:val="00D8430D"/>
    <w:rsid w:val="00D84414"/>
    <w:rsid w:val="00D875C8"/>
    <w:rsid w:val="00D902CB"/>
    <w:rsid w:val="00D94111"/>
    <w:rsid w:val="00D943D1"/>
    <w:rsid w:val="00D94A0E"/>
    <w:rsid w:val="00D94AFE"/>
    <w:rsid w:val="00D976B6"/>
    <w:rsid w:val="00DA0398"/>
    <w:rsid w:val="00DA08BC"/>
    <w:rsid w:val="00DA0A92"/>
    <w:rsid w:val="00DA225E"/>
    <w:rsid w:val="00DA39B5"/>
    <w:rsid w:val="00DA4D37"/>
    <w:rsid w:val="00DA604B"/>
    <w:rsid w:val="00DA6A18"/>
    <w:rsid w:val="00DA6EDE"/>
    <w:rsid w:val="00DA6F38"/>
    <w:rsid w:val="00DB0E35"/>
    <w:rsid w:val="00DB1700"/>
    <w:rsid w:val="00DB3863"/>
    <w:rsid w:val="00DB460F"/>
    <w:rsid w:val="00DB7094"/>
    <w:rsid w:val="00DB7ED9"/>
    <w:rsid w:val="00DC139F"/>
    <w:rsid w:val="00DC1F74"/>
    <w:rsid w:val="00DC2D3E"/>
    <w:rsid w:val="00DC3D6A"/>
    <w:rsid w:val="00DC426D"/>
    <w:rsid w:val="00DC4F78"/>
    <w:rsid w:val="00DC741F"/>
    <w:rsid w:val="00DD4160"/>
    <w:rsid w:val="00DD5954"/>
    <w:rsid w:val="00DD6E5D"/>
    <w:rsid w:val="00DD6FC6"/>
    <w:rsid w:val="00DD7C7A"/>
    <w:rsid w:val="00DE12F3"/>
    <w:rsid w:val="00DE1CCF"/>
    <w:rsid w:val="00DE1FC5"/>
    <w:rsid w:val="00DE3A7C"/>
    <w:rsid w:val="00DE51E0"/>
    <w:rsid w:val="00DE6478"/>
    <w:rsid w:val="00DE7582"/>
    <w:rsid w:val="00DF25CE"/>
    <w:rsid w:val="00DF367C"/>
    <w:rsid w:val="00DF386D"/>
    <w:rsid w:val="00DF5348"/>
    <w:rsid w:val="00DF7B2C"/>
    <w:rsid w:val="00E00084"/>
    <w:rsid w:val="00E00E1A"/>
    <w:rsid w:val="00E015F0"/>
    <w:rsid w:val="00E01D33"/>
    <w:rsid w:val="00E021D6"/>
    <w:rsid w:val="00E04530"/>
    <w:rsid w:val="00E04576"/>
    <w:rsid w:val="00E04D3D"/>
    <w:rsid w:val="00E07E54"/>
    <w:rsid w:val="00E10451"/>
    <w:rsid w:val="00E1236A"/>
    <w:rsid w:val="00E159A1"/>
    <w:rsid w:val="00E17991"/>
    <w:rsid w:val="00E20FAB"/>
    <w:rsid w:val="00E21A3D"/>
    <w:rsid w:val="00E2426D"/>
    <w:rsid w:val="00E244BE"/>
    <w:rsid w:val="00E244D7"/>
    <w:rsid w:val="00E24626"/>
    <w:rsid w:val="00E25025"/>
    <w:rsid w:val="00E26174"/>
    <w:rsid w:val="00E26376"/>
    <w:rsid w:val="00E271A6"/>
    <w:rsid w:val="00E279B8"/>
    <w:rsid w:val="00E30E06"/>
    <w:rsid w:val="00E33552"/>
    <w:rsid w:val="00E33960"/>
    <w:rsid w:val="00E352F7"/>
    <w:rsid w:val="00E3599E"/>
    <w:rsid w:val="00E35C6A"/>
    <w:rsid w:val="00E40396"/>
    <w:rsid w:val="00E40649"/>
    <w:rsid w:val="00E40AC5"/>
    <w:rsid w:val="00E41D13"/>
    <w:rsid w:val="00E41E29"/>
    <w:rsid w:val="00E42B64"/>
    <w:rsid w:val="00E459C1"/>
    <w:rsid w:val="00E46C40"/>
    <w:rsid w:val="00E47097"/>
    <w:rsid w:val="00E477C1"/>
    <w:rsid w:val="00E47B7D"/>
    <w:rsid w:val="00E47CB0"/>
    <w:rsid w:val="00E521CA"/>
    <w:rsid w:val="00E537E8"/>
    <w:rsid w:val="00E53BE3"/>
    <w:rsid w:val="00E53CB4"/>
    <w:rsid w:val="00E54216"/>
    <w:rsid w:val="00E54ED8"/>
    <w:rsid w:val="00E55BE4"/>
    <w:rsid w:val="00E55C0F"/>
    <w:rsid w:val="00E56C4A"/>
    <w:rsid w:val="00E5753A"/>
    <w:rsid w:val="00E5779E"/>
    <w:rsid w:val="00E6064A"/>
    <w:rsid w:val="00E61272"/>
    <w:rsid w:val="00E620C0"/>
    <w:rsid w:val="00E63F03"/>
    <w:rsid w:val="00E64236"/>
    <w:rsid w:val="00E645BD"/>
    <w:rsid w:val="00E64F1D"/>
    <w:rsid w:val="00E66142"/>
    <w:rsid w:val="00E67470"/>
    <w:rsid w:val="00E70CE0"/>
    <w:rsid w:val="00E71690"/>
    <w:rsid w:val="00E71A08"/>
    <w:rsid w:val="00E7212E"/>
    <w:rsid w:val="00E72304"/>
    <w:rsid w:val="00E7406F"/>
    <w:rsid w:val="00E74349"/>
    <w:rsid w:val="00E743B2"/>
    <w:rsid w:val="00E75DF9"/>
    <w:rsid w:val="00E75F91"/>
    <w:rsid w:val="00E76997"/>
    <w:rsid w:val="00E76D05"/>
    <w:rsid w:val="00E77DE7"/>
    <w:rsid w:val="00E801EF"/>
    <w:rsid w:val="00E80EA9"/>
    <w:rsid w:val="00E8136D"/>
    <w:rsid w:val="00E81B1A"/>
    <w:rsid w:val="00E823B7"/>
    <w:rsid w:val="00E8279C"/>
    <w:rsid w:val="00E8281C"/>
    <w:rsid w:val="00E82C8E"/>
    <w:rsid w:val="00E83A27"/>
    <w:rsid w:val="00E843D4"/>
    <w:rsid w:val="00E8638A"/>
    <w:rsid w:val="00E87488"/>
    <w:rsid w:val="00E878D4"/>
    <w:rsid w:val="00E87EE8"/>
    <w:rsid w:val="00E92718"/>
    <w:rsid w:val="00E928E7"/>
    <w:rsid w:val="00E936B8"/>
    <w:rsid w:val="00E94680"/>
    <w:rsid w:val="00E94C64"/>
    <w:rsid w:val="00E955D7"/>
    <w:rsid w:val="00E974F0"/>
    <w:rsid w:val="00EA157F"/>
    <w:rsid w:val="00EA2430"/>
    <w:rsid w:val="00EA2FB7"/>
    <w:rsid w:val="00EA3E3E"/>
    <w:rsid w:val="00EA421F"/>
    <w:rsid w:val="00EA4638"/>
    <w:rsid w:val="00EA4DD2"/>
    <w:rsid w:val="00EA517A"/>
    <w:rsid w:val="00EB02DE"/>
    <w:rsid w:val="00EB25D5"/>
    <w:rsid w:val="00EB2811"/>
    <w:rsid w:val="00EB3958"/>
    <w:rsid w:val="00EB49AC"/>
    <w:rsid w:val="00EB4A78"/>
    <w:rsid w:val="00EB50C3"/>
    <w:rsid w:val="00EB5B01"/>
    <w:rsid w:val="00EB6572"/>
    <w:rsid w:val="00EC1AD9"/>
    <w:rsid w:val="00EC2146"/>
    <w:rsid w:val="00EC3723"/>
    <w:rsid w:val="00EC3FB5"/>
    <w:rsid w:val="00EC5C06"/>
    <w:rsid w:val="00EC5E71"/>
    <w:rsid w:val="00EC6D43"/>
    <w:rsid w:val="00EC752A"/>
    <w:rsid w:val="00ED0F40"/>
    <w:rsid w:val="00ED2C67"/>
    <w:rsid w:val="00ED2DA4"/>
    <w:rsid w:val="00ED3269"/>
    <w:rsid w:val="00ED511D"/>
    <w:rsid w:val="00ED5170"/>
    <w:rsid w:val="00ED51FB"/>
    <w:rsid w:val="00ED6B6B"/>
    <w:rsid w:val="00EE0569"/>
    <w:rsid w:val="00EE1A7B"/>
    <w:rsid w:val="00EE210A"/>
    <w:rsid w:val="00EE2F7C"/>
    <w:rsid w:val="00EE364D"/>
    <w:rsid w:val="00EE5E0E"/>
    <w:rsid w:val="00EE632E"/>
    <w:rsid w:val="00EE77EB"/>
    <w:rsid w:val="00EF0638"/>
    <w:rsid w:val="00EF208E"/>
    <w:rsid w:val="00EF225A"/>
    <w:rsid w:val="00EF2876"/>
    <w:rsid w:val="00EF3624"/>
    <w:rsid w:val="00EF3DB9"/>
    <w:rsid w:val="00EF49AB"/>
    <w:rsid w:val="00EF602D"/>
    <w:rsid w:val="00EF64A4"/>
    <w:rsid w:val="00EF6E3F"/>
    <w:rsid w:val="00EF77B8"/>
    <w:rsid w:val="00EF7F7E"/>
    <w:rsid w:val="00EF7FE5"/>
    <w:rsid w:val="00F001D7"/>
    <w:rsid w:val="00F017AF"/>
    <w:rsid w:val="00F01E19"/>
    <w:rsid w:val="00F06513"/>
    <w:rsid w:val="00F07D76"/>
    <w:rsid w:val="00F100B2"/>
    <w:rsid w:val="00F1046F"/>
    <w:rsid w:val="00F119FD"/>
    <w:rsid w:val="00F12B37"/>
    <w:rsid w:val="00F12F51"/>
    <w:rsid w:val="00F13291"/>
    <w:rsid w:val="00F134CC"/>
    <w:rsid w:val="00F14170"/>
    <w:rsid w:val="00F15AFE"/>
    <w:rsid w:val="00F161A5"/>
    <w:rsid w:val="00F1671A"/>
    <w:rsid w:val="00F20864"/>
    <w:rsid w:val="00F21D82"/>
    <w:rsid w:val="00F22062"/>
    <w:rsid w:val="00F22663"/>
    <w:rsid w:val="00F22FD1"/>
    <w:rsid w:val="00F30421"/>
    <w:rsid w:val="00F3118B"/>
    <w:rsid w:val="00F315F6"/>
    <w:rsid w:val="00F3344F"/>
    <w:rsid w:val="00F3365F"/>
    <w:rsid w:val="00F338F3"/>
    <w:rsid w:val="00F339C7"/>
    <w:rsid w:val="00F34130"/>
    <w:rsid w:val="00F36D57"/>
    <w:rsid w:val="00F37043"/>
    <w:rsid w:val="00F37336"/>
    <w:rsid w:val="00F41450"/>
    <w:rsid w:val="00F41B91"/>
    <w:rsid w:val="00F41CDC"/>
    <w:rsid w:val="00F41F53"/>
    <w:rsid w:val="00F42B00"/>
    <w:rsid w:val="00F434D5"/>
    <w:rsid w:val="00F44821"/>
    <w:rsid w:val="00F46132"/>
    <w:rsid w:val="00F46A0B"/>
    <w:rsid w:val="00F50DE4"/>
    <w:rsid w:val="00F5259E"/>
    <w:rsid w:val="00F5261C"/>
    <w:rsid w:val="00F529F0"/>
    <w:rsid w:val="00F54017"/>
    <w:rsid w:val="00F541E5"/>
    <w:rsid w:val="00F545F7"/>
    <w:rsid w:val="00F54748"/>
    <w:rsid w:val="00F556D4"/>
    <w:rsid w:val="00F567F4"/>
    <w:rsid w:val="00F56D70"/>
    <w:rsid w:val="00F56D85"/>
    <w:rsid w:val="00F56E8D"/>
    <w:rsid w:val="00F57937"/>
    <w:rsid w:val="00F57B14"/>
    <w:rsid w:val="00F57EF0"/>
    <w:rsid w:val="00F60620"/>
    <w:rsid w:val="00F606F7"/>
    <w:rsid w:val="00F61426"/>
    <w:rsid w:val="00F617C3"/>
    <w:rsid w:val="00F619C5"/>
    <w:rsid w:val="00F63689"/>
    <w:rsid w:val="00F6392D"/>
    <w:rsid w:val="00F645FF"/>
    <w:rsid w:val="00F656F4"/>
    <w:rsid w:val="00F65B01"/>
    <w:rsid w:val="00F70714"/>
    <w:rsid w:val="00F709FB"/>
    <w:rsid w:val="00F70AC0"/>
    <w:rsid w:val="00F71A1C"/>
    <w:rsid w:val="00F71A99"/>
    <w:rsid w:val="00F71C7F"/>
    <w:rsid w:val="00F721CE"/>
    <w:rsid w:val="00F72992"/>
    <w:rsid w:val="00F75C80"/>
    <w:rsid w:val="00F76F1E"/>
    <w:rsid w:val="00F77DDB"/>
    <w:rsid w:val="00F77EFA"/>
    <w:rsid w:val="00F8013C"/>
    <w:rsid w:val="00F8056A"/>
    <w:rsid w:val="00F80E60"/>
    <w:rsid w:val="00F819A1"/>
    <w:rsid w:val="00F82336"/>
    <w:rsid w:val="00F8343B"/>
    <w:rsid w:val="00F83FA5"/>
    <w:rsid w:val="00F840C5"/>
    <w:rsid w:val="00F843BD"/>
    <w:rsid w:val="00F85A4F"/>
    <w:rsid w:val="00F85B3D"/>
    <w:rsid w:val="00F876E5"/>
    <w:rsid w:val="00F923ED"/>
    <w:rsid w:val="00F927A4"/>
    <w:rsid w:val="00F94345"/>
    <w:rsid w:val="00F94D91"/>
    <w:rsid w:val="00F9541D"/>
    <w:rsid w:val="00F96723"/>
    <w:rsid w:val="00F97167"/>
    <w:rsid w:val="00F97AAD"/>
    <w:rsid w:val="00F97EA4"/>
    <w:rsid w:val="00FA06BE"/>
    <w:rsid w:val="00FA1E6D"/>
    <w:rsid w:val="00FA3FBC"/>
    <w:rsid w:val="00FA550E"/>
    <w:rsid w:val="00FA636D"/>
    <w:rsid w:val="00FA64B9"/>
    <w:rsid w:val="00FA70C7"/>
    <w:rsid w:val="00FB133B"/>
    <w:rsid w:val="00FB1940"/>
    <w:rsid w:val="00FB2617"/>
    <w:rsid w:val="00FB31F6"/>
    <w:rsid w:val="00FB31FD"/>
    <w:rsid w:val="00FB4693"/>
    <w:rsid w:val="00FB487F"/>
    <w:rsid w:val="00FB499A"/>
    <w:rsid w:val="00FB5D23"/>
    <w:rsid w:val="00FB648F"/>
    <w:rsid w:val="00FC000B"/>
    <w:rsid w:val="00FC0768"/>
    <w:rsid w:val="00FC1987"/>
    <w:rsid w:val="00FC28F4"/>
    <w:rsid w:val="00FC2970"/>
    <w:rsid w:val="00FC38B5"/>
    <w:rsid w:val="00FC5F70"/>
    <w:rsid w:val="00FC670A"/>
    <w:rsid w:val="00FC6F84"/>
    <w:rsid w:val="00FC7397"/>
    <w:rsid w:val="00FD1AC9"/>
    <w:rsid w:val="00FD1EA5"/>
    <w:rsid w:val="00FD3BCF"/>
    <w:rsid w:val="00FD3C74"/>
    <w:rsid w:val="00FD5C2F"/>
    <w:rsid w:val="00FD673C"/>
    <w:rsid w:val="00FD6CB9"/>
    <w:rsid w:val="00FD6ECA"/>
    <w:rsid w:val="00FD773C"/>
    <w:rsid w:val="00FE0F7E"/>
    <w:rsid w:val="00FE1F4E"/>
    <w:rsid w:val="00FE2279"/>
    <w:rsid w:val="00FE2838"/>
    <w:rsid w:val="00FE3709"/>
    <w:rsid w:val="00FE48B6"/>
    <w:rsid w:val="00FE502C"/>
    <w:rsid w:val="00FE624F"/>
    <w:rsid w:val="00FE6F1F"/>
    <w:rsid w:val="00FF0AF6"/>
    <w:rsid w:val="00FF196D"/>
    <w:rsid w:val="00FF23A1"/>
    <w:rsid w:val="00FF28B1"/>
    <w:rsid w:val="00FF30B0"/>
    <w:rsid w:val="00FF50BD"/>
    <w:rsid w:val="05D922AD"/>
    <w:rsid w:val="125EF5A4"/>
    <w:rsid w:val="1B9DE9A8"/>
    <w:rsid w:val="1BF7E4AC"/>
    <w:rsid w:val="2059615E"/>
    <w:rsid w:val="3911F82B"/>
    <w:rsid w:val="3A6023BA"/>
    <w:rsid w:val="3E15458F"/>
    <w:rsid w:val="4C12733C"/>
    <w:rsid w:val="507A4118"/>
    <w:rsid w:val="50F499CB"/>
    <w:rsid w:val="67B93BCF"/>
    <w:rsid w:val="7961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01B29"/>
  <w15:docId w15:val="{F291A33E-574A-4CCB-8EA3-5B936432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12B"/>
    <w:pPr>
      <w:suppressAutoHyphens/>
      <w:spacing w:after="120"/>
    </w:pPr>
    <w:rPr>
      <w:rFonts w:ascii="Arial" w:hAnsi="Arial"/>
      <w:color w:val="404040"/>
      <w:sz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480" w:after="360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21">
    <w:name w:val="WW_OutlineListStyle_21"/>
    <w:basedOn w:val="NoList"/>
    <w:pPr>
      <w:numPr>
        <w:numId w:val="1"/>
      </w:numPr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bCs/>
      <w:color w:val="404040"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eastAsia="Times New Roman" w:hAnsi="Arial" w:cs="Times New Roman"/>
      <w:b/>
      <w:bCs/>
      <w:color w:val="404040"/>
      <w:szCs w:val="26"/>
    </w:rPr>
  </w:style>
  <w:style w:type="paragraph" w:styleId="Title">
    <w:name w:val="Title"/>
    <w:basedOn w:val="Normal"/>
    <w:next w:val="Normal"/>
    <w:uiPriority w:val="10"/>
    <w:qFormat/>
    <w:pPr>
      <w:spacing w:before="240" w:after="480" w:line="240" w:lineRule="auto"/>
      <w:jc w:val="center"/>
    </w:pPr>
    <w:rPr>
      <w:rFonts w:eastAsia="Times New Roman"/>
      <w:b/>
      <w:spacing w:val="5"/>
      <w:kern w:val="3"/>
      <w:sz w:val="32"/>
      <w:szCs w:val="52"/>
    </w:rPr>
  </w:style>
  <w:style w:type="character" w:customStyle="1" w:styleId="TitleChar">
    <w:name w:val="Title Char"/>
    <w:basedOn w:val="DefaultParagraphFont"/>
    <w:rPr>
      <w:rFonts w:ascii="Arial" w:eastAsia="Times New Roman" w:hAnsi="Arial" w:cs="Times New Roman"/>
      <w:b/>
      <w:color w:val="404040"/>
      <w:spacing w:val="5"/>
      <w:kern w:val="3"/>
      <w:sz w:val="32"/>
      <w:szCs w:val="52"/>
    </w:rPr>
  </w:style>
  <w:style w:type="paragraph" w:styleId="Subtitle">
    <w:name w:val="Subtitle"/>
    <w:basedOn w:val="Normal"/>
    <w:next w:val="Normal"/>
    <w:uiPriority w:val="11"/>
    <w:qFormat/>
    <w:pPr>
      <w:numPr>
        <w:numId w:val="23"/>
      </w:numPr>
      <w:spacing w:before="240"/>
    </w:pPr>
    <w:rPr>
      <w:rFonts w:eastAsia="Times New Roman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rPr>
      <w:rFonts w:ascii="Arial" w:eastAsia="Times New Roman" w:hAnsi="Arial" w:cs="Times New Roman"/>
      <w:b/>
      <w:iCs/>
      <w:color w:val="404040"/>
      <w:spacing w:val="15"/>
      <w:sz w:val="24"/>
      <w:szCs w:val="24"/>
    </w:rPr>
  </w:style>
  <w:style w:type="character" w:customStyle="1" w:styleId="MRABodyChar">
    <w:name w:val="MRA Body Char"/>
    <w:basedOn w:val="DefaultParagraphFont"/>
  </w:style>
  <w:style w:type="paragraph" w:customStyle="1" w:styleId="MRABody">
    <w:name w:val="MRA Body"/>
    <w:basedOn w:val="Normal"/>
    <w:pPr>
      <w:keepLines/>
      <w:spacing w:line="288" w:lineRule="auto"/>
      <w:jc w:val="both"/>
    </w:pPr>
    <w:rPr>
      <w:rFonts w:ascii="Calibri" w:hAnsi="Calibri"/>
      <w:color w:val="auto"/>
      <w:sz w:val="22"/>
    </w:r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,List para,OBC Bullet,F5 List Paragraph,List Paragraph11"/>
    <w:basedOn w:val="Normal"/>
    <w:uiPriority w:val="34"/>
    <w:qFormat/>
    <w:pPr>
      <w:numPr>
        <w:numId w:val="29"/>
      </w:numPr>
    </w:pPr>
  </w:style>
  <w:style w:type="paragraph" w:customStyle="1" w:styleId="SECPaperTitle">
    <w:name w:val="SEC Paper Title"/>
    <w:basedOn w:val="Title"/>
  </w:style>
  <w:style w:type="paragraph" w:customStyle="1" w:styleId="Sub-Heading">
    <w:name w:val="Sub-Heading"/>
    <w:basedOn w:val="Normal"/>
    <w:rPr>
      <w:b/>
    </w:rPr>
  </w:style>
  <w:style w:type="character" w:customStyle="1" w:styleId="SECPaperTitleChar">
    <w:name w:val="SEC Paper Title Char"/>
    <w:basedOn w:val="TitleChar"/>
    <w:rPr>
      <w:rFonts w:ascii="Arial" w:eastAsia="Times New Roman" w:hAnsi="Arial" w:cs="Times New Roman"/>
      <w:b/>
      <w:color w:val="404040"/>
      <w:spacing w:val="5"/>
      <w:kern w:val="3"/>
      <w:sz w:val="32"/>
      <w:szCs w:val="52"/>
    </w:rPr>
  </w:style>
  <w:style w:type="character" w:customStyle="1" w:styleId="Sub-HeadingChar">
    <w:name w:val="Sub-Heading Char"/>
    <w:basedOn w:val="DefaultParagraphFont"/>
    <w:rPr>
      <w:rFonts w:ascii="Arial" w:hAnsi="Arial"/>
      <w:b/>
      <w:color w:val="404040"/>
      <w:sz w:val="20"/>
    </w:rPr>
  </w:style>
  <w:style w:type="paragraph" w:styleId="Caption">
    <w:name w:val="caption"/>
    <w:basedOn w:val="Sub-Heading"/>
    <w:next w:val="Normal"/>
    <w:pPr>
      <w:ind w:left="709" w:hanging="709"/>
      <w:jc w:val="right"/>
    </w:pPr>
    <w:rPr>
      <w:i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uiPriority w:val="34"/>
    <w:qFormat/>
    <w:rPr>
      <w:rFonts w:ascii="Arial" w:hAnsi="Arial"/>
      <w:color w:val="404040"/>
      <w:sz w:val="20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uiPriority w:val="99"/>
    <w:rPr>
      <w:rFonts w:ascii="Arial" w:hAnsi="Arial"/>
      <w:color w:val="404040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color w:val="404040"/>
      <w:sz w:val="20"/>
      <w:szCs w:val="20"/>
    </w:rPr>
  </w:style>
  <w:style w:type="numbering" w:customStyle="1" w:styleId="WWOutlineListStyle20">
    <w:name w:val="WW_OutlineListStyle_20"/>
    <w:basedOn w:val="NoList"/>
    <w:pPr>
      <w:numPr>
        <w:numId w:val="2"/>
      </w:numPr>
    </w:pPr>
  </w:style>
  <w:style w:type="numbering" w:customStyle="1" w:styleId="WWOutlineListStyle19">
    <w:name w:val="WW_OutlineListStyle_19"/>
    <w:basedOn w:val="NoList"/>
    <w:pPr>
      <w:numPr>
        <w:numId w:val="3"/>
      </w:numPr>
    </w:pPr>
  </w:style>
  <w:style w:type="numbering" w:customStyle="1" w:styleId="WWOutlineListStyle18">
    <w:name w:val="WW_OutlineListStyle_18"/>
    <w:basedOn w:val="NoList"/>
    <w:pPr>
      <w:numPr>
        <w:numId w:val="4"/>
      </w:numPr>
    </w:pPr>
  </w:style>
  <w:style w:type="numbering" w:customStyle="1" w:styleId="WWOutlineListStyle17">
    <w:name w:val="WW_OutlineListStyle_17"/>
    <w:basedOn w:val="NoList"/>
    <w:pPr>
      <w:numPr>
        <w:numId w:val="5"/>
      </w:numPr>
    </w:pPr>
  </w:style>
  <w:style w:type="numbering" w:customStyle="1" w:styleId="WWOutlineListStyle16">
    <w:name w:val="WW_OutlineListStyle_16"/>
    <w:basedOn w:val="NoList"/>
    <w:pPr>
      <w:numPr>
        <w:numId w:val="6"/>
      </w:numPr>
    </w:pPr>
  </w:style>
  <w:style w:type="numbering" w:customStyle="1" w:styleId="WWOutlineListStyle15">
    <w:name w:val="WW_OutlineListStyle_15"/>
    <w:basedOn w:val="NoList"/>
    <w:pPr>
      <w:numPr>
        <w:numId w:val="7"/>
      </w:numPr>
    </w:pPr>
  </w:style>
  <w:style w:type="numbering" w:customStyle="1" w:styleId="WWOutlineListStyle14">
    <w:name w:val="WW_OutlineListStyle_14"/>
    <w:basedOn w:val="NoList"/>
    <w:pPr>
      <w:numPr>
        <w:numId w:val="8"/>
      </w:numPr>
    </w:pPr>
  </w:style>
  <w:style w:type="numbering" w:customStyle="1" w:styleId="WWOutlineListStyle13">
    <w:name w:val="WW_OutlineListStyle_13"/>
    <w:basedOn w:val="NoList"/>
    <w:pPr>
      <w:numPr>
        <w:numId w:val="9"/>
      </w:numPr>
    </w:pPr>
  </w:style>
  <w:style w:type="numbering" w:customStyle="1" w:styleId="WWOutlineListStyle12">
    <w:name w:val="WW_OutlineListStyle_12"/>
    <w:basedOn w:val="NoList"/>
    <w:pPr>
      <w:numPr>
        <w:numId w:val="10"/>
      </w:numPr>
    </w:pPr>
  </w:style>
  <w:style w:type="numbering" w:customStyle="1" w:styleId="WWOutlineListStyle11">
    <w:name w:val="WW_OutlineListStyle_11"/>
    <w:basedOn w:val="NoList"/>
    <w:pPr>
      <w:numPr>
        <w:numId w:val="11"/>
      </w:numPr>
    </w:pPr>
  </w:style>
  <w:style w:type="numbering" w:customStyle="1" w:styleId="WWOutlineListStyle10">
    <w:name w:val="WW_OutlineListStyle_10"/>
    <w:basedOn w:val="NoList"/>
    <w:pPr>
      <w:numPr>
        <w:numId w:val="12"/>
      </w:numPr>
    </w:pPr>
  </w:style>
  <w:style w:type="numbering" w:customStyle="1" w:styleId="WWOutlineListStyle9">
    <w:name w:val="WW_OutlineListStyle_9"/>
    <w:basedOn w:val="NoList"/>
    <w:pPr>
      <w:numPr>
        <w:numId w:val="13"/>
      </w:numPr>
    </w:pPr>
  </w:style>
  <w:style w:type="numbering" w:customStyle="1" w:styleId="WWOutlineListStyle8">
    <w:name w:val="WW_OutlineListStyle_8"/>
    <w:basedOn w:val="NoList"/>
    <w:pPr>
      <w:numPr>
        <w:numId w:val="14"/>
      </w:numPr>
    </w:pPr>
  </w:style>
  <w:style w:type="numbering" w:customStyle="1" w:styleId="WWOutlineListStyle7">
    <w:name w:val="WW_OutlineListStyle_7"/>
    <w:basedOn w:val="NoList"/>
    <w:pPr>
      <w:numPr>
        <w:numId w:val="15"/>
      </w:numPr>
    </w:pPr>
  </w:style>
  <w:style w:type="numbering" w:customStyle="1" w:styleId="WWOutlineListStyle6">
    <w:name w:val="WW_OutlineListStyle_6"/>
    <w:basedOn w:val="NoList"/>
    <w:pPr>
      <w:numPr>
        <w:numId w:val="16"/>
      </w:numPr>
    </w:pPr>
  </w:style>
  <w:style w:type="numbering" w:customStyle="1" w:styleId="WWOutlineListStyle5">
    <w:name w:val="WW_OutlineListStyle_5"/>
    <w:basedOn w:val="NoList"/>
    <w:pPr>
      <w:numPr>
        <w:numId w:val="17"/>
      </w:numPr>
    </w:pPr>
  </w:style>
  <w:style w:type="numbering" w:customStyle="1" w:styleId="WWOutlineListStyle4">
    <w:name w:val="WW_OutlineListStyle_4"/>
    <w:basedOn w:val="NoList"/>
    <w:pPr>
      <w:numPr>
        <w:numId w:val="18"/>
      </w:numPr>
    </w:pPr>
  </w:style>
  <w:style w:type="numbering" w:customStyle="1" w:styleId="WWOutlineListStyle3">
    <w:name w:val="WW_OutlineListStyle_3"/>
    <w:basedOn w:val="NoList"/>
    <w:pPr>
      <w:numPr>
        <w:numId w:val="19"/>
      </w:numPr>
    </w:pPr>
  </w:style>
  <w:style w:type="numbering" w:customStyle="1" w:styleId="WWOutlineListStyle2">
    <w:name w:val="WW_OutlineListStyle_2"/>
    <w:basedOn w:val="NoList"/>
    <w:pPr>
      <w:numPr>
        <w:numId w:val="20"/>
      </w:numPr>
    </w:pPr>
  </w:style>
  <w:style w:type="numbering" w:customStyle="1" w:styleId="WWOutlineListStyle1">
    <w:name w:val="WW_OutlineListStyle_1"/>
    <w:basedOn w:val="NoList"/>
    <w:pPr>
      <w:numPr>
        <w:numId w:val="21"/>
      </w:numPr>
    </w:pPr>
  </w:style>
  <w:style w:type="numbering" w:customStyle="1" w:styleId="WWOutlineListStyle">
    <w:name w:val="WW_OutlineListStyle"/>
    <w:basedOn w:val="NoList"/>
    <w:pPr>
      <w:numPr>
        <w:numId w:val="22"/>
      </w:numPr>
    </w:pPr>
  </w:style>
  <w:style w:type="numbering" w:customStyle="1" w:styleId="SECPanelPaperHeadings">
    <w:name w:val="SEC Panel Paper Headings"/>
    <w:basedOn w:val="NoList"/>
    <w:pPr>
      <w:numPr>
        <w:numId w:val="23"/>
      </w:numPr>
    </w:pPr>
  </w:style>
  <w:style w:type="numbering" w:customStyle="1" w:styleId="Subtitles">
    <w:name w:val="Subtitles"/>
    <w:basedOn w:val="NoList"/>
    <w:pPr>
      <w:numPr>
        <w:numId w:val="24"/>
      </w:numPr>
    </w:pPr>
  </w:style>
  <w:style w:type="numbering" w:customStyle="1" w:styleId="LFO4">
    <w:name w:val="LFO4"/>
    <w:basedOn w:val="NoList"/>
    <w:pPr>
      <w:numPr>
        <w:numId w:val="25"/>
      </w:numPr>
    </w:pPr>
  </w:style>
  <w:style w:type="character" w:styleId="Hyperlink">
    <w:name w:val="Hyperlink"/>
    <w:basedOn w:val="DefaultParagraphFont"/>
    <w:uiPriority w:val="99"/>
    <w:unhideWhenUsed/>
    <w:rsid w:val="004D7413"/>
    <w:rPr>
      <w:color w:val="0563C1"/>
      <w:u w:val="single"/>
    </w:rPr>
  </w:style>
  <w:style w:type="paragraph" w:styleId="Revision">
    <w:name w:val="Revision"/>
    <w:hidden/>
    <w:uiPriority w:val="99"/>
    <w:semiHidden/>
    <w:rsid w:val="00470232"/>
    <w:pPr>
      <w:autoSpaceDN/>
      <w:spacing w:after="0" w:line="240" w:lineRule="auto"/>
      <w:textAlignment w:val="auto"/>
    </w:pPr>
    <w:rPr>
      <w:rFonts w:ascii="Arial" w:hAnsi="Arial"/>
      <w:color w:val="404040"/>
      <w:sz w:val="20"/>
    </w:rPr>
  </w:style>
  <w:style w:type="character" w:styleId="Mention">
    <w:name w:val="Mention"/>
    <w:basedOn w:val="DefaultParagraphFont"/>
    <w:uiPriority w:val="99"/>
    <w:unhideWhenUsed/>
    <w:rsid w:val="00BE6A9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07D7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76772"/>
  </w:style>
  <w:style w:type="character" w:styleId="Strong">
    <w:name w:val="Strong"/>
    <w:basedOn w:val="DefaultParagraphFont"/>
    <w:uiPriority w:val="22"/>
    <w:qFormat/>
    <w:rsid w:val="00A13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ly.burton\OneDrive%20-%20GEMSERV%20LTD\Documents\SMKI%20PMA%20Agenda%20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8" ma:contentTypeDescription="Create a new document." ma:contentTypeScope="" ma:versionID="490b427eae7182f7d66796ba1aee66c8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e234f0d2a8f26aebf2cb5072414c3c1d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B0EF-A25B-499B-B0AE-352B5CAF2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13C68-E135-445D-9120-06C64C300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465CE-E980-4B83-BCE9-0D1AB3640E9E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customXml/itemProps4.xml><?xml version="1.0" encoding="utf-8"?>
<ds:datastoreItem xmlns:ds="http://schemas.openxmlformats.org/officeDocument/2006/customXml" ds:itemID="{6E640FD6-4E83-43AC-9B48-4C277558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SMKI PMA Agenda Template</Template>
  <TotalTime>7547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Burton</dc:creator>
  <cp:keywords/>
  <dc:description/>
  <cp:lastModifiedBy>James Hosen</cp:lastModifiedBy>
  <cp:revision>394</cp:revision>
  <cp:lastPrinted>2024-12-31T13:00:00Z</cp:lastPrinted>
  <dcterms:created xsi:type="dcterms:W3CDTF">2024-05-02T14:55:00Z</dcterms:created>
  <dcterms:modified xsi:type="dcterms:W3CDTF">2024-12-31T13:00:00Z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0x01010073366D072EF7CE499869A57962EEDEF5</vt:lpwstr>
  </property>
  <property fmtid="{D5CDD505-2E9C-101B-9397-08002B2CF9AE}" pid="3" name="Order">
    <vt:r8>28004200</vt:r8>
  </property>
  <property fmtid="{D5CDD505-2E9C-101B-9397-08002B2CF9AE}" pid="4" name="MediaServiceImageTags">
    <vt:lpwstr/>
  </property>
  <property fmtid="{D5CDD505-2E9C-101B-9397-08002B2CF9AE}" pid="5" name="MSIP_Label_2d7f055f-5347-41d4-8cbe-c035e83f4f3c_Enabled">
    <vt:lpwstr>true</vt:lpwstr>
  </property>
  <property fmtid="{D5CDD505-2E9C-101B-9397-08002B2CF9AE}" pid="6" name="MSIP_Label_2d7f055f-5347-41d4-8cbe-c035e83f4f3c_SetDate">
    <vt:lpwstr>2023-07-24T10:16:40Z</vt:lpwstr>
  </property>
  <property fmtid="{D5CDD505-2E9C-101B-9397-08002B2CF9AE}" pid="7" name="MSIP_Label_2d7f055f-5347-41d4-8cbe-c035e83f4f3c_Method">
    <vt:lpwstr>Standard</vt:lpwstr>
  </property>
  <property fmtid="{D5CDD505-2E9C-101B-9397-08002B2CF9AE}" pid="8" name="MSIP_Label_2d7f055f-5347-41d4-8cbe-c035e83f4f3c_Name">
    <vt:lpwstr>defa4170-0d19-0005-0004-bc88714345d2</vt:lpwstr>
  </property>
  <property fmtid="{D5CDD505-2E9C-101B-9397-08002B2CF9AE}" pid="9" name="MSIP_Label_2d7f055f-5347-41d4-8cbe-c035e83f4f3c_SiteId">
    <vt:lpwstr>883dbbc0-a334-4b54-87cf-04fa94aeafb8</vt:lpwstr>
  </property>
  <property fmtid="{D5CDD505-2E9C-101B-9397-08002B2CF9AE}" pid="10" name="MSIP_Label_2d7f055f-5347-41d4-8cbe-c035e83f4f3c_ActionId">
    <vt:lpwstr>f0b68524-bc32-458a-b095-dd56060b30d3</vt:lpwstr>
  </property>
  <property fmtid="{D5CDD505-2E9C-101B-9397-08002B2CF9AE}" pid="11" name="MSIP_Label_2d7f055f-5347-41d4-8cbe-c035e83f4f3c_ContentBits">
    <vt:lpwstr>0</vt:lpwstr>
  </property>
</Properties>
</file>