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AE016" w14:textId="300AAAEB" w:rsidR="002D10F0" w:rsidRDefault="002D10F0" w:rsidP="002D10F0">
      <w:pPr>
        <w:pStyle w:val="CoverPageSubtitle"/>
        <w:rPr>
          <w:rFonts w:ascii="Arial" w:hAnsi="Arial"/>
          <w:color w:val="1F144A" w:themeColor="text1"/>
          <w:sz w:val="48"/>
          <w:szCs w:val="48"/>
        </w:rPr>
      </w:pPr>
      <w:r w:rsidRPr="008501CF">
        <w:rPr>
          <w:rFonts w:ascii="Arial" w:hAnsi="Arial"/>
          <w:color w:val="1F144A" w:themeColor="text1"/>
          <w:sz w:val="48"/>
          <w:szCs w:val="48"/>
        </w:rPr>
        <w:t>SEC Modification Proposal, SECMP</w:t>
      </w:r>
      <w:r w:rsidR="009B27B3">
        <w:rPr>
          <w:rFonts w:ascii="Arial" w:hAnsi="Arial"/>
          <w:color w:val="1F144A" w:themeColor="text1"/>
          <w:sz w:val="48"/>
          <w:szCs w:val="48"/>
        </w:rPr>
        <w:t>0</w:t>
      </w:r>
      <w:r w:rsidR="004243F2">
        <w:rPr>
          <w:rFonts w:ascii="Arial" w:hAnsi="Arial"/>
          <w:color w:val="1F144A" w:themeColor="text1"/>
          <w:sz w:val="48"/>
          <w:szCs w:val="48"/>
        </w:rPr>
        <w:t>1</w:t>
      </w:r>
      <w:r w:rsidR="008C74B8">
        <w:rPr>
          <w:rFonts w:ascii="Arial" w:hAnsi="Arial"/>
          <w:color w:val="1F144A" w:themeColor="text1"/>
          <w:sz w:val="48"/>
          <w:szCs w:val="48"/>
        </w:rPr>
        <w:t>81</w:t>
      </w:r>
    </w:p>
    <w:p w14:paraId="57ED163B" w14:textId="19F61522" w:rsidR="001A0273" w:rsidRDefault="00CD065E" w:rsidP="00B11F51">
      <w:pPr>
        <w:pStyle w:val="CoverPageSubtitle"/>
        <w:rPr>
          <w:rFonts w:ascii="Arial" w:hAnsi="Arial"/>
          <w:bCs/>
          <w:color w:val="1F144A" w:themeColor="text1"/>
          <w:sz w:val="44"/>
        </w:rPr>
      </w:pPr>
      <w:r w:rsidRPr="00CD065E">
        <w:rPr>
          <w:rFonts w:ascii="Arial" w:hAnsi="Arial"/>
          <w:bCs/>
          <w:color w:val="1F144A" w:themeColor="text1"/>
          <w:sz w:val="44"/>
        </w:rPr>
        <w:t xml:space="preserve">Meter Asset Provider </w:t>
      </w:r>
      <w:r w:rsidR="00EE7228">
        <w:rPr>
          <w:rFonts w:ascii="Arial" w:hAnsi="Arial"/>
          <w:bCs/>
          <w:color w:val="1F144A" w:themeColor="text1"/>
          <w:sz w:val="44"/>
        </w:rPr>
        <w:t xml:space="preserve">(MAP) </w:t>
      </w:r>
      <w:r w:rsidR="00BA7D42">
        <w:rPr>
          <w:rFonts w:ascii="Arial" w:hAnsi="Arial"/>
          <w:bCs/>
          <w:color w:val="1F144A" w:themeColor="text1"/>
          <w:sz w:val="44"/>
        </w:rPr>
        <w:t>A</w:t>
      </w:r>
      <w:r w:rsidRPr="00CD065E">
        <w:rPr>
          <w:rFonts w:ascii="Arial" w:hAnsi="Arial"/>
          <w:bCs/>
          <w:color w:val="1F144A" w:themeColor="text1"/>
          <w:sz w:val="44"/>
        </w:rPr>
        <w:t xml:space="preserve">ccess to </w:t>
      </w:r>
      <w:r w:rsidR="00BA7D42">
        <w:rPr>
          <w:rFonts w:ascii="Arial" w:hAnsi="Arial"/>
          <w:bCs/>
          <w:color w:val="1F144A" w:themeColor="text1"/>
          <w:sz w:val="44"/>
        </w:rPr>
        <w:t>A</w:t>
      </w:r>
      <w:r w:rsidRPr="00CD065E">
        <w:rPr>
          <w:rFonts w:ascii="Arial" w:hAnsi="Arial"/>
          <w:bCs/>
          <w:color w:val="1F144A" w:themeColor="text1"/>
          <w:sz w:val="44"/>
        </w:rPr>
        <w:t>sset</w:t>
      </w:r>
      <w:r w:rsidR="00BA7D42">
        <w:rPr>
          <w:rFonts w:ascii="Arial" w:hAnsi="Arial"/>
          <w:bCs/>
          <w:color w:val="1F144A" w:themeColor="text1"/>
          <w:sz w:val="44"/>
        </w:rPr>
        <w:t>-R</w:t>
      </w:r>
      <w:r w:rsidRPr="00CD065E">
        <w:rPr>
          <w:rFonts w:ascii="Arial" w:hAnsi="Arial"/>
          <w:bCs/>
          <w:color w:val="1F144A" w:themeColor="text1"/>
          <w:sz w:val="44"/>
        </w:rPr>
        <w:t xml:space="preserve">elated </w:t>
      </w:r>
      <w:r w:rsidR="00BA7D42">
        <w:rPr>
          <w:rFonts w:ascii="Arial" w:hAnsi="Arial"/>
          <w:bCs/>
          <w:color w:val="1F144A" w:themeColor="text1"/>
          <w:sz w:val="44"/>
        </w:rPr>
        <w:t>D</w:t>
      </w:r>
      <w:r w:rsidRPr="00CD065E">
        <w:rPr>
          <w:rFonts w:ascii="Arial" w:hAnsi="Arial"/>
          <w:bCs/>
          <w:color w:val="1F144A" w:themeColor="text1"/>
          <w:sz w:val="44"/>
        </w:rPr>
        <w:t xml:space="preserve">ata </w:t>
      </w:r>
      <w:r w:rsidR="00BA7D42">
        <w:rPr>
          <w:rFonts w:ascii="Arial" w:hAnsi="Arial"/>
          <w:bCs/>
          <w:color w:val="1F144A" w:themeColor="text1"/>
          <w:sz w:val="44"/>
        </w:rPr>
        <w:t>H</w:t>
      </w:r>
      <w:r w:rsidRPr="00CD065E">
        <w:rPr>
          <w:rFonts w:ascii="Arial" w:hAnsi="Arial"/>
          <w:bCs/>
          <w:color w:val="1F144A" w:themeColor="text1"/>
          <w:sz w:val="44"/>
        </w:rPr>
        <w:t>eld by the DCC</w:t>
      </w:r>
    </w:p>
    <w:p w14:paraId="158DAB9C" w14:textId="4C7FA516" w:rsidR="00B11F51" w:rsidRPr="008501CF" w:rsidRDefault="0036503D" w:rsidP="00B11F51">
      <w:pPr>
        <w:pStyle w:val="CoverPageSubtitle"/>
        <w:rPr>
          <w:rFonts w:ascii="Arial" w:hAnsi="Arial"/>
          <w:color w:val="1F144A" w:themeColor="text1"/>
          <w:sz w:val="44"/>
          <w:szCs w:val="44"/>
        </w:rPr>
      </w:pPr>
      <w:r w:rsidRPr="008501CF">
        <w:rPr>
          <w:rFonts w:ascii="Arial" w:hAnsi="Arial"/>
          <w:color w:val="1F144A" w:themeColor="text1"/>
          <w:sz w:val="44"/>
          <w:szCs w:val="44"/>
        </w:rPr>
        <w:t>Preliminary</w:t>
      </w:r>
      <w:r w:rsidR="00CA1B7D" w:rsidRPr="008501CF">
        <w:rPr>
          <w:rFonts w:ascii="Arial" w:hAnsi="Arial"/>
          <w:color w:val="1F144A" w:themeColor="text1"/>
          <w:sz w:val="44"/>
          <w:szCs w:val="44"/>
        </w:rPr>
        <w:t xml:space="preserve"> Impact Assessment (</w:t>
      </w:r>
      <w:r w:rsidRPr="008501CF">
        <w:rPr>
          <w:rFonts w:ascii="Arial" w:hAnsi="Arial"/>
          <w:color w:val="1F144A" w:themeColor="text1"/>
          <w:sz w:val="44"/>
          <w:szCs w:val="44"/>
        </w:rPr>
        <w:t>P</w:t>
      </w:r>
      <w:r w:rsidR="00CA1B7D" w:rsidRPr="008501CF">
        <w:rPr>
          <w:rFonts w:ascii="Arial" w:hAnsi="Arial"/>
          <w:color w:val="1F144A" w:themeColor="text1"/>
          <w:sz w:val="44"/>
          <w:szCs w:val="44"/>
        </w:rPr>
        <w:t>IA)</w:t>
      </w:r>
    </w:p>
    <w:tbl>
      <w:tblPr>
        <w:tblpPr w:leftFromText="181" w:rightFromText="181" w:vertAnchor="page" w:horzAnchor="margin" w:tblpXSpec="center" w:tblpY="10141"/>
        <w:tblW w:w="0" w:type="auto"/>
        <w:tblLook w:val="0480" w:firstRow="0" w:lastRow="0" w:firstColumn="1" w:lastColumn="0" w:noHBand="0" w:noVBand="1"/>
      </w:tblPr>
      <w:tblGrid>
        <w:gridCol w:w="3369"/>
        <w:gridCol w:w="4715"/>
      </w:tblGrid>
      <w:tr w:rsidR="00E610F4" w:rsidRPr="008501CF" w14:paraId="0EDEF826" w14:textId="77777777" w:rsidTr="00C62A51">
        <w:trPr>
          <w:trHeight w:val="340"/>
        </w:trPr>
        <w:tc>
          <w:tcPr>
            <w:tcW w:w="3369" w:type="dxa"/>
            <w:vAlign w:val="center"/>
          </w:tcPr>
          <w:p w14:paraId="76FD3445" w14:textId="77777777" w:rsidR="00E610F4" w:rsidRPr="008501CF" w:rsidRDefault="00E610F4" w:rsidP="00E610F4">
            <w:pPr>
              <w:pStyle w:val="CoverPageSubtext"/>
            </w:pPr>
            <w:r w:rsidRPr="008501CF">
              <w:t>Version:</w:t>
            </w:r>
          </w:p>
        </w:tc>
        <w:tc>
          <w:tcPr>
            <w:tcW w:w="4715" w:type="dxa"/>
            <w:shd w:val="clear" w:color="auto" w:fill="auto"/>
            <w:vAlign w:val="center"/>
          </w:tcPr>
          <w:p w14:paraId="6ACB2889" w14:textId="1919C72E" w:rsidR="00E610F4" w:rsidRPr="008501CF" w:rsidRDefault="008326FF" w:rsidP="00845AF1">
            <w:pPr>
              <w:pStyle w:val="CoverPageSubtext"/>
            </w:pPr>
            <w:r>
              <w:t>0.</w:t>
            </w:r>
            <w:r w:rsidR="008363E2">
              <w:t>4</w:t>
            </w:r>
            <w:r w:rsidR="00B61AF1">
              <w:t>1</w:t>
            </w:r>
          </w:p>
        </w:tc>
      </w:tr>
      <w:tr w:rsidR="00E610F4" w:rsidRPr="008501CF" w14:paraId="10B8DCE1" w14:textId="77777777" w:rsidTr="00C62A51">
        <w:trPr>
          <w:trHeight w:val="340"/>
        </w:trPr>
        <w:tc>
          <w:tcPr>
            <w:tcW w:w="3369" w:type="dxa"/>
            <w:vAlign w:val="center"/>
          </w:tcPr>
          <w:p w14:paraId="1AE27E55" w14:textId="77777777" w:rsidR="00E610F4" w:rsidRPr="008501CF" w:rsidRDefault="00E610F4" w:rsidP="00E610F4">
            <w:pPr>
              <w:pStyle w:val="CoverPageSubtext"/>
            </w:pPr>
            <w:r w:rsidRPr="008501CF">
              <w:t>Date:</w:t>
            </w:r>
          </w:p>
        </w:tc>
        <w:tc>
          <w:tcPr>
            <w:tcW w:w="4715" w:type="dxa"/>
            <w:shd w:val="clear" w:color="auto" w:fill="auto"/>
            <w:vAlign w:val="center"/>
          </w:tcPr>
          <w:p w14:paraId="7E154304" w14:textId="10D80985" w:rsidR="00E610F4" w:rsidRPr="008501CF" w:rsidRDefault="00A04B1B" w:rsidP="00067F46">
            <w:pPr>
              <w:pStyle w:val="CoverPageSubtext"/>
            </w:pPr>
            <w:r>
              <w:t>1</w:t>
            </w:r>
            <w:r w:rsidR="00BA7D42">
              <w:t>9</w:t>
            </w:r>
            <w:r w:rsidR="00276DA0" w:rsidRPr="00276DA0">
              <w:rPr>
                <w:vertAlign w:val="superscript"/>
              </w:rPr>
              <w:t>th</w:t>
            </w:r>
            <w:r w:rsidR="00276DA0">
              <w:t xml:space="preserve"> </w:t>
            </w:r>
            <w:r w:rsidR="005C7B71">
              <w:t>January</w:t>
            </w:r>
            <w:r w:rsidR="006659B3" w:rsidRPr="008501CF">
              <w:t>,</w:t>
            </w:r>
            <w:r w:rsidR="005D68B3" w:rsidRPr="008501CF">
              <w:t xml:space="preserve"> </w:t>
            </w:r>
            <w:r w:rsidR="00613D12" w:rsidRPr="008501CF">
              <w:t>20</w:t>
            </w:r>
            <w:r w:rsidR="00175056">
              <w:t>2</w:t>
            </w:r>
            <w:r w:rsidR="005C7B71">
              <w:t>2</w:t>
            </w:r>
          </w:p>
        </w:tc>
      </w:tr>
      <w:tr w:rsidR="0059261F" w:rsidRPr="008501CF" w14:paraId="67D8E33D" w14:textId="77777777" w:rsidTr="00E41CAA">
        <w:trPr>
          <w:trHeight w:val="340"/>
        </w:trPr>
        <w:tc>
          <w:tcPr>
            <w:tcW w:w="3369" w:type="dxa"/>
            <w:vAlign w:val="center"/>
          </w:tcPr>
          <w:p w14:paraId="1EFE50EC" w14:textId="77777777" w:rsidR="0059261F" w:rsidRPr="008501CF" w:rsidRDefault="0059261F" w:rsidP="0059261F">
            <w:pPr>
              <w:pStyle w:val="CoverPageSubtext"/>
            </w:pPr>
            <w:r w:rsidRPr="008501CF">
              <w:t>Author:</w:t>
            </w:r>
          </w:p>
        </w:tc>
        <w:sdt>
          <w:sdtPr>
            <w:alias w:val="Author"/>
            <w:tag w:val="Author"/>
            <w:id w:val="2030218193"/>
            <w:placeholder>
              <w:docPart w:val="C799794907014A2190FA12661D18ABE8"/>
            </w:placeholder>
            <w:dropDownList>
              <w:listItem w:value="Choose an item (not an individual's name)..."/>
              <w:listItem w:displayText="DCC" w:value="DCC"/>
            </w:dropDownList>
          </w:sdtPr>
          <w:sdtEndPr/>
          <w:sdtContent>
            <w:tc>
              <w:tcPr>
                <w:tcW w:w="4715" w:type="dxa"/>
                <w:vAlign w:val="center"/>
              </w:tcPr>
              <w:p w14:paraId="1D733585" w14:textId="77777777" w:rsidR="0059261F" w:rsidRPr="008501CF" w:rsidRDefault="004118FE" w:rsidP="0059261F">
                <w:pPr>
                  <w:pStyle w:val="CoverPageSubtext"/>
                </w:pPr>
                <w:r>
                  <w:t>DCC</w:t>
                </w:r>
              </w:p>
            </w:tc>
          </w:sdtContent>
        </w:sdt>
      </w:tr>
      <w:tr w:rsidR="0059261F" w:rsidRPr="008501CF" w14:paraId="53B322C8" w14:textId="77777777" w:rsidTr="00B410AE">
        <w:trPr>
          <w:trHeight w:val="340"/>
        </w:trPr>
        <w:tc>
          <w:tcPr>
            <w:tcW w:w="3369" w:type="dxa"/>
            <w:vAlign w:val="center"/>
          </w:tcPr>
          <w:p w14:paraId="069296A5" w14:textId="77777777" w:rsidR="0059261F" w:rsidRPr="008501CF" w:rsidRDefault="0059261F" w:rsidP="0059261F">
            <w:pPr>
              <w:pStyle w:val="CoverPageSubtext"/>
            </w:pPr>
            <w:r w:rsidRPr="008501CF">
              <w:t>Classification:</w:t>
            </w:r>
          </w:p>
        </w:tc>
        <w:tc>
          <w:tcPr>
            <w:tcW w:w="4715" w:type="dxa"/>
            <w:vAlign w:val="center"/>
          </w:tcPr>
          <w:p w14:paraId="40A9F89B" w14:textId="2ACDBE1C" w:rsidR="0059261F" w:rsidRPr="008501CF" w:rsidRDefault="001653A5" w:rsidP="006A74FA">
            <w:pPr>
              <w:pStyle w:val="CoverPageSubtext"/>
            </w:pPr>
            <w:bookmarkStart w:id="0" w:name="CLASSIFICATION"/>
            <w:r w:rsidRPr="008501CF">
              <w:t>DC</w:t>
            </w:r>
            <w:r w:rsidR="00070824" w:rsidRPr="008501CF">
              <w:t xml:space="preserve">C </w:t>
            </w:r>
            <w:bookmarkEnd w:id="0"/>
            <w:r w:rsidR="00A04B1B">
              <w:t>Public</w:t>
            </w:r>
          </w:p>
        </w:tc>
      </w:tr>
    </w:tbl>
    <w:p w14:paraId="02C2EE77" w14:textId="77777777" w:rsidR="001653A5" w:rsidRPr="008501CF" w:rsidRDefault="001653A5" w:rsidP="006B560D">
      <w:pPr>
        <w:pStyle w:val="BodyTextNormal"/>
        <w:sectPr w:rsidR="001653A5" w:rsidRPr="008501CF" w:rsidSect="00034AC6">
          <w:headerReference w:type="default" r:id="rId11"/>
          <w:footerReference w:type="even" r:id="rId12"/>
          <w:footerReference w:type="default" r:id="rId13"/>
          <w:headerReference w:type="first" r:id="rId14"/>
          <w:pgSz w:w="11900" w:h="16840"/>
          <w:pgMar w:top="4536" w:right="1127" w:bottom="1440" w:left="1134" w:header="284" w:footer="709" w:gutter="0"/>
          <w:pgNumType w:start="1"/>
          <w:cols w:space="708"/>
          <w:titlePg/>
        </w:sectPr>
      </w:pPr>
    </w:p>
    <w:sdt>
      <w:sdtPr>
        <w:rPr>
          <w:rFonts w:eastAsiaTheme="minorEastAsia" w:cs="Times New Roman"/>
          <w:b w:val="0"/>
          <w:bCs w:val="0"/>
          <w:color w:val="auto"/>
          <w:sz w:val="22"/>
          <w:szCs w:val="24"/>
        </w:rPr>
        <w:id w:val="-1271701844"/>
        <w:docPartObj>
          <w:docPartGallery w:val="Table of Contents"/>
          <w:docPartUnique/>
        </w:docPartObj>
      </w:sdtPr>
      <w:sdtEndPr/>
      <w:sdtContent>
        <w:p w14:paraId="0B43059A" w14:textId="77777777" w:rsidR="007F6F1E" w:rsidRPr="008501CF" w:rsidRDefault="007F6F1E">
          <w:pPr>
            <w:pStyle w:val="TOCHeading"/>
          </w:pPr>
          <w:r w:rsidRPr="008501CF">
            <w:t>Contents</w:t>
          </w:r>
        </w:p>
        <w:p w14:paraId="38DDF396" w14:textId="702F27D5" w:rsidR="00203556" w:rsidRDefault="007F6F1E">
          <w:pPr>
            <w:pStyle w:val="TOC1"/>
            <w:rPr>
              <w:rFonts w:cstheme="minorBidi"/>
              <w:b w:val="0"/>
              <w:color w:val="auto"/>
              <w:sz w:val="22"/>
              <w:szCs w:val="22"/>
              <w:lang w:eastAsia="en-GB"/>
            </w:rPr>
          </w:pPr>
          <w:r w:rsidRPr="008501CF">
            <w:rPr>
              <w:noProof w:val="0"/>
            </w:rPr>
            <w:fldChar w:fldCharType="begin"/>
          </w:r>
          <w:r w:rsidRPr="008501CF">
            <w:rPr>
              <w:noProof w:val="0"/>
            </w:rPr>
            <w:instrText xml:space="preserve"> TOC \o "1-3" \h \z \u </w:instrText>
          </w:r>
          <w:r w:rsidRPr="008501CF">
            <w:rPr>
              <w:noProof w:val="0"/>
            </w:rPr>
            <w:fldChar w:fldCharType="separate"/>
          </w:r>
          <w:hyperlink w:anchor="_Toc93476228" w:history="1">
            <w:r w:rsidR="00203556" w:rsidRPr="004E3B74">
              <w:rPr>
                <w:rStyle w:val="Hyperlink"/>
              </w:rPr>
              <w:t>1</w:t>
            </w:r>
            <w:r w:rsidR="00203556">
              <w:rPr>
                <w:rFonts w:cstheme="minorBidi"/>
                <w:b w:val="0"/>
                <w:color w:val="auto"/>
                <w:sz w:val="22"/>
                <w:szCs w:val="22"/>
                <w:lang w:eastAsia="en-GB"/>
              </w:rPr>
              <w:tab/>
            </w:r>
            <w:r w:rsidR="00203556" w:rsidRPr="004E3B74">
              <w:rPr>
                <w:rStyle w:val="Hyperlink"/>
              </w:rPr>
              <w:t>Executive Summary</w:t>
            </w:r>
            <w:r w:rsidR="00203556">
              <w:rPr>
                <w:webHidden/>
              </w:rPr>
              <w:tab/>
            </w:r>
            <w:r w:rsidR="00203556">
              <w:rPr>
                <w:webHidden/>
              </w:rPr>
              <w:fldChar w:fldCharType="begin"/>
            </w:r>
            <w:r w:rsidR="00203556">
              <w:rPr>
                <w:webHidden/>
              </w:rPr>
              <w:instrText xml:space="preserve"> PAGEREF _Toc93476228 \h </w:instrText>
            </w:r>
            <w:r w:rsidR="00203556">
              <w:rPr>
                <w:webHidden/>
              </w:rPr>
            </w:r>
            <w:r w:rsidR="00203556">
              <w:rPr>
                <w:webHidden/>
              </w:rPr>
              <w:fldChar w:fldCharType="separate"/>
            </w:r>
            <w:r w:rsidR="00203556">
              <w:rPr>
                <w:webHidden/>
              </w:rPr>
              <w:t>3</w:t>
            </w:r>
            <w:r w:rsidR="00203556">
              <w:rPr>
                <w:webHidden/>
              </w:rPr>
              <w:fldChar w:fldCharType="end"/>
            </w:r>
          </w:hyperlink>
        </w:p>
        <w:p w14:paraId="35D683A8" w14:textId="0B47A604" w:rsidR="00203556" w:rsidRDefault="00345B5D">
          <w:pPr>
            <w:pStyle w:val="TOC1"/>
            <w:rPr>
              <w:rFonts w:cstheme="minorBidi"/>
              <w:b w:val="0"/>
              <w:color w:val="auto"/>
              <w:sz w:val="22"/>
              <w:szCs w:val="22"/>
              <w:lang w:eastAsia="en-GB"/>
            </w:rPr>
          </w:pPr>
          <w:hyperlink w:anchor="_Toc93476229" w:history="1">
            <w:r w:rsidR="00203556" w:rsidRPr="004E3B74">
              <w:rPr>
                <w:rStyle w:val="Hyperlink"/>
              </w:rPr>
              <w:t>2</w:t>
            </w:r>
            <w:r w:rsidR="00203556">
              <w:rPr>
                <w:rFonts w:cstheme="minorBidi"/>
                <w:b w:val="0"/>
                <w:color w:val="auto"/>
                <w:sz w:val="22"/>
                <w:szCs w:val="22"/>
                <w:lang w:eastAsia="en-GB"/>
              </w:rPr>
              <w:tab/>
            </w:r>
            <w:r w:rsidR="00203556" w:rsidRPr="004E3B74">
              <w:rPr>
                <w:rStyle w:val="Hyperlink"/>
              </w:rPr>
              <w:t>Document History</w:t>
            </w:r>
            <w:r w:rsidR="00203556">
              <w:rPr>
                <w:webHidden/>
              </w:rPr>
              <w:tab/>
            </w:r>
            <w:r w:rsidR="00203556">
              <w:rPr>
                <w:webHidden/>
              </w:rPr>
              <w:fldChar w:fldCharType="begin"/>
            </w:r>
            <w:r w:rsidR="00203556">
              <w:rPr>
                <w:webHidden/>
              </w:rPr>
              <w:instrText xml:space="preserve"> PAGEREF _Toc93476229 \h </w:instrText>
            </w:r>
            <w:r w:rsidR="00203556">
              <w:rPr>
                <w:webHidden/>
              </w:rPr>
            </w:r>
            <w:r w:rsidR="00203556">
              <w:rPr>
                <w:webHidden/>
              </w:rPr>
              <w:fldChar w:fldCharType="separate"/>
            </w:r>
            <w:r w:rsidR="00203556">
              <w:rPr>
                <w:webHidden/>
              </w:rPr>
              <w:t>4</w:t>
            </w:r>
            <w:r w:rsidR="00203556">
              <w:rPr>
                <w:webHidden/>
              </w:rPr>
              <w:fldChar w:fldCharType="end"/>
            </w:r>
          </w:hyperlink>
        </w:p>
        <w:p w14:paraId="0185866C" w14:textId="7BC5913C" w:rsidR="00203556" w:rsidRDefault="00345B5D">
          <w:pPr>
            <w:pStyle w:val="TOC2"/>
            <w:rPr>
              <w:rFonts w:cstheme="minorBidi"/>
              <w:b w:val="0"/>
              <w:bCs w:val="0"/>
              <w:iCs w:val="0"/>
              <w:color w:val="auto"/>
              <w:lang w:eastAsia="en-GB"/>
            </w:rPr>
          </w:pPr>
          <w:hyperlink w:anchor="_Toc93476230" w:history="1">
            <w:r w:rsidR="00203556" w:rsidRPr="004E3B74">
              <w:rPr>
                <w:rStyle w:val="Hyperlink"/>
                <w14:scene3d>
                  <w14:camera w14:prst="orthographicFront"/>
                  <w14:lightRig w14:rig="threePt" w14:dir="t">
                    <w14:rot w14:lat="0" w14:lon="0" w14:rev="0"/>
                  </w14:lightRig>
                </w14:scene3d>
              </w:rPr>
              <w:t>2.1</w:t>
            </w:r>
            <w:r w:rsidR="00203556">
              <w:rPr>
                <w:rFonts w:cstheme="minorBidi"/>
                <w:b w:val="0"/>
                <w:bCs w:val="0"/>
                <w:iCs w:val="0"/>
                <w:color w:val="auto"/>
                <w:lang w:eastAsia="en-GB"/>
              </w:rPr>
              <w:tab/>
            </w:r>
            <w:r w:rsidR="00203556" w:rsidRPr="004E3B74">
              <w:rPr>
                <w:rStyle w:val="Hyperlink"/>
              </w:rPr>
              <w:t>Revision History</w:t>
            </w:r>
            <w:r w:rsidR="00203556">
              <w:rPr>
                <w:webHidden/>
              </w:rPr>
              <w:tab/>
            </w:r>
            <w:r w:rsidR="00203556">
              <w:rPr>
                <w:webHidden/>
              </w:rPr>
              <w:fldChar w:fldCharType="begin"/>
            </w:r>
            <w:r w:rsidR="00203556">
              <w:rPr>
                <w:webHidden/>
              </w:rPr>
              <w:instrText xml:space="preserve"> PAGEREF _Toc93476230 \h </w:instrText>
            </w:r>
            <w:r w:rsidR="00203556">
              <w:rPr>
                <w:webHidden/>
              </w:rPr>
            </w:r>
            <w:r w:rsidR="00203556">
              <w:rPr>
                <w:webHidden/>
              </w:rPr>
              <w:fldChar w:fldCharType="separate"/>
            </w:r>
            <w:r w:rsidR="00203556">
              <w:rPr>
                <w:webHidden/>
              </w:rPr>
              <w:t>4</w:t>
            </w:r>
            <w:r w:rsidR="00203556">
              <w:rPr>
                <w:webHidden/>
              </w:rPr>
              <w:fldChar w:fldCharType="end"/>
            </w:r>
          </w:hyperlink>
        </w:p>
        <w:p w14:paraId="7A828E29" w14:textId="2B5ECFF4" w:rsidR="00203556" w:rsidRDefault="00345B5D">
          <w:pPr>
            <w:pStyle w:val="TOC2"/>
            <w:rPr>
              <w:rFonts w:cstheme="minorBidi"/>
              <w:b w:val="0"/>
              <w:bCs w:val="0"/>
              <w:iCs w:val="0"/>
              <w:color w:val="auto"/>
              <w:lang w:eastAsia="en-GB"/>
            </w:rPr>
          </w:pPr>
          <w:hyperlink w:anchor="_Toc93476231" w:history="1">
            <w:r w:rsidR="00203556" w:rsidRPr="004E3B74">
              <w:rPr>
                <w:rStyle w:val="Hyperlink"/>
                <w14:scene3d>
                  <w14:camera w14:prst="orthographicFront"/>
                  <w14:lightRig w14:rig="threePt" w14:dir="t">
                    <w14:rot w14:lat="0" w14:lon="0" w14:rev="0"/>
                  </w14:lightRig>
                </w14:scene3d>
              </w:rPr>
              <w:t>2.2</w:t>
            </w:r>
            <w:r w:rsidR="00203556">
              <w:rPr>
                <w:rFonts w:cstheme="minorBidi"/>
                <w:b w:val="0"/>
                <w:bCs w:val="0"/>
                <w:iCs w:val="0"/>
                <w:color w:val="auto"/>
                <w:lang w:eastAsia="en-GB"/>
              </w:rPr>
              <w:tab/>
            </w:r>
            <w:r w:rsidR="00203556" w:rsidRPr="004E3B74">
              <w:rPr>
                <w:rStyle w:val="Hyperlink"/>
              </w:rPr>
              <w:t>Associated Documents</w:t>
            </w:r>
            <w:r w:rsidR="00203556">
              <w:rPr>
                <w:webHidden/>
              </w:rPr>
              <w:tab/>
            </w:r>
            <w:r w:rsidR="00203556">
              <w:rPr>
                <w:webHidden/>
              </w:rPr>
              <w:fldChar w:fldCharType="begin"/>
            </w:r>
            <w:r w:rsidR="00203556">
              <w:rPr>
                <w:webHidden/>
              </w:rPr>
              <w:instrText xml:space="preserve"> PAGEREF _Toc93476231 \h </w:instrText>
            </w:r>
            <w:r w:rsidR="00203556">
              <w:rPr>
                <w:webHidden/>
              </w:rPr>
            </w:r>
            <w:r w:rsidR="00203556">
              <w:rPr>
                <w:webHidden/>
              </w:rPr>
              <w:fldChar w:fldCharType="separate"/>
            </w:r>
            <w:r w:rsidR="00203556">
              <w:rPr>
                <w:webHidden/>
              </w:rPr>
              <w:t>4</w:t>
            </w:r>
            <w:r w:rsidR="00203556">
              <w:rPr>
                <w:webHidden/>
              </w:rPr>
              <w:fldChar w:fldCharType="end"/>
            </w:r>
          </w:hyperlink>
        </w:p>
        <w:p w14:paraId="7D94AC2F" w14:textId="419C0787" w:rsidR="00203556" w:rsidRDefault="00345B5D">
          <w:pPr>
            <w:pStyle w:val="TOC2"/>
            <w:rPr>
              <w:rFonts w:cstheme="minorBidi"/>
              <w:b w:val="0"/>
              <w:bCs w:val="0"/>
              <w:iCs w:val="0"/>
              <w:color w:val="auto"/>
              <w:lang w:eastAsia="en-GB"/>
            </w:rPr>
          </w:pPr>
          <w:hyperlink w:anchor="_Toc93476232" w:history="1">
            <w:r w:rsidR="00203556" w:rsidRPr="004E3B74">
              <w:rPr>
                <w:rStyle w:val="Hyperlink"/>
                <w14:scene3d>
                  <w14:camera w14:prst="orthographicFront"/>
                  <w14:lightRig w14:rig="threePt" w14:dir="t">
                    <w14:rot w14:lat="0" w14:lon="0" w14:rev="0"/>
                  </w14:lightRig>
                </w14:scene3d>
              </w:rPr>
              <w:t>2.3</w:t>
            </w:r>
            <w:r w:rsidR="00203556">
              <w:rPr>
                <w:rFonts w:cstheme="minorBidi"/>
                <w:b w:val="0"/>
                <w:bCs w:val="0"/>
                <w:iCs w:val="0"/>
                <w:color w:val="auto"/>
                <w:lang w:eastAsia="en-GB"/>
              </w:rPr>
              <w:tab/>
            </w:r>
            <w:r w:rsidR="00203556" w:rsidRPr="004E3B74">
              <w:rPr>
                <w:rStyle w:val="Hyperlink"/>
              </w:rPr>
              <w:t>Document Information</w:t>
            </w:r>
            <w:r w:rsidR="00203556">
              <w:rPr>
                <w:webHidden/>
              </w:rPr>
              <w:tab/>
            </w:r>
            <w:r w:rsidR="00203556">
              <w:rPr>
                <w:webHidden/>
              </w:rPr>
              <w:fldChar w:fldCharType="begin"/>
            </w:r>
            <w:r w:rsidR="00203556">
              <w:rPr>
                <w:webHidden/>
              </w:rPr>
              <w:instrText xml:space="preserve"> PAGEREF _Toc93476232 \h </w:instrText>
            </w:r>
            <w:r w:rsidR="00203556">
              <w:rPr>
                <w:webHidden/>
              </w:rPr>
            </w:r>
            <w:r w:rsidR="00203556">
              <w:rPr>
                <w:webHidden/>
              </w:rPr>
              <w:fldChar w:fldCharType="separate"/>
            </w:r>
            <w:r w:rsidR="00203556">
              <w:rPr>
                <w:webHidden/>
              </w:rPr>
              <w:t>4</w:t>
            </w:r>
            <w:r w:rsidR="00203556">
              <w:rPr>
                <w:webHidden/>
              </w:rPr>
              <w:fldChar w:fldCharType="end"/>
            </w:r>
          </w:hyperlink>
        </w:p>
        <w:p w14:paraId="4B9E8507" w14:textId="049AA075" w:rsidR="00203556" w:rsidRDefault="00345B5D">
          <w:pPr>
            <w:pStyle w:val="TOC1"/>
            <w:rPr>
              <w:rFonts w:cstheme="minorBidi"/>
              <w:b w:val="0"/>
              <w:color w:val="auto"/>
              <w:sz w:val="22"/>
              <w:szCs w:val="22"/>
              <w:lang w:eastAsia="en-GB"/>
            </w:rPr>
          </w:pPr>
          <w:hyperlink w:anchor="_Toc93476233" w:history="1">
            <w:r w:rsidR="00203556" w:rsidRPr="004E3B74">
              <w:rPr>
                <w:rStyle w:val="Hyperlink"/>
                <w:rFonts w:ascii="Arial Bold" w:eastAsia="Times New Roman" w:hAnsi="Arial Bold" w:cs="Arial"/>
                <w:bCs/>
                <w:kern w:val="32"/>
              </w:rPr>
              <w:t>3</w:t>
            </w:r>
            <w:r w:rsidR="00203556">
              <w:rPr>
                <w:rFonts w:cstheme="minorBidi"/>
                <w:b w:val="0"/>
                <w:color w:val="auto"/>
                <w:sz w:val="22"/>
                <w:szCs w:val="22"/>
                <w:lang w:eastAsia="en-GB"/>
              </w:rPr>
              <w:tab/>
            </w:r>
            <w:r w:rsidR="00203556" w:rsidRPr="004E3B74">
              <w:rPr>
                <w:rStyle w:val="Hyperlink"/>
                <w:rFonts w:ascii="Arial Bold" w:eastAsia="Times New Roman" w:hAnsi="Arial Bold" w:cs="Arial"/>
                <w:bCs/>
                <w:kern w:val="32"/>
              </w:rPr>
              <w:t>Context and Requirements</w:t>
            </w:r>
            <w:r w:rsidR="00203556">
              <w:rPr>
                <w:webHidden/>
              </w:rPr>
              <w:tab/>
            </w:r>
            <w:r w:rsidR="00203556">
              <w:rPr>
                <w:webHidden/>
              </w:rPr>
              <w:fldChar w:fldCharType="begin"/>
            </w:r>
            <w:r w:rsidR="00203556">
              <w:rPr>
                <w:webHidden/>
              </w:rPr>
              <w:instrText xml:space="preserve"> PAGEREF _Toc93476233 \h </w:instrText>
            </w:r>
            <w:r w:rsidR="00203556">
              <w:rPr>
                <w:webHidden/>
              </w:rPr>
            </w:r>
            <w:r w:rsidR="00203556">
              <w:rPr>
                <w:webHidden/>
              </w:rPr>
              <w:fldChar w:fldCharType="separate"/>
            </w:r>
            <w:r w:rsidR="00203556">
              <w:rPr>
                <w:webHidden/>
              </w:rPr>
              <w:t>5</w:t>
            </w:r>
            <w:r w:rsidR="00203556">
              <w:rPr>
                <w:webHidden/>
              </w:rPr>
              <w:fldChar w:fldCharType="end"/>
            </w:r>
          </w:hyperlink>
        </w:p>
        <w:p w14:paraId="1B62446C" w14:textId="245ECD10" w:rsidR="00203556" w:rsidRDefault="00345B5D">
          <w:pPr>
            <w:pStyle w:val="TOC2"/>
            <w:rPr>
              <w:rFonts w:cstheme="minorBidi"/>
              <w:b w:val="0"/>
              <w:bCs w:val="0"/>
              <w:iCs w:val="0"/>
              <w:color w:val="auto"/>
              <w:lang w:eastAsia="en-GB"/>
            </w:rPr>
          </w:pPr>
          <w:hyperlink w:anchor="_Toc93476234" w:history="1">
            <w:r w:rsidR="00203556" w:rsidRPr="004E3B74">
              <w:rPr>
                <w:rStyle w:val="Hyperlink"/>
                <w:rFonts w:ascii="Arial Bold" w:eastAsia="Times New Roman" w:hAnsi="Arial Bold" w:cs="Arial"/>
                <w14:scene3d>
                  <w14:camera w14:prst="orthographicFront"/>
                  <w14:lightRig w14:rig="threePt" w14:dir="t">
                    <w14:rot w14:lat="0" w14:lon="0" w14:rev="0"/>
                  </w14:lightRig>
                </w14:scene3d>
              </w:rPr>
              <w:t>3.1</w:t>
            </w:r>
            <w:r w:rsidR="00203556">
              <w:rPr>
                <w:rFonts w:cstheme="minorBidi"/>
                <w:b w:val="0"/>
                <w:bCs w:val="0"/>
                <w:iCs w:val="0"/>
                <w:color w:val="auto"/>
                <w:lang w:eastAsia="en-GB"/>
              </w:rPr>
              <w:tab/>
            </w:r>
            <w:r w:rsidR="00203556" w:rsidRPr="004E3B74">
              <w:rPr>
                <w:rStyle w:val="Hyperlink"/>
                <w:rFonts w:ascii="Arial Bold" w:eastAsia="Times New Roman" w:hAnsi="Arial Bold" w:cs="Arial"/>
              </w:rPr>
              <w:t>Problem Statement</w:t>
            </w:r>
            <w:r w:rsidR="00203556">
              <w:rPr>
                <w:webHidden/>
              </w:rPr>
              <w:tab/>
            </w:r>
            <w:r w:rsidR="00203556">
              <w:rPr>
                <w:webHidden/>
              </w:rPr>
              <w:fldChar w:fldCharType="begin"/>
            </w:r>
            <w:r w:rsidR="00203556">
              <w:rPr>
                <w:webHidden/>
              </w:rPr>
              <w:instrText xml:space="preserve"> PAGEREF _Toc93476234 \h </w:instrText>
            </w:r>
            <w:r w:rsidR="00203556">
              <w:rPr>
                <w:webHidden/>
              </w:rPr>
            </w:r>
            <w:r w:rsidR="00203556">
              <w:rPr>
                <w:webHidden/>
              </w:rPr>
              <w:fldChar w:fldCharType="separate"/>
            </w:r>
            <w:r w:rsidR="00203556">
              <w:rPr>
                <w:webHidden/>
              </w:rPr>
              <w:t>5</w:t>
            </w:r>
            <w:r w:rsidR="00203556">
              <w:rPr>
                <w:webHidden/>
              </w:rPr>
              <w:fldChar w:fldCharType="end"/>
            </w:r>
          </w:hyperlink>
        </w:p>
        <w:p w14:paraId="23E7A5C6" w14:textId="1C939FC7" w:rsidR="00203556" w:rsidRDefault="00345B5D">
          <w:pPr>
            <w:pStyle w:val="TOC2"/>
            <w:rPr>
              <w:rFonts w:cstheme="minorBidi"/>
              <w:b w:val="0"/>
              <w:bCs w:val="0"/>
              <w:iCs w:val="0"/>
              <w:color w:val="auto"/>
              <w:lang w:eastAsia="en-GB"/>
            </w:rPr>
          </w:pPr>
          <w:hyperlink w:anchor="_Toc93476235" w:history="1">
            <w:r w:rsidR="00203556" w:rsidRPr="004E3B74">
              <w:rPr>
                <w:rStyle w:val="Hyperlink"/>
                <w14:scene3d>
                  <w14:camera w14:prst="orthographicFront"/>
                  <w14:lightRig w14:rig="threePt" w14:dir="t">
                    <w14:rot w14:lat="0" w14:lon="0" w14:rev="0"/>
                  </w14:lightRig>
                </w14:scene3d>
              </w:rPr>
              <w:t>3.2</w:t>
            </w:r>
            <w:r w:rsidR="00203556">
              <w:rPr>
                <w:rFonts w:cstheme="minorBidi"/>
                <w:b w:val="0"/>
                <w:bCs w:val="0"/>
                <w:iCs w:val="0"/>
                <w:color w:val="auto"/>
                <w:lang w:eastAsia="en-GB"/>
              </w:rPr>
              <w:tab/>
            </w:r>
            <w:r w:rsidR="00203556" w:rsidRPr="004E3B74">
              <w:rPr>
                <w:rStyle w:val="Hyperlink"/>
              </w:rPr>
              <w:t>Business Context and Requirements</w:t>
            </w:r>
            <w:r w:rsidR="00203556">
              <w:rPr>
                <w:webHidden/>
              </w:rPr>
              <w:tab/>
            </w:r>
            <w:r w:rsidR="00203556">
              <w:rPr>
                <w:webHidden/>
              </w:rPr>
              <w:fldChar w:fldCharType="begin"/>
            </w:r>
            <w:r w:rsidR="00203556">
              <w:rPr>
                <w:webHidden/>
              </w:rPr>
              <w:instrText xml:space="preserve"> PAGEREF _Toc93476235 \h </w:instrText>
            </w:r>
            <w:r w:rsidR="00203556">
              <w:rPr>
                <w:webHidden/>
              </w:rPr>
            </w:r>
            <w:r w:rsidR="00203556">
              <w:rPr>
                <w:webHidden/>
              </w:rPr>
              <w:fldChar w:fldCharType="separate"/>
            </w:r>
            <w:r w:rsidR="00203556">
              <w:rPr>
                <w:webHidden/>
              </w:rPr>
              <w:t>5</w:t>
            </w:r>
            <w:r w:rsidR="00203556">
              <w:rPr>
                <w:webHidden/>
              </w:rPr>
              <w:fldChar w:fldCharType="end"/>
            </w:r>
          </w:hyperlink>
        </w:p>
        <w:p w14:paraId="08CF5BCC" w14:textId="5ABD6D6E" w:rsidR="00203556" w:rsidRDefault="00345B5D">
          <w:pPr>
            <w:pStyle w:val="TOC2"/>
            <w:rPr>
              <w:rFonts w:cstheme="minorBidi"/>
              <w:b w:val="0"/>
              <w:bCs w:val="0"/>
              <w:iCs w:val="0"/>
              <w:color w:val="auto"/>
              <w:lang w:eastAsia="en-GB"/>
            </w:rPr>
          </w:pPr>
          <w:hyperlink w:anchor="_Toc93476236" w:history="1">
            <w:r w:rsidR="00203556" w:rsidRPr="004E3B74">
              <w:rPr>
                <w:rStyle w:val="Hyperlink"/>
                <w14:scene3d>
                  <w14:camera w14:prst="orthographicFront"/>
                  <w14:lightRig w14:rig="threePt" w14:dir="t">
                    <w14:rot w14:lat="0" w14:lon="0" w14:rev="0"/>
                  </w14:lightRig>
                </w14:scene3d>
              </w:rPr>
              <w:t>3.3</w:t>
            </w:r>
            <w:r w:rsidR="00203556">
              <w:rPr>
                <w:rFonts w:cstheme="minorBidi"/>
                <w:b w:val="0"/>
                <w:bCs w:val="0"/>
                <w:iCs w:val="0"/>
                <w:color w:val="auto"/>
                <w:lang w:eastAsia="en-GB"/>
              </w:rPr>
              <w:tab/>
            </w:r>
            <w:r w:rsidR="00203556" w:rsidRPr="004E3B74">
              <w:rPr>
                <w:rStyle w:val="Hyperlink"/>
              </w:rPr>
              <w:t>Business Requirements</w:t>
            </w:r>
            <w:r w:rsidR="00203556">
              <w:rPr>
                <w:webHidden/>
              </w:rPr>
              <w:tab/>
            </w:r>
            <w:r w:rsidR="00203556">
              <w:rPr>
                <w:webHidden/>
              </w:rPr>
              <w:fldChar w:fldCharType="begin"/>
            </w:r>
            <w:r w:rsidR="00203556">
              <w:rPr>
                <w:webHidden/>
              </w:rPr>
              <w:instrText xml:space="preserve"> PAGEREF _Toc93476236 \h </w:instrText>
            </w:r>
            <w:r w:rsidR="00203556">
              <w:rPr>
                <w:webHidden/>
              </w:rPr>
            </w:r>
            <w:r w:rsidR="00203556">
              <w:rPr>
                <w:webHidden/>
              </w:rPr>
              <w:fldChar w:fldCharType="separate"/>
            </w:r>
            <w:r w:rsidR="00203556">
              <w:rPr>
                <w:webHidden/>
              </w:rPr>
              <w:t>5</w:t>
            </w:r>
            <w:r w:rsidR="00203556">
              <w:rPr>
                <w:webHidden/>
              </w:rPr>
              <w:fldChar w:fldCharType="end"/>
            </w:r>
          </w:hyperlink>
        </w:p>
        <w:p w14:paraId="160163CC" w14:textId="15691150" w:rsidR="00203556" w:rsidRDefault="00345B5D">
          <w:pPr>
            <w:pStyle w:val="TOC1"/>
            <w:rPr>
              <w:rFonts w:cstheme="minorBidi"/>
              <w:b w:val="0"/>
              <w:color w:val="auto"/>
              <w:sz w:val="22"/>
              <w:szCs w:val="22"/>
              <w:lang w:eastAsia="en-GB"/>
            </w:rPr>
          </w:pPr>
          <w:hyperlink w:anchor="_Toc93476237" w:history="1">
            <w:r w:rsidR="00203556" w:rsidRPr="004E3B74">
              <w:rPr>
                <w:rStyle w:val="Hyperlink"/>
                <w:rFonts w:ascii="Arial Bold" w:eastAsia="Times New Roman" w:hAnsi="Arial Bold" w:cs="Arial"/>
                <w:bCs/>
                <w:kern w:val="32"/>
              </w:rPr>
              <w:t>4</w:t>
            </w:r>
            <w:r w:rsidR="00203556">
              <w:rPr>
                <w:rFonts w:cstheme="minorBidi"/>
                <w:b w:val="0"/>
                <w:color w:val="auto"/>
                <w:sz w:val="22"/>
                <w:szCs w:val="22"/>
                <w:lang w:eastAsia="en-GB"/>
              </w:rPr>
              <w:tab/>
            </w:r>
            <w:r w:rsidR="00203556" w:rsidRPr="004E3B74">
              <w:rPr>
                <w:rStyle w:val="Hyperlink"/>
                <w:rFonts w:ascii="Arial Bold" w:eastAsia="Times New Roman" w:hAnsi="Arial Bold" w:cs="Arial"/>
                <w:bCs/>
                <w:kern w:val="32"/>
              </w:rPr>
              <w:t>Description of Solution</w:t>
            </w:r>
            <w:r w:rsidR="00203556">
              <w:rPr>
                <w:webHidden/>
              </w:rPr>
              <w:tab/>
            </w:r>
            <w:r w:rsidR="00203556">
              <w:rPr>
                <w:webHidden/>
              </w:rPr>
              <w:fldChar w:fldCharType="begin"/>
            </w:r>
            <w:r w:rsidR="00203556">
              <w:rPr>
                <w:webHidden/>
              </w:rPr>
              <w:instrText xml:space="preserve"> PAGEREF _Toc93476237 \h </w:instrText>
            </w:r>
            <w:r w:rsidR="00203556">
              <w:rPr>
                <w:webHidden/>
              </w:rPr>
            </w:r>
            <w:r w:rsidR="00203556">
              <w:rPr>
                <w:webHidden/>
              </w:rPr>
              <w:fldChar w:fldCharType="separate"/>
            </w:r>
            <w:r w:rsidR="00203556">
              <w:rPr>
                <w:webHidden/>
              </w:rPr>
              <w:t>8</w:t>
            </w:r>
            <w:r w:rsidR="00203556">
              <w:rPr>
                <w:webHidden/>
              </w:rPr>
              <w:fldChar w:fldCharType="end"/>
            </w:r>
          </w:hyperlink>
        </w:p>
        <w:p w14:paraId="4E5E55E9" w14:textId="3606BFAB" w:rsidR="00203556" w:rsidRDefault="00345B5D">
          <w:pPr>
            <w:pStyle w:val="TOC2"/>
            <w:rPr>
              <w:rFonts w:cstheme="minorBidi"/>
              <w:b w:val="0"/>
              <w:bCs w:val="0"/>
              <w:iCs w:val="0"/>
              <w:color w:val="auto"/>
              <w:lang w:eastAsia="en-GB"/>
            </w:rPr>
          </w:pPr>
          <w:hyperlink w:anchor="_Toc93476238" w:history="1">
            <w:r w:rsidR="00203556" w:rsidRPr="004E3B74">
              <w:rPr>
                <w:rStyle w:val="Hyperlink"/>
                <w14:scene3d>
                  <w14:camera w14:prst="orthographicFront"/>
                  <w14:lightRig w14:rig="threePt" w14:dir="t">
                    <w14:rot w14:lat="0" w14:lon="0" w14:rev="0"/>
                  </w14:lightRig>
                </w14:scene3d>
              </w:rPr>
              <w:t>4.1</w:t>
            </w:r>
            <w:r w:rsidR="00203556">
              <w:rPr>
                <w:rFonts w:cstheme="minorBidi"/>
                <w:b w:val="0"/>
                <w:bCs w:val="0"/>
                <w:iCs w:val="0"/>
                <w:color w:val="auto"/>
                <w:lang w:eastAsia="en-GB"/>
              </w:rPr>
              <w:tab/>
            </w:r>
            <w:r w:rsidR="00203556" w:rsidRPr="004E3B74">
              <w:rPr>
                <w:rStyle w:val="Hyperlink"/>
              </w:rPr>
              <w:t>The DCC Technical Operations Centre</w:t>
            </w:r>
            <w:r w:rsidR="00203556">
              <w:rPr>
                <w:webHidden/>
              </w:rPr>
              <w:tab/>
            </w:r>
            <w:r w:rsidR="00203556">
              <w:rPr>
                <w:webHidden/>
              </w:rPr>
              <w:fldChar w:fldCharType="begin"/>
            </w:r>
            <w:r w:rsidR="00203556">
              <w:rPr>
                <w:webHidden/>
              </w:rPr>
              <w:instrText xml:space="preserve"> PAGEREF _Toc93476238 \h </w:instrText>
            </w:r>
            <w:r w:rsidR="00203556">
              <w:rPr>
                <w:webHidden/>
              </w:rPr>
            </w:r>
            <w:r w:rsidR="00203556">
              <w:rPr>
                <w:webHidden/>
              </w:rPr>
              <w:fldChar w:fldCharType="separate"/>
            </w:r>
            <w:r w:rsidR="00203556">
              <w:rPr>
                <w:webHidden/>
              </w:rPr>
              <w:t>8</w:t>
            </w:r>
            <w:r w:rsidR="00203556">
              <w:rPr>
                <w:webHidden/>
              </w:rPr>
              <w:fldChar w:fldCharType="end"/>
            </w:r>
          </w:hyperlink>
        </w:p>
        <w:p w14:paraId="1412AC74" w14:textId="2A5A67BF" w:rsidR="00203556" w:rsidRDefault="00345B5D">
          <w:pPr>
            <w:pStyle w:val="TOC2"/>
            <w:rPr>
              <w:rFonts w:cstheme="minorBidi"/>
              <w:b w:val="0"/>
              <w:bCs w:val="0"/>
              <w:iCs w:val="0"/>
              <w:color w:val="auto"/>
              <w:lang w:eastAsia="en-GB"/>
            </w:rPr>
          </w:pPr>
          <w:hyperlink w:anchor="_Toc93476239" w:history="1">
            <w:r w:rsidR="00203556" w:rsidRPr="004E3B74">
              <w:rPr>
                <w:rStyle w:val="Hyperlink"/>
                <w14:scene3d>
                  <w14:camera w14:prst="orthographicFront"/>
                  <w14:lightRig w14:rig="threePt" w14:dir="t">
                    <w14:rot w14:lat="0" w14:lon="0" w14:rev="0"/>
                  </w14:lightRig>
                </w14:scene3d>
              </w:rPr>
              <w:t>4.2</w:t>
            </w:r>
            <w:r w:rsidR="00203556">
              <w:rPr>
                <w:rFonts w:cstheme="minorBidi"/>
                <w:b w:val="0"/>
                <w:bCs w:val="0"/>
                <w:iCs w:val="0"/>
                <w:color w:val="auto"/>
                <w:lang w:eastAsia="en-GB"/>
              </w:rPr>
              <w:tab/>
            </w:r>
            <w:r w:rsidR="00203556" w:rsidRPr="004E3B74">
              <w:rPr>
                <w:rStyle w:val="Hyperlink"/>
              </w:rPr>
              <w:t>Solution Constraints and Changes</w:t>
            </w:r>
            <w:r w:rsidR="00203556">
              <w:rPr>
                <w:webHidden/>
              </w:rPr>
              <w:tab/>
            </w:r>
            <w:r w:rsidR="00203556">
              <w:rPr>
                <w:webHidden/>
              </w:rPr>
              <w:fldChar w:fldCharType="begin"/>
            </w:r>
            <w:r w:rsidR="00203556">
              <w:rPr>
                <w:webHidden/>
              </w:rPr>
              <w:instrText xml:space="preserve"> PAGEREF _Toc93476239 \h </w:instrText>
            </w:r>
            <w:r w:rsidR="00203556">
              <w:rPr>
                <w:webHidden/>
              </w:rPr>
            </w:r>
            <w:r w:rsidR="00203556">
              <w:rPr>
                <w:webHidden/>
              </w:rPr>
              <w:fldChar w:fldCharType="separate"/>
            </w:r>
            <w:r w:rsidR="00203556">
              <w:rPr>
                <w:webHidden/>
              </w:rPr>
              <w:t>8</w:t>
            </w:r>
            <w:r w:rsidR="00203556">
              <w:rPr>
                <w:webHidden/>
              </w:rPr>
              <w:fldChar w:fldCharType="end"/>
            </w:r>
          </w:hyperlink>
        </w:p>
        <w:p w14:paraId="2B6EABB1" w14:textId="6210969D" w:rsidR="00203556" w:rsidRDefault="00345B5D">
          <w:pPr>
            <w:pStyle w:val="TOC2"/>
            <w:rPr>
              <w:rFonts w:cstheme="minorBidi"/>
              <w:b w:val="0"/>
              <w:bCs w:val="0"/>
              <w:iCs w:val="0"/>
              <w:color w:val="auto"/>
              <w:lang w:eastAsia="en-GB"/>
            </w:rPr>
          </w:pPr>
          <w:hyperlink w:anchor="_Toc93476240" w:history="1">
            <w:r w:rsidR="00203556" w:rsidRPr="004E3B74">
              <w:rPr>
                <w:rStyle w:val="Hyperlink"/>
                <w14:scene3d>
                  <w14:camera w14:prst="orthographicFront"/>
                  <w14:lightRig w14:rig="threePt" w14:dir="t">
                    <w14:rot w14:lat="0" w14:lon="0" w14:rev="0"/>
                  </w14:lightRig>
                </w14:scene3d>
              </w:rPr>
              <w:t>4.3</w:t>
            </w:r>
            <w:r w:rsidR="00203556">
              <w:rPr>
                <w:rFonts w:cstheme="minorBidi"/>
                <w:b w:val="0"/>
                <w:bCs w:val="0"/>
                <w:iCs w:val="0"/>
                <w:color w:val="auto"/>
                <w:lang w:eastAsia="en-GB"/>
              </w:rPr>
              <w:tab/>
            </w:r>
            <w:r w:rsidR="00203556" w:rsidRPr="004E3B74">
              <w:rPr>
                <w:rStyle w:val="Hyperlink"/>
              </w:rPr>
              <w:t>Delivery, Testing, and User Acceptance</w:t>
            </w:r>
            <w:r w:rsidR="00203556">
              <w:rPr>
                <w:webHidden/>
              </w:rPr>
              <w:tab/>
            </w:r>
            <w:r w:rsidR="00203556">
              <w:rPr>
                <w:webHidden/>
              </w:rPr>
              <w:fldChar w:fldCharType="begin"/>
            </w:r>
            <w:r w:rsidR="00203556">
              <w:rPr>
                <w:webHidden/>
              </w:rPr>
              <w:instrText xml:space="preserve"> PAGEREF _Toc93476240 \h </w:instrText>
            </w:r>
            <w:r w:rsidR="00203556">
              <w:rPr>
                <w:webHidden/>
              </w:rPr>
            </w:r>
            <w:r w:rsidR="00203556">
              <w:rPr>
                <w:webHidden/>
              </w:rPr>
              <w:fldChar w:fldCharType="separate"/>
            </w:r>
            <w:r w:rsidR="00203556">
              <w:rPr>
                <w:webHidden/>
              </w:rPr>
              <w:t>9</w:t>
            </w:r>
            <w:r w:rsidR="00203556">
              <w:rPr>
                <w:webHidden/>
              </w:rPr>
              <w:fldChar w:fldCharType="end"/>
            </w:r>
          </w:hyperlink>
        </w:p>
        <w:p w14:paraId="4FBD7F10" w14:textId="10BBD9F9" w:rsidR="00203556" w:rsidRDefault="00345B5D">
          <w:pPr>
            <w:pStyle w:val="TOC1"/>
            <w:rPr>
              <w:rFonts w:cstheme="minorBidi"/>
              <w:b w:val="0"/>
              <w:color w:val="auto"/>
              <w:sz w:val="22"/>
              <w:szCs w:val="22"/>
              <w:lang w:eastAsia="en-GB"/>
            </w:rPr>
          </w:pPr>
          <w:hyperlink w:anchor="_Toc93476241" w:history="1">
            <w:r w:rsidR="00203556" w:rsidRPr="004E3B74">
              <w:rPr>
                <w:rStyle w:val="Hyperlink"/>
              </w:rPr>
              <w:t>5</w:t>
            </w:r>
            <w:r w:rsidR="00203556">
              <w:rPr>
                <w:rFonts w:cstheme="minorBidi"/>
                <w:b w:val="0"/>
                <w:color w:val="auto"/>
                <w:sz w:val="22"/>
                <w:szCs w:val="22"/>
                <w:lang w:eastAsia="en-GB"/>
              </w:rPr>
              <w:tab/>
            </w:r>
            <w:r w:rsidR="00203556" w:rsidRPr="004E3B74">
              <w:rPr>
                <w:rStyle w:val="Hyperlink"/>
              </w:rPr>
              <w:t>Impact on Systems, Processes and People</w:t>
            </w:r>
            <w:r w:rsidR="00203556">
              <w:rPr>
                <w:webHidden/>
              </w:rPr>
              <w:tab/>
            </w:r>
            <w:r w:rsidR="00203556">
              <w:rPr>
                <w:webHidden/>
              </w:rPr>
              <w:fldChar w:fldCharType="begin"/>
            </w:r>
            <w:r w:rsidR="00203556">
              <w:rPr>
                <w:webHidden/>
              </w:rPr>
              <w:instrText xml:space="preserve"> PAGEREF _Toc93476241 \h </w:instrText>
            </w:r>
            <w:r w:rsidR="00203556">
              <w:rPr>
                <w:webHidden/>
              </w:rPr>
            </w:r>
            <w:r w:rsidR="00203556">
              <w:rPr>
                <w:webHidden/>
              </w:rPr>
              <w:fldChar w:fldCharType="separate"/>
            </w:r>
            <w:r w:rsidR="00203556">
              <w:rPr>
                <w:webHidden/>
              </w:rPr>
              <w:t>10</w:t>
            </w:r>
            <w:r w:rsidR="00203556">
              <w:rPr>
                <w:webHidden/>
              </w:rPr>
              <w:fldChar w:fldCharType="end"/>
            </w:r>
          </w:hyperlink>
        </w:p>
        <w:p w14:paraId="33C079E1" w14:textId="2BC26B14" w:rsidR="00203556" w:rsidRDefault="00345B5D">
          <w:pPr>
            <w:pStyle w:val="TOC2"/>
            <w:rPr>
              <w:rFonts w:cstheme="minorBidi"/>
              <w:b w:val="0"/>
              <w:bCs w:val="0"/>
              <w:iCs w:val="0"/>
              <w:color w:val="auto"/>
              <w:lang w:eastAsia="en-GB"/>
            </w:rPr>
          </w:pPr>
          <w:hyperlink w:anchor="_Toc93476242" w:history="1">
            <w:r w:rsidR="00203556" w:rsidRPr="004E3B74">
              <w:rPr>
                <w:rStyle w:val="Hyperlink"/>
                <w14:scene3d>
                  <w14:camera w14:prst="orthographicFront"/>
                  <w14:lightRig w14:rig="threePt" w14:dir="t">
                    <w14:rot w14:lat="0" w14:lon="0" w14:rev="0"/>
                  </w14:lightRig>
                </w14:scene3d>
              </w:rPr>
              <w:t>5.1</w:t>
            </w:r>
            <w:r w:rsidR="00203556">
              <w:rPr>
                <w:rFonts w:cstheme="minorBidi"/>
                <w:b w:val="0"/>
                <w:bCs w:val="0"/>
                <w:iCs w:val="0"/>
                <w:color w:val="auto"/>
                <w:lang w:eastAsia="en-GB"/>
              </w:rPr>
              <w:tab/>
            </w:r>
            <w:r w:rsidR="00203556" w:rsidRPr="004E3B74">
              <w:rPr>
                <w:rStyle w:val="Hyperlink"/>
              </w:rPr>
              <w:t>DCC Technical Operations Centre Development and Testing</w:t>
            </w:r>
            <w:r w:rsidR="00203556">
              <w:rPr>
                <w:webHidden/>
              </w:rPr>
              <w:tab/>
            </w:r>
            <w:r w:rsidR="00203556">
              <w:rPr>
                <w:webHidden/>
              </w:rPr>
              <w:fldChar w:fldCharType="begin"/>
            </w:r>
            <w:r w:rsidR="00203556">
              <w:rPr>
                <w:webHidden/>
              </w:rPr>
              <w:instrText xml:space="preserve"> PAGEREF _Toc93476242 \h </w:instrText>
            </w:r>
            <w:r w:rsidR="00203556">
              <w:rPr>
                <w:webHidden/>
              </w:rPr>
            </w:r>
            <w:r w:rsidR="00203556">
              <w:rPr>
                <w:webHidden/>
              </w:rPr>
              <w:fldChar w:fldCharType="separate"/>
            </w:r>
            <w:r w:rsidR="00203556">
              <w:rPr>
                <w:webHidden/>
              </w:rPr>
              <w:t>10</w:t>
            </w:r>
            <w:r w:rsidR="00203556">
              <w:rPr>
                <w:webHidden/>
              </w:rPr>
              <w:fldChar w:fldCharType="end"/>
            </w:r>
          </w:hyperlink>
        </w:p>
        <w:p w14:paraId="7A108A3F" w14:textId="2F5A7198" w:rsidR="00203556" w:rsidRDefault="00345B5D">
          <w:pPr>
            <w:pStyle w:val="TOC2"/>
            <w:rPr>
              <w:rFonts w:cstheme="minorBidi"/>
              <w:b w:val="0"/>
              <w:bCs w:val="0"/>
              <w:iCs w:val="0"/>
              <w:color w:val="auto"/>
              <w:lang w:eastAsia="en-GB"/>
            </w:rPr>
          </w:pPr>
          <w:hyperlink w:anchor="_Toc93476243" w:history="1">
            <w:r w:rsidR="00203556" w:rsidRPr="004E3B74">
              <w:rPr>
                <w:rStyle w:val="Hyperlink"/>
                <w14:scene3d>
                  <w14:camera w14:prst="orthographicFront"/>
                  <w14:lightRig w14:rig="threePt" w14:dir="t">
                    <w14:rot w14:lat="0" w14:lon="0" w14:rev="0"/>
                  </w14:lightRig>
                </w14:scene3d>
              </w:rPr>
              <w:t>5.2</w:t>
            </w:r>
            <w:r w:rsidR="00203556">
              <w:rPr>
                <w:rFonts w:cstheme="minorBidi"/>
                <w:b w:val="0"/>
                <w:bCs w:val="0"/>
                <w:iCs w:val="0"/>
                <w:color w:val="auto"/>
                <w:lang w:eastAsia="en-GB"/>
              </w:rPr>
              <w:tab/>
            </w:r>
            <w:r w:rsidR="00203556" w:rsidRPr="004E3B74">
              <w:rPr>
                <w:rStyle w:val="Hyperlink"/>
              </w:rPr>
              <w:t>Technical Specifications</w:t>
            </w:r>
            <w:r w:rsidR="00203556">
              <w:rPr>
                <w:webHidden/>
              </w:rPr>
              <w:tab/>
            </w:r>
            <w:r w:rsidR="00203556">
              <w:rPr>
                <w:webHidden/>
              </w:rPr>
              <w:fldChar w:fldCharType="begin"/>
            </w:r>
            <w:r w:rsidR="00203556">
              <w:rPr>
                <w:webHidden/>
              </w:rPr>
              <w:instrText xml:space="preserve"> PAGEREF _Toc93476243 \h </w:instrText>
            </w:r>
            <w:r w:rsidR="00203556">
              <w:rPr>
                <w:webHidden/>
              </w:rPr>
            </w:r>
            <w:r w:rsidR="00203556">
              <w:rPr>
                <w:webHidden/>
              </w:rPr>
              <w:fldChar w:fldCharType="separate"/>
            </w:r>
            <w:r w:rsidR="00203556">
              <w:rPr>
                <w:webHidden/>
              </w:rPr>
              <w:t>10</w:t>
            </w:r>
            <w:r w:rsidR="00203556">
              <w:rPr>
                <w:webHidden/>
              </w:rPr>
              <w:fldChar w:fldCharType="end"/>
            </w:r>
          </w:hyperlink>
        </w:p>
        <w:p w14:paraId="67948719" w14:textId="4E0E441F" w:rsidR="00203556" w:rsidRDefault="00345B5D">
          <w:pPr>
            <w:pStyle w:val="TOC2"/>
            <w:rPr>
              <w:rFonts w:cstheme="minorBidi"/>
              <w:b w:val="0"/>
              <w:bCs w:val="0"/>
              <w:iCs w:val="0"/>
              <w:color w:val="auto"/>
              <w:lang w:eastAsia="en-GB"/>
            </w:rPr>
          </w:pPr>
          <w:hyperlink w:anchor="_Toc93476244" w:history="1">
            <w:r w:rsidR="00203556" w:rsidRPr="004E3B74">
              <w:rPr>
                <w:rStyle w:val="Hyperlink"/>
                <w14:scene3d>
                  <w14:camera w14:prst="orthographicFront"/>
                  <w14:lightRig w14:rig="threePt" w14:dir="t">
                    <w14:rot w14:lat="0" w14:lon="0" w14:rev="0"/>
                  </w14:lightRig>
                </w14:scene3d>
              </w:rPr>
              <w:t>5.3</w:t>
            </w:r>
            <w:r w:rsidR="00203556">
              <w:rPr>
                <w:rFonts w:cstheme="minorBidi"/>
                <w:b w:val="0"/>
                <w:bCs w:val="0"/>
                <w:iCs w:val="0"/>
                <w:color w:val="auto"/>
                <w:lang w:eastAsia="en-GB"/>
              </w:rPr>
              <w:tab/>
            </w:r>
            <w:r w:rsidR="00203556" w:rsidRPr="004E3B74">
              <w:rPr>
                <w:rStyle w:val="Hyperlink"/>
              </w:rPr>
              <w:t>Self Service Interface</w:t>
            </w:r>
            <w:r w:rsidR="00203556">
              <w:rPr>
                <w:webHidden/>
              </w:rPr>
              <w:tab/>
            </w:r>
            <w:r w:rsidR="00203556">
              <w:rPr>
                <w:webHidden/>
              </w:rPr>
              <w:fldChar w:fldCharType="begin"/>
            </w:r>
            <w:r w:rsidR="00203556">
              <w:rPr>
                <w:webHidden/>
              </w:rPr>
              <w:instrText xml:space="preserve"> PAGEREF _Toc93476244 \h </w:instrText>
            </w:r>
            <w:r w:rsidR="00203556">
              <w:rPr>
                <w:webHidden/>
              </w:rPr>
            </w:r>
            <w:r w:rsidR="00203556">
              <w:rPr>
                <w:webHidden/>
              </w:rPr>
              <w:fldChar w:fldCharType="separate"/>
            </w:r>
            <w:r w:rsidR="00203556">
              <w:rPr>
                <w:webHidden/>
              </w:rPr>
              <w:t>10</w:t>
            </w:r>
            <w:r w:rsidR="00203556">
              <w:rPr>
                <w:webHidden/>
              </w:rPr>
              <w:fldChar w:fldCharType="end"/>
            </w:r>
          </w:hyperlink>
        </w:p>
        <w:p w14:paraId="480FBFCB" w14:textId="32C74399" w:rsidR="00203556" w:rsidRDefault="00345B5D">
          <w:pPr>
            <w:pStyle w:val="TOC2"/>
            <w:rPr>
              <w:rFonts w:cstheme="minorBidi"/>
              <w:b w:val="0"/>
              <w:bCs w:val="0"/>
              <w:iCs w:val="0"/>
              <w:color w:val="auto"/>
              <w:lang w:eastAsia="en-GB"/>
            </w:rPr>
          </w:pPr>
          <w:hyperlink w:anchor="_Toc93476245" w:history="1">
            <w:r w:rsidR="00203556" w:rsidRPr="004E3B74">
              <w:rPr>
                <w:rStyle w:val="Hyperlink"/>
                <w14:scene3d>
                  <w14:camera w14:prst="orthographicFront"/>
                  <w14:lightRig w14:rig="threePt" w14:dir="t">
                    <w14:rot w14:lat="0" w14:lon="0" w14:rev="0"/>
                  </w14:lightRig>
                </w14:scene3d>
              </w:rPr>
              <w:t>5.4</w:t>
            </w:r>
            <w:r w:rsidR="00203556">
              <w:rPr>
                <w:rFonts w:cstheme="minorBidi"/>
                <w:b w:val="0"/>
                <w:bCs w:val="0"/>
                <w:iCs w:val="0"/>
                <w:color w:val="auto"/>
                <w:lang w:eastAsia="en-GB"/>
              </w:rPr>
              <w:tab/>
            </w:r>
            <w:r w:rsidR="00203556" w:rsidRPr="004E3B74">
              <w:rPr>
                <w:rStyle w:val="Hyperlink"/>
              </w:rPr>
              <w:t>Infrastructure Impact</w:t>
            </w:r>
            <w:r w:rsidR="00203556">
              <w:rPr>
                <w:webHidden/>
              </w:rPr>
              <w:tab/>
            </w:r>
            <w:r w:rsidR="00203556">
              <w:rPr>
                <w:webHidden/>
              </w:rPr>
              <w:fldChar w:fldCharType="begin"/>
            </w:r>
            <w:r w:rsidR="00203556">
              <w:rPr>
                <w:webHidden/>
              </w:rPr>
              <w:instrText xml:space="preserve"> PAGEREF _Toc93476245 \h </w:instrText>
            </w:r>
            <w:r w:rsidR="00203556">
              <w:rPr>
                <w:webHidden/>
              </w:rPr>
            </w:r>
            <w:r w:rsidR="00203556">
              <w:rPr>
                <w:webHidden/>
              </w:rPr>
              <w:fldChar w:fldCharType="separate"/>
            </w:r>
            <w:r w:rsidR="00203556">
              <w:rPr>
                <w:webHidden/>
              </w:rPr>
              <w:t>10</w:t>
            </w:r>
            <w:r w:rsidR="00203556">
              <w:rPr>
                <w:webHidden/>
              </w:rPr>
              <w:fldChar w:fldCharType="end"/>
            </w:r>
          </w:hyperlink>
        </w:p>
        <w:p w14:paraId="1F3DB64D" w14:textId="1AFB4321" w:rsidR="00203556" w:rsidRDefault="00345B5D">
          <w:pPr>
            <w:pStyle w:val="TOC2"/>
            <w:rPr>
              <w:rFonts w:cstheme="minorBidi"/>
              <w:b w:val="0"/>
              <w:bCs w:val="0"/>
              <w:iCs w:val="0"/>
              <w:color w:val="auto"/>
              <w:lang w:eastAsia="en-GB"/>
            </w:rPr>
          </w:pPr>
          <w:hyperlink w:anchor="_Toc93476246" w:history="1">
            <w:r w:rsidR="00203556" w:rsidRPr="004E3B74">
              <w:rPr>
                <w:rStyle w:val="Hyperlink"/>
                <w14:scene3d>
                  <w14:camera w14:prst="orthographicFront"/>
                  <w14:lightRig w14:rig="threePt" w14:dir="t">
                    <w14:rot w14:lat="0" w14:lon="0" w14:rev="0"/>
                  </w14:lightRig>
                </w14:scene3d>
              </w:rPr>
              <w:t>5.5</w:t>
            </w:r>
            <w:r w:rsidR="00203556">
              <w:rPr>
                <w:rFonts w:cstheme="minorBidi"/>
                <w:b w:val="0"/>
                <w:bCs w:val="0"/>
                <w:iCs w:val="0"/>
                <w:color w:val="auto"/>
                <w:lang w:eastAsia="en-GB"/>
              </w:rPr>
              <w:tab/>
            </w:r>
            <w:r w:rsidR="00203556" w:rsidRPr="004E3B74">
              <w:rPr>
                <w:rStyle w:val="Hyperlink"/>
              </w:rPr>
              <w:t>Application Support</w:t>
            </w:r>
            <w:r w:rsidR="00203556">
              <w:rPr>
                <w:webHidden/>
              </w:rPr>
              <w:tab/>
            </w:r>
            <w:r w:rsidR="00203556">
              <w:rPr>
                <w:webHidden/>
              </w:rPr>
              <w:fldChar w:fldCharType="begin"/>
            </w:r>
            <w:r w:rsidR="00203556">
              <w:rPr>
                <w:webHidden/>
              </w:rPr>
              <w:instrText xml:space="preserve"> PAGEREF _Toc93476246 \h </w:instrText>
            </w:r>
            <w:r w:rsidR="00203556">
              <w:rPr>
                <w:webHidden/>
              </w:rPr>
            </w:r>
            <w:r w:rsidR="00203556">
              <w:rPr>
                <w:webHidden/>
              </w:rPr>
              <w:fldChar w:fldCharType="separate"/>
            </w:r>
            <w:r w:rsidR="00203556">
              <w:rPr>
                <w:webHidden/>
              </w:rPr>
              <w:t>10</w:t>
            </w:r>
            <w:r w:rsidR="00203556">
              <w:rPr>
                <w:webHidden/>
              </w:rPr>
              <w:fldChar w:fldCharType="end"/>
            </w:r>
          </w:hyperlink>
        </w:p>
        <w:p w14:paraId="1D875C80" w14:textId="66CF717D" w:rsidR="00203556" w:rsidRDefault="00345B5D">
          <w:pPr>
            <w:pStyle w:val="TOC2"/>
            <w:rPr>
              <w:rFonts w:cstheme="minorBidi"/>
              <w:b w:val="0"/>
              <w:bCs w:val="0"/>
              <w:iCs w:val="0"/>
              <w:color w:val="auto"/>
              <w:lang w:eastAsia="en-GB"/>
            </w:rPr>
          </w:pPr>
          <w:hyperlink w:anchor="_Toc93476247" w:history="1">
            <w:r w:rsidR="00203556" w:rsidRPr="004E3B74">
              <w:rPr>
                <w:rStyle w:val="Hyperlink"/>
                <w14:scene3d>
                  <w14:camera w14:prst="orthographicFront"/>
                  <w14:lightRig w14:rig="threePt" w14:dir="t">
                    <w14:rot w14:lat="0" w14:lon="0" w14:rev="0"/>
                  </w14:lightRig>
                </w14:scene3d>
              </w:rPr>
              <w:t>5.6</w:t>
            </w:r>
            <w:r w:rsidR="00203556">
              <w:rPr>
                <w:rFonts w:cstheme="minorBidi"/>
                <w:b w:val="0"/>
                <w:bCs w:val="0"/>
                <w:iCs w:val="0"/>
                <w:color w:val="auto"/>
                <w:lang w:eastAsia="en-GB"/>
              </w:rPr>
              <w:tab/>
            </w:r>
            <w:r w:rsidR="00203556" w:rsidRPr="004E3B74">
              <w:rPr>
                <w:rStyle w:val="Hyperlink"/>
              </w:rPr>
              <w:t>DCC Service Impact</w:t>
            </w:r>
            <w:r w:rsidR="00203556">
              <w:rPr>
                <w:webHidden/>
              </w:rPr>
              <w:tab/>
            </w:r>
            <w:r w:rsidR="00203556">
              <w:rPr>
                <w:webHidden/>
              </w:rPr>
              <w:fldChar w:fldCharType="begin"/>
            </w:r>
            <w:r w:rsidR="00203556">
              <w:rPr>
                <w:webHidden/>
              </w:rPr>
              <w:instrText xml:space="preserve"> PAGEREF _Toc93476247 \h </w:instrText>
            </w:r>
            <w:r w:rsidR="00203556">
              <w:rPr>
                <w:webHidden/>
              </w:rPr>
            </w:r>
            <w:r w:rsidR="00203556">
              <w:rPr>
                <w:webHidden/>
              </w:rPr>
              <w:fldChar w:fldCharType="separate"/>
            </w:r>
            <w:r w:rsidR="00203556">
              <w:rPr>
                <w:webHidden/>
              </w:rPr>
              <w:t>11</w:t>
            </w:r>
            <w:r w:rsidR="00203556">
              <w:rPr>
                <w:webHidden/>
              </w:rPr>
              <w:fldChar w:fldCharType="end"/>
            </w:r>
          </w:hyperlink>
        </w:p>
        <w:p w14:paraId="6CF45AA3" w14:textId="7373A356" w:rsidR="00203556" w:rsidRDefault="00345B5D">
          <w:pPr>
            <w:pStyle w:val="TOC1"/>
            <w:rPr>
              <w:rFonts w:cstheme="minorBidi"/>
              <w:b w:val="0"/>
              <w:color w:val="auto"/>
              <w:sz w:val="22"/>
              <w:szCs w:val="22"/>
              <w:lang w:eastAsia="en-GB"/>
            </w:rPr>
          </w:pPr>
          <w:hyperlink w:anchor="_Toc93476248" w:history="1">
            <w:r w:rsidR="00203556" w:rsidRPr="004E3B74">
              <w:rPr>
                <w:rStyle w:val="Hyperlink"/>
              </w:rPr>
              <w:t>6</w:t>
            </w:r>
            <w:r w:rsidR="00203556">
              <w:rPr>
                <w:rFonts w:cstheme="minorBidi"/>
                <w:b w:val="0"/>
                <w:color w:val="auto"/>
                <w:sz w:val="22"/>
                <w:szCs w:val="22"/>
                <w:lang w:eastAsia="en-GB"/>
              </w:rPr>
              <w:tab/>
            </w:r>
            <w:r w:rsidR="00203556" w:rsidRPr="004E3B74">
              <w:rPr>
                <w:rStyle w:val="Hyperlink"/>
              </w:rPr>
              <w:t>Implementation Timescales and Approach</w:t>
            </w:r>
            <w:r w:rsidR="00203556">
              <w:rPr>
                <w:webHidden/>
              </w:rPr>
              <w:tab/>
            </w:r>
            <w:r w:rsidR="00203556">
              <w:rPr>
                <w:webHidden/>
              </w:rPr>
              <w:fldChar w:fldCharType="begin"/>
            </w:r>
            <w:r w:rsidR="00203556">
              <w:rPr>
                <w:webHidden/>
              </w:rPr>
              <w:instrText xml:space="preserve"> PAGEREF _Toc93476248 \h </w:instrText>
            </w:r>
            <w:r w:rsidR="00203556">
              <w:rPr>
                <w:webHidden/>
              </w:rPr>
            </w:r>
            <w:r w:rsidR="00203556">
              <w:rPr>
                <w:webHidden/>
              </w:rPr>
              <w:fldChar w:fldCharType="separate"/>
            </w:r>
            <w:r w:rsidR="00203556">
              <w:rPr>
                <w:webHidden/>
              </w:rPr>
              <w:t>12</w:t>
            </w:r>
            <w:r w:rsidR="00203556">
              <w:rPr>
                <w:webHidden/>
              </w:rPr>
              <w:fldChar w:fldCharType="end"/>
            </w:r>
          </w:hyperlink>
        </w:p>
        <w:p w14:paraId="75460BA2" w14:textId="134A9627" w:rsidR="00203556" w:rsidRDefault="00345B5D">
          <w:pPr>
            <w:pStyle w:val="TOC2"/>
            <w:rPr>
              <w:rFonts w:cstheme="minorBidi"/>
              <w:b w:val="0"/>
              <w:bCs w:val="0"/>
              <w:iCs w:val="0"/>
              <w:color w:val="auto"/>
              <w:lang w:eastAsia="en-GB"/>
            </w:rPr>
          </w:pPr>
          <w:hyperlink w:anchor="_Toc93476249" w:history="1">
            <w:r w:rsidR="00203556" w:rsidRPr="004E3B74">
              <w:rPr>
                <w:rStyle w:val="Hyperlink"/>
                <w14:scene3d>
                  <w14:camera w14:prst="orthographicFront"/>
                  <w14:lightRig w14:rig="threePt" w14:dir="t">
                    <w14:rot w14:lat="0" w14:lon="0" w14:rev="0"/>
                  </w14:lightRig>
                </w14:scene3d>
              </w:rPr>
              <w:t>6.1</w:t>
            </w:r>
            <w:r w:rsidR="00203556">
              <w:rPr>
                <w:rFonts w:cstheme="minorBidi"/>
                <w:b w:val="0"/>
                <w:bCs w:val="0"/>
                <w:iCs w:val="0"/>
                <w:color w:val="auto"/>
                <w:lang w:eastAsia="en-GB"/>
              </w:rPr>
              <w:tab/>
            </w:r>
            <w:r w:rsidR="00203556" w:rsidRPr="004E3B74">
              <w:rPr>
                <w:rStyle w:val="Hyperlink"/>
              </w:rPr>
              <w:t>Testing and Acceptance</w:t>
            </w:r>
            <w:r w:rsidR="00203556">
              <w:rPr>
                <w:webHidden/>
              </w:rPr>
              <w:tab/>
            </w:r>
            <w:r w:rsidR="00203556">
              <w:rPr>
                <w:webHidden/>
              </w:rPr>
              <w:fldChar w:fldCharType="begin"/>
            </w:r>
            <w:r w:rsidR="00203556">
              <w:rPr>
                <w:webHidden/>
              </w:rPr>
              <w:instrText xml:space="preserve"> PAGEREF _Toc93476249 \h </w:instrText>
            </w:r>
            <w:r w:rsidR="00203556">
              <w:rPr>
                <w:webHidden/>
              </w:rPr>
            </w:r>
            <w:r w:rsidR="00203556">
              <w:rPr>
                <w:webHidden/>
              </w:rPr>
              <w:fldChar w:fldCharType="separate"/>
            </w:r>
            <w:r w:rsidR="00203556">
              <w:rPr>
                <w:webHidden/>
              </w:rPr>
              <w:t>12</w:t>
            </w:r>
            <w:r w:rsidR="00203556">
              <w:rPr>
                <w:webHidden/>
              </w:rPr>
              <w:fldChar w:fldCharType="end"/>
            </w:r>
          </w:hyperlink>
        </w:p>
        <w:p w14:paraId="1B393FC3" w14:textId="2E326906" w:rsidR="00203556" w:rsidRDefault="00345B5D">
          <w:pPr>
            <w:pStyle w:val="TOC1"/>
            <w:rPr>
              <w:rFonts w:cstheme="minorBidi"/>
              <w:b w:val="0"/>
              <w:color w:val="auto"/>
              <w:sz w:val="22"/>
              <w:szCs w:val="22"/>
              <w:lang w:eastAsia="en-GB"/>
            </w:rPr>
          </w:pPr>
          <w:hyperlink w:anchor="_Toc93476250" w:history="1">
            <w:r w:rsidR="00203556" w:rsidRPr="004E3B74">
              <w:rPr>
                <w:rStyle w:val="Hyperlink"/>
              </w:rPr>
              <w:t>7</w:t>
            </w:r>
            <w:r w:rsidR="00203556">
              <w:rPr>
                <w:rFonts w:cstheme="minorBidi"/>
                <w:b w:val="0"/>
                <w:color w:val="auto"/>
                <w:sz w:val="22"/>
                <w:szCs w:val="22"/>
                <w:lang w:eastAsia="en-GB"/>
              </w:rPr>
              <w:tab/>
            </w:r>
            <w:r w:rsidR="00203556" w:rsidRPr="004E3B74">
              <w:rPr>
                <w:rStyle w:val="Hyperlink"/>
              </w:rPr>
              <w:t>Costs and Charges</w:t>
            </w:r>
            <w:r w:rsidR="00203556">
              <w:rPr>
                <w:webHidden/>
              </w:rPr>
              <w:tab/>
            </w:r>
            <w:r w:rsidR="00203556">
              <w:rPr>
                <w:webHidden/>
              </w:rPr>
              <w:fldChar w:fldCharType="begin"/>
            </w:r>
            <w:r w:rsidR="00203556">
              <w:rPr>
                <w:webHidden/>
              </w:rPr>
              <w:instrText xml:space="preserve"> PAGEREF _Toc93476250 \h </w:instrText>
            </w:r>
            <w:r w:rsidR="00203556">
              <w:rPr>
                <w:webHidden/>
              </w:rPr>
            </w:r>
            <w:r w:rsidR="00203556">
              <w:rPr>
                <w:webHidden/>
              </w:rPr>
              <w:fldChar w:fldCharType="separate"/>
            </w:r>
            <w:r w:rsidR="00203556">
              <w:rPr>
                <w:webHidden/>
              </w:rPr>
              <w:t>12</w:t>
            </w:r>
            <w:r w:rsidR="00203556">
              <w:rPr>
                <w:webHidden/>
              </w:rPr>
              <w:fldChar w:fldCharType="end"/>
            </w:r>
          </w:hyperlink>
        </w:p>
        <w:p w14:paraId="7E4FE3B1" w14:textId="1EDA20AC" w:rsidR="00203556" w:rsidRDefault="00345B5D">
          <w:pPr>
            <w:pStyle w:val="TOC2"/>
            <w:rPr>
              <w:rFonts w:cstheme="minorBidi"/>
              <w:b w:val="0"/>
              <w:bCs w:val="0"/>
              <w:iCs w:val="0"/>
              <w:color w:val="auto"/>
              <w:lang w:eastAsia="en-GB"/>
            </w:rPr>
          </w:pPr>
          <w:hyperlink w:anchor="_Toc93476251" w:history="1">
            <w:r w:rsidR="00203556" w:rsidRPr="004E3B74">
              <w:rPr>
                <w:rStyle w:val="Hyperlink"/>
                <w14:scene3d>
                  <w14:camera w14:prst="orthographicFront"/>
                  <w14:lightRig w14:rig="threePt" w14:dir="t">
                    <w14:rot w14:lat="0" w14:lon="0" w14:rev="0"/>
                  </w14:lightRig>
                </w14:scene3d>
              </w:rPr>
              <w:t>7.1</w:t>
            </w:r>
            <w:r w:rsidR="00203556">
              <w:rPr>
                <w:rFonts w:cstheme="minorBidi"/>
                <w:b w:val="0"/>
                <w:bCs w:val="0"/>
                <w:iCs w:val="0"/>
                <w:color w:val="auto"/>
                <w:lang w:eastAsia="en-GB"/>
              </w:rPr>
              <w:tab/>
            </w:r>
            <w:r w:rsidR="00203556" w:rsidRPr="004E3B74">
              <w:rPr>
                <w:rStyle w:val="Hyperlink"/>
              </w:rPr>
              <w:t>Design, Build, and Testing Cost Impact</w:t>
            </w:r>
            <w:r w:rsidR="00203556">
              <w:rPr>
                <w:webHidden/>
              </w:rPr>
              <w:tab/>
            </w:r>
            <w:r w:rsidR="00203556">
              <w:rPr>
                <w:webHidden/>
              </w:rPr>
              <w:fldChar w:fldCharType="begin"/>
            </w:r>
            <w:r w:rsidR="00203556">
              <w:rPr>
                <w:webHidden/>
              </w:rPr>
              <w:instrText xml:space="preserve"> PAGEREF _Toc93476251 \h </w:instrText>
            </w:r>
            <w:r w:rsidR="00203556">
              <w:rPr>
                <w:webHidden/>
              </w:rPr>
            </w:r>
            <w:r w:rsidR="00203556">
              <w:rPr>
                <w:webHidden/>
              </w:rPr>
              <w:fldChar w:fldCharType="separate"/>
            </w:r>
            <w:r w:rsidR="00203556">
              <w:rPr>
                <w:webHidden/>
              </w:rPr>
              <w:t>12</w:t>
            </w:r>
            <w:r w:rsidR="00203556">
              <w:rPr>
                <w:webHidden/>
              </w:rPr>
              <w:fldChar w:fldCharType="end"/>
            </w:r>
          </w:hyperlink>
        </w:p>
        <w:p w14:paraId="59DF04EB" w14:textId="447700E3" w:rsidR="00203556" w:rsidRDefault="00345B5D">
          <w:pPr>
            <w:pStyle w:val="TOC2"/>
            <w:rPr>
              <w:rFonts w:cstheme="minorBidi"/>
              <w:b w:val="0"/>
              <w:bCs w:val="0"/>
              <w:iCs w:val="0"/>
              <w:color w:val="auto"/>
              <w:lang w:eastAsia="en-GB"/>
            </w:rPr>
          </w:pPr>
          <w:hyperlink w:anchor="_Toc93476252" w:history="1">
            <w:r w:rsidR="00203556" w:rsidRPr="004E3B74">
              <w:rPr>
                <w:rStyle w:val="Hyperlink"/>
                <w14:scene3d>
                  <w14:camera w14:prst="orthographicFront"/>
                  <w14:lightRig w14:rig="threePt" w14:dir="t">
                    <w14:rot w14:lat="0" w14:lon="0" w14:rev="0"/>
                  </w14:lightRig>
                </w14:scene3d>
              </w:rPr>
              <w:t>7.2</w:t>
            </w:r>
            <w:r w:rsidR="00203556">
              <w:rPr>
                <w:rFonts w:cstheme="minorBidi"/>
                <w:b w:val="0"/>
                <w:bCs w:val="0"/>
                <w:iCs w:val="0"/>
                <w:color w:val="auto"/>
                <w:lang w:eastAsia="en-GB"/>
              </w:rPr>
              <w:tab/>
            </w:r>
            <w:r w:rsidR="00203556" w:rsidRPr="004E3B74">
              <w:rPr>
                <w:rStyle w:val="Hyperlink"/>
              </w:rPr>
              <w:t>Application Support Costs</w:t>
            </w:r>
            <w:r w:rsidR="00203556">
              <w:rPr>
                <w:webHidden/>
              </w:rPr>
              <w:tab/>
            </w:r>
            <w:r w:rsidR="00203556">
              <w:rPr>
                <w:webHidden/>
              </w:rPr>
              <w:fldChar w:fldCharType="begin"/>
            </w:r>
            <w:r w:rsidR="00203556">
              <w:rPr>
                <w:webHidden/>
              </w:rPr>
              <w:instrText xml:space="preserve"> PAGEREF _Toc93476252 \h </w:instrText>
            </w:r>
            <w:r w:rsidR="00203556">
              <w:rPr>
                <w:webHidden/>
              </w:rPr>
            </w:r>
            <w:r w:rsidR="00203556">
              <w:rPr>
                <w:webHidden/>
              </w:rPr>
              <w:fldChar w:fldCharType="separate"/>
            </w:r>
            <w:r w:rsidR="00203556">
              <w:rPr>
                <w:webHidden/>
              </w:rPr>
              <w:t>12</w:t>
            </w:r>
            <w:r w:rsidR="00203556">
              <w:rPr>
                <w:webHidden/>
              </w:rPr>
              <w:fldChar w:fldCharType="end"/>
            </w:r>
          </w:hyperlink>
        </w:p>
        <w:p w14:paraId="5BCCA2E1" w14:textId="36E5C92C" w:rsidR="00203556" w:rsidRDefault="00345B5D">
          <w:pPr>
            <w:pStyle w:val="TOC1"/>
            <w:rPr>
              <w:rFonts w:cstheme="minorBidi"/>
              <w:b w:val="0"/>
              <w:color w:val="auto"/>
              <w:sz w:val="22"/>
              <w:szCs w:val="22"/>
              <w:lang w:eastAsia="en-GB"/>
            </w:rPr>
          </w:pPr>
          <w:hyperlink w:anchor="_Toc93476253" w:history="1">
            <w:r w:rsidR="00203556" w:rsidRPr="004E3B74">
              <w:rPr>
                <w:rStyle w:val="Hyperlink"/>
                <w:rFonts w:ascii="Arial Bold" w:eastAsia="Times New Roman" w:hAnsi="Arial Bold" w:cs="Arial"/>
                <w:bCs/>
                <w:kern w:val="32"/>
              </w:rPr>
              <w:t>Appendix A: Glossary</w:t>
            </w:r>
            <w:r w:rsidR="00203556">
              <w:rPr>
                <w:webHidden/>
              </w:rPr>
              <w:tab/>
            </w:r>
            <w:r w:rsidR="00203556">
              <w:rPr>
                <w:webHidden/>
              </w:rPr>
              <w:fldChar w:fldCharType="begin"/>
            </w:r>
            <w:r w:rsidR="00203556">
              <w:rPr>
                <w:webHidden/>
              </w:rPr>
              <w:instrText xml:space="preserve"> PAGEREF _Toc93476253 \h </w:instrText>
            </w:r>
            <w:r w:rsidR="00203556">
              <w:rPr>
                <w:webHidden/>
              </w:rPr>
            </w:r>
            <w:r w:rsidR="00203556">
              <w:rPr>
                <w:webHidden/>
              </w:rPr>
              <w:fldChar w:fldCharType="separate"/>
            </w:r>
            <w:r w:rsidR="00203556">
              <w:rPr>
                <w:webHidden/>
              </w:rPr>
              <w:t>13</w:t>
            </w:r>
            <w:r w:rsidR="00203556">
              <w:rPr>
                <w:webHidden/>
              </w:rPr>
              <w:fldChar w:fldCharType="end"/>
            </w:r>
          </w:hyperlink>
        </w:p>
        <w:p w14:paraId="77F547A2" w14:textId="54918713" w:rsidR="007F6F1E" w:rsidRPr="00243F86" w:rsidRDefault="007F6F1E">
          <w:pPr>
            <w:rPr>
              <w:b/>
              <w:bCs/>
            </w:rPr>
          </w:pPr>
          <w:r w:rsidRPr="008501CF">
            <w:rPr>
              <w:b/>
              <w:bCs/>
            </w:rPr>
            <w:fldChar w:fldCharType="end"/>
          </w:r>
        </w:p>
      </w:sdtContent>
    </w:sdt>
    <w:p w14:paraId="7886C0EF" w14:textId="2B6FA891" w:rsidR="00AD75CA" w:rsidRDefault="00AD75CA" w:rsidP="007A2474">
      <w:pPr>
        <w:pStyle w:val="Heading1"/>
      </w:pPr>
      <w:bookmarkStart w:id="1" w:name="_Toc93476228"/>
      <w:bookmarkStart w:id="2" w:name="_Toc372277105"/>
      <w:bookmarkStart w:id="3" w:name="_Toc514771909"/>
      <w:bookmarkStart w:id="4" w:name="_Toc514850930"/>
      <w:r>
        <w:lastRenderedPageBreak/>
        <w:t>Executive Summary</w:t>
      </w:r>
      <w:bookmarkEnd w:id="1"/>
    </w:p>
    <w:p w14:paraId="1CA64643" w14:textId="77777777" w:rsidR="00561FC9" w:rsidRDefault="00561FC9" w:rsidP="00561FC9">
      <w:pPr>
        <w:pStyle w:val="BodyTextNormal"/>
        <w:ind w:left="360"/>
      </w:pPr>
      <w:bookmarkStart w:id="5" w:name="_Hlk89350635"/>
      <w:r>
        <w:t>The Change Board are asked to approve the following:</w:t>
      </w:r>
    </w:p>
    <w:p w14:paraId="31E2308A" w14:textId="184155DA" w:rsidR="00561FC9" w:rsidRDefault="00561FC9" w:rsidP="00402A1D">
      <w:pPr>
        <w:pStyle w:val="BodyTextNormal"/>
        <w:numPr>
          <w:ilvl w:val="0"/>
          <w:numId w:val="18"/>
        </w:numPr>
        <w:ind w:left="1080"/>
      </w:pPr>
      <w:r>
        <w:t xml:space="preserve">Total cost to complete the Full Impact Assessment </w:t>
      </w:r>
      <w:r w:rsidR="00561367">
        <w:t xml:space="preserve">(FIA) </w:t>
      </w:r>
      <w:r w:rsidRPr="00290C00">
        <w:t xml:space="preserve">of </w:t>
      </w:r>
      <w:r w:rsidR="00AA5F83" w:rsidRPr="00290C00">
        <w:t>£</w:t>
      </w:r>
      <w:r w:rsidR="55B901E1" w:rsidRPr="00290C00">
        <w:t>2</w:t>
      </w:r>
      <w:r w:rsidR="5CFAF075" w:rsidRPr="00290C00">
        <w:t>0,000</w:t>
      </w:r>
    </w:p>
    <w:p w14:paraId="4D6CDA73" w14:textId="77777777" w:rsidR="00561FC9" w:rsidRDefault="00561FC9" w:rsidP="00402A1D">
      <w:pPr>
        <w:pStyle w:val="BodyTextNormal"/>
        <w:numPr>
          <w:ilvl w:val="0"/>
          <w:numId w:val="18"/>
        </w:numPr>
        <w:ind w:left="1080"/>
      </w:pPr>
      <w:r>
        <w:t xml:space="preserve">The timescales to complete the Full Impact Assessment of </w:t>
      </w:r>
      <w:r w:rsidRPr="00290C00">
        <w:t>30</w:t>
      </w:r>
      <w:r>
        <w:t xml:space="preserve"> days</w:t>
      </w:r>
    </w:p>
    <w:p w14:paraId="64055015" w14:textId="616C1272" w:rsidR="00561FC9" w:rsidRDefault="00561FC9" w:rsidP="00402A1D">
      <w:pPr>
        <w:pStyle w:val="BodyTextNormal"/>
        <w:numPr>
          <w:ilvl w:val="0"/>
          <w:numId w:val="18"/>
        </w:numPr>
        <w:ind w:left="1080"/>
      </w:pPr>
      <w:r>
        <w:t xml:space="preserve">ROM costs </w:t>
      </w:r>
      <w:r w:rsidR="00CD5094">
        <w:t xml:space="preserve">to deliver SECMP0181 including Design, Build and PIT </w:t>
      </w:r>
      <w:r>
        <w:t xml:space="preserve">of </w:t>
      </w:r>
      <w:r w:rsidR="00CD5094">
        <w:t xml:space="preserve">between </w:t>
      </w:r>
      <w:r w:rsidRPr="00290C00">
        <w:t>£</w:t>
      </w:r>
      <w:r w:rsidR="00CD5094" w:rsidRPr="00290C00">
        <w:t>4</w:t>
      </w:r>
      <w:r w:rsidR="400C7F93" w:rsidRPr="00290C00">
        <w:t>5,000</w:t>
      </w:r>
      <w:r w:rsidR="00CD5094">
        <w:t xml:space="preserve"> and £65,000</w:t>
      </w:r>
    </w:p>
    <w:p w14:paraId="551B8C7F" w14:textId="78116DCE" w:rsidR="00286422" w:rsidRDefault="008363E2" w:rsidP="00286422">
      <w:pPr>
        <w:pStyle w:val="BodyTextNormal"/>
        <w:ind w:left="360"/>
        <w:rPr>
          <w:b/>
          <w:bCs/>
        </w:rPr>
      </w:pPr>
      <w:r w:rsidRPr="007E4D8F">
        <w:rPr>
          <w:b/>
          <w:bCs/>
        </w:rPr>
        <w:t>Problem Statement</w:t>
      </w:r>
    </w:p>
    <w:p w14:paraId="681BA7AA" w14:textId="1AA94E32" w:rsidR="008363E2" w:rsidRDefault="006F30AF" w:rsidP="008363E2">
      <w:pPr>
        <w:pStyle w:val="BodyTextNormal"/>
        <w:ind w:left="360"/>
      </w:pPr>
      <w:r>
        <w:t>Meter Asset Providers (</w:t>
      </w:r>
      <w:r w:rsidR="002006AE" w:rsidRPr="002006AE">
        <w:t>MAPs</w:t>
      </w:r>
      <w:r>
        <w:t>)</w:t>
      </w:r>
      <w:r w:rsidR="002006AE" w:rsidRPr="002006AE">
        <w:t xml:space="preserve"> and </w:t>
      </w:r>
      <w:r w:rsidR="00760FFD">
        <w:t>M</w:t>
      </w:r>
      <w:r w:rsidR="002006AE" w:rsidRPr="002006AE">
        <w:t>eter Manufacturers wish to access smart asset-related data held by the DCC in order to allow them to assess and manage asset health for any smart assets they own.</w:t>
      </w:r>
      <w:r w:rsidR="00290C00">
        <w:t xml:space="preserve"> The </w:t>
      </w:r>
      <w:r w:rsidR="003B1A95">
        <w:t xml:space="preserve">solution proposes that the </w:t>
      </w:r>
      <w:r w:rsidR="00290C00">
        <w:t xml:space="preserve">DCC </w:t>
      </w:r>
      <w:r w:rsidR="003B1A95">
        <w:t>T</w:t>
      </w:r>
      <w:r w:rsidR="00290C00">
        <w:t xml:space="preserve">echnical Operations Centre </w:t>
      </w:r>
      <w:r w:rsidR="003B1A95">
        <w:t>will provide reports tailored to each MAP and Meter Manufacturer.</w:t>
      </w:r>
    </w:p>
    <w:p w14:paraId="0C065CFA" w14:textId="06A5922D" w:rsidR="008363E2" w:rsidRDefault="008363E2" w:rsidP="008363E2">
      <w:pPr>
        <w:pStyle w:val="BodyTextNormal"/>
        <w:ind w:left="360"/>
        <w:rPr>
          <w:b/>
          <w:bCs/>
        </w:rPr>
      </w:pPr>
      <w:r w:rsidRPr="007E4D8F">
        <w:rPr>
          <w:b/>
          <w:bCs/>
        </w:rPr>
        <w:t>Benefit Summary</w:t>
      </w:r>
    </w:p>
    <w:p w14:paraId="18E58CC3" w14:textId="31B643EA" w:rsidR="000D5F27" w:rsidRPr="000D5F27" w:rsidRDefault="000D5F27" w:rsidP="008363E2">
      <w:pPr>
        <w:pStyle w:val="BodyTextNormal"/>
        <w:ind w:left="360"/>
      </w:pPr>
      <w:r w:rsidRPr="000D5F27">
        <w:t>MAPs and Manufacturers are currently unable to access DCC held data relating to the assets that they own (MAPs) or that they built (Manufacturers). This limits their ability to manage their asset portfolios effectively and efficiently, leading to increased volumes of faulty Devices due to out of date firmware or failed Device commissioning. MAPs and Manufacturers are seeking access to firmware data and DCC status information which will allow them to work with Responsible Suppliers to help identify and facilitate firmware updates and Device commissioning. This would reduce the risk that Devices provide a diminished smart service to the end consumers.</w:t>
      </w:r>
    </w:p>
    <w:p w14:paraId="17CA02C5" w14:textId="23CFDE10" w:rsidR="00255B3A" w:rsidRPr="008501CF" w:rsidRDefault="00255B3A" w:rsidP="007A2474">
      <w:pPr>
        <w:pStyle w:val="Heading1"/>
      </w:pPr>
      <w:bookmarkStart w:id="6" w:name="_Toc93476229"/>
      <w:bookmarkEnd w:id="5"/>
      <w:r w:rsidRPr="008501CF">
        <w:t>Document History</w:t>
      </w:r>
      <w:bookmarkEnd w:id="2"/>
      <w:bookmarkEnd w:id="3"/>
      <w:bookmarkEnd w:id="4"/>
      <w:bookmarkEnd w:id="6"/>
    </w:p>
    <w:p w14:paraId="3BD90F37" w14:textId="77777777" w:rsidR="00255B3A" w:rsidRPr="008501CF" w:rsidRDefault="00255B3A" w:rsidP="00355AD7">
      <w:pPr>
        <w:pStyle w:val="Heading2"/>
      </w:pPr>
      <w:bookmarkStart w:id="7" w:name="_Toc298833584"/>
      <w:bookmarkStart w:id="8" w:name="_Toc371921492"/>
      <w:bookmarkStart w:id="9" w:name="_Toc372277108"/>
      <w:bookmarkStart w:id="10" w:name="_Toc514850931"/>
      <w:bookmarkStart w:id="11" w:name="_Toc93476230"/>
      <w:r w:rsidRPr="008501CF">
        <w:t>Revision History</w:t>
      </w:r>
      <w:bookmarkEnd w:id="7"/>
      <w:bookmarkEnd w:id="8"/>
      <w:bookmarkEnd w:id="9"/>
      <w:bookmarkEnd w:id="10"/>
      <w:bookmarkEnd w:id="11"/>
    </w:p>
    <w:tbl>
      <w:tblPr>
        <w:tblW w:w="851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701"/>
        <w:gridCol w:w="1134"/>
        <w:gridCol w:w="5675"/>
      </w:tblGrid>
      <w:tr w:rsidR="00255B3A" w:rsidRPr="008501CF" w14:paraId="71587A6C" w14:textId="77777777" w:rsidTr="00EE1C94">
        <w:trPr>
          <w:cantSplit/>
          <w:tblHeader/>
        </w:trPr>
        <w:tc>
          <w:tcPr>
            <w:tcW w:w="1701" w:type="dxa"/>
            <w:shd w:val="clear" w:color="auto" w:fill="C0C0C0"/>
            <w:noWrap/>
          </w:tcPr>
          <w:p w14:paraId="11298E0B" w14:textId="77777777" w:rsidR="00255B3A" w:rsidRPr="008501CF" w:rsidRDefault="00255B3A" w:rsidP="00904C44">
            <w:pPr>
              <w:pStyle w:val="TableHeadings"/>
            </w:pPr>
            <w:r w:rsidRPr="008501CF">
              <w:t>Revision Date</w:t>
            </w:r>
          </w:p>
        </w:tc>
        <w:tc>
          <w:tcPr>
            <w:tcW w:w="1134" w:type="dxa"/>
            <w:shd w:val="clear" w:color="auto" w:fill="C0C0C0"/>
            <w:noWrap/>
          </w:tcPr>
          <w:p w14:paraId="023B0667" w14:textId="77777777" w:rsidR="00255B3A" w:rsidRPr="008501CF" w:rsidRDefault="00255B3A" w:rsidP="00904C44">
            <w:pPr>
              <w:pStyle w:val="TableHeadings"/>
            </w:pPr>
            <w:r w:rsidRPr="008501CF">
              <w:t>Revision</w:t>
            </w:r>
          </w:p>
        </w:tc>
        <w:tc>
          <w:tcPr>
            <w:tcW w:w="5675" w:type="dxa"/>
            <w:shd w:val="clear" w:color="auto" w:fill="C0C0C0"/>
            <w:noWrap/>
          </w:tcPr>
          <w:p w14:paraId="2D715F0E" w14:textId="77777777" w:rsidR="00255B3A" w:rsidRPr="008501CF" w:rsidRDefault="00255B3A" w:rsidP="00904C44">
            <w:pPr>
              <w:pStyle w:val="TableHeadings"/>
            </w:pPr>
            <w:r w:rsidRPr="008501CF">
              <w:t>Summary of Changes</w:t>
            </w:r>
          </w:p>
        </w:tc>
      </w:tr>
      <w:tr w:rsidR="00163E05" w:rsidRPr="008501CF" w14:paraId="1D9C0278" w14:textId="77777777" w:rsidTr="00EE1C94">
        <w:trPr>
          <w:trHeight w:val="166"/>
        </w:trPr>
        <w:tc>
          <w:tcPr>
            <w:tcW w:w="1701" w:type="dxa"/>
            <w:noWrap/>
          </w:tcPr>
          <w:p w14:paraId="6A5D6603" w14:textId="0D1EBCE8" w:rsidR="00163E05" w:rsidRPr="008501CF" w:rsidRDefault="00FD4C7D" w:rsidP="00163E05">
            <w:pPr>
              <w:pStyle w:val="TableContents"/>
            </w:pPr>
            <w:r>
              <w:t>23/12/2021</w:t>
            </w:r>
          </w:p>
        </w:tc>
        <w:tc>
          <w:tcPr>
            <w:tcW w:w="1134" w:type="dxa"/>
            <w:noWrap/>
          </w:tcPr>
          <w:p w14:paraId="1C1F66C5" w14:textId="5ADCC1B3" w:rsidR="00163E05" w:rsidRPr="008501CF" w:rsidRDefault="00163E05" w:rsidP="00163E05">
            <w:pPr>
              <w:pStyle w:val="TableContents"/>
            </w:pPr>
            <w:r>
              <w:t>0.1</w:t>
            </w:r>
          </w:p>
        </w:tc>
        <w:tc>
          <w:tcPr>
            <w:tcW w:w="5675" w:type="dxa"/>
            <w:noWrap/>
          </w:tcPr>
          <w:p w14:paraId="7BB659B2" w14:textId="63D56052" w:rsidR="00163E05" w:rsidRPr="008501CF" w:rsidRDefault="00163E05" w:rsidP="00163E05">
            <w:pPr>
              <w:pStyle w:val="TableContents"/>
            </w:pPr>
            <w:r>
              <w:t>Initial version</w:t>
            </w:r>
          </w:p>
        </w:tc>
      </w:tr>
      <w:tr w:rsidR="00163E05" w:rsidRPr="008501CF" w14:paraId="4044B26F" w14:textId="77777777" w:rsidTr="00EE1C94">
        <w:trPr>
          <w:trHeight w:val="166"/>
        </w:trPr>
        <w:tc>
          <w:tcPr>
            <w:tcW w:w="1701" w:type="dxa"/>
            <w:noWrap/>
          </w:tcPr>
          <w:p w14:paraId="677FED0B" w14:textId="63204416" w:rsidR="00163E05" w:rsidRDefault="00FD4C7D" w:rsidP="00163E05">
            <w:pPr>
              <w:pStyle w:val="TableContents"/>
            </w:pPr>
            <w:r>
              <w:t>1</w:t>
            </w:r>
            <w:r w:rsidR="00BA7D42">
              <w:t>9</w:t>
            </w:r>
            <w:r>
              <w:t>/</w:t>
            </w:r>
            <w:r w:rsidR="00BA7D42">
              <w:t>0</w:t>
            </w:r>
            <w:r>
              <w:t>1/2022</w:t>
            </w:r>
          </w:p>
        </w:tc>
        <w:tc>
          <w:tcPr>
            <w:tcW w:w="1134" w:type="dxa"/>
            <w:noWrap/>
          </w:tcPr>
          <w:p w14:paraId="31B5A161" w14:textId="61FFCA04" w:rsidR="00163E05" w:rsidRPr="008501CF" w:rsidRDefault="00163E05" w:rsidP="00163E05">
            <w:pPr>
              <w:pStyle w:val="TableContents"/>
            </w:pPr>
            <w:r>
              <w:t>0.4</w:t>
            </w:r>
          </w:p>
        </w:tc>
        <w:tc>
          <w:tcPr>
            <w:tcW w:w="5675" w:type="dxa"/>
            <w:noWrap/>
          </w:tcPr>
          <w:p w14:paraId="1FFCCCAC" w14:textId="7A6F4239" w:rsidR="00163E05" w:rsidRDefault="00163E05" w:rsidP="00163E05">
            <w:pPr>
              <w:pStyle w:val="TableContents"/>
            </w:pPr>
            <w:r>
              <w:t>Internal review</w:t>
            </w:r>
          </w:p>
        </w:tc>
      </w:tr>
    </w:tbl>
    <w:p w14:paraId="43F6211A" w14:textId="77777777" w:rsidR="00255B3A" w:rsidRPr="008501CF" w:rsidRDefault="00255B3A" w:rsidP="00355AD7">
      <w:pPr>
        <w:pStyle w:val="Heading2"/>
      </w:pPr>
      <w:bookmarkStart w:id="12" w:name="_Toc298833585"/>
      <w:bookmarkStart w:id="13" w:name="_Toc371921493"/>
      <w:bookmarkStart w:id="14" w:name="_Toc372277109"/>
      <w:bookmarkStart w:id="15" w:name="_Toc514850932"/>
      <w:bookmarkStart w:id="16" w:name="_Toc93476231"/>
      <w:r w:rsidRPr="008501CF">
        <w:t>Associated Documents</w:t>
      </w:r>
      <w:bookmarkEnd w:id="12"/>
      <w:bookmarkEnd w:id="13"/>
      <w:bookmarkEnd w:id="14"/>
      <w:bookmarkEnd w:id="15"/>
      <w:bookmarkEnd w:id="16"/>
    </w:p>
    <w:p w14:paraId="5460CD11" w14:textId="77777777" w:rsidR="00255B3A" w:rsidRPr="008501CF" w:rsidRDefault="00255B3A" w:rsidP="007F3BBE">
      <w:pPr>
        <w:ind w:left="568"/>
      </w:pPr>
      <w:r w:rsidRPr="008501CF">
        <w:t>This document is associated with the following documents:</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7"/>
        <w:gridCol w:w="5245"/>
        <w:gridCol w:w="1276"/>
        <w:gridCol w:w="1417"/>
      </w:tblGrid>
      <w:tr w:rsidR="006665C2" w:rsidRPr="008501CF" w14:paraId="61486BA1" w14:textId="77777777" w:rsidTr="007F3BBE">
        <w:trPr>
          <w:cantSplit/>
          <w:tblHeader/>
        </w:trPr>
        <w:tc>
          <w:tcPr>
            <w:tcW w:w="567" w:type="dxa"/>
            <w:shd w:val="clear" w:color="auto" w:fill="C0C0C0"/>
          </w:tcPr>
          <w:p w14:paraId="20A7F13A" w14:textId="77777777" w:rsidR="006665C2" w:rsidRPr="008501CF" w:rsidRDefault="006665C2" w:rsidP="00904C44">
            <w:pPr>
              <w:pStyle w:val="TableHeadings"/>
            </w:pPr>
            <w:r w:rsidRPr="008501CF">
              <w:t>Ref</w:t>
            </w:r>
          </w:p>
        </w:tc>
        <w:tc>
          <w:tcPr>
            <w:tcW w:w="5245" w:type="dxa"/>
            <w:shd w:val="clear" w:color="auto" w:fill="C0C0C0"/>
            <w:noWrap/>
          </w:tcPr>
          <w:p w14:paraId="65DDEEB2" w14:textId="77777777" w:rsidR="006665C2" w:rsidRPr="008501CF" w:rsidRDefault="006665C2" w:rsidP="00904C44">
            <w:pPr>
              <w:pStyle w:val="TableHeadings"/>
            </w:pPr>
            <w:r w:rsidRPr="008501CF">
              <w:t>Title and Originator’s Reference</w:t>
            </w:r>
          </w:p>
        </w:tc>
        <w:tc>
          <w:tcPr>
            <w:tcW w:w="1276" w:type="dxa"/>
            <w:shd w:val="clear" w:color="auto" w:fill="C0C0C0"/>
            <w:noWrap/>
          </w:tcPr>
          <w:p w14:paraId="0E1B1E73" w14:textId="77777777" w:rsidR="006665C2" w:rsidRPr="008501CF" w:rsidRDefault="006665C2" w:rsidP="00904C44">
            <w:pPr>
              <w:pStyle w:val="TableHeadings"/>
            </w:pPr>
            <w:r w:rsidRPr="008501CF">
              <w:t>Source</w:t>
            </w:r>
          </w:p>
        </w:tc>
        <w:tc>
          <w:tcPr>
            <w:tcW w:w="1417" w:type="dxa"/>
            <w:shd w:val="clear" w:color="auto" w:fill="C0C0C0"/>
            <w:noWrap/>
          </w:tcPr>
          <w:p w14:paraId="416BD7F3" w14:textId="77777777" w:rsidR="006665C2" w:rsidRPr="008501CF" w:rsidRDefault="006665C2" w:rsidP="00904C44">
            <w:pPr>
              <w:pStyle w:val="TableHeadings"/>
            </w:pPr>
            <w:r w:rsidRPr="008501CF">
              <w:t>Issue Date</w:t>
            </w:r>
          </w:p>
        </w:tc>
      </w:tr>
      <w:tr w:rsidR="00A516A3" w:rsidRPr="008501CF" w14:paraId="124FB128" w14:textId="77777777" w:rsidTr="007F3BBE">
        <w:tc>
          <w:tcPr>
            <w:tcW w:w="567" w:type="dxa"/>
          </w:tcPr>
          <w:p w14:paraId="3255DDF9" w14:textId="37F7EE57" w:rsidR="00A516A3" w:rsidRPr="008501CF" w:rsidRDefault="002C4BAF" w:rsidP="00A516A3">
            <w:pPr>
              <w:pStyle w:val="TableContents"/>
              <w:jc w:val="left"/>
            </w:pPr>
            <w:r>
              <w:t>1</w:t>
            </w:r>
          </w:p>
        </w:tc>
        <w:tc>
          <w:tcPr>
            <w:tcW w:w="5245" w:type="dxa"/>
            <w:noWrap/>
          </w:tcPr>
          <w:p w14:paraId="2331752C" w14:textId="60758F1C" w:rsidR="00A516A3" w:rsidRPr="008501CF" w:rsidRDefault="007854DE" w:rsidP="00A516A3">
            <w:pPr>
              <w:pStyle w:val="TableContents"/>
              <w:jc w:val="left"/>
            </w:pPr>
            <w:r>
              <w:t>MP</w:t>
            </w:r>
            <w:r w:rsidR="00872E9E">
              <w:t>181</w:t>
            </w:r>
            <w:r>
              <w:t xml:space="preserve"> Modification Report</w:t>
            </w:r>
            <w:r w:rsidR="005F3EDF">
              <w:t xml:space="preserve"> v0.4</w:t>
            </w:r>
          </w:p>
        </w:tc>
        <w:tc>
          <w:tcPr>
            <w:tcW w:w="1276" w:type="dxa"/>
            <w:noWrap/>
          </w:tcPr>
          <w:p w14:paraId="3B68D90C" w14:textId="77777777" w:rsidR="00A516A3" w:rsidRPr="008501CF" w:rsidRDefault="00A516A3" w:rsidP="00A516A3">
            <w:pPr>
              <w:pStyle w:val="TableContents"/>
            </w:pPr>
            <w:r w:rsidRPr="008501CF">
              <w:t>SECAS</w:t>
            </w:r>
          </w:p>
        </w:tc>
        <w:tc>
          <w:tcPr>
            <w:tcW w:w="1417" w:type="dxa"/>
            <w:noWrap/>
          </w:tcPr>
          <w:p w14:paraId="405B86D0" w14:textId="40C0054B" w:rsidR="00A516A3" w:rsidRPr="008501CF" w:rsidRDefault="00E463CA" w:rsidP="00A516A3">
            <w:pPr>
              <w:pStyle w:val="TableContents"/>
            </w:pPr>
            <w:r>
              <w:t>1</w:t>
            </w:r>
            <w:r w:rsidR="005F3EDF">
              <w:t>3</w:t>
            </w:r>
            <w:r w:rsidR="00E15EEF">
              <w:t>/1</w:t>
            </w:r>
            <w:r w:rsidR="005F3EDF">
              <w:t>2</w:t>
            </w:r>
            <w:r w:rsidR="00E15EEF">
              <w:t>/202</w:t>
            </w:r>
            <w:r>
              <w:t>1</w:t>
            </w:r>
          </w:p>
        </w:tc>
      </w:tr>
      <w:tr w:rsidR="00E15EEF" w:rsidRPr="008501CF" w14:paraId="23CD715D" w14:textId="77777777" w:rsidTr="007F3BBE">
        <w:tc>
          <w:tcPr>
            <w:tcW w:w="567" w:type="dxa"/>
          </w:tcPr>
          <w:p w14:paraId="43509E95" w14:textId="3D7F5EC4" w:rsidR="00E15EEF" w:rsidRPr="008501CF" w:rsidRDefault="002C4BAF" w:rsidP="00E15EEF">
            <w:pPr>
              <w:pStyle w:val="TableContents"/>
              <w:jc w:val="left"/>
            </w:pPr>
            <w:r>
              <w:t>2</w:t>
            </w:r>
          </w:p>
        </w:tc>
        <w:tc>
          <w:tcPr>
            <w:tcW w:w="5245" w:type="dxa"/>
            <w:noWrap/>
          </w:tcPr>
          <w:p w14:paraId="06E09A91" w14:textId="5433EB43" w:rsidR="00E15EEF" w:rsidRDefault="00E15EEF" w:rsidP="00E15EEF">
            <w:pPr>
              <w:pStyle w:val="TableContents"/>
            </w:pPr>
            <w:r>
              <w:t>MP</w:t>
            </w:r>
            <w:r w:rsidR="006C0CDA">
              <w:t>1</w:t>
            </w:r>
            <w:r w:rsidR="00C21BAA">
              <w:t>81</w:t>
            </w:r>
            <w:r>
              <w:t xml:space="preserve"> Business Requirement</w:t>
            </w:r>
            <w:r w:rsidR="00864C8C">
              <w:t>s</w:t>
            </w:r>
            <w:r>
              <w:t xml:space="preserve"> v</w:t>
            </w:r>
            <w:r w:rsidR="00E463CA">
              <w:t>0.2</w:t>
            </w:r>
          </w:p>
        </w:tc>
        <w:tc>
          <w:tcPr>
            <w:tcW w:w="1276" w:type="dxa"/>
            <w:noWrap/>
          </w:tcPr>
          <w:p w14:paraId="71965762" w14:textId="0E7EC340" w:rsidR="00E15EEF" w:rsidRPr="008501CF" w:rsidRDefault="00E15EEF" w:rsidP="00E15EEF">
            <w:pPr>
              <w:pStyle w:val="TableContents"/>
            </w:pPr>
            <w:r>
              <w:t>SECAS</w:t>
            </w:r>
          </w:p>
        </w:tc>
        <w:tc>
          <w:tcPr>
            <w:tcW w:w="1417" w:type="dxa"/>
            <w:noWrap/>
          </w:tcPr>
          <w:p w14:paraId="2FA338F9" w14:textId="35C15984" w:rsidR="00E15EEF" w:rsidRPr="008501CF" w:rsidRDefault="00177466" w:rsidP="00E15EEF">
            <w:pPr>
              <w:pStyle w:val="TableContents"/>
            </w:pPr>
            <w:r>
              <w:t>13/12/2021</w:t>
            </w:r>
          </w:p>
        </w:tc>
      </w:tr>
      <w:tr w:rsidR="00C21BAA" w:rsidRPr="008501CF" w14:paraId="0C0102FC" w14:textId="77777777" w:rsidTr="007F3BBE">
        <w:tc>
          <w:tcPr>
            <w:tcW w:w="567" w:type="dxa"/>
          </w:tcPr>
          <w:p w14:paraId="45DE2E60" w14:textId="42B47249" w:rsidR="00C21BAA" w:rsidRPr="008501CF" w:rsidRDefault="00C21BAA" w:rsidP="00D637D0">
            <w:pPr>
              <w:pStyle w:val="TableContents"/>
              <w:jc w:val="left"/>
            </w:pPr>
            <w:r>
              <w:t>3</w:t>
            </w:r>
          </w:p>
        </w:tc>
        <w:tc>
          <w:tcPr>
            <w:tcW w:w="5245" w:type="dxa"/>
            <w:noWrap/>
          </w:tcPr>
          <w:p w14:paraId="77A5ED77" w14:textId="3DDD6171" w:rsidR="00C21BAA" w:rsidRDefault="00C21BAA" w:rsidP="00D637D0">
            <w:pPr>
              <w:pStyle w:val="TableContents"/>
            </w:pPr>
            <w:r>
              <w:t xml:space="preserve">MP181 </w:t>
            </w:r>
            <w:r w:rsidRPr="002C4BAF">
              <w:t>Preliminary Assessment Request</w:t>
            </w:r>
          </w:p>
        </w:tc>
        <w:tc>
          <w:tcPr>
            <w:tcW w:w="1276" w:type="dxa"/>
            <w:noWrap/>
          </w:tcPr>
          <w:p w14:paraId="3393F135" w14:textId="266AFD6A" w:rsidR="00C21BAA" w:rsidRDefault="00C21BAA" w:rsidP="00D637D0">
            <w:pPr>
              <w:pStyle w:val="TableContents"/>
            </w:pPr>
            <w:r>
              <w:t>SECAS</w:t>
            </w:r>
          </w:p>
        </w:tc>
        <w:tc>
          <w:tcPr>
            <w:tcW w:w="1417" w:type="dxa"/>
            <w:noWrap/>
          </w:tcPr>
          <w:p w14:paraId="4D994536" w14:textId="2952C835" w:rsidR="00C21BAA" w:rsidRDefault="00177466" w:rsidP="00D637D0">
            <w:pPr>
              <w:pStyle w:val="TableContents"/>
            </w:pPr>
            <w:r>
              <w:t>13/12/2021</w:t>
            </w:r>
          </w:p>
        </w:tc>
      </w:tr>
    </w:tbl>
    <w:p w14:paraId="164C0BF9" w14:textId="77777777" w:rsidR="005164E3" w:rsidRPr="008501CF" w:rsidRDefault="005164E3" w:rsidP="007F3BBE">
      <w:pPr>
        <w:ind w:left="568"/>
      </w:pPr>
      <w:r w:rsidRPr="008501CF">
        <w:t>References are shown in this format, [1]</w:t>
      </w:r>
      <w:r w:rsidR="001628A2" w:rsidRPr="008501CF">
        <w:t>.</w:t>
      </w:r>
    </w:p>
    <w:p w14:paraId="7E740B06" w14:textId="77777777" w:rsidR="00DE4301" w:rsidRPr="008501CF" w:rsidRDefault="00DE4301" w:rsidP="00BD6402">
      <w:pPr>
        <w:pStyle w:val="Heading2"/>
      </w:pPr>
      <w:bookmarkStart w:id="17" w:name="_Toc1983152"/>
      <w:bookmarkStart w:id="18" w:name="_Toc1040948"/>
      <w:bookmarkStart w:id="19" w:name="_Toc93476232"/>
      <w:r w:rsidRPr="008501CF">
        <w:t>Document Information</w:t>
      </w:r>
      <w:bookmarkEnd w:id="17"/>
      <w:bookmarkEnd w:id="18"/>
      <w:bookmarkEnd w:id="19"/>
    </w:p>
    <w:p w14:paraId="3C0549E7" w14:textId="197A0C84" w:rsidR="007854DE" w:rsidRDefault="00805E74" w:rsidP="00EF4EFA">
      <w:pPr>
        <w:pStyle w:val="BodyTextNormal"/>
        <w:ind w:left="568"/>
      </w:pPr>
      <w:r w:rsidRPr="008501CF">
        <w:t xml:space="preserve">The Proposer for this Modification </w:t>
      </w:r>
      <w:r>
        <w:t>i</w:t>
      </w:r>
      <w:r w:rsidRPr="008501CF">
        <w:t>s</w:t>
      </w:r>
      <w:r w:rsidR="00156C5C" w:rsidRPr="00156C5C">
        <w:t xml:space="preserve"> </w:t>
      </w:r>
      <w:r w:rsidR="008D5D36" w:rsidRPr="008D5D36">
        <w:t>Lynne Hargrave on behalf of Calvin Asset Management Ltd</w:t>
      </w:r>
      <w:r w:rsidR="00864C8C">
        <w:t>.</w:t>
      </w:r>
    </w:p>
    <w:p w14:paraId="13F7ED95" w14:textId="1503FC94" w:rsidR="00881A22" w:rsidRDefault="00805E74" w:rsidP="006F30AF">
      <w:pPr>
        <w:pStyle w:val="BodyTextNormal"/>
        <w:ind w:left="568"/>
      </w:pPr>
      <w:r>
        <w:t>The</w:t>
      </w:r>
      <w:r w:rsidR="00881A22">
        <w:t xml:space="preserve"> </w:t>
      </w:r>
      <w:r w:rsidR="003D7833" w:rsidRPr="008501CF">
        <w:t xml:space="preserve">Preliminary Impact Assessment </w:t>
      </w:r>
      <w:r>
        <w:t xml:space="preserve">was requested of DCC on </w:t>
      </w:r>
      <w:r w:rsidR="008D5D36" w:rsidRPr="00FD4C7D">
        <w:t>13</w:t>
      </w:r>
      <w:r w:rsidR="008D5D36" w:rsidRPr="00FD4C7D">
        <w:rPr>
          <w:vertAlign w:val="superscript"/>
        </w:rPr>
        <w:t>th</w:t>
      </w:r>
      <w:r w:rsidR="008D5D36" w:rsidRPr="00FD4C7D">
        <w:t xml:space="preserve"> Dec</w:t>
      </w:r>
      <w:r w:rsidR="00BF3E88" w:rsidRPr="00FD4C7D">
        <w:t>ember</w:t>
      </w:r>
      <w:r w:rsidRPr="00FD4C7D">
        <w:t xml:space="preserve"> 202</w:t>
      </w:r>
      <w:r w:rsidR="00B920A6" w:rsidRPr="00FD4C7D">
        <w:t>1</w:t>
      </w:r>
      <w:r w:rsidR="00881A22" w:rsidRPr="00FD4C7D">
        <w:t>.</w:t>
      </w:r>
    </w:p>
    <w:p w14:paraId="73F097E8" w14:textId="77777777" w:rsidR="003D7833" w:rsidRDefault="00C50303" w:rsidP="003D7833">
      <w:pPr>
        <w:keepNext/>
        <w:pageBreakBefore/>
        <w:numPr>
          <w:ilvl w:val="0"/>
          <w:numId w:val="2"/>
        </w:numPr>
        <w:spacing w:before="240" w:after="120"/>
        <w:outlineLvl w:val="0"/>
        <w:rPr>
          <w:rFonts w:ascii="Arial Bold" w:eastAsia="Times New Roman" w:hAnsi="Arial Bold" w:cs="Arial"/>
          <w:b/>
          <w:bCs/>
          <w:color w:val="1F144A" w:themeColor="text1"/>
          <w:kern w:val="32"/>
          <w:sz w:val="32"/>
          <w:szCs w:val="32"/>
        </w:rPr>
      </w:pPr>
      <w:bookmarkStart w:id="20" w:name="_Toc532221491"/>
      <w:bookmarkStart w:id="21" w:name="_Toc93476233"/>
      <w:r>
        <w:rPr>
          <w:rFonts w:ascii="Arial Bold" w:eastAsia="Times New Roman" w:hAnsi="Arial Bold" w:cs="Arial"/>
          <w:b/>
          <w:bCs/>
          <w:color w:val="1F144A" w:themeColor="text1"/>
          <w:kern w:val="32"/>
          <w:sz w:val="32"/>
          <w:szCs w:val="32"/>
        </w:rPr>
        <w:t xml:space="preserve">Context and </w:t>
      </w:r>
      <w:r w:rsidR="003D7833" w:rsidRPr="008501CF">
        <w:rPr>
          <w:rFonts w:ascii="Arial Bold" w:eastAsia="Times New Roman" w:hAnsi="Arial Bold" w:cs="Arial"/>
          <w:b/>
          <w:bCs/>
          <w:color w:val="1F144A" w:themeColor="text1"/>
          <w:kern w:val="32"/>
          <w:sz w:val="32"/>
          <w:szCs w:val="32"/>
        </w:rPr>
        <w:t>Requirements</w:t>
      </w:r>
      <w:bookmarkEnd w:id="20"/>
      <w:bookmarkEnd w:id="21"/>
    </w:p>
    <w:p w14:paraId="70008C73" w14:textId="77777777" w:rsidR="00C50303" w:rsidRDefault="00C50303" w:rsidP="00C50303">
      <w:pPr>
        <w:pStyle w:val="BodyTextNormal"/>
        <w:ind w:left="568"/>
      </w:pPr>
      <w:r>
        <w:t>In this section, the context of the Modification, assumptions, and the requirements are stated.</w:t>
      </w:r>
    </w:p>
    <w:p w14:paraId="60190AA4" w14:textId="684F3F46" w:rsidR="00C50303" w:rsidRPr="00C50303" w:rsidRDefault="00C50303" w:rsidP="00C50303">
      <w:pPr>
        <w:pStyle w:val="BodyTextNormal"/>
        <w:ind w:left="568"/>
      </w:pPr>
      <w:r>
        <w:t xml:space="preserve">The </w:t>
      </w:r>
      <w:r w:rsidR="00580F96">
        <w:t xml:space="preserve">requirements </w:t>
      </w:r>
      <w:r>
        <w:t xml:space="preserve">have been provided by </w:t>
      </w:r>
      <w:r w:rsidR="00EA2667">
        <w:t>the Smart Energy Code Administrator and Secretariat (</w:t>
      </w:r>
      <w:r>
        <w:t>SECA</w:t>
      </w:r>
      <w:r w:rsidR="00580F96">
        <w:t>S</w:t>
      </w:r>
      <w:r w:rsidR="00EA2667">
        <w:t>)</w:t>
      </w:r>
      <w:r w:rsidR="00580F96">
        <w:t>, the Proposer,</w:t>
      </w:r>
      <w:r>
        <w:t xml:space="preserve"> and the Working Group.</w:t>
      </w:r>
    </w:p>
    <w:p w14:paraId="3BBA20F3" w14:textId="77777777" w:rsidR="00C50303" w:rsidRDefault="00C50303" w:rsidP="00C50303">
      <w:pPr>
        <w:keepNext/>
        <w:numPr>
          <w:ilvl w:val="1"/>
          <w:numId w:val="2"/>
        </w:numPr>
        <w:spacing w:before="240" w:after="120"/>
        <w:outlineLvl w:val="1"/>
        <w:rPr>
          <w:rFonts w:ascii="Arial Bold" w:eastAsia="Times New Roman" w:hAnsi="Arial Bold" w:cs="Arial"/>
          <w:b/>
          <w:bCs/>
          <w:iCs/>
          <w:color w:val="1F144A" w:themeColor="text1"/>
          <w:sz w:val="28"/>
          <w:szCs w:val="28"/>
        </w:rPr>
      </w:pPr>
      <w:bookmarkStart w:id="22" w:name="_Toc93476234"/>
      <w:r w:rsidRPr="008501CF">
        <w:rPr>
          <w:rFonts w:ascii="Arial Bold" w:eastAsia="Times New Roman" w:hAnsi="Arial Bold" w:cs="Arial"/>
          <w:b/>
          <w:bCs/>
          <w:iCs/>
          <w:color w:val="1F144A" w:themeColor="text1"/>
          <w:sz w:val="28"/>
          <w:szCs w:val="28"/>
        </w:rPr>
        <w:t>Problem Statement</w:t>
      </w:r>
      <w:bookmarkEnd w:id="22"/>
    </w:p>
    <w:p w14:paraId="46BE908E" w14:textId="136B5DFB" w:rsidR="00B85773" w:rsidRDefault="00B85773" w:rsidP="00B85773">
      <w:pPr>
        <w:pStyle w:val="BodyTextNormal"/>
        <w:ind w:left="568"/>
      </w:pPr>
      <w:r>
        <w:t xml:space="preserve">MAPs and Device Manufacturers wish to access smart asset-related data held by the Data Communications Company (DCC). This will allow the MAP </w:t>
      </w:r>
      <w:r w:rsidR="006F30AF">
        <w:t>or</w:t>
      </w:r>
      <w:r>
        <w:t xml:space="preserve"> Manufacturer to assess and manage asset health for any smart assets it owns or has manufactured. This will enable MAPs to work with Manufacturers to manage their asset portfolios effectively and efficiently, leading to reduced volumes of faulty Devices due to out of date firmware or failed Device commissioning.</w:t>
      </w:r>
    </w:p>
    <w:p w14:paraId="17BC6643" w14:textId="77777777" w:rsidR="00B85773" w:rsidRDefault="00B85773" w:rsidP="00B85773">
      <w:pPr>
        <w:pStyle w:val="BodyTextNormal"/>
        <w:ind w:left="568"/>
      </w:pPr>
      <w:r>
        <w:t>Under the Smart Energy Code (SEC), the inventory data requested by MAPs and Manufacturers is classed as Confidential Information. SEC Section M4.1 prohibits the disclosure of a SEC Party’s Confidential Information to any person apart from in specific circumstances set out in SEC Section M4.3.</w:t>
      </w:r>
    </w:p>
    <w:p w14:paraId="31ABE78A" w14:textId="77777777" w:rsidR="00B85773" w:rsidRDefault="00B85773" w:rsidP="00B85773">
      <w:pPr>
        <w:pStyle w:val="BodyTextNormal"/>
        <w:ind w:left="568"/>
      </w:pPr>
      <w:r>
        <w:t>The Proposer suggests that SEC Section M4.3 should be amended to allow the DCC to release asset-related inventory data to the MAP owning the asset and the Manufacturer who built the Device.</w:t>
      </w:r>
    </w:p>
    <w:p w14:paraId="67321A86" w14:textId="382B70E3" w:rsidR="00467144" w:rsidRDefault="00B85773" w:rsidP="00B85773">
      <w:pPr>
        <w:pStyle w:val="BodyTextNormal"/>
        <w:ind w:left="568"/>
      </w:pPr>
      <w:r>
        <w:t xml:space="preserve">The </w:t>
      </w:r>
      <w:r w:rsidR="00BA7D42">
        <w:t>M</w:t>
      </w:r>
      <w:r>
        <w:t>odification initially only allowed MAPs to access the dataset. However, following the request of Device Manufacturers, the scope of this proposal will now allow Device Manufacturers to have access to the same dataset, provided that they are the Manufacturer of the asset.</w:t>
      </w:r>
    </w:p>
    <w:p w14:paraId="7C7E714C" w14:textId="68EAF8C5" w:rsidR="00580F96" w:rsidRDefault="00580F96" w:rsidP="00580F96">
      <w:pPr>
        <w:pStyle w:val="Heading2"/>
      </w:pPr>
      <w:bookmarkStart w:id="23" w:name="_Toc93476235"/>
      <w:r>
        <w:t xml:space="preserve">Business </w:t>
      </w:r>
      <w:r w:rsidR="003D75FC">
        <w:t xml:space="preserve">Context and </w:t>
      </w:r>
      <w:r>
        <w:t>Requirements</w:t>
      </w:r>
      <w:bookmarkEnd w:id="23"/>
    </w:p>
    <w:p w14:paraId="2BDD312B" w14:textId="3BDE2260" w:rsidR="00AE36D2" w:rsidRDefault="00AE36D2" w:rsidP="00844788">
      <w:pPr>
        <w:pStyle w:val="BodyTextNormal"/>
        <w:ind w:left="568"/>
      </w:pPr>
      <w:r>
        <w:t>The DCC holds data relating to smart assets in the Smart Meter Inventory (SMI). This asset-related inventory data is provided to the DCC by Suppliers, as DCC Users, as part of their role as Parties to the SEC. During the Development Stage, the DCC stated that this inventory is classed as Confidential Information. SEC Section M4.1 prohibits the disclosure of a SEC Party’s Confidential Information to any person apart from in specific circumstances set out in SEC Section M4.3. Following a discussion between the DCC and SEC lawyers, it was agreed that the data would not be deemed confidential, provided that the DCC were carrying out ‘permitted business’.</w:t>
      </w:r>
    </w:p>
    <w:p w14:paraId="11F56B24" w14:textId="72AF6CC1" w:rsidR="00E76B0A" w:rsidRDefault="00E76B0A" w:rsidP="00E76B0A">
      <w:pPr>
        <w:pStyle w:val="Heading2"/>
      </w:pPr>
      <w:bookmarkStart w:id="24" w:name="_Toc93476236"/>
      <w:bookmarkStart w:id="25" w:name="_Toc516476618"/>
      <w:r w:rsidRPr="00DF7C80">
        <w:t>Business Requirements</w:t>
      </w:r>
      <w:bookmarkEnd w:id="24"/>
    </w:p>
    <w:p w14:paraId="1A534B96" w14:textId="77777777" w:rsidR="00CB77F6" w:rsidRDefault="00CB77F6" w:rsidP="00CB77F6">
      <w:pPr>
        <w:pStyle w:val="BodyTextNormal"/>
        <w:ind w:left="568"/>
      </w:pPr>
      <w:r>
        <w:t xml:space="preserve">This solution will be applied to Smart Metering Equipment Technical Specifications (SMETS) 1 and SMETS2+ Devices. </w:t>
      </w:r>
    </w:p>
    <w:p w14:paraId="4EEC28EA" w14:textId="03CD4A99" w:rsidR="00CB77F6" w:rsidRPr="00CB77F6" w:rsidRDefault="00CB77F6" w:rsidP="00CB77F6">
      <w:pPr>
        <w:pStyle w:val="BodyTextNormal"/>
        <w:ind w:left="568"/>
      </w:pPr>
      <w:r>
        <w:t xml:space="preserve">The DCC will provide anonymised league tables for key business processes, identifying average performance per Smart Energy Code (SEC) Party for that Business Process and identifying the positioning on those league tables of only the SEC Party to whom that report is directed. DCC Customer Analytics Reporting will not share any Device Level data with any party other than the target SEC Party. Any SEC Party which is active in DCC Systems can request a new report to be added to the Customer Analytics Reporting suite, or request a change to an existing report, by making a request to a DCC group mailbox, </w:t>
      </w:r>
      <w:r>
        <w:rPr>
          <w:rFonts w:asciiTheme="minorHAnsi" w:hAnsiTheme="minorHAnsi" w:cstheme="minorHAnsi"/>
        </w:rPr>
        <w:t>but additional design, build and test costs will be incurred.</w:t>
      </w:r>
    </w:p>
    <w:tbl>
      <w:tblPr>
        <w:tblW w:w="9213" w:type="dxa"/>
        <w:tblInd w:w="421" w:type="dxa"/>
        <w:tblBorders>
          <w:top w:val="single" w:sz="4" w:space="0" w:color="007B30"/>
          <w:left w:val="single" w:sz="4" w:space="0" w:color="007B30"/>
          <w:bottom w:val="single" w:sz="4" w:space="0" w:color="007B30"/>
          <w:right w:val="single" w:sz="4" w:space="0" w:color="007B30"/>
          <w:insideH w:val="single" w:sz="4" w:space="0" w:color="007B30"/>
          <w:insideV w:val="single" w:sz="4" w:space="0" w:color="007B30"/>
        </w:tblBorders>
        <w:tblLayout w:type="fixed"/>
        <w:tblCellMar>
          <w:left w:w="0" w:type="dxa"/>
          <w:right w:w="0" w:type="dxa"/>
        </w:tblCellMar>
        <w:tblLook w:val="01E0" w:firstRow="1" w:lastRow="1" w:firstColumn="1" w:lastColumn="1" w:noHBand="0" w:noVBand="0"/>
      </w:tblPr>
      <w:tblGrid>
        <w:gridCol w:w="567"/>
        <w:gridCol w:w="8646"/>
      </w:tblGrid>
      <w:tr w:rsidR="00E76B0A" w14:paraId="57394354" w14:textId="77777777" w:rsidTr="008363E2">
        <w:trPr>
          <w:trHeight w:val="304"/>
        </w:trPr>
        <w:tc>
          <w:tcPr>
            <w:tcW w:w="567" w:type="dxa"/>
          </w:tcPr>
          <w:p w14:paraId="5CE919BF" w14:textId="77777777" w:rsidR="00E76B0A" w:rsidRPr="008363E2" w:rsidRDefault="00E76B0A" w:rsidP="008363E2">
            <w:pPr>
              <w:pStyle w:val="TableParagraph"/>
              <w:pageBreakBefore/>
              <w:spacing w:before="35"/>
              <w:ind w:left="0" w:right="96"/>
              <w:jc w:val="right"/>
              <w:rPr>
                <w:b/>
                <w:sz w:val="20"/>
              </w:rPr>
            </w:pPr>
            <w:r w:rsidRPr="008363E2">
              <w:rPr>
                <w:b/>
                <w:sz w:val="20"/>
              </w:rPr>
              <w:t>Ref.</w:t>
            </w:r>
          </w:p>
        </w:tc>
        <w:tc>
          <w:tcPr>
            <w:tcW w:w="8646" w:type="dxa"/>
          </w:tcPr>
          <w:p w14:paraId="758DAD2B" w14:textId="77777777" w:rsidR="00E76B0A" w:rsidRPr="008363E2" w:rsidRDefault="00E76B0A" w:rsidP="00F24DFA">
            <w:pPr>
              <w:pStyle w:val="TableParagraph"/>
              <w:spacing w:before="35"/>
              <w:ind w:left="3579" w:right="3571"/>
              <w:jc w:val="center"/>
              <w:rPr>
                <w:b/>
                <w:sz w:val="20"/>
              </w:rPr>
            </w:pPr>
            <w:r w:rsidRPr="008363E2">
              <w:rPr>
                <w:b/>
                <w:sz w:val="20"/>
              </w:rPr>
              <w:t>Requirement</w:t>
            </w:r>
          </w:p>
        </w:tc>
      </w:tr>
      <w:tr w:rsidR="00E76B0A" w14:paraId="01209F57" w14:textId="77777777" w:rsidTr="008363E2">
        <w:trPr>
          <w:trHeight w:val="770"/>
        </w:trPr>
        <w:tc>
          <w:tcPr>
            <w:tcW w:w="567" w:type="dxa"/>
          </w:tcPr>
          <w:p w14:paraId="4AD8DF55" w14:textId="77777777" w:rsidR="00E76B0A" w:rsidRPr="00864C8C" w:rsidRDefault="00E76B0A" w:rsidP="00864C8C">
            <w:pPr>
              <w:pStyle w:val="TableParagraph"/>
              <w:spacing w:before="120"/>
              <w:ind w:left="0" w:right="98"/>
              <w:jc w:val="right"/>
              <w:rPr>
                <w:szCs w:val="24"/>
              </w:rPr>
            </w:pPr>
            <w:r w:rsidRPr="00864C8C">
              <w:rPr>
                <w:color w:val="404040"/>
                <w:w w:val="99"/>
                <w:szCs w:val="24"/>
              </w:rPr>
              <w:t>1</w:t>
            </w:r>
          </w:p>
        </w:tc>
        <w:tc>
          <w:tcPr>
            <w:tcW w:w="8646" w:type="dxa"/>
          </w:tcPr>
          <w:p w14:paraId="7CFC9658" w14:textId="3A3AE2B6" w:rsidR="00E76B0A" w:rsidRPr="00864C8C" w:rsidRDefault="00F602DA" w:rsidP="00864C8C">
            <w:pPr>
              <w:pStyle w:val="TableParagraph"/>
              <w:spacing w:before="120"/>
              <w:ind w:right="234"/>
              <w:rPr>
                <w:szCs w:val="24"/>
              </w:rPr>
            </w:pPr>
            <w:r w:rsidRPr="00864C8C">
              <w:rPr>
                <w:color w:val="404040"/>
                <w:szCs w:val="24"/>
              </w:rPr>
              <w:t>The DCC are to provide a service to MAPs and Manufacturers allowing the disclosure of asset-related data</w:t>
            </w:r>
          </w:p>
        </w:tc>
      </w:tr>
      <w:tr w:rsidR="00E76B0A" w14:paraId="63676FAA" w14:textId="77777777" w:rsidTr="008363E2">
        <w:trPr>
          <w:trHeight w:val="770"/>
        </w:trPr>
        <w:tc>
          <w:tcPr>
            <w:tcW w:w="567" w:type="dxa"/>
            <w:tcBorders>
              <w:bottom w:val="single" w:sz="4" w:space="0" w:color="000000"/>
            </w:tcBorders>
          </w:tcPr>
          <w:p w14:paraId="5B8D7956" w14:textId="77777777" w:rsidR="00E76B0A" w:rsidRPr="00864C8C" w:rsidRDefault="00E76B0A" w:rsidP="00864C8C">
            <w:pPr>
              <w:pStyle w:val="TableParagraph"/>
              <w:spacing w:before="120"/>
              <w:ind w:left="0" w:right="98"/>
              <w:jc w:val="right"/>
              <w:rPr>
                <w:szCs w:val="24"/>
              </w:rPr>
            </w:pPr>
            <w:r w:rsidRPr="00864C8C">
              <w:rPr>
                <w:color w:val="404040"/>
                <w:w w:val="99"/>
                <w:szCs w:val="24"/>
              </w:rPr>
              <w:t>2</w:t>
            </w:r>
          </w:p>
        </w:tc>
        <w:tc>
          <w:tcPr>
            <w:tcW w:w="8646" w:type="dxa"/>
            <w:tcBorders>
              <w:bottom w:val="single" w:sz="4" w:space="0" w:color="000000"/>
            </w:tcBorders>
          </w:tcPr>
          <w:p w14:paraId="5D74C2F1" w14:textId="086E4912" w:rsidR="00E76B0A" w:rsidRPr="00864C8C" w:rsidRDefault="004A0A69" w:rsidP="00864C8C">
            <w:pPr>
              <w:pStyle w:val="TableParagraph"/>
              <w:spacing w:before="120"/>
              <w:ind w:right="234"/>
              <w:rPr>
                <w:szCs w:val="24"/>
              </w:rPr>
            </w:pPr>
            <w:r w:rsidRPr="00864C8C">
              <w:rPr>
                <w:color w:val="404040"/>
                <w:szCs w:val="24"/>
              </w:rPr>
              <w:t>MAPs will be requested to provide proof that they are the owner of the asset(s) via SharePoint</w:t>
            </w:r>
          </w:p>
        </w:tc>
      </w:tr>
      <w:tr w:rsidR="00E76B0A" w14:paraId="71595DE3" w14:textId="77777777" w:rsidTr="008363E2">
        <w:trPr>
          <w:trHeight w:val="770"/>
        </w:trPr>
        <w:tc>
          <w:tcPr>
            <w:tcW w:w="567" w:type="dxa"/>
            <w:tcBorders>
              <w:top w:val="single" w:sz="4" w:space="0" w:color="000000"/>
              <w:left w:val="single" w:sz="4" w:space="0" w:color="000000"/>
              <w:bottom w:val="single" w:sz="4" w:space="0" w:color="000000"/>
              <w:right w:val="single" w:sz="4" w:space="0" w:color="000000"/>
            </w:tcBorders>
          </w:tcPr>
          <w:p w14:paraId="1233BDFA" w14:textId="77777777" w:rsidR="00E76B0A" w:rsidRPr="00864C8C" w:rsidRDefault="00E76B0A" w:rsidP="00864C8C">
            <w:pPr>
              <w:pStyle w:val="TableParagraph"/>
              <w:spacing w:before="120"/>
              <w:ind w:left="0" w:right="98"/>
              <w:jc w:val="right"/>
              <w:rPr>
                <w:szCs w:val="24"/>
              </w:rPr>
            </w:pPr>
            <w:r w:rsidRPr="00864C8C">
              <w:rPr>
                <w:color w:val="404040"/>
                <w:w w:val="99"/>
                <w:szCs w:val="24"/>
              </w:rPr>
              <w:t>3</w:t>
            </w:r>
          </w:p>
        </w:tc>
        <w:tc>
          <w:tcPr>
            <w:tcW w:w="8646" w:type="dxa"/>
            <w:tcBorders>
              <w:top w:val="single" w:sz="4" w:space="0" w:color="000000"/>
              <w:left w:val="single" w:sz="4" w:space="0" w:color="000000"/>
              <w:bottom w:val="single" w:sz="4" w:space="0" w:color="000000"/>
              <w:right w:val="single" w:sz="4" w:space="0" w:color="000000"/>
            </w:tcBorders>
          </w:tcPr>
          <w:p w14:paraId="660BE4E7" w14:textId="10326792" w:rsidR="00E76B0A" w:rsidRPr="00864C8C" w:rsidRDefault="00A46A39" w:rsidP="00864C8C">
            <w:pPr>
              <w:pStyle w:val="TableParagraph"/>
              <w:spacing w:before="120"/>
              <w:ind w:right="234"/>
              <w:rPr>
                <w:szCs w:val="24"/>
              </w:rPr>
            </w:pPr>
            <w:r w:rsidRPr="00864C8C">
              <w:rPr>
                <w:color w:val="404040"/>
                <w:szCs w:val="24"/>
              </w:rPr>
              <w:t>DCC are to retrieve the dataset requested by the relevant MAP or Manufacturer</w:t>
            </w:r>
          </w:p>
        </w:tc>
      </w:tr>
      <w:tr w:rsidR="00A46A39" w14:paraId="4BE565F6" w14:textId="77777777" w:rsidTr="008363E2">
        <w:trPr>
          <w:trHeight w:val="770"/>
        </w:trPr>
        <w:tc>
          <w:tcPr>
            <w:tcW w:w="567" w:type="dxa"/>
            <w:tcBorders>
              <w:top w:val="single" w:sz="4" w:space="0" w:color="000000"/>
              <w:left w:val="single" w:sz="4" w:space="0" w:color="000000"/>
              <w:bottom w:val="single" w:sz="4" w:space="0" w:color="000000"/>
              <w:right w:val="single" w:sz="4" w:space="0" w:color="000000"/>
            </w:tcBorders>
          </w:tcPr>
          <w:p w14:paraId="39611267" w14:textId="75180CE6" w:rsidR="00A46A39" w:rsidRPr="00864C8C" w:rsidRDefault="00A46A39" w:rsidP="00864C8C">
            <w:pPr>
              <w:pStyle w:val="TableParagraph"/>
              <w:spacing w:before="120"/>
              <w:ind w:left="0" w:right="98"/>
              <w:jc w:val="right"/>
              <w:rPr>
                <w:color w:val="404040"/>
                <w:w w:val="99"/>
                <w:szCs w:val="24"/>
              </w:rPr>
            </w:pPr>
            <w:r w:rsidRPr="00864C8C">
              <w:rPr>
                <w:color w:val="404040"/>
                <w:w w:val="99"/>
                <w:szCs w:val="24"/>
              </w:rPr>
              <w:t>4</w:t>
            </w:r>
          </w:p>
        </w:tc>
        <w:tc>
          <w:tcPr>
            <w:tcW w:w="8646" w:type="dxa"/>
            <w:tcBorders>
              <w:top w:val="single" w:sz="4" w:space="0" w:color="000000"/>
              <w:left w:val="single" w:sz="4" w:space="0" w:color="000000"/>
              <w:bottom w:val="single" w:sz="4" w:space="0" w:color="000000"/>
              <w:right w:val="single" w:sz="4" w:space="0" w:color="000000"/>
            </w:tcBorders>
          </w:tcPr>
          <w:p w14:paraId="5C0BCDDC" w14:textId="67F14250" w:rsidR="00A46A39" w:rsidRPr="00864C8C" w:rsidRDefault="00A46A39" w:rsidP="00864C8C">
            <w:pPr>
              <w:pStyle w:val="TableParagraph"/>
              <w:spacing w:before="120"/>
              <w:ind w:right="234"/>
              <w:rPr>
                <w:color w:val="404040"/>
                <w:szCs w:val="24"/>
              </w:rPr>
            </w:pPr>
            <w:r w:rsidRPr="00864C8C">
              <w:rPr>
                <w:color w:val="404040"/>
                <w:szCs w:val="24"/>
              </w:rPr>
              <w:t>DCC are to provide the dataset to the relevant MAP or Manufacturer</w:t>
            </w:r>
          </w:p>
        </w:tc>
      </w:tr>
    </w:tbl>
    <w:p w14:paraId="6F8908B4" w14:textId="60EC97CF" w:rsidR="004F352F" w:rsidRPr="004F352F" w:rsidRDefault="004F352F" w:rsidP="004F352F">
      <w:pPr>
        <w:pStyle w:val="BodyTextNormal"/>
        <w:ind w:left="568"/>
        <w:rPr>
          <w:b/>
          <w:bCs/>
        </w:rPr>
      </w:pPr>
      <w:r w:rsidRPr="004F352F">
        <w:rPr>
          <w:b/>
          <w:bCs/>
        </w:rPr>
        <w:t xml:space="preserve">Requirement 1: The DCC are to provide a service to Meter Asset Providers (MAPs) and Manufacturers allowing the disclosure of asset-related data </w:t>
      </w:r>
    </w:p>
    <w:p w14:paraId="771FD48D" w14:textId="591D5B2E" w:rsidR="004F352F" w:rsidRPr="004F352F" w:rsidRDefault="004F352F" w:rsidP="004F352F">
      <w:pPr>
        <w:pStyle w:val="BodyTextNormal"/>
        <w:ind w:left="568"/>
        <w:rPr>
          <w:rFonts w:asciiTheme="minorHAnsi" w:hAnsiTheme="minorHAnsi" w:cstheme="minorHAnsi"/>
        </w:rPr>
      </w:pPr>
      <w:r w:rsidRPr="004F352F">
        <w:rPr>
          <w:rFonts w:asciiTheme="minorHAnsi" w:hAnsiTheme="minorHAnsi" w:cstheme="minorHAnsi"/>
        </w:rPr>
        <w:t xml:space="preserve">During the Refinement Process, SEC Lawyers and the DCC agreed that the service to be provided to MAPs and Manufacturers will be categorised as an Other Enabling Service. The Proposer, after discussions with meter Manufacturers, has requested that the below datasets are made available to the relevant MAP or Manufacturer: </w:t>
      </w:r>
    </w:p>
    <w:p w14:paraId="1B2A2C79" w14:textId="3E868D72" w:rsidR="004F352F" w:rsidRPr="004F352F" w:rsidRDefault="004F352F" w:rsidP="00864C8C">
      <w:pPr>
        <w:pStyle w:val="BodyTextNormal"/>
        <w:numPr>
          <w:ilvl w:val="0"/>
          <w:numId w:val="34"/>
        </w:numPr>
      </w:pPr>
      <w:r w:rsidRPr="004F352F">
        <w:t>Global Unique I</w:t>
      </w:r>
      <w:r w:rsidR="00864C8C">
        <w:t>D</w:t>
      </w:r>
      <w:r w:rsidRPr="004F352F">
        <w:t>entifier (GUID)</w:t>
      </w:r>
    </w:p>
    <w:p w14:paraId="3BF8CC30" w14:textId="0995921D" w:rsidR="004F352F" w:rsidRPr="004F352F" w:rsidRDefault="004F352F" w:rsidP="00864C8C">
      <w:pPr>
        <w:pStyle w:val="BodyTextNormal"/>
        <w:numPr>
          <w:ilvl w:val="0"/>
          <w:numId w:val="34"/>
        </w:numPr>
      </w:pPr>
      <w:r w:rsidRPr="004F352F">
        <w:t xml:space="preserve">Device type, manufacturer and model </w:t>
      </w:r>
    </w:p>
    <w:p w14:paraId="52BE2A0C" w14:textId="4A130D05" w:rsidR="004F352F" w:rsidRPr="004F352F" w:rsidRDefault="004F352F" w:rsidP="00864C8C">
      <w:pPr>
        <w:pStyle w:val="BodyTextNormal"/>
        <w:numPr>
          <w:ilvl w:val="0"/>
          <w:numId w:val="34"/>
        </w:numPr>
      </w:pPr>
      <w:r w:rsidRPr="004F352F">
        <w:t xml:space="preserve">Device firmware version </w:t>
      </w:r>
    </w:p>
    <w:p w14:paraId="645FFBAE" w14:textId="57E75248" w:rsidR="004F352F" w:rsidRPr="004F352F" w:rsidRDefault="004F352F" w:rsidP="00864C8C">
      <w:pPr>
        <w:pStyle w:val="BodyTextNormal"/>
        <w:numPr>
          <w:ilvl w:val="0"/>
          <w:numId w:val="34"/>
        </w:numPr>
      </w:pPr>
      <w:r w:rsidRPr="004F352F">
        <w:t xml:space="preserve">Device status </w:t>
      </w:r>
    </w:p>
    <w:p w14:paraId="51471C93" w14:textId="604C6959" w:rsidR="004F352F" w:rsidRPr="004F352F" w:rsidRDefault="004F352F" w:rsidP="00864C8C">
      <w:pPr>
        <w:pStyle w:val="BodyTextNormal"/>
        <w:numPr>
          <w:ilvl w:val="0"/>
          <w:numId w:val="34"/>
        </w:numPr>
      </w:pPr>
      <w:r w:rsidRPr="004F352F">
        <w:t xml:space="preserve">Communications Service Provider (CSP) region </w:t>
      </w:r>
    </w:p>
    <w:p w14:paraId="30200F7E" w14:textId="6E726953" w:rsidR="004F352F" w:rsidRPr="004F352F" w:rsidRDefault="004F352F" w:rsidP="00864C8C">
      <w:pPr>
        <w:pStyle w:val="BodyTextNormal"/>
        <w:numPr>
          <w:ilvl w:val="0"/>
          <w:numId w:val="34"/>
        </w:numPr>
      </w:pPr>
      <w:r w:rsidRPr="004F352F">
        <w:t xml:space="preserve">Supplier ID and Supplier effective from date </w:t>
      </w:r>
    </w:p>
    <w:p w14:paraId="58FF1150" w14:textId="363F87DE" w:rsidR="004F352F" w:rsidRPr="004F352F" w:rsidRDefault="004F352F" w:rsidP="00864C8C">
      <w:pPr>
        <w:pStyle w:val="BodyTextNormal"/>
        <w:numPr>
          <w:ilvl w:val="0"/>
          <w:numId w:val="34"/>
        </w:numPr>
      </w:pPr>
      <w:r w:rsidRPr="004F352F">
        <w:t xml:space="preserve">Communications Hub make, model and firmware version </w:t>
      </w:r>
    </w:p>
    <w:p w14:paraId="3F814619" w14:textId="6AF147D4" w:rsidR="00E76B0A" w:rsidRDefault="004F352F" w:rsidP="004F352F">
      <w:pPr>
        <w:pStyle w:val="BodyTextNormal"/>
        <w:ind w:left="568"/>
      </w:pPr>
      <w:r w:rsidRPr="004F352F">
        <w:t>The data may be provided via an ad-hoc request, or on a regular monthly or quarterly basis as agreed between the MAP or Manufacturer and the DCC (but no more frequently than monthly).</w:t>
      </w:r>
    </w:p>
    <w:p w14:paraId="5B550763" w14:textId="77777777" w:rsidR="00707A91" w:rsidRPr="00707A91" w:rsidRDefault="00707A91" w:rsidP="00707A91">
      <w:pPr>
        <w:pStyle w:val="BodyTextNormal"/>
        <w:ind w:left="568"/>
        <w:rPr>
          <w:b/>
          <w:bCs/>
        </w:rPr>
      </w:pPr>
      <w:r w:rsidRPr="499E2FEE">
        <w:rPr>
          <w:b/>
          <w:bCs/>
        </w:rPr>
        <w:t>Requirement 2: MAPs will be requested to provide proof that they are the owner of the asset(s) via SharePoint</w:t>
      </w:r>
    </w:p>
    <w:p w14:paraId="56A45190" w14:textId="3E733C0D" w:rsidR="00864C8C" w:rsidRDefault="00707A91" w:rsidP="00707A91">
      <w:pPr>
        <w:pStyle w:val="BodyTextNormal"/>
        <w:ind w:left="568"/>
      </w:pPr>
      <w:r>
        <w:t>For the DCC to ensure that it discloses the requested datasets to the asset owner, the MAP will have to provide proof that they are the owner of the asset(s). The Proposer has advised that the most efficient way to provide the DCC with the required proof will be to upload a list of the GUIDs of the assets they are responsible for to the DCC SharePoint. The DCC shall then validate the GUIDs provided before disclosing the data.</w:t>
      </w:r>
      <w:r w:rsidR="009E64D9">
        <w:t xml:space="preserve"> </w:t>
      </w:r>
      <w:r w:rsidR="00864C8C">
        <w:t>I</w:t>
      </w:r>
      <w:r w:rsidR="00864C8C" w:rsidRPr="00864C8C">
        <w:t xml:space="preserve">f two </w:t>
      </w:r>
      <w:r w:rsidR="00864C8C">
        <w:t>MAP</w:t>
      </w:r>
      <w:r w:rsidR="00864C8C" w:rsidRPr="00864C8C">
        <w:t xml:space="preserve">s identify the same GUID, </w:t>
      </w:r>
      <w:r w:rsidR="00864C8C">
        <w:t xml:space="preserve">DCC will </w:t>
      </w:r>
      <w:r w:rsidR="00864C8C" w:rsidRPr="00864C8C">
        <w:t xml:space="preserve">query and provide no reporting on that GUID until </w:t>
      </w:r>
      <w:r w:rsidR="00864C8C">
        <w:t>agreement is re</w:t>
      </w:r>
      <w:r w:rsidR="00864C8C" w:rsidRPr="00864C8C">
        <w:t xml:space="preserve">ached. </w:t>
      </w:r>
      <w:r w:rsidR="00864C8C">
        <w:t>This is not thought to be</w:t>
      </w:r>
      <w:r w:rsidR="00864C8C" w:rsidRPr="00864C8C">
        <w:t xml:space="preserve"> a frequent issue i.e. maybe </w:t>
      </w:r>
      <w:r w:rsidR="009E64D9">
        <w:t>one</w:t>
      </w:r>
      <w:r w:rsidR="00864C8C" w:rsidRPr="00864C8C">
        <w:t xml:space="preserve"> or </w:t>
      </w:r>
      <w:r w:rsidR="009E64D9">
        <w:t>two</w:t>
      </w:r>
      <w:r w:rsidR="00864C8C" w:rsidRPr="00864C8C">
        <w:t xml:space="preserve"> per quarter. </w:t>
      </w:r>
    </w:p>
    <w:p w14:paraId="4521C282" w14:textId="16E0060C" w:rsidR="00707A91" w:rsidRDefault="00864C8C" w:rsidP="00707A91">
      <w:pPr>
        <w:pStyle w:val="BodyTextNormal"/>
        <w:ind w:left="568"/>
      </w:pPr>
      <w:r>
        <w:t>N</w:t>
      </w:r>
      <w:r w:rsidR="00707A91">
        <w:t xml:space="preserve">ote that this requirement is not necessary for </w:t>
      </w:r>
      <w:r>
        <w:t>M</w:t>
      </w:r>
      <w:r w:rsidR="00707A91">
        <w:t>eter Manufacturers as their Manufacturer ID will be contained within the Central Products List (CPL) entry for the relevant Device Model.</w:t>
      </w:r>
    </w:p>
    <w:p w14:paraId="1BE1A40D" w14:textId="77777777" w:rsidR="00851CE6" w:rsidRPr="00851CE6" w:rsidRDefault="00851CE6" w:rsidP="00851CE6">
      <w:pPr>
        <w:pStyle w:val="BodyTextNormal"/>
        <w:ind w:left="568"/>
        <w:rPr>
          <w:b/>
          <w:bCs/>
        </w:rPr>
      </w:pPr>
      <w:r w:rsidRPr="00851CE6">
        <w:rPr>
          <w:b/>
          <w:bCs/>
        </w:rPr>
        <w:t>Requirement 3: DCC are to retrieve the dataset requested by the relevant MAP or Manufacturer</w:t>
      </w:r>
    </w:p>
    <w:p w14:paraId="3A5F36AD" w14:textId="77777777" w:rsidR="00851CE6" w:rsidRDefault="00851CE6" w:rsidP="00851CE6">
      <w:pPr>
        <w:pStyle w:val="BodyTextNormal"/>
        <w:ind w:left="568"/>
      </w:pPr>
      <w:r>
        <w:t>Upon receiving a request from a MAP or Manufacturer to use the service (or monthly / quarterly at the discretion of the MAP or Manufacturer but no more frequently than monthly), the DCC shall carry out the necessary reporting in order to disclose the information to the MAP (provided they have proven to be the owner of the asset) or Manufacturer.</w:t>
      </w:r>
    </w:p>
    <w:p w14:paraId="5C4CF5F7" w14:textId="038C818A" w:rsidR="00851CE6" w:rsidRDefault="00851CE6" w:rsidP="00851CE6">
      <w:pPr>
        <w:pStyle w:val="BodyTextNormal"/>
        <w:ind w:left="568"/>
      </w:pPr>
      <w:r>
        <w:t>SECAS has been advised that the datasets requested by MAPs and Manufacturers can be obtained via the DCC Technical Operations Centre (TOC).</w:t>
      </w:r>
    </w:p>
    <w:p w14:paraId="40FB245D" w14:textId="77777777" w:rsidR="00357070" w:rsidRPr="00357070" w:rsidRDefault="00357070" w:rsidP="00357070">
      <w:pPr>
        <w:pStyle w:val="BodyTextNormal"/>
        <w:ind w:left="568"/>
        <w:rPr>
          <w:b/>
          <w:bCs/>
        </w:rPr>
      </w:pPr>
      <w:r w:rsidRPr="00357070">
        <w:rPr>
          <w:b/>
          <w:bCs/>
        </w:rPr>
        <w:t>Requirement 4: DCC are to provide the dataset to the relevant MAP or Manufacturer</w:t>
      </w:r>
    </w:p>
    <w:p w14:paraId="1FDE8414" w14:textId="7DAEEC3B" w:rsidR="00357070" w:rsidRPr="00851CE6" w:rsidRDefault="00357070" w:rsidP="00357070">
      <w:pPr>
        <w:pStyle w:val="BodyTextNormal"/>
        <w:ind w:left="568"/>
      </w:pPr>
      <w:r>
        <w:t>Once the DCC has obtained the requested data, the report shall be made available to the relevant MAP or Manufacturer. This may be through the use of DCC SharePoint as a preferred option or potentially through Secure File Transfer Protocol (SFTP). DCC shall also notify the relevant MAP that the data is available.</w:t>
      </w:r>
    </w:p>
    <w:p w14:paraId="5CDB62E5" w14:textId="3E74E554" w:rsidR="003D7833" w:rsidRDefault="003D7833" w:rsidP="003D7833">
      <w:pPr>
        <w:keepNext/>
        <w:pageBreakBefore/>
        <w:numPr>
          <w:ilvl w:val="0"/>
          <w:numId w:val="2"/>
        </w:numPr>
        <w:spacing w:before="240" w:after="120"/>
        <w:outlineLvl w:val="0"/>
        <w:rPr>
          <w:rFonts w:ascii="Arial Bold" w:eastAsia="Times New Roman" w:hAnsi="Arial Bold" w:cs="Arial"/>
          <w:b/>
          <w:bCs/>
          <w:color w:val="1F144A" w:themeColor="text1"/>
          <w:kern w:val="32"/>
          <w:sz w:val="32"/>
          <w:szCs w:val="32"/>
        </w:rPr>
      </w:pPr>
      <w:bookmarkStart w:id="26" w:name="_Ref383517363"/>
      <w:bookmarkStart w:id="27" w:name="_Toc532221492"/>
      <w:bookmarkStart w:id="28" w:name="_Toc93476237"/>
      <w:r w:rsidRPr="008501CF">
        <w:rPr>
          <w:rFonts w:ascii="Arial Bold" w:eastAsia="Times New Roman" w:hAnsi="Arial Bold" w:cs="Arial"/>
          <w:b/>
          <w:bCs/>
          <w:color w:val="1F144A" w:themeColor="text1"/>
          <w:kern w:val="32"/>
          <w:sz w:val="32"/>
          <w:szCs w:val="32"/>
        </w:rPr>
        <w:t>Description of Solution</w:t>
      </w:r>
      <w:bookmarkEnd w:id="26"/>
      <w:bookmarkEnd w:id="27"/>
      <w:bookmarkEnd w:id="28"/>
    </w:p>
    <w:p w14:paraId="22D36CFB" w14:textId="7794DC39" w:rsidR="00EF63A3" w:rsidRDefault="00563442" w:rsidP="00EF63A3">
      <w:pPr>
        <w:pStyle w:val="BodyTextNormal"/>
        <w:ind w:left="568"/>
      </w:pPr>
      <w:r>
        <w:t>Following workshops and consultations</w:t>
      </w:r>
      <w:r w:rsidR="00FE5F0F">
        <w:t xml:space="preserve"> with Users and analysis of the Requirements above, the DCC TOC </w:t>
      </w:r>
      <w:r w:rsidR="009E64D9">
        <w:t>have defined a s</w:t>
      </w:r>
      <w:r w:rsidR="0007296A">
        <w:t>olution</w:t>
      </w:r>
      <w:r w:rsidR="00A92224">
        <w:t>.</w:t>
      </w:r>
    </w:p>
    <w:p w14:paraId="2276EFD9" w14:textId="77777777" w:rsidR="008347C3" w:rsidRDefault="008347C3" w:rsidP="008347C3">
      <w:pPr>
        <w:pStyle w:val="Heading2"/>
      </w:pPr>
      <w:bookmarkStart w:id="29" w:name="_Toc47367846"/>
      <w:bookmarkStart w:id="30" w:name="_Toc93476238"/>
      <w:bookmarkStart w:id="31" w:name="_Toc14680341"/>
      <w:r>
        <w:t>The DCC Technical Operations Centre</w:t>
      </w:r>
      <w:bookmarkEnd w:id="29"/>
      <w:bookmarkEnd w:id="30"/>
    </w:p>
    <w:p w14:paraId="47DC1B1E" w14:textId="536DACC5" w:rsidR="008347C3" w:rsidRPr="00AB0F0A" w:rsidRDefault="008347C3" w:rsidP="008347C3">
      <w:pPr>
        <w:pStyle w:val="BodyTextNormal"/>
        <w:ind w:left="568"/>
      </w:pPr>
      <w:r w:rsidRPr="00AB0F0A">
        <w:t xml:space="preserve">The DCC </w:t>
      </w:r>
      <w:r w:rsidR="00561367">
        <w:t xml:space="preserve">TOC </w:t>
      </w:r>
      <w:r w:rsidRPr="00AB0F0A">
        <w:t xml:space="preserve">is a 24x7x365 capability with an in-depth technical understanding of the DCC systems, process and technology to ensure the DCC service “lights stay on”. This is done by </w:t>
      </w:r>
      <w:r w:rsidR="00561367">
        <w:t>a</w:t>
      </w:r>
      <w:r w:rsidRPr="00AB0F0A">
        <w:t xml:space="preserve">ssuring, </w:t>
      </w:r>
      <w:r w:rsidR="00561367">
        <w:t>c</w:t>
      </w:r>
      <w:r w:rsidRPr="00AB0F0A">
        <w:t xml:space="preserve">ontrolling, </w:t>
      </w:r>
      <w:r w:rsidR="00561367">
        <w:t>m</w:t>
      </w:r>
      <w:r w:rsidRPr="00AB0F0A">
        <w:t xml:space="preserve">onitoring and </w:t>
      </w:r>
      <w:r w:rsidR="00561367">
        <w:t>i</w:t>
      </w:r>
      <w:r w:rsidRPr="00AB0F0A">
        <w:t>nforming the DCC network.</w:t>
      </w:r>
    </w:p>
    <w:p w14:paraId="62092C15" w14:textId="5A217581" w:rsidR="008347C3" w:rsidRPr="00AB0F0A" w:rsidRDefault="008347C3" w:rsidP="008347C3">
      <w:pPr>
        <w:pStyle w:val="BodyTextNormal"/>
        <w:ind w:left="568"/>
      </w:pPr>
      <w:r w:rsidRPr="00AB0F0A">
        <w:t>The TOC is staffed by dedicated DCC sourced system experts and a core network monitoring team and is located at the DCC Brabazon site. The TOC staff are technical experts that understand the DCC systems, processes and technology in sufficient level of detail to be able to provide a 3rd level support capability.</w:t>
      </w:r>
    </w:p>
    <w:p w14:paraId="14ED07D6" w14:textId="24D15B6A" w:rsidR="008347C3" w:rsidRPr="00AB0F0A" w:rsidRDefault="008347C3" w:rsidP="008347C3">
      <w:pPr>
        <w:pStyle w:val="BodyTextNormal"/>
        <w:ind w:left="568"/>
      </w:pPr>
      <w:r w:rsidRPr="00AB0F0A">
        <w:t>The TOC has four key objectives:</w:t>
      </w:r>
    </w:p>
    <w:p w14:paraId="645246ED" w14:textId="77777777" w:rsidR="008347C3" w:rsidRPr="00AB0F0A" w:rsidRDefault="008347C3" w:rsidP="008347C3">
      <w:pPr>
        <w:pStyle w:val="StyleBodyTextNormalLeft127cm"/>
        <w:numPr>
          <w:ilvl w:val="0"/>
          <w:numId w:val="26"/>
        </w:numPr>
      </w:pPr>
      <w:r w:rsidRPr="00AB0F0A">
        <w:t>Service Visualisation of data sources in near real time to provide an adaptable and configurable Operations Management dashboard.</w:t>
      </w:r>
    </w:p>
    <w:p w14:paraId="4377D60D" w14:textId="77777777" w:rsidR="008347C3" w:rsidRPr="00AB0F0A" w:rsidRDefault="008347C3" w:rsidP="008347C3">
      <w:pPr>
        <w:pStyle w:val="StyleBodyTextNormalLeft127cm"/>
        <w:numPr>
          <w:ilvl w:val="0"/>
          <w:numId w:val="26"/>
        </w:numPr>
      </w:pPr>
      <w:r w:rsidRPr="00AB0F0A">
        <w:t>Operations Analytics and/ or intelligence allowing highly accurate monitoring of key DCC KPI’s across all data sources, identify anomalies and generate intelligent insights through correlation/ trend analysis – and other statistical analysis models - of data sources to automate root cause identification and provide other useful insights to facilitate DCC in their operational objectives.</w:t>
      </w:r>
    </w:p>
    <w:p w14:paraId="675B9666" w14:textId="77777777" w:rsidR="008347C3" w:rsidRPr="00AB0F0A" w:rsidRDefault="008347C3" w:rsidP="008347C3">
      <w:pPr>
        <w:pStyle w:val="StyleBodyTextNormalLeft127cm"/>
        <w:numPr>
          <w:ilvl w:val="0"/>
          <w:numId w:val="26"/>
        </w:numPr>
      </w:pPr>
      <w:r w:rsidRPr="00AB0F0A">
        <w:t>Capability for proactive alerting of operational metrics, using appropriate algorithms/ logic, that can be triggered through use of configurable thresholds and detection of anomalous behaviour, allowing DCC to pre-emptively address possible incidents.</w:t>
      </w:r>
    </w:p>
    <w:p w14:paraId="3FA5B38D" w14:textId="77777777" w:rsidR="008347C3" w:rsidRPr="00AB0F0A" w:rsidRDefault="008347C3" w:rsidP="008347C3">
      <w:pPr>
        <w:pStyle w:val="StyleBodyTextNormalLeft127cm"/>
        <w:numPr>
          <w:ilvl w:val="0"/>
          <w:numId w:val="26"/>
        </w:numPr>
      </w:pPr>
      <w:r w:rsidRPr="00AB0F0A">
        <w:t>Summary of key infrastructure availability across DCC supply base to provide a high-level view of service availability, subject to appropriate security constraints.</w:t>
      </w:r>
    </w:p>
    <w:p w14:paraId="52E602A9" w14:textId="68C9C88F" w:rsidR="008347C3" w:rsidRPr="00AB0F0A" w:rsidRDefault="008347C3" w:rsidP="008347C3">
      <w:pPr>
        <w:pStyle w:val="BodyTextNormal"/>
        <w:ind w:left="568"/>
      </w:pPr>
      <w:r w:rsidRPr="00AB0F0A">
        <w:t xml:space="preserve">The DCC TOC will be responsible for the design, development, implementation and </w:t>
      </w:r>
      <w:r w:rsidR="0011367D">
        <w:t>Business as Usual (</w:t>
      </w:r>
      <w:r w:rsidR="00561367">
        <w:t>BAU</w:t>
      </w:r>
      <w:r w:rsidR="0011367D">
        <w:t>)</w:t>
      </w:r>
      <w:r>
        <w:t xml:space="preserve"> </w:t>
      </w:r>
      <w:r w:rsidRPr="00AB0F0A">
        <w:t>maint</w:t>
      </w:r>
      <w:r>
        <w:t>en</w:t>
      </w:r>
      <w:r w:rsidRPr="00AB0F0A">
        <w:t>a</w:t>
      </w:r>
      <w:r>
        <w:t>nc</w:t>
      </w:r>
      <w:r w:rsidRPr="00AB0F0A">
        <w:t>e of the solution for this Modification.</w:t>
      </w:r>
    </w:p>
    <w:p w14:paraId="5D00F073" w14:textId="77777777" w:rsidR="008347C3" w:rsidRDefault="008347C3" w:rsidP="008347C3">
      <w:pPr>
        <w:pStyle w:val="Heading2"/>
      </w:pPr>
      <w:bookmarkStart w:id="32" w:name="_Toc47367847"/>
      <w:bookmarkStart w:id="33" w:name="_Toc93476239"/>
      <w:r>
        <w:t>Solution Constraints and Changes</w:t>
      </w:r>
      <w:bookmarkEnd w:id="32"/>
      <w:bookmarkEnd w:id="33"/>
    </w:p>
    <w:p w14:paraId="33DA4789" w14:textId="0D79766D" w:rsidR="008347C3" w:rsidRDefault="008347C3" w:rsidP="00DA6C86">
      <w:pPr>
        <w:pStyle w:val="BodyTextNormal"/>
        <w:ind w:left="568"/>
      </w:pPr>
      <w:r>
        <w:t xml:space="preserve">DCC have reviewed and </w:t>
      </w:r>
      <w:r w:rsidR="00C51352">
        <w:t xml:space="preserve">concluded </w:t>
      </w:r>
      <w:r w:rsidR="003529A0">
        <w:t>that the requirements can be met in full and</w:t>
      </w:r>
      <w:r>
        <w:t xml:space="preserve"> delivered using existing data available in the TOC</w:t>
      </w:r>
      <w:r w:rsidR="00B93EBA">
        <w:t xml:space="preserve"> and subsequently </w:t>
      </w:r>
      <w:r w:rsidRPr="006660A1">
        <w:t xml:space="preserve">working within the constraints of the current solution should involve no commercial change to the DCC Solution, </w:t>
      </w:r>
      <w:r>
        <w:t>although there will be a direct impact on support and maintenance.</w:t>
      </w:r>
    </w:p>
    <w:p w14:paraId="088DC26A" w14:textId="74207F56" w:rsidR="004637CE" w:rsidRDefault="00F509F1" w:rsidP="00DA6C86">
      <w:pPr>
        <w:pStyle w:val="BodyTextNormal"/>
        <w:ind w:left="568"/>
      </w:pPr>
      <w:r>
        <w:t xml:space="preserve">Should requirements evolve as part of </w:t>
      </w:r>
      <w:r w:rsidR="00C90E8A">
        <w:t>change</w:t>
      </w:r>
      <w:r>
        <w:t xml:space="preserve"> to the </w:t>
      </w:r>
      <w:r w:rsidR="00C91323">
        <w:t>initial</w:t>
      </w:r>
      <w:r>
        <w:t xml:space="preserve"> requirements</w:t>
      </w:r>
      <w:r w:rsidR="00445A2F">
        <w:t xml:space="preserve"> subsequent to this </w:t>
      </w:r>
      <w:r w:rsidR="00C90E8A">
        <w:t>PIA</w:t>
      </w:r>
      <w:r w:rsidR="007257A7">
        <w:t>, then DCC will need to evaluate</w:t>
      </w:r>
      <w:r w:rsidR="00E12293">
        <w:t xml:space="preserve"> </w:t>
      </w:r>
      <w:r w:rsidR="00C91323">
        <w:t>principally</w:t>
      </w:r>
      <w:r w:rsidR="00E12293">
        <w:t xml:space="preserve"> based upon if </w:t>
      </w:r>
      <w:r w:rsidR="0034092A">
        <w:t xml:space="preserve">it can be delivered from existing data available in the TOC. </w:t>
      </w:r>
      <w:r w:rsidR="00C90E8A">
        <w:t xml:space="preserve">If </w:t>
      </w:r>
      <w:r w:rsidR="008347C3">
        <w:t xml:space="preserve">further "external" data </w:t>
      </w:r>
      <w:r w:rsidR="00C90E8A">
        <w:t>is</w:t>
      </w:r>
      <w:r w:rsidR="008347C3">
        <w:t xml:space="preserve"> identified, it </w:t>
      </w:r>
      <w:r w:rsidR="0034092A">
        <w:t xml:space="preserve">will be </w:t>
      </w:r>
      <w:r w:rsidR="008347C3">
        <w:t>separated out with individual DCC Change Requests sent to the relevant Service Providers. If the Working Group decides it wants to go ahead with this external data and associated development, it will be sent out for a FIA. It should be noted that these additional external data requests will also require contractual negotiations between the DCC and the impacted Service Providers, which is expected to take at least six months to complete.</w:t>
      </w:r>
    </w:p>
    <w:p w14:paraId="57F728B6" w14:textId="151848E6" w:rsidR="008347C3" w:rsidRPr="00FD4C7D" w:rsidRDefault="00FD4C7D" w:rsidP="00DA6C86">
      <w:pPr>
        <w:pStyle w:val="BodyTextNormal"/>
        <w:ind w:left="568"/>
      </w:pPr>
      <w:r w:rsidRPr="00FD4C7D">
        <w:t xml:space="preserve">Currently the </w:t>
      </w:r>
      <w:r w:rsidR="00361327" w:rsidRPr="00FD4C7D">
        <w:t xml:space="preserve">DCC </w:t>
      </w:r>
      <w:r w:rsidRPr="00FD4C7D">
        <w:t xml:space="preserve">does not </w:t>
      </w:r>
      <w:r w:rsidR="00361327" w:rsidRPr="00FD4C7D">
        <w:t xml:space="preserve">have access to data to allow </w:t>
      </w:r>
      <w:r w:rsidR="00A92224">
        <w:t>i</w:t>
      </w:r>
      <w:r w:rsidR="00200149" w:rsidRPr="00FD4C7D">
        <w:t xml:space="preserve">ndependent </w:t>
      </w:r>
      <w:r w:rsidR="005914CF" w:rsidRPr="00FD4C7D">
        <w:t>validat</w:t>
      </w:r>
      <w:r w:rsidR="00A92224">
        <w:t xml:space="preserve">ion of </w:t>
      </w:r>
      <w:r w:rsidR="005914CF" w:rsidRPr="00FD4C7D">
        <w:t>whether a MAP owns a particular device</w:t>
      </w:r>
      <w:r w:rsidRPr="00FD4C7D">
        <w:t xml:space="preserve">. However the implementation of the Faster Switching </w:t>
      </w:r>
      <w:r w:rsidR="00EE7228" w:rsidRPr="00FD4C7D">
        <w:t>programme</w:t>
      </w:r>
      <w:r w:rsidRPr="00FD4C7D">
        <w:t xml:space="preserve"> could provide this data. </w:t>
      </w:r>
    </w:p>
    <w:p w14:paraId="15DCFD5D" w14:textId="30FFC3A6" w:rsidR="002922B7" w:rsidRPr="00A92224" w:rsidRDefault="002922B7" w:rsidP="6D1588C2">
      <w:pPr>
        <w:pStyle w:val="BodyTextNormal"/>
        <w:ind w:left="568"/>
      </w:pPr>
      <w:r w:rsidRPr="00A92224">
        <w:t xml:space="preserve">The Charging opt in </w:t>
      </w:r>
      <w:r w:rsidR="005C39A1">
        <w:t>and</w:t>
      </w:r>
      <w:r w:rsidRPr="00A92224">
        <w:t xml:space="preserve"> </w:t>
      </w:r>
      <w:r w:rsidR="00C30E62" w:rsidRPr="00A92224">
        <w:t xml:space="preserve">opt </w:t>
      </w:r>
      <w:r w:rsidRPr="00A92224">
        <w:t>out pro</w:t>
      </w:r>
      <w:r w:rsidR="00C30E62" w:rsidRPr="00A92224">
        <w:t>cess is considered out of scope for this document</w:t>
      </w:r>
      <w:r w:rsidR="00A92224" w:rsidRPr="00A92224">
        <w:t>, but will be investigated as part of the FIA.</w:t>
      </w:r>
    </w:p>
    <w:p w14:paraId="50EC3D0B" w14:textId="266BD777" w:rsidR="008347C3" w:rsidRDefault="00A92224" w:rsidP="008347C3">
      <w:pPr>
        <w:pStyle w:val="Heading2"/>
      </w:pPr>
      <w:bookmarkStart w:id="34" w:name="_Toc93476240"/>
      <w:r w:rsidRPr="00A92224">
        <w:t>Delivery, Testing, and User Acceptance</w:t>
      </w:r>
      <w:bookmarkEnd w:id="34"/>
    </w:p>
    <w:p w14:paraId="4E7FCA06" w14:textId="33EEDE12" w:rsidR="00A92224" w:rsidRPr="00A92224" w:rsidRDefault="00A92224" w:rsidP="00A92224">
      <w:pPr>
        <w:pStyle w:val="BodyTextNormal"/>
        <w:ind w:left="568"/>
      </w:pPr>
      <w:r>
        <w:t xml:space="preserve">MAPs will need to ensure a single csv file containing the GUIDs of devices they are responsible for is uploaded to </w:t>
      </w:r>
      <w:r w:rsidR="00760FFD">
        <w:t xml:space="preserve">the DCC </w:t>
      </w:r>
      <w:r w:rsidR="00EE7228">
        <w:t>SharePoint</w:t>
      </w:r>
      <w:r>
        <w:t xml:space="preserve"> by </w:t>
      </w:r>
      <w:r w:rsidR="005C39A1">
        <w:t>a fixed date</w:t>
      </w:r>
      <w:r>
        <w:t xml:space="preserve"> of the month</w:t>
      </w:r>
      <w:r w:rsidR="005C39A1">
        <w:t xml:space="preserve"> to be agreed for the FIA</w:t>
      </w:r>
      <w:r>
        <w:t xml:space="preserve">. </w:t>
      </w:r>
      <w:r w:rsidR="005C39A1">
        <w:t>T</w:t>
      </w:r>
      <w:r>
        <w:t xml:space="preserve">his file will be processed by DCC TOC and the resulting report will be delivered back to their own dedicated section in the existing DCC </w:t>
      </w:r>
      <w:r w:rsidR="00EE7228">
        <w:t>SharePoint</w:t>
      </w:r>
      <w:r>
        <w:t xml:space="preserve"> site.</w:t>
      </w:r>
    </w:p>
    <w:p w14:paraId="0236C6F4" w14:textId="7CD114E3" w:rsidR="005C39A1" w:rsidRDefault="00A34422" w:rsidP="005C39A1">
      <w:pPr>
        <w:pStyle w:val="BodyTextNormal"/>
        <w:ind w:left="568"/>
      </w:pPr>
      <w:r>
        <w:t xml:space="preserve">It is proposed that the reporting will be delivered </w:t>
      </w:r>
      <w:r w:rsidR="00C733B1">
        <w:t xml:space="preserve">by the DCC TOC via </w:t>
      </w:r>
      <w:r w:rsidR="00FF69FB">
        <w:t xml:space="preserve">a standard delivery mechanism. </w:t>
      </w:r>
      <w:r w:rsidR="005C39A1">
        <w:t xml:space="preserve">If not already provisioned, the DCC will provide a </w:t>
      </w:r>
      <w:r w:rsidR="00EE7228">
        <w:t>SharePoint</w:t>
      </w:r>
      <w:r w:rsidR="005C39A1">
        <w:t xml:space="preserve"> site for the MAP or Meter Manufacturer which is accessible by Authorised DCC, MAP or Meter Personnel only. </w:t>
      </w:r>
    </w:p>
    <w:p w14:paraId="0A7B332B" w14:textId="3CD9A437" w:rsidR="005C39A1" w:rsidRDefault="005C39A1" w:rsidP="005C39A1">
      <w:pPr>
        <w:pStyle w:val="BodyTextNormal"/>
        <w:ind w:left="568"/>
      </w:pPr>
      <w:r>
        <w:t xml:space="preserve">The reports will be generated and results output as a single compressed zip file. This file will contain a single csv file containing the data detailed in Requirement 1. The zip file will be uploaded to the appropriate MAP or Meter Manufacturers dedicated section of the existing DCC </w:t>
      </w:r>
      <w:r w:rsidR="00EE7228">
        <w:t>SharePoint</w:t>
      </w:r>
      <w:r>
        <w:t xml:space="preserve"> location on a fixed </w:t>
      </w:r>
      <w:r w:rsidRPr="005C39A1">
        <w:t>date of the month or fixed Working Day of the Month to be agreed as part of the FIA.</w:t>
      </w:r>
    </w:p>
    <w:p w14:paraId="3366B8C3" w14:textId="62DC787A" w:rsidR="005C39A1" w:rsidRDefault="005C39A1" w:rsidP="005C39A1">
      <w:pPr>
        <w:pStyle w:val="BodyTextNormal"/>
        <w:ind w:left="568"/>
      </w:pPr>
      <w:r>
        <w:t xml:space="preserve">For Meter Manufacturers, monthly extracts will be produced for all devices relevant to the Manufacturer and will be delivered back to their own dedicated section in the existing DCC </w:t>
      </w:r>
      <w:r w:rsidR="00EE7228">
        <w:t>SharePoint</w:t>
      </w:r>
      <w:r>
        <w:t xml:space="preserve"> site.</w:t>
      </w:r>
    </w:p>
    <w:p w14:paraId="375A3421" w14:textId="71C20C61" w:rsidR="008347C3" w:rsidRDefault="005C39A1" w:rsidP="00760FFD">
      <w:pPr>
        <w:pStyle w:val="StyleBodyTextNormalLeft127cm"/>
        <w:ind w:left="568"/>
        <w:rPr>
          <w:szCs w:val="22"/>
        </w:rPr>
      </w:pPr>
      <w:r>
        <w:rPr>
          <w:szCs w:val="22"/>
        </w:rPr>
        <w:t xml:space="preserve">TOC </w:t>
      </w:r>
      <w:r w:rsidR="00A92224">
        <w:rPr>
          <w:szCs w:val="22"/>
        </w:rPr>
        <w:t>D</w:t>
      </w:r>
      <w:r w:rsidR="008347C3">
        <w:rPr>
          <w:szCs w:val="22"/>
        </w:rPr>
        <w:t>evelopment and testing will not follow the PIT, SIT, and UIT pattern associated with a "conventional" SEC Release, and will not require the testing services of the System Integrator or CSP</w:t>
      </w:r>
      <w:r w:rsidR="000A2396">
        <w:rPr>
          <w:szCs w:val="22"/>
        </w:rPr>
        <w:t>s</w:t>
      </w:r>
      <w:r w:rsidR="008347C3">
        <w:rPr>
          <w:szCs w:val="22"/>
        </w:rPr>
        <w:t xml:space="preserve">. </w:t>
      </w:r>
      <w:r w:rsidR="00A92224">
        <w:t xml:space="preserve">Once the Modification is approved, the DCC will compile the report and work with a MAP </w:t>
      </w:r>
      <w:r w:rsidR="00A92224" w:rsidRPr="00A92224">
        <w:t>or</w:t>
      </w:r>
      <w:r w:rsidR="00A92224">
        <w:t xml:space="preserve"> Manufacturer as appropriate to validate the results and ensure the output meets the requirements. Once the output is approved, DCC will begin delivery of the report.</w:t>
      </w:r>
    </w:p>
    <w:p w14:paraId="67F8F74E" w14:textId="2FDB1B25" w:rsidR="006B0071" w:rsidRPr="008501CF" w:rsidRDefault="006B0071" w:rsidP="006B0071">
      <w:pPr>
        <w:pStyle w:val="Heading1"/>
        <w:ind w:left="851" w:right="-1021" w:hanging="851"/>
      </w:pPr>
      <w:bookmarkStart w:id="35" w:name="_Toc93476241"/>
      <w:r w:rsidRPr="008501CF">
        <w:t>Impact on Systems, Processes and People</w:t>
      </w:r>
      <w:bookmarkEnd w:id="31"/>
      <w:bookmarkEnd w:id="35"/>
    </w:p>
    <w:p w14:paraId="51BC231D" w14:textId="534BFCBC" w:rsidR="00863452" w:rsidRDefault="00863452" w:rsidP="00863452">
      <w:pPr>
        <w:pStyle w:val="BodyTextNormal"/>
      </w:pPr>
      <w:r>
        <w:t>As defined the change included in this document is confined to data already within the DCC TOC, with no expected changes impacting SMETS1 or SMETS2 Service Providers.</w:t>
      </w:r>
    </w:p>
    <w:p w14:paraId="2D46BCF2" w14:textId="77777777" w:rsidR="006B6E8C" w:rsidRDefault="006B6E8C" w:rsidP="006B6E8C">
      <w:pPr>
        <w:pStyle w:val="Heading2"/>
      </w:pPr>
      <w:bookmarkStart w:id="36" w:name="_Toc47367858"/>
      <w:bookmarkStart w:id="37" w:name="_Toc93476242"/>
      <w:r w:rsidRPr="003D557E">
        <w:t xml:space="preserve">DCC Technical Operations Centre </w:t>
      </w:r>
      <w:r>
        <w:t>D</w:t>
      </w:r>
      <w:r w:rsidRPr="003D557E">
        <w:t>evelopment</w:t>
      </w:r>
      <w:r>
        <w:t xml:space="preserve"> and Testing</w:t>
      </w:r>
      <w:bookmarkEnd w:id="36"/>
      <w:bookmarkEnd w:id="37"/>
    </w:p>
    <w:p w14:paraId="0DCB5214" w14:textId="3C4B3902" w:rsidR="006B6E8C" w:rsidRDefault="006B6E8C" w:rsidP="006B6E8C">
      <w:pPr>
        <w:pStyle w:val="BodyTextNormal"/>
        <w:ind w:left="568"/>
      </w:pPr>
      <w:r>
        <w:t>The full range of activities required to implement these requirements including design, development, testing, and implementation would be performed by DCC in-house contractors and permanent staff.</w:t>
      </w:r>
      <w:r w:rsidR="00C91323">
        <w:t xml:space="preserve"> These activities include:</w:t>
      </w:r>
    </w:p>
    <w:p w14:paraId="1EA38C6D" w14:textId="77777777" w:rsidR="00C91323" w:rsidRDefault="00C91323" w:rsidP="00C91323">
      <w:pPr>
        <w:pStyle w:val="BodyTextNormal"/>
        <w:numPr>
          <w:ilvl w:val="0"/>
          <w:numId w:val="25"/>
        </w:numPr>
      </w:pPr>
      <w:r w:rsidRPr="00594695">
        <w:t>Deliver Data Model algorithms, build report, test, document, update database, update interfaces</w:t>
      </w:r>
      <w:r>
        <w:t xml:space="preserve"> </w:t>
      </w:r>
      <w:r w:rsidRPr="00594695">
        <w:t>and document</w:t>
      </w:r>
      <w:r>
        <w:t xml:space="preserve"> solution.</w:t>
      </w:r>
    </w:p>
    <w:p w14:paraId="4C188BA7" w14:textId="64588645" w:rsidR="006B6E8C" w:rsidRPr="00594695" w:rsidRDefault="006B6E8C" w:rsidP="006B6E8C">
      <w:pPr>
        <w:pStyle w:val="BodyTextNormal"/>
        <w:ind w:left="568"/>
      </w:pPr>
      <w:r w:rsidRPr="00594695">
        <w:t xml:space="preserve">The DCC </w:t>
      </w:r>
      <w:r w:rsidR="00C91323">
        <w:t>TOC</w:t>
      </w:r>
      <w:r w:rsidRPr="00594695">
        <w:t xml:space="preserve"> costs for the solution</w:t>
      </w:r>
      <w:r w:rsidR="00C91323">
        <w:t xml:space="preserve"> </w:t>
      </w:r>
      <w:r w:rsidRPr="00594695">
        <w:t>include requirements which only require existing data held in the TOC</w:t>
      </w:r>
      <w:r w:rsidR="00C91323">
        <w:t>. N</w:t>
      </w:r>
      <w:r w:rsidRPr="00594695">
        <w:t xml:space="preserve">o Service Provider </w:t>
      </w:r>
      <w:r w:rsidR="00C91323">
        <w:t>c</w:t>
      </w:r>
      <w:r w:rsidRPr="00594695">
        <w:t xml:space="preserve">ontract changes </w:t>
      </w:r>
      <w:r w:rsidR="00C91323">
        <w:t xml:space="preserve">are </w:t>
      </w:r>
      <w:r w:rsidRPr="00594695">
        <w:t>required</w:t>
      </w:r>
      <w:r w:rsidR="00C91323">
        <w:t>.</w:t>
      </w:r>
    </w:p>
    <w:p w14:paraId="77BC28D8" w14:textId="22815926" w:rsidR="00E15EEF" w:rsidRDefault="00E15EEF" w:rsidP="006B0071">
      <w:pPr>
        <w:pStyle w:val="Heading2"/>
      </w:pPr>
      <w:bookmarkStart w:id="38" w:name="_Toc93476243"/>
      <w:r>
        <w:t>Technical Specifications</w:t>
      </w:r>
      <w:bookmarkEnd w:id="38"/>
    </w:p>
    <w:p w14:paraId="65F0EF06" w14:textId="77777777" w:rsidR="00ED01CF" w:rsidRDefault="00ED01CF" w:rsidP="00ED01CF">
      <w:pPr>
        <w:pStyle w:val="BodyTextNormal"/>
        <w:ind w:left="568"/>
      </w:pPr>
      <w:r>
        <w:t>No change to DUIS, GBCS, or any other Technical Specification is expected.</w:t>
      </w:r>
    </w:p>
    <w:p w14:paraId="70DB5E63" w14:textId="1D1741C9" w:rsidR="00085FF6" w:rsidRPr="008501CF" w:rsidRDefault="00065DAD" w:rsidP="00085FF6">
      <w:pPr>
        <w:pStyle w:val="Heading2"/>
      </w:pPr>
      <w:bookmarkStart w:id="39" w:name="_Toc93476244"/>
      <w:r>
        <w:t xml:space="preserve">Self </w:t>
      </w:r>
      <w:r w:rsidR="00085FF6" w:rsidRPr="008501CF">
        <w:t>Service I</w:t>
      </w:r>
      <w:r>
        <w:t>nterface</w:t>
      </w:r>
      <w:bookmarkEnd w:id="39"/>
    </w:p>
    <w:p w14:paraId="1FD802AA" w14:textId="77777777" w:rsidR="00077844" w:rsidRDefault="00077844" w:rsidP="00B6234E">
      <w:pPr>
        <w:pStyle w:val="BodyTextNormal"/>
        <w:ind w:left="568"/>
      </w:pPr>
      <w:r>
        <w:t>No Impact has been noted.</w:t>
      </w:r>
    </w:p>
    <w:p w14:paraId="3468FB41" w14:textId="77777777" w:rsidR="00961E06" w:rsidRPr="008501CF" w:rsidRDefault="00961E06" w:rsidP="00961E06">
      <w:pPr>
        <w:pStyle w:val="Heading2"/>
      </w:pPr>
      <w:bookmarkStart w:id="40" w:name="_Toc93476245"/>
      <w:r w:rsidRPr="008501CF">
        <w:t>Infrastructure Impact</w:t>
      </w:r>
      <w:bookmarkEnd w:id="40"/>
    </w:p>
    <w:p w14:paraId="159F3F93" w14:textId="2B6121F8" w:rsidR="002942B7" w:rsidRDefault="002942B7" w:rsidP="002942B7">
      <w:pPr>
        <w:pStyle w:val="BodyTextNormal"/>
        <w:ind w:left="568"/>
      </w:pPr>
      <w:r>
        <w:t xml:space="preserve">To meet the requirements </w:t>
      </w:r>
      <w:r w:rsidR="00DE546E">
        <w:t xml:space="preserve">in this </w:t>
      </w:r>
      <w:r w:rsidR="00760FFD">
        <w:t>M</w:t>
      </w:r>
      <w:r w:rsidR="00DE546E">
        <w:t>odification</w:t>
      </w:r>
      <w:r w:rsidR="006331E9">
        <w:t>,</w:t>
      </w:r>
      <w:r w:rsidR="00241BCA">
        <w:t xml:space="preserve"> no </w:t>
      </w:r>
      <w:r>
        <w:t>additional infrastructure</w:t>
      </w:r>
      <w:r w:rsidR="00241BCA">
        <w:t xml:space="preserve"> </w:t>
      </w:r>
      <w:r w:rsidR="000C35E1">
        <w:t>(database, systems, cloud</w:t>
      </w:r>
      <w:r w:rsidR="00C00B99">
        <w:t xml:space="preserve"> capability or capacity) </w:t>
      </w:r>
      <w:r w:rsidR="00241BCA">
        <w:t>is envisaged</w:t>
      </w:r>
      <w:r w:rsidR="00C00B99">
        <w:t xml:space="preserve">. </w:t>
      </w:r>
      <w:r w:rsidR="008C6440">
        <w:t>Any a</w:t>
      </w:r>
      <w:r w:rsidR="00C00B99">
        <w:t xml:space="preserve">dditional </w:t>
      </w:r>
      <w:r w:rsidR="008C6440">
        <w:t xml:space="preserve">data-marts, data-tables and data </w:t>
      </w:r>
      <w:r w:rsidR="00AF78CF">
        <w:t>warehouse</w:t>
      </w:r>
      <w:r w:rsidR="008C6440">
        <w:t xml:space="preserve"> solution costs </w:t>
      </w:r>
      <w:r>
        <w:t>will be facilitated by economies of scale, and will be absorbed into TOC running costs.</w:t>
      </w:r>
    </w:p>
    <w:p w14:paraId="1956A8AC" w14:textId="77777777" w:rsidR="002942B7" w:rsidRDefault="002942B7" w:rsidP="002942B7">
      <w:pPr>
        <w:pStyle w:val="BodyTextNormal"/>
        <w:ind w:left="568"/>
      </w:pPr>
      <w:r>
        <w:t>It should be noted that the solution as proposed should not add noticeable traffic or processing to the Smart Metering System or network.</w:t>
      </w:r>
    </w:p>
    <w:p w14:paraId="32AF1F1D" w14:textId="41A9CF57" w:rsidR="00735D0F" w:rsidRPr="008501CF" w:rsidRDefault="00735D0F" w:rsidP="00735D0F">
      <w:pPr>
        <w:pStyle w:val="Heading2"/>
      </w:pPr>
      <w:bookmarkStart w:id="41" w:name="_Toc93476246"/>
      <w:r w:rsidRPr="008501CF">
        <w:t xml:space="preserve">Application </w:t>
      </w:r>
      <w:r w:rsidR="00B6234E">
        <w:t>Support</w:t>
      </w:r>
      <w:bookmarkEnd w:id="41"/>
    </w:p>
    <w:p w14:paraId="25053179" w14:textId="4A8CDD7A" w:rsidR="00AE1C0A" w:rsidRDefault="00AE1C0A" w:rsidP="00AE1C0A">
      <w:pPr>
        <w:pStyle w:val="BodyTextNormal"/>
        <w:ind w:left="568"/>
      </w:pPr>
      <w:r>
        <w:t xml:space="preserve">There will be a </w:t>
      </w:r>
      <w:r w:rsidR="00847806">
        <w:t>slight</w:t>
      </w:r>
      <w:r>
        <w:t xml:space="preserve"> increase in the Full Time Employees (FTEs) required to support, maintain, and deliver the reporting on a monthly basis</w:t>
      </w:r>
      <w:r w:rsidR="00205000">
        <w:t xml:space="preserve">, but </w:t>
      </w:r>
      <w:r w:rsidR="00E56358">
        <w:t xml:space="preserve">this </w:t>
      </w:r>
      <w:r w:rsidR="00205000">
        <w:t xml:space="preserve">will be absorbed </w:t>
      </w:r>
      <w:r w:rsidR="00777E43">
        <w:t xml:space="preserve">into </w:t>
      </w:r>
      <w:r w:rsidR="00E56358">
        <w:t>the B</w:t>
      </w:r>
      <w:r w:rsidR="0011367D">
        <w:t>a</w:t>
      </w:r>
      <w:r w:rsidR="00777E43">
        <w:t>U</w:t>
      </w:r>
      <w:r w:rsidR="00E56358">
        <w:t xml:space="preserve"> function</w:t>
      </w:r>
      <w:r w:rsidR="00777E43">
        <w:t xml:space="preserve">. It should be noted that these additional, small incremental </w:t>
      </w:r>
      <w:r w:rsidR="001E4453">
        <w:t>increases in workload will eventually lead to headcount increases.</w:t>
      </w:r>
      <w:r>
        <w:t xml:space="preserve"> These services will include:</w:t>
      </w:r>
    </w:p>
    <w:tbl>
      <w:tblPr>
        <w:tblStyle w:val="TableGrid"/>
        <w:tblW w:w="0" w:type="auto"/>
        <w:tblInd w:w="562" w:type="dxa"/>
        <w:tblLook w:val="04A0" w:firstRow="1" w:lastRow="0" w:firstColumn="1" w:lastColumn="0" w:noHBand="0" w:noVBand="1"/>
      </w:tblPr>
      <w:tblGrid>
        <w:gridCol w:w="2645"/>
        <w:gridCol w:w="6286"/>
      </w:tblGrid>
      <w:tr w:rsidR="00AE1C0A" w:rsidRPr="00E97CAD" w14:paraId="569914B0" w14:textId="77777777" w:rsidTr="00F24DFA">
        <w:tc>
          <w:tcPr>
            <w:tcW w:w="2645" w:type="dxa"/>
          </w:tcPr>
          <w:p w14:paraId="12A9404A" w14:textId="77777777" w:rsidR="00AE1C0A" w:rsidRPr="00E97CAD" w:rsidRDefault="00AE1C0A" w:rsidP="006F30AF">
            <w:pPr>
              <w:pStyle w:val="BodyTextNormal"/>
              <w:spacing w:before="0" w:after="120"/>
            </w:pPr>
            <w:r w:rsidRPr="00E97CAD">
              <w:t>DCC TOC</w:t>
            </w:r>
            <w:r>
              <w:t xml:space="preserve"> Reporting</w:t>
            </w:r>
            <w:r w:rsidRPr="00E97CAD">
              <w:t xml:space="preserve"> Staff </w:t>
            </w:r>
          </w:p>
        </w:tc>
        <w:tc>
          <w:tcPr>
            <w:tcW w:w="6286" w:type="dxa"/>
          </w:tcPr>
          <w:p w14:paraId="02140F3C" w14:textId="77777777" w:rsidR="00AE1C0A" w:rsidRPr="00E97CAD" w:rsidRDefault="00AE1C0A" w:rsidP="006F30AF">
            <w:pPr>
              <w:pStyle w:val="BodyTextNormal"/>
              <w:spacing w:before="0" w:after="120"/>
            </w:pPr>
            <w:r w:rsidRPr="00E97CAD">
              <w:t>Required to support and maintain the TOC system as Business as Usual, building DCC data throughout month and packaging report in 10 day production cycle</w:t>
            </w:r>
          </w:p>
        </w:tc>
      </w:tr>
      <w:tr w:rsidR="00AE1C0A" w:rsidRPr="00E97CAD" w14:paraId="2EA4EF17" w14:textId="77777777" w:rsidTr="00F24DFA">
        <w:tc>
          <w:tcPr>
            <w:tcW w:w="2645" w:type="dxa"/>
          </w:tcPr>
          <w:p w14:paraId="49BB7E01" w14:textId="77777777" w:rsidR="00AE1C0A" w:rsidRPr="00E97CAD" w:rsidRDefault="00AE1C0A" w:rsidP="006F30AF">
            <w:pPr>
              <w:pStyle w:val="BodyTextNormal"/>
              <w:spacing w:before="0" w:after="120"/>
            </w:pPr>
            <w:r w:rsidRPr="00E97CAD">
              <w:t>DCC TOC Third Line Support</w:t>
            </w:r>
          </w:p>
        </w:tc>
        <w:tc>
          <w:tcPr>
            <w:tcW w:w="6286" w:type="dxa"/>
          </w:tcPr>
          <w:p w14:paraId="38DDC395" w14:textId="77777777" w:rsidR="00AE1C0A" w:rsidRPr="00E97CAD" w:rsidRDefault="00AE1C0A" w:rsidP="006F30AF">
            <w:pPr>
              <w:pStyle w:val="BodyTextNormal"/>
              <w:spacing w:before="0" w:after="120"/>
            </w:pPr>
            <w:r>
              <w:t>Fo</w:t>
            </w:r>
            <w:r w:rsidRPr="00E97CAD">
              <w:t>r Reports requirements: Support and query answering, plus maintenance and optimisation</w:t>
            </w:r>
          </w:p>
        </w:tc>
      </w:tr>
      <w:tr w:rsidR="00AE1C0A" w:rsidRPr="00E97CAD" w14:paraId="20A4993D" w14:textId="77777777" w:rsidTr="00F24DFA">
        <w:tc>
          <w:tcPr>
            <w:tcW w:w="2645" w:type="dxa"/>
          </w:tcPr>
          <w:p w14:paraId="08751588" w14:textId="77777777" w:rsidR="00AE1C0A" w:rsidRPr="00E97CAD" w:rsidRDefault="00AE1C0A" w:rsidP="006F30AF">
            <w:pPr>
              <w:pStyle w:val="BodyTextNormal"/>
              <w:spacing w:before="0" w:after="120"/>
            </w:pPr>
            <w:r>
              <w:t>Operations Support</w:t>
            </w:r>
          </w:p>
        </w:tc>
        <w:tc>
          <w:tcPr>
            <w:tcW w:w="6286" w:type="dxa"/>
          </w:tcPr>
          <w:p w14:paraId="0EC7C386" w14:textId="0A775651" w:rsidR="00AE1C0A" w:rsidRDefault="00AE1C0A" w:rsidP="006F30AF">
            <w:pPr>
              <w:pStyle w:val="BodyTextNormal"/>
              <w:spacing w:before="0" w:after="120"/>
            </w:pPr>
            <w:r w:rsidRPr="00E97CAD">
              <w:t>Covers both Service and Incident Management and is centred on the requirement to provide Commentary. Investigation will be required to identify whether the performance deterioration is as a result of issues with system, Comms Hubs, Meters, Orchestration or areas entirely outside DCC visibility (actions taken by SEC Parties e.g. Staff being taken off work due to training, system issues with customers</w:t>
            </w:r>
            <w:r>
              <w:t xml:space="preserve"> etc.</w:t>
            </w:r>
          </w:p>
        </w:tc>
      </w:tr>
    </w:tbl>
    <w:p w14:paraId="33AA3B3D" w14:textId="544697A7" w:rsidR="00735D0F" w:rsidRDefault="00FD4C7D" w:rsidP="00735D0F">
      <w:pPr>
        <w:pStyle w:val="Heading2"/>
      </w:pPr>
      <w:bookmarkStart w:id="42" w:name="_Toc93476247"/>
      <w:r>
        <w:t xml:space="preserve">DCC </w:t>
      </w:r>
      <w:r w:rsidR="00735D0F">
        <w:t>Service Impact</w:t>
      </w:r>
      <w:bookmarkEnd w:id="42"/>
    </w:p>
    <w:p w14:paraId="06159B14" w14:textId="54823962" w:rsidR="0057385F" w:rsidRDefault="0057385F" w:rsidP="0057385F">
      <w:pPr>
        <w:pStyle w:val="BodyTextNormal"/>
        <w:ind w:left="568"/>
      </w:pPr>
      <w:r>
        <w:t xml:space="preserve">Impacts to </w:t>
      </w:r>
      <w:r w:rsidR="006331E9">
        <w:t xml:space="preserve">DCC </w:t>
      </w:r>
      <w:r>
        <w:t>Service Design, Service Management and other Application Support functions are likely, and it is expected that further TOC staffing will be required to support the changes in this Modification. These costs will be determined as part of the Full Impact Assessment, and will reflect the complexity and other properties of the solution.</w:t>
      </w:r>
    </w:p>
    <w:p w14:paraId="6E8ABBA8" w14:textId="77777777" w:rsidR="00124984" w:rsidRPr="008501CF" w:rsidRDefault="00124984" w:rsidP="00AB1CCB">
      <w:pPr>
        <w:pStyle w:val="Heading1"/>
      </w:pPr>
      <w:bookmarkStart w:id="43" w:name="_Toc1040965"/>
      <w:bookmarkStart w:id="44" w:name="_Toc1983170"/>
      <w:bookmarkStart w:id="45" w:name="_Toc516476622"/>
      <w:bookmarkStart w:id="46" w:name="_Toc93476248"/>
      <w:bookmarkEnd w:id="25"/>
      <w:r w:rsidRPr="008501CF">
        <w:t>Implementation Timescales</w:t>
      </w:r>
      <w:bookmarkEnd w:id="43"/>
      <w:bookmarkEnd w:id="44"/>
      <w:bookmarkEnd w:id="45"/>
      <w:r w:rsidR="00961E06" w:rsidRPr="008501CF">
        <w:t xml:space="preserve"> and Approach</w:t>
      </w:r>
      <w:bookmarkEnd w:id="46"/>
    </w:p>
    <w:p w14:paraId="7825523E" w14:textId="351C3869" w:rsidR="0057385F" w:rsidRPr="006F30AF" w:rsidRDefault="0057385F" w:rsidP="006F30AF">
      <w:pPr>
        <w:spacing w:before="0" w:after="0"/>
      </w:pPr>
      <w:bookmarkStart w:id="47" w:name="_Toc1040967"/>
      <w:bookmarkStart w:id="48" w:name="_Toc1983172"/>
      <w:bookmarkStart w:id="49" w:name="_Toc56597362"/>
      <w:r w:rsidRPr="006F30AF">
        <w:t xml:space="preserve">A key factor in planning and delivering this Modification's implementation and release is that the changes are neither part of the Smart Metering System, nor do they impact any Technical Specifications, such that they can be implemented separate from the now-standard SEC Release dates. </w:t>
      </w:r>
    </w:p>
    <w:p w14:paraId="4AD0FCF9" w14:textId="4CE96BDC" w:rsidR="0057385F" w:rsidRPr="008501CF" w:rsidRDefault="0057385F" w:rsidP="0057385F">
      <w:pPr>
        <w:pStyle w:val="Heading2"/>
        <w:numPr>
          <w:ilvl w:val="1"/>
          <w:numId w:val="27"/>
        </w:numPr>
      </w:pPr>
      <w:bookmarkStart w:id="50" w:name="_Toc1040966"/>
      <w:bookmarkStart w:id="51" w:name="_Toc1983171"/>
      <w:bookmarkStart w:id="52" w:name="_Toc41575923"/>
      <w:bookmarkStart w:id="53" w:name="_Toc93476249"/>
      <w:r w:rsidRPr="008501CF">
        <w:t>Testing and Acceptance</w:t>
      </w:r>
      <w:bookmarkEnd w:id="50"/>
      <w:bookmarkEnd w:id="51"/>
      <w:bookmarkEnd w:id="52"/>
      <w:bookmarkEnd w:id="53"/>
    </w:p>
    <w:p w14:paraId="4E85BE63" w14:textId="6B948BD2" w:rsidR="0057385F" w:rsidRDefault="0057385F" w:rsidP="00AB1CCB">
      <w:pPr>
        <w:pStyle w:val="StyleBodyTextNormalLeft127cm"/>
        <w:rPr>
          <w:szCs w:val="22"/>
        </w:rPr>
      </w:pPr>
      <w:r w:rsidRPr="008501CF">
        <w:rPr>
          <w:szCs w:val="22"/>
        </w:rPr>
        <w:t xml:space="preserve">It is assumed that the change will be implemented and tested as </w:t>
      </w:r>
      <w:r>
        <w:rPr>
          <w:szCs w:val="22"/>
        </w:rPr>
        <w:t>a separate</w:t>
      </w:r>
      <w:r w:rsidRPr="008501CF">
        <w:rPr>
          <w:szCs w:val="22"/>
        </w:rPr>
        <w:t xml:space="preserve"> release</w:t>
      </w:r>
      <w:r>
        <w:rPr>
          <w:szCs w:val="22"/>
        </w:rPr>
        <w:t xml:space="preserve">, and will include </w:t>
      </w:r>
      <w:r w:rsidRPr="00A42A1A">
        <w:rPr>
          <w:szCs w:val="22"/>
        </w:rPr>
        <w:t xml:space="preserve">testing </w:t>
      </w:r>
      <w:r>
        <w:rPr>
          <w:szCs w:val="22"/>
        </w:rPr>
        <w:t xml:space="preserve">iteratively during development. The development and testing will not require the testing services of the System Integrator or CSP. </w:t>
      </w:r>
    </w:p>
    <w:p w14:paraId="7BE5C550" w14:textId="05816B39" w:rsidR="0057385F" w:rsidRDefault="0057385F" w:rsidP="00AB1CCB">
      <w:pPr>
        <w:pStyle w:val="StyleBodyTextNormalLeft127cm"/>
        <w:rPr>
          <w:szCs w:val="22"/>
        </w:rPr>
      </w:pPr>
      <w:r>
        <w:rPr>
          <w:szCs w:val="22"/>
        </w:rPr>
        <w:t xml:space="preserve">It is likely that selected Service Users would be engaged in the design, development, and test phases for this Modification. A full analysis of the testing methodology will be defined as part of the </w:t>
      </w:r>
      <w:r w:rsidR="009238B5">
        <w:rPr>
          <w:szCs w:val="22"/>
        </w:rPr>
        <w:t>FIA</w:t>
      </w:r>
      <w:r>
        <w:rPr>
          <w:szCs w:val="22"/>
        </w:rPr>
        <w:t>.</w:t>
      </w:r>
    </w:p>
    <w:p w14:paraId="3F5BFFC0" w14:textId="77777777" w:rsidR="00A7145B" w:rsidRPr="008501CF" w:rsidRDefault="00A7145B" w:rsidP="00FD4C7D">
      <w:pPr>
        <w:pStyle w:val="Heading1"/>
        <w:pageBreakBefore w:val="0"/>
        <w:ind w:left="851" w:hanging="851"/>
      </w:pPr>
      <w:bookmarkStart w:id="54" w:name="_Toc93476250"/>
      <w:r w:rsidRPr="008501CF">
        <w:t>Costs and Charges</w:t>
      </w:r>
      <w:bookmarkEnd w:id="47"/>
      <w:bookmarkEnd w:id="48"/>
      <w:bookmarkEnd w:id="49"/>
      <w:bookmarkEnd w:id="54"/>
    </w:p>
    <w:p w14:paraId="391D83D0" w14:textId="6F939F65" w:rsidR="0081457D" w:rsidRDefault="00EE47E0" w:rsidP="00B26D17">
      <w:pPr>
        <w:spacing w:before="0" w:after="0"/>
      </w:pPr>
      <w:r>
        <w:t xml:space="preserve">The table below details the cost of delivering the changes and Services required to implement this Modification Proposal. The Rough Order of Magnitude cost (ROM) shown below describes indicative costs to implement the functional requirements as assumed above. The price is not an offer open to acceptance. It should be noted that the change has not been subject to the same level of analysis that would be performed as part of a </w:t>
      </w:r>
      <w:r w:rsidR="009238B5">
        <w:t>FIA</w:t>
      </w:r>
      <w:r>
        <w:t xml:space="preserve"> and as such there may be elements missing from the solution or the solution may be subject to a material change. As a result the final price may result in a variation.</w:t>
      </w:r>
    </w:p>
    <w:p w14:paraId="76BFC67E" w14:textId="77777777" w:rsidR="0081457D" w:rsidRDefault="00EE47E0" w:rsidP="0081457D">
      <w:pPr>
        <w:pStyle w:val="Heading2"/>
      </w:pPr>
      <w:bookmarkStart w:id="55" w:name="_Toc93476251"/>
      <w:r>
        <w:t>Design, Build, and Testing Cost Impact</w:t>
      </w:r>
      <w:bookmarkEnd w:id="55"/>
      <w:r>
        <w:t xml:space="preserve"> </w:t>
      </w:r>
    </w:p>
    <w:p w14:paraId="4CD5E1C1" w14:textId="2F0AC2B1" w:rsidR="00403544" w:rsidRPr="00AB1CCB" w:rsidRDefault="00EE47E0" w:rsidP="00FD4C7D">
      <w:pPr>
        <w:pStyle w:val="StyleBodyTextNormalLeft127cm"/>
        <w:spacing w:after="240"/>
        <w:rPr>
          <w:szCs w:val="22"/>
        </w:rPr>
      </w:pPr>
      <w:r w:rsidRPr="00AB1CCB">
        <w:rPr>
          <w:szCs w:val="22"/>
        </w:rPr>
        <w:t>The table below details the cost of delivering the changes and Services required to implement this Modification. The scope of supply under this PIA includes design, development (build), testing within a selected TOC environment. Activities out of scope of this cost include Application Support</w:t>
      </w:r>
      <w:r w:rsidR="00AB1CCB">
        <w:rPr>
          <w:szCs w:val="22"/>
        </w:rPr>
        <w:t xml:space="preserve"> and</w:t>
      </w:r>
      <w:r w:rsidRPr="00AB1CCB">
        <w:rPr>
          <w:szCs w:val="22"/>
        </w:rPr>
        <w:t xml:space="preserve"> infrastructure improvements</w:t>
      </w:r>
      <w:r w:rsidR="00AB1CCB">
        <w:rPr>
          <w:szCs w:val="22"/>
        </w:rPr>
        <w:t>.</w:t>
      </w:r>
    </w:p>
    <w:tbl>
      <w:tblPr>
        <w:tblStyle w:val="TableGrid"/>
        <w:tblW w:w="0" w:type="auto"/>
        <w:tblInd w:w="704" w:type="dxa"/>
        <w:tblLook w:val="04A0" w:firstRow="1" w:lastRow="0" w:firstColumn="1" w:lastColumn="0" w:noHBand="0" w:noVBand="1"/>
      </w:tblPr>
      <w:tblGrid>
        <w:gridCol w:w="2835"/>
        <w:gridCol w:w="6083"/>
      </w:tblGrid>
      <w:tr w:rsidR="00403544" w:rsidRPr="00FD4C7D" w14:paraId="1D11AC7B" w14:textId="77777777" w:rsidTr="00DA6C86">
        <w:trPr>
          <w:trHeight w:val="473"/>
        </w:trPr>
        <w:tc>
          <w:tcPr>
            <w:tcW w:w="2835" w:type="dxa"/>
          </w:tcPr>
          <w:p w14:paraId="0AE21AF2" w14:textId="618631D3" w:rsidR="00403544" w:rsidRPr="00FD4C7D" w:rsidRDefault="00403544" w:rsidP="00DA6C86">
            <w:pPr>
              <w:spacing w:before="0" w:after="0"/>
              <w:jc w:val="center"/>
            </w:pPr>
            <w:r w:rsidRPr="00FD4C7D">
              <w:t>£</w:t>
            </w:r>
          </w:p>
        </w:tc>
        <w:tc>
          <w:tcPr>
            <w:tcW w:w="6083" w:type="dxa"/>
          </w:tcPr>
          <w:p w14:paraId="1F305AA2" w14:textId="55A9709B" w:rsidR="00403544" w:rsidRPr="00FD4C7D" w:rsidRDefault="00403544" w:rsidP="00DA6C86">
            <w:pPr>
              <w:spacing w:before="0" w:after="0"/>
              <w:jc w:val="center"/>
            </w:pPr>
            <w:r w:rsidRPr="00FD4C7D">
              <w:t>Design, Build and Test</w:t>
            </w:r>
          </w:p>
        </w:tc>
      </w:tr>
      <w:tr w:rsidR="00403544" w:rsidRPr="00FD4C7D" w14:paraId="35FBD9A6" w14:textId="77777777" w:rsidTr="00DA6C86">
        <w:trPr>
          <w:trHeight w:val="423"/>
        </w:trPr>
        <w:tc>
          <w:tcPr>
            <w:tcW w:w="2835" w:type="dxa"/>
          </w:tcPr>
          <w:p w14:paraId="4A12A3EE" w14:textId="21FEEA2C" w:rsidR="00403544" w:rsidRPr="00FD4C7D" w:rsidRDefault="00FD4C7D" w:rsidP="00B26D17">
            <w:pPr>
              <w:spacing w:before="0" w:after="0"/>
            </w:pPr>
            <w:r>
              <w:t>MAP Access to TOC Data</w:t>
            </w:r>
          </w:p>
        </w:tc>
        <w:tc>
          <w:tcPr>
            <w:tcW w:w="6083" w:type="dxa"/>
          </w:tcPr>
          <w:p w14:paraId="4827B29C" w14:textId="021CC988" w:rsidR="00403544" w:rsidRPr="00FD4C7D" w:rsidRDefault="002D1C31" w:rsidP="00760FFD">
            <w:pPr>
              <w:spacing w:before="0" w:after="0"/>
              <w:jc w:val="center"/>
            </w:pPr>
            <w:r w:rsidRPr="00FD4C7D">
              <w:t>£</w:t>
            </w:r>
            <w:r w:rsidR="00CD5094">
              <w:t>45</w:t>
            </w:r>
            <w:r w:rsidRPr="00FD4C7D">
              <w:t>,000</w:t>
            </w:r>
            <w:r w:rsidR="00CD5094">
              <w:t>-65,000</w:t>
            </w:r>
          </w:p>
        </w:tc>
      </w:tr>
    </w:tbl>
    <w:p w14:paraId="5A925B33" w14:textId="77777777" w:rsidR="00403544" w:rsidRPr="00FD4C7D" w:rsidRDefault="00403544" w:rsidP="00B26D17">
      <w:pPr>
        <w:spacing w:before="0" w:after="0"/>
      </w:pPr>
    </w:p>
    <w:p w14:paraId="293C1420" w14:textId="2DD59B33" w:rsidR="00FD4C7D" w:rsidRDefault="00EE47E0" w:rsidP="006F30AF">
      <w:pPr>
        <w:spacing w:before="0" w:after="0"/>
        <w:ind w:left="720"/>
      </w:pPr>
      <w:r w:rsidRPr="00FD4C7D">
        <w:t xml:space="preserve">Based on the existing requirements, the fixed price cost for a Full </w:t>
      </w:r>
      <w:r w:rsidR="00B03BC8" w:rsidRPr="00FD4C7D">
        <w:t>impact</w:t>
      </w:r>
      <w:r w:rsidRPr="00FD4C7D">
        <w:t xml:space="preserve"> Assessment is £</w:t>
      </w:r>
      <w:r w:rsidR="00883260" w:rsidRPr="00FD4C7D">
        <w:t>2</w:t>
      </w:r>
      <w:r w:rsidR="006A4379" w:rsidRPr="00FD4C7D">
        <w:t>0,000</w:t>
      </w:r>
      <w:r w:rsidRPr="00FD4C7D">
        <w:t xml:space="preserve"> and would be expected to be completed in 30 days.</w:t>
      </w:r>
    </w:p>
    <w:p w14:paraId="350C7661" w14:textId="7BB05BCD" w:rsidR="00FD4C7D" w:rsidRDefault="00FD4C7D" w:rsidP="00FD4C7D">
      <w:pPr>
        <w:pStyle w:val="Heading2"/>
      </w:pPr>
      <w:bookmarkStart w:id="56" w:name="_Toc93476252"/>
      <w:r>
        <w:t>Application Support Costs</w:t>
      </w:r>
      <w:bookmarkEnd w:id="56"/>
    </w:p>
    <w:p w14:paraId="37BEBA7D" w14:textId="69BB379B" w:rsidR="00FD4C7D" w:rsidRPr="006F30AF" w:rsidRDefault="00FD4C7D" w:rsidP="006F30AF">
      <w:pPr>
        <w:pStyle w:val="StyleBodyTextNormalLeft127cm"/>
        <w:rPr>
          <w:szCs w:val="22"/>
        </w:rPr>
      </w:pPr>
      <w:r w:rsidRPr="00FD4C7D">
        <w:rPr>
          <w:szCs w:val="22"/>
        </w:rPr>
        <w:t>Although not included in this Modification PIA, DCC TOC believe the Application Support for this change can be added into ongoing reporting work at no additional cost.</w:t>
      </w:r>
      <w:r>
        <w:rPr>
          <w:szCs w:val="22"/>
        </w:rPr>
        <w:t xml:space="preserve"> There may be small charges f</w:t>
      </w:r>
      <w:r w:rsidR="00760FFD">
        <w:rPr>
          <w:szCs w:val="22"/>
        </w:rPr>
        <w:t>o</w:t>
      </w:r>
      <w:r>
        <w:rPr>
          <w:szCs w:val="22"/>
        </w:rPr>
        <w:t>r other DCC support activities.</w:t>
      </w:r>
    </w:p>
    <w:p w14:paraId="243FFD9A" w14:textId="77777777" w:rsidR="00A96C6B" w:rsidRPr="008501CF" w:rsidRDefault="00A96C6B" w:rsidP="0001720C">
      <w:pPr>
        <w:keepNext/>
        <w:pageBreakBefore/>
        <w:spacing w:before="240" w:after="120"/>
        <w:outlineLvl w:val="0"/>
        <w:rPr>
          <w:rFonts w:ascii="Arial Bold" w:eastAsia="Times New Roman" w:hAnsi="Arial Bold" w:cs="Arial"/>
          <w:b/>
          <w:bCs/>
          <w:color w:val="1F144A" w:themeColor="text1"/>
          <w:kern w:val="32"/>
          <w:sz w:val="32"/>
          <w:szCs w:val="32"/>
        </w:rPr>
      </w:pPr>
      <w:bookmarkStart w:id="57" w:name="_Toc532221511"/>
      <w:bookmarkStart w:id="58" w:name="_Toc93476253"/>
      <w:r w:rsidRPr="008501CF">
        <w:rPr>
          <w:rFonts w:ascii="Arial Bold" w:eastAsia="Times New Roman" w:hAnsi="Arial Bold" w:cs="Arial"/>
          <w:b/>
          <w:bCs/>
          <w:color w:val="1F144A" w:themeColor="text1"/>
          <w:kern w:val="32"/>
          <w:sz w:val="32"/>
          <w:szCs w:val="32"/>
        </w:rPr>
        <w:t>Appendix</w:t>
      </w:r>
      <w:r w:rsidR="003F1C61">
        <w:rPr>
          <w:rFonts w:ascii="Arial Bold" w:eastAsia="Times New Roman" w:hAnsi="Arial Bold" w:cs="Arial"/>
          <w:b/>
          <w:bCs/>
          <w:color w:val="1F144A" w:themeColor="text1"/>
          <w:kern w:val="32"/>
          <w:sz w:val="32"/>
          <w:szCs w:val="32"/>
        </w:rPr>
        <w:t xml:space="preserve"> A</w:t>
      </w:r>
      <w:r w:rsidRPr="008501CF">
        <w:rPr>
          <w:rFonts w:ascii="Arial Bold" w:eastAsia="Times New Roman" w:hAnsi="Arial Bold" w:cs="Arial"/>
          <w:b/>
          <w:bCs/>
          <w:color w:val="1F144A" w:themeColor="text1"/>
          <w:kern w:val="32"/>
          <w:sz w:val="32"/>
          <w:szCs w:val="32"/>
        </w:rPr>
        <w:t>: Glossary</w:t>
      </w:r>
      <w:bookmarkEnd w:id="57"/>
      <w:bookmarkEnd w:id="58"/>
    </w:p>
    <w:p w14:paraId="100B3908" w14:textId="25CD01EB" w:rsidR="008543A2" w:rsidRPr="006F25C6" w:rsidRDefault="00A96C6B" w:rsidP="00A96C6B">
      <w:r w:rsidRPr="008501CF">
        <w:t>The table below provides definitions of the terms used in this document.</w:t>
      </w:r>
    </w:p>
    <w:tbl>
      <w:tblPr>
        <w:tblW w:w="0" w:type="auto"/>
        <w:tblLook w:val="04A0" w:firstRow="1" w:lastRow="0" w:firstColumn="1" w:lastColumn="0" w:noHBand="0" w:noVBand="1"/>
      </w:tblPr>
      <w:tblGrid>
        <w:gridCol w:w="1843"/>
        <w:gridCol w:w="5245"/>
      </w:tblGrid>
      <w:tr w:rsidR="00AA5F83" w:rsidRPr="008501CF" w14:paraId="6FC8FE50" w14:textId="77777777" w:rsidTr="00B50ABB">
        <w:tc>
          <w:tcPr>
            <w:tcW w:w="1843" w:type="dxa"/>
          </w:tcPr>
          <w:p w14:paraId="1933CF75" w14:textId="7979D763" w:rsidR="00AA5F83" w:rsidRPr="008501CF" w:rsidRDefault="00AA5F83" w:rsidP="00B50ABB">
            <w:pPr>
              <w:widowControl w:val="0"/>
              <w:suppressLineNumbers/>
              <w:suppressAutoHyphens/>
              <w:spacing w:before="60" w:after="40"/>
              <w:ind w:left="113" w:right="113"/>
              <w:jc w:val="center"/>
              <w:rPr>
                <w:rFonts w:eastAsia="HG Mincho Light J"/>
                <w:b/>
                <w:color w:val="000000"/>
                <w:sz w:val="20"/>
                <w:szCs w:val="20"/>
              </w:rPr>
            </w:pPr>
            <w:r w:rsidRPr="008501CF">
              <w:rPr>
                <w:rFonts w:eastAsia="HG Mincho Light J"/>
                <w:b/>
                <w:color w:val="000000"/>
                <w:sz w:val="20"/>
                <w:szCs w:val="20"/>
              </w:rPr>
              <w:t>Acronym</w:t>
            </w:r>
          </w:p>
        </w:tc>
        <w:tc>
          <w:tcPr>
            <w:tcW w:w="5245" w:type="dxa"/>
          </w:tcPr>
          <w:p w14:paraId="73AA854E" w14:textId="77777777" w:rsidR="00AA5F83" w:rsidRPr="008501CF" w:rsidRDefault="00AA5F83" w:rsidP="00B50ABB">
            <w:pPr>
              <w:widowControl w:val="0"/>
              <w:suppressLineNumbers/>
              <w:suppressAutoHyphens/>
              <w:spacing w:before="60" w:after="40"/>
              <w:ind w:left="113" w:right="113"/>
              <w:jc w:val="center"/>
              <w:rPr>
                <w:rFonts w:eastAsia="HG Mincho Light J"/>
                <w:b/>
                <w:color w:val="000000"/>
                <w:sz w:val="20"/>
                <w:szCs w:val="20"/>
              </w:rPr>
            </w:pPr>
            <w:r w:rsidRPr="008501CF">
              <w:rPr>
                <w:rFonts w:eastAsia="HG Mincho Light J"/>
                <w:b/>
                <w:color w:val="000000"/>
                <w:sz w:val="20"/>
                <w:szCs w:val="20"/>
              </w:rPr>
              <w:t>Definition</w:t>
            </w:r>
          </w:p>
        </w:tc>
      </w:tr>
      <w:tr w:rsidR="00AA5F83" w:rsidRPr="008501CF" w14:paraId="3D3D7A73" w14:textId="77777777" w:rsidTr="00B50ABB">
        <w:tc>
          <w:tcPr>
            <w:tcW w:w="1843" w:type="dxa"/>
          </w:tcPr>
          <w:p w14:paraId="0CD1425E" w14:textId="31BDCFE5" w:rsidR="00AA5F83" w:rsidRPr="008501CF" w:rsidRDefault="00D1347D" w:rsidP="00B50AB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 xml:space="preserve">BAU, </w:t>
            </w:r>
            <w:r w:rsidR="00561367">
              <w:rPr>
                <w:rFonts w:eastAsia="HG Mincho Light J"/>
                <w:color w:val="000000"/>
                <w:sz w:val="20"/>
                <w:szCs w:val="20"/>
              </w:rPr>
              <w:t>BaU</w:t>
            </w:r>
          </w:p>
        </w:tc>
        <w:tc>
          <w:tcPr>
            <w:tcW w:w="5245" w:type="dxa"/>
          </w:tcPr>
          <w:p w14:paraId="52EBDB00" w14:textId="1EDA6BB2" w:rsidR="00AA5F83" w:rsidRPr="00567003" w:rsidRDefault="00561367" w:rsidP="00B50AB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Business As Usual</w:t>
            </w:r>
          </w:p>
        </w:tc>
      </w:tr>
      <w:tr w:rsidR="00561367" w:rsidRPr="008501CF" w14:paraId="3C68C68F" w14:textId="77777777" w:rsidTr="00B50ABB">
        <w:tc>
          <w:tcPr>
            <w:tcW w:w="1843" w:type="dxa"/>
          </w:tcPr>
          <w:p w14:paraId="49F408E7" w14:textId="17A38B12" w:rsidR="00561367" w:rsidRDefault="00561367" w:rsidP="00B50AB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CPL</w:t>
            </w:r>
          </w:p>
        </w:tc>
        <w:tc>
          <w:tcPr>
            <w:tcW w:w="5245" w:type="dxa"/>
          </w:tcPr>
          <w:p w14:paraId="320672A4" w14:textId="0EC43965" w:rsidR="00561367" w:rsidRDefault="00561367" w:rsidP="00B50AB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Central Products List</w:t>
            </w:r>
          </w:p>
        </w:tc>
      </w:tr>
      <w:tr w:rsidR="00561367" w:rsidRPr="008501CF" w14:paraId="3DCBD422" w14:textId="77777777" w:rsidTr="00B50ABB">
        <w:tc>
          <w:tcPr>
            <w:tcW w:w="1843" w:type="dxa"/>
          </w:tcPr>
          <w:p w14:paraId="43372072" w14:textId="527C50D8" w:rsidR="00561367" w:rsidRPr="008501CF" w:rsidRDefault="00561367" w:rsidP="00B50AB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CSP</w:t>
            </w:r>
          </w:p>
        </w:tc>
        <w:tc>
          <w:tcPr>
            <w:tcW w:w="5245" w:type="dxa"/>
          </w:tcPr>
          <w:p w14:paraId="34E484EA" w14:textId="4BF1C559" w:rsidR="00561367" w:rsidRPr="008501CF" w:rsidRDefault="00561367" w:rsidP="00B50ABB">
            <w:pPr>
              <w:widowControl w:val="0"/>
              <w:suppressLineNumbers/>
              <w:suppressAutoHyphens/>
              <w:spacing w:before="60" w:after="40"/>
              <w:ind w:left="113" w:right="113"/>
              <w:jc w:val="both"/>
              <w:rPr>
                <w:rFonts w:eastAsia="HG Mincho Light J"/>
                <w:color w:val="000000"/>
                <w:sz w:val="20"/>
                <w:szCs w:val="20"/>
              </w:rPr>
            </w:pPr>
            <w:r>
              <w:rPr>
                <w:color w:val="404040"/>
                <w:sz w:val="20"/>
              </w:rPr>
              <w:t>Communication</w:t>
            </w:r>
            <w:r>
              <w:rPr>
                <w:color w:val="404040"/>
                <w:spacing w:val="-1"/>
                <w:sz w:val="20"/>
              </w:rPr>
              <w:t xml:space="preserve"> </w:t>
            </w:r>
            <w:r>
              <w:rPr>
                <w:color w:val="404040"/>
                <w:sz w:val="20"/>
              </w:rPr>
              <w:t>Service</w:t>
            </w:r>
            <w:r>
              <w:rPr>
                <w:color w:val="404040"/>
                <w:spacing w:val="-1"/>
                <w:sz w:val="20"/>
              </w:rPr>
              <w:t xml:space="preserve"> </w:t>
            </w:r>
            <w:r>
              <w:rPr>
                <w:color w:val="404040"/>
                <w:sz w:val="20"/>
              </w:rPr>
              <w:t>Provider</w:t>
            </w:r>
          </w:p>
        </w:tc>
      </w:tr>
      <w:tr w:rsidR="00561367" w:rsidRPr="008501CF" w14:paraId="7F433E09" w14:textId="77777777" w:rsidTr="00B50ABB">
        <w:tc>
          <w:tcPr>
            <w:tcW w:w="1843" w:type="dxa"/>
          </w:tcPr>
          <w:p w14:paraId="5259C3D3" w14:textId="3B0F726F" w:rsidR="00561367" w:rsidRDefault="00561367" w:rsidP="00B50AB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CSV</w:t>
            </w:r>
          </w:p>
        </w:tc>
        <w:tc>
          <w:tcPr>
            <w:tcW w:w="5245" w:type="dxa"/>
          </w:tcPr>
          <w:p w14:paraId="58BA545C" w14:textId="361B25C8" w:rsidR="00561367" w:rsidRDefault="00561367" w:rsidP="00B50ABB">
            <w:pPr>
              <w:widowControl w:val="0"/>
              <w:suppressLineNumbers/>
              <w:suppressAutoHyphens/>
              <w:spacing w:before="60" w:after="40"/>
              <w:ind w:left="113" w:right="113"/>
              <w:jc w:val="both"/>
              <w:rPr>
                <w:color w:val="404040"/>
                <w:sz w:val="20"/>
              </w:rPr>
            </w:pPr>
            <w:r>
              <w:rPr>
                <w:color w:val="404040"/>
                <w:sz w:val="20"/>
              </w:rPr>
              <w:t>Comma Separated Variable</w:t>
            </w:r>
          </w:p>
        </w:tc>
      </w:tr>
      <w:tr w:rsidR="00AA5F83" w:rsidRPr="008501CF" w14:paraId="53C0598A" w14:textId="77777777" w:rsidTr="00B50ABB">
        <w:tc>
          <w:tcPr>
            <w:tcW w:w="1843" w:type="dxa"/>
          </w:tcPr>
          <w:p w14:paraId="18AB1AF1"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DCC</w:t>
            </w:r>
          </w:p>
        </w:tc>
        <w:tc>
          <w:tcPr>
            <w:tcW w:w="5245" w:type="dxa"/>
          </w:tcPr>
          <w:p w14:paraId="7735530F"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Data Communications Company</w:t>
            </w:r>
          </w:p>
        </w:tc>
      </w:tr>
      <w:tr w:rsidR="00AA5F83" w:rsidRPr="008501CF" w14:paraId="779BE160" w14:textId="77777777" w:rsidTr="00B50ABB">
        <w:tc>
          <w:tcPr>
            <w:tcW w:w="1843" w:type="dxa"/>
          </w:tcPr>
          <w:p w14:paraId="1537DCFA"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DSP</w:t>
            </w:r>
          </w:p>
        </w:tc>
        <w:tc>
          <w:tcPr>
            <w:tcW w:w="5245" w:type="dxa"/>
          </w:tcPr>
          <w:p w14:paraId="1B250E22"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Data Service Provider</w:t>
            </w:r>
          </w:p>
        </w:tc>
      </w:tr>
      <w:tr w:rsidR="00AA5F83" w:rsidRPr="008501CF" w14:paraId="72986385" w14:textId="77777777" w:rsidTr="00B50ABB">
        <w:tc>
          <w:tcPr>
            <w:tcW w:w="1843" w:type="dxa"/>
          </w:tcPr>
          <w:p w14:paraId="32221477"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DUIS</w:t>
            </w:r>
          </w:p>
        </w:tc>
        <w:tc>
          <w:tcPr>
            <w:tcW w:w="5245" w:type="dxa"/>
          </w:tcPr>
          <w:p w14:paraId="6077E4FB"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DCC User Interface Specification</w:t>
            </w:r>
          </w:p>
        </w:tc>
      </w:tr>
      <w:tr w:rsidR="00AA5F83" w:rsidRPr="008501CF" w14:paraId="19E785B6" w14:textId="77777777" w:rsidTr="00B50ABB">
        <w:tc>
          <w:tcPr>
            <w:tcW w:w="1843" w:type="dxa"/>
          </w:tcPr>
          <w:p w14:paraId="4E527C26"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FIA</w:t>
            </w:r>
          </w:p>
        </w:tc>
        <w:tc>
          <w:tcPr>
            <w:tcW w:w="5245" w:type="dxa"/>
          </w:tcPr>
          <w:p w14:paraId="4D71982B"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Full Impact Assessment</w:t>
            </w:r>
          </w:p>
        </w:tc>
      </w:tr>
      <w:tr w:rsidR="00FA17F5" w:rsidRPr="008501CF" w14:paraId="5F4B327C" w14:textId="77777777" w:rsidTr="00B50ABB">
        <w:tc>
          <w:tcPr>
            <w:tcW w:w="1843" w:type="dxa"/>
          </w:tcPr>
          <w:p w14:paraId="2FFA5BB8" w14:textId="6BC820A6" w:rsidR="00FA17F5" w:rsidRPr="008501CF" w:rsidRDefault="00FA17F5" w:rsidP="00B50AB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FTE</w:t>
            </w:r>
          </w:p>
        </w:tc>
        <w:tc>
          <w:tcPr>
            <w:tcW w:w="5245" w:type="dxa"/>
          </w:tcPr>
          <w:p w14:paraId="329D802E" w14:textId="2AFAB51F" w:rsidR="00FA17F5" w:rsidRPr="008501CF" w:rsidRDefault="00FA17F5" w:rsidP="00B50ABB">
            <w:pPr>
              <w:widowControl w:val="0"/>
              <w:suppressLineNumbers/>
              <w:suppressAutoHyphens/>
              <w:spacing w:before="60" w:after="40"/>
              <w:ind w:left="113" w:right="113"/>
              <w:jc w:val="both"/>
              <w:rPr>
                <w:rFonts w:eastAsia="HG Mincho Light J"/>
                <w:color w:val="000000"/>
                <w:sz w:val="20"/>
                <w:szCs w:val="20"/>
              </w:rPr>
            </w:pPr>
            <w:r w:rsidRPr="00FA17F5">
              <w:rPr>
                <w:rFonts w:eastAsia="HG Mincho Light J"/>
                <w:color w:val="000000"/>
                <w:sz w:val="20"/>
                <w:szCs w:val="20"/>
              </w:rPr>
              <w:t>Full Time Employees</w:t>
            </w:r>
          </w:p>
        </w:tc>
      </w:tr>
      <w:tr w:rsidR="00AA5F83" w:rsidRPr="008501CF" w14:paraId="7B9A62FC" w14:textId="77777777" w:rsidTr="00B50ABB">
        <w:tc>
          <w:tcPr>
            <w:tcW w:w="1843" w:type="dxa"/>
          </w:tcPr>
          <w:p w14:paraId="620153A8"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GBCS</w:t>
            </w:r>
          </w:p>
        </w:tc>
        <w:tc>
          <w:tcPr>
            <w:tcW w:w="5245" w:type="dxa"/>
          </w:tcPr>
          <w:p w14:paraId="67F34B3D"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sidRPr="00351C32">
              <w:rPr>
                <w:sz w:val="20"/>
              </w:rPr>
              <w:t>Great Britain Companion Specification</w:t>
            </w:r>
          </w:p>
        </w:tc>
      </w:tr>
      <w:tr w:rsidR="00203556" w:rsidRPr="008501CF" w14:paraId="3668120C" w14:textId="77777777" w:rsidTr="00B50ABB">
        <w:tc>
          <w:tcPr>
            <w:tcW w:w="1843" w:type="dxa"/>
          </w:tcPr>
          <w:p w14:paraId="1775E467" w14:textId="650C4F23" w:rsidR="00203556" w:rsidRDefault="00203556" w:rsidP="00B50AB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GUID</w:t>
            </w:r>
          </w:p>
        </w:tc>
        <w:tc>
          <w:tcPr>
            <w:tcW w:w="5245" w:type="dxa"/>
          </w:tcPr>
          <w:p w14:paraId="20C81205" w14:textId="49290BDD" w:rsidR="00203556" w:rsidRPr="00351C32" w:rsidRDefault="00203556" w:rsidP="00B50ABB">
            <w:pPr>
              <w:widowControl w:val="0"/>
              <w:suppressLineNumbers/>
              <w:suppressAutoHyphens/>
              <w:spacing w:before="60" w:after="40"/>
              <w:ind w:left="113" w:right="113"/>
              <w:jc w:val="both"/>
              <w:rPr>
                <w:sz w:val="20"/>
              </w:rPr>
            </w:pPr>
            <w:r w:rsidRPr="00203556">
              <w:rPr>
                <w:sz w:val="20"/>
              </w:rPr>
              <w:t>Global Unique IDentifier</w:t>
            </w:r>
          </w:p>
        </w:tc>
      </w:tr>
      <w:tr w:rsidR="00203556" w:rsidRPr="008501CF" w14:paraId="458DFB4F" w14:textId="77777777" w:rsidTr="00B50ABB">
        <w:tc>
          <w:tcPr>
            <w:tcW w:w="1843" w:type="dxa"/>
          </w:tcPr>
          <w:p w14:paraId="162B42EF" w14:textId="2D13871C" w:rsidR="00203556" w:rsidRDefault="00203556" w:rsidP="00B50AB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MAP</w:t>
            </w:r>
          </w:p>
        </w:tc>
        <w:tc>
          <w:tcPr>
            <w:tcW w:w="5245" w:type="dxa"/>
          </w:tcPr>
          <w:p w14:paraId="14B381F9" w14:textId="21D201C5" w:rsidR="00203556" w:rsidRPr="00351C32" w:rsidRDefault="00203556" w:rsidP="00B50ABB">
            <w:pPr>
              <w:widowControl w:val="0"/>
              <w:suppressLineNumbers/>
              <w:suppressAutoHyphens/>
              <w:spacing w:before="60" w:after="40"/>
              <w:ind w:left="113" w:right="113"/>
              <w:jc w:val="both"/>
              <w:rPr>
                <w:sz w:val="20"/>
              </w:rPr>
            </w:pPr>
            <w:r w:rsidRPr="00203556">
              <w:rPr>
                <w:sz w:val="20"/>
              </w:rPr>
              <w:t>Meter Asset Provider</w:t>
            </w:r>
          </w:p>
        </w:tc>
      </w:tr>
      <w:tr w:rsidR="00AA5F83" w:rsidRPr="008501CF" w14:paraId="1D144125" w14:textId="77777777" w:rsidTr="00B50ABB">
        <w:tc>
          <w:tcPr>
            <w:tcW w:w="1843" w:type="dxa"/>
          </w:tcPr>
          <w:p w14:paraId="74C0BA2E"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PIA</w:t>
            </w:r>
          </w:p>
        </w:tc>
        <w:tc>
          <w:tcPr>
            <w:tcW w:w="5245" w:type="dxa"/>
          </w:tcPr>
          <w:p w14:paraId="20B3641C"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Preliminary Impact Assessment</w:t>
            </w:r>
          </w:p>
        </w:tc>
      </w:tr>
      <w:tr w:rsidR="00AA5F83" w:rsidRPr="008501CF" w14:paraId="4A3D601E" w14:textId="77777777" w:rsidTr="00B50ABB">
        <w:tc>
          <w:tcPr>
            <w:tcW w:w="1843" w:type="dxa"/>
          </w:tcPr>
          <w:p w14:paraId="2D13DA0C"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PIT</w:t>
            </w:r>
          </w:p>
        </w:tc>
        <w:tc>
          <w:tcPr>
            <w:tcW w:w="5245" w:type="dxa"/>
          </w:tcPr>
          <w:p w14:paraId="6DA0BB46"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Pre-Integration Testing</w:t>
            </w:r>
          </w:p>
        </w:tc>
      </w:tr>
      <w:tr w:rsidR="00AA5F83" w:rsidRPr="008501CF" w14:paraId="153D002B" w14:textId="77777777" w:rsidTr="00B50ABB">
        <w:tc>
          <w:tcPr>
            <w:tcW w:w="1843" w:type="dxa"/>
          </w:tcPr>
          <w:p w14:paraId="314646B0"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ROM</w:t>
            </w:r>
          </w:p>
        </w:tc>
        <w:tc>
          <w:tcPr>
            <w:tcW w:w="5245" w:type="dxa"/>
          </w:tcPr>
          <w:p w14:paraId="70129DCF"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Rough Order of Magnitude (cost)</w:t>
            </w:r>
          </w:p>
        </w:tc>
      </w:tr>
      <w:tr w:rsidR="00AA5F83" w:rsidRPr="008501CF" w14:paraId="66FE7455" w14:textId="77777777" w:rsidTr="00B50ABB">
        <w:tc>
          <w:tcPr>
            <w:tcW w:w="1843" w:type="dxa"/>
          </w:tcPr>
          <w:p w14:paraId="29F2A981"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SEC</w:t>
            </w:r>
          </w:p>
        </w:tc>
        <w:tc>
          <w:tcPr>
            <w:tcW w:w="5245" w:type="dxa"/>
          </w:tcPr>
          <w:p w14:paraId="5D5D7FD8"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Smart Energy Code</w:t>
            </w:r>
          </w:p>
        </w:tc>
      </w:tr>
      <w:tr w:rsidR="00AA5F83" w:rsidRPr="008501CF" w14:paraId="54285FDE" w14:textId="77777777" w:rsidTr="00B50ABB">
        <w:tc>
          <w:tcPr>
            <w:tcW w:w="1843" w:type="dxa"/>
          </w:tcPr>
          <w:p w14:paraId="4AC1CC2D"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SECAS</w:t>
            </w:r>
          </w:p>
        </w:tc>
        <w:tc>
          <w:tcPr>
            <w:tcW w:w="5245" w:type="dxa"/>
          </w:tcPr>
          <w:p w14:paraId="07C2B863"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sidRPr="0048468B">
              <w:rPr>
                <w:rFonts w:eastAsia="HG Mincho Light J"/>
                <w:color w:val="000000"/>
                <w:sz w:val="20"/>
                <w:szCs w:val="20"/>
              </w:rPr>
              <w:t>Smart Energy Code Administrator and Secretariat</w:t>
            </w:r>
          </w:p>
        </w:tc>
      </w:tr>
      <w:tr w:rsidR="00203556" w:rsidRPr="008501CF" w14:paraId="1EBA8B95" w14:textId="77777777" w:rsidTr="00B50ABB">
        <w:tc>
          <w:tcPr>
            <w:tcW w:w="1843" w:type="dxa"/>
          </w:tcPr>
          <w:p w14:paraId="4DD8D028" w14:textId="78398705" w:rsidR="00203556" w:rsidRDefault="00203556" w:rsidP="00B50AB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SFTP</w:t>
            </w:r>
          </w:p>
        </w:tc>
        <w:tc>
          <w:tcPr>
            <w:tcW w:w="5245" w:type="dxa"/>
          </w:tcPr>
          <w:p w14:paraId="11B66E84" w14:textId="1521AB0D" w:rsidR="00203556" w:rsidRPr="0048468B" w:rsidRDefault="00203556" w:rsidP="00B50ABB">
            <w:pPr>
              <w:widowControl w:val="0"/>
              <w:suppressLineNumbers/>
              <w:suppressAutoHyphens/>
              <w:spacing w:before="60" w:after="40"/>
              <w:ind w:left="113" w:right="113"/>
              <w:jc w:val="both"/>
              <w:rPr>
                <w:rFonts w:eastAsia="HG Mincho Light J"/>
                <w:color w:val="000000"/>
                <w:sz w:val="20"/>
                <w:szCs w:val="20"/>
              </w:rPr>
            </w:pPr>
            <w:r w:rsidRPr="00203556">
              <w:rPr>
                <w:rFonts w:eastAsia="HG Mincho Light J"/>
                <w:color w:val="000000"/>
                <w:sz w:val="20"/>
                <w:szCs w:val="20"/>
              </w:rPr>
              <w:t>Secure File Transfer Protocol</w:t>
            </w:r>
          </w:p>
        </w:tc>
      </w:tr>
      <w:tr w:rsidR="00AA5F83" w:rsidRPr="008501CF" w14:paraId="5DF7D68C" w14:textId="77777777" w:rsidTr="00B50ABB">
        <w:tc>
          <w:tcPr>
            <w:tcW w:w="1843" w:type="dxa"/>
          </w:tcPr>
          <w:p w14:paraId="2BF2A071"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SIT</w:t>
            </w:r>
          </w:p>
        </w:tc>
        <w:tc>
          <w:tcPr>
            <w:tcW w:w="5245" w:type="dxa"/>
          </w:tcPr>
          <w:p w14:paraId="1601CBE5"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Systems Integration Testing</w:t>
            </w:r>
          </w:p>
        </w:tc>
      </w:tr>
      <w:tr w:rsidR="00AA5F83" w:rsidRPr="008501CF" w14:paraId="45F19909" w14:textId="77777777" w:rsidTr="00B50ABB">
        <w:tc>
          <w:tcPr>
            <w:tcW w:w="1843" w:type="dxa"/>
          </w:tcPr>
          <w:p w14:paraId="07EEA835"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SMETS</w:t>
            </w:r>
          </w:p>
        </w:tc>
        <w:tc>
          <w:tcPr>
            <w:tcW w:w="5245" w:type="dxa"/>
          </w:tcPr>
          <w:p w14:paraId="69B7A995" w14:textId="77777777" w:rsidR="00AA5F83" w:rsidRPr="008501CF" w:rsidRDefault="00AA5F83" w:rsidP="00B50ABB">
            <w:pPr>
              <w:widowControl w:val="0"/>
              <w:suppressLineNumbers/>
              <w:suppressAutoHyphens/>
              <w:spacing w:before="60" w:after="40"/>
              <w:ind w:left="113" w:right="113"/>
              <w:rPr>
                <w:rFonts w:eastAsia="HG Mincho Light J"/>
                <w:color w:val="000000"/>
                <w:sz w:val="20"/>
                <w:szCs w:val="20"/>
              </w:rPr>
            </w:pPr>
            <w:r w:rsidRPr="00531FA2">
              <w:rPr>
                <w:rFonts w:eastAsia="HG Mincho Light J"/>
                <w:color w:val="000000"/>
                <w:sz w:val="20"/>
                <w:szCs w:val="20"/>
              </w:rPr>
              <w:t>Smart Metering Equipment Technical Specification</w:t>
            </w:r>
          </w:p>
        </w:tc>
      </w:tr>
      <w:tr w:rsidR="00AA5F83" w:rsidRPr="008501CF" w14:paraId="4EFE4A6A" w14:textId="77777777" w:rsidTr="00B50ABB">
        <w:tc>
          <w:tcPr>
            <w:tcW w:w="1843" w:type="dxa"/>
          </w:tcPr>
          <w:p w14:paraId="48CDE435"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SRV</w:t>
            </w:r>
          </w:p>
        </w:tc>
        <w:tc>
          <w:tcPr>
            <w:tcW w:w="5245" w:type="dxa"/>
          </w:tcPr>
          <w:p w14:paraId="1DB8A0D2"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Service Request Variant</w:t>
            </w:r>
          </w:p>
        </w:tc>
      </w:tr>
      <w:tr w:rsidR="00561367" w:rsidRPr="008501CF" w14:paraId="131D6C43" w14:textId="77777777" w:rsidTr="00B50ABB">
        <w:tc>
          <w:tcPr>
            <w:tcW w:w="1843" w:type="dxa"/>
          </w:tcPr>
          <w:p w14:paraId="29A899DB" w14:textId="5522B5B8" w:rsidR="00561367" w:rsidRDefault="00561367" w:rsidP="00B50AB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TOC</w:t>
            </w:r>
          </w:p>
        </w:tc>
        <w:tc>
          <w:tcPr>
            <w:tcW w:w="5245" w:type="dxa"/>
          </w:tcPr>
          <w:p w14:paraId="442323B3" w14:textId="017DE9F3" w:rsidR="00561367" w:rsidRPr="00561367" w:rsidRDefault="00561367" w:rsidP="00B50ABB">
            <w:pPr>
              <w:widowControl w:val="0"/>
              <w:suppressLineNumbers/>
              <w:suppressAutoHyphens/>
              <w:spacing w:before="60" w:after="40"/>
              <w:ind w:left="113" w:right="113"/>
              <w:jc w:val="both"/>
              <w:rPr>
                <w:rFonts w:eastAsia="HG Mincho Light J"/>
                <w:color w:val="000000"/>
                <w:sz w:val="20"/>
                <w:szCs w:val="20"/>
              </w:rPr>
            </w:pPr>
            <w:r w:rsidRPr="00561367">
              <w:rPr>
                <w:rFonts w:eastAsia="HG Mincho Light J"/>
                <w:color w:val="000000"/>
                <w:sz w:val="20"/>
                <w:szCs w:val="20"/>
              </w:rPr>
              <w:t>Technical Operations Centre</w:t>
            </w:r>
          </w:p>
        </w:tc>
      </w:tr>
      <w:tr w:rsidR="00AA5F83" w:rsidRPr="008501CF" w14:paraId="76DE2A30" w14:textId="77777777" w:rsidTr="00B50ABB">
        <w:tc>
          <w:tcPr>
            <w:tcW w:w="1843" w:type="dxa"/>
          </w:tcPr>
          <w:p w14:paraId="3B5A21C2"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UIT</w:t>
            </w:r>
          </w:p>
        </w:tc>
        <w:tc>
          <w:tcPr>
            <w:tcW w:w="5245" w:type="dxa"/>
          </w:tcPr>
          <w:p w14:paraId="0BCDF289" w14:textId="77777777" w:rsidR="00AA5F83" w:rsidRPr="008501CF" w:rsidRDefault="00AA5F83" w:rsidP="00B50AB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User Integration Testing</w:t>
            </w:r>
          </w:p>
        </w:tc>
      </w:tr>
    </w:tbl>
    <w:p w14:paraId="2816CB53" w14:textId="77777777" w:rsidR="00A96C6B" w:rsidRPr="003F1C61" w:rsidRDefault="00A96C6B" w:rsidP="006619F5">
      <w:pPr>
        <w:pStyle w:val="BodyTextNormal"/>
        <w:rPr>
          <w:b/>
        </w:rPr>
      </w:pPr>
    </w:p>
    <w:sectPr w:rsidR="00A96C6B" w:rsidRPr="003F1C61" w:rsidSect="00436273">
      <w:footerReference w:type="default" r:id="rId15"/>
      <w:type w:val="continuous"/>
      <w:pgSz w:w="11900" w:h="16840"/>
      <w:pgMar w:top="1701" w:right="1134" w:bottom="1440" w:left="1134" w:header="284"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DE231" w14:textId="77777777" w:rsidR="00203556" w:rsidRDefault="00203556" w:rsidP="00FA568E">
      <w:pPr>
        <w:spacing w:after="0"/>
      </w:pPr>
      <w:r>
        <w:separator/>
      </w:r>
    </w:p>
  </w:endnote>
  <w:endnote w:type="continuationSeparator" w:id="0">
    <w:p w14:paraId="2F15E474" w14:textId="77777777" w:rsidR="00203556" w:rsidRDefault="00203556" w:rsidP="00FA568E">
      <w:pPr>
        <w:spacing w:after="0"/>
      </w:pPr>
      <w:r>
        <w:continuationSeparator/>
      </w:r>
    </w:p>
  </w:endnote>
  <w:endnote w:type="continuationNotice" w:id="1">
    <w:p w14:paraId="2DEFD351" w14:textId="77777777" w:rsidR="00203556" w:rsidRDefault="0020355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old">
    <w:altName w:val="Arial"/>
    <w:panose1 w:val="020B0704020202020204"/>
    <w:charset w:val="00"/>
    <w:family w:val="auto"/>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IDFont+F2">
    <w:altName w:val="Calibri"/>
    <w:panose1 w:val="00000000000000000000"/>
    <w:charset w:val="00"/>
    <w:family w:val="auto"/>
    <w:notTrueType/>
    <w:pitch w:val="default"/>
    <w:sig w:usb0="00000003" w:usb1="00000000" w:usb2="00000000" w:usb3="00000000" w:csb0="00000001" w:csb1="00000000"/>
  </w:font>
  <w:font w:name="HG Mincho Light J">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57A98" w14:textId="77777777" w:rsidR="00203556" w:rsidRDefault="00203556" w:rsidP="00961D4F">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14:paraId="3C8D10E2" w14:textId="77777777" w:rsidR="00203556" w:rsidRDefault="00203556" w:rsidP="00FF4EC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D8F70" w14:textId="77777777" w:rsidR="00203556" w:rsidRDefault="00203556" w:rsidP="00FF4EC2">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14:paraId="0B446008" w14:textId="77777777" w:rsidR="00203556" w:rsidRDefault="00203556" w:rsidP="00FF4EC2">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13894" w14:textId="47004790" w:rsidR="00203556" w:rsidRDefault="00203556" w:rsidP="00E56358">
    <w:pPr>
      <w:pStyle w:val="ListParagraph"/>
      <w:tabs>
        <w:tab w:val="center" w:pos="4820"/>
        <w:tab w:val="right" w:pos="13467"/>
      </w:tabs>
      <w:ind w:left="0"/>
    </w:pPr>
    <w:r>
      <w:rPr>
        <w:sz w:val="20"/>
        <w:szCs w:val="20"/>
      </w:rPr>
      <w:t>SECMP0181</w:t>
    </w:r>
    <w:r>
      <w:rPr>
        <w:sz w:val="20"/>
        <w:szCs w:val="20"/>
      </w:rPr>
      <w:tab/>
      <w:t>PIA</w:t>
    </w:r>
    <w:r>
      <w:rPr>
        <w:sz w:val="20"/>
        <w:szCs w:val="20"/>
      </w:rPr>
      <w:tab/>
      <w:t xml:space="preserve">Page </w:t>
    </w: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20</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76929" w14:textId="77777777" w:rsidR="00203556" w:rsidRDefault="00203556" w:rsidP="00FA568E">
      <w:pPr>
        <w:spacing w:after="0"/>
      </w:pPr>
      <w:r>
        <w:separator/>
      </w:r>
    </w:p>
  </w:footnote>
  <w:footnote w:type="continuationSeparator" w:id="0">
    <w:p w14:paraId="49E9AEF8" w14:textId="77777777" w:rsidR="00203556" w:rsidRDefault="00203556" w:rsidP="00FA568E">
      <w:pPr>
        <w:spacing w:after="0"/>
      </w:pPr>
      <w:r>
        <w:continuationSeparator/>
      </w:r>
    </w:p>
  </w:footnote>
  <w:footnote w:type="continuationNotice" w:id="1">
    <w:p w14:paraId="46CC0DDF" w14:textId="77777777" w:rsidR="00203556" w:rsidRDefault="0020355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29061" w14:textId="77777777" w:rsidR="00203556" w:rsidRDefault="00203556" w:rsidP="00364BCB">
    <w:pPr>
      <w:ind w:left="1134" w:hanging="1134"/>
    </w:pPr>
    <w:r>
      <w:rPr>
        <w:noProof/>
        <w:lang w:eastAsia="en-GB"/>
      </w:rPr>
      <mc:AlternateContent>
        <mc:Choice Requires="wpg">
          <w:drawing>
            <wp:anchor distT="0" distB="0" distL="114300" distR="114300" simplePos="0" relativeHeight="251658241" behindDoc="0" locked="0" layoutInCell="1" allowOverlap="1" wp14:anchorId="56D1E905" wp14:editId="347F0311">
              <wp:simplePos x="0" y="0"/>
              <wp:positionH relativeFrom="column">
                <wp:posOffset>-146685</wp:posOffset>
              </wp:positionH>
              <wp:positionV relativeFrom="page">
                <wp:posOffset>379095</wp:posOffset>
              </wp:positionV>
              <wp:extent cx="15087600" cy="691515"/>
              <wp:effectExtent l="0" t="0" r="19050" b="1333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87600" cy="691515"/>
                        <a:chOff x="0" y="0"/>
                        <a:chExt cx="15087600" cy="690113"/>
                      </a:xfrm>
                    </wpg:grpSpPr>
                    <wps:wsp>
                      <wps:cNvPr id="21" name="Straight Connector 21"/>
                      <wps:cNvCnPr/>
                      <wps:spPr bwMode="auto">
                        <a:xfrm>
                          <a:off x="0" y="690113"/>
                          <a:ext cx="15087600" cy="0"/>
                        </a:xfrm>
                        <a:prstGeom prst="line">
                          <a:avLst/>
                        </a:prstGeom>
                        <a:ln w="12700">
                          <a:solidFill>
                            <a:schemeClr val="accent1"/>
                          </a:solidFill>
                          <a:headEnd type="none" w="med" len="med"/>
                          <a:tailEnd type="none" w="med" len="med"/>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22" name="Picture 22" descr="RR Studio Data 2:Clients 2:DCC:2014:13301 DCC Branding:LOGO:DCC_Logos_Jan2014:DCC_final_Logo_RGB.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72529" y="0"/>
                          <a:ext cx="1915064" cy="612475"/>
                        </a:xfrm>
                        <a:prstGeom prst="rect">
                          <a:avLst/>
                        </a:prstGeom>
                        <a:noFill/>
                        <a:ln>
                          <a:noFill/>
                        </a:ln>
                        <a:extLst>
                          <a:ext uri="{FAA26D3D-D897-4be2-8F04-BA451C77F1D7}"/>
                        </a:extLst>
                      </pic:spPr>
                    </pic:pic>
                  </wpg:wgp>
                </a:graphicData>
              </a:graphic>
              <wp14:sizeRelH relativeFrom="page">
                <wp14:pctWidth>0</wp14:pctWidth>
              </wp14:sizeRelH>
              <wp14:sizeRelV relativeFrom="margin">
                <wp14:pctHeight>0</wp14:pctHeight>
              </wp14:sizeRelV>
            </wp:anchor>
          </w:drawing>
        </mc:Choice>
        <mc:Fallback>
          <w:pict>
            <v:group w14:anchorId="57285FF8" id="Group 23" o:spid="_x0000_s1026" style="position:absolute;margin-left:-11.55pt;margin-top:29.85pt;width:1188pt;height:54.45pt;z-index:251658241;mso-position-vertical-relative:page;mso-height-relative:margin" coordsize="150876,69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H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qEf+FMWeyuF/k9/IqmxkksMe4t19F4HLSQllb+FP3Rg8rLG&#10;zpYhZJaSGNx9GVihuGI9jf27RX5rty34VkI+3w2H+XqyfF18uH3kl0/1737r3Xvfuvde9+6919Or&#10;/hLnncpl/wCUj1vj8hJK9Jtft/u7BYNZGJSHF1G8W3NNHACeFNbkaxyB/aZj9SfeOfuSipzTIy8W&#10;jjJ+3TT/AAAdMv8AF1sRewF1T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Kb39n8rurvfuvdGdklmzm5O2+x8/mZp2Lzy5XMbxrcjkZJmYkl2mk&#10;csSTz7y/sUWKyhjT4VRAPsCgDpSOgl9quvde9+691737r3W1D/wkVzuTof5j3cOCp5JTis78PN/T&#10;5OmBPh+4w/bux5cbXOtwNcXmmhQkGwmYW5uI0900U8vxOeKzrT80kqP9Xp1STh19Gv3APTP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8jT+cr8Tdy/Dn+Y58m+tMviqig2vuvsTcPcPVVa0EkdDmer+1c1U7r22+LncATLjnmqcHVSLx9&#10;3Q1Cf2feUvKW6R7ty/bXCmrKgjf1DoApr9uGHyYdPqajqr72JOrde9+691737r3W7t/wj8+LG44M&#10;38o/mhm8XUUO26nbuI+OXXeSnhdI9wVdVmaTsLs9qRpALxULY/bMXkTUryTSpcPA49w57rblGUtt&#10;oQ1aplYemCqftq/7B69NSHy63lvcM9N9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kT/zmezsz23/ADUPnfubOVU1&#10;XVYX5H9h9Y0jTOzeDDdM5Y9R4KliDfpSOjwkKqBx+fz7yn5RtkteWbKNBQGJX/OQaz/Nun1wo6rL&#10;9iLq3XvfuvdHg/lndiZfqn+Yd8I994WpmpqnD/KPpGmrDAzLJVYHPdg0G3d0Yy6kHTV42rq6Vx+V&#10;kINxx7JuYrdLrYbyB8gwyftCkg/kQD1o5HX2LPeJ/Sf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46n8zn/t5P/MJ/wDF4vlj/wC/6z/vLDlz/lXrD/nng/6tL0oXgOiPeznr&#10;fXvfuvdGa+FH/ZZXxJ/8Wb6F/wDfqYr2Xbx/ySLr/mjL/wAcbrR4dfZy94j9J+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x1P5nP/byf+YT/AOLxfLH/AN/1&#10;n/eWHLn/ACr1h/zzwf8AVpelC8B0R72c9b697917ozXwo/7LK+JP/izfQv8A79TFey7eP+SRdf8A&#10;NGX/AI43Wjw6+zl7xH6T9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&#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&#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S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0Uf+YB/2Qd82f8AxUf5I/8Avm8z7NNj/wCS3Z/814v+ri9bHEdfGr95a9KOve/de697&#10;917q5j/hPf8A9vivhR/4dXZv/vit0+wlz3/yqd5/pU/6uJ1V/hPX1dPeMfTH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T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0Uf+YB/2Qd82f8AxUf5I/8Avm8z7NNj/wCS3Z/814v+ri9bHEdfGr95a9KOve/de697917q&#10;5j/hPf8A9vivhR/4dXZv/vit0+wlz3/yqd5/pU/6uJ1V/hPX1dPeMfTH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aCH/CuT5p/307p6W+C208t5cF0ziI+5e2qWmn1QS9mb7xr0OwcNkYL&#10;+moxO3ZJ6+M2s0WcXklbCcPazZ/Bs5t6lHdMfDT/AEimrEfJnx9qdOxjFetOL3LPTnXvfuvde9+6&#10;919M/wD4TAfDz/Zb/wCXNi+4Nw4v7HsL5ebnm7ar5KiHxZCDrTDLJtnqTFSsBZ6eWlSu3DSNc+jL&#10;8kfpGO3uPu37w382kZrHajQPTWcuftrRT/pOmXNTTrY99x/1T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10;1N/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H/mAf9kHfNn/AMVH+SP/AL5vM+zTY/8Akt2f/NeL/q4vWxxHXxq/eWvS&#10;jr3v3Xuve/de6uY/4T3/APb4r4Uf+HV2b/74rdPsJc9/8qnef6VP+ridVf4T19XT3jH0x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9X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RR/5gH/ZB3zZ/wDFR/kj/wC+bzPs&#10;02P/AJLdn/zXi/6uL1scR18av3lr0o697917r3v3XurmP+E9/wD2+K+FH/h1dm/++K3T7CXPf/Kp&#10;3n+lT/q4nVX+E9fV094x9M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aqn/Crr5p/wChX4Z7&#10;M+Ju1Mt9tvn5X7p826oqWbTV0XTHWNbS57PLMYT5If4rm3w1HGWIWoposjD6lEgEme2O0fWbu+6S&#10;jstV7fnI9QP95XUfkSp6vGM16+c97n3p7r3v3Xuve/de63Gv+Einw8/vl3h3r829zYvy4TprbsfT&#10;XWFXUw6oJOxuwqVclvjK46cC61OK2/HBRSgmxizf0J5WJvdPdvCs4NnjOZj4j/6RcKD8map+1Om5&#10;DinW/l7g/pr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1t/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FH/mAf9kHfNn/&#10;AMVH+SP/AL5vM+zTY/8Akt2f/NeL/q4vWxxHXxq/eWvSjr3v3Xuve/de6uY/4T3/APb4r4Uf+HV2&#10;b/74rdPsJc9/8qnef6VP+ridVf4T19XT3jH0x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8m&#10;/wDnn/NP/Z4f5j3eG/cHlv4p1f1jXr0R09JDN56CbZHWldUUFZnsdKp0vBms3Ll83TvpDeGriRhd&#10;PeT/ACXtH7m5fhgcUkkHiSeupwDQ/NV0qfmD0+ooOqg/Yq6t1737r3XgCSABcngAckk/ge/de6+u&#10;R/Jp+HZ+D38un479NZfFfwrsPL7YXtXt6KWHw5Bezuzgu5s5isqBYNPhqeSj2/qA5joI+T+o4tc2&#10;7t++d/uLtDWMHRH6aEwCPkxq3+26YY1PVonsN9V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1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Aj8meva/tz43/ACC6pxSh8p2d0j2v17jULKgev3psOv23RqXYgAGSpUXJAHtZ&#10;t062u4QXTcI5EY/YrA/5OvDBr18WeppqmiqaijrKeakq6SeWmqqWpieCopqmCQxT09RDKAyOjAq6&#10;sAQQQRf3l4CCKjIPSnrD7317r3v3Xur9f+EzXWGZ7C/m9dCZ7HUstRiuoNnd09m7pljQstHiH6ty&#10;fXONqZnsQinMbixcdz9S4UckH2B/cS5SDlWdGOZWjRft1hz/AMZRuqP8PX1F/eN3TP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Q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">
              <v:line id="Straight Connector 21" o:spid="_x0000_s1027" style="position:absolute;visibility:visible;mso-wrap-style:square" from="0,6901" to="150876,6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" strokecolor="#5c2071 [32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alt="RR Studio Data 2:Clients 2:DCC:2014:13301 DCC Branding:LOGO:DCC_Logos_Jan2014:DCC_final_Logo_RGB.jpg" style="position:absolute;left:1725;width:19150;height:6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">
                <v:imagedata r:id="rId2" o:title="DCC_final_Logo_RGB"/>
              </v:shape>
              <w10:wrap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848EF" w14:textId="77777777" w:rsidR="00203556" w:rsidRPr="00796E0C" w:rsidRDefault="00203556" w:rsidP="00796E0C">
    <w:r>
      <w:rPr>
        <w:noProof/>
        <w:lang w:eastAsia="en-GB"/>
      </w:rPr>
      <mc:AlternateContent>
        <mc:Choice Requires="wpg">
          <w:drawing>
            <wp:anchor distT="0" distB="0" distL="114300" distR="114300" simplePos="0" relativeHeight="251658240" behindDoc="1" locked="0" layoutInCell="1" allowOverlap="1" wp14:anchorId="7272D8BB" wp14:editId="3AF1699B">
              <wp:simplePos x="0" y="0"/>
              <wp:positionH relativeFrom="column">
                <wp:posOffset>-398145</wp:posOffset>
              </wp:positionH>
              <wp:positionV relativeFrom="paragraph">
                <wp:posOffset>261620</wp:posOffset>
              </wp:positionV>
              <wp:extent cx="15798800" cy="690880"/>
              <wp:effectExtent l="0" t="0" r="12700" b="1397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98800" cy="690880"/>
                        <a:chOff x="0" y="0"/>
                        <a:chExt cx="15798893" cy="690880"/>
                      </a:xfrm>
                    </wpg:grpSpPr>
                    <wps:wsp>
                      <wps:cNvPr id="12" name="Straight Connector 12"/>
                      <wps:cNvCnPr/>
                      <wps:spPr bwMode="auto">
                        <a:xfrm>
                          <a:off x="0" y="690880"/>
                          <a:ext cx="15798893" cy="0"/>
                        </a:xfrm>
                        <a:prstGeom prst="line">
                          <a:avLst/>
                        </a:prstGeom>
                        <a:ln w="12700">
                          <a:solidFill>
                            <a:schemeClr val="accent1"/>
                          </a:solidFill>
                          <a:headEnd type="none" w="med" len="med"/>
                          <a:tailEnd type="none" w="med" len="med"/>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13" name="Picture 13" descr="RR Studio Data 2:Clients 2:DCC:2014:13301 DCC Branding:LOGO:DCC_Logos_Jan2014:DCC_final_Logo_RGB.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3335" y="0"/>
                          <a:ext cx="1924050" cy="608965"/>
                        </a:xfrm>
                        <a:prstGeom prst="rect">
                          <a:avLst/>
                        </a:prstGeom>
                        <a:noFill/>
                        <a:ln>
                          <a:noFill/>
                        </a:ln>
                        <a:extLst>
                          <a:ext uri="{FAA26D3D-D897-4be2-8F04-BA451C77F1D7}"/>
                        </a:extLst>
                      </pic:spPr>
                    </pic:pic>
                  </wpg:wgp>
                </a:graphicData>
              </a:graphic>
              <wp14:sizeRelH relativeFrom="page">
                <wp14:pctWidth>0</wp14:pctWidth>
              </wp14:sizeRelH>
              <wp14:sizeRelV relativeFrom="page">
                <wp14:pctHeight>0</wp14:pctHeight>
              </wp14:sizeRelV>
            </wp:anchor>
          </w:drawing>
        </mc:Choice>
        <mc:Fallback>
          <w:pict>
            <v:group w14:anchorId="753489A5" id="Group 4" o:spid="_x0000_s1026" style="position:absolute;margin-left:-31.35pt;margin-top:20.6pt;width:1244pt;height:54.4pt;z-index:-251658240" coordsize="157988,69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10;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qhH/hTFnsrhf5PfyKpsZJLDHuLdfReBy0kJZW/hT90YPKyxs6W&#10;IWSWkhjcfRlYobhiPY39u0V+a7ct+FZCPt8Nh/l6snxdfLh95JdP9e9+691737r3XvfuvdfTq/4S&#10;553KZf8AlI9b4/ISSvSbX7f7uwWDWRiUhxdRvFtzTRwAnhTW5Gscgf2mY/Un3jn7koqc0yMvFo4y&#10;ft00/wAAHTL/ABdbEXsBdU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im9/Z/K7q737r3RnZJZs5uTtvsfP5madi88uVzG8a3I5GSZmJJdppHLE&#10;k8+8v7FFisoY0+FUQD7AoA6UjoJfarr3Xvfuvde9+691tQ/8JFc7k6H+Y93DgqeSU4rO/Dzf0+Tp&#10;gT4fuMP27seXG1zrcDXF5poUJBsJmFubiNPdNFPL8Tnis60/NJKj/V6dUk4dfRr9wD0z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I0/nK/E3cvw5/mOfJvrTL4qooNr7r7E3D3D1VWtBJHQ5nq/tXNVO69tvi53AEy455qnB1Ui8fd0N&#10;Qn9n3lLyluke7cv21wpqyoI39Q6AKa/bhh8mHT6mo6q+9iTq3Xvfuvde9+691u7f8I/PixuODN/K&#10;P5oZvF1FDtup27iPjl13kp4XSPcFXVZmk7C7PakaQC8VC2P2zF5E1K8k0qXDwOPcOe625RlLbaEN&#10;WqZWHpgqn7av+wevTUh8ut5b3DPTf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5E/85ns7M9t/wA1D537mzlVNV1W&#10;F+R/YfWNI0zs3gw3TOWPUeCpYg36Ujo8JCqgcfn8+8p+UbZLXlmyjQUBiV/zkGs/zbp9cKOqy/Yi&#10;6t1737r3R4P5Z3YmX6p/mHfCPfeFqZqapw/yj6RpqwwMyyVWBz3YNBt3dGMupB01eNq6ulcflZCD&#10;cceybmK3S62G8gfIMMn7QpIP5EA9aOR19iz3if0n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Op/M5/7eT/zCf8AxeL5Y/8Av+s/7yw5c/5V6w/554P+rS9KF4Doj3s56317&#10;37r3RmvhR/2WV8Sf/Fm+hf8A36mK9l28f8ki6/5oy/8AHG60eHX2cveI/Sf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8dT+Zz/28n/mE/wDi8Xyx/wDf9Z/3&#10;lhy5/wAq9Yf888H/AFaXpQvAdEe9nPW+ve/de6M18KP+yyviT/4s30L/AO/UxXsu3j/kkXX/ADRl&#10;/wCON1o8Ovs5e8R+k/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FH/mAf9kHfNn/AMVH+SP/AL5vM+zTY/8Akt2f/NeL/q4vWxxHXxq/eWvSjr3v3Xuve/de&#10;6uY/4T3/APb4r4Uf+HV2b/74rdPsJc9/8qnef6VP+ridVf4T19XT3jH0x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09/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FH/mAf9kHfNn/AMVH+SP/AL5vM+zTY/8Akt2f/NeL/q4vWxxHXxq/eWvSjr3v3Xuve/de6uY/&#10;4T3/APb4r4Uf+HV2b/74rdPsJc9/8qnef6VP+ridVf4T19XT3jH0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Wgh/wrk+af99O6elvgttPLeXBdM4iPuXtqlpp9UEvZm+8a9DsHDZGC/pq&#10;MTt2SevjNrNFnF5JWwnD2s2fwbObepR3THw0/wBIpqxHyZ8fanTsYxXrTi9yz051737r3Xvfuvdf&#10;TP8A+EwHw8/2W/8AlzYvuDcOL+x7C+Xm55u2q+Soh8WQg60wyybZ6kxUrAWenlpUrtw0jXPoy/JH&#10;6Rjt7j7t+8N/NpGax2o0D01nLn7a0U/6TplzU062Pfcf9U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9T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RR/5gH/ZB3zZ/wDFR/kj/wC+bzPs02P/AJLdn/zXi/6uL1scR18av3lr0o69&#10;7917r3v3XurmP+E9/wD2+K+FH/h1dm/++K3T7CXPf/Kp3n+lT/q4nVX+E9fV094x9M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V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0Uf+YB/2Qd82f8AxUf5I/8Avm8z7NNj&#10;/wCS3Z/814v+ri9bHEdfGr95a9KOve/de697917q5j/hPf8A9vivhR/4dXZv/vit0+wlz3/yqd5/&#10;pU/6uJ1V/hPX1dPeMfTH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Wqp/wq6+af8AoV+GezPi&#10;btTLfbb5+V+6fNuqKlm01dF0x1jW0uezyzGE+SH+K5t8NRxliFqKaLIw+pRIBJntjtH1m7vuko7L&#10;Ve35yPUD/eV1H5EqerxjNevnPe596e697917r3v3Xutxr/hIp8PP75d4d6/Nvc2L8uE6a27H011h&#10;V1MOqCTsbsKlXJb4yuOnAutTitvxwUUoJsYs39CeVib3T3bwrODZ4zmY+I/+kXCg/JmqftTpuQ4p&#10;1v5e4P6a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b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RR/5gH/ZB3zZ/wDF&#10;R/kj/wC+bzPs02P/AJLdn/zXi/6uL1scR18av3lr0o697917r3v3XurmP+E9/wD2+K+FH/h1dm/+&#10;+K3T7CXPf/Kp3n+lT/q4nVX+E9fV094x9M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fJv8A&#10;55/zT/2eH+Y93hv3B5b+KdX9Y169EdPSQzeegm2R1pXVFBWZ7HSqdLwZrNy5fN076Q3hq4kYXT3k&#10;/wAl7R+5uX4YHFJJB4knrqcA0PzVdKn5g9PqKDqoP2Kurde9+6914AkgAXJ4AHJJP4Hv3Xuvrkfy&#10;afh2fg9/Lp+O/TWXxX8K7Dy+2F7V7eilh8OQXs7s4LubOYrKgWDT4anko9v6gOY6CPk/qOLXNu7f&#10;vnf7i7Q1jB0R+mhMAj5Mat/tumGNT1aJ7DfVe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9f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QI/Jnr2v7c+N/wAguqcUofKdndI9r9e41CyoHr96bDr9t0al2IABkqVFyQB7WbdO&#10;truEF03CORGP2KwP+Trwwa9fFnqaapoqmoo6ynmpKuknlpqqlqYngqKapgkMU9PUQygMjowKurAE&#10;EEEX95eAgioyD0p6w+99e697917q/X/hM11hmewv5vXQmex1LLUYrqDZ3dPZu6ZY0LLR4h+rcn1z&#10;jamZ7EIpzG4sXHc/UuFHJB9gf3EuUg5VnRjmVo0X7dYc/wDGUbqj/D19Rf3jd0z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Vb/wA6H5Ubm+HP8tb5O9y7Ipsu++pNn03XGy8riKaplfam5O1stB1/Rb1q&#10;qyAFaRcOuQkyFPPNaNqqKngN2mVSJeUNsj3bmG2tJqaNWtgfxBAW0/PVShA8iT5dWUVPXyO/eUnT&#10;/Xvfuvde9+691fj/AMJ6v5bWW+dvzX2xv7eW3pan43/GHMYLs3tHI1tKXw26d146r/iHXHViNIDH&#10;O+Sr6da3JwFWT+GUtVHIUeop/ICOe+YV2XZ2ghalxcgogHFVOHf5UBoD/ER6Hqjmg6+o37xt6Z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0N/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">
              <v:line id="Straight Connector 12" o:spid="_x0000_s1027" style="position:absolute;visibility:visible;mso-wrap-style:square" from="0,6908" to="157988,6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" strokecolor="#5c2071 [32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alt="RR Studio Data 2:Clients 2:DCC:2014:13301 DCC Branding:LOGO:DCC_Logos_Jan2014:DCC_final_Logo_RGB.jpg" style="position:absolute;left:133;width:19240;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">
                <v:imagedata r:id="rId2" o:title="DCC_final_Logo_RGB"/>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BBE77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pStyle w:val="Heading9"/>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E40C6130"/>
    <w:lvl w:ilvl="0">
      <w:start w:val="1"/>
      <w:numFmt w:val="decimal"/>
      <w:pStyle w:val="ListNumber"/>
      <w:lvlText w:val="%1."/>
      <w:lvlJc w:val="left"/>
      <w:pPr>
        <w:tabs>
          <w:tab w:val="num" w:pos="360"/>
        </w:tabs>
        <w:ind w:left="360" w:hanging="360"/>
      </w:pPr>
    </w:lvl>
  </w:abstractNum>
  <w:abstractNum w:abstractNumId="2" w15:restartNumberingAfterBreak="0">
    <w:nsid w:val="007067AB"/>
    <w:multiLevelType w:val="hybridMultilevel"/>
    <w:tmpl w:val="CEFC185A"/>
    <w:lvl w:ilvl="0" w:tplc="82B623D0">
      <w:start w:val="1"/>
      <w:numFmt w:val="decimal"/>
      <w:lvlText w:val="%1."/>
      <w:lvlJc w:val="left"/>
      <w:pPr>
        <w:ind w:left="860" w:hanging="720"/>
      </w:pPr>
      <w:rPr>
        <w:rFonts w:ascii="Arial" w:eastAsia="Arial" w:hAnsi="Arial" w:cs="Arial" w:hint="default"/>
        <w:b/>
        <w:bCs/>
        <w:i w:val="0"/>
        <w:iCs w:val="0"/>
        <w:color w:val="007B30"/>
        <w:spacing w:val="0"/>
        <w:w w:val="100"/>
        <w:sz w:val="28"/>
        <w:szCs w:val="28"/>
        <w:lang w:val="en-GB" w:eastAsia="en-US" w:bidi="ar-SA"/>
      </w:rPr>
    </w:lvl>
    <w:lvl w:ilvl="1" w:tplc="0809000F">
      <w:start w:val="1"/>
      <w:numFmt w:val="decimal"/>
      <w:lvlText w:val="%2."/>
      <w:lvlJc w:val="left"/>
      <w:pPr>
        <w:ind w:left="706" w:hanging="567"/>
      </w:pPr>
      <w:rPr>
        <w:rFonts w:hint="default"/>
        <w:b w:val="0"/>
        <w:bCs w:val="0"/>
        <w:i w:val="0"/>
        <w:iCs w:val="0"/>
        <w:color w:val="404040"/>
        <w:spacing w:val="-1"/>
        <w:w w:val="99"/>
        <w:sz w:val="20"/>
        <w:szCs w:val="20"/>
        <w:lang w:val="en-GB" w:eastAsia="en-US" w:bidi="ar-SA"/>
      </w:rPr>
    </w:lvl>
    <w:lvl w:ilvl="2" w:tplc="7E0E627E">
      <w:start w:val="1"/>
      <w:numFmt w:val="decimal"/>
      <w:lvlText w:val="%3)"/>
      <w:lvlJc w:val="left"/>
      <w:pPr>
        <w:ind w:left="1220" w:hanging="720"/>
      </w:pPr>
      <w:rPr>
        <w:rFonts w:ascii="Arial" w:eastAsia="Arial" w:hAnsi="Arial" w:cs="Arial" w:hint="default"/>
        <w:b w:val="0"/>
        <w:bCs w:val="0"/>
        <w:i w:val="0"/>
        <w:iCs w:val="0"/>
        <w:color w:val="404040"/>
        <w:spacing w:val="-1"/>
        <w:w w:val="99"/>
        <w:sz w:val="20"/>
        <w:szCs w:val="20"/>
        <w:lang w:val="en-GB" w:eastAsia="en-US" w:bidi="ar-SA"/>
      </w:rPr>
    </w:lvl>
    <w:lvl w:ilvl="3" w:tplc="7C58E1C0">
      <w:start w:val="1"/>
      <w:numFmt w:val="lowerLetter"/>
      <w:lvlText w:val="%4)"/>
      <w:lvlJc w:val="left"/>
      <w:pPr>
        <w:ind w:left="1220" w:hanging="360"/>
      </w:pPr>
      <w:rPr>
        <w:rFonts w:ascii="Arial" w:eastAsia="Arial" w:hAnsi="Arial" w:cs="Arial" w:hint="default"/>
        <w:b w:val="0"/>
        <w:bCs w:val="0"/>
        <w:i w:val="0"/>
        <w:iCs w:val="0"/>
        <w:color w:val="404040"/>
        <w:spacing w:val="-1"/>
        <w:w w:val="99"/>
        <w:sz w:val="20"/>
        <w:szCs w:val="20"/>
        <w:lang w:val="en-GB" w:eastAsia="en-US" w:bidi="ar-SA"/>
      </w:rPr>
    </w:lvl>
    <w:lvl w:ilvl="4" w:tplc="18D89804">
      <w:numFmt w:val="bullet"/>
      <w:lvlText w:val="•"/>
      <w:lvlJc w:val="left"/>
      <w:pPr>
        <w:ind w:left="3256" w:hanging="360"/>
      </w:pPr>
      <w:rPr>
        <w:rFonts w:hint="default"/>
        <w:lang w:val="en-GB" w:eastAsia="en-US" w:bidi="ar-SA"/>
      </w:rPr>
    </w:lvl>
    <w:lvl w:ilvl="5" w:tplc="739CC6E4">
      <w:numFmt w:val="bullet"/>
      <w:lvlText w:val="•"/>
      <w:lvlJc w:val="left"/>
      <w:pPr>
        <w:ind w:left="4274" w:hanging="360"/>
      </w:pPr>
      <w:rPr>
        <w:rFonts w:hint="default"/>
        <w:lang w:val="en-GB" w:eastAsia="en-US" w:bidi="ar-SA"/>
      </w:rPr>
    </w:lvl>
    <w:lvl w:ilvl="6" w:tplc="AF5A967A">
      <w:numFmt w:val="bullet"/>
      <w:lvlText w:val="•"/>
      <w:lvlJc w:val="left"/>
      <w:pPr>
        <w:ind w:left="5293" w:hanging="360"/>
      </w:pPr>
      <w:rPr>
        <w:rFonts w:hint="default"/>
        <w:lang w:val="en-GB" w:eastAsia="en-US" w:bidi="ar-SA"/>
      </w:rPr>
    </w:lvl>
    <w:lvl w:ilvl="7" w:tplc="746017F2">
      <w:numFmt w:val="bullet"/>
      <w:lvlText w:val="•"/>
      <w:lvlJc w:val="left"/>
      <w:pPr>
        <w:ind w:left="6311" w:hanging="360"/>
      </w:pPr>
      <w:rPr>
        <w:rFonts w:hint="default"/>
        <w:lang w:val="en-GB" w:eastAsia="en-US" w:bidi="ar-SA"/>
      </w:rPr>
    </w:lvl>
    <w:lvl w:ilvl="8" w:tplc="F27E8EAA">
      <w:numFmt w:val="bullet"/>
      <w:lvlText w:val="•"/>
      <w:lvlJc w:val="left"/>
      <w:pPr>
        <w:ind w:left="7329" w:hanging="360"/>
      </w:pPr>
      <w:rPr>
        <w:rFonts w:hint="default"/>
        <w:lang w:val="en-GB" w:eastAsia="en-US" w:bidi="ar-SA"/>
      </w:rPr>
    </w:lvl>
  </w:abstractNum>
  <w:abstractNum w:abstractNumId="3" w15:restartNumberingAfterBreak="0">
    <w:nsid w:val="064E0687"/>
    <w:multiLevelType w:val="hybridMultilevel"/>
    <w:tmpl w:val="36944A70"/>
    <w:lvl w:ilvl="0" w:tplc="08090001">
      <w:start w:val="1"/>
      <w:numFmt w:val="bullet"/>
      <w:lvlText w:val=""/>
      <w:lvlJc w:val="left"/>
      <w:pPr>
        <w:ind w:left="1220" w:hanging="360"/>
      </w:pPr>
      <w:rPr>
        <w:rFonts w:ascii="Symbol" w:hAnsi="Symbol" w:hint="default"/>
        <w:b w:val="0"/>
        <w:bCs w:val="0"/>
        <w:i w:val="0"/>
        <w:iCs w:val="0"/>
        <w:color w:val="404040"/>
        <w:spacing w:val="-1"/>
        <w:w w:val="99"/>
        <w:sz w:val="20"/>
        <w:szCs w:val="20"/>
        <w:lang w:val="en-GB" w:eastAsia="en-US" w:bidi="ar-SA"/>
      </w:rPr>
    </w:lvl>
    <w:lvl w:ilvl="1" w:tplc="7C58E1C0">
      <w:start w:val="1"/>
      <w:numFmt w:val="lowerLetter"/>
      <w:lvlText w:val="%2)"/>
      <w:lvlJc w:val="left"/>
      <w:pPr>
        <w:ind w:left="1580" w:hanging="360"/>
      </w:pPr>
      <w:rPr>
        <w:rFonts w:ascii="Arial" w:eastAsia="Arial" w:hAnsi="Arial" w:cs="Arial" w:hint="default"/>
        <w:b w:val="0"/>
        <w:bCs w:val="0"/>
        <w:i w:val="0"/>
        <w:iCs w:val="0"/>
        <w:color w:val="404040"/>
        <w:spacing w:val="-1"/>
        <w:w w:val="99"/>
        <w:sz w:val="20"/>
        <w:szCs w:val="20"/>
        <w:lang w:val="en-GB" w:eastAsia="en-US" w:bidi="ar-SA"/>
      </w:rPr>
    </w:lvl>
    <w:lvl w:ilvl="2" w:tplc="251025E4">
      <w:start w:val="1"/>
      <w:numFmt w:val="lowerRoman"/>
      <w:lvlText w:val="%3)"/>
      <w:lvlJc w:val="left"/>
      <w:pPr>
        <w:ind w:left="1940" w:hanging="360"/>
      </w:pPr>
      <w:rPr>
        <w:rFonts w:ascii="Arial" w:eastAsia="Arial" w:hAnsi="Arial" w:cs="Arial" w:hint="default"/>
        <w:b w:val="0"/>
        <w:bCs w:val="0"/>
        <w:i w:val="0"/>
        <w:iCs w:val="0"/>
        <w:color w:val="404040"/>
        <w:spacing w:val="-2"/>
        <w:w w:val="99"/>
        <w:sz w:val="20"/>
        <w:szCs w:val="20"/>
        <w:lang w:val="en-GB" w:eastAsia="en-US" w:bidi="ar-SA"/>
      </w:rPr>
    </w:lvl>
    <w:lvl w:ilvl="3" w:tplc="DE922284">
      <w:numFmt w:val="bullet"/>
      <w:lvlText w:val="•"/>
      <w:lvlJc w:val="left"/>
      <w:pPr>
        <w:ind w:left="2913" w:hanging="360"/>
      </w:pPr>
      <w:rPr>
        <w:rFonts w:hint="default"/>
        <w:lang w:val="en-GB" w:eastAsia="en-US" w:bidi="ar-SA"/>
      </w:rPr>
    </w:lvl>
    <w:lvl w:ilvl="4" w:tplc="6ED45792">
      <w:numFmt w:val="bullet"/>
      <w:lvlText w:val="•"/>
      <w:lvlJc w:val="left"/>
      <w:pPr>
        <w:ind w:left="3886" w:hanging="360"/>
      </w:pPr>
      <w:rPr>
        <w:rFonts w:hint="default"/>
        <w:lang w:val="en-GB" w:eastAsia="en-US" w:bidi="ar-SA"/>
      </w:rPr>
    </w:lvl>
    <w:lvl w:ilvl="5" w:tplc="1478A1AC">
      <w:numFmt w:val="bullet"/>
      <w:lvlText w:val="•"/>
      <w:lvlJc w:val="left"/>
      <w:pPr>
        <w:ind w:left="4859" w:hanging="360"/>
      </w:pPr>
      <w:rPr>
        <w:rFonts w:hint="default"/>
        <w:lang w:val="en-GB" w:eastAsia="en-US" w:bidi="ar-SA"/>
      </w:rPr>
    </w:lvl>
    <w:lvl w:ilvl="6" w:tplc="D93445F0">
      <w:numFmt w:val="bullet"/>
      <w:lvlText w:val="•"/>
      <w:lvlJc w:val="left"/>
      <w:pPr>
        <w:ind w:left="5833" w:hanging="360"/>
      </w:pPr>
      <w:rPr>
        <w:rFonts w:hint="default"/>
        <w:lang w:val="en-GB" w:eastAsia="en-US" w:bidi="ar-SA"/>
      </w:rPr>
    </w:lvl>
    <w:lvl w:ilvl="7" w:tplc="5C0C973C">
      <w:numFmt w:val="bullet"/>
      <w:lvlText w:val="•"/>
      <w:lvlJc w:val="left"/>
      <w:pPr>
        <w:ind w:left="6806" w:hanging="360"/>
      </w:pPr>
      <w:rPr>
        <w:rFonts w:hint="default"/>
        <w:lang w:val="en-GB" w:eastAsia="en-US" w:bidi="ar-SA"/>
      </w:rPr>
    </w:lvl>
    <w:lvl w:ilvl="8" w:tplc="525C2978">
      <w:numFmt w:val="bullet"/>
      <w:lvlText w:val="•"/>
      <w:lvlJc w:val="left"/>
      <w:pPr>
        <w:ind w:left="7779" w:hanging="360"/>
      </w:pPr>
      <w:rPr>
        <w:rFonts w:hint="default"/>
        <w:lang w:val="en-GB" w:eastAsia="en-US" w:bidi="ar-SA"/>
      </w:rPr>
    </w:lvl>
  </w:abstractNum>
  <w:abstractNum w:abstractNumId="4" w15:restartNumberingAfterBreak="0">
    <w:nsid w:val="075C00A4"/>
    <w:multiLevelType w:val="hybridMultilevel"/>
    <w:tmpl w:val="02A85B06"/>
    <w:lvl w:ilvl="0" w:tplc="63C4F656">
      <w:numFmt w:val="bullet"/>
      <w:lvlText w:val=""/>
      <w:lvlJc w:val="left"/>
      <w:pPr>
        <w:ind w:left="1801" w:hanging="360"/>
      </w:pPr>
      <w:rPr>
        <w:rFonts w:ascii="Symbol" w:eastAsia="Symbol" w:hAnsi="Symbol" w:cs="Symbol" w:hint="default"/>
        <w:b w:val="0"/>
        <w:bCs w:val="0"/>
        <w:i w:val="0"/>
        <w:iCs w:val="0"/>
        <w:color w:val="auto"/>
        <w:w w:val="99"/>
        <w:sz w:val="20"/>
        <w:szCs w:val="20"/>
        <w:lang w:val="en-GB" w:eastAsia="en-US" w:bidi="ar-SA"/>
      </w:rPr>
    </w:lvl>
    <w:lvl w:ilvl="1" w:tplc="6BD8BF9E">
      <w:numFmt w:val="bullet"/>
      <w:lvlText w:val="•"/>
      <w:lvlJc w:val="left"/>
      <w:pPr>
        <w:ind w:left="2651" w:hanging="360"/>
      </w:pPr>
      <w:rPr>
        <w:rFonts w:hint="default"/>
        <w:lang w:val="en-GB" w:eastAsia="en-US" w:bidi="ar-SA"/>
      </w:rPr>
    </w:lvl>
    <w:lvl w:ilvl="2" w:tplc="999A37A6">
      <w:numFmt w:val="bullet"/>
      <w:lvlText w:val="•"/>
      <w:lvlJc w:val="left"/>
      <w:pPr>
        <w:ind w:left="3502" w:hanging="360"/>
      </w:pPr>
      <w:rPr>
        <w:rFonts w:hint="default"/>
        <w:lang w:val="en-GB" w:eastAsia="en-US" w:bidi="ar-SA"/>
      </w:rPr>
    </w:lvl>
    <w:lvl w:ilvl="3" w:tplc="6472FE04">
      <w:numFmt w:val="bullet"/>
      <w:lvlText w:val="•"/>
      <w:lvlJc w:val="left"/>
      <w:pPr>
        <w:ind w:left="4352" w:hanging="360"/>
      </w:pPr>
      <w:rPr>
        <w:rFonts w:hint="default"/>
        <w:lang w:val="en-GB" w:eastAsia="en-US" w:bidi="ar-SA"/>
      </w:rPr>
    </w:lvl>
    <w:lvl w:ilvl="4" w:tplc="8938B57A">
      <w:numFmt w:val="bullet"/>
      <w:lvlText w:val="•"/>
      <w:lvlJc w:val="left"/>
      <w:pPr>
        <w:ind w:left="5203" w:hanging="360"/>
      </w:pPr>
      <w:rPr>
        <w:rFonts w:hint="default"/>
        <w:lang w:val="en-GB" w:eastAsia="en-US" w:bidi="ar-SA"/>
      </w:rPr>
    </w:lvl>
    <w:lvl w:ilvl="5" w:tplc="C1349396">
      <w:numFmt w:val="bullet"/>
      <w:lvlText w:val="•"/>
      <w:lvlJc w:val="left"/>
      <w:pPr>
        <w:ind w:left="6054" w:hanging="360"/>
      </w:pPr>
      <w:rPr>
        <w:rFonts w:hint="default"/>
        <w:lang w:val="en-GB" w:eastAsia="en-US" w:bidi="ar-SA"/>
      </w:rPr>
    </w:lvl>
    <w:lvl w:ilvl="6" w:tplc="59708980">
      <w:numFmt w:val="bullet"/>
      <w:lvlText w:val="•"/>
      <w:lvlJc w:val="left"/>
      <w:pPr>
        <w:ind w:left="6904" w:hanging="360"/>
      </w:pPr>
      <w:rPr>
        <w:rFonts w:hint="default"/>
        <w:lang w:val="en-GB" w:eastAsia="en-US" w:bidi="ar-SA"/>
      </w:rPr>
    </w:lvl>
    <w:lvl w:ilvl="7" w:tplc="56F2D4C8">
      <w:numFmt w:val="bullet"/>
      <w:lvlText w:val="•"/>
      <w:lvlJc w:val="left"/>
      <w:pPr>
        <w:ind w:left="7755" w:hanging="360"/>
      </w:pPr>
      <w:rPr>
        <w:rFonts w:hint="default"/>
        <w:lang w:val="en-GB" w:eastAsia="en-US" w:bidi="ar-SA"/>
      </w:rPr>
    </w:lvl>
    <w:lvl w:ilvl="8" w:tplc="78DE4638">
      <w:numFmt w:val="bullet"/>
      <w:lvlText w:val="•"/>
      <w:lvlJc w:val="left"/>
      <w:pPr>
        <w:ind w:left="8606" w:hanging="360"/>
      </w:pPr>
      <w:rPr>
        <w:rFonts w:hint="default"/>
        <w:lang w:val="en-GB" w:eastAsia="en-US" w:bidi="ar-SA"/>
      </w:rPr>
    </w:lvl>
  </w:abstractNum>
  <w:abstractNum w:abstractNumId="5" w15:restartNumberingAfterBreak="0">
    <w:nsid w:val="0D842644"/>
    <w:multiLevelType w:val="hybridMultilevel"/>
    <w:tmpl w:val="7ED63C26"/>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6" w15:restartNumberingAfterBreak="0">
    <w:nsid w:val="1313681A"/>
    <w:multiLevelType w:val="multilevel"/>
    <w:tmpl w:val="0809001D"/>
    <w:lvl w:ilvl="0">
      <w:start w:val="1"/>
      <w:numFmt w:val="decimal"/>
      <w:lvlText w:val="%1)"/>
      <w:lvlJc w:val="left"/>
      <w:pPr>
        <w:ind w:left="500" w:hanging="360"/>
      </w:pPr>
    </w:lvl>
    <w:lvl w:ilvl="1">
      <w:start w:val="1"/>
      <w:numFmt w:val="lowerLetter"/>
      <w:lvlText w:val="%2)"/>
      <w:lvlJc w:val="left"/>
      <w:pPr>
        <w:ind w:left="860" w:hanging="360"/>
      </w:pPr>
    </w:lvl>
    <w:lvl w:ilvl="2">
      <w:start w:val="1"/>
      <w:numFmt w:val="lowerRoman"/>
      <w:lvlText w:val="%3)"/>
      <w:lvlJc w:val="left"/>
      <w:pPr>
        <w:ind w:left="1220" w:hanging="360"/>
      </w:pPr>
    </w:lvl>
    <w:lvl w:ilvl="3">
      <w:start w:val="1"/>
      <w:numFmt w:val="decimal"/>
      <w:lvlText w:val="(%4)"/>
      <w:lvlJc w:val="left"/>
      <w:pPr>
        <w:ind w:left="1580" w:hanging="360"/>
      </w:pPr>
    </w:lvl>
    <w:lvl w:ilvl="4">
      <w:start w:val="1"/>
      <w:numFmt w:val="lowerLetter"/>
      <w:lvlText w:val="(%5)"/>
      <w:lvlJc w:val="left"/>
      <w:pPr>
        <w:ind w:left="1940" w:hanging="360"/>
      </w:pPr>
    </w:lvl>
    <w:lvl w:ilvl="5">
      <w:start w:val="1"/>
      <w:numFmt w:val="lowerRoman"/>
      <w:lvlText w:val="(%6)"/>
      <w:lvlJc w:val="left"/>
      <w:pPr>
        <w:ind w:left="2300" w:hanging="360"/>
      </w:pPr>
    </w:lvl>
    <w:lvl w:ilvl="6">
      <w:start w:val="1"/>
      <w:numFmt w:val="decimal"/>
      <w:lvlText w:val="%7."/>
      <w:lvlJc w:val="left"/>
      <w:pPr>
        <w:ind w:left="2660" w:hanging="360"/>
      </w:pPr>
    </w:lvl>
    <w:lvl w:ilvl="7">
      <w:start w:val="1"/>
      <w:numFmt w:val="lowerLetter"/>
      <w:lvlText w:val="%8."/>
      <w:lvlJc w:val="left"/>
      <w:pPr>
        <w:ind w:left="3020" w:hanging="360"/>
      </w:pPr>
    </w:lvl>
    <w:lvl w:ilvl="8">
      <w:start w:val="1"/>
      <w:numFmt w:val="lowerRoman"/>
      <w:lvlText w:val="%9."/>
      <w:lvlJc w:val="left"/>
      <w:pPr>
        <w:ind w:left="3380" w:hanging="360"/>
      </w:pPr>
    </w:lvl>
  </w:abstractNum>
  <w:abstractNum w:abstractNumId="7" w15:restartNumberingAfterBreak="0">
    <w:nsid w:val="20EA7110"/>
    <w:multiLevelType w:val="hybridMultilevel"/>
    <w:tmpl w:val="D8443CB0"/>
    <w:lvl w:ilvl="0" w:tplc="82B623D0">
      <w:start w:val="1"/>
      <w:numFmt w:val="decimal"/>
      <w:lvlText w:val="%1."/>
      <w:lvlJc w:val="left"/>
      <w:pPr>
        <w:ind w:left="860" w:hanging="720"/>
      </w:pPr>
      <w:rPr>
        <w:rFonts w:ascii="Arial" w:eastAsia="Arial" w:hAnsi="Arial" w:cs="Arial" w:hint="default"/>
        <w:b/>
        <w:bCs/>
        <w:i w:val="0"/>
        <w:iCs w:val="0"/>
        <w:color w:val="007B30"/>
        <w:spacing w:val="0"/>
        <w:w w:val="100"/>
        <w:sz w:val="28"/>
        <w:szCs w:val="28"/>
        <w:lang w:val="en-GB" w:eastAsia="en-US" w:bidi="ar-SA"/>
      </w:rPr>
    </w:lvl>
    <w:lvl w:ilvl="1" w:tplc="7C58E1C0">
      <w:start w:val="1"/>
      <w:numFmt w:val="lowerLetter"/>
      <w:lvlText w:val="%2)"/>
      <w:lvlJc w:val="left"/>
      <w:pPr>
        <w:ind w:left="706" w:hanging="567"/>
      </w:pPr>
      <w:rPr>
        <w:rFonts w:ascii="Arial" w:eastAsia="Arial" w:hAnsi="Arial" w:cs="Arial" w:hint="default"/>
        <w:b w:val="0"/>
        <w:bCs w:val="0"/>
        <w:i w:val="0"/>
        <w:iCs w:val="0"/>
        <w:color w:val="404040"/>
        <w:spacing w:val="-1"/>
        <w:w w:val="99"/>
        <w:sz w:val="20"/>
        <w:szCs w:val="20"/>
        <w:lang w:val="en-GB" w:eastAsia="en-US" w:bidi="ar-SA"/>
      </w:rPr>
    </w:lvl>
    <w:lvl w:ilvl="2" w:tplc="7E0E627E">
      <w:start w:val="1"/>
      <w:numFmt w:val="decimal"/>
      <w:lvlText w:val="%3)"/>
      <w:lvlJc w:val="left"/>
      <w:pPr>
        <w:ind w:left="1220" w:hanging="720"/>
      </w:pPr>
      <w:rPr>
        <w:rFonts w:ascii="Arial" w:eastAsia="Arial" w:hAnsi="Arial" w:cs="Arial" w:hint="default"/>
        <w:b w:val="0"/>
        <w:bCs w:val="0"/>
        <w:i w:val="0"/>
        <w:iCs w:val="0"/>
        <w:color w:val="404040"/>
        <w:spacing w:val="-1"/>
        <w:w w:val="99"/>
        <w:sz w:val="20"/>
        <w:szCs w:val="20"/>
        <w:lang w:val="en-GB" w:eastAsia="en-US" w:bidi="ar-SA"/>
      </w:rPr>
    </w:lvl>
    <w:lvl w:ilvl="3" w:tplc="7C58E1C0">
      <w:start w:val="1"/>
      <w:numFmt w:val="lowerLetter"/>
      <w:lvlText w:val="%4)"/>
      <w:lvlJc w:val="left"/>
      <w:pPr>
        <w:ind w:left="1220" w:hanging="360"/>
      </w:pPr>
      <w:rPr>
        <w:rFonts w:ascii="Arial" w:eastAsia="Arial" w:hAnsi="Arial" w:cs="Arial" w:hint="default"/>
        <w:b w:val="0"/>
        <w:bCs w:val="0"/>
        <w:i w:val="0"/>
        <w:iCs w:val="0"/>
        <w:color w:val="404040"/>
        <w:spacing w:val="-1"/>
        <w:w w:val="99"/>
        <w:sz w:val="20"/>
        <w:szCs w:val="20"/>
        <w:lang w:val="en-GB" w:eastAsia="en-US" w:bidi="ar-SA"/>
      </w:rPr>
    </w:lvl>
    <w:lvl w:ilvl="4" w:tplc="18D89804">
      <w:numFmt w:val="bullet"/>
      <w:lvlText w:val="•"/>
      <w:lvlJc w:val="left"/>
      <w:pPr>
        <w:ind w:left="3256" w:hanging="360"/>
      </w:pPr>
      <w:rPr>
        <w:rFonts w:hint="default"/>
        <w:lang w:val="en-GB" w:eastAsia="en-US" w:bidi="ar-SA"/>
      </w:rPr>
    </w:lvl>
    <w:lvl w:ilvl="5" w:tplc="739CC6E4">
      <w:numFmt w:val="bullet"/>
      <w:lvlText w:val="•"/>
      <w:lvlJc w:val="left"/>
      <w:pPr>
        <w:ind w:left="4274" w:hanging="360"/>
      </w:pPr>
      <w:rPr>
        <w:rFonts w:hint="default"/>
        <w:lang w:val="en-GB" w:eastAsia="en-US" w:bidi="ar-SA"/>
      </w:rPr>
    </w:lvl>
    <w:lvl w:ilvl="6" w:tplc="AF5A967A">
      <w:numFmt w:val="bullet"/>
      <w:lvlText w:val="•"/>
      <w:lvlJc w:val="left"/>
      <w:pPr>
        <w:ind w:left="5293" w:hanging="360"/>
      </w:pPr>
      <w:rPr>
        <w:rFonts w:hint="default"/>
        <w:lang w:val="en-GB" w:eastAsia="en-US" w:bidi="ar-SA"/>
      </w:rPr>
    </w:lvl>
    <w:lvl w:ilvl="7" w:tplc="746017F2">
      <w:numFmt w:val="bullet"/>
      <w:lvlText w:val="•"/>
      <w:lvlJc w:val="left"/>
      <w:pPr>
        <w:ind w:left="6311" w:hanging="360"/>
      </w:pPr>
      <w:rPr>
        <w:rFonts w:hint="default"/>
        <w:lang w:val="en-GB" w:eastAsia="en-US" w:bidi="ar-SA"/>
      </w:rPr>
    </w:lvl>
    <w:lvl w:ilvl="8" w:tplc="F27E8EAA">
      <w:numFmt w:val="bullet"/>
      <w:lvlText w:val="•"/>
      <w:lvlJc w:val="left"/>
      <w:pPr>
        <w:ind w:left="7329" w:hanging="360"/>
      </w:pPr>
      <w:rPr>
        <w:rFonts w:hint="default"/>
        <w:lang w:val="en-GB" w:eastAsia="en-US" w:bidi="ar-SA"/>
      </w:rPr>
    </w:lvl>
  </w:abstractNum>
  <w:abstractNum w:abstractNumId="8" w15:restartNumberingAfterBreak="0">
    <w:nsid w:val="27897E93"/>
    <w:multiLevelType w:val="hybridMultilevel"/>
    <w:tmpl w:val="34260EE8"/>
    <w:lvl w:ilvl="0" w:tplc="4972E8EE">
      <w:numFmt w:val="bullet"/>
      <w:lvlText w:val=""/>
      <w:lvlJc w:val="left"/>
      <w:pPr>
        <w:ind w:left="860" w:hanging="360"/>
      </w:pPr>
      <w:rPr>
        <w:rFonts w:ascii="Symbol" w:eastAsia="Symbol" w:hAnsi="Symbol" w:cs="Symbol" w:hint="default"/>
        <w:b w:val="0"/>
        <w:bCs w:val="0"/>
        <w:i w:val="0"/>
        <w:iCs w:val="0"/>
        <w:color w:val="auto"/>
        <w:w w:val="99"/>
        <w:sz w:val="20"/>
        <w:szCs w:val="20"/>
        <w:lang w:val="en-GB" w:eastAsia="en-US" w:bidi="ar-SA"/>
      </w:rPr>
    </w:lvl>
    <w:lvl w:ilvl="1" w:tplc="C2C6BEF8">
      <w:numFmt w:val="bullet"/>
      <w:lvlText w:val="•"/>
      <w:lvlJc w:val="left"/>
      <w:pPr>
        <w:ind w:left="1710" w:hanging="360"/>
      </w:pPr>
      <w:rPr>
        <w:rFonts w:hint="default"/>
        <w:lang w:val="en-GB" w:eastAsia="en-US" w:bidi="ar-SA"/>
      </w:rPr>
    </w:lvl>
    <w:lvl w:ilvl="2" w:tplc="B0007868">
      <w:numFmt w:val="bullet"/>
      <w:lvlText w:val="•"/>
      <w:lvlJc w:val="left"/>
      <w:pPr>
        <w:ind w:left="2561" w:hanging="360"/>
      </w:pPr>
      <w:rPr>
        <w:rFonts w:hint="default"/>
        <w:lang w:val="en-GB" w:eastAsia="en-US" w:bidi="ar-SA"/>
      </w:rPr>
    </w:lvl>
    <w:lvl w:ilvl="3" w:tplc="8CD09A36">
      <w:numFmt w:val="bullet"/>
      <w:lvlText w:val="•"/>
      <w:lvlJc w:val="left"/>
      <w:pPr>
        <w:ind w:left="3411" w:hanging="360"/>
      </w:pPr>
      <w:rPr>
        <w:rFonts w:hint="default"/>
        <w:lang w:val="en-GB" w:eastAsia="en-US" w:bidi="ar-SA"/>
      </w:rPr>
    </w:lvl>
    <w:lvl w:ilvl="4" w:tplc="8F9CED82">
      <w:numFmt w:val="bullet"/>
      <w:lvlText w:val="•"/>
      <w:lvlJc w:val="left"/>
      <w:pPr>
        <w:ind w:left="4262" w:hanging="360"/>
      </w:pPr>
      <w:rPr>
        <w:rFonts w:hint="default"/>
        <w:lang w:val="en-GB" w:eastAsia="en-US" w:bidi="ar-SA"/>
      </w:rPr>
    </w:lvl>
    <w:lvl w:ilvl="5" w:tplc="1E089F74">
      <w:numFmt w:val="bullet"/>
      <w:lvlText w:val="•"/>
      <w:lvlJc w:val="left"/>
      <w:pPr>
        <w:ind w:left="5113" w:hanging="360"/>
      </w:pPr>
      <w:rPr>
        <w:rFonts w:hint="default"/>
        <w:lang w:val="en-GB" w:eastAsia="en-US" w:bidi="ar-SA"/>
      </w:rPr>
    </w:lvl>
    <w:lvl w:ilvl="6" w:tplc="A72845C4">
      <w:numFmt w:val="bullet"/>
      <w:lvlText w:val="•"/>
      <w:lvlJc w:val="left"/>
      <w:pPr>
        <w:ind w:left="5963" w:hanging="360"/>
      </w:pPr>
      <w:rPr>
        <w:rFonts w:hint="default"/>
        <w:lang w:val="en-GB" w:eastAsia="en-US" w:bidi="ar-SA"/>
      </w:rPr>
    </w:lvl>
    <w:lvl w:ilvl="7" w:tplc="C8588D70">
      <w:numFmt w:val="bullet"/>
      <w:lvlText w:val="•"/>
      <w:lvlJc w:val="left"/>
      <w:pPr>
        <w:ind w:left="6814" w:hanging="360"/>
      </w:pPr>
      <w:rPr>
        <w:rFonts w:hint="default"/>
        <w:lang w:val="en-GB" w:eastAsia="en-US" w:bidi="ar-SA"/>
      </w:rPr>
    </w:lvl>
    <w:lvl w:ilvl="8" w:tplc="81840574">
      <w:numFmt w:val="bullet"/>
      <w:lvlText w:val="•"/>
      <w:lvlJc w:val="left"/>
      <w:pPr>
        <w:ind w:left="7665" w:hanging="360"/>
      </w:pPr>
      <w:rPr>
        <w:rFonts w:hint="default"/>
        <w:lang w:val="en-GB" w:eastAsia="en-US" w:bidi="ar-SA"/>
      </w:rPr>
    </w:lvl>
  </w:abstractNum>
  <w:abstractNum w:abstractNumId="9" w15:restartNumberingAfterBreak="0">
    <w:nsid w:val="2ACC0BD8"/>
    <w:multiLevelType w:val="hybridMultilevel"/>
    <w:tmpl w:val="3356BE18"/>
    <w:lvl w:ilvl="0" w:tplc="1B366A16">
      <w:start w:val="1"/>
      <w:numFmt w:val="decimal"/>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0" w15:restartNumberingAfterBreak="0">
    <w:nsid w:val="2D2510E6"/>
    <w:multiLevelType w:val="multilevel"/>
    <w:tmpl w:val="64B038FC"/>
    <w:lvl w:ilvl="0">
      <w:start w:val="1"/>
      <w:numFmt w:val="bullet"/>
      <w:pStyle w:val="TableBullet1"/>
      <w:lvlText w:val=""/>
      <w:lvlJc w:val="left"/>
      <w:pPr>
        <w:tabs>
          <w:tab w:val="num" w:pos="397"/>
        </w:tabs>
        <w:ind w:left="284" w:hanging="284"/>
      </w:pPr>
      <w:rPr>
        <w:rFonts w:ascii="Wingdings" w:hAnsi="Wingdings" w:hint="default"/>
        <w:b w:val="0"/>
        <w:bCs w:val="0"/>
        <w:i w:val="0"/>
        <w:iCs w:val="0"/>
        <w:color w:val="auto"/>
        <w:sz w:val="28"/>
        <w:szCs w:val="28"/>
      </w:rPr>
    </w:lvl>
    <w:lvl w:ilvl="1">
      <w:start w:val="1"/>
      <w:numFmt w:val="bullet"/>
      <w:pStyle w:val="TableBullet2"/>
      <w:lvlText w:val=""/>
      <w:lvlJc w:val="left"/>
      <w:pPr>
        <w:ind w:left="851" w:hanging="511"/>
      </w:pPr>
      <w:rPr>
        <w:rFonts w:ascii="Wingdings" w:hAnsi="Wingdings"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FFF0AC7"/>
    <w:multiLevelType w:val="hybridMultilevel"/>
    <w:tmpl w:val="7D583866"/>
    <w:lvl w:ilvl="0" w:tplc="2586D718">
      <w:start w:val="1"/>
      <w:numFmt w:val="bullet"/>
      <w:pStyle w:val="Normal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6956EE"/>
    <w:multiLevelType w:val="hybridMultilevel"/>
    <w:tmpl w:val="6C32337C"/>
    <w:lvl w:ilvl="0" w:tplc="7A2A2994">
      <w:start w:val="1"/>
      <w:numFmt w:val="decimal"/>
      <w:pStyle w:val="TableText-numbered"/>
      <w:lvlText w:val="%1."/>
      <w:lvlJc w:val="left"/>
      <w:pPr>
        <w:ind w:left="890" w:hanging="360"/>
      </w:pPr>
    </w:lvl>
    <w:lvl w:ilvl="1" w:tplc="04090003">
      <w:start w:val="1"/>
      <w:numFmt w:val="bullet"/>
      <w:lvlText w:val="o"/>
      <w:lvlJc w:val="left"/>
      <w:pPr>
        <w:ind w:left="1610" w:hanging="360"/>
      </w:pPr>
      <w:rPr>
        <w:rFonts w:ascii="Courier New" w:hAnsi="Courier New" w:cs="Courier New" w:hint="default"/>
      </w:rPr>
    </w:lvl>
    <w:lvl w:ilvl="2" w:tplc="04090005">
      <w:start w:val="1"/>
      <w:numFmt w:val="bullet"/>
      <w:lvlText w:val=""/>
      <w:lvlJc w:val="left"/>
      <w:pPr>
        <w:ind w:left="2330" w:hanging="360"/>
      </w:pPr>
      <w:rPr>
        <w:rFonts w:ascii="Wingdings" w:hAnsi="Wingdings" w:hint="default"/>
      </w:rPr>
    </w:lvl>
    <w:lvl w:ilvl="3" w:tplc="04090001">
      <w:start w:val="1"/>
      <w:numFmt w:val="bullet"/>
      <w:lvlText w:val=""/>
      <w:lvlJc w:val="left"/>
      <w:pPr>
        <w:ind w:left="3050" w:hanging="360"/>
      </w:pPr>
      <w:rPr>
        <w:rFonts w:ascii="Symbol" w:hAnsi="Symbol" w:hint="default"/>
      </w:rPr>
    </w:lvl>
    <w:lvl w:ilvl="4" w:tplc="04090003">
      <w:start w:val="1"/>
      <w:numFmt w:val="bullet"/>
      <w:lvlText w:val="o"/>
      <w:lvlJc w:val="left"/>
      <w:pPr>
        <w:ind w:left="3770" w:hanging="360"/>
      </w:pPr>
      <w:rPr>
        <w:rFonts w:ascii="Courier New" w:hAnsi="Courier New" w:cs="Courier New" w:hint="default"/>
      </w:rPr>
    </w:lvl>
    <w:lvl w:ilvl="5" w:tplc="04090005">
      <w:start w:val="1"/>
      <w:numFmt w:val="bullet"/>
      <w:lvlText w:val=""/>
      <w:lvlJc w:val="left"/>
      <w:pPr>
        <w:ind w:left="4490" w:hanging="360"/>
      </w:pPr>
      <w:rPr>
        <w:rFonts w:ascii="Wingdings" w:hAnsi="Wingdings" w:hint="default"/>
      </w:rPr>
    </w:lvl>
    <w:lvl w:ilvl="6" w:tplc="04090001">
      <w:start w:val="1"/>
      <w:numFmt w:val="bullet"/>
      <w:lvlText w:val=""/>
      <w:lvlJc w:val="left"/>
      <w:pPr>
        <w:ind w:left="5210" w:hanging="360"/>
      </w:pPr>
      <w:rPr>
        <w:rFonts w:ascii="Symbol" w:hAnsi="Symbol" w:hint="default"/>
      </w:rPr>
    </w:lvl>
    <w:lvl w:ilvl="7" w:tplc="04090003">
      <w:start w:val="1"/>
      <w:numFmt w:val="bullet"/>
      <w:lvlText w:val="o"/>
      <w:lvlJc w:val="left"/>
      <w:pPr>
        <w:ind w:left="5930" w:hanging="360"/>
      </w:pPr>
      <w:rPr>
        <w:rFonts w:ascii="Courier New" w:hAnsi="Courier New" w:cs="Courier New" w:hint="default"/>
      </w:rPr>
    </w:lvl>
    <w:lvl w:ilvl="8" w:tplc="04090005">
      <w:start w:val="1"/>
      <w:numFmt w:val="bullet"/>
      <w:lvlText w:val=""/>
      <w:lvlJc w:val="left"/>
      <w:pPr>
        <w:ind w:left="6650" w:hanging="360"/>
      </w:pPr>
      <w:rPr>
        <w:rFonts w:ascii="Wingdings" w:hAnsi="Wingdings" w:hint="default"/>
      </w:rPr>
    </w:lvl>
  </w:abstractNum>
  <w:abstractNum w:abstractNumId="13" w15:restartNumberingAfterBreak="0">
    <w:nsid w:val="318D3268"/>
    <w:multiLevelType w:val="multilevel"/>
    <w:tmpl w:val="BB6CBF26"/>
    <w:lvl w:ilvl="0">
      <w:start w:val="1"/>
      <w:numFmt w:val="bullet"/>
      <w:pStyle w:val="ListBullet"/>
      <w:lvlText w:val=""/>
      <w:lvlJc w:val="left"/>
      <w:pPr>
        <w:ind w:left="567" w:hanging="567"/>
      </w:pPr>
      <w:rPr>
        <w:rFonts w:ascii="Wingdings" w:hAnsi="Wingdings" w:hint="default"/>
        <w:b w:val="0"/>
        <w:bCs w:val="0"/>
        <w:i w:val="0"/>
        <w:iCs w:val="0"/>
        <w:color w:val="auto"/>
        <w:sz w:val="28"/>
      </w:rPr>
    </w:lvl>
    <w:lvl w:ilvl="1">
      <w:start w:val="1"/>
      <w:numFmt w:val="bullet"/>
      <w:pStyle w:val="ListBullet2"/>
      <w:lvlText w:val=""/>
      <w:lvlJc w:val="left"/>
      <w:pPr>
        <w:ind w:left="1134" w:hanging="567"/>
      </w:pPr>
      <w:rPr>
        <w:rFonts w:ascii="Symbol" w:hAnsi="Symbol" w:hint="default"/>
        <w:color w:val="auto"/>
      </w:rPr>
    </w:lvl>
    <w:lvl w:ilvl="2">
      <w:start w:val="1"/>
      <w:numFmt w:val="bullet"/>
      <w:pStyle w:val="ListBullet3"/>
      <w:lvlText w:val="‒"/>
      <w:lvlJc w:val="left"/>
      <w:pPr>
        <w:ind w:left="1701" w:hanging="567"/>
      </w:pPr>
      <w:rPr>
        <w:rFonts w:ascii="Arial" w:hAnsi="Arial" w:hint="default"/>
        <w:color w:val="auto"/>
      </w:rPr>
    </w:lvl>
    <w:lvl w:ilvl="3">
      <w:start w:val="1"/>
      <w:numFmt w:val="lowerLetter"/>
      <w:pStyle w:val="ListBullet4"/>
      <w:lvlText w:val="%4."/>
      <w:lvlJc w:val="left"/>
      <w:pPr>
        <w:ind w:left="2268" w:hanging="567"/>
      </w:pPr>
      <w:rPr>
        <w:rFonts w:hint="default"/>
      </w:rPr>
    </w:lvl>
    <w:lvl w:ilvl="4">
      <w:start w:val="1"/>
      <w:numFmt w:val="lowerRoman"/>
      <w:pStyle w:val="ListBullet5"/>
      <w:lvlText w:val="%5."/>
      <w:lvlJc w:val="left"/>
      <w:pPr>
        <w:ind w:left="2268" w:hanging="567"/>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8A84FD3"/>
    <w:multiLevelType w:val="hybridMultilevel"/>
    <w:tmpl w:val="2408A8AE"/>
    <w:lvl w:ilvl="0" w:tplc="52FAC5E4">
      <w:numFmt w:val="bullet"/>
      <w:lvlText w:val="•"/>
      <w:lvlJc w:val="left"/>
      <w:pPr>
        <w:ind w:left="216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7357E3"/>
    <w:multiLevelType w:val="hybridMultilevel"/>
    <w:tmpl w:val="00868DB0"/>
    <w:lvl w:ilvl="0" w:tplc="95A0B30C">
      <w:numFmt w:val="bullet"/>
      <w:pStyle w:val="TableText-Bullets1"/>
      <w:lvlText w:val="-"/>
      <w:lvlJc w:val="left"/>
      <w:pPr>
        <w:ind w:left="890" w:hanging="360"/>
      </w:pPr>
      <w:rPr>
        <w:rFonts w:ascii="Arial" w:eastAsia="Times New Roman" w:hAnsi="Arial" w:cs="Arial" w:hint="default"/>
      </w:rPr>
    </w:lvl>
    <w:lvl w:ilvl="1" w:tplc="04090003">
      <w:start w:val="1"/>
      <w:numFmt w:val="bullet"/>
      <w:lvlText w:val="o"/>
      <w:lvlJc w:val="left"/>
      <w:pPr>
        <w:ind w:left="1610" w:hanging="360"/>
      </w:pPr>
      <w:rPr>
        <w:rFonts w:ascii="Courier New" w:hAnsi="Courier New" w:cs="Courier New" w:hint="default"/>
      </w:rPr>
    </w:lvl>
    <w:lvl w:ilvl="2" w:tplc="04090005">
      <w:start w:val="1"/>
      <w:numFmt w:val="bullet"/>
      <w:lvlText w:val=""/>
      <w:lvlJc w:val="left"/>
      <w:pPr>
        <w:ind w:left="2330" w:hanging="360"/>
      </w:pPr>
      <w:rPr>
        <w:rFonts w:ascii="Wingdings" w:hAnsi="Wingdings" w:hint="default"/>
      </w:rPr>
    </w:lvl>
    <w:lvl w:ilvl="3" w:tplc="04090001">
      <w:start w:val="1"/>
      <w:numFmt w:val="bullet"/>
      <w:lvlText w:val=""/>
      <w:lvlJc w:val="left"/>
      <w:pPr>
        <w:ind w:left="3050" w:hanging="360"/>
      </w:pPr>
      <w:rPr>
        <w:rFonts w:ascii="Symbol" w:hAnsi="Symbol" w:hint="default"/>
      </w:rPr>
    </w:lvl>
    <w:lvl w:ilvl="4" w:tplc="04090003">
      <w:start w:val="1"/>
      <w:numFmt w:val="bullet"/>
      <w:lvlText w:val="o"/>
      <w:lvlJc w:val="left"/>
      <w:pPr>
        <w:ind w:left="3770" w:hanging="360"/>
      </w:pPr>
      <w:rPr>
        <w:rFonts w:ascii="Courier New" w:hAnsi="Courier New" w:cs="Courier New" w:hint="default"/>
      </w:rPr>
    </w:lvl>
    <w:lvl w:ilvl="5" w:tplc="04090005">
      <w:start w:val="1"/>
      <w:numFmt w:val="bullet"/>
      <w:lvlText w:val=""/>
      <w:lvlJc w:val="left"/>
      <w:pPr>
        <w:ind w:left="4490" w:hanging="360"/>
      </w:pPr>
      <w:rPr>
        <w:rFonts w:ascii="Wingdings" w:hAnsi="Wingdings" w:hint="default"/>
      </w:rPr>
    </w:lvl>
    <w:lvl w:ilvl="6" w:tplc="04090001">
      <w:start w:val="1"/>
      <w:numFmt w:val="bullet"/>
      <w:lvlText w:val=""/>
      <w:lvlJc w:val="left"/>
      <w:pPr>
        <w:ind w:left="5210" w:hanging="360"/>
      </w:pPr>
      <w:rPr>
        <w:rFonts w:ascii="Symbol" w:hAnsi="Symbol" w:hint="default"/>
      </w:rPr>
    </w:lvl>
    <w:lvl w:ilvl="7" w:tplc="04090003">
      <w:start w:val="1"/>
      <w:numFmt w:val="bullet"/>
      <w:lvlText w:val="o"/>
      <w:lvlJc w:val="left"/>
      <w:pPr>
        <w:ind w:left="5930" w:hanging="360"/>
      </w:pPr>
      <w:rPr>
        <w:rFonts w:ascii="Courier New" w:hAnsi="Courier New" w:cs="Courier New" w:hint="default"/>
      </w:rPr>
    </w:lvl>
    <w:lvl w:ilvl="8" w:tplc="04090005">
      <w:start w:val="1"/>
      <w:numFmt w:val="bullet"/>
      <w:lvlText w:val=""/>
      <w:lvlJc w:val="left"/>
      <w:pPr>
        <w:ind w:left="6650" w:hanging="360"/>
      </w:pPr>
      <w:rPr>
        <w:rFonts w:ascii="Wingdings" w:hAnsi="Wingdings" w:hint="default"/>
      </w:rPr>
    </w:lvl>
  </w:abstractNum>
  <w:abstractNum w:abstractNumId="16" w15:restartNumberingAfterBreak="0">
    <w:nsid w:val="426A2276"/>
    <w:multiLevelType w:val="multilevel"/>
    <w:tmpl w:val="9A509850"/>
    <w:styleLink w:val="Appendix"/>
    <w:lvl w:ilvl="0">
      <w:start w:val="1"/>
      <w:numFmt w:val="upperLetter"/>
      <w:lvlText w:val="Appendix %1 – "/>
      <w:lvlJc w:val="left"/>
      <w:pPr>
        <w:tabs>
          <w:tab w:val="num" w:pos="848"/>
        </w:tabs>
        <w:ind w:left="848" w:hanging="848"/>
      </w:pPr>
      <w:rPr>
        <w:rFonts w:ascii="Arial Bold" w:hAnsi="Arial Bold" w:hint="default"/>
        <w:b/>
        <w:i w:val="0"/>
        <w:caps w:val="0"/>
        <w:color w:val="1F144A" w:themeColor="text1"/>
        <w:sz w:val="36"/>
        <w:szCs w:val="32"/>
      </w:rPr>
    </w:lvl>
    <w:lvl w:ilvl="1">
      <w:start w:val="1"/>
      <w:numFmt w:val="decimal"/>
      <w:lvlText w:val="%1.%2"/>
      <w:lvlJc w:val="left"/>
      <w:pPr>
        <w:tabs>
          <w:tab w:val="num" w:pos="851"/>
        </w:tabs>
        <w:ind w:left="851" w:hanging="851"/>
      </w:pPr>
      <w:rPr>
        <w:rFonts w:ascii="Arial Bold" w:hAnsi="Arial Bold" w:hint="default"/>
        <w:b/>
        <w:bCs/>
        <w:i w:val="0"/>
        <w:iCs w:val="0"/>
        <w:caps w:val="0"/>
        <w:strike w:val="0"/>
        <w:dstrike w:val="0"/>
        <w:vanish w:val="0"/>
        <w:color w:val="1F144A" w:themeColor="text1"/>
        <w:spacing w:val="0"/>
        <w:kern w:val="0"/>
        <w:position w:val="0"/>
        <w:sz w:val="32"/>
        <w:szCs w:val="28"/>
        <w:u w:val="none"/>
        <w:vertAlign w:val="baseline"/>
        <w:em w:val="none"/>
      </w:rPr>
    </w:lvl>
    <w:lvl w:ilvl="2">
      <w:start w:val="1"/>
      <w:numFmt w:val="decimal"/>
      <w:lvlText w:val="%1.%2.%3"/>
      <w:lvlJc w:val="left"/>
      <w:pPr>
        <w:tabs>
          <w:tab w:val="num" w:pos="848"/>
        </w:tabs>
        <w:ind w:left="848" w:hanging="848"/>
      </w:pPr>
      <w:rPr>
        <w:rFonts w:ascii="Arial Bold" w:hAnsi="Arial Bold" w:hint="default"/>
        <w:b/>
        <w:bCs/>
        <w:i w:val="0"/>
        <w:iCs w:val="0"/>
        <w:caps w:val="0"/>
        <w:smallCaps w:val="0"/>
        <w:strike w:val="0"/>
        <w:dstrike w:val="0"/>
        <w:vanish w:val="0"/>
        <w:color w:val="1F144A" w:themeColor="text1"/>
        <w:spacing w:val="0"/>
        <w:kern w:val="0"/>
        <w:position w:val="0"/>
        <w:sz w:val="28"/>
        <w:szCs w:val="26"/>
        <w:u w:val="none"/>
        <w:vertAlign w:val="baseline"/>
        <w:em w:val="none"/>
      </w:r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color w:val="1F144A" w:themeColor="text1"/>
        <w:spacing w:val="0"/>
        <w:kern w:val="0"/>
        <w:position w:val="0"/>
        <w:sz w:val="28"/>
        <w:szCs w:val="24"/>
        <w:u w:val="none"/>
        <w:vertAlign w:val="baseline"/>
        <w:em w:val="none"/>
      </w:rPr>
    </w:lvl>
    <w:lvl w:ilvl="4">
      <w:start w:val="1"/>
      <w:numFmt w:val="decimal"/>
      <w:lvlText w:val="%1.%2.%3.%4.%5"/>
      <w:lvlJc w:val="left"/>
      <w:pPr>
        <w:tabs>
          <w:tab w:val="num" w:pos="1365"/>
        </w:tabs>
        <w:ind w:left="1365" w:hanging="1365"/>
      </w:pPr>
      <w:rPr>
        <w:rFonts w:ascii="Arial Bold" w:hAnsi="Arial Bold" w:cs="Arial" w:hint="default"/>
        <w:b/>
        <w:i w:val="0"/>
        <w:color w:val="29235C"/>
        <w:sz w:val="22"/>
        <w:szCs w:val="22"/>
        <w:u w:val="none"/>
      </w:rPr>
    </w:lvl>
    <w:lvl w:ilvl="5">
      <w:start w:val="1"/>
      <w:numFmt w:val="decimal"/>
      <w:lvlText w:val="%1.%2.%3.%4.%5.%6"/>
      <w:lvlJc w:val="left"/>
      <w:pPr>
        <w:tabs>
          <w:tab w:val="num" w:pos="1149"/>
        </w:tabs>
        <w:ind w:left="1149" w:hanging="1149"/>
      </w:pPr>
      <w:rPr>
        <w:rFonts w:hint="default"/>
        <w:u w:val="single"/>
      </w:rPr>
    </w:lvl>
    <w:lvl w:ilvl="6">
      <w:start w:val="1"/>
      <w:numFmt w:val="decimal"/>
      <w:lvlText w:val="%1.%2.%3.%4.%5.%6.%7"/>
      <w:lvlJc w:val="left"/>
      <w:pPr>
        <w:tabs>
          <w:tab w:val="num" w:pos="1293"/>
        </w:tabs>
        <w:ind w:left="1293" w:hanging="1293"/>
      </w:pPr>
      <w:rPr>
        <w:rFonts w:hint="default"/>
        <w:u w:val="single"/>
      </w:rPr>
    </w:lvl>
    <w:lvl w:ilvl="7">
      <w:start w:val="1"/>
      <w:numFmt w:val="decimal"/>
      <w:lvlText w:val="%1.%2.%3.%4.%5.%6.%7.%8"/>
      <w:lvlJc w:val="left"/>
      <w:pPr>
        <w:tabs>
          <w:tab w:val="num" w:pos="1437"/>
        </w:tabs>
        <w:ind w:left="1437" w:hanging="1437"/>
      </w:pPr>
      <w:rPr>
        <w:rFonts w:hint="default"/>
        <w:u w:val="single"/>
      </w:rPr>
    </w:lvl>
    <w:lvl w:ilvl="8">
      <w:start w:val="1"/>
      <w:numFmt w:val="decimal"/>
      <w:lvlText w:val="%1.%2.%3.%4.%5.%6.%7.%8.%9"/>
      <w:lvlJc w:val="left"/>
      <w:pPr>
        <w:tabs>
          <w:tab w:val="num" w:pos="1581"/>
        </w:tabs>
        <w:ind w:left="1581" w:hanging="1581"/>
      </w:pPr>
      <w:rPr>
        <w:rFonts w:hint="default"/>
        <w:u w:val="single"/>
      </w:rPr>
    </w:lvl>
  </w:abstractNum>
  <w:abstractNum w:abstractNumId="17" w15:restartNumberingAfterBreak="0">
    <w:nsid w:val="42C65D5A"/>
    <w:multiLevelType w:val="multilevel"/>
    <w:tmpl w:val="8A9017A8"/>
    <w:lvl w:ilvl="0">
      <w:start w:val="1"/>
      <w:numFmt w:val="decimal"/>
      <w:pStyle w:val="Heading1"/>
      <w:lvlText w:val="%1"/>
      <w:lvlJc w:val="left"/>
      <w:pPr>
        <w:tabs>
          <w:tab w:val="num" w:pos="848"/>
        </w:tabs>
        <w:ind w:left="848" w:hanging="848"/>
      </w:pPr>
      <w:rPr>
        <w:rFonts w:ascii="Arial Bold" w:hAnsi="Arial Bold" w:hint="default"/>
        <w:b/>
        <w:i w:val="0"/>
        <w:caps w:val="0"/>
        <w:color w:val="1F144A" w:themeColor="text1"/>
        <w:sz w:val="36"/>
        <w:szCs w:val="32"/>
      </w:rPr>
    </w:lvl>
    <w:lvl w:ilvl="1">
      <w:start w:val="1"/>
      <w:numFmt w:val="decimal"/>
      <w:pStyle w:val="Heading2"/>
      <w:lvlText w:val="%1.%2"/>
      <w:lvlJc w:val="left"/>
      <w:pPr>
        <w:tabs>
          <w:tab w:val="num" w:pos="1419"/>
        </w:tabs>
        <w:ind w:left="1419" w:hanging="851"/>
      </w:pPr>
      <w:rPr>
        <w:i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848"/>
        </w:tabs>
        <w:ind w:left="848" w:hanging="848"/>
      </w:p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color w:val="1F144A" w:themeColor="text1"/>
        <w:spacing w:val="0"/>
        <w:kern w:val="0"/>
        <w:position w:val="0"/>
        <w:sz w:val="28"/>
        <w:szCs w:val="24"/>
        <w:u w:val="none"/>
        <w:vertAlign w:val="baseline"/>
        <w:em w:val="none"/>
      </w:rPr>
    </w:lvl>
    <w:lvl w:ilvl="4">
      <w:start w:val="1"/>
      <w:numFmt w:val="decimal"/>
      <w:lvlText w:val="%1.%2.%3.%4.%5"/>
      <w:lvlJc w:val="left"/>
      <w:pPr>
        <w:tabs>
          <w:tab w:val="num" w:pos="1365"/>
        </w:tabs>
        <w:ind w:left="1365" w:hanging="1365"/>
      </w:pPr>
      <w:rPr>
        <w:rFonts w:ascii="Arial Bold" w:hAnsi="Arial Bold" w:cs="Arial" w:hint="default"/>
        <w:b/>
        <w:i w:val="0"/>
        <w:color w:val="29235C"/>
        <w:sz w:val="22"/>
        <w:szCs w:val="22"/>
        <w:u w:val="none"/>
      </w:rPr>
    </w:lvl>
    <w:lvl w:ilvl="5">
      <w:start w:val="1"/>
      <w:numFmt w:val="decimal"/>
      <w:lvlText w:val="%1.%2.%3.%4.%5.%6"/>
      <w:lvlJc w:val="left"/>
      <w:pPr>
        <w:tabs>
          <w:tab w:val="num" w:pos="1149"/>
        </w:tabs>
        <w:ind w:left="1149" w:hanging="1149"/>
      </w:pPr>
      <w:rPr>
        <w:rFonts w:hint="default"/>
        <w:u w:val="single"/>
      </w:rPr>
    </w:lvl>
    <w:lvl w:ilvl="6">
      <w:start w:val="1"/>
      <w:numFmt w:val="decimal"/>
      <w:lvlText w:val="%1.%2.%3.%4.%5.%6.%7"/>
      <w:lvlJc w:val="left"/>
      <w:pPr>
        <w:tabs>
          <w:tab w:val="num" w:pos="1293"/>
        </w:tabs>
        <w:ind w:left="1293" w:hanging="1293"/>
      </w:pPr>
      <w:rPr>
        <w:rFonts w:hint="default"/>
        <w:u w:val="single"/>
      </w:rPr>
    </w:lvl>
    <w:lvl w:ilvl="7">
      <w:start w:val="1"/>
      <w:numFmt w:val="decimal"/>
      <w:lvlText w:val="%1.%2.%3.%4.%5.%6.%7.%8"/>
      <w:lvlJc w:val="left"/>
      <w:pPr>
        <w:tabs>
          <w:tab w:val="num" w:pos="1437"/>
        </w:tabs>
        <w:ind w:left="1437" w:hanging="1437"/>
      </w:pPr>
      <w:rPr>
        <w:rFonts w:hint="default"/>
        <w:u w:val="single"/>
      </w:rPr>
    </w:lvl>
    <w:lvl w:ilvl="8">
      <w:start w:val="1"/>
      <w:numFmt w:val="decimal"/>
      <w:lvlText w:val="%1.%2.%3.%4.%5.%6.%7.%8.%9"/>
      <w:lvlJc w:val="left"/>
      <w:pPr>
        <w:tabs>
          <w:tab w:val="num" w:pos="1581"/>
        </w:tabs>
        <w:ind w:left="1581" w:hanging="1581"/>
      </w:pPr>
      <w:rPr>
        <w:rFonts w:hint="default"/>
        <w:u w:val="single"/>
      </w:rPr>
    </w:lvl>
  </w:abstractNum>
  <w:abstractNum w:abstractNumId="18" w15:restartNumberingAfterBreak="0">
    <w:nsid w:val="44886625"/>
    <w:multiLevelType w:val="hybridMultilevel"/>
    <w:tmpl w:val="E8907ED4"/>
    <w:lvl w:ilvl="0" w:tplc="1152E06E">
      <w:start w:val="1"/>
      <w:numFmt w:val="decimal"/>
      <w:lvlText w:val="%1."/>
      <w:lvlJc w:val="left"/>
      <w:pPr>
        <w:ind w:left="860" w:hanging="360"/>
      </w:pPr>
      <w:rPr>
        <w:rFonts w:ascii="Arial" w:eastAsia="Arial" w:hAnsi="Arial" w:cs="Arial" w:hint="default"/>
        <w:b w:val="0"/>
        <w:bCs w:val="0"/>
        <w:i w:val="0"/>
        <w:iCs w:val="0"/>
        <w:color w:val="404040"/>
        <w:spacing w:val="-1"/>
        <w:w w:val="99"/>
        <w:sz w:val="20"/>
        <w:szCs w:val="20"/>
        <w:lang w:val="en-GB" w:eastAsia="en-US" w:bidi="ar-SA"/>
      </w:rPr>
    </w:lvl>
    <w:lvl w:ilvl="1" w:tplc="7C58E1C0">
      <w:start w:val="1"/>
      <w:numFmt w:val="lowerLetter"/>
      <w:lvlText w:val="%2)"/>
      <w:lvlJc w:val="left"/>
      <w:pPr>
        <w:ind w:left="1220" w:hanging="360"/>
      </w:pPr>
      <w:rPr>
        <w:rFonts w:ascii="Arial" w:eastAsia="Arial" w:hAnsi="Arial" w:cs="Arial" w:hint="default"/>
        <w:b w:val="0"/>
        <w:bCs w:val="0"/>
        <w:i w:val="0"/>
        <w:iCs w:val="0"/>
        <w:color w:val="404040"/>
        <w:spacing w:val="-1"/>
        <w:w w:val="99"/>
        <w:sz w:val="20"/>
        <w:szCs w:val="20"/>
        <w:lang w:val="en-GB" w:eastAsia="en-US" w:bidi="ar-SA"/>
      </w:rPr>
    </w:lvl>
    <w:lvl w:ilvl="2" w:tplc="251025E4">
      <w:start w:val="1"/>
      <w:numFmt w:val="lowerRoman"/>
      <w:lvlText w:val="%3)"/>
      <w:lvlJc w:val="left"/>
      <w:pPr>
        <w:ind w:left="1580" w:hanging="360"/>
      </w:pPr>
      <w:rPr>
        <w:rFonts w:ascii="Arial" w:eastAsia="Arial" w:hAnsi="Arial" w:cs="Arial" w:hint="default"/>
        <w:b w:val="0"/>
        <w:bCs w:val="0"/>
        <w:i w:val="0"/>
        <w:iCs w:val="0"/>
        <w:color w:val="404040"/>
        <w:spacing w:val="-2"/>
        <w:w w:val="99"/>
        <w:sz w:val="20"/>
        <w:szCs w:val="20"/>
        <w:lang w:val="en-GB" w:eastAsia="en-US" w:bidi="ar-SA"/>
      </w:rPr>
    </w:lvl>
    <w:lvl w:ilvl="3" w:tplc="DE922284">
      <w:numFmt w:val="bullet"/>
      <w:lvlText w:val="•"/>
      <w:lvlJc w:val="left"/>
      <w:pPr>
        <w:ind w:left="2553" w:hanging="360"/>
      </w:pPr>
      <w:rPr>
        <w:rFonts w:hint="default"/>
        <w:lang w:val="en-GB" w:eastAsia="en-US" w:bidi="ar-SA"/>
      </w:rPr>
    </w:lvl>
    <w:lvl w:ilvl="4" w:tplc="6ED45792">
      <w:numFmt w:val="bullet"/>
      <w:lvlText w:val="•"/>
      <w:lvlJc w:val="left"/>
      <w:pPr>
        <w:ind w:left="3526" w:hanging="360"/>
      </w:pPr>
      <w:rPr>
        <w:rFonts w:hint="default"/>
        <w:lang w:val="en-GB" w:eastAsia="en-US" w:bidi="ar-SA"/>
      </w:rPr>
    </w:lvl>
    <w:lvl w:ilvl="5" w:tplc="1478A1AC">
      <w:numFmt w:val="bullet"/>
      <w:lvlText w:val="•"/>
      <w:lvlJc w:val="left"/>
      <w:pPr>
        <w:ind w:left="4499" w:hanging="360"/>
      </w:pPr>
      <w:rPr>
        <w:rFonts w:hint="default"/>
        <w:lang w:val="en-GB" w:eastAsia="en-US" w:bidi="ar-SA"/>
      </w:rPr>
    </w:lvl>
    <w:lvl w:ilvl="6" w:tplc="D93445F0">
      <w:numFmt w:val="bullet"/>
      <w:lvlText w:val="•"/>
      <w:lvlJc w:val="left"/>
      <w:pPr>
        <w:ind w:left="5473" w:hanging="360"/>
      </w:pPr>
      <w:rPr>
        <w:rFonts w:hint="default"/>
        <w:lang w:val="en-GB" w:eastAsia="en-US" w:bidi="ar-SA"/>
      </w:rPr>
    </w:lvl>
    <w:lvl w:ilvl="7" w:tplc="5C0C973C">
      <w:numFmt w:val="bullet"/>
      <w:lvlText w:val="•"/>
      <w:lvlJc w:val="left"/>
      <w:pPr>
        <w:ind w:left="6446" w:hanging="360"/>
      </w:pPr>
      <w:rPr>
        <w:rFonts w:hint="default"/>
        <w:lang w:val="en-GB" w:eastAsia="en-US" w:bidi="ar-SA"/>
      </w:rPr>
    </w:lvl>
    <w:lvl w:ilvl="8" w:tplc="525C2978">
      <w:numFmt w:val="bullet"/>
      <w:lvlText w:val="•"/>
      <w:lvlJc w:val="left"/>
      <w:pPr>
        <w:ind w:left="7419" w:hanging="360"/>
      </w:pPr>
      <w:rPr>
        <w:rFonts w:hint="default"/>
        <w:lang w:val="en-GB" w:eastAsia="en-US" w:bidi="ar-SA"/>
      </w:rPr>
    </w:lvl>
  </w:abstractNum>
  <w:abstractNum w:abstractNumId="19" w15:restartNumberingAfterBreak="0">
    <w:nsid w:val="46D771AE"/>
    <w:multiLevelType w:val="hybridMultilevel"/>
    <w:tmpl w:val="F4C0E974"/>
    <w:lvl w:ilvl="0" w:tplc="641CE72E">
      <w:start w:val="1"/>
      <w:numFmt w:val="decimal"/>
      <w:pStyle w:val="Tableannotation"/>
      <w:lvlText w:val="Table %1."/>
      <w:lvlJc w:val="left"/>
      <w:pPr>
        <w:ind w:left="5322" w:hanging="360"/>
      </w:pPr>
      <w:rPr>
        <w:rFonts w:hint="default"/>
        <w:b/>
        <w:i w:val="0"/>
        <w:color w:val="5C2071" w:themeColor="accent1"/>
      </w:rPr>
    </w:lvl>
    <w:lvl w:ilvl="1" w:tplc="08090019" w:tentative="1">
      <w:start w:val="1"/>
      <w:numFmt w:val="lowerLetter"/>
      <w:lvlText w:val="%2."/>
      <w:lvlJc w:val="left"/>
      <w:pPr>
        <w:ind w:left="6042" w:hanging="360"/>
      </w:pPr>
    </w:lvl>
    <w:lvl w:ilvl="2" w:tplc="0809001B" w:tentative="1">
      <w:start w:val="1"/>
      <w:numFmt w:val="lowerRoman"/>
      <w:lvlText w:val="%3."/>
      <w:lvlJc w:val="right"/>
      <w:pPr>
        <w:ind w:left="6762" w:hanging="180"/>
      </w:pPr>
    </w:lvl>
    <w:lvl w:ilvl="3" w:tplc="0809000F" w:tentative="1">
      <w:start w:val="1"/>
      <w:numFmt w:val="decimal"/>
      <w:lvlText w:val="%4."/>
      <w:lvlJc w:val="left"/>
      <w:pPr>
        <w:ind w:left="7482" w:hanging="360"/>
      </w:pPr>
    </w:lvl>
    <w:lvl w:ilvl="4" w:tplc="08090019" w:tentative="1">
      <w:start w:val="1"/>
      <w:numFmt w:val="lowerLetter"/>
      <w:lvlText w:val="%5."/>
      <w:lvlJc w:val="left"/>
      <w:pPr>
        <w:ind w:left="8202" w:hanging="360"/>
      </w:pPr>
    </w:lvl>
    <w:lvl w:ilvl="5" w:tplc="0809001B" w:tentative="1">
      <w:start w:val="1"/>
      <w:numFmt w:val="lowerRoman"/>
      <w:lvlText w:val="%6."/>
      <w:lvlJc w:val="right"/>
      <w:pPr>
        <w:ind w:left="8922" w:hanging="180"/>
      </w:pPr>
    </w:lvl>
    <w:lvl w:ilvl="6" w:tplc="0809000F" w:tentative="1">
      <w:start w:val="1"/>
      <w:numFmt w:val="decimal"/>
      <w:lvlText w:val="%7."/>
      <w:lvlJc w:val="left"/>
      <w:pPr>
        <w:ind w:left="9642" w:hanging="360"/>
      </w:pPr>
    </w:lvl>
    <w:lvl w:ilvl="7" w:tplc="08090019" w:tentative="1">
      <w:start w:val="1"/>
      <w:numFmt w:val="lowerLetter"/>
      <w:lvlText w:val="%8."/>
      <w:lvlJc w:val="left"/>
      <w:pPr>
        <w:ind w:left="10362" w:hanging="360"/>
      </w:pPr>
    </w:lvl>
    <w:lvl w:ilvl="8" w:tplc="0809001B" w:tentative="1">
      <w:start w:val="1"/>
      <w:numFmt w:val="lowerRoman"/>
      <w:lvlText w:val="%9."/>
      <w:lvlJc w:val="right"/>
      <w:pPr>
        <w:ind w:left="11082" w:hanging="180"/>
      </w:pPr>
    </w:lvl>
  </w:abstractNum>
  <w:abstractNum w:abstractNumId="20" w15:restartNumberingAfterBreak="0">
    <w:nsid w:val="4A572987"/>
    <w:multiLevelType w:val="hybridMultilevel"/>
    <w:tmpl w:val="CAFA75E6"/>
    <w:lvl w:ilvl="0" w:tplc="52C0FF7C">
      <w:numFmt w:val="bullet"/>
      <w:lvlText w:val=""/>
      <w:lvlJc w:val="left"/>
      <w:pPr>
        <w:ind w:left="860" w:hanging="360"/>
      </w:pPr>
      <w:rPr>
        <w:rFonts w:ascii="Symbol" w:eastAsia="Symbol" w:hAnsi="Symbol" w:cs="Symbol" w:hint="default"/>
        <w:b w:val="0"/>
        <w:bCs w:val="0"/>
        <w:i w:val="0"/>
        <w:iCs w:val="0"/>
        <w:color w:val="auto"/>
        <w:w w:val="99"/>
        <w:sz w:val="20"/>
        <w:szCs w:val="20"/>
        <w:lang w:val="en-GB" w:eastAsia="en-US" w:bidi="ar-SA"/>
      </w:rPr>
    </w:lvl>
    <w:lvl w:ilvl="1" w:tplc="6768633A">
      <w:numFmt w:val="bullet"/>
      <w:lvlText w:val="•"/>
      <w:lvlJc w:val="left"/>
      <w:pPr>
        <w:ind w:left="1710" w:hanging="360"/>
      </w:pPr>
      <w:rPr>
        <w:rFonts w:hint="default"/>
        <w:lang w:val="en-GB" w:eastAsia="en-US" w:bidi="ar-SA"/>
      </w:rPr>
    </w:lvl>
    <w:lvl w:ilvl="2" w:tplc="394C96B4">
      <w:numFmt w:val="bullet"/>
      <w:lvlText w:val="•"/>
      <w:lvlJc w:val="left"/>
      <w:pPr>
        <w:ind w:left="2561" w:hanging="360"/>
      </w:pPr>
      <w:rPr>
        <w:rFonts w:hint="default"/>
        <w:lang w:val="en-GB" w:eastAsia="en-US" w:bidi="ar-SA"/>
      </w:rPr>
    </w:lvl>
    <w:lvl w:ilvl="3" w:tplc="0C28A886">
      <w:numFmt w:val="bullet"/>
      <w:lvlText w:val="•"/>
      <w:lvlJc w:val="left"/>
      <w:pPr>
        <w:ind w:left="3411" w:hanging="360"/>
      </w:pPr>
      <w:rPr>
        <w:rFonts w:hint="default"/>
        <w:lang w:val="en-GB" w:eastAsia="en-US" w:bidi="ar-SA"/>
      </w:rPr>
    </w:lvl>
    <w:lvl w:ilvl="4" w:tplc="AE14BF02">
      <w:numFmt w:val="bullet"/>
      <w:lvlText w:val="•"/>
      <w:lvlJc w:val="left"/>
      <w:pPr>
        <w:ind w:left="4262" w:hanging="360"/>
      </w:pPr>
      <w:rPr>
        <w:rFonts w:hint="default"/>
        <w:lang w:val="en-GB" w:eastAsia="en-US" w:bidi="ar-SA"/>
      </w:rPr>
    </w:lvl>
    <w:lvl w:ilvl="5" w:tplc="58E6EA30">
      <w:numFmt w:val="bullet"/>
      <w:lvlText w:val="•"/>
      <w:lvlJc w:val="left"/>
      <w:pPr>
        <w:ind w:left="5113" w:hanging="360"/>
      </w:pPr>
      <w:rPr>
        <w:rFonts w:hint="default"/>
        <w:lang w:val="en-GB" w:eastAsia="en-US" w:bidi="ar-SA"/>
      </w:rPr>
    </w:lvl>
    <w:lvl w:ilvl="6" w:tplc="D3E0B4A8">
      <w:numFmt w:val="bullet"/>
      <w:lvlText w:val="•"/>
      <w:lvlJc w:val="left"/>
      <w:pPr>
        <w:ind w:left="5963" w:hanging="360"/>
      </w:pPr>
      <w:rPr>
        <w:rFonts w:hint="default"/>
        <w:lang w:val="en-GB" w:eastAsia="en-US" w:bidi="ar-SA"/>
      </w:rPr>
    </w:lvl>
    <w:lvl w:ilvl="7" w:tplc="019AC828">
      <w:numFmt w:val="bullet"/>
      <w:lvlText w:val="•"/>
      <w:lvlJc w:val="left"/>
      <w:pPr>
        <w:ind w:left="6814" w:hanging="360"/>
      </w:pPr>
      <w:rPr>
        <w:rFonts w:hint="default"/>
        <w:lang w:val="en-GB" w:eastAsia="en-US" w:bidi="ar-SA"/>
      </w:rPr>
    </w:lvl>
    <w:lvl w:ilvl="8" w:tplc="2138D4F4">
      <w:numFmt w:val="bullet"/>
      <w:lvlText w:val="•"/>
      <w:lvlJc w:val="left"/>
      <w:pPr>
        <w:ind w:left="7665" w:hanging="360"/>
      </w:pPr>
      <w:rPr>
        <w:rFonts w:hint="default"/>
        <w:lang w:val="en-GB" w:eastAsia="en-US" w:bidi="ar-SA"/>
      </w:rPr>
    </w:lvl>
  </w:abstractNum>
  <w:abstractNum w:abstractNumId="21" w15:restartNumberingAfterBreak="0">
    <w:nsid w:val="4D574F57"/>
    <w:multiLevelType w:val="hybridMultilevel"/>
    <w:tmpl w:val="FC9EDDEA"/>
    <w:lvl w:ilvl="0" w:tplc="0809000F">
      <w:start w:val="1"/>
      <w:numFmt w:val="decimal"/>
      <w:lvlText w:val="%1."/>
      <w:lvlJc w:val="left"/>
      <w:pPr>
        <w:ind w:left="1288" w:hanging="360"/>
      </w:p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2" w15:restartNumberingAfterBreak="0">
    <w:nsid w:val="4DD0654F"/>
    <w:multiLevelType w:val="multilevel"/>
    <w:tmpl w:val="67FA3CAC"/>
    <w:lvl w:ilvl="0">
      <w:start w:val="1"/>
      <w:numFmt w:val="decimal"/>
      <w:pStyle w:val="TableDesc"/>
      <w:suff w:val="nothing"/>
      <w:lvlText w:val="Table %1 - "/>
      <w:lvlJc w:val="left"/>
      <w:pPr>
        <w:ind w:left="432" w:hanging="432"/>
      </w:pPr>
      <w:rPr>
        <w:rFonts w:ascii="Arial Bold" w:hAnsi="Arial Bold" w:hint="default"/>
        <w:b/>
        <w:bCs/>
        <w:i w:val="0"/>
        <w:iCs w:val="0"/>
        <w:caps w:val="0"/>
        <w:strike w:val="0"/>
        <w:dstrike w:val="0"/>
        <w:color w:val="29235C"/>
        <w:spacing w:val="0"/>
        <w:w w:val="100"/>
        <w:kern w:val="0"/>
        <w:position w:val="0"/>
        <w:sz w:val="18"/>
        <w:szCs w:val="16"/>
        <w:u w:val="none"/>
        <w:effect w:val="none"/>
        <w:em w:val="none"/>
      </w:rPr>
    </w:lvl>
    <w:lvl w:ilvl="1">
      <w:start w:val="1"/>
      <w:numFmt w:val="decimal"/>
      <w:suff w:val="nothing"/>
      <w:lvlText w:val="Table %1.%2 - "/>
      <w:lvlJc w:val="left"/>
      <w:pPr>
        <w:ind w:left="576" w:hanging="576"/>
      </w:pPr>
      <w:rPr>
        <w:rFonts w:ascii="Arial Bold" w:hAnsi="Arial Bold" w:cs="Arial" w:hint="default"/>
        <w:b/>
        <w:bCs/>
        <w:i w:val="0"/>
        <w:iCs w:val="0"/>
        <w:color w:val="005B82"/>
        <w:sz w:val="18"/>
      </w:rPr>
    </w:lvl>
    <w:lvl w:ilvl="2">
      <w:start w:val="1"/>
      <w:numFmt w:val="decimal"/>
      <w:suff w:val="nothing"/>
      <w:lvlText w:val="Table %1.%2.%3 - "/>
      <w:lvlJc w:val="left"/>
      <w:pPr>
        <w:ind w:left="720" w:hanging="720"/>
      </w:pPr>
      <w:rPr>
        <w:rFonts w:hint="default"/>
        <w:color w:val="005B82"/>
        <w:sz w:val="22"/>
      </w:rPr>
    </w:lvl>
    <w:lvl w:ilvl="3">
      <w:start w:val="1"/>
      <w:numFmt w:val="decimal"/>
      <w:suff w:val="nothing"/>
      <w:lvlText w:val="Table %1.%2.%3.%4 - "/>
      <w:lvlJc w:val="left"/>
      <w:pPr>
        <w:ind w:left="864" w:hanging="864"/>
      </w:pPr>
      <w:rPr>
        <w:rFonts w:hint="default"/>
        <w:color w:val="005B82"/>
        <w:sz w:val="24"/>
      </w:rPr>
    </w:lvl>
    <w:lvl w:ilvl="4">
      <w:start w:val="1"/>
      <w:numFmt w:val="decimal"/>
      <w:lvlText w:val="%1.%2.%3.%4.%5"/>
      <w:lvlJc w:val="left"/>
      <w:pPr>
        <w:tabs>
          <w:tab w:val="num" w:pos="1008"/>
        </w:tabs>
        <w:ind w:left="1008" w:hanging="1008"/>
      </w:pPr>
      <w:rPr>
        <w:rFonts w:hint="default"/>
        <w:color w:val="005B8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7BD28D8"/>
    <w:multiLevelType w:val="hybridMultilevel"/>
    <w:tmpl w:val="5BF89B4A"/>
    <w:lvl w:ilvl="0" w:tplc="661EF710">
      <w:start w:val="1"/>
      <w:numFmt w:val="decimal"/>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4" w15:restartNumberingAfterBreak="0">
    <w:nsid w:val="5B977626"/>
    <w:multiLevelType w:val="hybridMultilevel"/>
    <w:tmpl w:val="B0842B9C"/>
    <w:lvl w:ilvl="0" w:tplc="5A3645E4">
      <w:start w:val="1"/>
      <w:numFmt w:val="bullet"/>
      <w:pStyle w:val="Tablebullet20"/>
      <w:lvlText w:val=""/>
      <w:lvlJc w:val="left"/>
      <w:pPr>
        <w:tabs>
          <w:tab w:val="num" w:pos="454"/>
        </w:tabs>
        <w:ind w:left="454" w:hanging="284"/>
      </w:pPr>
      <w:rPr>
        <w:rFonts w:ascii="Wingdings" w:hAnsi="Wingdings" w:hint="default"/>
        <w:color w:val="747678"/>
      </w:rPr>
    </w:lvl>
    <w:lvl w:ilvl="1" w:tplc="9C3C5498" w:tentative="1">
      <w:start w:val="1"/>
      <w:numFmt w:val="bullet"/>
      <w:lvlText w:val="o"/>
      <w:lvlJc w:val="left"/>
      <w:pPr>
        <w:tabs>
          <w:tab w:val="num" w:pos="1440"/>
        </w:tabs>
        <w:ind w:left="1440" w:hanging="360"/>
      </w:pPr>
      <w:rPr>
        <w:rFonts w:ascii="Courier New" w:hAnsi="Courier New" w:cs="Courier New" w:hint="default"/>
      </w:rPr>
    </w:lvl>
    <w:lvl w:ilvl="2" w:tplc="D58E2D64" w:tentative="1">
      <w:start w:val="1"/>
      <w:numFmt w:val="bullet"/>
      <w:lvlText w:val=""/>
      <w:lvlJc w:val="left"/>
      <w:pPr>
        <w:tabs>
          <w:tab w:val="num" w:pos="2160"/>
        </w:tabs>
        <w:ind w:left="2160" w:hanging="360"/>
      </w:pPr>
      <w:rPr>
        <w:rFonts w:ascii="Wingdings" w:hAnsi="Wingdings" w:hint="default"/>
      </w:rPr>
    </w:lvl>
    <w:lvl w:ilvl="3" w:tplc="A15CB1AE" w:tentative="1">
      <w:start w:val="1"/>
      <w:numFmt w:val="bullet"/>
      <w:lvlText w:val=""/>
      <w:lvlJc w:val="left"/>
      <w:pPr>
        <w:tabs>
          <w:tab w:val="num" w:pos="2880"/>
        </w:tabs>
        <w:ind w:left="2880" w:hanging="360"/>
      </w:pPr>
      <w:rPr>
        <w:rFonts w:ascii="Symbol" w:hAnsi="Symbol" w:hint="default"/>
      </w:rPr>
    </w:lvl>
    <w:lvl w:ilvl="4" w:tplc="F9E67528" w:tentative="1">
      <w:start w:val="1"/>
      <w:numFmt w:val="bullet"/>
      <w:lvlText w:val="o"/>
      <w:lvlJc w:val="left"/>
      <w:pPr>
        <w:tabs>
          <w:tab w:val="num" w:pos="3600"/>
        </w:tabs>
        <w:ind w:left="3600" w:hanging="360"/>
      </w:pPr>
      <w:rPr>
        <w:rFonts w:ascii="Courier New" w:hAnsi="Courier New" w:cs="Courier New" w:hint="default"/>
      </w:rPr>
    </w:lvl>
    <w:lvl w:ilvl="5" w:tplc="01F0B184" w:tentative="1">
      <w:start w:val="1"/>
      <w:numFmt w:val="bullet"/>
      <w:lvlText w:val=""/>
      <w:lvlJc w:val="left"/>
      <w:pPr>
        <w:tabs>
          <w:tab w:val="num" w:pos="4320"/>
        </w:tabs>
        <w:ind w:left="4320" w:hanging="360"/>
      </w:pPr>
      <w:rPr>
        <w:rFonts w:ascii="Wingdings" w:hAnsi="Wingdings" w:hint="default"/>
      </w:rPr>
    </w:lvl>
    <w:lvl w:ilvl="6" w:tplc="92B6F1E0" w:tentative="1">
      <w:start w:val="1"/>
      <w:numFmt w:val="bullet"/>
      <w:lvlText w:val=""/>
      <w:lvlJc w:val="left"/>
      <w:pPr>
        <w:tabs>
          <w:tab w:val="num" w:pos="5040"/>
        </w:tabs>
        <w:ind w:left="5040" w:hanging="360"/>
      </w:pPr>
      <w:rPr>
        <w:rFonts w:ascii="Symbol" w:hAnsi="Symbol" w:hint="default"/>
      </w:rPr>
    </w:lvl>
    <w:lvl w:ilvl="7" w:tplc="AD36A564" w:tentative="1">
      <w:start w:val="1"/>
      <w:numFmt w:val="bullet"/>
      <w:lvlText w:val="o"/>
      <w:lvlJc w:val="left"/>
      <w:pPr>
        <w:tabs>
          <w:tab w:val="num" w:pos="5760"/>
        </w:tabs>
        <w:ind w:left="5760" w:hanging="360"/>
      </w:pPr>
      <w:rPr>
        <w:rFonts w:ascii="Courier New" w:hAnsi="Courier New" w:cs="Courier New" w:hint="default"/>
      </w:rPr>
    </w:lvl>
    <w:lvl w:ilvl="8" w:tplc="5F88652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064783"/>
    <w:multiLevelType w:val="hybridMultilevel"/>
    <w:tmpl w:val="6616FB12"/>
    <w:lvl w:ilvl="0" w:tplc="A8E61EE6">
      <w:start w:val="1"/>
      <w:numFmt w:val="decimal"/>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613DA7"/>
    <w:multiLevelType w:val="hybridMultilevel"/>
    <w:tmpl w:val="F356E8D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7" w15:restartNumberingAfterBreak="0">
    <w:nsid w:val="6D484363"/>
    <w:multiLevelType w:val="hybridMultilevel"/>
    <w:tmpl w:val="DCE82A0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6EB4429C"/>
    <w:multiLevelType w:val="hybridMultilevel"/>
    <w:tmpl w:val="0D1AE580"/>
    <w:lvl w:ilvl="0" w:tplc="869209DA">
      <w:start w:val="1"/>
      <w:numFmt w:val="bullet"/>
      <w:pStyle w:val="Normal-Bullets1"/>
      <w:lvlText w:val=""/>
      <w:lvlJc w:val="left"/>
      <w:pPr>
        <w:ind w:left="360" w:hanging="360"/>
      </w:pPr>
      <w:rPr>
        <w:rFonts w:ascii="Symbol" w:hAnsi="Symbol" w:hint="default"/>
      </w:rPr>
    </w:lvl>
    <w:lvl w:ilvl="1" w:tplc="310276D8">
      <w:start w:val="1"/>
      <w:numFmt w:val="bullet"/>
      <w:pStyle w:val="Normal-Bullets2"/>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6F7124C3"/>
    <w:multiLevelType w:val="hybridMultilevel"/>
    <w:tmpl w:val="23409B5C"/>
    <w:lvl w:ilvl="0" w:tplc="A5BA5CA2">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0" w15:restartNumberingAfterBreak="0">
    <w:nsid w:val="73D16790"/>
    <w:multiLevelType w:val="hybridMultilevel"/>
    <w:tmpl w:val="92404984"/>
    <w:lvl w:ilvl="0" w:tplc="E04EA03C">
      <w:start w:val="1"/>
      <w:numFmt w:val="upperLetter"/>
      <w:pStyle w:val="AppendixHeading"/>
      <w:lvlText w:val="Appendix %1 –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2B4D5E"/>
    <w:multiLevelType w:val="hybridMultilevel"/>
    <w:tmpl w:val="A0BCFB30"/>
    <w:lvl w:ilvl="0" w:tplc="3E5A623A">
      <w:numFmt w:val="bullet"/>
      <w:lvlText w:val="•"/>
      <w:lvlJc w:val="left"/>
      <w:pPr>
        <w:ind w:left="1800" w:hanging="360"/>
      </w:pPr>
      <w:rPr>
        <w:rFonts w:ascii="Arial" w:eastAsiaTheme="minorEastAsia"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75E701A0"/>
    <w:multiLevelType w:val="hybridMultilevel"/>
    <w:tmpl w:val="B502A488"/>
    <w:lvl w:ilvl="0" w:tplc="0409001B">
      <w:start w:val="1"/>
      <w:numFmt w:val="bullet"/>
      <w:pStyle w:val="CaseStudyBullet"/>
      <w:lvlText w:val=""/>
      <w:lvlJc w:val="left"/>
      <w:pPr>
        <w:tabs>
          <w:tab w:val="num" w:pos="284"/>
        </w:tabs>
        <w:ind w:left="284" w:hanging="284"/>
      </w:pPr>
      <w:rPr>
        <w:rFonts w:ascii="Wingdings" w:hAnsi="Wingdings" w:hint="default"/>
        <w:color w:val="29235C"/>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7"/>
  </w:num>
  <w:num w:numId="3">
    <w:abstractNumId w:val="10"/>
  </w:num>
  <w:num w:numId="4">
    <w:abstractNumId w:val="13"/>
  </w:num>
  <w:num w:numId="5">
    <w:abstractNumId w:val="16"/>
  </w:num>
  <w:num w:numId="6">
    <w:abstractNumId w:val="30"/>
  </w:num>
  <w:num w:numId="7">
    <w:abstractNumId w:val="19"/>
  </w:num>
  <w:num w:numId="8">
    <w:abstractNumId w:val="24"/>
  </w:num>
  <w:num w:numId="9">
    <w:abstractNumId w:val="22"/>
  </w:num>
  <w:num w:numId="10">
    <w:abstractNumId w:val="11"/>
  </w:num>
  <w:num w:numId="11">
    <w:abstractNumId w:val="32"/>
  </w:num>
  <w:num w:numId="12">
    <w:abstractNumId w:val="1"/>
  </w:num>
  <w:num w:numId="13">
    <w:abstractNumId w:val="28"/>
  </w:num>
  <w:num w:numId="14">
    <w:abstractNumId w:val="15"/>
  </w:num>
  <w:num w:numId="15">
    <w:abstractNumId w:val="12"/>
    <w:lvlOverride w:ilvl="0">
      <w:startOverride w:val="1"/>
    </w:lvlOverride>
    <w:lvlOverride w:ilvl="1"/>
    <w:lvlOverride w:ilvl="2"/>
    <w:lvlOverride w:ilvl="3"/>
    <w:lvlOverride w:ilvl="4"/>
    <w:lvlOverride w:ilvl="5"/>
    <w:lvlOverride w:ilvl="6"/>
    <w:lvlOverride w:ilvl="7"/>
    <w:lvlOverride w:ilvl="8"/>
  </w:num>
  <w:num w:numId="16">
    <w:abstractNumId w:val="29"/>
  </w:num>
  <w:num w:numId="17">
    <w:abstractNumId w:val="14"/>
  </w:num>
  <w:num w:numId="18">
    <w:abstractNumId w:val="26"/>
  </w:num>
  <w:num w:numId="19">
    <w:abstractNumId w:val="7"/>
  </w:num>
  <w:num w:numId="20">
    <w:abstractNumId w:val="18"/>
  </w:num>
  <w:num w:numId="21">
    <w:abstractNumId w:val="8"/>
  </w:num>
  <w:num w:numId="22">
    <w:abstractNumId w:val="20"/>
  </w:num>
  <w:num w:numId="23">
    <w:abstractNumId w:val="4"/>
  </w:num>
  <w:num w:numId="24">
    <w:abstractNumId w:val="6"/>
  </w:num>
  <w:num w:numId="25">
    <w:abstractNumId w:val="5"/>
  </w:num>
  <w:num w:numId="26">
    <w:abstractNumId w:val="25"/>
  </w:num>
  <w:num w:numId="27">
    <w:abstractNumId w:val="17"/>
    <w:lvlOverride w:ilvl="0">
      <w:startOverride w:val="5"/>
    </w:lvlOverride>
    <w:lvlOverride w:ilvl="1">
      <w:startOverride w:val="1"/>
    </w:lvlOverride>
  </w:num>
  <w:num w:numId="28">
    <w:abstractNumId w:val="3"/>
  </w:num>
  <w:num w:numId="29">
    <w:abstractNumId w:val="21"/>
  </w:num>
  <w:num w:numId="30">
    <w:abstractNumId w:val="2"/>
  </w:num>
  <w:num w:numId="31">
    <w:abstractNumId w:val="23"/>
  </w:num>
  <w:num w:numId="32">
    <w:abstractNumId w:val="9"/>
  </w:num>
  <w:num w:numId="33">
    <w:abstractNumId w:val="27"/>
  </w:num>
  <w:num w:numId="34">
    <w:abstractNumId w:val="3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51E"/>
    <w:rsid w:val="000013CD"/>
    <w:rsid w:val="0000148B"/>
    <w:rsid w:val="000018B2"/>
    <w:rsid w:val="00002313"/>
    <w:rsid w:val="000031C9"/>
    <w:rsid w:val="00003CB4"/>
    <w:rsid w:val="00003D5E"/>
    <w:rsid w:val="00003F8C"/>
    <w:rsid w:val="000042B1"/>
    <w:rsid w:val="000048C7"/>
    <w:rsid w:val="00004A63"/>
    <w:rsid w:val="00005034"/>
    <w:rsid w:val="0000571B"/>
    <w:rsid w:val="000062C8"/>
    <w:rsid w:val="00007343"/>
    <w:rsid w:val="00010078"/>
    <w:rsid w:val="000103BA"/>
    <w:rsid w:val="00010F4E"/>
    <w:rsid w:val="00010FDA"/>
    <w:rsid w:val="000113ED"/>
    <w:rsid w:val="00012015"/>
    <w:rsid w:val="000124B8"/>
    <w:rsid w:val="000124F3"/>
    <w:rsid w:val="0001265F"/>
    <w:rsid w:val="00013048"/>
    <w:rsid w:val="000144E5"/>
    <w:rsid w:val="000146D9"/>
    <w:rsid w:val="00014A40"/>
    <w:rsid w:val="00015244"/>
    <w:rsid w:val="000157B2"/>
    <w:rsid w:val="00015808"/>
    <w:rsid w:val="00015A90"/>
    <w:rsid w:val="0001600E"/>
    <w:rsid w:val="00016388"/>
    <w:rsid w:val="00016873"/>
    <w:rsid w:val="00016F21"/>
    <w:rsid w:val="0001720C"/>
    <w:rsid w:val="00017238"/>
    <w:rsid w:val="00017D35"/>
    <w:rsid w:val="00021138"/>
    <w:rsid w:val="00021C80"/>
    <w:rsid w:val="00021CB2"/>
    <w:rsid w:val="000222A2"/>
    <w:rsid w:val="000243B7"/>
    <w:rsid w:val="00024982"/>
    <w:rsid w:val="00025B8D"/>
    <w:rsid w:val="00030145"/>
    <w:rsid w:val="000311CE"/>
    <w:rsid w:val="00032A50"/>
    <w:rsid w:val="00033696"/>
    <w:rsid w:val="00034948"/>
    <w:rsid w:val="00034AC6"/>
    <w:rsid w:val="00035C00"/>
    <w:rsid w:val="00035ED1"/>
    <w:rsid w:val="000360A3"/>
    <w:rsid w:val="00036C1F"/>
    <w:rsid w:val="00040189"/>
    <w:rsid w:val="000407B6"/>
    <w:rsid w:val="00040EC8"/>
    <w:rsid w:val="00040F03"/>
    <w:rsid w:val="00040F47"/>
    <w:rsid w:val="0004111F"/>
    <w:rsid w:val="00043350"/>
    <w:rsid w:val="0004350A"/>
    <w:rsid w:val="00043637"/>
    <w:rsid w:val="00043883"/>
    <w:rsid w:val="00043E4C"/>
    <w:rsid w:val="0004474C"/>
    <w:rsid w:val="00044A05"/>
    <w:rsid w:val="00044C35"/>
    <w:rsid w:val="00050F26"/>
    <w:rsid w:val="000529C5"/>
    <w:rsid w:val="0005366E"/>
    <w:rsid w:val="00054191"/>
    <w:rsid w:val="0005468B"/>
    <w:rsid w:val="0005620C"/>
    <w:rsid w:val="00056AC5"/>
    <w:rsid w:val="000573B6"/>
    <w:rsid w:val="00057632"/>
    <w:rsid w:val="00057A30"/>
    <w:rsid w:val="00057A4B"/>
    <w:rsid w:val="00061E42"/>
    <w:rsid w:val="000620A2"/>
    <w:rsid w:val="000631C3"/>
    <w:rsid w:val="00063558"/>
    <w:rsid w:val="00064E23"/>
    <w:rsid w:val="00065362"/>
    <w:rsid w:val="0006551C"/>
    <w:rsid w:val="00065DAD"/>
    <w:rsid w:val="00066B3C"/>
    <w:rsid w:val="000676F6"/>
    <w:rsid w:val="00067754"/>
    <w:rsid w:val="00067F46"/>
    <w:rsid w:val="00070511"/>
    <w:rsid w:val="00070824"/>
    <w:rsid w:val="0007102E"/>
    <w:rsid w:val="00071E50"/>
    <w:rsid w:val="000724E7"/>
    <w:rsid w:val="0007296A"/>
    <w:rsid w:val="000744D0"/>
    <w:rsid w:val="00074FA3"/>
    <w:rsid w:val="000765FE"/>
    <w:rsid w:val="00076BD9"/>
    <w:rsid w:val="00077661"/>
    <w:rsid w:val="00077844"/>
    <w:rsid w:val="00077CC3"/>
    <w:rsid w:val="0008084D"/>
    <w:rsid w:val="00080A2F"/>
    <w:rsid w:val="0008226F"/>
    <w:rsid w:val="0008261D"/>
    <w:rsid w:val="00082706"/>
    <w:rsid w:val="00082DF0"/>
    <w:rsid w:val="000843ED"/>
    <w:rsid w:val="00084E94"/>
    <w:rsid w:val="00084ED5"/>
    <w:rsid w:val="00084F2E"/>
    <w:rsid w:val="0008500A"/>
    <w:rsid w:val="00085117"/>
    <w:rsid w:val="000854D7"/>
    <w:rsid w:val="00085892"/>
    <w:rsid w:val="00085D88"/>
    <w:rsid w:val="00085F2F"/>
    <w:rsid w:val="00085FF6"/>
    <w:rsid w:val="0008623C"/>
    <w:rsid w:val="00086DB6"/>
    <w:rsid w:val="00087858"/>
    <w:rsid w:val="00087E8C"/>
    <w:rsid w:val="00090251"/>
    <w:rsid w:val="000902A6"/>
    <w:rsid w:val="0009059E"/>
    <w:rsid w:val="00090FCE"/>
    <w:rsid w:val="00091627"/>
    <w:rsid w:val="00091A01"/>
    <w:rsid w:val="00092326"/>
    <w:rsid w:val="0009308F"/>
    <w:rsid w:val="00094BA2"/>
    <w:rsid w:val="0009545C"/>
    <w:rsid w:val="000965F2"/>
    <w:rsid w:val="000969C3"/>
    <w:rsid w:val="00096B4D"/>
    <w:rsid w:val="00096CDF"/>
    <w:rsid w:val="000973DF"/>
    <w:rsid w:val="00097768"/>
    <w:rsid w:val="000A0652"/>
    <w:rsid w:val="000A084A"/>
    <w:rsid w:val="000A1192"/>
    <w:rsid w:val="000A1485"/>
    <w:rsid w:val="000A1740"/>
    <w:rsid w:val="000A1867"/>
    <w:rsid w:val="000A1DD6"/>
    <w:rsid w:val="000A2396"/>
    <w:rsid w:val="000A28C9"/>
    <w:rsid w:val="000A35D0"/>
    <w:rsid w:val="000A3923"/>
    <w:rsid w:val="000A3ADC"/>
    <w:rsid w:val="000A5239"/>
    <w:rsid w:val="000A61DE"/>
    <w:rsid w:val="000A62D7"/>
    <w:rsid w:val="000A6A94"/>
    <w:rsid w:val="000A70F7"/>
    <w:rsid w:val="000A72B3"/>
    <w:rsid w:val="000A7D0B"/>
    <w:rsid w:val="000B0239"/>
    <w:rsid w:val="000B05C9"/>
    <w:rsid w:val="000B09A0"/>
    <w:rsid w:val="000B16A9"/>
    <w:rsid w:val="000B16D7"/>
    <w:rsid w:val="000B1828"/>
    <w:rsid w:val="000B18CF"/>
    <w:rsid w:val="000B231F"/>
    <w:rsid w:val="000B29E5"/>
    <w:rsid w:val="000B2C65"/>
    <w:rsid w:val="000B6F36"/>
    <w:rsid w:val="000C04CD"/>
    <w:rsid w:val="000C0B46"/>
    <w:rsid w:val="000C0CA7"/>
    <w:rsid w:val="000C13EA"/>
    <w:rsid w:val="000C1750"/>
    <w:rsid w:val="000C1B24"/>
    <w:rsid w:val="000C35E1"/>
    <w:rsid w:val="000C3998"/>
    <w:rsid w:val="000C3DDF"/>
    <w:rsid w:val="000C420A"/>
    <w:rsid w:val="000C457C"/>
    <w:rsid w:val="000C458E"/>
    <w:rsid w:val="000C489E"/>
    <w:rsid w:val="000C491E"/>
    <w:rsid w:val="000C499E"/>
    <w:rsid w:val="000C4ABA"/>
    <w:rsid w:val="000C4E8E"/>
    <w:rsid w:val="000C61F1"/>
    <w:rsid w:val="000C6FCF"/>
    <w:rsid w:val="000C73BE"/>
    <w:rsid w:val="000D019C"/>
    <w:rsid w:val="000D0225"/>
    <w:rsid w:val="000D1570"/>
    <w:rsid w:val="000D1A2C"/>
    <w:rsid w:val="000D1B26"/>
    <w:rsid w:val="000D31BE"/>
    <w:rsid w:val="000D39FB"/>
    <w:rsid w:val="000D40B8"/>
    <w:rsid w:val="000D4162"/>
    <w:rsid w:val="000D52F6"/>
    <w:rsid w:val="000D5407"/>
    <w:rsid w:val="000D5AA1"/>
    <w:rsid w:val="000D5ACF"/>
    <w:rsid w:val="000D5B5A"/>
    <w:rsid w:val="000D5F27"/>
    <w:rsid w:val="000D6892"/>
    <w:rsid w:val="000D6B02"/>
    <w:rsid w:val="000D7618"/>
    <w:rsid w:val="000D78C9"/>
    <w:rsid w:val="000E0785"/>
    <w:rsid w:val="000E07E5"/>
    <w:rsid w:val="000E0C0F"/>
    <w:rsid w:val="000E1389"/>
    <w:rsid w:val="000E1A1A"/>
    <w:rsid w:val="000E2596"/>
    <w:rsid w:val="000E2A5E"/>
    <w:rsid w:val="000E2AB7"/>
    <w:rsid w:val="000E2AD8"/>
    <w:rsid w:val="000E3C41"/>
    <w:rsid w:val="000E4C17"/>
    <w:rsid w:val="000E5B23"/>
    <w:rsid w:val="000E6227"/>
    <w:rsid w:val="000E6573"/>
    <w:rsid w:val="000E6EC6"/>
    <w:rsid w:val="000E7176"/>
    <w:rsid w:val="000E79A3"/>
    <w:rsid w:val="000F056D"/>
    <w:rsid w:val="000F0D28"/>
    <w:rsid w:val="000F0D9C"/>
    <w:rsid w:val="000F275A"/>
    <w:rsid w:val="000F302B"/>
    <w:rsid w:val="000F30C8"/>
    <w:rsid w:val="000F4054"/>
    <w:rsid w:val="000F50F9"/>
    <w:rsid w:val="000F58C2"/>
    <w:rsid w:val="000F5C58"/>
    <w:rsid w:val="000F618A"/>
    <w:rsid w:val="000F62BD"/>
    <w:rsid w:val="000F682B"/>
    <w:rsid w:val="000F6F3F"/>
    <w:rsid w:val="000F7168"/>
    <w:rsid w:val="000F78B1"/>
    <w:rsid w:val="00100629"/>
    <w:rsid w:val="001015D0"/>
    <w:rsid w:val="0010181D"/>
    <w:rsid w:val="00102369"/>
    <w:rsid w:val="00102F4F"/>
    <w:rsid w:val="00103918"/>
    <w:rsid w:val="001056EA"/>
    <w:rsid w:val="00105AC8"/>
    <w:rsid w:val="00106ACD"/>
    <w:rsid w:val="0010762F"/>
    <w:rsid w:val="001106F5"/>
    <w:rsid w:val="00110A14"/>
    <w:rsid w:val="00110E5E"/>
    <w:rsid w:val="00111D61"/>
    <w:rsid w:val="0011324E"/>
    <w:rsid w:val="001132F8"/>
    <w:rsid w:val="0011367D"/>
    <w:rsid w:val="001136F4"/>
    <w:rsid w:val="00113FDD"/>
    <w:rsid w:val="00114651"/>
    <w:rsid w:val="001148E9"/>
    <w:rsid w:val="00115B44"/>
    <w:rsid w:val="001166AE"/>
    <w:rsid w:val="00116D68"/>
    <w:rsid w:val="0011757F"/>
    <w:rsid w:val="001200CD"/>
    <w:rsid w:val="00120527"/>
    <w:rsid w:val="00121434"/>
    <w:rsid w:val="00121B5E"/>
    <w:rsid w:val="00122ABB"/>
    <w:rsid w:val="00123458"/>
    <w:rsid w:val="0012490D"/>
    <w:rsid w:val="00124984"/>
    <w:rsid w:val="0012556A"/>
    <w:rsid w:val="001263DD"/>
    <w:rsid w:val="001267C5"/>
    <w:rsid w:val="00130FBD"/>
    <w:rsid w:val="001314C9"/>
    <w:rsid w:val="0013164C"/>
    <w:rsid w:val="00131C71"/>
    <w:rsid w:val="00131D73"/>
    <w:rsid w:val="0013339A"/>
    <w:rsid w:val="0013340C"/>
    <w:rsid w:val="00133AAB"/>
    <w:rsid w:val="00134D91"/>
    <w:rsid w:val="00135341"/>
    <w:rsid w:val="00135AF5"/>
    <w:rsid w:val="001363E3"/>
    <w:rsid w:val="001366A9"/>
    <w:rsid w:val="001368A9"/>
    <w:rsid w:val="001377F0"/>
    <w:rsid w:val="00140A0D"/>
    <w:rsid w:val="00142640"/>
    <w:rsid w:val="001426FF"/>
    <w:rsid w:val="00142A94"/>
    <w:rsid w:val="00142FE1"/>
    <w:rsid w:val="00143516"/>
    <w:rsid w:val="00143EA7"/>
    <w:rsid w:val="001442BC"/>
    <w:rsid w:val="00147CB7"/>
    <w:rsid w:val="001504E1"/>
    <w:rsid w:val="0015059C"/>
    <w:rsid w:val="0015119C"/>
    <w:rsid w:val="00151649"/>
    <w:rsid w:val="00151AA3"/>
    <w:rsid w:val="00151D4A"/>
    <w:rsid w:val="0015314E"/>
    <w:rsid w:val="0015364F"/>
    <w:rsid w:val="001548CE"/>
    <w:rsid w:val="00154D7D"/>
    <w:rsid w:val="001567AC"/>
    <w:rsid w:val="00156C5C"/>
    <w:rsid w:val="00157161"/>
    <w:rsid w:val="001573D8"/>
    <w:rsid w:val="00157CBC"/>
    <w:rsid w:val="00161C6B"/>
    <w:rsid w:val="00161CCA"/>
    <w:rsid w:val="00161DD7"/>
    <w:rsid w:val="001622C0"/>
    <w:rsid w:val="001628A2"/>
    <w:rsid w:val="00163167"/>
    <w:rsid w:val="0016371A"/>
    <w:rsid w:val="001638B9"/>
    <w:rsid w:val="00163B99"/>
    <w:rsid w:val="00163BF9"/>
    <w:rsid w:val="00163E05"/>
    <w:rsid w:val="001640BB"/>
    <w:rsid w:val="0016454B"/>
    <w:rsid w:val="0016461D"/>
    <w:rsid w:val="001653A5"/>
    <w:rsid w:val="00165BAD"/>
    <w:rsid w:val="001660E7"/>
    <w:rsid w:val="00167130"/>
    <w:rsid w:val="001675C0"/>
    <w:rsid w:val="001676DD"/>
    <w:rsid w:val="00167A72"/>
    <w:rsid w:val="00167F36"/>
    <w:rsid w:val="00170755"/>
    <w:rsid w:val="00171A64"/>
    <w:rsid w:val="00171A80"/>
    <w:rsid w:val="001720B0"/>
    <w:rsid w:val="00173AC5"/>
    <w:rsid w:val="001740AA"/>
    <w:rsid w:val="00174571"/>
    <w:rsid w:val="00174B08"/>
    <w:rsid w:val="00175056"/>
    <w:rsid w:val="00175F18"/>
    <w:rsid w:val="00176450"/>
    <w:rsid w:val="00176C42"/>
    <w:rsid w:val="00177466"/>
    <w:rsid w:val="00177D66"/>
    <w:rsid w:val="00180403"/>
    <w:rsid w:val="00180749"/>
    <w:rsid w:val="00180CFB"/>
    <w:rsid w:val="00180D98"/>
    <w:rsid w:val="00181191"/>
    <w:rsid w:val="00181D40"/>
    <w:rsid w:val="00181D52"/>
    <w:rsid w:val="00184351"/>
    <w:rsid w:val="00184628"/>
    <w:rsid w:val="001848AA"/>
    <w:rsid w:val="00186738"/>
    <w:rsid w:val="0018689F"/>
    <w:rsid w:val="00190470"/>
    <w:rsid w:val="00190563"/>
    <w:rsid w:val="00190807"/>
    <w:rsid w:val="00190968"/>
    <w:rsid w:val="001918B1"/>
    <w:rsid w:val="00192428"/>
    <w:rsid w:val="001937A6"/>
    <w:rsid w:val="00194161"/>
    <w:rsid w:val="0019435E"/>
    <w:rsid w:val="00194A4F"/>
    <w:rsid w:val="00194ACA"/>
    <w:rsid w:val="001955B0"/>
    <w:rsid w:val="00195A5F"/>
    <w:rsid w:val="00195CC0"/>
    <w:rsid w:val="00195D01"/>
    <w:rsid w:val="00196462"/>
    <w:rsid w:val="0019673C"/>
    <w:rsid w:val="00196986"/>
    <w:rsid w:val="00196B2A"/>
    <w:rsid w:val="00196C90"/>
    <w:rsid w:val="00196FEA"/>
    <w:rsid w:val="00197DCA"/>
    <w:rsid w:val="00197FB7"/>
    <w:rsid w:val="001A0273"/>
    <w:rsid w:val="001A0A61"/>
    <w:rsid w:val="001A0ABF"/>
    <w:rsid w:val="001A1973"/>
    <w:rsid w:val="001A1E0C"/>
    <w:rsid w:val="001A2F22"/>
    <w:rsid w:val="001A48F4"/>
    <w:rsid w:val="001A4A29"/>
    <w:rsid w:val="001A50F6"/>
    <w:rsid w:val="001A5351"/>
    <w:rsid w:val="001A5D28"/>
    <w:rsid w:val="001A6A06"/>
    <w:rsid w:val="001A6DA5"/>
    <w:rsid w:val="001A6DCE"/>
    <w:rsid w:val="001A7297"/>
    <w:rsid w:val="001A77C6"/>
    <w:rsid w:val="001B093F"/>
    <w:rsid w:val="001B09E3"/>
    <w:rsid w:val="001B1AB0"/>
    <w:rsid w:val="001B2E39"/>
    <w:rsid w:val="001B36D1"/>
    <w:rsid w:val="001B41E4"/>
    <w:rsid w:val="001B53C6"/>
    <w:rsid w:val="001B5B27"/>
    <w:rsid w:val="001B6163"/>
    <w:rsid w:val="001C077D"/>
    <w:rsid w:val="001C10D4"/>
    <w:rsid w:val="001C15D8"/>
    <w:rsid w:val="001C1CFC"/>
    <w:rsid w:val="001C2F8E"/>
    <w:rsid w:val="001C317E"/>
    <w:rsid w:val="001C38CF"/>
    <w:rsid w:val="001C3B92"/>
    <w:rsid w:val="001C4247"/>
    <w:rsid w:val="001C4714"/>
    <w:rsid w:val="001C4CA7"/>
    <w:rsid w:val="001C5F7C"/>
    <w:rsid w:val="001D0CA5"/>
    <w:rsid w:val="001D166B"/>
    <w:rsid w:val="001D1762"/>
    <w:rsid w:val="001D1861"/>
    <w:rsid w:val="001D19FD"/>
    <w:rsid w:val="001D1BB1"/>
    <w:rsid w:val="001D28D1"/>
    <w:rsid w:val="001D2B26"/>
    <w:rsid w:val="001D63BD"/>
    <w:rsid w:val="001D6CAD"/>
    <w:rsid w:val="001D6F3D"/>
    <w:rsid w:val="001E015F"/>
    <w:rsid w:val="001E0B61"/>
    <w:rsid w:val="001E1564"/>
    <w:rsid w:val="001E3078"/>
    <w:rsid w:val="001E36E7"/>
    <w:rsid w:val="001E3A6B"/>
    <w:rsid w:val="001E4453"/>
    <w:rsid w:val="001E4858"/>
    <w:rsid w:val="001E4CEF"/>
    <w:rsid w:val="001E5386"/>
    <w:rsid w:val="001E5842"/>
    <w:rsid w:val="001E5E83"/>
    <w:rsid w:val="001E62F8"/>
    <w:rsid w:val="001E6369"/>
    <w:rsid w:val="001E66F7"/>
    <w:rsid w:val="001E703C"/>
    <w:rsid w:val="001F05FA"/>
    <w:rsid w:val="001F08BD"/>
    <w:rsid w:val="001F0A9B"/>
    <w:rsid w:val="001F1F5B"/>
    <w:rsid w:val="001F20A9"/>
    <w:rsid w:val="001F270A"/>
    <w:rsid w:val="001F3981"/>
    <w:rsid w:val="001F4AAC"/>
    <w:rsid w:val="001F4D06"/>
    <w:rsid w:val="001F4E8A"/>
    <w:rsid w:val="001F59AB"/>
    <w:rsid w:val="001F5CE8"/>
    <w:rsid w:val="001F5F4E"/>
    <w:rsid w:val="001F6236"/>
    <w:rsid w:val="001F6B68"/>
    <w:rsid w:val="001F7CA6"/>
    <w:rsid w:val="001F7E93"/>
    <w:rsid w:val="00200149"/>
    <w:rsid w:val="002001E4"/>
    <w:rsid w:val="002006AE"/>
    <w:rsid w:val="00200AEC"/>
    <w:rsid w:val="002010E0"/>
    <w:rsid w:val="00201341"/>
    <w:rsid w:val="00201FB2"/>
    <w:rsid w:val="002023F9"/>
    <w:rsid w:val="00202775"/>
    <w:rsid w:val="00202CED"/>
    <w:rsid w:val="00203556"/>
    <w:rsid w:val="00203D5A"/>
    <w:rsid w:val="00203D87"/>
    <w:rsid w:val="00203DFE"/>
    <w:rsid w:val="0020478B"/>
    <w:rsid w:val="00204838"/>
    <w:rsid w:val="00204DC4"/>
    <w:rsid w:val="00205000"/>
    <w:rsid w:val="00205091"/>
    <w:rsid w:val="00205665"/>
    <w:rsid w:val="002057C3"/>
    <w:rsid w:val="0020593D"/>
    <w:rsid w:val="00206A61"/>
    <w:rsid w:val="002100C7"/>
    <w:rsid w:val="002102AE"/>
    <w:rsid w:val="00210CA3"/>
    <w:rsid w:val="00210CBC"/>
    <w:rsid w:val="00211419"/>
    <w:rsid w:val="0021171C"/>
    <w:rsid w:val="002122AF"/>
    <w:rsid w:val="00212C6C"/>
    <w:rsid w:val="00213366"/>
    <w:rsid w:val="00213B94"/>
    <w:rsid w:val="00213EEE"/>
    <w:rsid w:val="00216578"/>
    <w:rsid w:val="00216879"/>
    <w:rsid w:val="00216B94"/>
    <w:rsid w:val="00216D52"/>
    <w:rsid w:val="00216E2E"/>
    <w:rsid w:val="00220C72"/>
    <w:rsid w:val="00220E64"/>
    <w:rsid w:val="002212D2"/>
    <w:rsid w:val="00221767"/>
    <w:rsid w:val="0022231D"/>
    <w:rsid w:val="0022316F"/>
    <w:rsid w:val="0022370A"/>
    <w:rsid w:val="00223AF2"/>
    <w:rsid w:val="00223CE0"/>
    <w:rsid w:val="00224A1F"/>
    <w:rsid w:val="0022553A"/>
    <w:rsid w:val="00226605"/>
    <w:rsid w:val="00226E20"/>
    <w:rsid w:val="002273B4"/>
    <w:rsid w:val="00227CD2"/>
    <w:rsid w:val="0023232D"/>
    <w:rsid w:val="002327B4"/>
    <w:rsid w:val="00232D02"/>
    <w:rsid w:val="00232E97"/>
    <w:rsid w:val="00232FC2"/>
    <w:rsid w:val="00233F76"/>
    <w:rsid w:val="0023437D"/>
    <w:rsid w:val="00235060"/>
    <w:rsid w:val="0023736D"/>
    <w:rsid w:val="002376DB"/>
    <w:rsid w:val="0024019F"/>
    <w:rsid w:val="00240344"/>
    <w:rsid w:val="00240FE7"/>
    <w:rsid w:val="00241BCA"/>
    <w:rsid w:val="00241E11"/>
    <w:rsid w:val="002421CC"/>
    <w:rsid w:val="0024383C"/>
    <w:rsid w:val="00243F86"/>
    <w:rsid w:val="00244A79"/>
    <w:rsid w:val="00244C34"/>
    <w:rsid w:val="00245D29"/>
    <w:rsid w:val="00245DB5"/>
    <w:rsid w:val="00245E76"/>
    <w:rsid w:val="002466EA"/>
    <w:rsid w:val="0024680B"/>
    <w:rsid w:val="002470A8"/>
    <w:rsid w:val="0025063A"/>
    <w:rsid w:val="0025074F"/>
    <w:rsid w:val="00250DD9"/>
    <w:rsid w:val="00250EFE"/>
    <w:rsid w:val="00251052"/>
    <w:rsid w:val="002510B9"/>
    <w:rsid w:val="00251828"/>
    <w:rsid w:val="00251B48"/>
    <w:rsid w:val="00252307"/>
    <w:rsid w:val="002528BB"/>
    <w:rsid w:val="00252E27"/>
    <w:rsid w:val="00252F88"/>
    <w:rsid w:val="00253C26"/>
    <w:rsid w:val="00253E55"/>
    <w:rsid w:val="002543C0"/>
    <w:rsid w:val="002544E0"/>
    <w:rsid w:val="00255570"/>
    <w:rsid w:val="002555DA"/>
    <w:rsid w:val="00255B3A"/>
    <w:rsid w:val="00256B70"/>
    <w:rsid w:val="00257272"/>
    <w:rsid w:val="002575F5"/>
    <w:rsid w:val="00260969"/>
    <w:rsid w:val="00260BA9"/>
    <w:rsid w:val="00260C0C"/>
    <w:rsid w:val="0026196D"/>
    <w:rsid w:val="00261BB3"/>
    <w:rsid w:val="00261DD5"/>
    <w:rsid w:val="00262AB5"/>
    <w:rsid w:val="00262ABD"/>
    <w:rsid w:val="00262D57"/>
    <w:rsid w:val="0026342F"/>
    <w:rsid w:val="00265ADF"/>
    <w:rsid w:val="00265B01"/>
    <w:rsid w:val="002660C7"/>
    <w:rsid w:val="002662A4"/>
    <w:rsid w:val="00266644"/>
    <w:rsid w:val="00266A46"/>
    <w:rsid w:val="002670A5"/>
    <w:rsid w:val="0026798C"/>
    <w:rsid w:val="00270351"/>
    <w:rsid w:val="00270404"/>
    <w:rsid w:val="0027048E"/>
    <w:rsid w:val="00270507"/>
    <w:rsid w:val="0027118E"/>
    <w:rsid w:val="002724C4"/>
    <w:rsid w:val="00272646"/>
    <w:rsid w:val="00272F0E"/>
    <w:rsid w:val="00273390"/>
    <w:rsid w:val="00273640"/>
    <w:rsid w:val="00273DE7"/>
    <w:rsid w:val="002744E5"/>
    <w:rsid w:val="00274616"/>
    <w:rsid w:val="00274C86"/>
    <w:rsid w:val="002753E0"/>
    <w:rsid w:val="002755DB"/>
    <w:rsid w:val="00275BFD"/>
    <w:rsid w:val="002767D8"/>
    <w:rsid w:val="002768C6"/>
    <w:rsid w:val="00276DA0"/>
    <w:rsid w:val="00276FAB"/>
    <w:rsid w:val="00280017"/>
    <w:rsid w:val="0028004F"/>
    <w:rsid w:val="00281B6F"/>
    <w:rsid w:val="0028266E"/>
    <w:rsid w:val="00282A5F"/>
    <w:rsid w:val="0028322F"/>
    <w:rsid w:val="00283C9A"/>
    <w:rsid w:val="00284232"/>
    <w:rsid w:val="002851C2"/>
    <w:rsid w:val="00286422"/>
    <w:rsid w:val="00287237"/>
    <w:rsid w:val="00287475"/>
    <w:rsid w:val="00287ABB"/>
    <w:rsid w:val="00287B16"/>
    <w:rsid w:val="00290928"/>
    <w:rsid w:val="002909FD"/>
    <w:rsid w:val="00290C00"/>
    <w:rsid w:val="00291093"/>
    <w:rsid w:val="00291192"/>
    <w:rsid w:val="002922B7"/>
    <w:rsid w:val="002939E7"/>
    <w:rsid w:val="002942B7"/>
    <w:rsid w:val="00295095"/>
    <w:rsid w:val="002956CB"/>
    <w:rsid w:val="00296D20"/>
    <w:rsid w:val="002A05BD"/>
    <w:rsid w:val="002A06B5"/>
    <w:rsid w:val="002A0BEB"/>
    <w:rsid w:val="002A16A0"/>
    <w:rsid w:val="002A224D"/>
    <w:rsid w:val="002A2BBB"/>
    <w:rsid w:val="002A2C39"/>
    <w:rsid w:val="002A382D"/>
    <w:rsid w:val="002A4CAF"/>
    <w:rsid w:val="002A56A4"/>
    <w:rsid w:val="002A5892"/>
    <w:rsid w:val="002A5DA5"/>
    <w:rsid w:val="002B0B9F"/>
    <w:rsid w:val="002B0CD8"/>
    <w:rsid w:val="002B175B"/>
    <w:rsid w:val="002B2980"/>
    <w:rsid w:val="002B2D75"/>
    <w:rsid w:val="002B39E8"/>
    <w:rsid w:val="002B5DEA"/>
    <w:rsid w:val="002B61FE"/>
    <w:rsid w:val="002B7A1D"/>
    <w:rsid w:val="002B7A5F"/>
    <w:rsid w:val="002B7B0D"/>
    <w:rsid w:val="002C0776"/>
    <w:rsid w:val="002C0A72"/>
    <w:rsid w:val="002C1436"/>
    <w:rsid w:val="002C1861"/>
    <w:rsid w:val="002C18CC"/>
    <w:rsid w:val="002C1C11"/>
    <w:rsid w:val="002C1FEE"/>
    <w:rsid w:val="002C23C8"/>
    <w:rsid w:val="002C26DF"/>
    <w:rsid w:val="002C2B61"/>
    <w:rsid w:val="002C2D10"/>
    <w:rsid w:val="002C3686"/>
    <w:rsid w:val="002C4122"/>
    <w:rsid w:val="002C450F"/>
    <w:rsid w:val="002C4AA7"/>
    <w:rsid w:val="002C4BAF"/>
    <w:rsid w:val="002C4C22"/>
    <w:rsid w:val="002C4F36"/>
    <w:rsid w:val="002C52C7"/>
    <w:rsid w:val="002C5565"/>
    <w:rsid w:val="002C55AF"/>
    <w:rsid w:val="002C5A96"/>
    <w:rsid w:val="002C6529"/>
    <w:rsid w:val="002D10F0"/>
    <w:rsid w:val="002D1C31"/>
    <w:rsid w:val="002D1D58"/>
    <w:rsid w:val="002D26AE"/>
    <w:rsid w:val="002D3CCC"/>
    <w:rsid w:val="002D4822"/>
    <w:rsid w:val="002D4C25"/>
    <w:rsid w:val="002D51A3"/>
    <w:rsid w:val="002D5388"/>
    <w:rsid w:val="002D56FB"/>
    <w:rsid w:val="002D6808"/>
    <w:rsid w:val="002D71D1"/>
    <w:rsid w:val="002E022D"/>
    <w:rsid w:val="002E029D"/>
    <w:rsid w:val="002E07CD"/>
    <w:rsid w:val="002E0D76"/>
    <w:rsid w:val="002E0F30"/>
    <w:rsid w:val="002E13FC"/>
    <w:rsid w:val="002E24F4"/>
    <w:rsid w:val="002E252F"/>
    <w:rsid w:val="002E376A"/>
    <w:rsid w:val="002E3C15"/>
    <w:rsid w:val="002E3C9B"/>
    <w:rsid w:val="002E51F7"/>
    <w:rsid w:val="002E5D83"/>
    <w:rsid w:val="002E60BB"/>
    <w:rsid w:val="002E6835"/>
    <w:rsid w:val="002E6D90"/>
    <w:rsid w:val="002E70F5"/>
    <w:rsid w:val="002E770F"/>
    <w:rsid w:val="002E77F1"/>
    <w:rsid w:val="002F0858"/>
    <w:rsid w:val="002F0D7D"/>
    <w:rsid w:val="002F0EF1"/>
    <w:rsid w:val="002F208B"/>
    <w:rsid w:val="002F24F5"/>
    <w:rsid w:val="002F2BC4"/>
    <w:rsid w:val="002F36B2"/>
    <w:rsid w:val="002F3BE1"/>
    <w:rsid w:val="002F3FC6"/>
    <w:rsid w:val="002F44F3"/>
    <w:rsid w:val="002F485A"/>
    <w:rsid w:val="002F4F9D"/>
    <w:rsid w:val="002F52CE"/>
    <w:rsid w:val="002F55B8"/>
    <w:rsid w:val="002F6275"/>
    <w:rsid w:val="002F6A37"/>
    <w:rsid w:val="002F7176"/>
    <w:rsid w:val="002F766F"/>
    <w:rsid w:val="002F7B34"/>
    <w:rsid w:val="00300940"/>
    <w:rsid w:val="0030176F"/>
    <w:rsid w:val="003018DE"/>
    <w:rsid w:val="00301985"/>
    <w:rsid w:val="00301F5E"/>
    <w:rsid w:val="00302905"/>
    <w:rsid w:val="003049F9"/>
    <w:rsid w:val="00304E48"/>
    <w:rsid w:val="00305D2C"/>
    <w:rsid w:val="00305E5B"/>
    <w:rsid w:val="00306A27"/>
    <w:rsid w:val="0030703F"/>
    <w:rsid w:val="00307795"/>
    <w:rsid w:val="0031025A"/>
    <w:rsid w:val="003121B1"/>
    <w:rsid w:val="00313504"/>
    <w:rsid w:val="00313981"/>
    <w:rsid w:val="003139D4"/>
    <w:rsid w:val="00313A05"/>
    <w:rsid w:val="0031498E"/>
    <w:rsid w:val="00314B44"/>
    <w:rsid w:val="003161A1"/>
    <w:rsid w:val="00316505"/>
    <w:rsid w:val="003167A9"/>
    <w:rsid w:val="00316A62"/>
    <w:rsid w:val="00316EF3"/>
    <w:rsid w:val="00317443"/>
    <w:rsid w:val="00317768"/>
    <w:rsid w:val="00317905"/>
    <w:rsid w:val="00320DC9"/>
    <w:rsid w:val="00322269"/>
    <w:rsid w:val="00322B55"/>
    <w:rsid w:val="00323B90"/>
    <w:rsid w:val="00323C9B"/>
    <w:rsid w:val="00323D2A"/>
    <w:rsid w:val="00324C16"/>
    <w:rsid w:val="00324F7D"/>
    <w:rsid w:val="00325447"/>
    <w:rsid w:val="00325E69"/>
    <w:rsid w:val="0032626C"/>
    <w:rsid w:val="003263D3"/>
    <w:rsid w:val="0032668B"/>
    <w:rsid w:val="003277B7"/>
    <w:rsid w:val="00327CB7"/>
    <w:rsid w:val="003306ED"/>
    <w:rsid w:val="00330836"/>
    <w:rsid w:val="00331377"/>
    <w:rsid w:val="00331684"/>
    <w:rsid w:val="003318BA"/>
    <w:rsid w:val="00331B46"/>
    <w:rsid w:val="00331ED6"/>
    <w:rsid w:val="003328FB"/>
    <w:rsid w:val="00332B5D"/>
    <w:rsid w:val="003338C3"/>
    <w:rsid w:val="003349D8"/>
    <w:rsid w:val="0033505C"/>
    <w:rsid w:val="0033539C"/>
    <w:rsid w:val="003356D0"/>
    <w:rsid w:val="00335C01"/>
    <w:rsid w:val="0033602C"/>
    <w:rsid w:val="00336D82"/>
    <w:rsid w:val="0034092A"/>
    <w:rsid w:val="00341424"/>
    <w:rsid w:val="00341B40"/>
    <w:rsid w:val="00341C48"/>
    <w:rsid w:val="00342101"/>
    <w:rsid w:val="003423AA"/>
    <w:rsid w:val="00343CD4"/>
    <w:rsid w:val="00343FED"/>
    <w:rsid w:val="00344653"/>
    <w:rsid w:val="0034547F"/>
    <w:rsid w:val="003458C7"/>
    <w:rsid w:val="00345B2D"/>
    <w:rsid w:val="00345B5D"/>
    <w:rsid w:val="00346155"/>
    <w:rsid w:val="00346775"/>
    <w:rsid w:val="0034714E"/>
    <w:rsid w:val="00347408"/>
    <w:rsid w:val="00347A0E"/>
    <w:rsid w:val="00347A8F"/>
    <w:rsid w:val="00350FFC"/>
    <w:rsid w:val="003512A2"/>
    <w:rsid w:val="003512F8"/>
    <w:rsid w:val="003515A9"/>
    <w:rsid w:val="003529A0"/>
    <w:rsid w:val="00353A2D"/>
    <w:rsid w:val="00353C3E"/>
    <w:rsid w:val="00353E4D"/>
    <w:rsid w:val="00354FA7"/>
    <w:rsid w:val="003558E7"/>
    <w:rsid w:val="00355AD7"/>
    <w:rsid w:val="00355C37"/>
    <w:rsid w:val="003568B8"/>
    <w:rsid w:val="00356E6D"/>
    <w:rsid w:val="00357070"/>
    <w:rsid w:val="003578AF"/>
    <w:rsid w:val="00357A7F"/>
    <w:rsid w:val="00357CDF"/>
    <w:rsid w:val="00357E7D"/>
    <w:rsid w:val="003602CA"/>
    <w:rsid w:val="0036050B"/>
    <w:rsid w:val="00360820"/>
    <w:rsid w:val="00360B92"/>
    <w:rsid w:val="00361327"/>
    <w:rsid w:val="00361982"/>
    <w:rsid w:val="00361EE5"/>
    <w:rsid w:val="00362C93"/>
    <w:rsid w:val="00362DF7"/>
    <w:rsid w:val="00363186"/>
    <w:rsid w:val="003631C2"/>
    <w:rsid w:val="0036368D"/>
    <w:rsid w:val="00364BCB"/>
    <w:rsid w:val="00364CB3"/>
    <w:rsid w:val="0036503D"/>
    <w:rsid w:val="0036545B"/>
    <w:rsid w:val="0036603A"/>
    <w:rsid w:val="00366383"/>
    <w:rsid w:val="00366474"/>
    <w:rsid w:val="00366549"/>
    <w:rsid w:val="00366EDF"/>
    <w:rsid w:val="00370914"/>
    <w:rsid w:val="00370C36"/>
    <w:rsid w:val="003712BE"/>
    <w:rsid w:val="0037193D"/>
    <w:rsid w:val="003727A7"/>
    <w:rsid w:val="00372BFB"/>
    <w:rsid w:val="00372EBE"/>
    <w:rsid w:val="00373660"/>
    <w:rsid w:val="003738BF"/>
    <w:rsid w:val="00373E77"/>
    <w:rsid w:val="0037403F"/>
    <w:rsid w:val="00374C6A"/>
    <w:rsid w:val="00374E57"/>
    <w:rsid w:val="00374ECC"/>
    <w:rsid w:val="00374F33"/>
    <w:rsid w:val="003769D8"/>
    <w:rsid w:val="0037716A"/>
    <w:rsid w:val="003801B7"/>
    <w:rsid w:val="003802C5"/>
    <w:rsid w:val="003805AA"/>
    <w:rsid w:val="00380670"/>
    <w:rsid w:val="003807C1"/>
    <w:rsid w:val="00380CF5"/>
    <w:rsid w:val="003817E8"/>
    <w:rsid w:val="00382ABD"/>
    <w:rsid w:val="00383121"/>
    <w:rsid w:val="00383960"/>
    <w:rsid w:val="00383D48"/>
    <w:rsid w:val="0038419D"/>
    <w:rsid w:val="003841FB"/>
    <w:rsid w:val="003852DB"/>
    <w:rsid w:val="00385868"/>
    <w:rsid w:val="00385BAD"/>
    <w:rsid w:val="00385CB5"/>
    <w:rsid w:val="00386BE2"/>
    <w:rsid w:val="00387281"/>
    <w:rsid w:val="003872BA"/>
    <w:rsid w:val="0038774B"/>
    <w:rsid w:val="00390B5B"/>
    <w:rsid w:val="00390DEA"/>
    <w:rsid w:val="00391CA8"/>
    <w:rsid w:val="00391D57"/>
    <w:rsid w:val="00391E5D"/>
    <w:rsid w:val="00392414"/>
    <w:rsid w:val="00392670"/>
    <w:rsid w:val="00393FFD"/>
    <w:rsid w:val="0039438E"/>
    <w:rsid w:val="00394B11"/>
    <w:rsid w:val="00395868"/>
    <w:rsid w:val="00395DC8"/>
    <w:rsid w:val="00396094"/>
    <w:rsid w:val="003976CE"/>
    <w:rsid w:val="00397D58"/>
    <w:rsid w:val="003A02C4"/>
    <w:rsid w:val="003A0FF1"/>
    <w:rsid w:val="003A143B"/>
    <w:rsid w:val="003A15FB"/>
    <w:rsid w:val="003A1717"/>
    <w:rsid w:val="003A2283"/>
    <w:rsid w:val="003A2530"/>
    <w:rsid w:val="003A46F1"/>
    <w:rsid w:val="003A4A12"/>
    <w:rsid w:val="003A4E0C"/>
    <w:rsid w:val="003A619F"/>
    <w:rsid w:val="003A71D4"/>
    <w:rsid w:val="003A782B"/>
    <w:rsid w:val="003A7888"/>
    <w:rsid w:val="003B1A95"/>
    <w:rsid w:val="003B22E5"/>
    <w:rsid w:val="003B23CE"/>
    <w:rsid w:val="003B266A"/>
    <w:rsid w:val="003B29CC"/>
    <w:rsid w:val="003B2BB6"/>
    <w:rsid w:val="003B2CFD"/>
    <w:rsid w:val="003B4297"/>
    <w:rsid w:val="003B4ACB"/>
    <w:rsid w:val="003B4D52"/>
    <w:rsid w:val="003B5178"/>
    <w:rsid w:val="003B5E69"/>
    <w:rsid w:val="003B652F"/>
    <w:rsid w:val="003C0299"/>
    <w:rsid w:val="003C05AA"/>
    <w:rsid w:val="003C0AFA"/>
    <w:rsid w:val="003C0B84"/>
    <w:rsid w:val="003C0D6F"/>
    <w:rsid w:val="003C1302"/>
    <w:rsid w:val="003C13F7"/>
    <w:rsid w:val="003C1915"/>
    <w:rsid w:val="003C25B0"/>
    <w:rsid w:val="003C2D14"/>
    <w:rsid w:val="003C3C2F"/>
    <w:rsid w:val="003C5000"/>
    <w:rsid w:val="003C5039"/>
    <w:rsid w:val="003C5E49"/>
    <w:rsid w:val="003C6C0D"/>
    <w:rsid w:val="003C7069"/>
    <w:rsid w:val="003D127D"/>
    <w:rsid w:val="003D24F5"/>
    <w:rsid w:val="003D31BE"/>
    <w:rsid w:val="003D380F"/>
    <w:rsid w:val="003D3EA3"/>
    <w:rsid w:val="003D435E"/>
    <w:rsid w:val="003D470B"/>
    <w:rsid w:val="003D54EF"/>
    <w:rsid w:val="003D5A74"/>
    <w:rsid w:val="003D5A8C"/>
    <w:rsid w:val="003D6C41"/>
    <w:rsid w:val="003D74F7"/>
    <w:rsid w:val="003D75FC"/>
    <w:rsid w:val="003D7833"/>
    <w:rsid w:val="003D7C86"/>
    <w:rsid w:val="003E0258"/>
    <w:rsid w:val="003E0336"/>
    <w:rsid w:val="003E03B1"/>
    <w:rsid w:val="003E09DB"/>
    <w:rsid w:val="003E0E1B"/>
    <w:rsid w:val="003E176C"/>
    <w:rsid w:val="003E1AB7"/>
    <w:rsid w:val="003E1FEE"/>
    <w:rsid w:val="003E3783"/>
    <w:rsid w:val="003E4C89"/>
    <w:rsid w:val="003E5DB5"/>
    <w:rsid w:val="003E6A3A"/>
    <w:rsid w:val="003E6AF7"/>
    <w:rsid w:val="003E6CDE"/>
    <w:rsid w:val="003E6D6F"/>
    <w:rsid w:val="003F035C"/>
    <w:rsid w:val="003F09B6"/>
    <w:rsid w:val="003F0AC1"/>
    <w:rsid w:val="003F1ACB"/>
    <w:rsid w:val="003F1C4B"/>
    <w:rsid w:val="003F1C61"/>
    <w:rsid w:val="003F32C5"/>
    <w:rsid w:val="003F3AD2"/>
    <w:rsid w:val="003F5F6E"/>
    <w:rsid w:val="003F63AE"/>
    <w:rsid w:val="003F6A3E"/>
    <w:rsid w:val="003F6AC0"/>
    <w:rsid w:val="003F70CF"/>
    <w:rsid w:val="003F77E5"/>
    <w:rsid w:val="003F7BD5"/>
    <w:rsid w:val="004009BA"/>
    <w:rsid w:val="00400C9D"/>
    <w:rsid w:val="00400EBE"/>
    <w:rsid w:val="004015FF"/>
    <w:rsid w:val="00401A12"/>
    <w:rsid w:val="00401ADC"/>
    <w:rsid w:val="00402226"/>
    <w:rsid w:val="00402A1D"/>
    <w:rsid w:val="00403249"/>
    <w:rsid w:val="0040350B"/>
    <w:rsid w:val="00403544"/>
    <w:rsid w:val="00403717"/>
    <w:rsid w:val="00403F9A"/>
    <w:rsid w:val="00404094"/>
    <w:rsid w:val="00404395"/>
    <w:rsid w:val="0040496A"/>
    <w:rsid w:val="00404F9E"/>
    <w:rsid w:val="00406037"/>
    <w:rsid w:val="00406386"/>
    <w:rsid w:val="004063D3"/>
    <w:rsid w:val="00406EDE"/>
    <w:rsid w:val="00407AD2"/>
    <w:rsid w:val="00407DCC"/>
    <w:rsid w:val="0041007B"/>
    <w:rsid w:val="00410896"/>
    <w:rsid w:val="004108C1"/>
    <w:rsid w:val="004113C9"/>
    <w:rsid w:val="004118FE"/>
    <w:rsid w:val="004119FB"/>
    <w:rsid w:val="00412011"/>
    <w:rsid w:val="004139BE"/>
    <w:rsid w:val="00413B10"/>
    <w:rsid w:val="00413C0E"/>
    <w:rsid w:val="004148CF"/>
    <w:rsid w:val="00414A39"/>
    <w:rsid w:val="00415A3F"/>
    <w:rsid w:val="004162EC"/>
    <w:rsid w:val="00416A6C"/>
    <w:rsid w:val="00417391"/>
    <w:rsid w:val="00417A72"/>
    <w:rsid w:val="00420587"/>
    <w:rsid w:val="00420902"/>
    <w:rsid w:val="004209D8"/>
    <w:rsid w:val="00421ABB"/>
    <w:rsid w:val="00421FAD"/>
    <w:rsid w:val="00421FB9"/>
    <w:rsid w:val="00422CD2"/>
    <w:rsid w:val="004243F2"/>
    <w:rsid w:val="00424458"/>
    <w:rsid w:val="00424E0A"/>
    <w:rsid w:val="004258A5"/>
    <w:rsid w:val="004259FE"/>
    <w:rsid w:val="00425A21"/>
    <w:rsid w:val="00425C92"/>
    <w:rsid w:val="00425DB5"/>
    <w:rsid w:val="00425E05"/>
    <w:rsid w:val="00425E7E"/>
    <w:rsid w:val="004268A7"/>
    <w:rsid w:val="004274E0"/>
    <w:rsid w:val="00430333"/>
    <w:rsid w:val="0043094C"/>
    <w:rsid w:val="00430CAC"/>
    <w:rsid w:val="0043176C"/>
    <w:rsid w:val="00431909"/>
    <w:rsid w:val="00432293"/>
    <w:rsid w:val="00432AE0"/>
    <w:rsid w:val="00432DFF"/>
    <w:rsid w:val="0043583A"/>
    <w:rsid w:val="00436273"/>
    <w:rsid w:val="00437799"/>
    <w:rsid w:val="0044000D"/>
    <w:rsid w:val="00440FA8"/>
    <w:rsid w:val="004410DA"/>
    <w:rsid w:val="004422B2"/>
    <w:rsid w:val="00442338"/>
    <w:rsid w:val="00442B2C"/>
    <w:rsid w:val="00443E1B"/>
    <w:rsid w:val="00443F93"/>
    <w:rsid w:val="004441FC"/>
    <w:rsid w:val="004449F8"/>
    <w:rsid w:val="0044532B"/>
    <w:rsid w:val="00445A2F"/>
    <w:rsid w:val="004462D1"/>
    <w:rsid w:val="004476AA"/>
    <w:rsid w:val="004500B3"/>
    <w:rsid w:val="00450D36"/>
    <w:rsid w:val="00451024"/>
    <w:rsid w:val="00451333"/>
    <w:rsid w:val="00451625"/>
    <w:rsid w:val="00452331"/>
    <w:rsid w:val="00453208"/>
    <w:rsid w:val="0045332A"/>
    <w:rsid w:val="004534D0"/>
    <w:rsid w:val="00453516"/>
    <w:rsid w:val="00456349"/>
    <w:rsid w:val="00456A61"/>
    <w:rsid w:val="00456EA6"/>
    <w:rsid w:val="00456F54"/>
    <w:rsid w:val="0045711E"/>
    <w:rsid w:val="004573FA"/>
    <w:rsid w:val="00460136"/>
    <w:rsid w:val="004616E2"/>
    <w:rsid w:val="0046185D"/>
    <w:rsid w:val="00461E52"/>
    <w:rsid w:val="0046271A"/>
    <w:rsid w:val="00462806"/>
    <w:rsid w:val="0046290C"/>
    <w:rsid w:val="00463561"/>
    <w:rsid w:val="004637CE"/>
    <w:rsid w:val="00464182"/>
    <w:rsid w:val="00464B35"/>
    <w:rsid w:val="00465EC4"/>
    <w:rsid w:val="004664E2"/>
    <w:rsid w:val="00467144"/>
    <w:rsid w:val="004709EE"/>
    <w:rsid w:val="004728B1"/>
    <w:rsid w:val="0047341D"/>
    <w:rsid w:val="004734A3"/>
    <w:rsid w:val="004737F7"/>
    <w:rsid w:val="00474E81"/>
    <w:rsid w:val="00475C2E"/>
    <w:rsid w:val="00476F9B"/>
    <w:rsid w:val="004773EA"/>
    <w:rsid w:val="004778F6"/>
    <w:rsid w:val="00477B57"/>
    <w:rsid w:val="00480FF5"/>
    <w:rsid w:val="00481B3D"/>
    <w:rsid w:val="0048295C"/>
    <w:rsid w:val="00482B90"/>
    <w:rsid w:val="00482DC8"/>
    <w:rsid w:val="00483019"/>
    <w:rsid w:val="0048468B"/>
    <w:rsid w:val="00484C7F"/>
    <w:rsid w:val="004867FA"/>
    <w:rsid w:val="0048694C"/>
    <w:rsid w:val="004877B7"/>
    <w:rsid w:val="00490074"/>
    <w:rsid w:val="004911CC"/>
    <w:rsid w:val="00491CF1"/>
    <w:rsid w:val="00491D8E"/>
    <w:rsid w:val="004920A4"/>
    <w:rsid w:val="00492DF1"/>
    <w:rsid w:val="00493F32"/>
    <w:rsid w:val="004944A1"/>
    <w:rsid w:val="00494A5A"/>
    <w:rsid w:val="00495991"/>
    <w:rsid w:val="00496641"/>
    <w:rsid w:val="0049748F"/>
    <w:rsid w:val="004A0A69"/>
    <w:rsid w:val="004A1104"/>
    <w:rsid w:val="004A16A9"/>
    <w:rsid w:val="004A201F"/>
    <w:rsid w:val="004A29AC"/>
    <w:rsid w:val="004A2E82"/>
    <w:rsid w:val="004A356E"/>
    <w:rsid w:val="004A3888"/>
    <w:rsid w:val="004A3DD4"/>
    <w:rsid w:val="004A4BDE"/>
    <w:rsid w:val="004A5D94"/>
    <w:rsid w:val="004A6CBB"/>
    <w:rsid w:val="004A71EA"/>
    <w:rsid w:val="004A7F9D"/>
    <w:rsid w:val="004B0FDD"/>
    <w:rsid w:val="004B1BF7"/>
    <w:rsid w:val="004B2131"/>
    <w:rsid w:val="004B27FB"/>
    <w:rsid w:val="004B33CE"/>
    <w:rsid w:val="004B3502"/>
    <w:rsid w:val="004B4B8B"/>
    <w:rsid w:val="004B4C2C"/>
    <w:rsid w:val="004B4CD0"/>
    <w:rsid w:val="004B4FE4"/>
    <w:rsid w:val="004B5786"/>
    <w:rsid w:val="004B5A02"/>
    <w:rsid w:val="004B5CAC"/>
    <w:rsid w:val="004B68FA"/>
    <w:rsid w:val="004B6DDA"/>
    <w:rsid w:val="004B778F"/>
    <w:rsid w:val="004C03B9"/>
    <w:rsid w:val="004C377F"/>
    <w:rsid w:val="004C4599"/>
    <w:rsid w:val="004C53CD"/>
    <w:rsid w:val="004C58F6"/>
    <w:rsid w:val="004C5B23"/>
    <w:rsid w:val="004C5F37"/>
    <w:rsid w:val="004C6757"/>
    <w:rsid w:val="004C6C0F"/>
    <w:rsid w:val="004D04B8"/>
    <w:rsid w:val="004D1A6D"/>
    <w:rsid w:val="004D1B6A"/>
    <w:rsid w:val="004D1BE8"/>
    <w:rsid w:val="004D252B"/>
    <w:rsid w:val="004D3E56"/>
    <w:rsid w:val="004D5915"/>
    <w:rsid w:val="004D60F3"/>
    <w:rsid w:val="004D6A43"/>
    <w:rsid w:val="004D6AEE"/>
    <w:rsid w:val="004D7348"/>
    <w:rsid w:val="004D7520"/>
    <w:rsid w:val="004E03BB"/>
    <w:rsid w:val="004E1FD6"/>
    <w:rsid w:val="004E2122"/>
    <w:rsid w:val="004E2BD0"/>
    <w:rsid w:val="004E2D60"/>
    <w:rsid w:val="004E31F0"/>
    <w:rsid w:val="004E3842"/>
    <w:rsid w:val="004E38C3"/>
    <w:rsid w:val="004E487A"/>
    <w:rsid w:val="004E4921"/>
    <w:rsid w:val="004E5ADA"/>
    <w:rsid w:val="004E6C91"/>
    <w:rsid w:val="004F0395"/>
    <w:rsid w:val="004F0561"/>
    <w:rsid w:val="004F0B96"/>
    <w:rsid w:val="004F1032"/>
    <w:rsid w:val="004F10A2"/>
    <w:rsid w:val="004F14CE"/>
    <w:rsid w:val="004F172D"/>
    <w:rsid w:val="004F3503"/>
    <w:rsid w:val="004F352F"/>
    <w:rsid w:val="004F4FB7"/>
    <w:rsid w:val="004F54A3"/>
    <w:rsid w:val="004F61FB"/>
    <w:rsid w:val="004F6B03"/>
    <w:rsid w:val="004F6EA0"/>
    <w:rsid w:val="004F7614"/>
    <w:rsid w:val="004F7B59"/>
    <w:rsid w:val="00500167"/>
    <w:rsid w:val="005001B9"/>
    <w:rsid w:val="00501F78"/>
    <w:rsid w:val="005028A5"/>
    <w:rsid w:val="00502B50"/>
    <w:rsid w:val="00504AA8"/>
    <w:rsid w:val="00504C74"/>
    <w:rsid w:val="005055B4"/>
    <w:rsid w:val="00505C1C"/>
    <w:rsid w:val="005067C6"/>
    <w:rsid w:val="005073B7"/>
    <w:rsid w:val="00510D0A"/>
    <w:rsid w:val="0051153B"/>
    <w:rsid w:val="0051163F"/>
    <w:rsid w:val="005126C9"/>
    <w:rsid w:val="00512F06"/>
    <w:rsid w:val="005139D5"/>
    <w:rsid w:val="00513BE9"/>
    <w:rsid w:val="00513E75"/>
    <w:rsid w:val="005141D9"/>
    <w:rsid w:val="00514514"/>
    <w:rsid w:val="00514665"/>
    <w:rsid w:val="00514921"/>
    <w:rsid w:val="005164E3"/>
    <w:rsid w:val="005164F6"/>
    <w:rsid w:val="0051660D"/>
    <w:rsid w:val="00516A12"/>
    <w:rsid w:val="00517407"/>
    <w:rsid w:val="00517CD9"/>
    <w:rsid w:val="0052044D"/>
    <w:rsid w:val="00520C50"/>
    <w:rsid w:val="00522075"/>
    <w:rsid w:val="0052238E"/>
    <w:rsid w:val="0052294E"/>
    <w:rsid w:val="00523AC1"/>
    <w:rsid w:val="005243F8"/>
    <w:rsid w:val="00524AF6"/>
    <w:rsid w:val="00525C10"/>
    <w:rsid w:val="00525CAD"/>
    <w:rsid w:val="00525CC7"/>
    <w:rsid w:val="00526F50"/>
    <w:rsid w:val="00530F9E"/>
    <w:rsid w:val="005310AD"/>
    <w:rsid w:val="00531170"/>
    <w:rsid w:val="00531C38"/>
    <w:rsid w:val="00531FA2"/>
    <w:rsid w:val="00532994"/>
    <w:rsid w:val="00533B27"/>
    <w:rsid w:val="00534ECA"/>
    <w:rsid w:val="005354FB"/>
    <w:rsid w:val="005364E1"/>
    <w:rsid w:val="00536588"/>
    <w:rsid w:val="00536730"/>
    <w:rsid w:val="00537AA6"/>
    <w:rsid w:val="00537FB2"/>
    <w:rsid w:val="00540150"/>
    <w:rsid w:val="00540872"/>
    <w:rsid w:val="005408A4"/>
    <w:rsid w:val="00540C02"/>
    <w:rsid w:val="00540D6C"/>
    <w:rsid w:val="00542E03"/>
    <w:rsid w:val="005439DB"/>
    <w:rsid w:val="00544687"/>
    <w:rsid w:val="00545804"/>
    <w:rsid w:val="00546597"/>
    <w:rsid w:val="00550B2C"/>
    <w:rsid w:val="00550FD8"/>
    <w:rsid w:val="00551210"/>
    <w:rsid w:val="0055137B"/>
    <w:rsid w:val="005518F9"/>
    <w:rsid w:val="005530ED"/>
    <w:rsid w:val="00553176"/>
    <w:rsid w:val="00553625"/>
    <w:rsid w:val="00553B5A"/>
    <w:rsid w:val="00553E4A"/>
    <w:rsid w:val="0055403C"/>
    <w:rsid w:val="00555723"/>
    <w:rsid w:val="00555766"/>
    <w:rsid w:val="00555E73"/>
    <w:rsid w:val="00556193"/>
    <w:rsid w:val="0056002F"/>
    <w:rsid w:val="00560E70"/>
    <w:rsid w:val="00560F0E"/>
    <w:rsid w:val="00561367"/>
    <w:rsid w:val="00561416"/>
    <w:rsid w:val="005617AC"/>
    <w:rsid w:val="00561ADD"/>
    <w:rsid w:val="00561FC9"/>
    <w:rsid w:val="0056306D"/>
    <w:rsid w:val="0056310E"/>
    <w:rsid w:val="00563442"/>
    <w:rsid w:val="0056350D"/>
    <w:rsid w:val="005646D3"/>
    <w:rsid w:val="0056495F"/>
    <w:rsid w:val="00566904"/>
    <w:rsid w:val="00566C6B"/>
    <w:rsid w:val="00570303"/>
    <w:rsid w:val="00571CFA"/>
    <w:rsid w:val="005730AF"/>
    <w:rsid w:val="0057385F"/>
    <w:rsid w:val="00573B32"/>
    <w:rsid w:val="0057406E"/>
    <w:rsid w:val="005747A3"/>
    <w:rsid w:val="0057613E"/>
    <w:rsid w:val="00576442"/>
    <w:rsid w:val="00576C76"/>
    <w:rsid w:val="00580E2E"/>
    <w:rsid w:val="00580F96"/>
    <w:rsid w:val="00581395"/>
    <w:rsid w:val="00581ED7"/>
    <w:rsid w:val="0058205E"/>
    <w:rsid w:val="0058228C"/>
    <w:rsid w:val="00582CF0"/>
    <w:rsid w:val="00582D51"/>
    <w:rsid w:val="0058344D"/>
    <w:rsid w:val="00583BD3"/>
    <w:rsid w:val="00583E4B"/>
    <w:rsid w:val="0058583D"/>
    <w:rsid w:val="005864CE"/>
    <w:rsid w:val="00586529"/>
    <w:rsid w:val="00586DD7"/>
    <w:rsid w:val="00587F2D"/>
    <w:rsid w:val="0059033C"/>
    <w:rsid w:val="00590539"/>
    <w:rsid w:val="00590EB9"/>
    <w:rsid w:val="005914CF"/>
    <w:rsid w:val="00591577"/>
    <w:rsid w:val="005919FA"/>
    <w:rsid w:val="00591BC2"/>
    <w:rsid w:val="00591DC0"/>
    <w:rsid w:val="00591F8D"/>
    <w:rsid w:val="0059261F"/>
    <w:rsid w:val="00592E62"/>
    <w:rsid w:val="00594679"/>
    <w:rsid w:val="00596137"/>
    <w:rsid w:val="00596D8D"/>
    <w:rsid w:val="00596EF5"/>
    <w:rsid w:val="00597848"/>
    <w:rsid w:val="00597A14"/>
    <w:rsid w:val="00597BD7"/>
    <w:rsid w:val="005A171B"/>
    <w:rsid w:val="005A1F1C"/>
    <w:rsid w:val="005A21DF"/>
    <w:rsid w:val="005A34BC"/>
    <w:rsid w:val="005A41EE"/>
    <w:rsid w:val="005A441F"/>
    <w:rsid w:val="005A48C8"/>
    <w:rsid w:val="005A4B34"/>
    <w:rsid w:val="005A531B"/>
    <w:rsid w:val="005A5E28"/>
    <w:rsid w:val="005A6723"/>
    <w:rsid w:val="005A6E55"/>
    <w:rsid w:val="005A7E32"/>
    <w:rsid w:val="005B09A0"/>
    <w:rsid w:val="005B0BF3"/>
    <w:rsid w:val="005B1494"/>
    <w:rsid w:val="005B387B"/>
    <w:rsid w:val="005B3AA8"/>
    <w:rsid w:val="005B491B"/>
    <w:rsid w:val="005B541E"/>
    <w:rsid w:val="005B79EA"/>
    <w:rsid w:val="005C061E"/>
    <w:rsid w:val="005C139F"/>
    <w:rsid w:val="005C2873"/>
    <w:rsid w:val="005C28F0"/>
    <w:rsid w:val="005C2C09"/>
    <w:rsid w:val="005C320E"/>
    <w:rsid w:val="005C39A1"/>
    <w:rsid w:val="005C3A09"/>
    <w:rsid w:val="005C3C8E"/>
    <w:rsid w:val="005C43F2"/>
    <w:rsid w:val="005C5561"/>
    <w:rsid w:val="005C61BF"/>
    <w:rsid w:val="005C7B71"/>
    <w:rsid w:val="005D0583"/>
    <w:rsid w:val="005D0595"/>
    <w:rsid w:val="005D0FD5"/>
    <w:rsid w:val="005D12F2"/>
    <w:rsid w:val="005D14A6"/>
    <w:rsid w:val="005D1791"/>
    <w:rsid w:val="005D1D2D"/>
    <w:rsid w:val="005D23E6"/>
    <w:rsid w:val="005D264F"/>
    <w:rsid w:val="005D5228"/>
    <w:rsid w:val="005D569B"/>
    <w:rsid w:val="005D68B3"/>
    <w:rsid w:val="005D6BB6"/>
    <w:rsid w:val="005D6E42"/>
    <w:rsid w:val="005D6F88"/>
    <w:rsid w:val="005D722D"/>
    <w:rsid w:val="005D7431"/>
    <w:rsid w:val="005E0E34"/>
    <w:rsid w:val="005E1183"/>
    <w:rsid w:val="005E2250"/>
    <w:rsid w:val="005E2479"/>
    <w:rsid w:val="005E2F5D"/>
    <w:rsid w:val="005E3B58"/>
    <w:rsid w:val="005E3C2A"/>
    <w:rsid w:val="005E4D5B"/>
    <w:rsid w:val="005E5D1E"/>
    <w:rsid w:val="005E62C2"/>
    <w:rsid w:val="005E7689"/>
    <w:rsid w:val="005E7C31"/>
    <w:rsid w:val="005F0024"/>
    <w:rsid w:val="005F06A5"/>
    <w:rsid w:val="005F1255"/>
    <w:rsid w:val="005F1835"/>
    <w:rsid w:val="005F3870"/>
    <w:rsid w:val="005F39E6"/>
    <w:rsid w:val="005F3EDF"/>
    <w:rsid w:val="005F5C63"/>
    <w:rsid w:val="005F5F27"/>
    <w:rsid w:val="005F62D5"/>
    <w:rsid w:val="005F6845"/>
    <w:rsid w:val="005F6B9B"/>
    <w:rsid w:val="005F6FB2"/>
    <w:rsid w:val="005F7154"/>
    <w:rsid w:val="005F74F2"/>
    <w:rsid w:val="00600185"/>
    <w:rsid w:val="006008C0"/>
    <w:rsid w:val="00600951"/>
    <w:rsid w:val="00601113"/>
    <w:rsid w:val="0060147E"/>
    <w:rsid w:val="0060252D"/>
    <w:rsid w:val="00602FC2"/>
    <w:rsid w:val="00603467"/>
    <w:rsid w:val="006034B9"/>
    <w:rsid w:val="006035A0"/>
    <w:rsid w:val="00603735"/>
    <w:rsid w:val="00603F16"/>
    <w:rsid w:val="00604014"/>
    <w:rsid w:val="006040BC"/>
    <w:rsid w:val="0060428C"/>
    <w:rsid w:val="00604F3B"/>
    <w:rsid w:val="00606867"/>
    <w:rsid w:val="006078C4"/>
    <w:rsid w:val="00607FC1"/>
    <w:rsid w:val="00610991"/>
    <w:rsid w:val="00610B03"/>
    <w:rsid w:val="00611E85"/>
    <w:rsid w:val="006133B2"/>
    <w:rsid w:val="00613D12"/>
    <w:rsid w:val="00615856"/>
    <w:rsid w:val="00615E2D"/>
    <w:rsid w:val="006163E5"/>
    <w:rsid w:val="006175CD"/>
    <w:rsid w:val="0062110A"/>
    <w:rsid w:val="00621337"/>
    <w:rsid w:val="00621418"/>
    <w:rsid w:val="00621AC6"/>
    <w:rsid w:val="006228B9"/>
    <w:rsid w:val="00622AC2"/>
    <w:rsid w:val="00622C94"/>
    <w:rsid w:val="006246A0"/>
    <w:rsid w:val="00624C0E"/>
    <w:rsid w:val="0062555F"/>
    <w:rsid w:val="00625F9B"/>
    <w:rsid w:val="00626EDF"/>
    <w:rsid w:val="00627265"/>
    <w:rsid w:val="006279BB"/>
    <w:rsid w:val="00627FAD"/>
    <w:rsid w:val="0063014A"/>
    <w:rsid w:val="006301F1"/>
    <w:rsid w:val="0063086B"/>
    <w:rsid w:val="006308D5"/>
    <w:rsid w:val="00632712"/>
    <w:rsid w:val="00632DCF"/>
    <w:rsid w:val="00632E0E"/>
    <w:rsid w:val="00632EBE"/>
    <w:rsid w:val="00632EC6"/>
    <w:rsid w:val="00632EFF"/>
    <w:rsid w:val="006331E9"/>
    <w:rsid w:val="006332B4"/>
    <w:rsid w:val="00633492"/>
    <w:rsid w:val="00633ADF"/>
    <w:rsid w:val="0063408D"/>
    <w:rsid w:val="00634536"/>
    <w:rsid w:val="006346B8"/>
    <w:rsid w:val="00634961"/>
    <w:rsid w:val="00636271"/>
    <w:rsid w:val="00637902"/>
    <w:rsid w:val="0064094C"/>
    <w:rsid w:val="00640B70"/>
    <w:rsid w:val="00640EA5"/>
    <w:rsid w:val="006418D2"/>
    <w:rsid w:val="006421DF"/>
    <w:rsid w:val="006436A1"/>
    <w:rsid w:val="0064378B"/>
    <w:rsid w:val="00644B7F"/>
    <w:rsid w:val="00644EE1"/>
    <w:rsid w:val="006451BA"/>
    <w:rsid w:val="006452C4"/>
    <w:rsid w:val="006452F7"/>
    <w:rsid w:val="0064597A"/>
    <w:rsid w:val="00645DA6"/>
    <w:rsid w:val="006461A3"/>
    <w:rsid w:val="00647064"/>
    <w:rsid w:val="00647598"/>
    <w:rsid w:val="00647B0F"/>
    <w:rsid w:val="00647E61"/>
    <w:rsid w:val="006509D0"/>
    <w:rsid w:val="00650DF2"/>
    <w:rsid w:val="00650DFD"/>
    <w:rsid w:val="00651697"/>
    <w:rsid w:val="00652149"/>
    <w:rsid w:val="00652AAF"/>
    <w:rsid w:val="00653378"/>
    <w:rsid w:val="0065338E"/>
    <w:rsid w:val="006536ED"/>
    <w:rsid w:val="00654A71"/>
    <w:rsid w:val="00655598"/>
    <w:rsid w:val="00655652"/>
    <w:rsid w:val="00655F23"/>
    <w:rsid w:val="00655FA7"/>
    <w:rsid w:val="00656317"/>
    <w:rsid w:val="00657CB2"/>
    <w:rsid w:val="006605E5"/>
    <w:rsid w:val="00660D83"/>
    <w:rsid w:val="006619F5"/>
    <w:rsid w:val="00661EE3"/>
    <w:rsid w:val="00662DE7"/>
    <w:rsid w:val="00663561"/>
    <w:rsid w:val="0066482D"/>
    <w:rsid w:val="00664CC7"/>
    <w:rsid w:val="0066539D"/>
    <w:rsid w:val="00665501"/>
    <w:rsid w:val="006659B3"/>
    <w:rsid w:val="006665C2"/>
    <w:rsid w:val="00666A5F"/>
    <w:rsid w:val="0066704B"/>
    <w:rsid w:val="006677B0"/>
    <w:rsid w:val="00670ABD"/>
    <w:rsid w:val="00670BF8"/>
    <w:rsid w:val="00670C0A"/>
    <w:rsid w:val="0067128F"/>
    <w:rsid w:val="00671592"/>
    <w:rsid w:val="006724D9"/>
    <w:rsid w:val="00673396"/>
    <w:rsid w:val="006738CE"/>
    <w:rsid w:val="00673B5A"/>
    <w:rsid w:val="00674ED5"/>
    <w:rsid w:val="0067540E"/>
    <w:rsid w:val="006754EA"/>
    <w:rsid w:val="00676700"/>
    <w:rsid w:val="00676EDE"/>
    <w:rsid w:val="00677435"/>
    <w:rsid w:val="00677D0F"/>
    <w:rsid w:val="00680584"/>
    <w:rsid w:val="006808EE"/>
    <w:rsid w:val="00681775"/>
    <w:rsid w:val="006829D5"/>
    <w:rsid w:val="00683466"/>
    <w:rsid w:val="00683C65"/>
    <w:rsid w:val="0068450C"/>
    <w:rsid w:val="006847A0"/>
    <w:rsid w:val="00684B75"/>
    <w:rsid w:val="0068503D"/>
    <w:rsid w:val="00686D08"/>
    <w:rsid w:val="00687604"/>
    <w:rsid w:val="00687738"/>
    <w:rsid w:val="0069026D"/>
    <w:rsid w:val="006917D9"/>
    <w:rsid w:val="0069224B"/>
    <w:rsid w:val="00692368"/>
    <w:rsid w:val="00692E3C"/>
    <w:rsid w:val="0069381D"/>
    <w:rsid w:val="00694F31"/>
    <w:rsid w:val="006950B9"/>
    <w:rsid w:val="006957B6"/>
    <w:rsid w:val="00696132"/>
    <w:rsid w:val="00696631"/>
    <w:rsid w:val="0069696B"/>
    <w:rsid w:val="00696A0F"/>
    <w:rsid w:val="006971C3"/>
    <w:rsid w:val="006977D9"/>
    <w:rsid w:val="006A04FA"/>
    <w:rsid w:val="006A128E"/>
    <w:rsid w:val="006A1338"/>
    <w:rsid w:val="006A17CA"/>
    <w:rsid w:val="006A27CA"/>
    <w:rsid w:val="006A2B19"/>
    <w:rsid w:val="006A31BD"/>
    <w:rsid w:val="006A359A"/>
    <w:rsid w:val="006A4379"/>
    <w:rsid w:val="006A4A58"/>
    <w:rsid w:val="006A4E00"/>
    <w:rsid w:val="006A59D5"/>
    <w:rsid w:val="006A5A03"/>
    <w:rsid w:val="006A5DFB"/>
    <w:rsid w:val="006A6477"/>
    <w:rsid w:val="006A738C"/>
    <w:rsid w:val="006A74FA"/>
    <w:rsid w:val="006A7CEC"/>
    <w:rsid w:val="006A7E4E"/>
    <w:rsid w:val="006B0071"/>
    <w:rsid w:val="006B00CB"/>
    <w:rsid w:val="006B0411"/>
    <w:rsid w:val="006B057E"/>
    <w:rsid w:val="006B0885"/>
    <w:rsid w:val="006B090B"/>
    <w:rsid w:val="006B0A29"/>
    <w:rsid w:val="006B0BD1"/>
    <w:rsid w:val="006B145B"/>
    <w:rsid w:val="006B1851"/>
    <w:rsid w:val="006B2DE3"/>
    <w:rsid w:val="006B3D0E"/>
    <w:rsid w:val="006B435E"/>
    <w:rsid w:val="006B43F2"/>
    <w:rsid w:val="006B560D"/>
    <w:rsid w:val="006B56A9"/>
    <w:rsid w:val="006B598F"/>
    <w:rsid w:val="006B5CA3"/>
    <w:rsid w:val="006B65A3"/>
    <w:rsid w:val="006B6E8C"/>
    <w:rsid w:val="006B7E84"/>
    <w:rsid w:val="006C0388"/>
    <w:rsid w:val="006C0CDA"/>
    <w:rsid w:val="006C2678"/>
    <w:rsid w:val="006C2951"/>
    <w:rsid w:val="006C2954"/>
    <w:rsid w:val="006C2B06"/>
    <w:rsid w:val="006C2F46"/>
    <w:rsid w:val="006C434C"/>
    <w:rsid w:val="006C4358"/>
    <w:rsid w:val="006C43AC"/>
    <w:rsid w:val="006C4AF6"/>
    <w:rsid w:val="006C54F1"/>
    <w:rsid w:val="006C5EC6"/>
    <w:rsid w:val="006C7B82"/>
    <w:rsid w:val="006C7E74"/>
    <w:rsid w:val="006D0141"/>
    <w:rsid w:val="006D0235"/>
    <w:rsid w:val="006D0FA0"/>
    <w:rsid w:val="006D141B"/>
    <w:rsid w:val="006D171D"/>
    <w:rsid w:val="006D1D77"/>
    <w:rsid w:val="006D22CB"/>
    <w:rsid w:val="006D2FD0"/>
    <w:rsid w:val="006D34E5"/>
    <w:rsid w:val="006D5225"/>
    <w:rsid w:val="006D56D2"/>
    <w:rsid w:val="006D57CC"/>
    <w:rsid w:val="006D6048"/>
    <w:rsid w:val="006D6615"/>
    <w:rsid w:val="006D6C37"/>
    <w:rsid w:val="006D6C9D"/>
    <w:rsid w:val="006D788B"/>
    <w:rsid w:val="006E0C28"/>
    <w:rsid w:val="006E137F"/>
    <w:rsid w:val="006E15CE"/>
    <w:rsid w:val="006E2646"/>
    <w:rsid w:val="006E2FFC"/>
    <w:rsid w:val="006E341F"/>
    <w:rsid w:val="006E3A0B"/>
    <w:rsid w:val="006E510E"/>
    <w:rsid w:val="006E70B2"/>
    <w:rsid w:val="006F1357"/>
    <w:rsid w:val="006F25C6"/>
    <w:rsid w:val="006F30AF"/>
    <w:rsid w:val="006F355F"/>
    <w:rsid w:val="006F35DF"/>
    <w:rsid w:val="006F3EF1"/>
    <w:rsid w:val="006F425F"/>
    <w:rsid w:val="006F4A63"/>
    <w:rsid w:val="006F4BB6"/>
    <w:rsid w:val="006F52C9"/>
    <w:rsid w:val="006F5599"/>
    <w:rsid w:val="006F6834"/>
    <w:rsid w:val="006F6E89"/>
    <w:rsid w:val="006F7918"/>
    <w:rsid w:val="00700569"/>
    <w:rsid w:val="00701A1D"/>
    <w:rsid w:val="00703BD7"/>
    <w:rsid w:val="00703F17"/>
    <w:rsid w:val="00704704"/>
    <w:rsid w:val="00704D87"/>
    <w:rsid w:val="007063E4"/>
    <w:rsid w:val="00706597"/>
    <w:rsid w:val="00706BAF"/>
    <w:rsid w:val="007070C5"/>
    <w:rsid w:val="00707A91"/>
    <w:rsid w:val="00711997"/>
    <w:rsid w:val="00711F1A"/>
    <w:rsid w:val="007123AB"/>
    <w:rsid w:val="0071243A"/>
    <w:rsid w:val="007126E8"/>
    <w:rsid w:val="00712F6A"/>
    <w:rsid w:val="007137BD"/>
    <w:rsid w:val="00713AC9"/>
    <w:rsid w:val="00713B47"/>
    <w:rsid w:val="00713FC1"/>
    <w:rsid w:val="007140EA"/>
    <w:rsid w:val="00714E8B"/>
    <w:rsid w:val="007156EF"/>
    <w:rsid w:val="00716772"/>
    <w:rsid w:val="00716A9A"/>
    <w:rsid w:val="00717557"/>
    <w:rsid w:val="0071784A"/>
    <w:rsid w:val="00717F9D"/>
    <w:rsid w:val="00720164"/>
    <w:rsid w:val="00720BB1"/>
    <w:rsid w:val="00721BAE"/>
    <w:rsid w:val="00721E9F"/>
    <w:rsid w:val="007232A1"/>
    <w:rsid w:val="007237A5"/>
    <w:rsid w:val="00724A02"/>
    <w:rsid w:val="007257A7"/>
    <w:rsid w:val="00725A9E"/>
    <w:rsid w:val="00725EF7"/>
    <w:rsid w:val="00726BB0"/>
    <w:rsid w:val="00726D10"/>
    <w:rsid w:val="0072775D"/>
    <w:rsid w:val="00731FE0"/>
    <w:rsid w:val="00731FE1"/>
    <w:rsid w:val="0073200D"/>
    <w:rsid w:val="0073234C"/>
    <w:rsid w:val="007328B9"/>
    <w:rsid w:val="00732ADE"/>
    <w:rsid w:val="00732D5B"/>
    <w:rsid w:val="00732F93"/>
    <w:rsid w:val="00733B12"/>
    <w:rsid w:val="00733DF4"/>
    <w:rsid w:val="00734AFD"/>
    <w:rsid w:val="00734F75"/>
    <w:rsid w:val="0073528E"/>
    <w:rsid w:val="00735D0F"/>
    <w:rsid w:val="00736064"/>
    <w:rsid w:val="00736CD8"/>
    <w:rsid w:val="0073750E"/>
    <w:rsid w:val="007376F6"/>
    <w:rsid w:val="00737DCF"/>
    <w:rsid w:val="00742A54"/>
    <w:rsid w:val="00742AE1"/>
    <w:rsid w:val="00742D9A"/>
    <w:rsid w:val="0074327F"/>
    <w:rsid w:val="0074391E"/>
    <w:rsid w:val="00745A53"/>
    <w:rsid w:val="00745E9D"/>
    <w:rsid w:val="00747A5E"/>
    <w:rsid w:val="00747E10"/>
    <w:rsid w:val="00747FFB"/>
    <w:rsid w:val="00751677"/>
    <w:rsid w:val="00752955"/>
    <w:rsid w:val="00753D38"/>
    <w:rsid w:val="00753E7E"/>
    <w:rsid w:val="0075467C"/>
    <w:rsid w:val="00754783"/>
    <w:rsid w:val="00755D0C"/>
    <w:rsid w:val="00756064"/>
    <w:rsid w:val="0075719C"/>
    <w:rsid w:val="00757626"/>
    <w:rsid w:val="0076061C"/>
    <w:rsid w:val="007606D3"/>
    <w:rsid w:val="00760C97"/>
    <w:rsid w:val="00760DB6"/>
    <w:rsid w:val="00760FFD"/>
    <w:rsid w:val="00762468"/>
    <w:rsid w:val="00762958"/>
    <w:rsid w:val="007634DE"/>
    <w:rsid w:val="0076366C"/>
    <w:rsid w:val="00763A4B"/>
    <w:rsid w:val="007641CA"/>
    <w:rsid w:val="00764CBF"/>
    <w:rsid w:val="007657CE"/>
    <w:rsid w:val="007657E4"/>
    <w:rsid w:val="0076605C"/>
    <w:rsid w:val="007662DA"/>
    <w:rsid w:val="00767238"/>
    <w:rsid w:val="00767A01"/>
    <w:rsid w:val="0077079F"/>
    <w:rsid w:val="00770ADD"/>
    <w:rsid w:val="00770B0B"/>
    <w:rsid w:val="00771723"/>
    <w:rsid w:val="0077175E"/>
    <w:rsid w:val="007724E4"/>
    <w:rsid w:val="00772A43"/>
    <w:rsid w:val="00774277"/>
    <w:rsid w:val="007765FB"/>
    <w:rsid w:val="00776B14"/>
    <w:rsid w:val="00777E43"/>
    <w:rsid w:val="00777ECB"/>
    <w:rsid w:val="00780889"/>
    <w:rsid w:val="0078100C"/>
    <w:rsid w:val="00781334"/>
    <w:rsid w:val="00781349"/>
    <w:rsid w:val="00781CA6"/>
    <w:rsid w:val="00781D3C"/>
    <w:rsid w:val="0078225C"/>
    <w:rsid w:val="007822EF"/>
    <w:rsid w:val="0078263A"/>
    <w:rsid w:val="007826C2"/>
    <w:rsid w:val="0078309C"/>
    <w:rsid w:val="007835C2"/>
    <w:rsid w:val="00783ADE"/>
    <w:rsid w:val="00783DCE"/>
    <w:rsid w:val="007854DE"/>
    <w:rsid w:val="00785FCC"/>
    <w:rsid w:val="00790588"/>
    <w:rsid w:val="007912B2"/>
    <w:rsid w:val="007916B0"/>
    <w:rsid w:val="00792FA1"/>
    <w:rsid w:val="007937D3"/>
    <w:rsid w:val="0079449C"/>
    <w:rsid w:val="00794C46"/>
    <w:rsid w:val="00795167"/>
    <w:rsid w:val="007951DD"/>
    <w:rsid w:val="00795298"/>
    <w:rsid w:val="007954AC"/>
    <w:rsid w:val="007957F5"/>
    <w:rsid w:val="00795A65"/>
    <w:rsid w:val="00796464"/>
    <w:rsid w:val="00796859"/>
    <w:rsid w:val="00796E0C"/>
    <w:rsid w:val="0079775A"/>
    <w:rsid w:val="00797F0D"/>
    <w:rsid w:val="007A0330"/>
    <w:rsid w:val="007A05DE"/>
    <w:rsid w:val="007A0D1C"/>
    <w:rsid w:val="007A0FEC"/>
    <w:rsid w:val="007A172A"/>
    <w:rsid w:val="007A1CDA"/>
    <w:rsid w:val="007A1F7B"/>
    <w:rsid w:val="007A2474"/>
    <w:rsid w:val="007A2B0E"/>
    <w:rsid w:val="007A37D4"/>
    <w:rsid w:val="007A3A9F"/>
    <w:rsid w:val="007A4668"/>
    <w:rsid w:val="007A4792"/>
    <w:rsid w:val="007A4A75"/>
    <w:rsid w:val="007A4A88"/>
    <w:rsid w:val="007A6CE0"/>
    <w:rsid w:val="007A72B5"/>
    <w:rsid w:val="007A7AA5"/>
    <w:rsid w:val="007A7FA5"/>
    <w:rsid w:val="007B09C5"/>
    <w:rsid w:val="007B0B63"/>
    <w:rsid w:val="007B1239"/>
    <w:rsid w:val="007B27B6"/>
    <w:rsid w:val="007B356C"/>
    <w:rsid w:val="007B3648"/>
    <w:rsid w:val="007B3A40"/>
    <w:rsid w:val="007B4A68"/>
    <w:rsid w:val="007B4CF8"/>
    <w:rsid w:val="007B5686"/>
    <w:rsid w:val="007B5D20"/>
    <w:rsid w:val="007B7322"/>
    <w:rsid w:val="007C01CF"/>
    <w:rsid w:val="007C0843"/>
    <w:rsid w:val="007C0FD2"/>
    <w:rsid w:val="007C10B5"/>
    <w:rsid w:val="007C2F24"/>
    <w:rsid w:val="007C3C2F"/>
    <w:rsid w:val="007C4733"/>
    <w:rsid w:val="007C49DD"/>
    <w:rsid w:val="007C4B76"/>
    <w:rsid w:val="007C4D8C"/>
    <w:rsid w:val="007C4F82"/>
    <w:rsid w:val="007C5049"/>
    <w:rsid w:val="007C5339"/>
    <w:rsid w:val="007C53C5"/>
    <w:rsid w:val="007C6387"/>
    <w:rsid w:val="007D0D17"/>
    <w:rsid w:val="007D1C0E"/>
    <w:rsid w:val="007D21B9"/>
    <w:rsid w:val="007D2756"/>
    <w:rsid w:val="007D3CD6"/>
    <w:rsid w:val="007D407F"/>
    <w:rsid w:val="007D42F0"/>
    <w:rsid w:val="007D4356"/>
    <w:rsid w:val="007D46FA"/>
    <w:rsid w:val="007D4BF4"/>
    <w:rsid w:val="007D4F4D"/>
    <w:rsid w:val="007D74DA"/>
    <w:rsid w:val="007D7E13"/>
    <w:rsid w:val="007D7F09"/>
    <w:rsid w:val="007E0037"/>
    <w:rsid w:val="007E033C"/>
    <w:rsid w:val="007E0525"/>
    <w:rsid w:val="007E1F78"/>
    <w:rsid w:val="007E2485"/>
    <w:rsid w:val="007E2803"/>
    <w:rsid w:val="007E2824"/>
    <w:rsid w:val="007E2E20"/>
    <w:rsid w:val="007E3167"/>
    <w:rsid w:val="007E4935"/>
    <w:rsid w:val="007E5094"/>
    <w:rsid w:val="007E551A"/>
    <w:rsid w:val="007E5761"/>
    <w:rsid w:val="007E5BAC"/>
    <w:rsid w:val="007E613E"/>
    <w:rsid w:val="007E686F"/>
    <w:rsid w:val="007E6CCF"/>
    <w:rsid w:val="007F04D6"/>
    <w:rsid w:val="007F0810"/>
    <w:rsid w:val="007F0A84"/>
    <w:rsid w:val="007F0ACE"/>
    <w:rsid w:val="007F1A10"/>
    <w:rsid w:val="007F2B12"/>
    <w:rsid w:val="007F3BBE"/>
    <w:rsid w:val="007F3CD8"/>
    <w:rsid w:val="007F42F4"/>
    <w:rsid w:val="007F4990"/>
    <w:rsid w:val="007F4C3B"/>
    <w:rsid w:val="007F52C9"/>
    <w:rsid w:val="007F5EC5"/>
    <w:rsid w:val="007F614F"/>
    <w:rsid w:val="007F6F1E"/>
    <w:rsid w:val="008000F0"/>
    <w:rsid w:val="0080052C"/>
    <w:rsid w:val="0080076E"/>
    <w:rsid w:val="00800976"/>
    <w:rsid w:val="008015D9"/>
    <w:rsid w:val="00801B77"/>
    <w:rsid w:val="00802FFD"/>
    <w:rsid w:val="0080363E"/>
    <w:rsid w:val="00803BF8"/>
    <w:rsid w:val="00803D6C"/>
    <w:rsid w:val="00804F80"/>
    <w:rsid w:val="00805E74"/>
    <w:rsid w:val="00805EE2"/>
    <w:rsid w:val="00807D36"/>
    <w:rsid w:val="0081004B"/>
    <w:rsid w:val="008119E0"/>
    <w:rsid w:val="00812384"/>
    <w:rsid w:val="008124FE"/>
    <w:rsid w:val="00812553"/>
    <w:rsid w:val="008133E0"/>
    <w:rsid w:val="00813E74"/>
    <w:rsid w:val="0081457D"/>
    <w:rsid w:val="00814CA4"/>
    <w:rsid w:val="008151E7"/>
    <w:rsid w:val="008158A9"/>
    <w:rsid w:val="00815BAA"/>
    <w:rsid w:val="008169C4"/>
    <w:rsid w:val="0081758A"/>
    <w:rsid w:val="00820E9A"/>
    <w:rsid w:val="00820F17"/>
    <w:rsid w:val="0082144C"/>
    <w:rsid w:val="008220FA"/>
    <w:rsid w:val="00822419"/>
    <w:rsid w:val="00823278"/>
    <w:rsid w:val="008237D7"/>
    <w:rsid w:val="00823BBE"/>
    <w:rsid w:val="008242AF"/>
    <w:rsid w:val="00825AA4"/>
    <w:rsid w:val="0082769F"/>
    <w:rsid w:val="008308A2"/>
    <w:rsid w:val="00831BC8"/>
    <w:rsid w:val="00831F6F"/>
    <w:rsid w:val="00832197"/>
    <w:rsid w:val="008326FF"/>
    <w:rsid w:val="00832D2F"/>
    <w:rsid w:val="00833361"/>
    <w:rsid w:val="00833441"/>
    <w:rsid w:val="00833F8C"/>
    <w:rsid w:val="0083467A"/>
    <w:rsid w:val="008347C3"/>
    <w:rsid w:val="00834D75"/>
    <w:rsid w:val="00834E2F"/>
    <w:rsid w:val="00835451"/>
    <w:rsid w:val="008363E2"/>
    <w:rsid w:val="0083662D"/>
    <w:rsid w:val="008369BD"/>
    <w:rsid w:val="00837F53"/>
    <w:rsid w:val="00837FCF"/>
    <w:rsid w:val="008425F5"/>
    <w:rsid w:val="00842FF9"/>
    <w:rsid w:val="008438DF"/>
    <w:rsid w:val="0084448D"/>
    <w:rsid w:val="00844788"/>
    <w:rsid w:val="0084486E"/>
    <w:rsid w:val="00844DBB"/>
    <w:rsid w:val="008457E4"/>
    <w:rsid w:val="00845AF1"/>
    <w:rsid w:val="0084619E"/>
    <w:rsid w:val="00846A64"/>
    <w:rsid w:val="00846B7C"/>
    <w:rsid w:val="008475C5"/>
    <w:rsid w:val="00847806"/>
    <w:rsid w:val="00847F17"/>
    <w:rsid w:val="00847FDD"/>
    <w:rsid w:val="008501CF"/>
    <w:rsid w:val="00850B76"/>
    <w:rsid w:val="0085112C"/>
    <w:rsid w:val="00851CE6"/>
    <w:rsid w:val="008543A2"/>
    <w:rsid w:val="008549ED"/>
    <w:rsid w:val="00854AE2"/>
    <w:rsid w:val="008559A8"/>
    <w:rsid w:val="00857079"/>
    <w:rsid w:val="00857436"/>
    <w:rsid w:val="008575A9"/>
    <w:rsid w:val="00861101"/>
    <w:rsid w:val="008617E9"/>
    <w:rsid w:val="0086287D"/>
    <w:rsid w:val="008630FF"/>
    <w:rsid w:val="00863452"/>
    <w:rsid w:val="008636D1"/>
    <w:rsid w:val="00864C8C"/>
    <w:rsid w:val="008676B1"/>
    <w:rsid w:val="00870976"/>
    <w:rsid w:val="00871308"/>
    <w:rsid w:val="00871DD1"/>
    <w:rsid w:val="008721CE"/>
    <w:rsid w:val="00872A9C"/>
    <w:rsid w:val="00872DAE"/>
    <w:rsid w:val="00872E9E"/>
    <w:rsid w:val="00873E30"/>
    <w:rsid w:val="00873FC0"/>
    <w:rsid w:val="008741B4"/>
    <w:rsid w:val="008746BD"/>
    <w:rsid w:val="00874E1B"/>
    <w:rsid w:val="00875072"/>
    <w:rsid w:val="0087665A"/>
    <w:rsid w:val="00877182"/>
    <w:rsid w:val="00877C03"/>
    <w:rsid w:val="00877D36"/>
    <w:rsid w:val="008802B8"/>
    <w:rsid w:val="00880EF3"/>
    <w:rsid w:val="008810B3"/>
    <w:rsid w:val="008818F6"/>
    <w:rsid w:val="00881A22"/>
    <w:rsid w:val="00882059"/>
    <w:rsid w:val="008823D5"/>
    <w:rsid w:val="00883260"/>
    <w:rsid w:val="008836BD"/>
    <w:rsid w:val="008837B1"/>
    <w:rsid w:val="008837E8"/>
    <w:rsid w:val="00883B54"/>
    <w:rsid w:val="00883C8B"/>
    <w:rsid w:val="008842A9"/>
    <w:rsid w:val="00884A27"/>
    <w:rsid w:val="00884D9C"/>
    <w:rsid w:val="00885423"/>
    <w:rsid w:val="008857D1"/>
    <w:rsid w:val="00885803"/>
    <w:rsid w:val="00885DFB"/>
    <w:rsid w:val="00886178"/>
    <w:rsid w:val="00886F57"/>
    <w:rsid w:val="00886FB4"/>
    <w:rsid w:val="00887DCC"/>
    <w:rsid w:val="00887DE9"/>
    <w:rsid w:val="00887FDB"/>
    <w:rsid w:val="00890064"/>
    <w:rsid w:val="00890529"/>
    <w:rsid w:val="00890F67"/>
    <w:rsid w:val="008927E3"/>
    <w:rsid w:val="0089377D"/>
    <w:rsid w:val="008957A1"/>
    <w:rsid w:val="008972C5"/>
    <w:rsid w:val="008974EE"/>
    <w:rsid w:val="0089758B"/>
    <w:rsid w:val="008978F4"/>
    <w:rsid w:val="00897B1C"/>
    <w:rsid w:val="00897CC1"/>
    <w:rsid w:val="00897D0E"/>
    <w:rsid w:val="008A0455"/>
    <w:rsid w:val="008A10C5"/>
    <w:rsid w:val="008A158C"/>
    <w:rsid w:val="008A2056"/>
    <w:rsid w:val="008A24C5"/>
    <w:rsid w:val="008A24D4"/>
    <w:rsid w:val="008A30AD"/>
    <w:rsid w:val="008A3766"/>
    <w:rsid w:val="008A3A99"/>
    <w:rsid w:val="008A3B2D"/>
    <w:rsid w:val="008A5171"/>
    <w:rsid w:val="008A58BD"/>
    <w:rsid w:val="008A65B4"/>
    <w:rsid w:val="008A6CFE"/>
    <w:rsid w:val="008A7AAE"/>
    <w:rsid w:val="008A7EFD"/>
    <w:rsid w:val="008B0DD0"/>
    <w:rsid w:val="008B1BFB"/>
    <w:rsid w:val="008B213A"/>
    <w:rsid w:val="008B24E4"/>
    <w:rsid w:val="008B253F"/>
    <w:rsid w:val="008B26C4"/>
    <w:rsid w:val="008B2A1B"/>
    <w:rsid w:val="008B2F40"/>
    <w:rsid w:val="008B361C"/>
    <w:rsid w:val="008B4DB3"/>
    <w:rsid w:val="008B5884"/>
    <w:rsid w:val="008B6B12"/>
    <w:rsid w:val="008C07A7"/>
    <w:rsid w:val="008C0A5E"/>
    <w:rsid w:val="008C1FC7"/>
    <w:rsid w:val="008C229B"/>
    <w:rsid w:val="008C2631"/>
    <w:rsid w:val="008C56B6"/>
    <w:rsid w:val="008C59DB"/>
    <w:rsid w:val="008C6313"/>
    <w:rsid w:val="008C6407"/>
    <w:rsid w:val="008C6440"/>
    <w:rsid w:val="008C6CE2"/>
    <w:rsid w:val="008C6ED4"/>
    <w:rsid w:val="008C74B8"/>
    <w:rsid w:val="008C78A0"/>
    <w:rsid w:val="008C7F02"/>
    <w:rsid w:val="008D0325"/>
    <w:rsid w:val="008D0DC3"/>
    <w:rsid w:val="008D12AE"/>
    <w:rsid w:val="008D1A22"/>
    <w:rsid w:val="008D236C"/>
    <w:rsid w:val="008D2A06"/>
    <w:rsid w:val="008D2F57"/>
    <w:rsid w:val="008D4938"/>
    <w:rsid w:val="008D5091"/>
    <w:rsid w:val="008D5587"/>
    <w:rsid w:val="008D5C88"/>
    <w:rsid w:val="008D5D36"/>
    <w:rsid w:val="008D7A32"/>
    <w:rsid w:val="008E142C"/>
    <w:rsid w:val="008E1630"/>
    <w:rsid w:val="008E19B5"/>
    <w:rsid w:val="008E1CC7"/>
    <w:rsid w:val="008E2496"/>
    <w:rsid w:val="008E26AC"/>
    <w:rsid w:val="008E308E"/>
    <w:rsid w:val="008E3106"/>
    <w:rsid w:val="008E3370"/>
    <w:rsid w:val="008E4D53"/>
    <w:rsid w:val="008E5B4E"/>
    <w:rsid w:val="008E5F7E"/>
    <w:rsid w:val="008E6BBE"/>
    <w:rsid w:val="008E7863"/>
    <w:rsid w:val="008E788F"/>
    <w:rsid w:val="008F02A6"/>
    <w:rsid w:val="008F03D0"/>
    <w:rsid w:val="008F13D4"/>
    <w:rsid w:val="008F14EC"/>
    <w:rsid w:val="008F2050"/>
    <w:rsid w:val="008F257C"/>
    <w:rsid w:val="008F2B27"/>
    <w:rsid w:val="008F3008"/>
    <w:rsid w:val="008F49D9"/>
    <w:rsid w:val="008F4AAA"/>
    <w:rsid w:val="008F4D74"/>
    <w:rsid w:val="008F5A2C"/>
    <w:rsid w:val="008F6A6A"/>
    <w:rsid w:val="008F7153"/>
    <w:rsid w:val="009006B8"/>
    <w:rsid w:val="00900887"/>
    <w:rsid w:val="00900BD8"/>
    <w:rsid w:val="00901781"/>
    <w:rsid w:val="009023BA"/>
    <w:rsid w:val="00902AEB"/>
    <w:rsid w:val="00902B8E"/>
    <w:rsid w:val="00904230"/>
    <w:rsid w:val="00904C44"/>
    <w:rsid w:val="009069CC"/>
    <w:rsid w:val="00906AF7"/>
    <w:rsid w:val="00906FF6"/>
    <w:rsid w:val="00907F68"/>
    <w:rsid w:val="00910A0C"/>
    <w:rsid w:val="00911010"/>
    <w:rsid w:val="0091119D"/>
    <w:rsid w:val="00911211"/>
    <w:rsid w:val="009117EE"/>
    <w:rsid w:val="0091355E"/>
    <w:rsid w:val="00913C18"/>
    <w:rsid w:val="0091464E"/>
    <w:rsid w:val="009159B3"/>
    <w:rsid w:val="0091620A"/>
    <w:rsid w:val="0091621C"/>
    <w:rsid w:val="009171D4"/>
    <w:rsid w:val="00917381"/>
    <w:rsid w:val="009175CB"/>
    <w:rsid w:val="0092034A"/>
    <w:rsid w:val="00920F68"/>
    <w:rsid w:val="00921275"/>
    <w:rsid w:val="009223B7"/>
    <w:rsid w:val="00922D06"/>
    <w:rsid w:val="00923055"/>
    <w:rsid w:val="00923234"/>
    <w:rsid w:val="009238B5"/>
    <w:rsid w:val="00924256"/>
    <w:rsid w:val="0092497C"/>
    <w:rsid w:val="00925379"/>
    <w:rsid w:val="009256C0"/>
    <w:rsid w:val="00925774"/>
    <w:rsid w:val="009257C9"/>
    <w:rsid w:val="00925D02"/>
    <w:rsid w:val="009272C9"/>
    <w:rsid w:val="009303AC"/>
    <w:rsid w:val="0093108E"/>
    <w:rsid w:val="00931184"/>
    <w:rsid w:val="00931227"/>
    <w:rsid w:val="00931829"/>
    <w:rsid w:val="00931CB4"/>
    <w:rsid w:val="00932DB9"/>
    <w:rsid w:val="00933864"/>
    <w:rsid w:val="00933990"/>
    <w:rsid w:val="00933E91"/>
    <w:rsid w:val="009353D5"/>
    <w:rsid w:val="009356D1"/>
    <w:rsid w:val="0093627A"/>
    <w:rsid w:val="0093663A"/>
    <w:rsid w:val="0093678C"/>
    <w:rsid w:val="00936DA7"/>
    <w:rsid w:val="00937A89"/>
    <w:rsid w:val="00940393"/>
    <w:rsid w:val="00940733"/>
    <w:rsid w:val="0094151B"/>
    <w:rsid w:val="009422CE"/>
    <w:rsid w:val="009426BF"/>
    <w:rsid w:val="00942787"/>
    <w:rsid w:val="009429ED"/>
    <w:rsid w:val="00942C5F"/>
    <w:rsid w:val="00943180"/>
    <w:rsid w:val="0094346E"/>
    <w:rsid w:val="00944602"/>
    <w:rsid w:val="0094461A"/>
    <w:rsid w:val="00944AFD"/>
    <w:rsid w:val="00944F44"/>
    <w:rsid w:val="00945255"/>
    <w:rsid w:val="00946404"/>
    <w:rsid w:val="009466E7"/>
    <w:rsid w:val="009479BD"/>
    <w:rsid w:val="0095056E"/>
    <w:rsid w:val="00950E4C"/>
    <w:rsid w:val="00951430"/>
    <w:rsid w:val="009519E8"/>
    <w:rsid w:val="00953CEA"/>
    <w:rsid w:val="00953E3C"/>
    <w:rsid w:val="0095458B"/>
    <w:rsid w:val="00954DC0"/>
    <w:rsid w:val="00955322"/>
    <w:rsid w:val="00955D06"/>
    <w:rsid w:val="00955DBE"/>
    <w:rsid w:val="009564A4"/>
    <w:rsid w:val="009569F0"/>
    <w:rsid w:val="00957259"/>
    <w:rsid w:val="00960F36"/>
    <w:rsid w:val="009611DC"/>
    <w:rsid w:val="00961A4D"/>
    <w:rsid w:val="00961D4F"/>
    <w:rsid w:val="00961E06"/>
    <w:rsid w:val="00962137"/>
    <w:rsid w:val="00962BA0"/>
    <w:rsid w:val="00962D0A"/>
    <w:rsid w:val="00963137"/>
    <w:rsid w:val="0096316B"/>
    <w:rsid w:val="00963192"/>
    <w:rsid w:val="00963918"/>
    <w:rsid w:val="00963C27"/>
    <w:rsid w:val="009643D2"/>
    <w:rsid w:val="00964B2F"/>
    <w:rsid w:val="00964BEA"/>
    <w:rsid w:val="0096576C"/>
    <w:rsid w:val="00965930"/>
    <w:rsid w:val="00965F57"/>
    <w:rsid w:val="0096608F"/>
    <w:rsid w:val="009660C1"/>
    <w:rsid w:val="00966596"/>
    <w:rsid w:val="00967AE2"/>
    <w:rsid w:val="00967ED8"/>
    <w:rsid w:val="00970644"/>
    <w:rsid w:val="00970930"/>
    <w:rsid w:val="009716D6"/>
    <w:rsid w:val="00971EC2"/>
    <w:rsid w:val="00972725"/>
    <w:rsid w:val="00973DA8"/>
    <w:rsid w:val="00973DE9"/>
    <w:rsid w:val="00974C78"/>
    <w:rsid w:val="00974FA7"/>
    <w:rsid w:val="00975BC0"/>
    <w:rsid w:val="00975D56"/>
    <w:rsid w:val="00975DBA"/>
    <w:rsid w:val="009769B2"/>
    <w:rsid w:val="00976D5E"/>
    <w:rsid w:val="00977335"/>
    <w:rsid w:val="009775AB"/>
    <w:rsid w:val="00977C8A"/>
    <w:rsid w:val="00977EB2"/>
    <w:rsid w:val="0098002C"/>
    <w:rsid w:val="0098035F"/>
    <w:rsid w:val="009803E8"/>
    <w:rsid w:val="00981EF9"/>
    <w:rsid w:val="00981F7B"/>
    <w:rsid w:val="009823B6"/>
    <w:rsid w:val="0098263D"/>
    <w:rsid w:val="009827D1"/>
    <w:rsid w:val="00982B75"/>
    <w:rsid w:val="00982C3E"/>
    <w:rsid w:val="00984C66"/>
    <w:rsid w:val="00984F9F"/>
    <w:rsid w:val="0098644B"/>
    <w:rsid w:val="00986840"/>
    <w:rsid w:val="00986C42"/>
    <w:rsid w:val="009873F6"/>
    <w:rsid w:val="00990201"/>
    <w:rsid w:val="00990413"/>
    <w:rsid w:val="00990FC8"/>
    <w:rsid w:val="009917D2"/>
    <w:rsid w:val="0099198C"/>
    <w:rsid w:val="00992255"/>
    <w:rsid w:val="009924F2"/>
    <w:rsid w:val="00992A7D"/>
    <w:rsid w:val="00992C00"/>
    <w:rsid w:val="00992F09"/>
    <w:rsid w:val="00994088"/>
    <w:rsid w:val="00994113"/>
    <w:rsid w:val="00994564"/>
    <w:rsid w:val="00994B8B"/>
    <w:rsid w:val="00994BCE"/>
    <w:rsid w:val="00995156"/>
    <w:rsid w:val="009961C7"/>
    <w:rsid w:val="0099624B"/>
    <w:rsid w:val="009975AF"/>
    <w:rsid w:val="00997ECC"/>
    <w:rsid w:val="009A00FC"/>
    <w:rsid w:val="009A0502"/>
    <w:rsid w:val="009A06E0"/>
    <w:rsid w:val="009A0A42"/>
    <w:rsid w:val="009A0EA9"/>
    <w:rsid w:val="009A10FA"/>
    <w:rsid w:val="009A1378"/>
    <w:rsid w:val="009A24A4"/>
    <w:rsid w:val="009A261D"/>
    <w:rsid w:val="009A345F"/>
    <w:rsid w:val="009A391A"/>
    <w:rsid w:val="009A3AE5"/>
    <w:rsid w:val="009A3B58"/>
    <w:rsid w:val="009A48DA"/>
    <w:rsid w:val="009A4EFB"/>
    <w:rsid w:val="009A4FD5"/>
    <w:rsid w:val="009A516D"/>
    <w:rsid w:val="009A586F"/>
    <w:rsid w:val="009A6726"/>
    <w:rsid w:val="009A6C14"/>
    <w:rsid w:val="009A73B4"/>
    <w:rsid w:val="009B0137"/>
    <w:rsid w:val="009B05F1"/>
    <w:rsid w:val="009B154C"/>
    <w:rsid w:val="009B1862"/>
    <w:rsid w:val="009B1E1E"/>
    <w:rsid w:val="009B2241"/>
    <w:rsid w:val="009B22EC"/>
    <w:rsid w:val="009B27B3"/>
    <w:rsid w:val="009B3522"/>
    <w:rsid w:val="009B4069"/>
    <w:rsid w:val="009B50A8"/>
    <w:rsid w:val="009B5A30"/>
    <w:rsid w:val="009B5DAE"/>
    <w:rsid w:val="009B6287"/>
    <w:rsid w:val="009B6760"/>
    <w:rsid w:val="009B6822"/>
    <w:rsid w:val="009B6884"/>
    <w:rsid w:val="009B6BD3"/>
    <w:rsid w:val="009B6D38"/>
    <w:rsid w:val="009B6D5C"/>
    <w:rsid w:val="009C036D"/>
    <w:rsid w:val="009C0FA1"/>
    <w:rsid w:val="009C0FEE"/>
    <w:rsid w:val="009C1135"/>
    <w:rsid w:val="009C2050"/>
    <w:rsid w:val="009C333B"/>
    <w:rsid w:val="009C335B"/>
    <w:rsid w:val="009C3DBD"/>
    <w:rsid w:val="009C4F6F"/>
    <w:rsid w:val="009C5055"/>
    <w:rsid w:val="009C57EE"/>
    <w:rsid w:val="009C62E1"/>
    <w:rsid w:val="009C6F0C"/>
    <w:rsid w:val="009C6FB2"/>
    <w:rsid w:val="009C74F8"/>
    <w:rsid w:val="009C7B89"/>
    <w:rsid w:val="009D01A1"/>
    <w:rsid w:val="009D0D59"/>
    <w:rsid w:val="009D11EC"/>
    <w:rsid w:val="009D1C0A"/>
    <w:rsid w:val="009D1F5B"/>
    <w:rsid w:val="009D23CE"/>
    <w:rsid w:val="009D28F8"/>
    <w:rsid w:val="009D2949"/>
    <w:rsid w:val="009D2F7C"/>
    <w:rsid w:val="009D3C8E"/>
    <w:rsid w:val="009D404A"/>
    <w:rsid w:val="009D44A0"/>
    <w:rsid w:val="009D4D5D"/>
    <w:rsid w:val="009D5CCA"/>
    <w:rsid w:val="009D6E7C"/>
    <w:rsid w:val="009E05F1"/>
    <w:rsid w:val="009E0824"/>
    <w:rsid w:val="009E1180"/>
    <w:rsid w:val="009E129D"/>
    <w:rsid w:val="009E173A"/>
    <w:rsid w:val="009E1F26"/>
    <w:rsid w:val="009E206B"/>
    <w:rsid w:val="009E21D1"/>
    <w:rsid w:val="009E23DE"/>
    <w:rsid w:val="009E2872"/>
    <w:rsid w:val="009E2C59"/>
    <w:rsid w:val="009E38CB"/>
    <w:rsid w:val="009E3C4B"/>
    <w:rsid w:val="009E3C85"/>
    <w:rsid w:val="009E48E4"/>
    <w:rsid w:val="009E4FCC"/>
    <w:rsid w:val="009E5460"/>
    <w:rsid w:val="009E5E92"/>
    <w:rsid w:val="009E64D9"/>
    <w:rsid w:val="009F10E7"/>
    <w:rsid w:val="009F51AF"/>
    <w:rsid w:val="009F5699"/>
    <w:rsid w:val="009F5BA9"/>
    <w:rsid w:val="009F6075"/>
    <w:rsid w:val="009F6D8B"/>
    <w:rsid w:val="009F789D"/>
    <w:rsid w:val="009F7DFE"/>
    <w:rsid w:val="00A00249"/>
    <w:rsid w:val="00A00271"/>
    <w:rsid w:val="00A009A6"/>
    <w:rsid w:val="00A00CA0"/>
    <w:rsid w:val="00A01333"/>
    <w:rsid w:val="00A01340"/>
    <w:rsid w:val="00A0205A"/>
    <w:rsid w:val="00A0255A"/>
    <w:rsid w:val="00A02717"/>
    <w:rsid w:val="00A02EA7"/>
    <w:rsid w:val="00A02EF1"/>
    <w:rsid w:val="00A03779"/>
    <w:rsid w:val="00A04B1B"/>
    <w:rsid w:val="00A05A58"/>
    <w:rsid w:val="00A06A65"/>
    <w:rsid w:val="00A06E97"/>
    <w:rsid w:val="00A0713C"/>
    <w:rsid w:val="00A07673"/>
    <w:rsid w:val="00A078DE"/>
    <w:rsid w:val="00A10A00"/>
    <w:rsid w:val="00A10F47"/>
    <w:rsid w:val="00A1120D"/>
    <w:rsid w:val="00A114FE"/>
    <w:rsid w:val="00A117BD"/>
    <w:rsid w:val="00A11CA5"/>
    <w:rsid w:val="00A131A1"/>
    <w:rsid w:val="00A1326D"/>
    <w:rsid w:val="00A13519"/>
    <w:rsid w:val="00A14D5C"/>
    <w:rsid w:val="00A15040"/>
    <w:rsid w:val="00A1512B"/>
    <w:rsid w:val="00A1555C"/>
    <w:rsid w:val="00A15FAA"/>
    <w:rsid w:val="00A16946"/>
    <w:rsid w:val="00A172A3"/>
    <w:rsid w:val="00A17BBC"/>
    <w:rsid w:val="00A17C1B"/>
    <w:rsid w:val="00A201C2"/>
    <w:rsid w:val="00A2067B"/>
    <w:rsid w:val="00A20F36"/>
    <w:rsid w:val="00A2136A"/>
    <w:rsid w:val="00A21578"/>
    <w:rsid w:val="00A215AD"/>
    <w:rsid w:val="00A21BEA"/>
    <w:rsid w:val="00A230B3"/>
    <w:rsid w:val="00A245B9"/>
    <w:rsid w:val="00A24EDB"/>
    <w:rsid w:val="00A25894"/>
    <w:rsid w:val="00A259CF"/>
    <w:rsid w:val="00A2791D"/>
    <w:rsid w:val="00A27D6D"/>
    <w:rsid w:val="00A307FE"/>
    <w:rsid w:val="00A3082E"/>
    <w:rsid w:val="00A30E0C"/>
    <w:rsid w:val="00A31724"/>
    <w:rsid w:val="00A31C69"/>
    <w:rsid w:val="00A31C96"/>
    <w:rsid w:val="00A31DF5"/>
    <w:rsid w:val="00A321FB"/>
    <w:rsid w:val="00A32F74"/>
    <w:rsid w:val="00A33B35"/>
    <w:rsid w:val="00A33BAE"/>
    <w:rsid w:val="00A33E4A"/>
    <w:rsid w:val="00A34418"/>
    <w:rsid w:val="00A34422"/>
    <w:rsid w:val="00A34A62"/>
    <w:rsid w:val="00A350B4"/>
    <w:rsid w:val="00A35162"/>
    <w:rsid w:val="00A36A76"/>
    <w:rsid w:val="00A379AB"/>
    <w:rsid w:val="00A40565"/>
    <w:rsid w:val="00A40FA4"/>
    <w:rsid w:val="00A4123E"/>
    <w:rsid w:val="00A42312"/>
    <w:rsid w:val="00A42562"/>
    <w:rsid w:val="00A42A1A"/>
    <w:rsid w:val="00A42CA7"/>
    <w:rsid w:val="00A42CF3"/>
    <w:rsid w:val="00A43153"/>
    <w:rsid w:val="00A432DC"/>
    <w:rsid w:val="00A43CE7"/>
    <w:rsid w:val="00A43E1C"/>
    <w:rsid w:val="00A44763"/>
    <w:rsid w:val="00A45767"/>
    <w:rsid w:val="00A46A39"/>
    <w:rsid w:val="00A46BDC"/>
    <w:rsid w:val="00A474A5"/>
    <w:rsid w:val="00A47723"/>
    <w:rsid w:val="00A50084"/>
    <w:rsid w:val="00A502C4"/>
    <w:rsid w:val="00A50DD5"/>
    <w:rsid w:val="00A51611"/>
    <w:rsid w:val="00A516A3"/>
    <w:rsid w:val="00A516C1"/>
    <w:rsid w:val="00A51FCF"/>
    <w:rsid w:val="00A52D15"/>
    <w:rsid w:val="00A52E3C"/>
    <w:rsid w:val="00A5305D"/>
    <w:rsid w:val="00A54925"/>
    <w:rsid w:val="00A54930"/>
    <w:rsid w:val="00A54E45"/>
    <w:rsid w:val="00A550B5"/>
    <w:rsid w:val="00A55193"/>
    <w:rsid w:val="00A55ED6"/>
    <w:rsid w:val="00A56767"/>
    <w:rsid w:val="00A577C9"/>
    <w:rsid w:val="00A57C70"/>
    <w:rsid w:val="00A6007C"/>
    <w:rsid w:val="00A614AD"/>
    <w:rsid w:val="00A625AC"/>
    <w:rsid w:val="00A628C5"/>
    <w:rsid w:val="00A62A03"/>
    <w:rsid w:val="00A6347A"/>
    <w:rsid w:val="00A63770"/>
    <w:rsid w:val="00A63CA3"/>
    <w:rsid w:val="00A646D7"/>
    <w:rsid w:val="00A64D82"/>
    <w:rsid w:val="00A65823"/>
    <w:rsid w:val="00A66DE7"/>
    <w:rsid w:val="00A67617"/>
    <w:rsid w:val="00A67676"/>
    <w:rsid w:val="00A67D4F"/>
    <w:rsid w:val="00A70404"/>
    <w:rsid w:val="00A70892"/>
    <w:rsid w:val="00A70DD6"/>
    <w:rsid w:val="00A7145B"/>
    <w:rsid w:val="00A71466"/>
    <w:rsid w:val="00A722EE"/>
    <w:rsid w:val="00A72308"/>
    <w:rsid w:val="00A7306B"/>
    <w:rsid w:val="00A73484"/>
    <w:rsid w:val="00A73901"/>
    <w:rsid w:val="00A76956"/>
    <w:rsid w:val="00A76C49"/>
    <w:rsid w:val="00A76D34"/>
    <w:rsid w:val="00A776BF"/>
    <w:rsid w:val="00A803BD"/>
    <w:rsid w:val="00A80C26"/>
    <w:rsid w:val="00A80CEF"/>
    <w:rsid w:val="00A8210A"/>
    <w:rsid w:val="00A83990"/>
    <w:rsid w:val="00A83A7F"/>
    <w:rsid w:val="00A846DE"/>
    <w:rsid w:val="00A84928"/>
    <w:rsid w:val="00A84F23"/>
    <w:rsid w:val="00A85097"/>
    <w:rsid w:val="00A86CE7"/>
    <w:rsid w:val="00A87374"/>
    <w:rsid w:val="00A875EF"/>
    <w:rsid w:val="00A8766C"/>
    <w:rsid w:val="00A90F74"/>
    <w:rsid w:val="00A91233"/>
    <w:rsid w:val="00A912AF"/>
    <w:rsid w:val="00A91664"/>
    <w:rsid w:val="00A92224"/>
    <w:rsid w:val="00A92BAF"/>
    <w:rsid w:val="00A936FB"/>
    <w:rsid w:val="00A9462B"/>
    <w:rsid w:val="00A95E61"/>
    <w:rsid w:val="00A95F1A"/>
    <w:rsid w:val="00A95F27"/>
    <w:rsid w:val="00A96086"/>
    <w:rsid w:val="00A965F9"/>
    <w:rsid w:val="00A96BF1"/>
    <w:rsid w:val="00A96C6B"/>
    <w:rsid w:val="00A973FD"/>
    <w:rsid w:val="00A97636"/>
    <w:rsid w:val="00A97DEB"/>
    <w:rsid w:val="00A97FE7"/>
    <w:rsid w:val="00AA182B"/>
    <w:rsid w:val="00AA1A8C"/>
    <w:rsid w:val="00AA2099"/>
    <w:rsid w:val="00AA324B"/>
    <w:rsid w:val="00AA3482"/>
    <w:rsid w:val="00AA3684"/>
    <w:rsid w:val="00AA428A"/>
    <w:rsid w:val="00AA463D"/>
    <w:rsid w:val="00AA4742"/>
    <w:rsid w:val="00AA4F8F"/>
    <w:rsid w:val="00AA51A2"/>
    <w:rsid w:val="00AA542B"/>
    <w:rsid w:val="00AA56D7"/>
    <w:rsid w:val="00AA5F83"/>
    <w:rsid w:val="00AA60BE"/>
    <w:rsid w:val="00AA64F1"/>
    <w:rsid w:val="00AA65E2"/>
    <w:rsid w:val="00AA687E"/>
    <w:rsid w:val="00AA7448"/>
    <w:rsid w:val="00AA7A58"/>
    <w:rsid w:val="00AA7DF0"/>
    <w:rsid w:val="00AB03DE"/>
    <w:rsid w:val="00AB1CCB"/>
    <w:rsid w:val="00AB3BEC"/>
    <w:rsid w:val="00AB3E1B"/>
    <w:rsid w:val="00AB402B"/>
    <w:rsid w:val="00AB46AC"/>
    <w:rsid w:val="00AB46FB"/>
    <w:rsid w:val="00AB4CC4"/>
    <w:rsid w:val="00AB4E2F"/>
    <w:rsid w:val="00AB587E"/>
    <w:rsid w:val="00AB618D"/>
    <w:rsid w:val="00AB7522"/>
    <w:rsid w:val="00AB7BBB"/>
    <w:rsid w:val="00AC1B04"/>
    <w:rsid w:val="00AC205B"/>
    <w:rsid w:val="00AC2449"/>
    <w:rsid w:val="00AC284E"/>
    <w:rsid w:val="00AC29F3"/>
    <w:rsid w:val="00AC2A8F"/>
    <w:rsid w:val="00AC32F4"/>
    <w:rsid w:val="00AC3C54"/>
    <w:rsid w:val="00AC3E4A"/>
    <w:rsid w:val="00AC4144"/>
    <w:rsid w:val="00AC4286"/>
    <w:rsid w:val="00AC48CC"/>
    <w:rsid w:val="00AC4AEE"/>
    <w:rsid w:val="00AC5331"/>
    <w:rsid w:val="00AC5734"/>
    <w:rsid w:val="00AC6336"/>
    <w:rsid w:val="00AC7E4B"/>
    <w:rsid w:val="00AC7E8F"/>
    <w:rsid w:val="00AD00E5"/>
    <w:rsid w:val="00AD0B8D"/>
    <w:rsid w:val="00AD15ED"/>
    <w:rsid w:val="00AD1BE4"/>
    <w:rsid w:val="00AD1DF2"/>
    <w:rsid w:val="00AD2021"/>
    <w:rsid w:val="00AD2656"/>
    <w:rsid w:val="00AD2679"/>
    <w:rsid w:val="00AD2695"/>
    <w:rsid w:val="00AD32AD"/>
    <w:rsid w:val="00AD3420"/>
    <w:rsid w:val="00AD34A9"/>
    <w:rsid w:val="00AD3DEC"/>
    <w:rsid w:val="00AD51A2"/>
    <w:rsid w:val="00AD5E50"/>
    <w:rsid w:val="00AD625A"/>
    <w:rsid w:val="00AD66FD"/>
    <w:rsid w:val="00AD7239"/>
    <w:rsid w:val="00AD7295"/>
    <w:rsid w:val="00AD75CA"/>
    <w:rsid w:val="00AE07D6"/>
    <w:rsid w:val="00AE0923"/>
    <w:rsid w:val="00AE0E38"/>
    <w:rsid w:val="00AE129D"/>
    <w:rsid w:val="00AE1C0A"/>
    <w:rsid w:val="00AE36D2"/>
    <w:rsid w:val="00AE3EAC"/>
    <w:rsid w:val="00AE40A0"/>
    <w:rsid w:val="00AE47D3"/>
    <w:rsid w:val="00AE4E02"/>
    <w:rsid w:val="00AE5FF9"/>
    <w:rsid w:val="00AE68AD"/>
    <w:rsid w:val="00AE6946"/>
    <w:rsid w:val="00AF0041"/>
    <w:rsid w:val="00AF36FA"/>
    <w:rsid w:val="00AF4CB3"/>
    <w:rsid w:val="00AF4EA2"/>
    <w:rsid w:val="00AF508D"/>
    <w:rsid w:val="00AF6062"/>
    <w:rsid w:val="00AF6233"/>
    <w:rsid w:val="00AF6788"/>
    <w:rsid w:val="00AF6CE7"/>
    <w:rsid w:val="00AF72D1"/>
    <w:rsid w:val="00AF78CF"/>
    <w:rsid w:val="00AF7901"/>
    <w:rsid w:val="00B007E1"/>
    <w:rsid w:val="00B01F75"/>
    <w:rsid w:val="00B02C66"/>
    <w:rsid w:val="00B03BC1"/>
    <w:rsid w:val="00B03BC8"/>
    <w:rsid w:val="00B04FFA"/>
    <w:rsid w:val="00B05213"/>
    <w:rsid w:val="00B05467"/>
    <w:rsid w:val="00B06327"/>
    <w:rsid w:val="00B06AC7"/>
    <w:rsid w:val="00B10B25"/>
    <w:rsid w:val="00B10D83"/>
    <w:rsid w:val="00B11122"/>
    <w:rsid w:val="00B11F51"/>
    <w:rsid w:val="00B12676"/>
    <w:rsid w:val="00B13946"/>
    <w:rsid w:val="00B13CA2"/>
    <w:rsid w:val="00B13CDC"/>
    <w:rsid w:val="00B14715"/>
    <w:rsid w:val="00B14CA5"/>
    <w:rsid w:val="00B152C2"/>
    <w:rsid w:val="00B16A33"/>
    <w:rsid w:val="00B16D4F"/>
    <w:rsid w:val="00B171B0"/>
    <w:rsid w:val="00B171F4"/>
    <w:rsid w:val="00B17D5F"/>
    <w:rsid w:val="00B200A2"/>
    <w:rsid w:val="00B20309"/>
    <w:rsid w:val="00B20879"/>
    <w:rsid w:val="00B20B78"/>
    <w:rsid w:val="00B210D1"/>
    <w:rsid w:val="00B2121F"/>
    <w:rsid w:val="00B21B26"/>
    <w:rsid w:val="00B220FA"/>
    <w:rsid w:val="00B22546"/>
    <w:rsid w:val="00B22F32"/>
    <w:rsid w:val="00B23149"/>
    <w:rsid w:val="00B24A66"/>
    <w:rsid w:val="00B25181"/>
    <w:rsid w:val="00B25810"/>
    <w:rsid w:val="00B25DBE"/>
    <w:rsid w:val="00B26136"/>
    <w:rsid w:val="00B26192"/>
    <w:rsid w:val="00B266BC"/>
    <w:rsid w:val="00B26964"/>
    <w:rsid w:val="00B26D17"/>
    <w:rsid w:val="00B279FC"/>
    <w:rsid w:val="00B3049D"/>
    <w:rsid w:val="00B306E9"/>
    <w:rsid w:val="00B311A6"/>
    <w:rsid w:val="00B3235F"/>
    <w:rsid w:val="00B330E9"/>
    <w:rsid w:val="00B3373B"/>
    <w:rsid w:val="00B35038"/>
    <w:rsid w:val="00B35919"/>
    <w:rsid w:val="00B37335"/>
    <w:rsid w:val="00B402CB"/>
    <w:rsid w:val="00B40B02"/>
    <w:rsid w:val="00B40B6A"/>
    <w:rsid w:val="00B40E6E"/>
    <w:rsid w:val="00B40F9A"/>
    <w:rsid w:val="00B410AE"/>
    <w:rsid w:val="00B4282C"/>
    <w:rsid w:val="00B42B5A"/>
    <w:rsid w:val="00B434A2"/>
    <w:rsid w:val="00B443CF"/>
    <w:rsid w:val="00B443F6"/>
    <w:rsid w:val="00B4553D"/>
    <w:rsid w:val="00B45ADF"/>
    <w:rsid w:val="00B466CE"/>
    <w:rsid w:val="00B46EED"/>
    <w:rsid w:val="00B47A8D"/>
    <w:rsid w:val="00B50711"/>
    <w:rsid w:val="00B50ABB"/>
    <w:rsid w:val="00B50DD8"/>
    <w:rsid w:val="00B5186A"/>
    <w:rsid w:val="00B51A61"/>
    <w:rsid w:val="00B52930"/>
    <w:rsid w:val="00B547BF"/>
    <w:rsid w:val="00B55965"/>
    <w:rsid w:val="00B56CE2"/>
    <w:rsid w:val="00B575A7"/>
    <w:rsid w:val="00B57C04"/>
    <w:rsid w:val="00B602F5"/>
    <w:rsid w:val="00B608E9"/>
    <w:rsid w:val="00B60D27"/>
    <w:rsid w:val="00B60FE2"/>
    <w:rsid w:val="00B61AF1"/>
    <w:rsid w:val="00B6234E"/>
    <w:rsid w:val="00B63EF0"/>
    <w:rsid w:val="00B650CC"/>
    <w:rsid w:val="00B651EA"/>
    <w:rsid w:val="00B6583B"/>
    <w:rsid w:val="00B668E3"/>
    <w:rsid w:val="00B670C5"/>
    <w:rsid w:val="00B67432"/>
    <w:rsid w:val="00B70939"/>
    <w:rsid w:val="00B71CFF"/>
    <w:rsid w:val="00B7256F"/>
    <w:rsid w:val="00B733DB"/>
    <w:rsid w:val="00B73F84"/>
    <w:rsid w:val="00B74B0F"/>
    <w:rsid w:val="00B75112"/>
    <w:rsid w:val="00B769B6"/>
    <w:rsid w:val="00B77760"/>
    <w:rsid w:val="00B77994"/>
    <w:rsid w:val="00B77E6E"/>
    <w:rsid w:val="00B802B9"/>
    <w:rsid w:val="00B81792"/>
    <w:rsid w:val="00B81EDD"/>
    <w:rsid w:val="00B82585"/>
    <w:rsid w:val="00B832B3"/>
    <w:rsid w:val="00B83C3C"/>
    <w:rsid w:val="00B83F01"/>
    <w:rsid w:val="00B8401A"/>
    <w:rsid w:val="00B8453A"/>
    <w:rsid w:val="00B847C9"/>
    <w:rsid w:val="00B84CD7"/>
    <w:rsid w:val="00B85250"/>
    <w:rsid w:val="00B85773"/>
    <w:rsid w:val="00B86D8E"/>
    <w:rsid w:val="00B872D0"/>
    <w:rsid w:val="00B90350"/>
    <w:rsid w:val="00B90B47"/>
    <w:rsid w:val="00B91B7C"/>
    <w:rsid w:val="00B920A6"/>
    <w:rsid w:val="00B92A9D"/>
    <w:rsid w:val="00B93EBA"/>
    <w:rsid w:val="00B94289"/>
    <w:rsid w:val="00B9476E"/>
    <w:rsid w:val="00B953D2"/>
    <w:rsid w:val="00B95465"/>
    <w:rsid w:val="00B95752"/>
    <w:rsid w:val="00B95B1E"/>
    <w:rsid w:val="00B9617C"/>
    <w:rsid w:val="00B96497"/>
    <w:rsid w:val="00B9777E"/>
    <w:rsid w:val="00BA01B2"/>
    <w:rsid w:val="00BA081A"/>
    <w:rsid w:val="00BA1182"/>
    <w:rsid w:val="00BA1850"/>
    <w:rsid w:val="00BA25B3"/>
    <w:rsid w:val="00BA2ABF"/>
    <w:rsid w:val="00BA3204"/>
    <w:rsid w:val="00BA4DA7"/>
    <w:rsid w:val="00BA5073"/>
    <w:rsid w:val="00BA5E1B"/>
    <w:rsid w:val="00BA5F68"/>
    <w:rsid w:val="00BA61F6"/>
    <w:rsid w:val="00BA6398"/>
    <w:rsid w:val="00BA704F"/>
    <w:rsid w:val="00BA7D42"/>
    <w:rsid w:val="00BB0D14"/>
    <w:rsid w:val="00BB10C8"/>
    <w:rsid w:val="00BB126F"/>
    <w:rsid w:val="00BB21C5"/>
    <w:rsid w:val="00BB2E9A"/>
    <w:rsid w:val="00BB382B"/>
    <w:rsid w:val="00BB3DEE"/>
    <w:rsid w:val="00BB4387"/>
    <w:rsid w:val="00BB446B"/>
    <w:rsid w:val="00BB5B2B"/>
    <w:rsid w:val="00BB5B74"/>
    <w:rsid w:val="00BB67F0"/>
    <w:rsid w:val="00BB68B3"/>
    <w:rsid w:val="00BC1ABD"/>
    <w:rsid w:val="00BC21CF"/>
    <w:rsid w:val="00BC3074"/>
    <w:rsid w:val="00BC3FFF"/>
    <w:rsid w:val="00BC4391"/>
    <w:rsid w:val="00BC568C"/>
    <w:rsid w:val="00BC5F44"/>
    <w:rsid w:val="00BC7824"/>
    <w:rsid w:val="00BC7DD2"/>
    <w:rsid w:val="00BD0263"/>
    <w:rsid w:val="00BD06A5"/>
    <w:rsid w:val="00BD0FCE"/>
    <w:rsid w:val="00BD1C8D"/>
    <w:rsid w:val="00BD264C"/>
    <w:rsid w:val="00BD3363"/>
    <w:rsid w:val="00BD38A0"/>
    <w:rsid w:val="00BD3D0D"/>
    <w:rsid w:val="00BD437A"/>
    <w:rsid w:val="00BD49B0"/>
    <w:rsid w:val="00BD5275"/>
    <w:rsid w:val="00BD55DA"/>
    <w:rsid w:val="00BD5B33"/>
    <w:rsid w:val="00BD6402"/>
    <w:rsid w:val="00BD73EE"/>
    <w:rsid w:val="00BD7EF7"/>
    <w:rsid w:val="00BD7FB7"/>
    <w:rsid w:val="00BE0B0B"/>
    <w:rsid w:val="00BE1122"/>
    <w:rsid w:val="00BE1BD0"/>
    <w:rsid w:val="00BE1E5E"/>
    <w:rsid w:val="00BE2BCD"/>
    <w:rsid w:val="00BE30C7"/>
    <w:rsid w:val="00BE3603"/>
    <w:rsid w:val="00BE490C"/>
    <w:rsid w:val="00BE55F5"/>
    <w:rsid w:val="00BE56E1"/>
    <w:rsid w:val="00BE5CC9"/>
    <w:rsid w:val="00BE6937"/>
    <w:rsid w:val="00BE7117"/>
    <w:rsid w:val="00BE7886"/>
    <w:rsid w:val="00BF095A"/>
    <w:rsid w:val="00BF1A5A"/>
    <w:rsid w:val="00BF1A83"/>
    <w:rsid w:val="00BF31DC"/>
    <w:rsid w:val="00BF3E88"/>
    <w:rsid w:val="00BF4098"/>
    <w:rsid w:val="00BF4D04"/>
    <w:rsid w:val="00BF54E9"/>
    <w:rsid w:val="00BF5892"/>
    <w:rsid w:val="00BF67D7"/>
    <w:rsid w:val="00BF6BAD"/>
    <w:rsid w:val="00BF73CE"/>
    <w:rsid w:val="00BF74CE"/>
    <w:rsid w:val="00BF7A91"/>
    <w:rsid w:val="00BF7DAC"/>
    <w:rsid w:val="00C001AE"/>
    <w:rsid w:val="00C00B99"/>
    <w:rsid w:val="00C00D55"/>
    <w:rsid w:val="00C01B47"/>
    <w:rsid w:val="00C02C3F"/>
    <w:rsid w:val="00C041D0"/>
    <w:rsid w:val="00C048F3"/>
    <w:rsid w:val="00C04A1B"/>
    <w:rsid w:val="00C04BED"/>
    <w:rsid w:val="00C04F2A"/>
    <w:rsid w:val="00C0590E"/>
    <w:rsid w:val="00C05DE6"/>
    <w:rsid w:val="00C1112E"/>
    <w:rsid w:val="00C112EC"/>
    <w:rsid w:val="00C11972"/>
    <w:rsid w:val="00C11FDC"/>
    <w:rsid w:val="00C143C4"/>
    <w:rsid w:val="00C14DE9"/>
    <w:rsid w:val="00C15D11"/>
    <w:rsid w:val="00C1603F"/>
    <w:rsid w:val="00C1656F"/>
    <w:rsid w:val="00C16DF1"/>
    <w:rsid w:val="00C16E92"/>
    <w:rsid w:val="00C174AC"/>
    <w:rsid w:val="00C17899"/>
    <w:rsid w:val="00C17A0F"/>
    <w:rsid w:val="00C17C4D"/>
    <w:rsid w:val="00C17D13"/>
    <w:rsid w:val="00C21BAA"/>
    <w:rsid w:val="00C2220D"/>
    <w:rsid w:val="00C23306"/>
    <w:rsid w:val="00C23877"/>
    <w:rsid w:val="00C23ECB"/>
    <w:rsid w:val="00C246A6"/>
    <w:rsid w:val="00C24A01"/>
    <w:rsid w:val="00C24C58"/>
    <w:rsid w:val="00C251BC"/>
    <w:rsid w:val="00C26276"/>
    <w:rsid w:val="00C266EE"/>
    <w:rsid w:val="00C270FE"/>
    <w:rsid w:val="00C30E62"/>
    <w:rsid w:val="00C30EFD"/>
    <w:rsid w:val="00C31A48"/>
    <w:rsid w:val="00C31C91"/>
    <w:rsid w:val="00C329F9"/>
    <w:rsid w:val="00C32C47"/>
    <w:rsid w:val="00C333B3"/>
    <w:rsid w:val="00C33481"/>
    <w:rsid w:val="00C33BFC"/>
    <w:rsid w:val="00C34550"/>
    <w:rsid w:val="00C351CC"/>
    <w:rsid w:val="00C35221"/>
    <w:rsid w:val="00C353D2"/>
    <w:rsid w:val="00C35DF8"/>
    <w:rsid w:val="00C36310"/>
    <w:rsid w:val="00C369F1"/>
    <w:rsid w:val="00C370E3"/>
    <w:rsid w:val="00C3715A"/>
    <w:rsid w:val="00C4085A"/>
    <w:rsid w:val="00C40CA3"/>
    <w:rsid w:val="00C40EAC"/>
    <w:rsid w:val="00C40EE4"/>
    <w:rsid w:val="00C41FF1"/>
    <w:rsid w:val="00C429C2"/>
    <w:rsid w:val="00C43B8E"/>
    <w:rsid w:val="00C44DE4"/>
    <w:rsid w:val="00C45002"/>
    <w:rsid w:val="00C45A7E"/>
    <w:rsid w:val="00C45F28"/>
    <w:rsid w:val="00C46813"/>
    <w:rsid w:val="00C47B03"/>
    <w:rsid w:val="00C50303"/>
    <w:rsid w:val="00C50EED"/>
    <w:rsid w:val="00C510F2"/>
    <w:rsid w:val="00C51352"/>
    <w:rsid w:val="00C51455"/>
    <w:rsid w:val="00C51515"/>
    <w:rsid w:val="00C5183F"/>
    <w:rsid w:val="00C52831"/>
    <w:rsid w:val="00C53304"/>
    <w:rsid w:val="00C533E2"/>
    <w:rsid w:val="00C53797"/>
    <w:rsid w:val="00C53BC5"/>
    <w:rsid w:val="00C53C63"/>
    <w:rsid w:val="00C54426"/>
    <w:rsid w:val="00C55545"/>
    <w:rsid w:val="00C559E2"/>
    <w:rsid w:val="00C56181"/>
    <w:rsid w:val="00C5620D"/>
    <w:rsid w:val="00C56A53"/>
    <w:rsid w:val="00C56AC8"/>
    <w:rsid w:val="00C57203"/>
    <w:rsid w:val="00C57392"/>
    <w:rsid w:val="00C575C5"/>
    <w:rsid w:val="00C57608"/>
    <w:rsid w:val="00C576FC"/>
    <w:rsid w:val="00C6051E"/>
    <w:rsid w:val="00C6079E"/>
    <w:rsid w:val="00C6125D"/>
    <w:rsid w:val="00C61C19"/>
    <w:rsid w:val="00C61CE1"/>
    <w:rsid w:val="00C6279A"/>
    <w:rsid w:val="00C627F2"/>
    <w:rsid w:val="00C62A51"/>
    <w:rsid w:val="00C63342"/>
    <w:rsid w:val="00C634E9"/>
    <w:rsid w:val="00C635F9"/>
    <w:rsid w:val="00C63C97"/>
    <w:rsid w:val="00C63EE5"/>
    <w:rsid w:val="00C6571C"/>
    <w:rsid w:val="00C6599E"/>
    <w:rsid w:val="00C6615C"/>
    <w:rsid w:val="00C70A18"/>
    <w:rsid w:val="00C732FD"/>
    <w:rsid w:val="00C733B1"/>
    <w:rsid w:val="00C73472"/>
    <w:rsid w:val="00C75926"/>
    <w:rsid w:val="00C75BBE"/>
    <w:rsid w:val="00C7600A"/>
    <w:rsid w:val="00C776A1"/>
    <w:rsid w:val="00C77CD4"/>
    <w:rsid w:val="00C80EA1"/>
    <w:rsid w:val="00C81012"/>
    <w:rsid w:val="00C8138C"/>
    <w:rsid w:val="00C81B7B"/>
    <w:rsid w:val="00C81D6D"/>
    <w:rsid w:val="00C822D0"/>
    <w:rsid w:val="00C82703"/>
    <w:rsid w:val="00C84307"/>
    <w:rsid w:val="00C8431E"/>
    <w:rsid w:val="00C8470F"/>
    <w:rsid w:val="00C84B6F"/>
    <w:rsid w:val="00C84D81"/>
    <w:rsid w:val="00C85285"/>
    <w:rsid w:val="00C85785"/>
    <w:rsid w:val="00C85AAA"/>
    <w:rsid w:val="00C868AE"/>
    <w:rsid w:val="00C86B28"/>
    <w:rsid w:val="00C86B38"/>
    <w:rsid w:val="00C87606"/>
    <w:rsid w:val="00C87FA9"/>
    <w:rsid w:val="00C9093B"/>
    <w:rsid w:val="00C90B0F"/>
    <w:rsid w:val="00C90E8A"/>
    <w:rsid w:val="00C91323"/>
    <w:rsid w:val="00C92248"/>
    <w:rsid w:val="00C92567"/>
    <w:rsid w:val="00C9397C"/>
    <w:rsid w:val="00C94640"/>
    <w:rsid w:val="00C96EC8"/>
    <w:rsid w:val="00C97DC0"/>
    <w:rsid w:val="00C97FD1"/>
    <w:rsid w:val="00CA0167"/>
    <w:rsid w:val="00CA0BE4"/>
    <w:rsid w:val="00CA10C9"/>
    <w:rsid w:val="00CA1999"/>
    <w:rsid w:val="00CA1B7D"/>
    <w:rsid w:val="00CA2B35"/>
    <w:rsid w:val="00CA2B3F"/>
    <w:rsid w:val="00CA2D42"/>
    <w:rsid w:val="00CA37DA"/>
    <w:rsid w:val="00CA3B92"/>
    <w:rsid w:val="00CA447C"/>
    <w:rsid w:val="00CA44E0"/>
    <w:rsid w:val="00CA4A17"/>
    <w:rsid w:val="00CA5A54"/>
    <w:rsid w:val="00CA6132"/>
    <w:rsid w:val="00CA6919"/>
    <w:rsid w:val="00CA6DA5"/>
    <w:rsid w:val="00CA76A2"/>
    <w:rsid w:val="00CA7B0A"/>
    <w:rsid w:val="00CB0038"/>
    <w:rsid w:val="00CB0C32"/>
    <w:rsid w:val="00CB284D"/>
    <w:rsid w:val="00CB2C27"/>
    <w:rsid w:val="00CB3CC2"/>
    <w:rsid w:val="00CB464C"/>
    <w:rsid w:val="00CB4A1C"/>
    <w:rsid w:val="00CB5834"/>
    <w:rsid w:val="00CB58D6"/>
    <w:rsid w:val="00CB6331"/>
    <w:rsid w:val="00CB66B3"/>
    <w:rsid w:val="00CB77F6"/>
    <w:rsid w:val="00CB78DD"/>
    <w:rsid w:val="00CB7E11"/>
    <w:rsid w:val="00CB7F1C"/>
    <w:rsid w:val="00CC1078"/>
    <w:rsid w:val="00CC1403"/>
    <w:rsid w:val="00CC1D6F"/>
    <w:rsid w:val="00CC21AB"/>
    <w:rsid w:val="00CC244D"/>
    <w:rsid w:val="00CC2A25"/>
    <w:rsid w:val="00CC3DF8"/>
    <w:rsid w:val="00CC4564"/>
    <w:rsid w:val="00CC480D"/>
    <w:rsid w:val="00CC4A12"/>
    <w:rsid w:val="00CC4A4D"/>
    <w:rsid w:val="00CC5B01"/>
    <w:rsid w:val="00CC739B"/>
    <w:rsid w:val="00CC7CD0"/>
    <w:rsid w:val="00CD0488"/>
    <w:rsid w:val="00CD065E"/>
    <w:rsid w:val="00CD0AFC"/>
    <w:rsid w:val="00CD1667"/>
    <w:rsid w:val="00CD16CA"/>
    <w:rsid w:val="00CD1DD6"/>
    <w:rsid w:val="00CD2E72"/>
    <w:rsid w:val="00CD339A"/>
    <w:rsid w:val="00CD4068"/>
    <w:rsid w:val="00CD5094"/>
    <w:rsid w:val="00CD5FC0"/>
    <w:rsid w:val="00CD60F1"/>
    <w:rsid w:val="00CE0388"/>
    <w:rsid w:val="00CE03B3"/>
    <w:rsid w:val="00CE05F1"/>
    <w:rsid w:val="00CE1303"/>
    <w:rsid w:val="00CE19EC"/>
    <w:rsid w:val="00CE29FA"/>
    <w:rsid w:val="00CE3118"/>
    <w:rsid w:val="00CE31FA"/>
    <w:rsid w:val="00CE3736"/>
    <w:rsid w:val="00CE42E9"/>
    <w:rsid w:val="00CE5037"/>
    <w:rsid w:val="00CE55AE"/>
    <w:rsid w:val="00CE5701"/>
    <w:rsid w:val="00CE5C8D"/>
    <w:rsid w:val="00CE601F"/>
    <w:rsid w:val="00CE66CF"/>
    <w:rsid w:val="00CE68B7"/>
    <w:rsid w:val="00CE6B72"/>
    <w:rsid w:val="00CE791A"/>
    <w:rsid w:val="00CF05E1"/>
    <w:rsid w:val="00CF0987"/>
    <w:rsid w:val="00CF0F12"/>
    <w:rsid w:val="00CF260C"/>
    <w:rsid w:val="00CF26EF"/>
    <w:rsid w:val="00CF323C"/>
    <w:rsid w:val="00CF32F7"/>
    <w:rsid w:val="00CF3641"/>
    <w:rsid w:val="00CF3ABC"/>
    <w:rsid w:val="00CF3AD8"/>
    <w:rsid w:val="00CF4320"/>
    <w:rsid w:val="00CF4FFE"/>
    <w:rsid w:val="00CF5A30"/>
    <w:rsid w:val="00CF6A68"/>
    <w:rsid w:val="00CF7A4C"/>
    <w:rsid w:val="00CF7CC7"/>
    <w:rsid w:val="00D00173"/>
    <w:rsid w:val="00D015F3"/>
    <w:rsid w:val="00D016C2"/>
    <w:rsid w:val="00D01976"/>
    <w:rsid w:val="00D01998"/>
    <w:rsid w:val="00D01B52"/>
    <w:rsid w:val="00D02C19"/>
    <w:rsid w:val="00D02FDA"/>
    <w:rsid w:val="00D030A4"/>
    <w:rsid w:val="00D030F4"/>
    <w:rsid w:val="00D03454"/>
    <w:rsid w:val="00D07575"/>
    <w:rsid w:val="00D11DF7"/>
    <w:rsid w:val="00D11FF7"/>
    <w:rsid w:val="00D1347D"/>
    <w:rsid w:val="00D144C8"/>
    <w:rsid w:val="00D148F9"/>
    <w:rsid w:val="00D14AB3"/>
    <w:rsid w:val="00D1529A"/>
    <w:rsid w:val="00D15961"/>
    <w:rsid w:val="00D15AC6"/>
    <w:rsid w:val="00D16147"/>
    <w:rsid w:val="00D16CCD"/>
    <w:rsid w:val="00D16E93"/>
    <w:rsid w:val="00D1705A"/>
    <w:rsid w:val="00D172CA"/>
    <w:rsid w:val="00D17907"/>
    <w:rsid w:val="00D2019D"/>
    <w:rsid w:val="00D213E3"/>
    <w:rsid w:val="00D217C1"/>
    <w:rsid w:val="00D21EED"/>
    <w:rsid w:val="00D229A4"/>
    <w:rsid w:val="00D241FF"/>
    <w:rsid w:val="00D24644"/>
    <w:rsid w:val="00D24B57"/>
    <w:rsid w:val="00D25C4F"/>
    <w:rsid w:val="00D262D1"/>
    <w:rsid w:val="00D275B7"/>
    <w:rsid w:val="00D30717"/>
    <w:rsid w:val="00D30F99"/>
    <w:rsid w:val="00D3126E"/>
    <w:rsid w:val="00D3188C"/>
    <w:rsid w:val="00D31A9D"/>
    <w:rsid w:val="00D329E7"/>
    <w:rsid w:val="00D32F6F"/>
    <w:rsid w:val="00D33580"/>
    <w:rsid w:val="00D344EE"/>
    <w:rsid w:val="00D35C61"/>
    <w:rsid w:val="00D35EEC"/>
    <w:rsid w:val="00D362C9"/>
    <w:rsid w:val="00D36AA5"/>
    <w:rsid w:val="00D36B86"/>
    <w:rsid w:val="00D36C5A"/>
    <w:rsid w:val="00D372BF"/>
    <w:rsid w:val="00D407C9"/>
    <w:rsid w:val="00D41264"/>
    <w:rsid w:val="00D41939"/>
    <w:rsid w:val="00D41AC0"/>
    <w:rsid w:val="00D442FF"/>
    <w:rsid w:val="00D44B02"/>
    <w:rsid w:val="00D450D5"/>
    <w:rsid w:val="00D4592E"/>
    <w:rsid w:val="00D469F8"/>
    <w:rsid w:val="00D46DB0"/>
    <w:rsid w:val="00D47808"/>
    <w:rsid w:val="00D5054D"/>
    <w:rsid w:val="00D514CB"/>
    <w:rsid w:val="00D5150B"/>
    <w:rsid w:val="00D51D1E"/>
    <w:rsid w:val="00D5235A"/>
    <w:rsid w:val="00D52CB5"/>
    <w:rsid w:val="00D530CD"/>
    <w:rsid w:val="00D53746"/>
    <w:rsid w:val="00D5391F"/>
    <w:rsid w:val="00D53C11"/>
    <w:rsid w:val="00D53F93"/>
    <w:rsid w:val="00D545B1"/>
    <w:rsid w:val="00D5551E"/>
    <w:rsid w:val="00D5594F"/>
    <w:rsid w:val="00D565FC"/>
    <w:rsid w:val="00D5674E"/>
    <w:rsid w:val="00D572D9"/>
    <w:rsid w:val="00D57FBB"/>
    <w:rsid w:val="00D60555"/>
    <w:rsid w:val="00D60AA0"/>
    <w:rsid w:val="00D610A7"/>
    <w:rsid w:val="00D610CA"/>
    <w:rsid w:val="00D6193F"/>
    <w:rsid w:val="00D6356A"/>
    <w:rsid w:val="00D637D0"/>
    <w:rsid w:val="00D64B62"/>
    <w:rsid w:val="00D64BE3"/>
    <w:rsid w:val="00D64C0B"/>
    <w:rsid w:val="00D64F2F"/>
    <w:rsid w:val="00D6538F"/>
    <w:rsid w:val="00D65B44"/>
    <w:rsid w:val="00D65E85"/>
    <w:rsid w:val="00D66252"/>
    <w:rsid w:val="00D66B55"/>
    <w:rsid w:val="00D66C6C"/>
    <w:rsid w:val="00D6797B"/>
    <w:rsid w:val="00D67ECD"/>
    <w:rsid w:val="00D67FE7"/>
    <w:rsid w:val="00D70306"/>
    <w:rsid w:val="00D713E9"/>
    <w:rsid w:val="00D71BF9"/>
    <w:rsid w:val="00D71E53"/>
    <w:rsid w:val="00D720AC"/>
    <w:rsid w:val="00D730CF"/>
    <w:rsid w:val="00D731C7"/>
    <w:rsid w:val="00D7339E"/>
    <w:rsid w:val="00D7346A"/>
    <w:rsid w:val="00D73B82"/>
    <w:rsid w:val="00D73C5F"/>
    <w:rsid w:val="00D74500"/>
    <w:rsid w:val="00D756BC"/>
    <w:rsid w:val="00D75C3E"/>
    <w:rsid w:val="00D76D59"/>
    <w:rsid w:val="00D76DDD"/>
    <w:rsid w:val="00D7724D"/>
    <w:rsid w:val="00D77405"/>
    <w:rsid w:val="00D77EE3"/>
    <w:rsid w:val="00D80143"/>
    <w:rsid w:val="00D80987"/>
    <w:rsid w:val="00D80A3C"/>
    <w:rsid w:val="00D80AB0"/>
    <w:rsid w:val="00D80D38"/>
    <w:rsid w:val="00D824E3"/>
    <w:rsid w:val="00D82E0F"/>
    <w:rsid w:val="00D8316F"/>
    <w:rsid w:val="00D83BB1"/>
    <w:rsid w:val="00D841C6"/>
    <w:rsid w:val="00D844F0"/>
    <w:rsid w:val="00D84529"/>
    <w:rsid w:val="00D84E35"/>
    <w:rsid w:val="00D8641E"/>
    <w:rsid w:val="00D866C7"/>
    <w:rsid w:val="00D86769"/>
    <w:rsid w:val="00D86997"/>
    <w:rsid w:val="00D874CF"/>
    <w:rsid w:val="00D87814"/>
    <w:rsid w:val="00D90DAC"/>
    <w:rsid w:val="00D92902"/>
    <w:rsid w:val="00D92964"/>
    <w:rsid w:val="00D92F32"/>
    <w:rsid w:val="00D931C0"/>
    <w:rsid w:val="00D93DF0"/>
    <w:rsid w:val="00D941BE"/>
    <w:rsid w:val="00D94419"/>
    <w:rsid w:val="00D9479A"/>
    <w:rsid w:val="00D949A5"/>
    <w:rsid w:val="00D95F04"/>
    <w:rsid w:val="00D97C6E"/>
    <w:rsid w:val="00DA009E"/>
    <w:rsid w:val="00DA0A91"/>
    <w:rsid w:val="00DA0D14"/>
    <w:rsid w:val="00DA0D77"/>
    <w:rsid w:val="00DA0E2A"/>
    <w:rsid w:val="00DA13F2"/>
    <w:rsid w:val="00DA1C63"/>
    <w:rsid w:val="00DA2B67"/>
    <w:rsid w:val="00DA4487"/>
    <w:rsid w:val="00DA497D"/>
    <w:rsid w:val="00DA562A"/>
    <w:rsid w:val="00DA5C1D"/>
    <w:rsid w:val="00DA6AB7"/>
    <w:rsid w:val="00DA6C86"/>
    <w:rsid w:val="00DA7AA7"/>
    <w:rsid w:val="00DB036A"/>
    <w:rsid w:val="00DB08A7"/>
    <w:rsid w:val="00DB0A9A"/>
    <w:rsid w:val="00DB1092"/>
    <w:rsid w:val="00DB19F4"/>
    <w:rsid w:val="00DB1B80"/>
    <w:rsid w:val="00DB275A"/>
    <w:rsid w:val="00DB297F"/>
    <w:rsid w:val="00DB4A83"/>
    <w:rsid w:val="00DB4D10"/>
    <w:rsid w:val="00DB4D2A"/>
    <w:rsid w:val="00DB6CA3"/>
    <w:rsid w:val="00DB79C4"/>
    <w:rsid w:val="00DB7E1D"/>
    <w:rsid w:val="00DC0800"/>
    <w:rsid w:val="00DC153F"/>
    <w:rsid w:val="00DC26C6"/>
    <w:rsid w:val="00DC2A6D"/>
    <w:rsid w:val="00DC2D5D"/>
    <w:rsid w:val="00DC3099"/>
    <w:rsid w:val="00DC440F"/>
    <w:rsid w:val="00DC5CDB"/>
    <w:rsid w:val="00DC619C"/>
    <w:rsid w:val="00DC6F16"/>
    <w:rsid w:val="00DC7F33"/>
    <w:rsid w:val="00DC7FC6"/>
    <w:rsid w:val="00DD0249"/>
    <w:rsid w:val="00DD158B"/>
    <w:rsid w:val="00DD2284"/>
    <w:rsid w:val="00DD3100"/>
    <w:rsid w:val="00DD5534"/>
    <w:rsid w:val="00DD5B51"/>
    <w:rsid w:val="00DD5B5C"/>
    <w:rsid w:val="00DD5ECA"/>
    <w:rsid w:val="00DD6169"/>
    <w:rsid w:val="00DD6ACC"/>
    <w:rsid w:val="00DD6E16"/>
    <w:rsid w:val="00DD7674"/>
    <w:rsid w:val="00DE08A0"/>
    <w:rsid w:val="00DE0A8A"/>
    <w:rsid w:val="00DE0C15"/>
    <w:rsid w:val="00DE0E04"/>
    <w:rsid w:val="00DE1390"/>
    <w:rsid w:val="00DE4301"/>
    <w:rsid w:val="00DE5095"/>
    <w:rsid w:val="00DE546E"/>
    <w:rsid w:val="00DE55E5"/>
    <w:rsid w:val="00DE6915"/>
    <w:rsid w:val="00DE734C"/>
    <w:rsid w:val="00DE7383"/>
    <w:rsid w:val="00DF1054"/>
    <w:rsid w:val="00DF161F"/>
    <w:rsid w:val="00DF17CA"/>
    <w:rsid w:val="00DF19AB"/>
    <w:rsid w:val="00DF1BA2"/>
    <w:rsid w:val="00DF1F68"/>
    <w:rsid w:val="00DF2854"/>
    <w:rsid w:val="00DF411F"/>
    <w:rsid w:val="00DF79DA"/>
    <w:rsid w:val="00DF7A12"/>
    <w:rsid w:val="00E00750"/>
    <w:rsid w:val="00E010F4"/>
    <w:rsid w:val="00E01298"/>
    <w:rsid w:val="00E01372"/>
    <w:rsid w:val="00E01457"/>
    <w:rsid w:val="00E02430"/>
    <w:rsid w:val="00E02E00"/>
    <w:rsid w:val="00E0336F"/>
    <w:rsid w:val="00E03B4D"/>
    <w:rsid w:val="00E03D10"/>
    <w:rsid w:val="00E04855"/>
    <w:rsid w:val="00E049F0"/>
    <w:rsid w:val="00E05510"/>
    <w:rsid w:val="00E062D2"/>
    <w:rsid w:val="00E06E1B"/>
    <w:rsid w:val="00E07C6C"/>
    <w:rsid w:val="00E10C87"/>
    <w:rsid w:val="00E10E8D"/>
    <w:rsid w:val="00E12022"/>
    <w:rsid w:val="00E121CF"/>
    <w:rsid w:val="00E12293"/>
    <w:rsid w:val="00E1313D"/>
    <w:rsid w:val="00E1371C"/>
    <w:rsid w:val="00E13A9A"/>
    <w:rsid w:val="00E14281"/>
    <w:rsid w:val="00E1498E"/>
    <w:rsid w:val="00E155E4"/>
    <w:rsid w:val="00E15EEF"/>
    <w:rsid w:val="00E1617F"/>
    <w:rsid w:val="00E16819"/>
    <w:rsid w:val="00E16C62"/>
    <w:rsid w:val="00E17115"/>
    <w:rsid w:val="00E178D7"/>
    <w:rsid w:val="00E179DE"/>
    <w:rsid w:val="00E179E8"/>
    <w:rsid w:val="00E20153"/>
    <w:rsid w:val="00E2103C"/>
    <w:rsid w:val="00E21650"/>
    <w:rsid w:val="00E218D7"/>
    <w:rsid w:val="00E21CD4"/>
    <w:rsid w:val="00E23330"/>
    <w:rsid w:val="00E235B6"/>
    <w:rsid w:val="00E23B7A"/>
    <w:rsid w:val="00E23CE4"/>
    <w:rsid w:val="00E24674"/>
    <w:rsid w:val="00E24833"/>
    <w:rsid w:val="00E2499B"/>
    <w:rsid w:val="00E24B3D"/>
    <w:rsid w:val="00E24DE6"/>
    <w:rsid w:val="00E259D7"/>
    <w:rsid w:val="00E2644D"/>
    <w:rsid w:val="00E267DF"/>
    <w:rsid w:val="00E26883"/>
    <w:rsid w:val="00E26EF0"/>
    <w:rsid w:val="00E27180"/>
    <w:rsid w:val="00E301E0"/>
    <w:rsid w:val="00E3029F"/>
    <w:rsid w:val="00E302CD"/>
    <w:rsid w:val="00E30A68"/>
    <w:rsid w:val="00E31E25"/>
    <w:rsid w:val="00E3295B"/>
    <w:rsid w:val="00E32A8B"/>
    <w:rsid w:val="00E33049"/>
    <w:rsid w:val="00E33D31"/>
    <w:rsid w:val="00E35C82"/>
    <w:rsid w:val="00E36215"/>
    <w:rsid w:val="00E36ABC"/>
    <w:rsid w:val="00E36CDA"/>
    <w:rsid w:val="00E36D9F"/>
    <w:rsid w:val="00E36E0B"/>
    <w:rsid w:val="00E37BB0"/>
    <w:rsid w:val="00E37C9E"/>
    <w:rsid w:val="00E4093D"/>
    <w:rsid w:val="00E40B33"/>
    <w:rsid w:val="00E41CAA"/>
    <w:rsid w:val="00E42487"/>
    <w:rsid w:val="00E425B8"/>
    <w:rsid w:val="00E42962"/>
    <w:rsid w:val="00E42FA3"/>
    <w:rsid w:val="00E43CCB"/>
    <w:rsid w:val="00E43F88"/>
    <w:rsid w:val="00E4432B"/>
    <w:rsid w:val="00E44B69"/>
    <w:rsid w:val="00E463CA"/>
    <w:rsid w:val="00E473E4"/>
    <w:rsid w:val="00E4753B"/>
    <w:rsid w:val="00E47D6D"/>
    <w:rsid w:val="00E50416"/>
    <w:rsid w:val="00E51B3D"/>
    <w:rsid w:val="00E51D0B"/>
    <w:rsid w:val="00E51F81"/>
    <w:rsid w:val="00E526AC"/>
    <w:rsid w:val="00E52752"/>
    <w:rsid w:val="00E532FA"/>
    <w:rsid w:val="00E538B7"/>
    <w:rsid w:val="00E53DAC"/>
    <w:rsid w:val="00E5431D"/>
    <w:rsid w:val="00E55553"/>
    <w:rsid w:val="00E55B74"/>
    <w:rsid w:val="00E55FD6"/>
    <w:rsid w:val="00E56289"/>
    <w:rsid w:val="00E56358"/>
    <w:rsid w:val="00E56994"/>
    <w:rsid w:val="00E56EAF"/>
    <w:rsid w:val="00E57648"/>
    <w:rsid w:val="00E57FCA"/>
    <w:rsid w:val="00E601A1"/>
    <w:rsid w:val="00E610F4"/>
    <w:rsid w:val="00E611EE"/>
    <w:rsid w:val="00E61E9D"/>
    <w:rsid w:val="00E62D92"/>
    <w:rsid w:val="00E62D9B"/>
    <w:rsid w:val="00E631DD"/>
    <w:rsid w:val="00E63EFE"/>
    <w:rsid w:val="00E64AE2"/>
    <w:rsid w:val="00E66540"/>
    <w:rsid w:val="00E66B7E"/>
    <w:rsid w:val="00E66C82"/>
    <w:rsid w:val="00E66D61"/>
    <w:rsid w:val="00E66F88"/>
    <w:rsid w:val="00E67198"/>
    <w:rsid w:val="00E700C2"/>
    <w:rsid w:val="00E7047B"/>
    <w:rsid w:val="00E711E2"/>
    <w:rsid w:val="00E72375"/>
    <w:rsid w:val="00E726BC"/>
    <w:rsid w:val="00E73754"/>
    <w:rsid w:val="00E74507"/>
    <w:rsid w:val="00E748DD"/>
    <w:rsid w:val="00E76B0A"/>
    <w:rsid w:val="00E77102"/>
    <w:rsid w:val="00E7710F"/>
    <w:rsid w:val="00E77C99"/>
    <w:rsid w:val="00E77F09"/>
    <w:rsid w:val="00E804A0"/>
    <w:rsid w:val="00E80BE1"/>
    <w:rsid w:val="00E8107A"/>
    <w:rsid w:val="00E81E49"/>
    <w:rsid w:val="00E82C88"/>
    <w:rsid w:val="00E830B6"/>
    <w:rsid w:val="00E84428"/>
    <w:rsid w:val="00E854E0"/>
    <w:rsid w:val="00E85A0C"/>
    <w:rsid w:val="00E85CA7"/>
    <w:rsid w:val="00E85D08"/>
    <w:rsid w:val="00E85EFD"/>
    <w:rsid w:val="00E90916"/>
    <w:rsid w:val="00E90E5C"/>
    <w:rsid w:val="00E911D4"/>
    <w:rsid w:val="00E91F1B"/>
    <w:rsid w:val="00E934A2"/>
    <w:rsid w:val="00E93DDE"/>
    <w:rsid w:val="00E94218"/>
    <w:rsid w:val="00E944A9"/>
    <w:rsid w:val="00E94D3D"/>
    <w:rsid w:val="00E9513C"/>
    <w:rsid w:val="00E95531"/>
    <w:rsid w:val="00E95D50"/>
    <w:rsid w:val="00E9627F"/>
    <w:rsid w:val="00E96740"/>
    <w:rsid w:val="00E96ED0"/>
    <w:rsid w:val="00E9710A"/>
    <w:rsid w:val="00E97E25"/>
    <w:rsid w:val="00E97F49"/>
    <w:rsid w:val="00EA0626"/>
    <w:rsid w:val="00EA0779"/>
    <w:rsid w:val="00EA07C3"/>
    <w:rsid w:val="00EA149F"/>
    <w:rsid w:val="00EA1B8E"/>
    <w:rsid w:val="00EA2667"/>
    <w:rsid w:val="00EA292B"/>
    <w:rsid w:val="00EA2E58"/>
    <w:rsid w:val="00EA381A"/>
    <w:rsid w:val="00EA478C"/>
    <w:rsid w:val="00EA4813"/>
    <w:rsid w:val="00EA5C49"/>
    <w:rsid w:val="00EA632D"/>
    <w:rsid w:val="00EA69F2"/>
    <w:rsid w:val="00EA6A9E"/>
    <w:rsid w:val="00EA6D84"/>
    <w:rsid w:val="00EA7BC9"/>
    <w:rsid w:val="00EB01B7"/>
    <w:rsid w:val="00EB04C2"/>
    <w:rsid w:val="00EB05AC"/>
    <w:rsid w:val="00EB187E"/>
    <w:rsid w:val="00EB1E0A"/>
    <w:rsid w:val="00EB1EEE"/>
    <w:rsid w:val="00EB2437"/>
    <w:rsid w:val="00EB3B7F"/>
    <w:rsid w:val="00EB3ECB"/>
    <w:rsid w:val="00EB467F"/>
    <w:rsid w:val="00EB4BC5"/>
    <w:rsid w:val="00EB4D54"/>
    <w:rsid w:val="00EB4F9F"/>
    <w:rsid w:val="00EB5135"/>
    <w:rsid w:val="00EB5CCE"/>
    <w:rsid w:val="00EC0356"/>
    <w:rsid w:val="00EC19A1"/>
    <w:rsid w:val="00EC2C2D"/>
    <w:rsid w:val="00EC2C82"/>
    <w:rsid w:val="00EC4468"/>
    <w:rsid w:val="00EC4747"/>
    <w:rsid w:val="00EC493A"/>
    <w:rsid w:val="00EC4D34"/>
    <w:rsid w:val="00EC4E5A"/>
    <w:rsid w:val="00EC507D"/>
    <w:rsid w:val="00EC512B"/>
    <w:rsid w:val="00EC586E"/>
    <w:rsid w:val="00EC603C"/>
    <w:rsid w:val="00EC653C"/>
    <w:rsid w:val="00EC6A5D"/>
    <w:rsid w:val="00EC79F3"/>
    <w:rsid w:val="00ED01CF"/>
    <w:rsid w:val="00ED03E5"/>
    <w:rsid w:val="00ED0780"/>
    <w:rsid w:val="00ED0EB8"/>
    <w:rsid w:val="00ED13B5"/>
    <w:rsid w:val="00ED1EAE"/>
    <w:rsid w:val="00ED2791"/>
    <w:rsid w:val="00ED2DF7"/>
    <w:rsid w:val="00ED3295"/>
    <w:rsid w:val="00ED3519"/>
    <w:rsid w:val="00ED3CC8"/>
    <w:rsid w:val="00ED3E8A"/>
    <w:rsid w:val="00ED4C2A"/>
    <w:rsid w:val="00ED5614"/>
    <w:rsid w:val="00ED6051"/>
    <w:rsid w:val="00ED740A"/>
    <w:rsid w:val="00EE0055"/>
    <w:rsid w:val="00EE11B2"/>
    <w:rsid w:val="00EE1293"/>
    <w:rsid w:val="00EE1907"/>
    <w:rsid w:val="00EE1C94"/>
    <w:rsid w:val="00EE2697"/>
    <w:rsid w:val="00EE2D30"/>
    <w:rsid w:val="00EE3278"/>
    <w:rsid w:val="00EE361E"/>
    <w:rsid w:val="00EE3B32"/>
    <w:rsid w:val="00EE47E0"/>
    <w:rsid w:val="00EE50E5"/>
    <w:rsid w:val="00EE5686"/>
    <w:rsid w:val="00EE5A03"/>
    <w:rsid w:val="00EE7228"/>
    <w:rsid w:val="00EE7884"/>
    <w:rsid w:val="00EE78B9"/>
    <w:rsid w:val="00EF113B"/>
    <w:rsid w:val="00EF11A5"/>
    <w:rsid w:val="00EF2B46"/>
    <w:rsid w:val="00EF321A"/>
    <w:rsid w:val="00EF359A"/>
    <w:rsid w:val="00EF422D"/>
    <w:rsid w:val="00EF46A7"/>
    <w:rsid w:val="00EF4EFA"/>
    <w:rsid w:val="00EF5952"/>
    <w:rsid w:val="00EF59DA"/>
    <w:rsid w:val="00EF63A3"/>
    <w:rsid w:val="00EF7862"/>
    <w:rsid w:val="00F00800"/>
    <w:rsid w:val="00F00804"/>
    <w:rsid w:val="00F00DF1"/>
    <w:rsid w:val="00F00F06"/>
    <w:rsid w:val="00F01D98"/>
    <w:rsid w:val="00F02E15"/>
    <w:rsid w:val="00F02E77"/>
    <w:rsid w:val="00F034E3"/>
    <w:rsid w:val="00F039A5"/>
    <w:rsid w:val="00F03D1A"/>
    <w:rsid w:val="00F03EF0"/>
    <w:rsid w:val="00F040DD"/>
    <w:rsid w:val="00F0490E"/>
    <w:rsid w:val="00F04C5E"/>
    <w:rsid w:val="00F05A6D"/>
    <w:rsid w:val="00F06057"/>
    <w:rsid w:val="00F0607E"/>
    <w:rsid w:val="00F062E8"/>
    <w:rsid w:val="00F0760B"/>
    <w:rsid w:val="00F10405"/>
    <w:rsid w:val="00F10727"/>
    <w:rsid w:val="00F11B12"/>
    <w:rsid w:val="00F11B9E"/>
    <w:rsid w:val="00F128A9"/>
    <w:rsid w:val="00F1336E"/>
    <w:rsid w:val="00F134C5"/>
    <w:rsid w:val="00F148C3"/>
    <w:rsid w:val="00F15CC6"/>
    <w:rsid w:val="00F168A7"/>
    <w:rsid w:val="00F1701B"/>
    <w:rsid w:val="00F172C8"/>
    <w:rsid w:val="00F211D7"/>
    <w:rsid w:val="00F2172E"/>
    <w:rsid w:val="00F21B3A"/>
    <w:rsid w:val="00F2353A"/>
    <w:rsid w:val="00F23673"/>
    <w:rsid w:val="00F23740"/>
    <w:rsid w:val="00F23A98"/>
    <w:rsid w:val="00F24DFA"/>
    <w:rsid w:val="00F268E8"/>
    <w:rsid w:val="00F26911"/>
    <w:rsid w:val="00F27833"/>
    <w:rsid w:val="00F27843"/>
    <w:rsid w:val="00F27A36"/>
    <w:rsid w:val="00F31752"/>
    <w:rsid w:val="00F3189D"/>
    <w:rsid w:val="00F318E6"/>
    <w:rsid w:val="00F3192C"/>
    <w:rsid w:val="00F32B40"/>
    <w:rsid w:val="00F32BD8"/>
    <w:rsid w:val="00F32CF8"/>
    <w:rsid w:val="00F33A40"/>
    <w:rsid w:val="00F33DFA"/>
    <w:rsid w:val="00F36216"/>
    <w:rsid w:val="00F36EE9"/>
    <w:rsid w:val="00F3702A"/>
    <w:rsid w:val="00F37865"/>
    <w:rsid w:val="00F37BEC"/>
    <w:rsid w:val="00F402AC"/>
    <w:rsid w:val="00F4100C"/>
    <w:rsid w:val="00F426ED"/>
    <w:rsid w:val="00F4279C"/>
    <w:rsid w:val="00F4363F"/>
    <w:rsid w:val="00F437CA"/>
    <w:rsid w:val="00F44E90"/>
    <w:rsid w:val="00F450B6"/>
    <w:rsid w:val="00F45F97"/>
    <w:rsid w:val="00F45FDC"/>
    <w:rsid w:val="00F460C7"/>
    <w:rsid w:val="00F46229"/>
    <w:rsid w:val="00F46A36"/>
    <w:rsid w:val="00F46B53"/>
    <w:rsid w:val="00F47306"/>
    <w:rsid w:val="00F47938"/>
    <w:rsid w:val="00F47BC8"/>
    <w:rsid w:val="00F47C1C"/>
    <w:rsid w:val="00F47FF2"/>
    <w:rsid w:val="00F50718"/>
    <w:rsid w:val="00F509F1"/>
    <w:rsid w:val="00F51021"/>
    <w:rsid w:val="00F51BFA"/>
    <w:rsid w:val="00F52074"/>
    <w:rsid w:val="00F52F25"/>
    <w:rsid w:val="00F537EB"/>
    <w:rsid w:val="00F53DD2"/>
    <w:rsid w:val="00F5436B"/>
    <w:rsid w:val="00F55DA0"/>
    <w:rsid w:val="00F56917"/>
    <w:rsid w:val="00F56C89"/>
    <w:rsid w:val="00F57129"/>
    <w:rsid w:val="00F57A31"/>
    <w:rsid w:val="00F602DA"/>
    <w:rsid w:val="00F60B1B"/>
    <w:rsid w:val="00F61955"/>
    <w:rsid w:val="00F61E5F"/>
    <w:rsid w:val="00F620E8"/>
    <w:rsid w:val="00F62122"/>
    <w:rsid w:val="00F62356"/>
    <w:rsid w:val="00F627D8"/>
    <w:rsid w:val="00F62C3D"/>
    <w:rsid w:val="00F63AC3"/>
    <w:rsid w:val="00F64C37"/>
    <w:rsid w:val="00F64DFE"/>
    <w:rsid w:val="00F65386"/>
    <w:rsid w:val="00F66301"/>
    <w:rsid w:val="00F66472"/>
    <w:rsid w:val="00F6743A"/>
    <w:rsid w:val="00F674E6"/>
    <w:rsid w:val="00F70785"/>
    <w:rsid w:val="00F70F4C"/>
    <w:rsid w:val="00F71522"/>
    <w:rsid w:val="00F71D1E"/>
    <w:rsid w:val="00F72E95"/>
    <w:rsid w:val="00F7397E"/>
    <w:rsid w:val="00F73A90"/>
    <w:rsid w:val="00F73EF9"/>
    <w:rsid w:val="00F74667"/>
    <w:rsid w:val="00F755E3"/>
    <w:rsid w:val="00F75A45"/>
    <w:rsid w:val="00F75B87"/>
    <w:rsid w:val="00F75C6B"/>
    <w:rsid w:val="00F763A7"/>
    <w:rsid w:val="00F76679"/>
    <w:rsid w:val="00F76972"/>
    <w:rsid w:val="00F77181"/>
    <w:rsid w:val="00F77425"/>
    <w:rsid w:val="00F777FB"/>
    <w:rsid w:val="00F7780E"/>
    <w:rsid w:val="00F80624"/>
    <w:rsid w:val="00F80773"/>
    <w:rsid w:val="00F807CA"/>
    <w:rsid w:val="00F8083E"/>
    <w:rsid w:val="00F8087F"/>
    <w:rsid w:val="00F80CD1"/>
    <w:rsid w:val="00F80D54"/>
    <w:rsid w:val="00F80F7D"/>
    <w:rsid w:val="00F810D9"/>
    <w:rsid w:val="00F811E4"/>
    <w:rsid w:val="00F81AE3"/>
    <w:rsid w:val="00F824D5"/>
    <w:rsid w:val="00F8350D"/>
    <w:rsid w:val="00F83D57"/>
    <w:rsid w:val="00F8411E"/>
    <w:rsid w:val="00F8524C"/>
    <w:rsid w:val="00F85497"/>
    <w:rsid w:val="00F85737"/>
    <w:rsid w:val="00F85941"/>
    <w:rsid w:val="00F85D07"/>
    <w:rsid w:val="00F85DCE"/>
    <w:rsid w:val="00F86DC9"/>
    <w:rsid w:val="00F8743A"/>
    <w:rsid w:val="00F90663"/>
    <w:rsid w:val="00F91261"/>
    <w:rsid w:val="00F91EFD"/>
    <w:rsid w:val="00F9218C"/>
    <w:rsid w:val="00F92251"/>
    <w:rsid w:val="00F92F08"/>
    <w:rsid w:val="00F936D0"/>
    <w:rsid w:val="00F939DC"/>
    <w:rsid w:val="00F9499D"/>
    <w:rsid w:val="00F94A23"/>
    <w:rsid w:val="00F95202"/>
    <w:rsid w:val="00F95391"/>
    <w:rsid w:val="00F95963"/>
    <w:rsid w:val="00F96197"/>
    <w:rsid w:val="00F96E51"/>
    <w:rsid w:val="00FA03B1"/>
    <w:rsid w:val="00FA17F5"/>
    <w:rsid w:val="00FA23AC"/>
    <w:rsid w:val="00FA2A02"/>
    <w:rsid w:val="00FA3373"/>
    <w:rsid w:val="00FA4790"/>
    <w:rsid w:val="00FA49B3"/>
    <w:rsid w:val="00FA4D05"/>
    <w:rsid w:val="00FA4E0E"/>
    <w:rsid w:val="00FA568E"/>
    <w:rsid w:val="00FA5819"/>
    <w:rsid w:val="00FA5B6C"/>
    <w:rsid w:val="00FA7278"/>
    <w:rsid w:val="00FA7323"/>
    <w:rsid w:val="00FA7812"/>
    <w:rsid w:val="00FA787D"/>
    <w:rsid w:val="00FB0F49"/>
    <w:rsid w:val="00FB18D5"/>
    <w:rsid w:val="00FB1DEE"/>
    <w:rsid w:val="00FB2898"/>
    <w:rsid w:val="00FB40A7"/>
    <w:rsid w:val="00FB45A6"/>
    <w:rsid w:val="00FB49B1"/>
    <w:rsid w:val="00FB50FF"/>
    <w:rsid w:val="00FB620E"/>
    <w:rsid w:val="00FB6CF7"/>
    <w:rsid w:val="00FB6CFD"/>
    <w:rsid w:val="00FC03D0"/>
    <w:rsid w:val="00FC0CD2"/>
    <w:rsid w:val="00FC0E87"/>
    <w:rsid w:val="00FC1E38"/>
    <w:rsid w:val="00FC23D3"/>
    <w:rsid w:val="00FC6A51"/>
    <w:rsid w:val="00FC6F41"/>
    <w:rsid w:val="00FC7610"/>
    <w:rsid w:val="00FC7897"/>
    <w:rsid w:val="00FC7F0C"/>
    <w:rsid w:val="00FD2865"/>
    <w:rsid w:val="00FD2B49"/>
    <w:rsid w:val="00FD2EDE"/>
    <w:rsid w:val="00FD3332"/>
    <w:rsid w:val="00FD3477"/>
    <w:rsid w:val="00FD3F0E"/>
    <w:rsid w:val="00FD4C7D"/>
    <w:rsid w:val="00FD601B"/>
    <w:rsid w:val="00FD627B"/>
    <w:rsid w:val="00FD6A6F"/>
    <w:rsid w:val="00FD758C"/>
    <w:rsid w:val="00FE0839"/>
    <w:rsid w:val="00FE0D48"/>
    <w:rsid w:val="00FE14C2"/>
    <w:rsid w:val="00FE14F7"/>
    <w:rsid w:val="00FE21D1"/>
    <w:rsid w:val="00FE277D"/>
    <w:rsid w:val="00FE27AA"/>
    <w:rsid w:val="00FE2F9D"/>
    <w:rsid w:val="00FE34DF"/>
    <w:rsid w:val="00FE3EAB"/>
    <w:rsid w:val="00FE4164"/>
    <w:rsid w:val="00FE5C84"/>
    <w:rsid w:val="00FE5F0F"/>
    <w:rsid w:val="00FE6972"/>
    <w:rsid w:val="00FE7090"/>
    <w:rsid w:val="00FE739F"/>
    <w:rsid w:val="00FF010B"/>
    <w:rsid w:val="00FF07CA"/>
    <w:rsid w:val="00FF0A86"/>
    <w:rsid w:val="00FF1084"/>
    <w:rsid w:val="00FF3F66"/>
    <w:rsid w:val="00FF4C90"/>
    <w:rsid w:val="00FF4EC2"/>
    <w:rsid w:val="00FF552F"/>
    <w:rsid w:val="00FF568B"/>
    <w:rsid w:val="00FF5EC9"/>
    <w:rsid w:val="00FF60AD"/>
    <w:rsid w:val="00FF6177"/>
    <w:rsid w:val="00FF69FB"/>
    <w:rsid w:val="00FF729E"/>
    <w:rsid w:val="05FC87C4"/>
    <w:rsid w:val="1B62286C"/>
    <w:rsid w:val="400C7F93"/>
    <w:rsid w:val="499E2FEE"/>
    <w:rsid w:val="52BC109D"/>
    <w:rsid w:val="541D3180"/>
    <w:rsid w:val="54711254"/>
    <w:rsid w:val="55B901E1"/>
    <w:rsid w:val="5CFAF075"/>
    <w:rsid w:val="6BCE8961"/>
    <w:rsid w:val="6D1588C2"/>
    <w:rsid w:val="7050A2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oNotEmbedSmartTags/>
  <w:decimalSymbol w:val="."/>
  <w:listSeparator w:val=","/>
  <w14:docId w14:val="7BE1BB1C"/>
  <w15:docId w15:val="{430C4FC1-D7A2-49A0-8D77-5EDCEFA76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nhideWhenUsed="1"/>
    <w:lsdException w:name="List" w:semiHidden="1" w:unhideWhenUsed="1"/>
    <w:lsdException w:name="List Bullet" w:semiHidden="1" w:unhideWhenUsed="1" w:qFormat="1"/>
    <w:lsdException w:name="List Number" w:semiHidden="1" w:uiPriority="0" w:unhideWhenUsed="1" w:qFormat="1"/>
    <w:lsdException w:name="List 2" w:semiHidden="1" w:unhideWhenUsed="1"/>
    <w:lsdException w:name="List 3" w:semiHidden="1" w:unhideWhenUsed="1"/>
    <w:lsdException w:name="List 4" w:semiHidden="1"/>
    <w:lsdException w:name="List 5" w:semiHidden="1"/>
    <w:lsdException w:name="List Bullet 2" w:semiHidden="1" w:uiPriority="0" w:unhideWhenUsed="1" w:qFormat="1"/>
    <w:lsdException w:name="List Bullet 3" w:semiHidden="1" w:unhideWhenUsed="1" w:qFormat="1"/>
    <w:lsdException w:name="List Bullet 4" w:unhideWhenUsed="1" w:qFormat="1"/>
    <w:lsdException w:name="List Bullet 5" w:unhideWhenUsed="1" w:qFormat="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578AF"/>
    <w:pPr>
      <w:spacing w:before="120" w:after="240"/>
    </w:pPr>
    <w:rPr>
      <w:rFonts w:ascii="Arial" w:hAnsi="Arial"/>
      <w:sz w:val="22"/>
      <w:lang w:val="en-GB" w:eastAsia="en-US"/>
    </w:rPr>
  </w:style>
  <w:style w:type="paragraph" w:styleId="Heading1">
    <w:name w:val="heading 1"/>
    <w:aliases w:val="Heading 1 Updated"/>
    <w:basedOn w:val="Normal"/>
    <w:next w:val="BodyTextNormal"/>
    <w:link w:val="Heading1Char"/>
    <w:qFormat/>
    <w:rsid w:val="00255B3A"/>
    <w:pPr>
      <w:keepNext/>
      <w:pageBreakBefore/>
      <w:numPr>
        <w:numId w:val="2"/>
      </w:numPr>
      <w:spacing w:before="240" w:after="120"/>
      <w:outlineLvl w:val="0"/>
    </w:pPr>
    <w:rPr>
      <w:rFonts w:ascii="Arial Bold" w:eastAsia="Times New Roman" w:hAnsi="Arial Bold" w:cs="Arial"/>
      <w:b/>
      <w:bCs/>
      <w:color w:val="1F144A" w:themeColor="text1"/>
      <w:kern w:val="32"/>
      <w:sz w:val="32"/>
      <w:szCs w:val="32"/>
    </w:rPr>
  </w:style>
  <w:style w:type="paragraph" w:styleId="Heading2">
    <w:name w:val="heading 2"/>
    <w:basedOn w:val="Normal"/>
    <w:next w:val="BodyTextNormal"/>
    <w:link w:val="Heading2Char"/>
    <w:qFormat/>
    <w:rsid w:val="00355AD7"/>
    <w:pPr>
      <w:keepNext/>
      <w:numPr>
        <w:ilvl w:val="1"/>
        <w:numId w:val="2"/>
      </w:numPr>
      <w:spacing w:before="240" w:after="120"/>
      <w:outlineLvl w:val="1"/>
    </w:pPr>
    <w:rPr>
      <w:rFonts w:ascii="Arial Bold" w:eastAsia="Times New Roman" w:hAnsi="Arial Bold" w:cs="Arial"/>
      <w:b/>
      <w:bCs/>
      <w:iCs/>
      <w:color w:val="1F144A" w:themeColor="text1"/>
      <w:sz w:val="28"/>
      <w:szCs w:val="28"/>
    </w:rPr>
  </w:style>
  <w:style w:type="paragraph" w:styleId="Heading3">
    <w:name w:val="heading 3"/>
    <w:basedOn w:val="Heading2"/>
    <w:next w:val="BodyTextNormal"/>
    <w:link w:val="Heading3Char"/>
    <w:qFormat/>
    <w:rsid w:val="00AC5734"/>
    <w:pPr>
      <w:numPr>
        <w:ilvl w:val="2"/>
      </w:numPr>
      <w:ind w:left="1702" w:hanging="851"/>
      <w:outlineLvl w:val="2"/>
    </w:pPr>
    <w:rPr>
      <w:b w:val="0"/>
      <w:bCs w:val="0"/>
      <w:sz w:val="24"/>
      <w:szCs w:val="26"/>
    </w:rPr>
  </w:style>
  <w:style w:type="paragraph" w:styleId="Heading4">
    <w:name w:val="heading 4"/>
    <w:basedOn w:val="Normal"/>
    <w:next w:val="BodyTextNormal"/>
    <w:link w:val="Heading4Char"/>
    <w:qFormat/>
    <w:rsid w:val="006F1357"/>
    <w:pPr>
      <w:keepNext/>
      <w:spacing w:before="240" w:after="120"/>
      <w:outlineLvl w:val="3"/>
    </w:pPr>
    <w:rPr>
      <w:rFonts w:ascii="Arial Bold" w:eastAsia="Times New Roman" w:hAnsi="Arial Bold"/>
      <w:b/>
      <w:bCs/>
      <w:color w:val="1F144A" w:themeColor="text1"/>
      <w:szCs w:val="22"/>
    </w:rPr>
  </w:style>
  <w:style w:type="paragraph" w:styleId="Heading5">
    <w:name w:val="heading 5"/>
    <w:basedOn w:val="Heading4"/>
    <w:next w:val="BodyTextNormal"/>
    <w:link w:val="Heading5Char"/>
    <w:qFormat/>
    <w:rsid w:val="00FC7897"/>
    <w:pPr>
      <w:outlineLvl w:val="4"/>
    </w:pPr>
    <w:rPr>
      <w:rFonts w:asciiTheme="majorHAnsi" w:hAnsiTheme="majorHAnsi"/>
      <w:b w:val="0"/>
      <w:bCs w:val="0"/>
      <w:iCs/>
    </w:rPr>
  </w:style>
  <w:style w:type="paragraph" w:styleId="Heading6">
    <w:name w:val="heading 6"/>
    <w:basedOn w:val="Normal"/>
    <w:next w:val="BodyTextNormal"/>
    <w:link w:val="Heading6Char"/>
    <w:qFormat/>
    <w:rsid w:val="00753E7E"/>
    <w:pPr>
      <w:spacing w:before="240" w:after="120"/>
      <w:outlineLvl w:val="5"/>
    </w:pPr>
    <w:rPr>
      <w:rFonts w:eastAsia="Times New Roman"/>
      <w:b/>
      <w:bCs/>
      <w:color w:val="29235C"/>
    </w:rPr>
  </w:style>
  <w:style w:type="paragraph" w:styleId="Heading7">
    <w:name w:val="heading 7"/>
    <w:basedOn w:val="Normal"/>
    <w:next w:val="Normal"/>
    <w:link w:val="Heading7Char"/>
    <w:semiHidden/>
    <w:qFormat/>
    <w:rsid w:val="00590539"/>
    <w:pPr>
      <w:spacing w:before="240" w:after="60"/>
      <w:outlineLvl w:val="6"/>
    </w:pPr>
    <w:rPr>
      <w:rFonts w:ascii="Arial Bold" w:eastAsia="Times New Roman" w:hAnsi="Arial Bold"/>
      <w:b/>
      <w:szCs w:val="22"/>
    </w:rPr>
  </w:style>
  <w:style w:type="paragraph" w:styleId="Heading8">
    <w:name w:val="heading 8"/>
    <w:basedOn w:val="Normal"/>
    <w:next w:val="Normal"/>
    <w:link w:val="Heading8Char"/>
    <w:qFormat/>
    <w:rsid w:val="00EE5A03"/>
    <w:pPr>
      <w:spacing w:after="60"/>
      <w:outlineLvl w:val="7"/>
    </w:pPr>
    <w:rPr>
      <w:rFonts w:eastAsia="Times New Roman"/>
      <w:i/>
      <w:iCs/>
    </w:rPr>
  </w:style>
  <w:style w:type="paragraph" w:styleId="Heading9">
    <w:name w:val="heading 9"/>
    <w:basedOn w:val="Normal"/>
    <w:next w:val="Normal"/>
    <w:link w:val="Heading9Char"/>
    <w:qFormat/>
    <w:rsid w:val="00DD3100"/>
    <w:pPr>
      <w:numPr>
        <w:ilvl w:val="8"/>
        <w:numId w:val="1"/>
      </w:numPr>
      <w:tabs>
        <w:tab w:val="clear" w:pos="5760"/>
        <w:tab w:val="num" w:pos="1584"/>
      </w:tabs>
      <w:spacing w:before="240" w:after="60"/>
      <w:ind w:left="1584" w:hanging="1584"/>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Updated Char"/>
    <w:basedOn w:val="DefaultParagraphFont"/>
    <w:link w:val="Heading1"/>
    <w:rsid w:val="00255B3A"/>
    <w:rPr>
      <w:rFonts w:ascii="Arial Bold" w:eastAsia="Times New Roman" w:hAnsi="Arial Bold" w:cs="Arial"/>
      <w:b/>
      <w:bCs/>
      <w:color w:val="1F144A" w:themeColor="text1"/>
      <w:kern w:val="32"/>
      <w:sz w:val="32"/>
      <w:szCs w:val="32"/>
      <w:lang w:val="en-GB" w:eastAsia="en-US"/>
    </w:rPr>
  </w:style>
  <w:style w:type="character" w:customStyle="1" w:styleId="Heading2Char">
    <w:name w:val="Heading 2 Char"/>
    <w:basedOn w:val="DefaultParagraphFont"/>
    <w:link w:val="Heading2"/>
    <w:rsid w:val="00355AD7"/>
    <w:rPr>
      <w:rFonts w:ascii="Arial Bold" w:eastAsia="Times New Roman" w:hAnsi="Arial Bold" w:cs="Arial"/>
      <w:b/>
      <w:bCs/>
      <w:iCs/>
      <w:color w:val="1F144A" w:themeColor="text1"/>
      <w:sz w:val="28"/>
      <w:szCs w:val="28"/>
      <w:lang w:val="en-GB" w:eastAsia="en-US"/>
    </w:rPr>
  </w:style>
  <w:style w:type="character" w:customStyle="1" w:styleId="Heading3Char">
    <w:name w:val="Heading 3 Char"/>
    <w:basedOn w:val="DefaultParagraphFont"/>
    <w:link w:val="Heading3"/>
    <w:rsid w:val="00AC5734"/>
    <w:rPr>
      <w:rFonts w:ascii="Arial Bold" w:eastAsia="Times New Roman" w:hAnsi="Arial Bold" w:cs="Arial"/>
      <w:iCs/>
      <w:color w:val="1F144A" w:themeColor="text1"/>
      <w:szCs w:val="26"/>
      <w:lang w:val="en-GB" w:eastAsia="en-US"/>
    </w:rPr>
  </w:style>
  <w:style w:type="character" w:customStyle="1" w:styleId="Heading4Char">
    <w:name w:val="Heading 4 Char"/>
    <w:basedOn w:val="DefaultParagraphFont"/>
    <w:link w:val="Heading4"/>
    <w:rsid w:val="006F1357"/>
    <w:rPr>
      <w:rFonts w:ascii="Arial Bold" w:eastAsia="Times New Roman" w:hAnsi="Arial Bold"/>
      <w:b/>
      <w:bCs/>
      <w:color w:val="1F144A" w:themeColor="text1"/>
      <w:sz w:val="22"/>
      <w:szCs w:val="22"/>
      <w:lang w:val="en-GB" w:eastAsia="en-US"/>
    </w:rPr>
  </w:style>
  <w:style w:type="character" w:customStyle="1" w:styleId="Heading5Char">
    <w:name w:val="Heading 5 Char"/>
    <w:basedOn w:val="DefaultParagraphFont"/>
    <w:link w:val="Heading5"/>
    <w:rsid w:val="00FC7897"/>
    <w:rPr>
      <w:rFonts w:asciiTheme="majorHAnsi" w:eastAsia="Times New Roman" w:hAnsiTheme="majorHAnsi"/>
      <w:iCs/>
      <w:color w:val="1F144A" w:themeColor="text1"/>
      <w:sz w:val="22"/>
      <w:szCs w:val="22"/>
      <w:lang w:val="en-GB" w:eastAsia="en-US"/>
    </w:rPr>
  </w:style>
  <w:style w:type="character" w:customStyle="1" w:styleId="Heading6Char">
    <w:name w:val="Heading 6 Char"/>
    <w:basedOn w:val="DefaultParagraphFont"/>
    <w:link w:val="Heading6"/>
    <w:rsid w:val="00753E7E"/>
    <w:rPr>
      <w:rFonts w:ascii="Arial" w:eastAsia="Times New Roman" w:hAnsi="Arial"/>
      <w:b/>
      <w:bCs/>
      <w:color w:val="29235C"/>
      <w:sz w:val="22"/>
      <w:lang w:val="en-GB" w:eastAsia="en-US"/>
    </w:rPr>
  </w:style>
  <w:style w:type="character" w:customStyle="1" w:styleId="Heading7Char">
    <w:name w:val="Heading 7 Char"/>
    <w:basedOn w:val="DefaultParagraphFont"/>
    <w:link w:val="Heading7"/>
    <w:semiHidden/>
    <w:rsid w:val="004B2131"/>
    <w:rPr>
      <w:rFonts w:ascii="Arial Bold" w:eastAsia="Times New Roman" w:hAnsi="Arial Bold"/>
      <w:b/>
      <w:sz w:val="22"/>
      <w:szCs w:val="22"/>
      <w:lang w:val="en-GB" w:eastAsia="en-US"/>
    </w:rPr>
  </w:style>
  <w:style w:type="character" w:customStyle="1" w:styleId="Heading8Char">
    <w:name w:val="Heading 8 Char"/>
    <w:basedOn w:val="DefaultParagraphFont"/>
    <w:link w:val="Heading8"/>
    <w:semiHidden/>
    <w:rsid w:val="004B2131"/>
    <w:rPr>
      <w:rFonts w:ascii="Arial" w:eastAsia="Times New Roman" w:hAnsi="Arial"/>
      <w:i/>
      <w:iCs/>
      <w:sz w:val="22"/>
      <w:lang w:val="en-GB" w:eastAsia="en-US"/>
    </w:rPr>
  </w:style>
  <w:style w:type="character" w:customStyle="1" w:styleId="Heading9Char">
    <w:name w:val="Heading 9 Char"/>
    <w:basedOn w:val="DefaultParagraphFont"/>
    <w:link w:val="Heading9"/>
    <w:rsid w:val="004B2131"/>
    <w:rPr>
      <w:rFonts w:ascii="Arial" w:eastAsia="Times New Roman" w:hAnsi="Arial" w:cs="Arial"/>
      <w:sz w:val="22"/>
      <w:szCs w:val="22"/>
      <w:lang w:val="en-GB" w:eastAsia="en-US"/>
    </w:rPr>
  </w:style>
  <w:style w:type="character" w:customStyle="1" w:styleId="Title1">
    <w:name w:val="Title1"/>
    <w:basedOn w:val="DefaultParagraphFont"/>
    <w:rsid w:val="007A2474"/>
  </w:style>
  <w:style w:type="paragraph" w:styleId="ListParagraph">
    <w:name w:val="List Paragraph"/>
    <w:aliases w:val="List para,Dot pt,No Spacing1,List Paragraph Char Char Char,Indicator Text,Numbered Para 1,List Paragraph1,Bullet 1,Bullet Points,MAIN CONTENT,List Paragraph12,List Para,SEC Bullet Point,Bullet 1CxSpLast,Bullet text"/>
    <w:basedOn w:val="Normal"/>
    <w:link w:val="ListParagraphChar"/>
    <w:uiPriority w:val="1"/>
    <w:qFormat/>
    <w:rsid w:val="00D6356A"/>
    <w:pPr>
      <w:spacing w:before="0" w:after="0"/>
      <w:ind w:left="720"/>
      <w:contextualSpacing/>
    </w:pPr>
    <w:rPr>
      <w:rFonts w:eastAsia="Times New Roman" w:cs="Arial"/>
      <w:sz w:val="24"/>
      <w:szCs w:val="22"/>
      <w:lang w:eastAsia="en-GB"/>
    </w:rPr>
  </w:style>
  <w:style w:type="paragraph" w:customStyle="1" w:styleId="CoverPageSubtext">
    <w:name w:val="Cover Page – Subtext"/>
    <w:basedOn w:val="Normal"/>
    <w:next w:val="BodyTextNormal"/>
    <w:link w:val="CoverPageSubtextChar"/>
    <w:qFormat/>
    <w:locked/>
    <w:rsid w:val="008F49D9"/>
    <w:pPr>
      <w:tabs>
        <w:tab w:val="center" w:pos="4320"/>
        <w:tab w:val="right" w:pos="8640"/>
      </w:tabs>
      <w:spacing w:after="120"/>
    </w:pPr>
    <w:rPr>
      <w:rFonts w:eastAsia="Times New Roman"/>
      <w:b/>
      <w:color w:val="5C2071" w:themeColor="accent1"/>
      <w:sz w:val="24"/>
    </w:rPr>
  </w:style>
  <w:style w:type="character" w:customStyle="1" w:styleId="CoverPageSubtextChar">
    <w:name w:val="Cover Page – Subtext Char"/>
    <w:basedOn w:val="DefaultParagraphFont"/>
    <w:link w:val="CoverPageSubtext"/>
    <w:rsid w:val="00525C10"/>
    <w:rPr>
      <w:rFonts w:ascii="Arial" w:eastAsia="Times New Roman" w:hAnsi="Arial"/>
      <w:b/>
      <w:color w:val="5C2071" w:themeColor="accent1"/>
      <w:lang w:val="en-GB" w:eastAsia="en-US"/>
    </w:rPr>
  </w:style>
  <w:style w:type="paragraph" w:styleId="TOC3">
    <w:name w:val="toc 3"/>
    <w:basedOn w:val="Normal"/>
    <w:next w:val="Normal"/>
    <w:autoRedefine/>
    <w:uiPriority w:val="39"/>
    <w:rsid w:val="00C634E9"/>
    <w:pPr>
      <w:tabs>
        <w:tab w:val="left" w:pos="1985"/>
        <w:tab w:val="right" w:leader="dot" w:pos="9356"/>
      </w:tabs>
      <w:spacing w:after="120"/>
      <w:ind w:left="1134"/>
    </w:pPr>
    <w:rPr>
      <w:rFonts w:asciiTheme="minorHAnsi" w:hAnsiTheme="minorHAnsi" w:cstheme="minorHAnsi"/>
      <w:bCs/>
      <w:noProof/>
      <w:color w:val="1F144A" w:themeColor="text1"/>
      <w:lang w:eastAsia="ja-JP"/>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link w:val="ListParagraph"/>
    <w:uiPriority w:val="34"/>
    <w:qFormat/>
    <w:locked/>
    <w:rsid w:val="00D6356A"/>
    <w:rPr>
      <w:rFonts w:ascii="Arial" w:eastAsia="Times New Roman" w:hAnsi="Arial" w:cs="Arial"/>
      <w:szCs w:val="22"/>
      <w:lang w:val="en-GB" w:eastAsia="en-GB"/>
    </w:rPr>
  </w:style>
  <w:style w:type="paragraph" w:styleId="ListBullet">
    <w:name w:val="List Bullet"/>
    <w:basedOn w:val="BodyTextNormal"/>
    <w:uiPriority w:val="99"/>
    <w:qFormat/>
    <w:rsid w:val="00443F93"/>
    <w:pPr>
      <w:numPr>
        <w:numId w:val="4"/>
      </w:numPr>
      <w:ind w:left="1248" w:hanging="397"/>
    </w:pPr>
  </w:style>
  <w:style w:type="table" w:styleId="TableGrid">
    <w:name w:val="Table Grid"/>
    <w:aliases w:val="Elexon Table."/>
    <w:basedOn w:val="TableNormal"/>
    <w:uiPriority w:val="59"/>
    <w:rsid w:val="00A52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Normal"/>
    <w:qFormat/>
    <w:rsid w:val="00904C44"/>
    <w:pPr>
      <w:spacing w:after="120"/>
      <w:jc w:val="center"/>
    </w:pPr>
    <w:rPr>
      <w:rFonts w:eastAsia="Times New Roman"/>
      <w:bCs/>
    </w:rPr>
  </w:style>
  <w:style w:type="paragraph" w:customStyle="1" w:styleId="CaseStudyBullet">
    <w:name w:val="Case Study Bullet"/>
    <w:basedOn w:val="ListBullet"/>
    <w:rsid w:val="00601113"/>
    <w:pPr>
      <w:numPr>
        <w:numId w:val="11"/>
      </w:numPr>
      <w:pBdr>
        <w:top w:val="single" w:sz="4" w:space="1" w:color="D0EEF4"/>
        <w:left w:val="single" w:sz="4" w:space="4" w:color="D0EEF4"/>
        <w:bottom w:val="single" w:sz="4" w:space="1" w:color="D0EEF4"/>
        <w:right w:val="single" w:sz="4" w:space="4" w:color="D0EEF4"/>
      </w:pBdr>
      <w:shd w:val="clear" w:color="auto" w:fill="EBECEA" w:themeFill="accent6" w:themeFillTint="33"/>
      <w:tabs>
        <w:tab w:val="left" w:pos="357"/>
      </w:tabs>
      <w:jc w:val="both"/>
    </w:pPr>
    <w:rPr>
      <w:rFonts w:eastAsia="Times New Roman" w:cs="Arial"/>
      <w:color w:val="33217A" w:themeColor="text1" w:themeTint="D9"/>
      <w:szCs w:val="22"/>
    </w:rPr>
  </w:style>
  <w:style w:type="table" w:styleId="MediumGrid3-Accent4">
    <w:name w:val="Medium Grid 3 Accent 4"/>
    <w:basedOn w:val="TableNormal"/>
    <w:uiPriority w:val="69"/>
    <w:rsid w:val="00601113"/>
    <w:rPr>
      <w:rFonts w:eastAsia="Times New Roman"/>
      <w:sz w:val="20"/>
      <w:szCs w:val="20"/>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TableText-Centre">
    <w:name w:val="Table Text - Centre"/>
    <w:basedOn w:val="Normal"/>
    <w:link w:val="TableText-CentreChar"/>
    <w:qFormat/>
    <w:rsid w:val="00601113"/>
    <w:pPr>
      <w:spacing w:before="60" w:after="60"/>
      <w:jc w:val="center"/>
    </w:pPr>
    <w:rPr>
      <w:rFonts w:eastAsia="Times New Roman" w:cs="Arial"/>
      <w:szCs w:val="22"/>
    </w:rPr>
  </w:style>
  <w:style w:type="character" w:customStyle="1" w:styleId="TableText-CentreChar">
    <w:name w:val="Table Text - Centre Char"/>
    <w:basedOn w:val="DefaultParagraphFont"/>
    <w:link w:val="TableText-Centre"/>
    <w:rsid w:val="00601113"/>
    <w:rPr>
      <w:rFonts w:ascii="Arial" w:eastAsia="Times New Roman" w:hAnsi="Arial" w:cs="Arial"/>
      <w:sz w:val="22"/>
      <w:szCs w:val="22"/>
      <w:lang w:val="en-GB" w:eastAsia="en-US"/>
    </w:rPr>
  </w:style>
  <w:style w:type="paragraph" w:styleId="Caption">
    <w:name w:val="caption"/>
    <w:aliases w:val="Caption (HY),Caption SEC Table"/>
    <w:basedOn w:val="Normal"/>
    <w:next w:val="Normal"/>
    <w:link w:val="CaptionChar"/>
    <w:uiPriority w:val="35"/>
    <w:unhideWhenUsed/>
    <w:qFormat/>
    <w:rsid w:val="00601113"/>
    <w:pPr>
      <w:spacing w:before="0" w:after="200"/>
    </w:pPr>
    <w:rPr>
      <w:i/>
      <w:iCs/>
      <w:color w:val="505253" w:themeColor="text2"/>
      <w:sz w:val="18"/>
      <w:szCs w:val="18"/>
    </w:rPr>
  </w:style>
  <w:style w:type="paragraph" w:customStyle="1" w:styleId="BBSchedule3">
    <w:name w:val="B&amp;B Schedule 3"/>
    <w:basedOn w:val="Normal"/>
    <w:rsid w:val="00385CB5"/>
    <w:pPr>
      <w:tabs>
        <w:tab w:val="num" w:pos="1440"/>
      </w:tabs>
      <w:spacing w:before="0"/>
      <w:ind w:left="1440" w:hanging="720"/>
      <w:jc w:val="both"/>
      <w:outlineLvl w:val="2"/>
    </w:pPr>
    <w:rPr>
      <w:rFonts w:ascii="Georgia" w:eastAsia="Times New Roman" w:hAnsi="Georgia" w:cs="Arial"/>
      <w:szCs w:val="20"/>
      <w:lang w:eastAsia="en-GB"/>
    </w:rPr>
  </w:style>
  <w:style w:type="paragraph" w:customStyle="1" w:styleId="BBSchedule4">
    <w:name w:val="B&amp;B Schedule 4"/>
    <w:basedOn w:val="Normal"/>
    <w:rsid w:val="00385CB5"/>
    <w:pPr>
      <w:tabs>
        <w:tab w:val="num" w:pos="2160"/>
      </w:tabs>
      <w:spacing w:before="0"/>
      <w:ind w:left="2160" w:hanging="720"/>
      <w:jc w:val="both"/>
      <w:outlineLvl w:val="3"/>
    </w:pPr>
    <w:rPr>
      <w:rFonts w:ascii="Georgia" w:eastAsia="Times New Roman" w:hAnsi="Georgia" w:cs="Arial"/>
      <w:szCs w:val="20"/>
      <w:lang w:eastAsia="en-GB"/>
    </w:rPr>
  </w:style>
  <w:style w:type="character" w:styleId="PageNumber">
    <w:name w:val="page number"/>
    <w:basedOn w:val="DefaultParagraphFont"/>
    <w:uiPriority w:val="99"/>
    <w:semiHidden/>
    <w:rsid w:val="00FF4EC2"/>
  </w:style>
  <w:style w:type="paragraph" w:styleId="TOC1">
    <w:name w:val="toc 1"/>
    <w:basedOn w:val="Heading2"/>
    <w:next w:val="Normal"/>
    <w:autoRedefine/>
    <w:uiPriority w:val="39"/>
    <w:rsid w:val="00120527"/>
    <w:pPr>
      <w:keepNext w:val="0"/>
      <w:numPr>
        <w:ilvl w:val="0"/>
        <w:numId w:val="0"/>
      </w:numPr>
      <w:tabs>
        <w:tab w:val="left" w:pos="567"/>
        <w:tab w:val="right" w:leader="dot" w:pos="9356"/>
      </w:tabs>
      <w:spacing w:before="120"/>
      <w:outlineLvl w:val="9"/>
    </w:pPr>
    <w:rPr>
      <w:rFonts w:asciiTheme="minorHAnsi" w:eastAsiaTheme="minorEastAsia" w:hAnsiTheme="minorHAnsi" w:cstheme="minorHAnsi"/>
      <w:bCs w:val="0"/>
      <w:iCs w:val="0"/>
      <w:noProof/>
      <w:sz w:val="24"/>
      <w:szCs w:val="24"/>
    </w:rPr>
  </w:style>
  <w:style w:type="paragraph" w:styleId="TOC2">
    <w:name w:val="toc 2"/>
    <w:basedOn w:val="Heading3"/>
    <w:next w:val="Normal"/>
    <w:autoRedefine/>
    <w:uiPriority w:val="39"/>
    <w:rsid w:val="00EA4813"/>
    <w:pPr>
      <w:keepNext w:val="0"/>
      <w:numPr>
        <w:ilvl w:val="0"/>
        <w:numId w:val="0"/>
      </w:numPr>
      <w:tabs>
        <w:tab w:val="left" w:pos="1134"/>
        <w:tab w:val="right" w:leader="dot" w:pos="9356"/>
      </w:tabs>
      <w:spacing w:before="120"/>
      <w:ind w:left="567"/>
      <w:outlineLvl w:val="9"/>
    </w:pPr>
    <w:rPr>
      <w:rFonts w:asciiTheme="minorHAnsi" w:eastAsiaTheme="minorEastAsia" w:hAnsiTheme="minorHAnsi" w:cstheme="minorHAnsi"/>
      <w:b/>
      <w:bCs/>
      <w:noProof/>
      <w:sz w:val="22"/>
      <w:szCs w:val="22"/>
    </w:rPr>
  </w:style>
  <w:style w:type="paragraph" w:customStyle="1" w:styleId="CoverPageTitle">
    <w:name w:val="Cover Page – Title"/>
    <w:basedOn w:val="Normal"/>
    <w:next w:val="CoverPageSubtitle"/>
    <w:qFormat/>
    <w:rsid w:val="00443F93"/>
    <w:pPr>
      <w:spacing w:before="240" w:after="120"/>
    </w:pPr>
    <w:rPr>
      <w:b/>
      <w:color w:val="1F144A" w:themeColor="text1"/>
      <w:sz w:val="56"/>
    </w:rPr>
  </w:style>
  <w:style w:type="paragraph" w:customStyle="1" w:styleId="BBSchedule5">
    <w:name w:val="B&amp;B Schedule 5"/>
    <w:basedOn w:val="Normal"/>
    <w:rsid w:val="00385CB5"/>
    <w:pPr>
      <w:tabs>
        <w:tab w:val="num" w:pos="2880"/>
      </w:tabs>
      <w:spacing w:before="0"/>
      <w:ind w:left="2880" w:hanging="720"/>
      <w:jc w:val="both"/>
      <w:outlineLvl w:val="4"/>
    </w:pPr>
    <w:rPr>
      <w:rFonts w:ascii="Georgia" w:eastAsia="Times New Roman" w:hAnsi="Georgia" w:cs="Arial"/>
      <w:szCs w:val="20"/>
      <w:lang w:eastAsia="en-GB"/>
    </w:rPr>
  </w:style>
  <w:style w:type="paragraph" w:customStyle="1" w:styleId="BBSchedule6">
    <w:name w:val="B&amp;B Schedule 6"/>
    <w:basedOn w:val="Normal"/>
    <w:rsid w:val="00385CB5"/>
    <w:pPr>
      <w:tabs>
        <w:tab w:val="num" w:pos="3600"/>
      </w:tabs>
      <w:spacing w:before="0"/>
      <w:ind w:left="3600" w:hanging="720"/>
      <w:jc w:val="both"/>
      <w:outlineLvl w:val="5"/>
    </w:pPr>
    <w:rPr>
      <w:rFonts w:ascii="Georgia" w:eastAsia="Times New Roman" w:hAnsi="Georgia" w:cs="Arial"/>
      <w:szCs w:val="20"/>
      <w:lang w:eastAsia="en-GB"/>
    </w:rPr>
  </w:style>
  <w:style w:type="paragraph" w:customStyle="1" w:styleId="BBScheduleTitle">
    <w:name w:val="B&amp;B Schedule Title"/>
    <w:basedOn w:val="Normal"/>
    <w:next w:val="Normal"/>
    <w:rsid w:val="00385CB5"/>
    <w:pPr>
      <w:keepNext/>
      <w:pageBreakBefore/>
      <w:spacing w:before="0"/>
      <w:jc w:val="center"/>
    </w:pPr>
    <w:rPr>
      <w:rFonts w:ascii="Georgia" w:eastAsia="Times New Roman" w:hAnsi="Georgia" w:cs="Arial"/>
      <w:b/>
      <w:szCs w:val="20"/>
      <w:lang w:eastAsia="en-GB"/>
    </w:rPr>
  </w:style>
  <w:style w:type="paragraph" w:styleId="TOCHeading">
    <w:name w:val="TOC Heading"/>
    <w:basedOn w:val="Heading1"/>
    <w:next w:val="Normal"/>
    <w:uiPriority w:val="39"/>
    <w:qFormat/>
    <w:rsid w:val="007D4BF4"/>
    <w:pPr>
      <w:keepLines/>
      <w:numPr>
        <w:numId w:val="0"/>
      </w:numPr>
      <w:spacing w:before="0" w:after="240"/>
      <w:outlineLvl w:val="9"/>
    </w:pPr>
    <w:rPr>
      <w:rFonts w:ascii="Arial" w:eastAsiaTheme="majorEastAsia" w:hAnsi="Arial" w:cstheme="majorBidi"/>
      <w:kern w:val="0"/>
    </w:rPr>
  </w:style>
  <w:style w:type="paragraph" w:customStyle="1" w:styleId="Footnote">
    <w:name w:val="Footnote"/>
    <w:basedOn w:val="FootnoteText"/>
    <w:rsid w:val="00A32F74"/>
    <w:pPr>
      <w:spacing w:before="120" w:after="240"/>
    </w:pPr>
    <w:rPr>
      <w:rFonts w:eastAsia="Times New Roman"/>
    </w:rPr>
  </w:style>
  <w:style w:type="paragraph" w:customStyle="1" w:styleId="BBScheduleHeading1">
    <w:name w:val="B&amp;B Schedule Heading 1"/>
    <w:next w:val="Normal"/>
    <w:rsid w:val="00385CB5"/>
    <w:pPr>
      <w:keepNext/>
      <w:tabs>
        <w:tab w:val="num" w:pos="720"/>
      </w:tabs>
      <w:spacing w:before="120" w:after="240"/>
      <w:ind w:left="720" w:hanging="720"/>
      <w:jc w:val="both"/>
      <w:outlineLvl w:val="0"/>
    </w:pPr>
    <w:rPr>
      <w:rFonts w:ascii="Georgia" w:eastAsia="Times New Roman" w:hAnsi="Georgia"/>
      <w:b/>
      <w:sz w:val="22"/>
      <w:szCs w:val="20"/>
      <w:lang w:val="en-GB" w:eastAsia="en-GB"/>
    </w:rPr>
  </w:style>
  <w:style w:type="paragraph" w:styleId="ListBullet2">
    <w:name w:val="List Bullet 2"/>
    <w:basedOn w:val="BodyTextNormal"/>
    <w:qFormat/>
    <w:rsid w:val="00443F93"/>
    <w:pPr>
      <w:numPr>
        <w:ilvl w:val="1"/>
        <w:numId w:val="4"/>
      </w:numPr>
      <w:ind w:left="1644" w:hanging="397"/>
    </w:pPr>
    <w:rPr>
      <w:szCs w:val="22"/>
    </w:rPr>
  </w:style>
  <w:style w:type="paragraph" w:styleId="ListBullet3">
    <w:name w:val="List Bullet 3"/>
    <w:basedOn w:val="BodyTextNormal"/>
    <w:uiPriority w:val="99"/>
    <w:qFormat/>
    <w:rsid w:val="00443F93"/>
    <w:pPr>
      <w:numPr>
        <w:ilvl w:val="2"/>
        <w:numId w:val="4"/>
      </w:numPr>
      <w:ind w:left="2041" w:hanging="397"/>
    </w:pPr>
  </w:style>
  <w:style w:type="character" w:styleId="Hyperlink">
    <w:name w:val="Hyperlink"/>
    <w:basedOn w:val="DefaultParagraphFont"/>
    <w:uiPriority w:val="99"/>
    <w:qFormat/>
    <w:rsid w:val="00B9617C"/>
    <w:rPr>
      <w:rFonts w:ascii="Arial" w:hAnsi="Arial"/>
      <w:color w:val="1F144A" w:themeColor="text1"/>
      <w:sz w:val="22"/>
      <w:u w:val="single"/>
    </w:rPr>
  </w:style>
  <w:style w:type="paragraph" w:styleId="List">
    <w:name w:val="List"/>
    <w:basedOn w:val="Normal"/>
    <w:uiPriority w:val="99"/>
    <w:semiHidden/>
    <w:rsid w:val="00DD3100"/>
    <w:pPr>
      <w:ind w:left="283" w:hanging="283"/>
      <w:contextualSpacing/>
    </w:pPr>
  </w:style>
  <w:style w:type="paragraph" w:customStyle="1" w:styleId="BBScheduleHeading2">
    <w:name w:val="B&amp;B Schedule Heading 2"/>
    <w:next w:val="Normal"/>
    <w:rsid w:val="00385CB5"/>
    <w:pPr>
      <w:keepNext/>
      <w:tabs>
        <w:tab w:val="num" w:pos="720"/>
      </w:tabs>
      <w:spacing w:before="120" w:after="240"/>
      <w:ind w:left="720" w:hanging="720"/>
      <w:jc w:val="both"/>
      <w:outlineLvl w:val="1"/>
    </w:pPr>
    <w:rPr>
      <w:rFonts w:ascii="Georgia" w:eastAsia="Times New Roman" w:hAnsi="Georgia"/>
      <w:b/>
      <w:sz w:val="22"/>
      <w:szCs w:val="20"/>
      <w:lang w:val="en-GB" w:eastAsia="en-GB"/>
    </w:rPr>
  </w:style>
  <w:style w:type="paragraph" w:customStyle="1" w:styleId="Tableannotation">
    <w:name w:val="Table annotation"/>
    <w:basedOn w:val="Normal"/>
    <w:next w:val="BodyTextNormal"/>
    <w:qFormat/>
    <w:rsid w:val="00531C38"/>
    <w:pPr>
      <w:numPr>
        <w:numId w:val="7"/>
      </w:numPr>
      <w:spacing w:before="240"/>
      <w:jc w:val="center"/>
    </w:pPr>
    <w:rPr>
      <w:rFonts w:ascii="CIDFont+F2" w:eastAsia="Times New Roman" w:hAnsi="CIDFont+F2"/>
      <w:sz w:val="16"/>
      <w:szCs w:val="16"/>
    </w:rPr>
  </w:style>
  <w:style w:type="paragraph" w:styleId="FootnoteText">
    <w:name w:val="footnote text"/>
    <w:basedOn w:val="Normal"/>
    <w:next w:val="Normal"/>
    <w:link w:val="FootnoteTextChar"/>
    <w:uiPriority w:val="99"/>
    <w:semiHidden/>
    <w:rsid w:val="00BA081A"/>
    <w:pPr>
      <w:spacing w:before="240" w:after="120"/>
      <w:contextualSpacing/>
    </w:pPr>
    <w:rPr>
      <w:sz w:val="16"/>
      <w:szCs w:val="20"/>
    </w:rPr>
  </w:style>
  <w:style w:type="character" w:customStyle="1" w:styleId="FootnoteTextChar">
    <w:name w:val="Footnote Text Char"/>
    <w:basedOn w:val="DefaultParagraphFont"/>
    <w:link w:val="FootnoteText"/>
    <w:uiPriority w:val="99"/>
    <w:semiHidden/>
    <w:rsid w:val="00673B5A"/>
    <w:rPr>
      <w:rFonts w:ascii="Arial" w:hAnsi="Arial"/>
      <w:sz w:val="16"/>
      <w:szCs w:val="20"/>
      <w:lang w:val="en-GB" w:eastAsia="en-US"/>
    </w:rPr>
  </w:style>
  <w:style w:type="paragraph" w:customStyle="1" w:styleId="DocumentControlHeading">
    <w:name w:val="Document Control Heading"/>
    <w:basedOn w:val="Normal"/>
    <w:next w:val="Heading6"/>
    <w:qFormat/>
    <w:rsid w:val="00443F93"/>
    <w:pPr>
      <w:spacing w:before="240" w:after="120"/>
    </w:pPr>
    <w:rPr>
      <w:rFonts w:ascii="Arial Bold" w:hAnsi="Arial Bold"/>
      <w:b/>
      <w:color w:val="1F144A" w:themeColor="text1"/>
      <w:sz w:val="36"/>
    </w:rPr>
  </w:style>
  <w:style w:type="paragraph" w:customStyle="1" w:styleId="DocumentControlSubtitle">
    <w:name w:val="Document Control Subtitle"/>
    <w:basedOn w:val="Normal"/>
    <w:next w:val="Heading6"/>
    <w:rsid w:val="00673396"/>
    <w:pPr>
      <w:spacing w:before="240" w:after="120"/>
    </w:pPr>
    <w:rPr>
      <w:b/>
      <w:color w:val="1F144A" w:themeColor="text1"/>
    </w:rPr>
  </w:style>
  <w:style w:type="paragraph" w:customStyle="1" w:styleId="TableBullet1">
    <w:name w:val="Table Bullet 1"/>
    <w:basedOn w:val="Normal"/>
    <w:qFormat/>
    <w:rsid w:val="00531C38"/>
    <w:pPr>
      <w:framePr w:hSpace="180" w:wrap="around" w:vAnchor="text" w:hAnchor="page" w:x="1789" w:y="827"/>
      <w:numPr>
        <w:numId w:val="3"/>
      </w:numPr>
      <w:spacing w:before="60" w:after="60"/>
    </w:pPr>
    <w:rPr>
      <w:rFonts w:eastAsia="Times New Roman"/>
      <w:szCs w:val="20"/>
    </w:rPr>
  </w:style>
  <w:style w:type="paragraph" w:customStyle="1" w:styleId="TableBullet2">
    <w:name w:val="Table Bullet 2"/>
    <w:basedOn w:val="Normal"/>
    <w:qFormat/>
    <w:rsid w:val="00282A5F"/>
    <w:pPr>
      <w:numPr>
        <w:ilvl w:val="1"/>
        <w:numId w:val="3"/>
      </w:numPr>
    </w:pPr>
    <w:rPr>
      <w:szCs w:val="20"/>
    </w:rPr>
  </w:style>
  <w:style w:type="paragraph" w:styleId="Header">
    <w:name w:val="header"/>
    <w:basedOn w:val="Normal"/>
    <w:link w:val="HeaderChar"/>
    <w:uiPriority w:val="99"/>
    <w:rsid w:val="003349D8"/>
    <w:pPr>
      <w:tabs>
        <w:tab w:val="center" w:pos="4320"/>
        <w:tab w:val="right" w:pos="8640"/>
      </w:tabs>
      <w:spacing w:before="0" w:after="0"/>
    </w:pPr>
  </w:style>
  <w:style w:type="character" w:customStyle="1" w:styleId="HeaderChar">
    <w:name w:val="Header Char"/>
    <w:basedOn w:val="DefaultParagraphFont"/>
    <w:link w:val="Header"/>
    <w:uiPriority w:val="99"/>
    <w:rsid w:val="00673B5A"/>
    <w:rPr>
      <w:rFonts w:ascii="Arial" w:hAnsi="Arial"/>
      <w:sz w:val="22"/>
      <w:lang w:val="en-GB" w:eastAsia="en-US"/>
    </w:rPr>
  </w:style>
  <w:style w:type="paragraph" w:styleId="Footer">
    <w:name w:val="footer"/>
    <w:basedOn w:val="Normal"/>
    <w:link w:val="FooterChar"/>
    <w:uiPriority w:val="99"/>
    <w:rsid w:val="008F49D9"/>
    <w:pPr>
      <w:tabs>
        <w:tab w:val="center" w:pos="4680"/>
        <w:tab w:val="right" w:pos="9360"/>
      </w:tabs>
      <w:spacing w:before="0" w:after="0"/>
    </w:pPr>
    <w:rPr>
      <w:rFonts w:asciiTheme="minorHAnsi" w:eastAsiaTheme="minorHAnsi" w:hAnsiTheme="minorHAnsi" w:cstheme="minorBidi"/>
      <w:sz w:val="21"/>
      <w:szCs w:val="22"/>
      <w:lang w:val="en-US" w:eastAsia="ja-JP"/>
    </w:rPr>
  </w:style>
  <w:style w:type="character" w:customStyle="1" w:styleId="FooterChar">
    <w:name w:val="Footer Char"/>
    <w:basedOn w:val="DefaultParagraphFont"/>
    <w:link w:val="Footer"/>
    <w:uiPriority w:val="99"/>
    <w:rsid w:val="00673B5A"/>
    <w:rPr>
      <w:rFonts w:asciiTheme="minorHAnsi" w:eastAsiaTheme="minorHAnsi" w:hAnsiTheme="minorHAnsi" w:cstheme="minorBidi"/>
      <w:sz w:val="21"/>
      <w:szCs w:val="22"/>
    </w:rPr>
  </w:style>
  <w:style w:type="paragraph" w:styleId="ListBullet4">
    <w:name w:val="List Bullet 4"/>
    <w:basedOn w:val="BodyTextNormal"/>
    <w:uiPriority w:val="99"/>
    <w:qFormat/>
    <w:rsid w:val="00540872"/>
    <w:pPr>
      <w:numPr>
        <w:ilvl w:val="3"/>
        <w:numId w:val="4"/>
      </w:numPr>
      <w:ind w:left="2438" w:hanging="397"/>
    </w:pPr>
  </w:style>
  <w:style w:type="paragraph" w:styleId="ListBullet5">
    <w:name w:val="List Bullet 5"/>
    <w:basedOn w:val="BodyTextNormal"/>
    <w:uiPriority w:val="99"/>
    <w:qFormat/>
    <w:rsid w:val="00443F93"/>
    <w:pPr>
      <w:numPr>
        <w:ilvl w:val="4"/>
        <w:numId w:val="4"/>
      </w:numPr>
      <w:ind w:left="2438" w:hanging="397"/>
    </w:pPr>
  </w:style>
  <w:style w:type="paragraph" w:customStyle="1" w:styleId="AppendixHeading">
    <w:name w:val="Appendix Heading"/>
    <w:basedOn w:val="Heading1"/>
    <w:next w:val="BodyTextNormal"/>
    <w:qFormat/>
    <w:rsid w:val="00443F93"/>
    <w:pPr>
      <w:numPr>
        <w:numId w:val="6"/>
      </w:numPr>
      <w:tabs>
        <w:tab w:val="left" w:pos="1701"/>
      </w:tabs>
      <w:ind w:hanging="720"/>
    </w:pPr>
  </w:style>
  <w:style w:type="numbering" w:customStyle="1" w:styleId="Appendix">
    <w:name w:val="Appendix"/>
    <w:uiPriority w:val="99"/>
    <w:rsid w:val="00846A64"/>
    <w:pPr>
      <w:numPr>
        <w:numId w:val="5"/>
      </w:numPr>
    </w:pPr>
  </w:style>
  <w:style w:type="paragraph" w:customStyle="1" w:styleId="BodyTextBold">
    <w:name w:val="Body Text – Bold"/>
    <w:basedOn w:val="BodyTextNormal"/>
    <w:qFormat/>
    <w:rsid w:val="00443F93"/>
    <w:rPr>
      <w:b/>
      <w:bCs/>
    </w:rPr>
  </w:style>
  <w:style w:type="paragraph" w:customStyle="1" w:styleId="BodyTextItalic">
    <w:name w:val="Body Text – Italic"/>
    <w:basedOn w:val="BodyTextNormal"/>
    <w:qFormat/>
    <w:rsid w:val="00C510F2"/>
    <w:rPr>
      <w:i/>
      <w:iCs/>
    </w:rPr>
  </w:style>
  <w:style w:type="paragraph" w:customStyle="1" w:styleId="AppendixSubtitle">
    <w:name w:val="Appendix Subtitle"/>
    <w:basedOn w:val="AppendixHeading"/>
    <w:next w:val="BodyTextNormal"/>
    <w:qFormat/>
    <w:rsid w:val="006E2FFC"/>
    <w:pPr>
      <w:numPr>
        <w:numId w:val="0"/>
      </w:numPr>
      <w:ind w:left="851"/>
    </w:pPr>
    <w:rPr>
      <w:sz w:val="28"/>
    </w:rPr>
  </w:style>
  <w:style w:type="paragraph" w:customStyle="1" w:styleId="BodyTextNormal">
    <w:name w:val="Body Text – Normal"/>
    <w:basedOn w:val="Normal"/>
    <w:link w:val="BodyTextNormalChar"/>
    <w:qFormat/>
    <w:rsid w:val="00B4553D"/>
  </w:style>
  <w:style w:type="paragraph" w:customStyle="1" w:styleId="CoverPageSubtitle">
    <w:name w:val="Cover Page – Subtitle"/>
    <w:basedOn w:val="Normal"/>
    <w:qFormat/>
    <w:rsid w:val="00531C38"/>
    <w:rPr>
      <w:rFonts w:asciiTheme="majorHAnsi" w:hAnsiTheme="majorHAnsi"/>
      <w:b/>
      <w:color w:val="5C2071" w:themeColor="accent1"/>
      <w:sz w:val="36"/>
    </w:rPr>
  </w:style>
  <w:style w:type="paragraph" w:customStyle="1" w:styleId="Default">
    <w:name w:val="Default"/>
    <w:rsid w:val="003B2BB6"/>
    <w:pPr>
      <w:autoSpaceDE w:val="0"/>
      <w:autoSpaceDN w:val="0"/>
      <w:adjustRightInd w:val="0"/>
    </w:pPr>
    <w:rPr>
      <w:color w:val="000000"/>
      <w:lang w:val="en-GB"/>
    </w:rPr>
  </w:style>
  <w:style w:type="paragraph" w:styleId="Revision">
    <w:name w:val="Revision"/>
    <w:hidden/>
    <w:uiPriority w:val="99"/>
    <w:semiHidden/>
    <w:rsid w:val="00D64B62"/>
    <w:rPr>
      <w:rFonts w:ascii="Arial" w:hAnsi="Arial"/>
      <w:sz w:val="22"/>
      <w:lang w:val="en-GB" w:eastAsia="en-US"/>
    </w:rPr>
  </w:style>
  <w:style w:type="paragraph" w:customStyle="1" w:styleId="Tablebullet20">
    <w:name w:val="Table bullet 2"/>
    <w:basedOn w:val="Normal"/>
    <w:rsid w:val="005C5561"/>
    <w:pPr>
      <w:numPr>
        <w:numId w:val="8"/>
      </w:numPr>
      <w:spacing w:before="60" w:after="60"/>
      <w:jc w:val="both"/>
    </w:pPr>
    <w:rPr>
      <w:rFonts w:eastAsia="Times New Roman" w:cs="Arial"/>
      <w:szCs w:val="22"/>
    </w:rPr>
  </w:style>
  <w:style w:type="paragraph" w:customStyle="1" w:styleId="TableDesc">
    <w:name w:val="Table Desc"/>
    <w:basedOn w:val="Normal"/>
    <w:rsid w:val="00531C38"/>
    <w:pPr>
      <w:numPr>
        <w:numId w:val="9"/>
      </w:numPr>
      <w:spacing w:after="120"/>
      <w:ind w:left="0" w:firstLine="0"/>
      <w:jc w:val="center"/>
    </w:pPr>
    <w:rPr>
      <w:rFonts w:eastAsia="Times New Roman"/>
      <w:b/>
      <w:color w:val="29235C"/>
      <w:sz w:val="18"/>
    </w:rPr>
  </w:style>
  <w:style w:type="paragraph" w:customStyle="1" w:styleId="TableContents">
    <w:name w:val="Table Contents"/>
    <w:basedOn w:val="Normal"/>
    <w:rsid w:val="00904C44"/>
    <w:pPr>
      <w:widowControl w:val="0"/>
      <w:suppressLineNumbers/>
      <w:suppressAutoHyphens/>
      <w:spacing w:before="60" w:after="40"/>
      <w:ind w:left="113" w:right="113"/>
      <w:jc w:val="both"/>
    </w:pPr>
    <w:rPr>
      <w:rFonts w:eastAsia="HG Mincho Light J"/>
      <w:color w:val="000000"/>
      <w:sz w:val="20"/>
      <w:szCs w:val="20"/>
    </w:rPr>
  </w:style>
  <w:style w:type="paragraph" w:customStyle="1" w:styleId="NormalBullets">
    <w:name w:val="Normal Bullets"/>
    <w:basedOn w:val="Normal"/>
    <w:qFormat/>
    <w:rsid w:val="00E91F1B"/>
    <w:pPr>
      <w:numPr>
        <w:numId w:val="10"/>
      </w:numPr>
      <w:jc w:val="both"/>
    </w:pPr>
    <w:rPr>
      <w:rFonts w:eastAsia="Times New Roman"/>
      <w:szCs w:val="22"/>
    </w:rPr>
  </w:style>
  <w:style w:type="paragraph" w:customStyle="1" w:styleId="MRBodyText">
    <w:name w:val="MR Body Text"/>
    <w:basedOn w:val="BodyText"/>
    <w:link w:val="MRBodyTextChar"/>
    <w:qFormat/>
    <w:rsid w:val="009519E8"/>
    <w:pPr>
      <w:spacing w:line="300" w:lineRule="atLeast"/>
      <w:ind w:right="1701"/>
    </w:pPr>
    <w:rPr>
      <w:rFonts w:eastAsia="Times New Roman" w:cs="Arial"/>
      <w:color w:val="005420"/>
      <w:sz w:val="20"/>
      <w:lang w:eastAsia="en-GB"/>
    </w:rPr>
  </w:style>
  <w:style w:type="character" w:customStyle="1" w:styleId="MRBodyTextChar">
    <w:name w:val="MR Body Text Char"/>
    <w:basedOn w:val="BodyTextChar"/>
    <w:link w:val="MRBodyText"/>
    <w:rsid w:val="009519E8"/>
    <w:rPr>
      <w:rFonts w:ascii="Arial" w:eastAsia="Times New Roman" w:hAnsi="Arial" w:cs="Arial"/>
      <w:color w:val="005420"/>
      <w:sz w:val="20"/>
      <w:lang w:val="en-GB" w:eastAsia="en-GB"/>
    </w:rPr>
  </w:style>
  <w:style w:type="paragraph" w:styleId="BodyText">
    <w:name w:val="Body Text"/>
    <w:basedOn w:val="Normal"/>
    <w:link w:val="BodyTextChar"/>
    <w:uiPriority w:val="99"/>
    <w:semiHidden/>
    <w:unhideWhenUsed/>
    <w:rsid w:val="009519E8"/>
    <w:pPr>
      <w:spacing w:after="120"/>
    </w:pPr>
  </w:style>
  <w:style w:type="character" w:customStyle="1" w:styleId="BodyTextChar">
    <w:name w:val="Body Text Char"/>
    <w:basedOn w:val="DefaultParagraphFont"/>
    <w:link w:val="BodyText"/>
    <w:uiPriority w:val="99"/>
    <w:semiHidden/>
    <w:rsid w:val="009519E8"/>
    <w:rPr>
      <w:rFonts w:ascii="Arial" w:hAnsi="Arial"/>
      <w:sz w:val="22"/>
      <w:lang w:val="en-GB" w:eastAsia="en-US"/>
    </w:rPr>
  </w:style>
  <w:style w:type="paragraph" w:customStyle="1" w:styleId="StyleBodyTextNormalLeft127cm">
    <w:name w:val="Style Body Text – Normal + Left:  1.27 cm"/>
    <w:basedOn w:val="BodyTextNormal"/>
    <w:rsid w:val="00110E5E"/>
    <w:pPr>
      <w:spacing w:before="0" w:after="120"/>
      <w:ind w:left="720"/>
    </w:pPr>
    <w:rPr>
      <w:rFonts w:eastAsia="Times New Roman"/>
      <w:szCs w:val="20"/>
    </w:rPr>
  </w:style>
  <w:style w:type="paragraph" w:styleId="ListNumber">
    <w:name w:val="List Number"/>
    <w:basedOn w:val="Normal"/>
    <w:rsid w:val="00E26883"/>
    <w:pPr>
      <w:numPr>
        <w:numId w:val="12"/>
      </w:numPr>
      <w:jc w:val="both"/>
    </w:pPr>
    <w:rPr>
      <w:rFonts w:eastAsia="Times New Roman"/>
    </w:rPr>
  </w:style>
  <w:style w:type="paragraph" w:customStyle="1" w:styleId="Inset">
    <w:name w:val="Inset"/>
    <w:basedOn w:val="Normal"/>
    <w:rsid w:val="009A1378"/>
    <w:pPr>
      <w:spacing w:after="120"/>
      <w:ind w:left="426"/>
      <w:contextualSpacing/>
    </w:pPr>
    <w:rPr>
      <w:rFonts w:eastAsiaTheme="minorHAnsi" w:cs="Arial"/>
      <w:color w:val="000000"/>
      <w:szCs w:val="22"/>
      <w:lang w:eastAsia="en-GB"/>
    </w:rPr>
  </w:style>
  <w:style w:type="table" w:styleId="MediumList1-Accent6">
    <w:name w:val="Medium List 1 Accent 6"/>
    <w:basedOn w:val="TableNormal"/>
    <w:uiPriority w:val="65"/>
    <w:rsid w:val="006977D9"/>
    <w:rPr>
      <w:rFonts w:eastAsia="Times New Roman"/>
      <w:color w:val="1F144A" w:themeColor="text1"/>
      <w:sz w:val="20"/>
      <w:szCs w:val="20"/>
      <w:lang w:val="en-GB" w:eastAsia="en-GB"/>
    </w:rPr>
    <w:tblPr>
      <w:tblStyleRowBandSize w:val="1"/>
      <w:tblStyleColBandSize w:val="1"/>
      <w:tblBorders>
        <w:top w:val="single" w:sz="8" w:space="0" w:color="9CA299" w:themeColor="accent6"/>
        <w:bottom w:val="single" w:sz="8" w:space="0" w:color="9CA299" w:themeColor="accent6"/>
      </w:tblBorders>
    </w:tblPr>
    <w:tblStylePr w:type="firstRow">
      <w:rPr>
        <w:rFonts w:asciiTheme="majorHAnsi" w:eastAsiaTheme="majorEastAsia" w:hAnsiTheme="majorHAnsi" w:cstheme="majorBidi"/>
      </w:rPr>
      <w:tblPr/>
      <w:tcPr>
        <w:tcBorders>
          <w:top w:val="nil"/>
          <w:bottom w:val="single" w:sz="8" w:space="0" w:color="9CA299" w:themeColor="accent6"/>
        </w:tcBorders>
      </w:tcPr>
    </w:tblStylePr>
    <w:tblStylePr w:type="lastRow">
      <w:rPr>
        <w:b/>
        <w:bCs/>
        <w:color w:val="505253" w:themeColor="text2"/>
      </w:rPr>
      <w:tblPr/>
      <w:tcPr>
        <w:tcBorders>
          <w:top w:val="single" w:sz="8" w:space="0" w:color="9CA299" w:themeColor="accent6"/>
          <w:bottom w:val="single" w:sz="8" w:space="0" w:color="9CA299" w:themeColor="accent6"/>
        </w:tcBorders>
      </w:tcPr>
    </w:tblStylePr>
    <w:tblStylePr w:type="firstCol">
      <w:rPr>
        <w:b/>
        <w:bCs/>
      </w:rPr>
    </w:tblStylePr>
    <w:tblStylePr w:type="lastCol">
      <w:rPr>
        <w:b/>
        <w:bCs/>
      </w:rPr>
      <w:tblPr/>
      <w:tcPr>
        <w:tcBorders>
          <w:top w:val="single" w:sz="8" w:space="0" w:color="9CA299" w:themeColor="accent6"/>
          <w:bottom w:val="single" w:sz="8" w:space="0" w:color="9CA299" w:themeColor="accent6"/>
        </w:tcBorders>
      </w:tcPr>
    </w:tblStylePr>
    <w:tblStylePr w:type="band1Vert">
      <w:tblPr/>
      <w:tcPr>
        <w:shd w:val="clear" w:color="auto" w:fill="E6E8E5" w:themeFill="accent6" w:themeFillTint="3F"/>
      </w:tcPr>
    </w:tblStylePr>
    <w:tblStylePr w:type="band1Horz">
      <w:tblPr/>
      <w:tcPr>
        <w:shd w:val="clear" w:color="auto" w:fill="E6E8E5" w:themeFill="accent6" w:themeFillTint="3F"/>
      </w:tcPr>
    </w:tblStylePr>
  </w:style>
  <w:style w:type="character" w:styleId="FootnoteReference">
    <w:name w:val="footnote reference"/>
    <w:basedOn w:val="DefaultParagraphFont"/>
    <w:uiPriority w:val="99"/>
    <w:semiHidden/>
    <w:unhideWhenUsed/>
    <w:rsid w:val="002E770F"/>
    <w:rPr>
      <w:vertAlign w:val="superscript"/>
    </w:rPr>
  </w:style>
  <w:style w:type="character" w:customStyle="1" w:styleId="Normal-Bullets1Char">
    <w:name w:val="Normal - Bullets (1) Char"/>
    <w:basedOn w:val="DefaultParagraphFont"/>
    <w:link w:val="Normal-Bullets1"/>
    <w:locked/>
    <w:rsid w:val="00163BF9"/>
    <w:rPr>
      <w:rFonts w:ascii="Arial" w:hAnsi="Arial" w:cs="Arial"/>
      <w:sz w:val="22"/>
      <w:szCs w:val="22"/>
      <w:lang w:eastAsia="en-US"/>
    </w:rPr>
  </w:style>
  <w:style w:type="paragraph" w:customStyle="1" w:styleId="Normal-Bullets1">
    <w:name w:val="Normal - Bullets (1)"/>
    <w:basedOn w:val="Normal"/>
    <w:link w:val="Normal-Bullets1Char"/>
    <w:qFormat/>
    <w:rsid w:val="00163BF9"/>
    <w:pPr>
      <w:numPr>
        <w:numId w:val="13"/>
      </w:numPr>
      <w:spacing w:before="80" w:after="80"/>
      <w:ind w:left="357" w:hanging="357"/>
      <w:jc w:val="both"/>
    </w:pPr>
    <w:rPr>
      <w:rFonts w:cs="Arial"/>
      <w:szCs w:val="22"/>
      <w:lang w:val="en-US"/>
    </w:rPr>
  </w:style>
  <w:style w:type="paragraph" w:customStyle="1" w:styleId="Normal-Bullets2">
    <w:name w:val="Normal - Bullets (2)"/>
    <w:basedOn w:val="Normal-Bullets1"/>
    <w:qFormat/>
    <w:rsid w:val="00163BF9"/>
    <w:pPr>
      <w:numPr>
        <w:ilvl w:val="1"/>
      </w:numPr>
    </w:pPr>
  </w:style>
  <w:style w:type="character" w:customStyle="1" w:styleId="TableText-LeftChar">
    <w:name w:val="Table Text - Left Char"/>
    <w:basedOn w:val="DefaultParagraphFont"/>
    <w:link w:val="TableText-Left"/>
    <w:locked/>
    <w:rsid w:val="00E16819"/>
    <w:rPr>
      <w:rFonts w:ascii="Arial" w:hAnsi="Arial" w:cs="Arial"/>
      <w:lang w:eastAsia="en-US"/>
    </w:rPr>
  </w:style>
  <w:style w:type="paragraph" w:customStyle="1" w:styleId="TableText-Left">
    <w:name w:val="Table Text - Left"/>
    <w:basedOn w:val="Normal"/>
    <w:link w:val="TableText-LeftChar"/>
    <w:qFormat/>
    <w:rsid w:val="00E16819"/>
    <w:pPr>
      <w:spacing w:before="60" w:after="60"/>
    </w:pPr>
    <w:rPr>
      <w:rFonts w:cs="Arial"/>
      <w:sz w:val="24"/>
      <w:lang w:val="en-US"/>
    </w:rPr>
  </w:style>
  <w:style w:type="paragraph" w:customStyle="1" w:styleId="TableText-Bullets1">
    <w:name w:val="Table Text - Bullets1"/>
    <w:basedOn w:val="TableText-Left"/>
    <w:qFormat/>
    <w:rsid w:val="00E16819"/>
    <w:pPr>
      <w:numPr>
        <w:numId w:val="14"/>
      </w:numPr>
      <w:tabs>
        <w:tab w:val="num" w:pos="360"/>
      </w:tabs>
      <w:spacing w:before="0" w:after="120"/>
      <w:ind w:left="527" w:hanging="357"/>
      <w:jc w:val="both"/>
    </w:pPr>
    <w:rPr>
      <w:szCs w:val="22"/>
    </w:rPr>
  </w:style>
  <w:style w:type="paragraph" w:customStyle="1" w:styleId="TableText-numbered">
    <w:name w:val="Table Text - numbered"/>
    <w:basedOn w:val="TableText-Bullets1"/>
    <w:qFormat/>
    <w:rsid w:val="00E16819"/>
    <w:pPr>
      <w:numPr>
        <w:numId w:val="15"/>
      </w:numPr>
      <w:tabs>
        <w:tab w:val="num" w:pos="360"/>
      </w:tabs>
      <w:ind w:left="527" w:hanging="357"/>
    </w:pPr>
  </w:style>
  <w:style w:type="paragraph" w:styleId="BalloonText">
    <w:name w:val="Balloon Text"/>
    <w:basedOn w:val="Normal"/>
    <w:link w:val="BalloonTextChar"/>
    <w:uiPriority w:val="99"/>
    <w:semiHidden/>
    <w:unhideWhenUsed/>
    <w:rsid w:val="006C7B8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B82"/>
    <w:rPr>
      <w:rFonts w:ascii="Segoe UI" w:hAnsi="Segoe UI" w:cs="Segoe UI"/>
      <w:sz w:val="18"/>
      <w:szCs w:val="18"/>
      <w:lang w:val="en-GB" w:eastAsia="en-US"/>
    </w:rPr>
  </w:style>
  <w:style w:type="character" w:styleId="CommentReference">
    <w:name w:val="annotation reference"/>
    <w:basedOn w:val="DefaultParagraphFont"/>
    <w:uiPriority w:val="99"/>
    <w:semiHidden/>
    <w:unhideWhenUsed/>
    <w:rsid w:val="00D92964"/>
    <w:rPr>
      <w:sz w:val="16"/>
      <w:szCs w:val="16"/>
    </w:rPr>
  </w:style>
  <w:style w:type="paragraph" w:styleId="CommentText">
    <w:name w:val="annotation text"/>
    <w:basedOn w:val="Normal"/>
    <w:link w:val="CommentTextChar"/>
    <w:uiPriority w:val="99"/>
    <w:semiHidden/>
    <w:unhideWhenUsed/>
    <w:rsid w:val="00D92964"/>
    <w:rPr>
      <w:sz w:val="20"/>
      <w:szCs w:val="20"/>
    </w:rPr>
  </w:style>
  <w:style w:type="character" w:customStyle="1" w:styleId="CommentTextChar">
    <w:name w:val="Comment Text Char"/>
    <w:basedOn w:val="DefaultParagraphFont"/>
    <w:link w:val="CommentText"/>
    <w:uiPriority w:val="99"/>
    <w:semiHidden/>
    <w:rsid w:val="00D92964"/>
    <w:rPr>
      <w:rFonts w:ascii="Arial" w:hAnsi="Arial"/>
      <w:sz w:val="20"/>
      <w:szCs w:val="20"/>
      <w:lang w:val="en-GB" w:eastAsia="en-US"/>
    </w:rPr>
  </w:style>
  <w:style w:type="paragraph" w:styleId="CommentSubject">
    <w:name w:val="annotation subject"/>
    <w:basedOn w:val="CommentText"/>
    <w:next w:val="CommentText"/>
    <w:link w:val="CommentSubjectChar"/>
    <w:uiPriority w:val="99"/>
    <w:semiHidden/>
    <w:unhideWhenUsed/>
    <w:rsid w:val="00D92964"/>
    <w:rPr>
      <w:b/>
      <w:bCs/>
    </w:rPr>
  </w:style>
  <w:style w:type="character" w:customStyle="1" w:styleId="CommentSubjectChar">
    <w:name w:val="Comment Subject Char"/>
    <w:basedOn w:val="CommentTextChar"/>
    <w:link w:val="CommentSubject"/>
    <w:uiPriority w:val="99"/>
    <w:semiHidden/>
    <w:rsid w:val="00D92964"/>
    <w:rPr>
      <w:rFonts w:ascii="Arial" w:hAnsi="Arial"/>
      <w:b/>
      <w:bCs/>
      <w:sz w:val="20"/>
      <w:szCs w:val="20"/>
      <w:lang w:val="en-GB" w:eastAsia="en-US"/>
    </w:rPr>
  </w:style>
  <w:style w:type="character" w:customStyle="1" w:styleId="CaptionChar">
    <w:name w:val="Caption Char"/>
    <w:aliases w:val="Caption (HY) Char,Caption SEC Table Char"/>
    <w:link w:val="Caption"/>
    <w:uiPriority w:val="35"/>
    <w:rsid w:val="00A7145B"/>
    <w:rPr>
      <w:rFonts w:ascii="Arial" w:hAnsi="Arial"/>
      <w:i/>
      <w:iCs/>
      <w:color w:val="505253" w:themeColor="text2"/>
      <w:sz w:val="18"/>
      <w:szCs w:val="18"/>
      <w:lang w:val="en-GB" w:eastAsia="en-US"/>
    </w:rPr>
  </w:style>
  <w:style w:type="character" w:customStyle="1" w:styleId="BodyTextNormalChar">
    <w:name w:val="Body Text – Normal Char"/>
    <w:basedOn w:val="DefaultParagraphFont"/>
    <w:link w:val="BodyTextNormal"/>
    <w:rsid w:val="00A31724"/>
    <w:rPr>
      <w:rFonts w:ascii="Arial" w:hAnsi="Arial"/>
      <w:sz w:val="22"/>
      <w:lang w:val="en-GB" w:eastAsia="en-US"/>
    </w:rPr>
  </w:style>
  <w:style w:type="table" w:customStyle="1" w:styleId="SECTable2">
    <w:name w:val="SEC Table2"/>
    <w:basedOn w:val="TableNormal"/>
    <w:uiPriority w:val="99"/>
    <w:rsid w:val="00D213E3"/>
    <w:rPr>
      <w:rFonts w:ascii="Arial" w:eastAsiaTheme="minorHAnsi" w:hAnsi="Arial" w:cstheme="minorBidi"/>
      <w:sz w:val="20"/>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customStyle="1" w:styleId="TableParagraph">
    <w:name w:val="Table Paragraph"/>
    <w:basedOn w:val="Normal"/>
    <w:uiPriority w:val="1"/>
    <w:qFormat/>
    <w:rsid w:val="00E76B0A"/>
    <w:pPr>
      <w:widowControl w:val="0"/>
      <w:autoSpaceDE w:val="0"/>
      <w:autoSpaceDN w:val="0"/>
      <w:spacing w:before="40" w:after="0"/>
      <w:ind w:left="107"/>
    </w:pPr>
    <w:rPr>
      <w:rFonts w:eastAsia="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60">
      <w:bodyDiv w:val="1"/>
      <w:marLeft w:val="0"/>
      <w:marRight w:val="0"/>
      <w:marTop w:val="0"/>
      <w:marBottom w:val="0"/>
      <w:divBdr>
        <w:top w:val="none" w:sz="0" w:space="0" w:color="auto"/>
        <w:left w:val="none" w:sz="0" w:space="0" w:color="auto"/>
        <w:bottom w:val="none" w:sz="0" w:space="0" w:color="auto"/>
        <w:right w:val="none" w:sz="0" w:space="0" w:color="auto"/>
      </w:divBdr>
    </w:div>
    <w:div w:id="12608573">
      <w:bodyDiv w:val="1"/>
      <w:marLeft w:val="0"/>
      <w:marRight w:val="0"/>
      <w:marTop w:val="0"/>
      <w:marBottom w:val="0"/>
      <w:divBdr>
        <w:top w:val="none" w:sz="0" w:space="0" w:color="auto"/>
        <w:left w:val="none" w:sz="0" w:space="0" w:color="auto"/>
        <w:bottom w:val="none" w:sz="0" w:space="0" w:color="auto"/>
        <w:right w:val="none" w:sz="0" w:space="0" w:color="auto"/>
      </w:divBdr>
    </w:div>
    <w:div w:id="18548649">
      <w:bodyDiv w:val="1"/>
      <w:marLeft w:val="0"/>
      <w:marRight w:val="0"/>
      <w:marTop w:val="0"/>
      <w:marBottom w:val="0"/>
      <w:divBdr>
        <w:top w:val="none" w:sz="0" w:space="0" w:color="auto"/>
        <w:left w:val="none" w:sz="0" w:space="0" w:color="auto"/>
        <w:bottom w:val="none" w:sz="0" w:space="0" w:color="auto"/>
        <w:right w:val="none" w:sz="0" w:space="0" w:color="auto"/>
      </w:divBdr>
    </w:div>
    <w:div w:id="80034114">
      <w:bodyDiv w:val="1"/>
      <w:marLeft w:val="0"/>
      <w:marRight w:val="0"/>
      <w:marTop w:val="0"/>
      <w:marBottom w:val="0"/>
      <w:divBdr>
        <w:top w:val="none" w:sz="0" w:space="0" w:color="auto"/>
        <w:left w:val="none" w:sz="0" w:space="0" w:color="auto"/>
        <w:bottom w:val="none" w:sz="0" w:space="0" w:color="auto"/>
        <w:right w:val="none" w:sz="0" w:space="0" w:color="auto"/>
      </w:divBdr>
    </w:div>
    <w:div w:id="106168786">
      <w:bodyDiv w:val="1"/>
      <w:marLeft w:val="0"/>
      <w:marRight w:val="0"/>
      <w:marTop w:val="0"/>
      <w:marBottom w:val="0"/>
      <w:divBdr>
        <w:top w:val="none" w:sz="0" w:space="0" w:color="auto"/>
        <w:left w:val="none" w:sz="0" w:space="0" w:color="auto"/>
        <w:bottom w:val="none" w:sz="0" w:space="0" w:color="auto"/>
        <w:right w:val="none" w:sz="0" w:space="0" w:color="auto"/>
      </w:divBdr>
    </w:div>
    <w:div w:id="147285814">
      <w:bodyDiv w:val="1"/>
      <w:marLeft w:val="0"/>
      <w:marRight w:val="0"/>
      <w:marTop w:val="0"/>
      <w:marBottom w:val="0"/>
      <w:divBdr>
        <w:top w:val="none" w:sz="0" w:space="0" w:color="auto"/>
        <w:left w:val="none" w:sz="0" w:space="0" w:color="auto"/>
        <w:bottom w:val="none" w:sz="0" w:space="0" w:color="auto"/>
        <w:right w:val="none" w:sz="0" w:space="0" w:color="auto"/>
      </w:divBdr>
    </w:div>
    <w:div w:id="151606708">
      <w:bodyDiv w:val="1"/>
      <w:marLeft w:val="0"/>
      <w:marRight w:val="0"/>
      <w:marTop w:val="0"/>
      <w:marBottom w:val="0"/>
      <w:divBdr>
        <w:top w:val="none" w:sz="0" w:space="0" w:color="auto"/>
        <w:left w:val="none" w:sz="0" w:space="0" w:color="auto"/>
        <w:bottom w:val="none" w:sz="0" w:space="0" w:color="auto"/>
        <w:right w:val="none" w:sz="0" w:space="0" w:color="auto"/>
      </w:divBdr>
    </w:div>
    <w:div w:id="168717811">
      <w:bodyDiv w:val="1"/>
      <w:marLeft w:val="0"/>
      <w:marRight w:val="0"/>
      <w:marTop w:val="0"/>
      <w:marBottom w:val="0"/>
      <w:divBdr>
        <w:top w:val="none" w:sz="0" w:space="0" w:color="auto"/>
        <w:left w:val="none" w:sz="0" w:space="0" w:color="auto"/>
        <w:bottom w:val="none" w:sz="0" w:space="0" w:color="auto"/>
        <w:right w:val="none" w:sz="0" w:space="0" w:color="auto"/>
      </w:divBdr>
    </w:div>
    <w:div w:id="227345896">
      <w:bodyDiv w:val="1"/>
      <w:marLeft w:val="0"/>
      <w:marRight w:val="0"/>
      <w:marTop w:val="0"/>
      <w:marBottom w:val="0"/>
      <w:divBdr>
        <w:top w:val="none" w:sz="0" w:space="0" w:color="auto"/>
        <w:left w:val="none" w:sz="0" w:space="0" w:color="auto"/>
        <w:bottom w:val="none" w:sz="0" w:space="0" w:color="auto"/>
        <w:right w:val="none" w:sz="0" w:space="0" w:color="auto"/>
      </w:divBdr>
    </w:div>
    <w:div w:id="227958711">
      <w:bodyDiv w:val="1"/>
      <w:marLeft w:val="0"/>
      <w:marRight w:val="0"/>
      <w:marTop w:val="0"/>
      <w:marBottom w:val="0"/>
      <w:divBdr>
        <w:top w:val="none" w:sz="0" w:space="0" w:color="auto"/>
        <w:left w:val="none" w:sz="0" w:space="0" w:color="auto"/>
        <w:bottom w:val="none" w:sz="0" w:space="0" w:color="auto"/>
        <w:right w:val="none" w:sz="0" w:space="0" w:color="auto"/>
      </w:divBdr>
    </w:div>
    <w:div w:id="253706816">
      <w:bodyDiv w:val="1"/>
      <w:marLeft w:val="0"/>
      <w:marRight w:val="0"/>
      <w:marTop w:val="0"/>
      <w:marBottom w:val="0"/>
      <w:divBdr>
        <w:top w:val="none" w:sz="0" w:space="0" w:color="auto"/>
        <w:left w:val="none" w:sz="0" w:space="0" w:color="auto"/>
        <w:bottom w:val="none" w:sz="0" w:space="0" w:color="auto"/>
        <w:right w:val="none" w:sz="0" w:space="0" w:color="auto"/>
      </w:divBdr>
    </w:div>
    <w:div w:id="263072996">
      <w:bodyDiv w:val="1"/>
      <w:marLeft w:val="0"/>
      <w:marRight w:val="0"/>
      <w:marTop w:val="0"/>
      <w:marBottom w:val="0"/>
      <w:divBdr>
        <w:top w:val="none" w:sz="0" w:space="0" w:color="auto"/>
        <w:left w:val="none" w:sz="0" w:space="0" w:color="auto"/>
        <w:bottom w:val="none" w:sz="0" w:space="0" w:color="auto"/>
        <w:right w:val="none" w:sz="0" w:space="0" w:color="auto"/>
      </w:divBdr>
    </w:div>
    <w:div w:id="295793879">
      <w:bodyDiv w:val="1"/>
      <w:marLeft w:val="0"/>
      <w:marRight w:val="0"/>
      <w:marTop w:val="0"/>
      <w:marBottom w:val="0"/>
      <w:divBdr>
        <w:top w:val="none" w:sz="0" w:space="0" w:color="auto"/>
        <w:left w:val="none" w:sz="0" w:space="0" w:color="auto"/>
        <w:bottom w:val="none" w:sz="0" w:space="0" w:color="auto"/>
        <w:right w:val="none" w:sz="0" w:space="0" w:color="auto"/>
      </w:divBdr>
    </w:div>
    <w:div w:id="303970674">
      <w:bodyDiv w:val="1"/>
      <w:marLeft w:val="0"/>
      <w:marRight w:val="0"/>
      <w:marTop w:val="0"/>
      <w:marBottom w:val="0"/>
      <w:divBdr>
        <w:top w:val="none" w:sz="0" w:space="0" w:color="auto"/>
        <w:left w:val="none" w:sz="0" w:space="0" w:color="auto"/>
        <w:bottom w:val="none" w:sz="0" w:space="0" w:color="auto"/>
        <w:right w:val="none" w:sz="0" w:space="0" w:color="auto"/>
      </w:divBdr>
    </w:div>
    <w:div w:id="340204905">
      <w:bodyDiv w:val="1"/>
      <w:marLeft w:val="0"/>
      <w:marRight w:val="0"/>
      <w:marTop w:val="0"/>
      <w:marBottom w:val="0"/>
      <w:divBdr>
        <w:top w:val="none" w:sz="0" w:space="0" w:color="auto"/>
        <w:left w:val="none" w:sz="0" w:space="0" w:color="auto"/>
        <w:bottom w:val="none" w:sz="0" w:space="0" w:color="auto"/>
        <w:right w:val="none" w:sz="0" w:space="0" w:color="auto"/>
      </w:divBdr>
    </w:div>
    <w:div w:id="385572457">
      <w:bodyDiv w:val="1"/>
      <w:marLeft w:val="0"/>
      <w:marRight w:val="0"/>
      <w:marTop w:val="0"/>
      <w:marBottom w:val="0"/>
      <w:divBdr>
        <w:top w:val="none" w:sz="0" w:space="0" w:color="auto"/>
        <w:left w:val="none" w:sz="0" w:space="0" w:color="auto"/>
        <w:bottom w:val="none" w:sz="0" w:space="0" w:color="auto"/>
        <w:right w:val="none" w:sz="0" w:space="0" w:color="auto"/>
      </w:divBdr>
    </w:div>
    <w:div w:id="444085785">
      <w:bodyDiv w:val="1"/>
      <w:marLeft w:val="0"/>
      <w:marRight w:val="0"/>
      <w:marTop w:val="0"/>
      <w:marBottom w:val="0"/>
      <w:divBdr>
        <w:top w:val="none" w:sz="0" w:space="0" w:color="auto"/>
        <w:left w:val="none" w:sz="0" w:space="0" w:color="auto"/>
        <w:bottom w:val="none" w:sz="0" w:space="0" w:color="auto"/>
        <w:right w:val="none" w:sz="0" w:space="0" w:color="auto"/>
      </w:divBdr>
    </w:div>
    <w:div w:id="452596292">
      <w:bodyDiv w:val="1"/>
      <w:marLeft w:val="0"/>
      <w:marRight w:val="0"/>
      <w:marTop w:val="0"/>
      <w:marBottom w:val="0"/>
      <w:divBdr>
        <w:top w:val="none" w:sz="0" w:space="0" w:color="auto"/>
        <w:left w:val="none" w:sz="0" w:space="0" w:color="auto"/>
        <w:bottom w:val="none" w:sz="0" w:space="0" w:color="auto"/>
        <w:right w:val="none" w:sz="0" w:space="0" w:color="auto"/>
      </w:divBdr>
    </w:div>
    <w:div w:id="498154537">
      <w:bodyDiv w:val="1"/>
      <w:marLeft w:val="0"/>
      <w:marRight w:val="0"/>
      <w:marTop w:val="0"/>
      <w:marBottom w:val="0"/>
      <w:divBdr>
        <w:top w:val="none" w:sz="0" w:space="0" w:color="auto"/>
        <w:left w:val="none" w:sz="0" w:space="0" w:color="auto"/>
        <w:bottom w:val="none" w:sz="0" w:space="0" w:color="auto"/>
        <w:right w:val="none" w:sz="0" w:space="0" w:color="auto"/>
      </w:divBdr>
    </w:div>
    <w:div w:id="582498021">
      <w:bodyDiv w:val="1"/>
      <w:marLeft w:val="0"/>
      <w:marRight w:val="0"/>
      <w:marTop w:val="0"/>
      <w:marBottom w:val="0"/>
      <w:divBdr>
        <w:top w:val="none" w:sz="0" w:space="0" w:color="auto"/>
        <w:left w:val="none" w:sz="0" w:space="0" w:color="auto"/>
        <w:bottom w:val="none" w:sz="0" w:space="0" w:color="auto"/>
        <w:right w:val="none" w:sz="0" w:space="0" w:color="auto"/>
      </w:divBdr>
    </w:div>
    <w:div w:id="591813533">
      <w:bodyDiv w:val="1"/>
      <w:marLeft w:val="0"/>
      <w:marRight w:val="0"/>
      <w:marTop w:val="0"/>
      <w:marBottom w:val="0"/>
      <w:divBdr>
        <w:top w:val="none" w:sz="0" w:space="0" w:color="auto"/>
        <w:left w:val="none" w:sz="0" w:space="0" w:color="auto"/>
        <w:bottom w:val="none" w:sz="0" w:space="0" w:color="auto"/>
        <w:right w:val="none" w:sz="0" w:space="0" w:color="auto"/>
      </w:divBdr>
    </w:div>
    <w:div w:id="619848136">
      <w:bodyDiv w:val="1"/>
      <w:marLeft w:val="0"/>
      <w:marRight w:val="0"/>
      <w:marTop w:val="0"/>
      <w:marBottom w:val="0"/>
      <w:divBdr>
        <w:top w:val="none" w:sz="0" w:space="0" w:color="auto"/>
        <w:left w:val="none" w:sz="0" w:space="0" w:color="auto"/>
        <w:bottom w:val="none" w:sz="0" w:space="0" w:color="auto"/>
        <w:right w:val="none" w:sz="0" w:space="0" w:color="auto"/>
      </w:divBdr>
    </w:div>
    <w:div w:id="634800577">
      <w:bodyDiv w:val="1"/>
      <w:marLeft w:val="0"/>
      <w:marRight w:val="0"/>
      <w:marTop w:val="0"/>
      <w:marBottom w:val="0"/>
      <w:divBdr>
        <w:top w:val="none" w:sz="0" w:space="0" w:color="auto"/>
        <w:left w:val="none" w:sz="0" w:space="0" w:color="auto"/>
        <w:bottom w:val="none" w:sz="0" w:space="0" w:color="auto"/>
        <w:right w:val="none" w:sz="0" w:space="0" w:color="auto"/>
      </w:divBdr>
    </w:div>
    <w:div w:id="737822080">
      <w:bodyDiv w:val="1"/>
      <w:marLeft w:val="0"/>
      <w:marRight w:val="0"/>
      <w:marTop w:val="0"/>
      <w:marBottom w:val="0"/>
      <w:divBdr>
        <w:top w:val="none" w:sz="0" w:space="0" w:color="auto"/>
        <w:left w:val="none" w:sz="0" w:space="0" w:color="auto"/>
        <w:bottom w:val="none" w:sz="0" w:space="0" w:color="auto"/>
        <w:right w:val="none" w:sz="0" w:space="0" w:color="auto"/>
      </w:divBdr>
    </w:div>
    <w:div w:id="777984957">
      <w:bodyDiv w:val="1"/>
      <w:marLeft w:val="0"/>
      <w:marRight w:val="0"/>
      <w:marTop w:val="0"/>
      <w:marBottom w:val="0"/>
      <w:divBdr>
        <w:top w:val="none" w:sz="0" w:space="0" w:color="auto"/>
        <w:left w:val="none" w:sz="0" w:space="0" w:color="auto"/>
        <w:bottom w:val="none" w:sz="0" w:space="0" w:color="auto"/>
        <w:right w:val="none" w:sz="0" w:space="0" w:color="auto"/>
      </w:divBdr>
    </w:div>
    <w:div w:id="781337563">
      <w:bodyDiv w:val="1"/>
      <w:marLeft w:val="0"/>
      <w:marRight w:val="0"/>
      <w:marTop w:val="0"/>
      <w:marBottom w:val="0"/>
      <w:divBdr>
        <w:top w:val="none" w:sz="0" w:space="0" w:color="auto"/>
        <w:left w:val="none" w:sz="0" w:space="0" w:color="auto"/>
        <w:bottom w:val="none" w:sz="0" w:space="0" w:color="auto"/>
        <w:right w:val="none" w:sz="0" w:space="0" w:color="auto"/>
      </w:divBdr>
    </w:div>
    <w:div w:id="854659250">
      <w:bodyDiv w:val="1"/>
      <w:marLeft w:val="0"/>
      <w:marRight w:val="0"/>
      <w:marTop w:val="0"/>
      <w:marBottom w:val="0"/>
      <w:divBdr>
        <w:top w:val="none" w:sz="0" w:space="0" w:color="auto"/>
        <w:left w:val="none" w:sz="0" w:space="0" w:color="auto"/>
        <w:bottom w:val="none" w:sz="0" w:space="0" w:color="auto"/>
        <w:right w:val="none" w:sz="0" w:space="0" w:color="auto"/>
      </w:divBdr>
    </w:div>
    <w:div w:id="881787326">
      <w:bodyDiv w:val="1"/>
      <w:marLeft w:val="0"/>
      <w:marRight w:val="0"/>
      <w:marTop w:val="0"/>
      <w:marBottom w:val="0"/>
      <w:divBdr>
        <w:top w:val="none" w:sz="0" w:space="0" w:color="auto"/>
        <w:left w:val="none" w:sz="0" w:space="0" w:color="auto"/>
        <w:bottom w:val="none" w:sz="0" w:space="0" w:color="auto"/>
        <w:right w:val="none" w:sz="0" w:space="0" w:color="auto"/>
      </w:divBdr>
    </w:div>
    <w:div w:id="912085051">
      <w:bodyDiv w:val="1"/>
      <w:marLeft w:val="0"/>
      <w:marRight w:val="0"/>
      <w:marTop w:val="0"/>
      <w:marBottom w:val="0"/>
      <w:divBdr>
        <w:top w:val="none" w:sz="0" w:space="0" w:color="auto"/>
        <w:left w:val="none" w:sz="0" w:space="0" w:color="auto"/>
        <w:bottom w:val="none" w:sz="0" w:space="0" w:color="auto"/>
        <w:right w:val="none" w:sz="0" w:space="0" w:color="auto"/>
      </w:divBdr>
    </w:div>
    <w:div w:id="936403615">
      <w:bodyDiv w:val="1"/>
      <w:marLeft w:val="0"/>
      <w:marRight w:val="0"/>
      <w:marTop w:val="0"/>
      <w:marBottom w:val="0"/>
      <w:divBdr>
        <w:top w:val="none" w:sz="0" w:space="0" w:color="auto"/>
        <w:left w:val="none" w:sz="0" w:space="0" w:color="auto"/>
        <w:bottom w:val="none" w:sz="0" w:space="0" w:color="auto"/>
        <w:right w:val="none" w:sz="0" w:space="0" w:color="auto"/>
      </w:divBdr>
    </w:div>
    <w:div w:id="982587050">
      <w:bodyDiv w:val="1"/>
      <w:marLeft w:val="0"/>
      <w:marRight w:val="0"/>
      <w:marTop w:val="0"/>
      <w:marBottom w:val="0"/>
      <w:divBdr>
        <w:top w:val="none" w:sz="0" w:space="0" w:color="auto"/>
        <w:left w:val="none" w:sz="0" w:space="0" w:color="auto"/>
        <w:bottom w:val="none" w:sz="0" w:space="0" w:color="auto"/>
        <w:right w:val="none" w:sz="0" w:space="0" w:color="auto"/>
      </w:divBdr>
    </w:div>
    <w:div w:id="1005520768">
      <w:bodyDiv w:val="1"/>
      <w:marLeft w:val="0"/>
      <w:marRight w:val="0"/>
      <w:marTop w:val="0"/>
      <w:marBottom w:val="0"/>
      <w:divBdr>
        <w:top w:val="none" w:sz="0" w:space="0" w:color="auto"/>
        <w:left w:val="none" w:sz="0" w:space="0" w:color="auto"/>
        <w:bottom w:val="none" w:sz="0" w:space="0" w:color="auto"/>
        <w:right w:val="none" w:sz="0" w:space="0" w:color="auto"/>
      </w:divBdr>
    </w:div>
    <w:div w:id="1012611302">
      <w:bodyDiv w:val="1"/>
      <w:marLeft w:val="0"/>
      <w:marRight w:val="0"/>
      <w:marTop w:val="0"/>
      <w:marBottom w:val="0"/>
      <w:divBdr>
        <w:top w:val="none" w:sz="0" w:space="0" w:color="auto"/>
        <w:left w:val="none" w:sz="0" w:space="0" w:color="auto"/>
        <w:bottom w:val="none" w:sz="0" w:space="0" w:color="auto"/>
        <w:right w:val="none" w:sz="0" w:space="0" w:color="auto"/>
      </w:divBdr>
    </w:div>
    <w:div w:id="1066881659">
      <w:bodyDiv w:val="1"/>
      <w:marLeft w:val="0"/>
      <w:marRight w:val="0"/>
      <w:marTop w:val="0"/>
      <w:marBottom w:val="0"/>
      <w:divBdr>
        <w:top w:val="none" w:sz="0" w:space="0" w:color="auto"/>
        <w:left w:val="none" w:sz="0" w:space="0" w:color="auto"/>
        <w:bottom w:val="none" w:sz="0" w:space="0" w:color="auto"/>
        <w:right w:val="none" w:sz="0" w:space="0" w:color="auto"/>
      </w:divBdr>
    </w:div>
    <w:div w:id="1073817735">
      <w:bodyDiv w:val="1"/>
      <w:marLeft w:val="0"/>
      <w:marRight w:val="0"/>
      <w:marTop w:val="0"/>
      <w:marBottom w:val="0"/>
      <w:divBdr>
        <w:top w:val="none" w:sz="0" w:space="0" w:color="auto"/>
        <w:left w:val="none" w:sz="0" w:space="0" w:color="auto"/>
        <w:bottom w:val="none" w:sz="0" w:space="0" w:color="auto"/>
        <w:right w:val="none" w:sz="0" w:space="0" w:color="auto"/>
      </w:divBdr>
    </w:div>
    <w:div w:id="1147670563">
      <w:bodyDiv w:val="1"/>
      <w:marLeft w:val="0"/>
      <w:marRight w:val="0"/>
      <w:marTop w:val="0"/>
      <w:marBottom w:val="0"/>
      <w:divBdr>
        <w:top w:val="none" w:sz="0" w:space="0" w:color="auto"/>
        <w:left w:val="none" w:sz="0" w:space="0" w:color="auto"/>
        <w:bottom w:val="none" w:sz="0" w:space="0" w:color="auto"/>
        <w:right w:val="none" w:sz="0" w:space="0" w:color="auto"/>
      </w:divBdr>
    </w:div>
    <w:div w:id="1152336603">
      <w:bodyDiv w:val="1"/>
      <w:marLeft w:val="0"/>
      <w:marRight w:val="0"/>
      <w:marTop w:val="0"/>
      <w:marBottom w:val="0"/>
      <w:divBdr>
        <w:top w:val="none" w:sz="0" w:space="0" w:color="auto"/>
        <w:left w:val="none" w:sz="0" w:space="0" w:color="auto"/>
        <w:bottom w:val="none" w:sz="0" w:space="0" w:color="auto"/>
        <w:right w:val="none" w:sz="0" w:space="0" w:color="auto"/>
      </w:divBdr>
    </w:div>
    <w:div w:id="1174339591">
      <w:bodyDiv w:val="1"/>
      <w:marLeft w:val="0"/>
      <w:marRight w:val="0"/>
      <w:marTop w:val="0"/>
      <w:marBottom w:val="0"/>
      <w:divBdr>
        <w:top w:val="none" w:sz="0" w:space="0" w:color="auto"/>
        <w:left w:val="none" w:sz="0" w:space="0" w:color="auto"/>
        <w:bottom w:val="none" w:sz="0" w:space="0" w:color="auto"/>
        <w:right w:val="none" w:sz="0" w:space="0" w:color="auto"/>
      </w:divBdr>
    </w:div>
    <w:div w:id="1175539225">
      <w:bodyDiv w:val="1"/>
      <w:marLeft w:val="0"/>
      <w:marRight w:val="0"/>
      <w:marTop w:val="0"/>
      <w:marBottom w:val="0"/>
      <w:divBdr>
        <w:top w:val="none" w:sz="0" w:space="0" w:color="auto"/>
        <w:left w:val="none" w:sz="0" w:space="0" w:color="auto"/>
        <w:bottom w:val="none" w:sz="0" w:space="0" w:color="auto"/>
        <w:right w:val="none" w:sz="0" w:space="0" w:color="auto"/>
      </w:divBdr>
    </w:div>
    <w:div w:id="1233810839">
      <w:bodyDiv w:val="1"/>
      <w:marLeft w:val="0"/>
      <w:marRight w:val="0"/>
      <w:marTop w:val="0"/>
      <w:marBottom w:val="0"/>
      <w:divBdr>
        <w:top w:val="none" w:sz="0" w:space="0" w:color="auto"/>
        <w:left w:val="none" w:sz="0" w:space="0" w:color="auto"/>
        <w:bottom w:val="none" w:sz="0" w:space="0" w:color="auto"/>
        <w:right w:val="none" w:sz="0" w:space="0" w:color="auto"/>
      </w:divBdr>
    </w:div>
    <w:div w:id="1264220661">
      <w:bodyDiv w:val="1"/>
      <w:marLeft w:val="0"/>
      <w:marRight w:val="0"/>
      <w:marTop w:val="0"/>
      <w:marBottom w:val="0"/>
      <w:divBdr>
        <w:top w:val="none" w:sz="0" w:space="0" w:color="auto"/>
        <w:left w:val="none" w:sz="0" w:space="0" w:color="auto"/>
        <w:bottom w:val="none" w:sz="0" w:space="0" w:color="auto"/>
        <w:right w:val="none" w:sz="0" w:space="0" w:color="auto"/>
      </w:divBdr>
    </w:div>
    <w:div w:id="1278831585">
      <w:bodyDiv w:val="1"/>
      <w:marLeft w:val="0"/>
      <w:marRight w:val="0"/>
      <w:marTop w:val="0"/>
      <w:marBottom w:val="0"/>
      <w:divBdr>
        <w:top w:val="none" w:sz="0" w:space="0" w:color="auto"/>
        <w:left w:val="none" w:sz="0" w:space="0" w:color="auto"/>
        <w:bottom w:val="none" w:sz="0" w:space="0" w:color="auto"/>
        <w:right w:val="none" w:sz="0" w:space="0" w:color="auto"/>
      </w:divBdr>
    </w:div>
    <w:div w:id="1294601677">
      <w:bodyDiv w:val="1"/>
      <w:marLeft w:val="0"/>
      <w:marRight w:val="0"/>
      <w:marTop w:val="0"/>
      <w:marBottom w:val="0"/>
      <w:divBdr>
        <w:top w:val="none" w:sz="0" w:space="0" w:color="auto"/>
        <w:left w:val="none" w:sz="0" w:space="0" w:color="auto"/>
        <w:bottom w:val="none" w:sz="0" w:space="0" w:color="auto"/>
        <w:right w:val="none" w:sz="0" w:space="0" w:color="auto"/>
      </w:divBdr>
    </w:div>
    <w:div w:id="1297643063">
      <w:bodyDiv w:val="1"/>
      <w:marLeft w:val="0"/>
      <w:marRight w:val="0"/>
      <w:marTop w:val="0"/>
      <w:marBottom w:val="0"/>
      <w:divBdr>
        <w:top w:val="none" w:sz="0" w:space="0" w:color="auto"/>
        <w:left w:val="none" w:sz="0" w:space="0" w:color="auto"/>
        <w:bottom w:val="none" w:sz="0" w:space="0" w:color="auto"/>
        <w:right w:val="none" w:sz="0" w:space="0" w:color="auto"/>
      </w:divBdr>
    </w:div>
    <w:div w:id="1309244197">
      <w:bodyDiv w:val="1"/>
      <w:marLeft w:val="0"/>
      <w:marRight w:val="0"/>
      <w:marTop w:val="0"/>
      <w:marBottom w:val="0"/>
      <w:divBdr>
        <w:top w:val="none" w:sz="0" w:space="0" w:color="auto"/>
        <w:left w:val="none" w:sz="0" w:space="0" w:color="auto"/>
        <w:bottom w:val="none" w:sz="0" w:space="0" w:color="auto"/>
        <w:right w:val="none" w:sz="0" w:space="0" w:color="auto"/>
      </w:divBdr>
    </w:div>
    <w:div w:id="1326086494">
      <w:bodyDiv w:val="1"/>
      <w:marLeft w:val="0"/>
      <w:marRight w:val="0"/>
      <w:marTop w:val="0"/>
      <w:marBottom w:val="0"/>
      <w:divBdr>
        <w:top w:val="none" w:sz="0" w:space="0" w:color="auto"/>
        <w:left w:val="none" w:sz="0" w:space="0" w:color="auto"/>
        <w:bottom w:val="none" w:sz="0" w:space="0" w:color="auto"/>
        <w:right w:val="none" w:sz="0" w:space="0" w:color="auto"/>
      </w:divBdr>
    </w:div>
    <w:div w:id="1333945946">
      <w:bodyDiv w:val="1"/>
      <w:marLeft w:val="0"/>
      <w:marRight w:val="0"/>
      <w:marTop w:val="0"/>
      <w:marBottom w:val="0"/>
      <w:divBdr>
        <w:top w:val="none" w:sz="0" w:space="0" w:color="auto"/>
        <w:left w:val="none" w:sz="0" w:space="0" w:color="auto"/>
        <w:bottom w:val="none" w:sz="0" w:space="0" w:color="auto"/>
        <w:right w:val="none" w:sz="0" w:space="0" w:color="auto"/>
      </w:divBdr>
    </w:div>
    <w:div w:id="1351682148">
      <w:bodyDiv w:val="1"/>
      <w:marLeft w:val="0"/>
      <w:marRight w:val="0"/>
      <w:marTop w:val="0"/>
      <w:marBottom w:val="0"/>
      <w:divBdr>
        <w:top w:val="none" w:sz="0" w:space="0" w:color="auto"/>
        <w:left w:val="none" w:sz="0" w:space="0" w:color="auto"/>
        <w:bottom w:val="none" w:sz="0" w:space="0" w:color="auto"/>
        <w:right w:val="none" w:sz="0" w:space="0" w:color="auto"/>
      </w:divBdr>
    </w:div>
    <w:div w:id="1372336992">
      <w:bodyDiv w:val="1"/>
      <w:marLeft w:val="0"/>
      <w:marRight w:val="0"/>
      <w:marTop w:val="0"/>
      <w:marBottom w:val="0"/>
      <w:divBdr>
        <w:top w:val="none" w:sz="0" w:space="0" w:color="auto"/>
        <w:left w:val="none" w:sz="0" w:space="0" w:color="auto"/>
        <w:bottom w:val="none" w:sz="0" w:space="0" w:color="auto"/>
        <w:right w:val="none" w:sz="0" w:space="0" w:color="auto"/>
      </w:divBdr>
    </w:div>
    <w:div w:id="1467356534">
      <w:bodyDiv w:val="1"/>
      <w:marLeft w:val="0"/>
      <w:marRight w:val="0"/>
      <w:marTop w:val="0"/>
      <w:marBottom w:val="0"/>
      <w:divBdr>
        <w:top w:val="none" w:sz="0" w:space="0" w:color="auto"/>
        <w:left w:val="none" w:sz="0" w:space="0" w:color="auto"/>
        <w:bottom w:val="none" w:sz="0" w:space="0" w:color="auto"/>
        <w:right w:val="none" w:sz="0" w:space="0" w:color="auto"/>
      </w:divBdr>
    </w:div>
    <w:div w:id="1489202750">
      <w:bodyDiv w:val="1"/>
      <w:marLeft w:val="0"/>
      <w:marRight w:val="0"/>
      <w:marTop w:val="0"/>
      <w:marBottom w:val="0"/>
      <w:divBdr>
        <w:top w:val="none" w:sz="0" w:space="0" w:color="auto"/>
        <w:left w:val="none" w:sz="0" w:space="0" w:color="auto"/>
        <w:bottom w:val="none" w:sz="0" w:space="0" w:color="auto"/>
        <w:right w:val="none" w:sz="0" w:space="0" w:color="auto"/>
      </w:divBdr>
    </w:div>
    <w:div w:id="1508708313">
      <w:bodyDiv w:val="1"/>
      <w:marLeft w:val="0"/>
      <w:marRight w:val="0"/>
      <w:marTop w:val="0"/>
      <w:marBottom w:val="0"/>
      <w:divBdr>
        <w:top w:val="none" w:sz="0" w:space="0" w:color="auto"/>
        <w:left w:val="none" w:sz="0" w:space="0" w:color="auto"/>
        <w:bottom w:val="none" w:sz="0" w:space="0" w:color="auto"/>
        <w:right w:val="none" w:sz="0" w:space="0" w:color="auto"/>
      </w:divBdr>
    </w:div>
    <w:div w:id="1533688238">
      <w:bodyDiv w:val="1"/>
      <w:marLeft w:val="0"/>
      <w:marRight w:val="0"/>
      <w:marTop w:val="0"/>
      <w:marBottom w:val="0"/>
      <w:divBdr>
        <w:top w:val="none" w:sz="0" w:space="0" w:color="auto"/>
        <w:left w:val="none" w:sz="0" w:space="0" w:color="auto"/>
        <w:bottom w:val="none" w:sz="0" w:space="0" w:color="auto"/>
        <w:right w:val="none" w:sz="0" w:space="0" w:color="auto"/>
      </w:divBdr>
    </w:div>
    <w:div w:id="1538203227">
      <w:bodyDiv w:val="1"/>
      <w:marLeft w:val="0"/>
      <w:marRight w:val="0"/>
      <w:marTop w:val="0"/>
      <w:marBottom w:val="0"/>
      <w:divBdr>
        <w:top w:val="none" w:sz="0" w:space="0" w:color="auto"/>
        <w:left w:val="none" w:sz="0" w:space="0" w:color="auto"/>
        <w:bottom w:val="none" w:sz="0" w:space="0" w:color="auto"/>
        <w:right w:val="none" w:sz="0" w:space="0" w:color="auto"/>
      </w:divBdr>
    </w:div>
    <w:div w:id="1583485564">
      <w:bodyDiv w:val="1"/>
      <w:marLeft w:val="0"/>
      <w:marRight w:val="0"/>
      <w:marTop w:val="0"/>
      <w:marBottom w:val="0"/>
      <w:divBdr>
        <w:top w:val="none" w:sz="0" w:space="0" w:color="auto"/>
        <w:left w:val="none" w:sz="0" w:space="0" w:color="auto"/>
        <w:bottom w:val="none" w:sz="0" w:space="0" w:color="auto"/>
        <w:right w:val="none" w:sz="0" w:space="0" w:color="auto"/>
      </w:divBdr>
    </w:div>
    <w:div w:id="1618608778">
      <w:bodyDiv w:val="1"/>
      <w:marLeft w:val="0"/>
      <w:marRight w:val="0"/>
      <w:marTop w:val="0"/>
      <w:marBottom w:val="0"/>
      <w:divBdr>
        <w:top w:val="none" w:sz="0" w:space="0" w:color="auto"/>
        <w:left w:val="none" w:sz="0" w:space="0" w:color="auto"/>
        <w:bottom w:val="none" w:sz="0" w:space="0" w:color="auto"/>
        <w:right w:val="none" w:sz="0" w:space="0" w:color="auto"/>
      </w:divBdr>
    </w:div>
    <w:div w:id="1663660713">
      <w:bodyDiv w:val="1"/>
      <w:marLeft w:val="0"/>
      <w:marRight w:val="0"/>
      <w:marTop w:val="0"/>
      <w:marBottom w:val="0"/>
      <w:divBdr>
        <w:top w:val="none" w:sz="0" w:space="0" w:color="auto"/>
        <w:left w:val="none" w:sz="0" w:space="0" w:color="auto"/>
        <w:bottom w:val="none" w:sz="0" w:space="0" w:color="auto"/>
        <w:right w:val="none" w:sz="0" w:space="0" w:color="auto"/>
      </w:divBdr>
    </w:div>
    <w:div w:id="1714572197">
      <w:bodyDiv w:val="1"/>
      <w:marLeft w:val="0"/>
      <w:marRight w:val="0"/>
      <w:marTop w:val="0"/>
      <w:marBottom w:val="0"/>
      <w:divBdr>
        <w:top w:val="none" w:sz="0" w:space="0" w:color="auto"/>
        <w:left w:val="none" w:sz="0" w:space="0" w:color="auto"/>
        <w:bottom w:val="none" w:sz="0" w:space="0" w:color="auto"/>
        <w:right w:val="none" w:sz="0" w:space="0" w:color="auto"/>
      </w:divBdr>
    </w:div>
    <w:div w:id="1716075170">
      <w:bodyDiv w:val="1"/>
      <w:marLeft w:val="0"/>
      <w:marRight w:val="0"/>
      <w:marTop w:val="0"/>
      <w:marBottom w:val="0"/>
      <w:divBdr>
        <w:top w:val="none" w:sz="0" w:space="0" w:color="auto"/>
        <w:left w:val="none" w:sz="0" w:space="0" w:color="auto"/>
        <w:bottom w:val="none" w:sz="0" w:space="0" w:color="auto"/>
        <w:right w:val="none" w:sz="0" w:space="0" w:color="auto"/>
      </w:divBdr>
    </w:div>
    <w:div w:id="1744796324">
      <w:bodyDiv w:val="1"/>
      <w:marLeft w:val="0"/>
      <w:marRight w:val="0"/>
      <w:marTop w:val="0"/>
      <w:marBottom w:val="0"/>
      <w:divBdr>
        <w:top w:val="none" w:sz="0" w:space="0" w:color="auto"/>
        <w:left w:val="none" w:sz="0" w:space="0" w:color="auto"/>
        <w:bottom w:val="none" w:sz="0" w:space="0" w:color="auto"/>
        <w:right w:val="none" w:sz="0" w:space="0" w:color="auto"/>
      </w:divBdr>
    </w:div>
    <w:div w:id="1745562726">
      <w:bodyDiv w:val="1"/>
      <w:marLeft w:val="0"/>
      <w:marRight w:val="0"/>
      <w:marTop w:val="0"/>
      <w:marBottom w:val="0"/>
      <w:divBdr>
        <w:top w:val="none" w:sz="0" w:space="0" w:color="auto"/>
        <w:left w:val="none" w:sz="0" w:space="0" w:color="auto"/>
        <w:bottom w:val="none" w:sz="0" w:space="0" w:color="auto"/>
        <w:right w:val="none" w:sz="0" w:space="0" w:color="auto"/>
      </w:divBdr>
    </w:div>
    <w:div w:id="1778677315">
      <w:bodyDiv w:val="1"/>
      <w:marLeft w:val="0"/>
      <w:marRight w:val="0"/>
      <w:marTop w:val="0"/>
      <w:marBottom w:val="0"/>
      <w:divBdr>
        <w:top w:val="none" w:sz="0" w:space="0" w:color="auto"/>
        <w:left w:val="none" w:sz="0" w:space="0" w:color="auto"/>
        <w:bottom w:val="none" w:sz="0" w:space="0" w:color="auto"/>
        <w:right w:val="none" w:sz="0" w:space="0" w:color="auto"/>
      </w:divBdr>
    </w:div>
    <w:div w:id="1784689112">
      <w:bodyDiv w:val="1"/>
      <w:marLeft w:val="0"/>
      <w:marRight w:val="0"/>
      <w:marTop w:val="0"/>
      <w:marBottom w:val="0"/>
      <w:divBdr>
        <w:top w:val="none" w:sz="0" w:space="0" w:color="auto"/>
        <w:left w:val="none" w:sz="0" w:space="0" w:color="auto"/>
        <w:bottom w:val="none" w:sz="0" w:space="0" w:color="auto"/>
        <w:right w:val="none" w:sz="0" w:space="0" w:color="auto"/>
      </w:divBdr>
    </w:div>
    <w:div w:id="1787045142">
      <w:bodyDiv w:val="1"/>
      <w:marLeft w:val="0"/>
      <w:marRight w:val="0"/>
      <w:marTop w:val="0"/>
      <w:marBottom w:val="0"/>
      <w:divBdr>
        <w:top w:val="none" w:sz="0" w:space="0" w:color="auto"/>
        <w:left w:val="none" w:sz="0" w:space="0" w:color="auto"/>
        <w:bottom w:val="none" w:sz="0" w:space="0" w:color="auto"/>
        <w:right w:val="none" w:sz="0" w:space="0" w:color="auto"/>
      </w:divBdr>
    </w:div>
    <w:div w:id="1798177295">
      <w:bodyDiv w:val="1"/>
      <w:marLeft w:val="0"/>
      <w:marRight w:val="0"/>
      <w:marTop w:val="0"/>
      <w:marBottom w:val="0"/>
      <w:divBdr>
        <w:top w:val="none" w:sz="0" w:space="0" w:color="auto"/>
        <w:left w:val="none" w:sz="0" w:space="0" w:color="auto"/>
        <w:bottom w:val="none" w:sz="0" w:space="0" w:color="auto"/>
        <w:right w:val="none" w:sz="0" w:space="0" w:color="auto"/>
      </w:divBdr>
    </w:div>
    <w:div w:id="1843934048">
      <w:bodyDiv w:val="1"/>
      <w:marLeft w:val="0"/>
      <w:marRight w:val="0"/>
      <w:marTop w:val="0"/>
      <w:marBottom w:val="0"/>
      <w:divBdr>
        <w:top w:val="none" w:sz="0" w:space="0" w:color="auto"/>
        <w:left w:val="none" w:sz="0" w:space="0" w:color="auto"/>
        <w:bottom w:val="none" w:sz="0" w:space="0" w:color="auto"/>
        <w:right w:val="none" w:sz="0" w:space="0" w:color="auto"/>
      </w:divBdr>
    </w:div>
    <w:div w:id="1849981950">
      <w:bodyDiv w:val="1"/>
      <w:marLeft w:val="0"/>
      <w:marRight w:val="0"/>
      <w:marTop w:val="0"/>
      <w:marBottom w:val="0"/>
      <w:divBdr>
        <w:top w:val="none" w:sz="0" w:space="0" w:color="auto"/>
        <w:left w:val="none" w:sz="0" w:space="0" w:color="auto"/>
        <w:bottom w:val="none" w:sz="0" w:space="0" w:color="auto"/>
        <w:right w:val="none" w:sz="0" w:space="0" w:color="auto"/>
      </w:divBdr>
    </w:div>
    <w:div w:id="1875579842">
      <w:bodyDiv w:val="1"/>
      <w:marLeft w:val="0"/>
      <w:marRight w:val="0"/>
      <w:marTop w:val="0"/>
      <w:marBottom w:val="0"/>
      <w:divBdr>
        <w:top w:val="none" w:sz="0" w:space="0" w:color="auto"/>
        <w:left w:val="none" w:sz="0" w:space="0" w:color="auto"/>
        <w:bottom w:val="none" w:sz="0" w:space="0" w:color="auto"/>
        <w:right w:val="none" w:sz="0" w:space="0" w:color="auto"/>
      </w:divBdr>
    </w:div>
    <w:div w:id="1894998799">
      <w:bodyDiv w:val="1"/>
      <w:marLeft w:val="0"/>
      <w:marRight w:val="0"/>
      <w:marTop w:val="0"/>
      <w:marBottom w:val="0"/>
      <w:divBdr>
        <w:top w:val="none" w:sz="0" w:space="0" w:color="auto"/>
        <w:left w:val="none" w:sz="0" w:space="0" w:color="auto"/>
        <w:bottom w:val="none" w:sz="0" w:space="0" w:color="auto"/>
        <w:right w:val="none" w:sz="0" w:space="0" w:color="auto"/>
      </w:divBdr>
    </w:div>
    <w:div w:id="1920286834">
      <w:bodyDiv w:val="1"/>
      <w:marLeft w:val="0"/>
      <w:marRight w:val="0"/>
      <w:marTop w:val="0"/>
      <w:marBottom w:val="0"/>
      <w:divBdr>
        <w:top w:val="none" w:sz="0" w:space="0" w:color="auto"/>
        <w:left w:val="none" w:sz="0" w:space="0" w:color="auto"/>
        <w:bottom w:val="none" w:sz="0" w:space="0" w:color="auto"/>
        <w:right w:val="none" w:sz="0" w:space="0" w:color="auto"/>
      </w:divBdr>
    </w:div>
    <w:div w:id="1935478433">
      <w:bodyDiv w:val="1"/>
      <w:marLeft w:val="0"/>
      <w:marRight w:val="0"/>
      <w:marTop w:val="0"/>
      <w:marBottom w:val="0"/>
      <w:divBdr>
        <w:top w:val="none" w:sz="0" w:space="0" w:color="auto"/>
        <w:left w:val="none" w:sz="0" w:space="0" w:color="auto"/>
        <w:bottom w:val="none" w:sz="0" w:space="0" w:color="auto"/>
        <w:right w:val="none" w:sz="0" w:space="0" w:color="auto"/>
      </w:divBdr>
    </w:div>
    <w:div w:id="1954626616">
      <w:bodyDiv w:val="1"/>
      <w:marLeft w:val="0"/>
      <w:marRight w:val="0"/>
      <w:marTop w:val="0"/>
      <w:marBottom w:val="0"/>
      <w:divBdr>
        <w:top w:val="none" w:sz="0" w:space="0" w:color="auto"/>
        <w:left w:val="none" w:sz="0" w:space="0" w:color="auto"/>
        <w:bottom w:val="none" w:sz="0" w:space="0" w:color="auto"/>
        <w:right w:val="none" w:sz="0" w:space="0" w:color="auto"/>
      </w:divBdr>
    </w:div>
    <w:div w:id="2031101907">
      <w:bodyDiv w:val="1"/>
      <w:marLeft w:val="0"/>
      <w:marRight w:val="0"/>
      <w:marTop w:val="0"/>
      <w:marBottom w:val="0"/>
      <w:divBdr>
        <w:top w:val="none" w:sz="0" w:space="0" w:color="auto"/>
        <w:left w:val="none" w:sz="0" w:space="0" w:color="auto"/>
        <w:bottom w:val="none" w:sz="0" w:space="0" w:color="auto"/>
        <w:right w:val="none" w:sz="0" w:space="0" w:color="auto"/>
      </w:divBdr>
    </w:div>
    <w:div w:id="2080206410">
      <w:bodyDiv w:val="1"/>
      <w:marLeft w:val="0"/>
      <w:marRight w:val="0"/>
      <w:marTop w:val="0"/>
      <w:marBottom w:val="0"/>
      <w:divBdr>
        <w:top w:val="none" w:sz="0" w:space="0" w:color="auto"/>
        <w:left w:val="none" w:sz="0" w:space="0" w:color="auto"/>
        <w:bottom w:val="none" w:sz="0" w:space="0" w:color="auto"/>
        <w:right w:val="none" w:sz="0" w:space="0" w:color="auto"/>
      </w:divBdr>
    </w:div>
    <w:div w:id="2083020036">
      <w:bodyDiv w:val="1"/>
      <w:marLeft w:val="0"/>
      <w:marRight w:val="0"/>
      <w:marTop w:val="0"/>
      <w:marBottom w:val="0"/>
      <w:divBdr>
        <w:top w:val="none" w:sz="0" w:space="0" w:color="auto"/>
        <w:left w:val="none" w:sz="0" w:space="0" w:color="auto"/>
        <w:bottom w:val="none" w:sz="0" w:space="0" w:color="auto"/>
        <w:right w:val="none" w:sz="0" w:space="0" w:color="auto"/>
      </w:divBdr>
    </w:div>
    <w:div w:id="2093776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95021665\DCC%20Work\Templates\DCC%20Wor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99794907014A2190FA12661D18ABE8"/>
        <w:category>
          <w:name w:val="General"/>
          <w:gallery w:val="placeholder"/>
        </w:category>
        <w:types>
          <w:type w:val="bbPlcHdr"/>
        </w:types>
        <w:behaviors>
          <w:behavior w:val="content"/>
        </w:behaviors>
        <w:guid w:val="{54C9318F-E086-4E87-845D-257D6AE289C0}"/>
      </w:docPartPr>
      <w:docPartBody>
        <w:p w:rsidR="00BD3A8F" w:rsidRDefault="008E142C" w:rsidP="008E142C">
          <w:pPr>
            <w:pStyle w:val="C799794907014A2190FA12661D18ABE8"/>
          </w:pPr>
          <w:r w:rsidRPr="0069142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old">
    <w:altName w:val="Arial"/>
    <w:panose1 w:val="020B0704020202020204"/>
    <w:charset w:val="00"/>
    <w:family w:val="auto"/>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IDFont+F2">
    <w:altName w:val="Calibri"/>
    <w:panose1 w:val="00000000000000000000"/>
    <w:charset w:val="00"/>
    <w:family w:val="auto"/>
    <w:notTrueType/>
    <w:pitch w:val="default"/>
    <w:sig w:usb0="00000003" w:usb1="00000000" w:usb2="00000000" w:usb3="00000000" w:csb0="00000001" w:csb1="00000000"/>
  </w:font>
  <w:font w:name="HG Mincho Light J">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142C"/>
    <w:rsid w:val="000126E0"/>
    <w:rsid w:val="00017934"/>
    <w:rsid w:val="00022EB4"/>
    <w:rsid w:val="0003541D"/>
    <w:rsid w:val="0003550F"/>
    <w:rsid w:val="0004682A"/>
    <w:rsid w:val="0005263D"/>
    <w:rsid w:val="000700CA"/>
    <w:rsid w:val="000753B8"/>
    <w:rsid w:val="00095517"/>
    <w:rsid w:val="000A0E2B"/>
    <w:rsid w:val="000D19EC"/>
    <w:rsid w:val="000D1DDE"/>
    <w:rsid w:val="00144096"/>
    <w:rsid w:val="00157CE4"/>
    <w:rsid w:val="0016291D"/>
    <w:rsid w:val="00173678"/>
    <w:rsid w:val="001A31C1"/>
    <w:rsid w:val="001A3B3F"/>
    <w:rsid w:val="001A47A7"/>
    <w:rsid w:val="001A5C16"/>
    <w:rsid w:val="001C3617"/>
    <w:rsid w:val="001C5D1D"/>
    <w:rsid w:val="001C7DCC"/>
    <w:rsid w:val="0022368F"/>
    <w:rsid w:val="00231F2F"/>
    <w:rsid w:val="002333F1"/>
    <w:rsid w:val="00236DD8"/>
    <w:rsid w:val="002377F1"/>
    <w:rsid w:val="00260F44"/>
    <w:rsid w:val="0026673B"/>
    <w:rsid w:val="00267D74"/>
    <w:rsid w:val="00277910"/>
    <w:rsid w:val="00292908"/>
    <w:rsid w:val="002A1631"/>
    <w:rsid w:val="002A1E06"/>
    <w:rsid w:val="002B40B0"/>
    <w:rsid w:val="002B525A"/>
    <w:rsid w:val="002D4ABA"/>
    <w:rsid w:val="002D66D4"/>
    <w:rsid w:val="002E15E4"/>
    <w:rsid w:val="003229DE"/>
    <w:rsid w:val="0033366A"/>
    <w:rsid w:val="00334991"/>
    <w:rsid w:val="00343AF2"/>
    <w:rsid w:val="00367825"/>
    <w:rsid w:val="00374EBA"/>
    <w:rsid w:val="0037662B"/>
    <w:rsid w:val="00376948"/>
    <w:rsid w:val="00377A46"/>
    <w:rsid w:val="003D1E45"/>
    <w:rsid w:val="003D4213"/>
    <w:rsid w:val="003E4A8D"/>
    <w:rsid w:val="00401057"/>
    <w:rsid w:val="00401324"/>
    <w:rsid w:val="00412876"/>
    <w:rsid w:val="00413680"/>
    <w:rsid w:val="00423E8D"/>
    <w:rsid w:val="00433C2B"/>
    <w:rsid w:val="00441E4C"/>
    <w:rsid w:val="0045038A"/>
    <w:rsid w:val="00456610"/>
    <w:rsid w:val="004667B0"/>
    <w:rsid w:val="00470B0C"/>
    <w:rsid w:val="00473CCA"/>
    <w:rsid w:val="004905F7"/>
    <w:rsid w:val="004927F8"/>
    <w:rsid w:val="004B1985"/>
    <w:rsid w:val="004C20B5"/>
    <w:rsid w:val="004C46F6"/>
    <w:rsid w:val="004C534F"/>
    <w:rsid w:val="004C7DCF"/>
    <w:rsid w:val="004D2047"/>
    <w:rsid w:val="004F3ECB"/>
    <w:rsid w:val="00504D3F"/>
    <w:rsid w:val="00507134"/>
    <w:rsid w:val="0051398B"/>
    <w:rsid w:val="0052138A"/>
    <w:rsid w:val="0052552A"/>
    <w:rsid w:val="005271FD"/>
    <w:rsid w:val="00553A66"/>
    <w:rsid w:val="005814DC"/>
    <w:rsid w:val="00582BFC"/>
    <w:rsid w:val="005845C9"/>
    <w:rsid w:val="0058473B"/>
    <w:rsid w:val="00585A2F"/>
    <w:rsid w:val="00592517"/>
    <w:rsid w:val="00596628"/>
    <w:rsid w:val="005A498D"/>
    <w:rsid w:val="005B4A90"/>
    <w:rsid w:val="005B6006"/>
    <w:rsid w:val="005B68DE"/>
    <w:rsid w:val="005C5EF5"/>
    <w:rsid w:val="005D5C62"/>
    <w:rsid w:val="005F0A51"/>
    <w:rsid w:val="005F53AF"/>
    <w:rsid w:val="0062089A"/>
    <w:rsid w:val="006249A2"/>
    <w:rsid w:val="0063068E"/>
    <w:rsid w:val="0063734F"/>
    <w:rsid w:val="00661C9D"/>
    <w:rsid w:val="00666A89"/>
    <w:rsid w:val="00675B84"/>
    <w:rsid w:val="00676CF6"/>
    <w:rsid w:val="0068663D"/>
    <w:rsid w:val="00686BF2"/>
    <w:rsid w:val="006A087F"/>
    <w:rsid w:val="006A109C"/>
    <w:rsid w:val="006B62EB"/>
    <w:rsid w:val="006F1692"/>
    <w:rsid w:val="00706F18"/>
    <w:rsid w:val="00725986"/>
    <w:rsid w:val="00753DD8"/>
    <w:rsid w:val="00760D19"/>
    <w:rsid w:val="00767778"/>
    <w:rsid w:val="007702D6"/>
    <w:rsid w:val="00781386"/>
    <w:rsid w:val="00784FBD"/>
    <w:rsid w:val="007978DE"/>
    <w:rsid w:val="007C0986"/>
    <w:rsid w:val="007D7273"/>
    <w:rsid w:val="007F04D6"/>
    <w:rsid w:val="00814F00"/>
    <w:rsid w:val="00823336"/>
    <w:rsid w:val="0085505A"/>
    <w:rsid w:val="00856331"/>
    <w:rsid w:val="00885C5F"/>
    <w:rsid w:val="008A07A6"/>
    <w:rsid w:val="008D4358"/>
    <w:rsid w:val="008E142C"/>
    <w:rsid w:val="008E6B66"/>
    <w:rsid w:val="008F78E4"/>
    <w:rsid w:val="009116AA"/>
    <w:rsid w:val="00921EBB"/>
    <w:rsid w:val="0093367A"/>
    <w:rsid w:val="00950488"/>
    <w:rsid w:val="00971CCB"/>
    <w:rsid w:val="0097729A"/>
    <w:rsid w:val="00996BF7"/>
    <w:rsid w:val="009A40EA"/>
    <w:rsid w:val="00A24B01"/>
    <w:rsid w:val="00A74659"/>
    <w:rsid w:val="00A76B49"/>
    <w:rsid w:val="00A95027"/>
    <w:rsid w:val="00AA6223"/>
    <w:rsid w:val="00AA67B1"/>
    <w:rsid w:val="00AB2D8A"/>
    <w:rsid w:val="00AB5074"/>
    <w:rsid w:val="00AC201B"/>
    <w:rsid w:val="00AD2381"/>
    <w:rsid w:val="00AE4AFE"/>
    <w:rsid w:val="00AE5D7B"/>
    <w:rsid w:val="00AF4D94"/>
    <w:rsid w:val="00B07766"/>
    <w:rsid w:val="00B151D1"/>
    <w:rsid w:val="00B262A6"/>
    <w:rsid w:val="00B3693A"/>
    <w:rsid w:val="00B50F16"/>
    <w:rsid w:val="00B56373"/>
    <w:rsid w:val="00B63D00"/>
    <w:rsid w:val="00B6401B"/>
    <w:rsid w:val="00B82579"/>
    <w:rsid w:val="00B828A4"/>
    <w:rsid w:val="00BA25B6"/>
    <w:rsid w:val="00BD3A8F"/>
    <w:rsid w:val="00BE1CE3"/>
    <w:rsid w:val="00BF0A30"/>
    <w:rsid w:val="00C04D92"/>
    <w:rsid w:val="00C06645"/>
    <w:rsid w:val="00C3453C"/>
    <w:rsid w:val="00C45EAF"/>
    <w:rsid w:val="00C70652"/>
    <w:rsid w:val="00C761DB"/>
    <w:rsid w:val="00C77B63"/>
    <w:rsid w:val="00CC1BEF"/>
    <w:rsid w:val="00CD45EE"/>
    <w:rsid w:val="00CE56BF"/>
    <w:rsid w:val="00D16048"/>
    <w:rsid w:val="00D17AC5"/>
    <w:rsid w:val="00D20FD3"/>
    <w:rsid w:val="00D21FAE"/>
    <w:rsid w:val="00D44107"/>
    <w:rsid w:val="00D57B56"/>
    <w:rsid w:val="00D61FEE"/>
    <w:rsid w:val="00D7764A"/>
    <w:rsid w:val="00D939AC"/>
    <w:rsid w:val="00DA4721"/>
    <w:rsid w:val="00DC5985"/>
    <w:rsid w:val="00DF5EBE"/>
    <w:rsid w:val="00E254D6"/>
    <w:rsid w:val="00E300A0"/>
    <w:rsid w:val="00E6227D"/>
    <w:rsid w:val="00E740FA"/>
    <w:rsid w:val="00E81B46"/>
    <w:rsid w:val="00E8317E"/>
    <w:rsid w:val="00E931D6"/>
    <w:rsid w:val="00E93AF2"/>
    <w:rsid w:val="00EB3192"/>
    <w:rsid w:val="00EC32ED"/>
    <w:rsid w:val="00ED0171"/>
    <w:rsid w:val="00ED1499"/>
    <w:rsid w:val="00ED6C50"/>
    <w:rsid w:val="00F126C2"/>
    <w:rsid w:val="00F27A7A"/>
    <w:rsid w:val="00F35662"/>
    <w:rsid w:val="00F46993"/>
    <w:rsid w:val="00F962D1"/>
    <w:rsid w:val="00FA6085"/>
    <w:rsid w:val="00FB373B"/>
    <w:rsid w:val="00FC622C"/>
    <w:rsid w:val="00FF1A31"/>
    <w:rsid w:val="00FF6C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31C1"/>
    <w:rPr>
      <w:color w:val="808080"/>
    </w:rPr>
  </w:style>
  <w:style w:type="paragraph" w:customStyle="1" w:styleId="C799794907014A2190FA12661D18ABE8">
    <w:name w:val="C799794907014A2190FA12661D18ABE8"/>
    <w:rsid w:val="008E14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DCC_Ofice Theme">
  <a:themeElements>
    <a:clrScheme name="Custom 5">
      <a:dk1>
        <a:srgbClr val="1F144A"/>
      </a:dk1>
      <a:lt1>
        <a:srgbClr val="FFFFFF"/>
      </a:lt1>
      <a:dk2>
        <a:srgbClr val="505253"/>
      </a:dk2>
      <a:lt2>
        <a:srgbClr val="9CA299"/>
      </a:lt2>
      <a:accent1>
        <a:srgbClr val="5C2071"/>
      </a:accent1>
      <a:accent2>
        <a:srgbClr val="861889"/>
      </a:accent2>
      <a:accent3>
        <a:srgbClr val="C51B58"/>
      </a:accent3>
      <a:accent4>
        <a:srgbClr val="1F144A"/>
      </a:accent4>
      <a:accent5>
        <a:srgbClr val="505253"/>
      </a:accent5>
      <a:accent6>
        <a:srgbClr val="9CA299"/>
      </a:accent6>
      <a:hlink>
        <a:srgbClr val="5C2071"/>
      </a:hlink>
      <a:folHlink>
        <a:srgbClr val="BF1B58"/>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rgbClr val="FF9900"/>
        </a:solidFill>
        <a:ln w="9525" cap="flat" cmpd="sng" algn="ctr">
          <a:solidFill>
            <a:srgbClr val="969696"/>
          </a:solidFill>
          <a:prstDash val="sysDot"/>
          <a:round/>
          <a:headEnd type="none" w="med" len="med"/>
          <a:tailEnd type="none" w="med" len="med"/>
        </a:ln>
        <a:effectLst/>
      </a:spPr>
      <a:bodyPr vert="horz" wrap="none" lIns="91440" tIns="45720" rIns="91440" bIns="45720" numCol="1" anchor="ctr" anchorCtr="0" compatLnSpc="1">
        <a:prstTxWarp prst="textNoShape">
          <a:avLst/>
        </a:prstTxWarp>
      </a:bodyPr>
      <a:lstStyle>
        <a:defPPr marL="0" marR="0" indent="0" algn="ctr" defTabSz="914400" rtl="0" eaLnBrk="0" fontAlgn="base" latinLnBrk="0" hangingPunct="0">
          <a:lnSpc>
            <a:spcPct val="100000"/>
          </a:lnSpc>
          <a:spcBef>
            <a:spcPct val="0"/>
          </a:spcBef>
          <a:spcAft>
            <a:spcPct val="0"/>
          </a:spcAft>
          <a:buClrTx/>
          <a:buSzTx/>
          <a:buFontTx/>
          <a:buNone/>
          <a:tabLst/>
          <a:defRPr kumimoji="0" lang="en-US" sz="2600" b="1" i="0" u="none" strike="noStrike" cap="none" normalizeH="0" baseline="0" smtClean="0">
            <a:ln>
              <a:noFill/>
            </a:ln>
            <a:solidFill>
              <a:schemeClr val="bg1"/>
            </a:solidFill>
            <a:effectLst/>
            <a:latin typeface="Arial" pitchFamily="34" charset="0"/>
            <a:ea typeface="ＭＳ Ｐゴシック"/>
            <a:cs typeface="ＭＳ Ｐゴシック"/>
          </a:defRPr>
        </a:defPPr>
      </a:lstStyle>
    </a:spDef>
    <a:lnDef>
      <a:spPr bwMode="auto">
        <a:xfrm>
          <a:off x="0" y="0"/>
          <a:ext cx="1" cy="1"/>
        </a:xfrm>
        <a:custGeom>
          <a:avLst/>
          <a:gdLst/>
          <a:ahLst/>
          <a:cxnLst/>
          <a:rect l="0" t="0" r="0" b="0"/>
          <a:pathLst/>
        </a:custGeom>
        <a:solidFill>
          <a:srgbClr val="FF9900"/>
        </a:solidFill>
        <a:ln w="9525" cap="flat" cmpd="sng" algn="ctr">
          <a:solidFill>
            <a:srgbClr val="969696"/>
          </a:solidFill>
          <a:prstDash val="sysDot"/>
          <a:round/>
          <a:headEnd type="none" w="med" len="med"/>
          <a:tailEnd type="none" w="med" len="med"/>
        </a:ln>
        <a:effectLst/>
      </a:spPr>
      <a:bodyPr vert="horz" wrap="none" lIns="91440" tIns="45720" rIns="91440" bIns="45720" numCol="1" anchor="ctr" anchorCtr="0" compatLnSpc="1">
        <a:prstTxWarp prst="textNoShape">
          <a:avLst/>
        </a:prstTxWarp>
      </a:bodyPr>
      <a:lstStyle>
        <a:defPPr marL="0" marR="0" indent="0" algn="ctr" defTabSz="914400" rtl="0" eaLnBrk="0" fontAlgn="base" latinLnBrk="0" hangingPunct="0">
          <a:lnSpc>
            <a:spcPct val="100000"/>
          </a:lnSpc>
          <a:spcBef>
            <a:spcPct val="0"/>
          </a:spcBef>
          <a:spcAft>
            <a:spcPct val="0"/>
          </a:spcAft>
          <a:buClrTx/>
          <a:buSzTx/>
          <a:buFontTx/>
          <a:buNone/>
          <a:tabLst/>
          <a:defRPr kumimoji="0" lang="en-US" sz="2600" b="1" i="0" u="none" strike="noStrike" cap="none" normalizeH="0" baseline="0" smtClean="0">
            <a:ln>
              <a:noFill/>
            </a:ln>
            <a:solidFill>
              <a:schemeClr val="bg1"/>
            </a:solidFill>
            <a:effectLst/>
            <a:latin typeface="Arial" pitchFamily="34" charset="0"/>
            <a:ea typeface="ＭＳ Ｐゴシック"/>
            <a:cs typeface="ＭＳ Ｐゴシック"/>
          </a:defRPr>
        </a:defPPr>
      </a:lstStyle>
    </a:lnDef>
  </a:objectDefaults>
  <a:extraClrSchemeLst>
    <a:extraClrScheme>
      <a:clrScheme name="Capita Slide Master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Capita Slide Master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Capita Slide Master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Capita Slide Master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Capita Slide Master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Capita Slide Master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Capita Slide Master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Capita Slide Master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Capita Slide Master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Capita Slide Master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Capita Slide Master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Capita Slide Master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
      <a:clrScheme name="Capita Slide Master 13">
        <a:dk1>
          <a:srgbClr val="005B82"/>
        </a:dk1>
        <a:lt1>
          <a:srgbClr val="FFFFFF"/>
        </a:lt1>
        <a:dk2>
          <a:srgbClr val="3DB7E4"/>
        </a:dk2>
        <a:lt2>
          <a:srgbClr val="C7C2BA"/>
        </a:lt2>
        <a:accent1>
          <a:srgbClr val="3DB7E4"/>
        </a:accent1>
        <a:accent2>
          <a:srgbClr val="F0AB00"/>
        </a:accent2>
        <a:accent3>
          <a:srgbClr val="FFFFFF"/>
        </a:accent3>
        <a:accent4>
          <a:srgbClr val="004C6E"/>
        </a:accent4>
        <a:accent5>
          <a:srgbClr val="AFD8EF"/>
        </a:accent5>
        <a:accent6>
          <a:srgbClr val="D99B00"/>
        </a:accent6>
        <a:hlink>
          <a:srgbClr val="631D76"/>
        </a:hlink>
        <a:folHlink>
          <a:srgbClr val="008566"/>
        </a:folHlink>
      </a:clrScheme>
      <a:clrMap bg1="lt1" tx1="dk1" bg2="lt2" tx2="dk2" accent1="accent1" accent2="accent2" accent3="accent3" accent4="accent4" accent5="accent5" accent6="accent6" hlink="hlink" folHlink="folHlink"/>
    </a:extraClrScheme>
    <a:extraClrScheme>
      <a:clrScheme name="Capita Slide Master 14">
        <a:dk1>
          <a:srgbClr val="005B82"/>
        </a:dk1>
        <a:lt1>
          <a:srgbClr val="FFFFFF"/>
        </a:lt1>
        <a:dk2>
          <a:srgbClr val="005B82"/>
        </a:dk2>
        <a:lt2>
          <a:srgbClr val="C7C2BA"/>
        </a:lt2>
        <a:accent1>
          <a:srgbClr val="3DB7E4"/>
        </a:accent1>
        <a:accent2>
          <a:srgbClr val="F0AB00"/>
        </a:accent2>
        <a:accent3>
          <a:srgbClr val="FFFFFF"/>
        </a:accent3>
        <a:accent4>
          <a:srgbClr val="004C6E"/>
        </a:accent4>
        <a:accent5>
          <a:srgbClr val="AFD8EF"/>
        </a:accent5>
        <a:accent6>
          <a:srgbClr val="D99B00"/>
        </a:accent6>
        <a:hlink>
          <a:srgbClr val="631D76"/>
        </a:hlink>
        <a:folHlink>
          <a:srgbClr val="008566"/>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5e8df70-7ba7-462a-92bc-0eb2af61e599">
      <UserInfo>
        <DisplayName>Brown, Easton (DCC)</DisplayName>
        <AccountId>19</AccountId>
        <AccountType/>
      </UserInfo>
      <UserInfo>
        <DisplayName>Walsh, David (DCC)</DisplayName>
        <AccountId>23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2" ma:contentTypeDescription="Create a new document." ma:contentTypeScope="" ma:versionID="79d9f7383f118cf31898e459d3e0e52a">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3cd69e9aa4caa4935724a770b9fa2fe0"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F56087-D723-48AB-876A-A5683C617ACA}">
  <ds:schemaRefs>
    <ds:schemaRef ds:uri="http://schemas.openxmlformats.org/package/2006/metadata/core-properties"/>
    <ds:schemaRef ds:uri="http://schemas.microsoft.com/office/2006/metadata/properties"/>
    <ds:schemaRef ds:uri="c20cd749-1f3b-4eb7-a353-edc340db2d9a"/>
    <ds:schemaRef ds:uri="http://purl.org/dc/dcmitype/"/>
    <ds:schemaRef ds:uri="http://schemas.microsoft.com/office/2006/documentManagement/types"/>
    <ds:schemaRef ds:uri="http://schemas.microsoft.com/office/infopath/2007/PartnerControls"/>
    <ds:schemaRef ds:uri="http://purl.org/dc/elements/1.1/"/>
    <ds:schemaRef ds:uri="f376eb9c-16b3-430d-83be-fa54b8954633"/>
    <ds:schemaRef ds:uri="http://www.w3.org/XML/1998/namespace"/>
    <ds:schemaRef ds:uri="http://purl.org/dc/terms/"/>
  </ds:schemaRefs>
</ds:datastoreItem>
</file>

<file path=customXml/itemProps2.xml><?xml version="1.0" encoding="utf-8"?>
<ds:datastoreItem xmlns:ds="http://schemas.openxmlformats.org/officeDocument/2006/customXml" ds:itemID="{DE227E90-6F67-472C-A9AA-96267C45021A}">
  <ds:schemaRefs>
    <ds:schemaRef ds:uri="http://schemas.microsoft.com/sharepoint/v3/contenttype/forms"/>
  </ds:schemaRefs>
</ds:datastoreItem>
</file>

<file path=customXml/itemProps3.xml><?xml version="1.0" encoding="utf-8"?>
<ds:datastoreItem xmlns:ds="http://schemas.openxmlformats.org/officeDocument/2006/customXml" ds:itemID="{12DDE20D-5AE0-4DC4-9D09-EDBC3E08A709}">
  <ds:schemaRefs>
    <ds:schemaRef ds:uri="http://schemas.openxmlformats.org/officeDocument/2006/bibliography"/>
  </ds:schemaRefs>
</ds:datastoreItem>
</file>

<file path=customXml/itemProps4.xml><?xml version="1.0" encoding="utf-8"?>
<ds:datastoreItem xmlns:ds="http://schemas.openxmlformats.org/officeDocument/2006/customXml" ds:itemID="{2D83A20B-B9AC-4CE4-824A-2FDB9D8AB819}"/>
</file>

<file path=docProps/app.xml><?xml version="1.0" encoding="utf-8"?>
<Properties xmlns="http://schemas.openxmlformats.org/officeDocument/2006/extended-properties" xmlns:vt="http://schemas.openxmlformats.org/officeDocument/2006/docPropsVTypes">
  <Template>DCC Word Template.dotx</Template>
  <TotalTime>1</TotalTime>
  <Pages>13</Pages>
  <Words>3202</Words>
  <Characters>18608</Characters>
  <Application>Microsoft Office Word</Application>
  <DocSecurity>4</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Capita IT Services</Company>
  <LinksUpToDate>false</LinksUpToDate>
  <CharactersWithSpaces>21767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Baker</dc:creator>
  <cp:keywords/>
  <dc:description/>
  <cp:lastModifiedBy>Bradley Baker</cp:lastModifiedBy>
  <cp:revision>2</cp:revision>
  <cp:lastPrinted>2018-12-10T08:10:00Z</cp:lastPrinted>
  <dcterms:created xsi:type="dcterms:W3CDTF">2022-01-21T09:40:00Z</dcterms:created>
  <dcterms:modified xsi:type="dcterms:W3CDTF">2022-01-21T09:40:00Z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b848c6af-3e63-4b8a-8902-75365b83d164</vt:lpwstr>
  </property>
  <property fmtid="{D5CDD505-2E9C-101B-9397-08002B2CF9AE}" pid="3" name="SmartDCCDocumentType">
    <vt:lpwstr>3;#Template|82a2175a-bdfc-4323-9f20-6244c57ee357</vt:lpwstr>
  </property>
  <property fmtid="{D5CDD505-2E9C-101B-9397-08002B2CF9AE}" pid="4" name="TaxKeyword">
    <vt:lpwstr/>
  </property>
  <property fmtid="{D5CDD505-2E9C-101B-9397-08002B2CF9AE}" pid="5" name="SmartDCCSecurityClassification">
    <vt:lpwstr>1;#DCC Controlled|acf3b25a-0f54-496a-874b-0b3cadfe1240</vt:lpwstr>
  </property>
  <property fmtid="{D5CDD505-2E9C-101B-9397-08002B2CF9AE}" pid="6" name="SmartDCCFunction">
    <vt:lpwstr>70;#Industry|bbaad8c7-5b5a-4145-9d90-7af8a96273ae</vt:lpwstr>
  </property>
  <property fmtid="{D5CDD505-2E9C-101B-9397-08002B2CF9AE}" pid="7" name="Knowledge Type">
    <vt:lpwstr/>
  </property>
  <property fmtid="{D5CDD505-2E9C-101B-9397-08002B2CF9AE}" pid="8" name="SmartDCCOrganisation">
    <vt:lpwstr/>
  </property>
  <property fmtid="{D5CDD505-2E9C-101B-9397-08002B2CF9AE}" pid="9" name="SmartDCCSecurityClassificationTaxHTField0">
    <vt:lpwstr>DCC Controlled|acf3b25a-0f54-496a-874b-0b3cadfe1240</vt:lpwstr>
  </property>
  <property fmtid="{D5CDD505-2E9C-101B-9397-08002B2CF9AE}" pid="10" name="TaxKeywordTaxHTField">
    <vt:lpwstr/>
  </property>
  <property fmtid="{D5CDD505-2E9C-101B-9397-08002B2CF9AE}" pid="11" name="SmartDCCDocumentTypeTaxHTField0">
    <vt:lpwstr>Template|82a2175a-bdfc-4323-9f20-6244c57ee357</vt:lpwstr>
  </property>
  <property fmtid="{D5CDD505-2E9C-101B-9397-08002B2CF9AE}" pid="12" name="e77b8c9b053541d682be06521c9f1825">
    <vt:lpwstr/>
  </property>
  <property fmtid="{D5CDD505-2E9C-101B-9397-08002B2CF9AE}" pid="13" name="SmartDCCOrganisationTaxHTField0">
    <vt:lpwstr/>
  </property>
  <property fmtid="{D5CDD505-2E9C-101B-9397-08002B2CF9AE}" pid="14" name="TaxCatchAll">
    <vt:lpwstr>3;#Template|82a2175a-bdfc-4323-9f20-6244c57ee357;#1;#DCC Controlled|acf3b25a-0f54-496a-874b-0b3cadfe1240;#70;#Industry|bbaad8c7-5b5a-4145-9d90-7af8a96273ae</vt:lpwstr>
  </property>
  <property fmtid="{D5CDD505-2E9C-101B-9397-08002B2CF9AE}" pid="15" name="SmartDCCFunctionTaxHTField0">
    <vt:lpwstr>Industry|bbaad8c7-5b5a-4145-9d90-7af8a96273ae</vt:lpwstr>
  </property>
  <property fmtid="{D5CDD505-2E9C-101B-9397-08002B2CF9AE}" pid="16" name="ContentTypeId">
    <vt:lpwstr>0x01010073366D072EF7CE499869A57962EEDEF5</vt:lpwstr>
  </property>
</Properties>
</file>