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2C763" w14:textId="77777777" w:rsidR="00F928FB" w:rsidRPr="00F928FB" w:rsidRDefault="00945C7A" w:rsidP="00F928FB">
      <w:pPr>
        <w:pStyle w:val="CoverPageSubtitle"/>
        <w:rPr>
          <w:rFonts w:ascii="Arial" w:hAnsi="Arial"/>
          <w:color w:val="1F144A" w:themeColor="text1"/>
          <w:sz w:val="48"/>
          <w:szCs w:val="48"/>
        </w:rPr>
      </w:pPr>
      <w:r w:rsidRPr="003964FE">
        <w:rPr>
          <w:rFonts w:ascii="Arial" w:hAnsi="Arial"/>
          <w:color w:val="1F144A" w:themeColor="text1"/>
          <w:sz w:val="48"/>
          <w:szCs w:val="48"/>
        </w:rPr>
        <w:t>SEC Modification Proposal</w:t>
      </w:r>
      <w:r w:rsidR="003964FE" w:rsidRPr="003964FE">
        <w:rPr>
          <w:rFonts w:ascii="Arial" w:hAnsi="Arial"/>
          <w:color w:val="1F144A" w:themeColor="text1"/>
          <w:sz w:val="48"/>
          <w:szCs w:val="48"/>
        </w:rPr>
        <w:t xml:space="preserve">, </w:t>
      </w:r>
      <w:r w:rsidR="00F928FB" w:rsidRPr="00F928FB">
        <w:rPr>
          <w:rFonts w:ascii="Arial" w:hAnsi="Arial"/>
          <w:color w:val="1F144A" w:themeColor="text1"/>
          <w:sz w:val="48"/>
          <w:szCs w:val="48"/>
        </w:rPr>
        <w:t>SECMP0104, DCC CR4112</w:t>
      </w:r>
    </w:p>
    <w:p w14:paraId="4E37A324" w14:textId="7CF7EE36" w:rsidR="003964FE" w:rsidRPr="003964FE" w:rsidRDefault="00F928FB" w:rsidP="00F928FB">
      <w:pPr>
        <w:pStyle w:val="CoverPageSubtitle"/>
        <w:rPr>
          <w:color w:val="auto"/>
          <w:sz w:val="40"/>
          <w:szCs w:val="40"/>
        </w:rPr>
      </w:pPr>
      <w:r w:rsidRPr="00F928FB">
        <w:rPr>
          <w:rFonts w:ascii="Arial" w:hAnsi="Arial"/>
          <w:color w:val="1F144A" w:themeColor="text1"/>
          <w:sz w:val="48"/>
          <w:szCs w:val="48"/>
        </w:rPr>
        <w:t>Security Improvements</w:t>
      </w:r>
    </w:p>
    <w:p w14:paraId="22817F88" w14:textId="48311EF8" w:rsidR="00E63EFE" w:rsidRPr="003964FE" w:rsidRDefault="003964FE" w:rsidP="003964FE">
      <w:pPr>
        <w:pStyle w:val="CoverPageSubtitle"/>
        <w:rPr>
          <w:color w:val="auto"/>
          <w:sz w:val="40"/>
          <w:szCs w:val="40"/>
        </w:rPr>
      </w:pPr>
      <w:r w:rsidRPr="003964FE">
        <w:rPr>
          <w:rFonts w:ascii="Arial" w:hAnsi="Arial"/>
          <w:color w:val="auto"/>
          <w:sz w:val="40"/>
          <w:szCs w:val="40"/>
        </w:rPr>
        <w:t>Full</w:t>
      </w:r>
      <w:r w:rsidR="00945C7A" w:rsidRPr="003964FE">
        <w:rPr>
          <w:rFonts w:ascii="Arial" w:hAnsi="Arial"/>
          <w:color w:val="auto"/>
          <w:sz w:val="40"/>
          <w:szCs w:val="40"/>
        </w:rPr>
        <w:t xml:space="preserve"> Impact Assessment (</w:t>
      </w:r>
      <w:r w:rsidRPr="003964FE">
        <w:rPr>
          <w:rFonts w:ascii="Arial" w:hAnsi="Arial"/>
          <w:color w:val="auto"/>
          <w:sz w:val="40"/>
          <w:szCs w:val="40"/>
        </w:rPr>
        <w:t>F</w:t>
      </w:r>
      <w:r w:rsidR="00945C7A" w:rsidRPr="003964FE">
        <w:rPr>
          <w:rFonts w:ascii="Arial" w:hAnsi="Arial"/>
          <w:color w:val="auto"/>
          <w:sz w:val="40"/>
          <w:szCs w:val="40"/>
        </w:rPr>
        <w:t>IA)</w:t>
      </w:r>
    </w:p>
    <w:tbl>
      <w:tblPr>
        <w:tblpPr w:leftFromText="181" w:rightFromText="181" w:vertAnchor="page" w:horzAnchor="margin" w:tblpXSpec="center" w:tblpY="10141"/>
        <w:tblW w:w="0" w:type="auto"/>
        <w:tblLook w:val="0480" w:firstRow="0" w:lastRow="0" w:firstColumn="1" w:lastColumn="0" w:noHBand="0" w:noVBand="1"/>
      </w:tblPr>
      <w:tblGrid>
        <w:gridCol w:w="3369"/>
        <w:gridCol w:w="4715"/>
      </w:tblGrid>
      <w:tr w:rsidR="00F92BC6" w:rsidRPr="00FE6E1F" w14:paraId="0BC9952B" w14:textId="77777777" w:rsidTr="00E41CAA">
        <w:trPr>
          <w:trHeight w:val="340"/>
        </w:trPr>
        <w:tc>
          <w:tcPr>
            <w:tcW w:w="3369" w:type="dxa"/>
            <w:vAlign w:val="center"/>
          </w:tcPr>
          <w:p w14:paraId="5D065B9F" w14:textId="77777777" w:rsidR="00F92BC6" w:rsidRPr="00FE6E1F" w:rsidRDefault="00F92BC6" w:rsidP="00F92BC6">
            <w:pPr>
              <w:pStyle w:val="CoverPageSubtext"/>
            </w:pPr>
            <w:r w:rsidRPr="00FE6E1F">
              <w:t>Version:</w:t>
            </w:r>
          </w:p>
        </w:tc>
        <w:tc>
          <w:tcPr>
            <w:tcW w:w="4715" w:type="dxa"/>
            <w:vAlign w:val="center"/>
          </w:tcPr>
          <w:p w14:paraId="57F5CD15" w14:textId="03334587" w:rsidR="00F92BC6" w:rsidRPr="00FE6E1F" w:rsidRDefault="003C30FB" w:rsidP="00E8517C">
            <w:pPr>
              <w:pStyle w:val="CoverPageSubtext"/>
            </w:pPr>
            <w:r>
              <w:t>1.0</w:t>
            </w:r>
          </w:p>
        </w:tc>
      </w:tr>
      <w:tr w:rsidR="00E610F4" w:rsidRPr="00FE6E1F" w14:paraId="514E539A" w14:textId="77777777" w:rsidTr="00E41CAA">
        <w:trPr>
          <w:trHeight w:val="340"/>
        </w:trPr>
        <w:tc>
          <w:tcPr>
            <w:tcW w:w="3369" w:type="dxa"/>
            <w:vAlign w:val="center"/>
          </w:tcPr>
          <w:p w14:paraId="4F6C53BC" w14:textId="77777777" w:rsidR="00E610F4" w:rsidRPr="00FE6E1F" w:rsidRDefault="00E610F4" w:rsidP="00E610F4">
            <w:pPr>
              <w:pStyle w:val="CoverPageSubtext"/>
            </w:pPr>
            <w:r w:rsidRPr="00FE6E1F">
              <w:t>Date:</w:t>
            </w:r>
          </w:p>
        </w:tc>
        <w:tc>
          <w:tcPr>
            <w:tcW w:w="4715" w:type="dxa"/>
            <w:vAlign w:val="center"/>
          </w:tcPr>
          <w:p w14:paraId="09D52738" w14:textId="5ED1B63F" w:rsidR="00E610F4" w:rsidRPr="00FE6E1F" w:rsidRDefault="003C30FB" w:rsidP="00B63768">
            <w:pPr>
              <w:pStyle w:val="CoverPageSubtext"/>
            </w:pPr>
            <w:r>
              <w:t>2</w:t>
            </w:r>
            <w:r>
              <w:rPr>
                <w:vertAlign w:val="superscript"/>
              </w:rPr>
              <w:t>nd</w:t>
            </w:r>
            <w:r w:rsidR="00A85E96">
              <w:t xml:space="preserve"> </w:t>
            </w:r>
            <w:r>
              <w:t>August</w:t>
            </w:r>
            <w:r w:rsidR="00983921">
              <w:t>, 2021</w:t>
            </w:r>
          </w:p>
        </w:tc>
      </w:tr>
      <w:tr w:rsidR="0059261F" w:rsidRPr="00FE6E1F" w14:paraId="5EC4C71F" w14:textId="77777777" w:rsidTr="00E41CAA">
        <w:trPr>
          <w:trHeight w:val="340"/>
        </w:trPr>
        <w:tc>
          <w:tcPr>
            <w:tcW w:w="3369" w:type="dxa"/>
            <w:vAlign w:val="center"/>
          </w:tcPr>
          <w:p w14:paraId="44EA26FE" w14:textId="77777777" w:rsidR="0059261F" w:rsidRPr="00FE6E1F" w:rsidRDefault="0059261F" w:rsidP="0059261F">
            <w:pPr>
              <w:pStyle w:val="CoverPageSubtext"/>
            </w:pPr>
            <w:r w:rsidRPr="00FE6E1F">
              <w:t>Author:</w:t>
            </w:r>
          </w:p>
        </w:tc>
        <w:sdt>
          <w:sdtPr>
            <w:alias w:val="Author"/>
            <w:tag w:val="Author"/>
            <w:id w:val="2030218193"/>
            <w:placeholder>
              <w:docPart w:val="C799794907014A2190FA12661D18ABE8"/>
            </w:placeholder>
            <w:dropDownList>
              <w:listItem w:value="Choose an item (not an individual's name)..."/>
              <w:listItem w:displayText="DCC" w:value="DCC"/>
            </w:dropDownList>
          </w:sdtPr>
          <w:sdtEndPr/>
          <w:sdtContent>
            <w:tc>
              <w:tcPr>
                <w:tcW w:w="4715" w:type="dxa"/>
                <w:vAlign w:val="center"/>
              </w:tcPr>
              <w:p w14:paraId="65E6B543" w14:textId="77777777" w:rsidR="0059261F" w:rsidRPr="00FE6E1F" w:rsidRDefault="00314B44" w:rsidP="0059261F">
                <w:pPr>
                  <w:pStyle w:val="CoverPageSubtext"/>
                </w:pPr>
                <w:r w:rsidRPr="00FE6E1F">
                  <w:t>DCC</w:t>
                </w:r>
              </w:p>
            </w:tc>
          </w:sdtContent>
        </w:sdt>
      </w:tr>
      <w:tr w:rsidR="00F92BC6" w:rsidRPr="00FE6E1F" w14:paraId="74045159" w14:textId="77777777" w:rsidTr="00D2025C">
        <w:trPr>
          <w:trHeight w:val="340"/>
        </w:trPr>
        <w:tc>
          <w:tcPr>
            <w:tcW w:w="3369" w:type="dxa"/>
            <w:vAlign w:val="center"/>
          </w:tcPr>
          <w:p w14:paraId="3E17CCCC" w14:textId="77777777" w:rsidR="00F92BC6" w:rsidRPr="00FE6E1F" w:rsidRDefault="00F92BC6" w:rsidP="00F92BC6">
            <w:pPr>
              <w:pStyle w:val="CoverPageSubtext"/>
            </w:pPr>
            <w:r w:rsidRPr="00FE6E1F">
              <w:t>Classification:</w:t>
            </w:r>
          </w:p>
        </w:tc>
        <w:tc>
          <w:tcPr>
            <w:tcW w:w="4715" w:type="dxa"/>
            <w:vAlign w:val="center"/>
          </w:tcPr>
          <w:p w14:paraId="32189476" w14:textId="2F054946" w:rsidR="00F92BC6" w:rsidRPr="00AB0898" w:rsidRDefault="00C45961" w:rsidP="005368DA">
            <w:pPr>
              <w:pStyle w:val="CoverPageSubtext"/>
              <w:rPr>
                <w:sz w:val="32"/>
                <w:szCs w:val="32"/>
              </w:rPr>
            </w:pPr>
            <w:r w:rsidRPr="00C45961">
              <w:t>Public</w:t>
            </w:r>
          </w:p>
        </w:tc>
      </w:tr>
    </w:tbl>
    <w:p w14:paraId="64B1C568" w14:textId="77777777" w:rsidR="00A54E45" w:rsidRPr="00FE6E1F" w:rsidRDefault="006B560D" w:rsidP="006B560D">
      <w:pPr>
        <w:pStyle w:val="BodyTextNormal"/>
        <w:ind w:left="0"/>
      </w:pPr>
      <w:r w:rsidRPr="00FE6E1F">
        <w:t xml:space="preserve"> </w:t>
      </w:r>
    </w:p>
    <w:p w14:paraId="12EF0D36" w14:textId="77777777" w:rsidR="001653A5" w:rsidRPr="00FE6E1F" w:rsidRDefault="001653A5" w:rsidP="006B560D">
      <w:pPr>
        <w:pStyle w:val="BodyTextNormal"/>
        <w:ind w:left="0"/>
        <w:sectPr w:rsidR="001653A5" w:rsidRPr="00FE6E1F" w:rsidSect="0093598C">
          <w:headerReference w:type="default" r:id="rId11"/>
          <w:footerReference w:type="even" r:id="rId12"/>
          <w:footerReference w:type="default" r:id="rId13"/>
          <w:headerReference w:type="first" r:id="rId14"/>
          <w:footerReference w:type="first" r:id="rId15"/>
          <w:pgSz w:w="11900" w:h="16840"/>
          <w:pgMar w:top="4536" w:right="1134" w:bottom="1440" w:left="1134" w:header="284" w:footer="709" w:gutter="0"/>
          <w:pgNumType w:start="1"/>
          <w:cols w:space="708"/>
          <w:titlePg/>
          <w:docGrid w:linePitch="299"/>
        </w:sectPr>
      </w:pPr>
    </w:p>
    <w:bookmarkStart w:id="0" w:name="_Toc464280785" w:displacedByCustomXml="next"/>
    <w:sdt>
      <w:sdtPr>
        <w:rPr>
          <w:rFonts w:eastAsiaTheme="minorEastAsia" w:cs="Times New Roman"/>
          <w:b w:val="0"/>
          <w:bCs w:val="0"/>
          <w:color w:val="auto"/>
          <w:sz w:val="22"/>
          <w:szCs w:val="24"/>
        </w:rPr>
        <w:id w:val="-1381082252"/>
        <w:docPartObj>
          <w:docPartGallery w:val="Table of Contents"/>
          <w:docPartUnique/>
        </w:docPartObj>
      </w:sdtPr>
      <w:sdtEndPr>
        <w:rPr>
          <w:noProof/>
        </w:rPr>
      </w:sdtEndPr>
      <w:sdtContent>
        <w:p w14:paraId="2761E9ED" w14:textId="38E225FA" w:rsidR="003650D6" w:rsidRDefault="003650D6">
          <w:pPr>
            <w:pStyle w:val="TOCHeading"/>
          </w:pPr>
          <w:r>
            <w:t>Contents</w:t>
          </w:r>
        </w:p>
        <w:p w14:paraId="576B3633" w14:textId="64311AA0" w:rsidR="003C30FB" w:rsidRDefault="003650D6">
          <w:pPr>
            <w:pStyle w:val="TOC1"/>
            <w:rPr>
              <w:rFonts w:cstheme="minorBidi"/>
              <w:b w:val="0"/>
              <w:color w:val="auto"/>
              <w:sz w:val="22"/>
              <w:szCs w:val="22"/>
              <w:lang w:eastAsia="en-GB"/>
            </w:rPr>
          </w:pPr>
          <w:r>
            <w:fldChar w:fldCharType="begin"/>
          </w:r>
          <w:r>
            <w:instrText xml:space="preserve"> TOC \o "1-3" \h \z \u </w:instrText>
          </w:r>
          <w:r>
            <w:fldChar w:fldCharType="separate"/>
          </w:r>
          <w:hyperlink w:anchor="_Toc78557086" w:history="1">
            <w:r w:rsidR="003C30FB" w:rsidRPr="00814A8A">
              <w:rPr>
                <w:rStyle w:val="Hyperlink"/>
              </w:rPr>
              <w:t>1</w:t>
            </w:r>
            <w:r w:rsidR="003C30FB">
              <w:rPr>
                <w:rFonts w:cstheme="minorBidi"/>
                <w:b w:val="0"/>
                <w:color w:val="auto"/>
                <w:sz w:val="22"/>
                <w:szCs w:val="22"/>
                <w:lang w:eastAsia="en-GB"/>
              </w:rPr>
              <w:tab/>
            </w:r>
            <w:r w:rsidR="003C30FB" w:rsidRPr="00814A8A">
              <w:rPr>
                <w:rStyle w:val="Hyperlink"/>
              </w:rPr>
              <w:t>Executive Summary</w:t>
            </w:r>
            <w:r w:rsidR="003C30FB">
              <w:rPr>
                <w:webHidden/>
              </w:rPr>
              <w:tab/>
            </w:r>
            <w:r w:rsidR="003C30FB">
              <w:rPr>
                <w:webHidden/>
              </w:rPr>
              <w:fldChar w:fldCharType="begin"/>
            </w:r>
            <w:r w:rsidR="003C30FB">
              <w:rPr>
                <w:webHidden/>
              </w:rPr>
              <w:instrText xml:space="preserve"> PAGEREF _Toc78557086 \h </w:instrText>
            </w:r>
            <w:r w:rsidR="003C30FB">
              <w:rPr>
                <w:webHidden/>
              </w:rPr>
            </w:r>
            <w:r w:rsidR="003C30FB">
              <w:rPr>
                <w:webHidden/>
              </w:rPr>
              <w:fldChar w:fldCharType="separate"/>
            </w:r>
            <w:r w:rsidR="003C30FB">
              <w:rPr>
                <w:webHidden/>
              </w:rPr>
              <w:t>4</w:t>
            </w:r>
            <w:r w:rsidR="003C30FB">
              <w:rPr>
                <w:webHidden/>
              </w:rPr>
              <w:fldChar w:fldCharType="end"/>
            </w:r>
          </w:hyperlink>
        </w:p>
        <w:p w14:paraId="470B35EB" w14:textId="461EDB4E" w:rsidR="003C30FB" w:rsidRDefault="00B1029B">
          <w:pPr>
            <w:pStyle w:val="TOC1"/>
            <w:rPr>
              <w:rFonts w:cstheme="minorBidi"/>
              <w:b w:val="0"/>
              <w:color w:val="auto"/>
              <w:sz w:val="22"/>
              <w:szCs w:val="22"/>
              <w:lang w:eastAsia="en-GB"/>
            </w:rPr>
          </w:pPr>
          <w:hyperlink w:anchor="_Toc78557087" w:history="1">
            <w:r w:rsidR="003C30FB" w:rsidRPr="00814A8A">
              <w:rPr>
                <w:rStyle w:val="Hyperlink"/>
              </w:rPr>
              <w:t>2</w:t>
            </w:r>
            <w:r w:rsidR="003C30FB">
              <w:rPr>
                <w:rFonts w:cstheme="minorBidi"/>
                <w:b w:val="0"/>
                <w:color w:val="auto"/>
                <w:sz w:val="22"/>
                <w:szCs w:val="22"/>
                <w:lang w:eastAsia="en-GB"/>
              </w:rPr>
              <w:tab/>
            </w:r>
            <w:r w:rsidR="003C30FB" w:rsidRPr="00814A8A">
              <w:rPr>
                <w:rStyle w:val="Hyperlink"/>
              </w:rPr>
              <w:t>Document History</w:t>
            </w:r>
            <w:r w:rsidR="003C30FB">
              <w:rPr>
                <w:webHidden/>
              </w:rPr>
              <w:tab/>
            </w:r>
            <w:r w:rsidR="003C30FB">
              <w:rPr>
                <w:webHidden/>
              </w:rPr>
              <w:fldChar w:fldCharType="begin"/>
            </w:r>
            <w:r w:rsidR="003C30FB">
              <w:rPr>
                <w:webHidden/>
              </w:rPr>
              <w:instrText xml:space="preserve"> PAGEREF _Toc78557087 \h </w:instrText>
            </w:r>
            <w:r w:rsidR="003C30FB">
              <w:rPr>
                <w:webHidden/>
              </w:rPr>
            </w:r>
            <w:r w:rsidR="003C30FB">
              <w:rPr>
                <w:webHidden/>
              </w:rPr>
              <w:fldChar w:fldCharType="separate"/>
            </w:r>
            <w:r w:rsidR="003C30FB">
              <w:rPr>
                <w:webHidden/>
              </w:rPr>
              <w:t>5</w:t>
            </w:r>
            <w:r w:rsidR="003C30FB">
              <w:rPr>
                <w:webHidden/>
              </w:rPr>
              <w:fldChar w:fldCharType="end"/>
            </w:r>
          </w:hyperlink>
        </w:p>
        <w:p w14:paraId="142047B9" w14:textId="550FE6FC" w:rsidR="003C30FB" w:rsidRDefault="00B1029B">
          <w:pPr>
            <w:pStyle w:val="TOC2"/>
            <w:rPr>
              <w:rFonts w:cstheme="minorBidi"/>
              <w:color w:val="auto"/>
              <w:lang w:eastAsia="en-GB"/>
            </w:rPr>
          </w:pPr>
          <w:hyperlink w:anchor="_Toc78557088" w:history="1">
            <w:r w:rsidR="003C30FB" w:rsidRPr="00814A8A">
              <w:rPr>
                <w:rStyle w:val="Hyperlink"/>
              </w:rPr>
              <w:t>2.1</w:t>
            </w:r>
            <w:r w:rsidR="003C30FB">
              <w:rPr>
                <w:rFonts w:cstheme="minorBidi"/>
                <w:color w:val="auto"/>
                <w:lang w:eastAsia="en-GB"/>
              </w:rPr>
              <w:tab/>
            </w:r>
            <w:r w:rsidR="003C30FB" w:rsidRPr="00814A8A">
              <w:rPr>
                <w:rStyle w:val="Hyperlink"/>
              </w:rPr>
              <w:t>Revision History</w:t>
            </w:r>
            <w:r w:rsidR="003C30FB">
              <w:rPr>
                <w:webHidden/>
              </w:rPr>
              <w:tab/>
            </w:r>
            <w:r w:rsidR="003C30FB">
              <w:rPr>
                <w:webHidden/>
              </w:rPr>
              <w:fldChar w:fldCharType="begin"/>
            </w:r>
            <w:r w:rsidR="003C30FB">
              <w:rPr>
                <w:webHidden/>
              </w:rPr>
              <w:instrText xml:space="preserve"> PAGEREF _Toc78557088 \h </w:instrText>
            </w:r>
            <w:r w:rsidR="003C30FB">
              <w:rPr>
                <w:webHidden/>
              </w:rPr>
            </w:r>
            <w:r w:rsidR="003C30FB">
              <w:rPr>
                <w:webHidden/>
              </w:rPr>
              <w:fldChar w:fldCharType="separate"/>
            </w:r>
            <w:r w:rsidR="003C30FB">
              <w:rPr>
                <w:webHidden/>
              </w:rPr>
              <w:t>5</w:t>
            </w:r>
            <w:r w:rsidR="003C30FB">
              <w:rPr>
                <w:webHidden/>
              </w:rPr>
              <w:fldChar w:fldCharType="end"/>
            </w:r>
          </w:hyperlink>
        </w:p>
        <w:p w14:paraId="356C4565" w14:textId="2C0F3F66" w:rsidR="003C30FB" w:rsidRDefault="00B1029B">
          <w:pPr>
            <w:pStyle w:val="TOC2"/>
            <w:rPr>
              <w:rFonts w:cstheme="minorBidi"/>
              <w:color w:val="auto"/>
              <w:lang w:eastAsia="en-GB"/>
            </w:rPr>
          </w:pPr>
          <w:hyperlink w:anchor="_Toc78557089" w:history="1">
            <w:r w:rsidR="003C30FB" w:rsidRPr="00814A8A">
              <w:rPr>
                <w:rStyle w:val="Hyperlink"/>
              </w:rPr>
              <w:t>2.2</w:t>
            </w:r>
            <w:r w:rsidR="003C30FB">
              <w:rPr>
                <w:rFonts w:cstheme="minorBidi"/>
                <w:color w:val="auto"/>
                <w:lang w:eastAsia="en-GB"/>
              </w:rPr>
              <w:tab/>
            </w:r>
            <w:r w:rsidR="003C30FB" w:rsidRPr="00814A8A">
              <w:rPr>
                <w:rStyle w:val="Hyperlink"/>
              </w:rPr>
              <w:t>Associated Documents</w:t>
            </w:r>
            <w:r w:rsidR="003C30FB">
              <w:rPr>
                <w:webHidden/>
              </w:rPr>
              <w:tab/>
            </w:r>
            <w:r w:rsidR="003C30FB">
              <w:rPr>
                <w:webHidden/>
              </w:rPr>
              <w:fldChar w:fldCharType="begin"/>
            </w:r>
            <w:r w:rsidR="003C30FB">
              <w:rPr>
                <w:webHidden/>
              </w:rPr>
              <w:instrText xml:space="preserve"> PAGEREF _Toc78557089 \h </w:instrText>
            </w:r>
            <w:r w:rsidR="003C30FB">
              <w:rPr>
                <w:webHidden/>
              </w:rPr>
            </w:r>
            <w:r w:rsidR="003C30FB">
              <w:rPr>
                <w:webHidden/>
              </w:rPr>
              <w:fldChar w:fldCharType="separate"/>
            </w:r>
            <w:r w:rsidR="003C30FB">
              <w:rPr>
                <w:webHidden/>
              </w:rPr>
              <w:t>5</w:t>
            </w:r>
            <w:r w:rsidR="003C30FB">
              <w:rPr>
                <w:webHidden/>
              </w:rPr>
              <w:fldChar w:fldCharType="end"/>
            </w:r>
          </w:hyperlink>
        </w:p>
        <w:p w14:paraId="15AF0E95" w14:textId="0B81B296" w:rsidR="003C30FB" w:rsidRDefault="00B1029B">
          <w:pPr>
            <w:pStyle w:val="TOC2"/>
            <w:rPr>
              <w:rFonts w:cstheme="minorBidi"/>
              <w:color w:val="auto"/>
              <w:lang w:eastAsia="en-GB"/>
            </w:rPr>
          </w:pPr>
          <w:hyperlink w:anchor="_Toc78557090" w:history="1">
            <w:r w:rsidR="003C30FB" w:rsidRPr="00814A8A">
              <w:rPr>
                <w:rStyle w:val="Hyperlink"/>
              </w:rPr>
              <w:t>2.3</w:t>
            </w:r>
            <w:r w:rsidR="003C30FB">
              <w:rPr>
                <w:rFonts w:cstheme="minorBidi"/>
                <w:color w:val="auto"/>
                <w:lang w:eastAsia="en-GB"/>
              </w:rPr>
              <w:tab/>
            </w:r>
            <w:r w:rsidR="003C30FB" w:rsidRPr="00814A8A">
              <w:rPr>
                <w:rStyle w:val="Hyperlink"/>
              </w:rPr>
              <w:t>Document Information</w:t>
            </w:r>
            <w:r w:rsidR="003C30FB">
              <w:rPr>
                <w:webHidden/>
              </w:rPr>
              <w:tab/>
            </w:r>
            <w:r w:rsidR="003C30FB">
              <w:rPr>
                <w:webHidden/>
              </w:rPr>
              <w:fldChar w:fldCharType="begin"/>
            </w:r>
            <w:r w:rsidR="003C30FB">
              <w:rPr>
                <w:webHidden/>
              </w:rPr>
              <w:instrText xml:space="preserve"> PAGEREF _Toc78557090 \h </w:instrText>
            </w:r>
            <w:r w:rsidR="003C30FB">
              <w:rPr>
                <w:webHidden/>
              </w:rPr>
            </w:r>
            <w:r w:rsidR="003C30FB">
              <w:rPr>
                <w:webHidden/>
              </w:rPr>
              <w:fldChar w:fldCharType="separate"/>
            </w:r>
            <w:r w:rsidR="003C30FB">
              <w:rPr>
                <w:webHidden/>
              </w:rPr>
              <w:t>5</w:t>
            </w:r>
            <w:r w:rsidR="003C30FB">
              <w:rPr>
                <w:webHidden/>
              </w:rPr>
              <w:fldChar w:fldCharType="end"/>
            </w:r>
          </w:hyperlink>
        </w:p>
        <w:p w14:paraId="77CF2A44" w14:textId="55E7DA54" w:rsidR="003C30FB" w:rsidRDefault="00B1029B">
          <w:pPr>
            <w:pStyle w:val="TOC1"/>
            <w:rPr>
              <w:rFonts w:cstheme="minorBidi"/>
              <w:b w:val="0"/>
              <w:color w:val="auto"/>
              <w:sz w:val="22"/>
              <w:szCs w:val="22"/>
              <w:lang w:eastAsia="en-GB"/>
            </w:rPr>
          </w:pPr>
          <w:hyperlink w:anchor="_Toc78557091" w:history="1">
            <w:r w:rsidR="003C30FB" w:rsidRPr="00814A8A">
              <w:rPr>
                <w:rStyle w:val="Hyperlink"/>
              </w:rPr>
              <w:t>3</w:t>
            </w:r>
            <w:r w:rsidR="003C30FB">
              <w:rPr>
                <w:rFonts w:cstheme="minorBidi"/>
                <w:b w:val="0"/>
                <w:color w:val="auto"/>
                <w:sz w:val="22"/>
                <w:szCs w:val="22"/>
                <w:lang w:eastAsia="en-GB"/>
              </w:rPr>
              <w:tab/>
            </w:r>
            <w:r w:rsidR="003C30FB" w:rsidRPr="00814A8A">
              <w:rPr>
                <w:rStyle w:val="Hyperlink"/>
              </w:rPr>
              <w:t>Solution Requirements and Overview</w:t>
            </w:r>
            <w:r w:rsidR="003C30FB">
              <w:rPr>
                <w:webHidden/>
              </w:rPr>
              <w:tab/>
            </w:r>
            <w:r w:rsidR="003C30FB">
              <w:rPr>
                <w:webHidden/>
              </w:rPr>
              <w:fldChar w:fldCharType="begin"/>
            </w:r>
            <w:r w:rsidR="003C30FB">
              <w:rPr>
                <w:webHidden/>
              </w:rPr>
              <w:instrText xml:space="preserve"> PAGEREF _Toc78557091 \h </w:instrText>
            </w:r>
            <w:r w:rsidR="003C30FB">
              <w:rPr>
                <w:webHidden/>
              </w:rPr>
            </w:r>
            <w:r w:rsidR="003C30FB">
              <w:rPr>
                <w:webHidden/>
              </w:rPr>
              <w:fldChar w:fldCharType="separate"/>
            </w:r>
            <w:r w:rsidR="003C30FB">
              <w:rPr>
                <w:webHidden/>
              </w:rPr>
              <w:t>6</w:t>
            </w:r>
            <w:r w:rsidR="003C30FB">
              <w:rPr>
                <w:webHidden/>
              </w:rPr>
              <w:fldChar w:fldCharType="end"/>
            </w:r>
          </w:hyperlink>
        </w:p>
        <w:p w14:paraId="61955F1F" w14:textId="422F069A" w:rsidR="003C30FB" w:rsidRDefault="00B1029B">
          <w:pPr>
            <w:pStyle w:val="TOC2"/>
            <w:rPr>
              <w:rFonts w:cstheme="minorBidi"/>
              <w:color w:val="auto"/>
              <w:lang w:eastAsia="en-GB"/>
            </w:rPr>
          </w:pPr>
          <w:hyperlink w:anchor="_Toc78557092" w:history="1">
            <w:r w:rsidR="003C30FB" w:rsidRPr="00814A8A">
              <w:rPr>
                <w:rStyle w:val="Hyperlink"/>
              </w:rPr>
              <w:t>3.1</w:t>
            </w:r>
            <w:r w:rsidR="003C30FB">
              <w:rPr>
                <w:rFonts w:cstheme="minorBidi"/>
                <w:color w:val="auto"/>
                <w:lang w:eastAsia="en-GB"/>
              </w:rPr>
              <w:tab/>
            </w:r>
            <w:r w:rsidR="003C30FB" w:rsidRPr="00814A8A">
              <w:rPr>
                <w:rStyle w:val="Hyperlink"/>
              </w:rPr>
              <w:t>Problem Statement</w:t>
            </w:r>
            <w:r w:rsidR="003C30FB">
              <w:rPr>
                <w:webHidden/>
              </w:rPr>
              <w:tab/>
            </w:r>
            <w:r w:rsidR="003C30FB">
              <w:rPr>
                <w:webHidden/>
              </w:rPr>
              <w:fldChar w:fldCharType="begin"/>
            </w:r>
            <w:r w:rsidR="003C30FB">
              <w:rPr>
                <w:webHidden/>
              </w:rPr>
              <w:instrText xml:space="preserve"> PAGEREF _Toc78557092 \h </w:instrText>
            </w:r>
            <w:r w:rsidR="003C30FB">
              <w:rPr>
                <w:webHidden/>
              </w:rPr>
            </w:r>
            <w:r w:rsidR="003C30FB">
              <w:rPr>
                <w:webHidden/>
              </w:rPr>
              <w:fldChar w:fldCharType="separate"/>
            </w:r>
            <w:r w:rsidR="003C30FB">
              <w:rPr>
                <w:webHidden/>
              </w:rPr>
              <w:t>6</w:t>
            </w:r>
            <w:r w:rsidR="003C30FB">
              <w:rPr>
                <w:webHidden/>
              </w:rPr>
              <w:fldChar w:fldCharType="end"/>
            </w:r>
          </w:hyperlink>
        </w:p>
        <w:p w14:paraId="3A6F222C" w14:textId="623EDC15" w:rsidR="003C30FB" w:rsidRDefault="00B1029B">
          <w:pPr>
            <w:pStyle w:val="TOC2"/>
            <w:rPr>
              <w:rFonts w:cstheme="minorBidi"/>
              <w:color w:val="auto"/>
              <w:lang w:eastAsia="en-GB"/>
            </w:rPr>
          </w:pPr>
          <w:hyperlink w:anchor="_Toc78557093" w:history="1">
            <w:r w:rsidR="003C30FB" w:rsidRPr="00814A8A">
              <w:rPr>
                <w:rStyle w:val="Hyperlink"/>
              </w:rPr>
              <w:t>3.2</w:t>
            </w:r>
            <w:r w:rsidR="003C30FB">
              <w:rPr>
                <w:rFonts w:cstheme="minorBidi"/>
                <w:color w:val="auto"/>
                <w:lang w:eastAsia="en-GB"/>
              </w:rPr>
              <w:tab/>
            </w:r>
            <w:r w:rsidR="003C30FB" w:rsidRPr="00814A8A">
              <w:rPr>
                <w:rStyle w:val="Hyperlink"/>
              </w:rPr>
              <w:t>Business Context and Requirements</w:t>
            </w:r>
            <w:r w:rsidR="003C30FB">
              <w:rPr>
                <w:webHidden/>
              </w:rPr>
              <w:tab/>
            </w:r>
            <w:r w:rsidR="003C30FB">
              <w:rPr>
                <w:webHidden/>
              </w:rPr>
              <w:fldChar w:fldCharType="begin"/>
            </w:r>
            <w:r w:rsidR="003C30FB">
              <w:rPr>
                <w:webHidden/>
              </w:rPr>
              <w:instrText xml:space="preserve"> PAGEREF _Toc78557093 \h </w:instrText>
            </w:r>
            <w:r w:rsidR="003C30FB">
              <w:rPr>
                <w:webHidden/>
              </w:rPr>
            </w:r>
            <w:r w:rsidR="003C30FB">
              <w:rPr>
                <w:webHidden/>
              </w:rPr>
              <w:fldChar w:fldCharType="separate"/>
            </w:r>
            <w:r w:rsidR="003C30FB">
              <w:rPr>
                <w:webHidden/>
              </w:rPr>
              <w:t>6</w:t>
            </w:r>
            <w:r w:rsidR="003C30FB">
              <w:rPr>
                <w:webHidden/>
              </w:rPr>
              <w:fldChar w:fldCharType="end"/>
            </w:r>
          </w:hyperlink>
        </w:p>
        <w:p w14:paraId="547EB9C4" w14:textId="02DDA08E" w:rsidR="003C30FB" w:rsidRDefault="00B1029B">
          <w:pPr>
            <w:pStyle w:val="TOC1"/>
            <w:rPr>
              <w:rFonts w:cstheme="minorBidi"/>
              <w:b w:val="0"/>
              <w:color w:val="auto"/>
              <w:sz w:val="22"/>
              <w:szCs w:val="22"/>
              <w:lang w:eastAsia="en-GB"/>
            </w:rPr>
          </w:pPr>
          <w:hyperlink w:anchor="_Toc78557094" w:history="1">
            <w:r w:rsidR="003C30FB" w:rsidRPr="00814A8A">
              <w:rPr>
                <w:rStyle w:val="Hyperlink"/>
              </w:rPr>
              <w:t>4</w:t>
            </w:r>
            <w:r w:rsidR="003C30FB">
              <w:rPr>
                <w:rFonts w:cstheme="minorBidi"/>
                <w:b w:val="0"/>
                <w:color w:val="auto"/>
                <w:sz w:val="22"/>
                <w:szCs w:val="22"/>
                <w:lang w:eastAsia="en-GB"/>
              </w:rPr>
              <w:tab/>
            </w:r>
            <w:r w:rsidR="003C30FB" w:rsidRPr="00814A8A">
              <w:rPr>
                <w:rStyle w:val="Hyperlink"/>
              </w:rPr>
              <w:t>Solution Overview</w:t>
            </w:r>
            <w:r w:rsidR="003C30FB">
              <w:rPr>
                <w:webHidden/>
              </w:rPr>
              <w:tab/>
            </w:r>
            <w:r w:rsidR="003C30FB">
              <w:rPr>
                <w:webHidden/>
              </w:rPr>
              <w:fldChar w:fldCharType="begin"/>
            </w:r>
            <w:r w:rsidR="003C30FB">
              <w:rPr>
                <w:webHidden/>
              </w:rPr>
              <w:instrText xml:space="preserve"> PAGEREF _Toc78557094 \h </w:instrText>
            </w:r>
            <w:r w:rsidR="003C30FB">
              <w:rPr>
                <w:webHidden/>
              </w:rPr>
            </w:r>
            <w:r w:rsidR="003C30FB">
              <w:rPr>
                <w:webHidden/>
              </w:rPr>
              <w:fldChar w:fldCharType="separate"/>
            </w:r>
            <w:r w:rsidR="003C30FB">
              <w:rPr>
                <w:webHidden/>
              </w:rPr>
              <w:t>8</w:t>
            </w:r>
            <w:r w:rsidR="003C30FB">
              <w:rPr>
                <w:webHidden/>
              </w:rPr>
              <w:fldChar w:fldCharType="end"/>
            </w:r>
          </w:hyperlink>
        </w:p>
        <w:p w14:paraId="1CA96E7F" w14:textId="7D432F13" w:rsidR="003C30FB" w:rsidRDefault="00B1029B">
          <w:pPr>
            <w:pStyle w:val="TOC2"/>
            <w:rPr>
              <w:rFonts w:cstheme="minorBidi"/>
              <w:color w:val="auto"/>
              <w:lang w:eastAsia="en-GB"/>
            </w:rPr>
          </w:pPr>
          <w:hyperlink w:anchor="_Toc78557095" w:history="1">
            <w:r w:rsidR="003C30FB" w:rsidRPr="00814A8A">
              <w:rPr>
                <w:rStyle w:val="Hyperlink"/>
                <w:rFonts w:ascii="Arial Bold" w:eastAsia="Times New Roman" w:hAnsi="Arial Bold" w:cs="Arial"/>
                <w:iCs/>
              </w:rPr>
              <w:t>4.1</w:t>
            </w:r>
            <w:r w:rsidR="003C30FB">
              <w:rPr>
                <w:rFonts w:cstheme="minorBidi"/>
                <w:color w:val="auto"/>
                <w:lang w:eastAsia="en-GB"/>
              </w:rPr>
              <w:tab/>
            </w:r>
            <w:r w:rsidR="003C30FB" w:rsidRPr="00814A8A">
              <w:rPr>
                <w:rStyle w:val="Hyperlink"/>
                <w:rFonts w:ascii="Arial Bold" w:eastAsia="Times New Roman" w:hAnsi="Arial Bold" w:cs="Arial"/>
                <w:iCs/>
              </w:rPr>
              <w:t>Part 1, Report Service Users not Using XML Signing Certificates</w:t>
            </w:r>
            <w:r w:rsidR="003C30FB">
              <w:rPr>
                <w:webHidden/>
              </w:rPr>
              <w:tab/>
            </w:r>
            <w:r w:rsidR="003C30FB">
              <w:rPr>
                <w:webHidden/>
              </w:rPr>
              <w:fldChar w:fldCharType="begin"/>
            </w:r>
            <w:r w:rsidR="003C30FB">
              <w:rPr>
                <w:webHidden/>
              </w:rPr>
              <w:instrText xml:space="preserve"> PAGEREF _Toc78557095 \h </w:instrText>
            </w:r>
            <w:r w:rsidR="003C30FB">
              <w:rPr>
                <w:webHidden/>
              </w:rPr>
            </w:r>
            <w:r w:rsidR="003C30FB">
              <w:rPr>
                <w:webHidden/>
              </w:rPr>
              <w:fldChar w:fldCharType="separate"/>
            </w:r>
            <w:r w:rsidR="003C30FB">
              <w:rPr>
                <w:webHidden/>
              </w:rPr>
              <w:t>8</w:t>
            </w:r>
            <w:r w:rsidR="003C30FB">
              <w:rPr>
                <w:webHidden/>
              </w:rPr>
              <w:fldChar w:fldCharType="end"/>
            </w:r>
          </w:hyperlink>
        </w:p>
        <w:p w14:paraId="2B00ACE5" w14:textId="1B7732E7" w:rsidR="003C30FB" w:rsidRDefault="00B1029B">
          <w:pPr>
            <w:pStyle w:val="TOC2"/>
            <w:rPr>
              <w:rFonts w:cstheme="minorBidi"/>
              <w:color w:val="auto"/>
              <w:lang w:eastAsia="en-GB"/>
            </w:rPr>
          </w:pPr>
          <w:hyperlink w:anchor="_Toc78557096" w:history="1">
            <w:r w:rsidR="003C30FB" w:rsidRPr="00814A8A">
              <w:rPr>
                <w:rStyle w:val="Hyperlink"/>
              </w:rPr>
              <w:t>4.2</w:t>
            </w:r>
            <w:r w:rsidR="003C30FB">
              <w:rPr>
                <w:rFonts w:cstheme="minorBidi"/>
                <w:color w:val="auto"/>
                <w:lang w:eastAsia="en-GB"/>
              </w:rPr>
              <w:tab/>
            </w:r>
            <w:r w:rsidR="003C30FB" w:rsidRPr="00814A8A">
              <w:rPr>
                <w:rStyle w:val="Hyperlink"/>
              </w:rPr>
              <w:t>Part 2, Enforce XML Signing Certificates by Validation Checks</w:t>
            </w:r>
            <w:r w:rsidR="003C30FB">
              <w:rPr>
                <w:webHidden/>
              </w:rPr>
              <w:tab/>
            </w:r>
            <w:r w:rsidR="003C30FB">
              <w:rPr>
                <w:webHidden/>
              </w:rPr>
              <w:fldChar w:fldCharType="begin"/>
            </w:r>
            <w:r w:rsidR="003C30FB">
              <w:rPr>
                <w:webHidden/>
              </w:rPr>
              <w:instrText xml:space="preserve"> PAGEREF _Toc78557096 \h </w:instrText>
            </w:r>
            <w:r w:rsidR="003C30FB">
              <w:rPr>
                <w:webHidden/>
              </w:rPr>
            </w:r>
            <w:r w:rsidR="003C30FB">
              <w:rPr>
                <w:webHidden/>
              </w:rPr>
              <w:fldChar w:fldCharType="separate"/>
            </w:r>
            <w:r w:rsidR="003C30FB">
              <w:rPr>
                <w:webHidden/>
              </w:rPr>
              <w:t>8</w:t>
            </w:r>
            <w:r w:rsidR="003C30FB">
              <w:rPr>
                <w:webHidden/>
              </w:rPr>
              <w:fldChar w:fldCharType="end"/>
            </w:r>
          </w:hyperlink>
        </w:p>
        <w:p w14:paraId="53F58DDB" w14:textId="7050BF9A" w:rsidR="003C30FB" w:rsidRDefault="00B1029B">
          <w:pPr>
            <w:pStyle w:val="TOC2"/>
            <w:rPr>
              <w:rFonts w:cstheme="minorBidi"/>
              <w:color w:val="auto"/>
              <w:lang w:eastAsia="en-GB"/>
            </w:rPr>
          </w:pPr>
          <w:hyperlink w:anchor="_Toc78557097" w:history="1">
            <w:r w:rsidR="003C30FB" w:rsidRPr="00814A8A">
              <w:rPr>
                <w:rStyle w:val="Hyperlink"/>
              </w:rPr>
              <w:t>4.3</w:t>
            </w:r>
            <w:r w:rsidR="003C30FB">
              <w:rPr>
                <w:rFonts w:cstheme="minorBidi"/>
                <w:color w:val="auto"/>
                <w:lang w:eastAsia="en-GB"/>
              </w:rPr>
              <w:tab/>
            </w:r>
            <w:r w:rsidR="003C30FB" w:rsidRPr="00814A8A">
              <w:rPr>
                <w:rStyle w:val="Hyperlink"/>
              </w:rPr>
              <w:t>Impact on DSP Component</w:t>
            </w:r>
            <w:r w:rsidR="003C30FB">
              <w:rPr>
                <w:webHidden/>
              </w:rPr>
              <w:tab/>
            </w:r>
            <w:r w:rsidR="003C30FB">
              <w:rPr>
                <w:webHidden/>
              </w:rPr>
              <w:fldChar w:fldCharType="begin"/>
            </w:r>
            <w:r w:rsidR="003C30FB">
              <w:rPr>
                <w:webHidden/>
              </w:rPr>
              <w:instrText xml:space="preserve"> PAGEREF _Toc78557097 \h </w:instrText>
            </w:r>
            <w:r w:rsidR="003C30FB">
              <w:rPr>
                <w:webHidden/>
              </w:rPr>
            </w:r>
            <w:r w:rsidR="003C30FB">
              <w:rPr>
                <w:webHidden/>
              </w:rPr>
              <w:fldChar w:fldCharType="separate"/>
            </w:r>
            <w:r w:rsidR="003C30FB">
              <w:rPr>
                <w:webHidden/>
              </w:rPr>
              <w:t>8</w:t>
            </w:r>
            <w:r w:rsidR="003C30FB">
              <w:rPr>
                <w:webHidden/>
              </w:rPr>
              <w:fldChar w:fldCharType="end"/>
            </w:r>
          </w:hyperlink>
        </w:p>
        <w:p w14:paraId="0E4FDB09" w14:textId="37D8A456" w:rsidR="003C30FB" w:rsidRDefault="00B1029B">
          <w:pPr>
            <w:pStyle w:val="TOC3"/>
            <w:rPr>
              <w:rFonts w:cstheme="minorBidi"/>
              <w:bCs w:val="0"/>
              <w:noProof/>
              <w:color w:val="auto"/>
              <w:szCs w:val="22"/>
              <w:lang w:eastAsia="en-GB"/>
            </w:rPr>
          </w:pPr>
          <w:hyperlink w:anchor="_Toc78557098" w:history="1">
            <w:r w:rsidR="003C30FB" w:rsidRPr="00814A8A">
              <w:rPr>
                <w:rStyle w:val="Hyperlink"/>
                <w:noProof/>
              </w:rPr>
              <w:t>4.3.1</w:t>
            </w:r>
            <w:r w:rsidR="003C30FB">
              <w:rPr>
                <w:rFonts w:cstheme="minorBidi"/>
                <w:bCs w:val="0"/>
                <w:noProof/>
                <w:color w:val="auto"/>
                <w:szCs w:val="22"/>
                <w:lang w:eastAsia="en-GB"/>
              </w:rPr>
              <w:tab/>
            </w:r>
            <w:r w:rsidR="003C30FB" w:rsidRPr="00814A8A">
              <w:rPr>
                <w:rStyle w:val="Hyperlink"/>
                <w:noProof/>
              </w:rPr>
              <w:t>Security Library</w:t>
            </w:r>
            <w:r w:rsidR="003C30FB">
              <w:rPr>
                <w:noProof/>
                <w:webHidden/>
              </w:rPr>
              <w:tab/>
            </w:r>
            <w:r w:rsidR="003C30FB">
              <w:rPr>
                <w:noProof/>
                <w:webHidden/>
              </w:rPr>
              <w:fldChar w:fldCharType="begin"/>
            </w:r>
            <w:r w:rsidR="003C30FB">
              <w:rPr>
                <w:noProof/>
                <w:webHidden/>
              </w:rPr>
              <w:instrText xml:space="preserve"> PAGEREF _Toc78557098 \h </w:instrText>
            </w:r>
            <w:r w:rsidR="003C30FB">
              <w:rPr>
                <w:noProof/>
                <w:webHidden/>
              </w:rPr>
            </w:r>
            <w:r w:rsidR="003C30FB">
              <w:rPr>
                <w:noProof/>
                <w:webHidden/>
              </w:rPr>
              <w:fldChar w:fldCharType="separate"/>
            </w:r>
            <w:r w:rsidR="003C30FB">
              <w:rPr>
                <w:noProof/>
                <w:webHidden/>
              </w:rPr>
              <w:t>8</w:t>
            </w:r>
            <w:r w:rsidR="003C30FB">
              <w:rPr>
                <w:noProof/>
                <w:webHidden/>
              </w:rPr>
              <w:fldChar w:fldCharType="end"/>
            </w:r>
          </w:hyperlink>
        </w:p>
        <w:p w14:paraId="28929EE5" w14:textId="0DAF49FC" w:rsidR="003C30FB" w:rsidRDefault="00B1029B">
          <w:pPr>
            <w:pStyle w:val="TOC3"/>
            <w:rPr>
              <w:rFonts w:cstheme="minorBidi"/>
              <w:bCs w:val="0"/>
              <w:noProof/>
              <w:color w:val="auto"/>
              <w:szCs w:val="22"/>
              <w:lang w:eastAsia="en-GB"/>
            </w:rPr>
          </w:pPr>
          <w:hyperlink w:anchor="_Toc78557099" w:history="1">
            <w:r w:rsidR="003C30FB" w:rsidRPr="00814A8A">
              <w:rPr>
                <w:rStyle w:val="Hyperlink"/>
                <w:noProof/>
              </w:rPr>
              <w:t>4.3.2</w:t>
            </w:r>
            <w:r w:rsidR="003C30FB">
              <w:rPr>
                <w:rFonts w:cstheme="minorBidi"/>
                <w:bCs w:val="0"/>
                <w:noProof/>
                <w:color w:val="auto"/>
                <w:szCs w:val="22"/>
                <w:lang w:eastAsia="en-GB"/>
              </w:rPr>
              <w:tab/>
            </w:r>
            <w:r w:rsidR="003C30FB" w:rsidRPr="00814A8A">
              <w:rPr>
                <w:rStyle w:val="Hyperlink"/>
                <w:noProof/>
              </w:rPr>
              <w:t>Message Gateway</w:t>
            </w:r>
            <w:r w:rsidR="003C30FB">
              <w:rPr>
                <w:noProof/>
                <w:webHidden/>
              </w:rPr>
              <w:tab/>
            </w:r>
            <w:r w:rsidR="003C30FB">
              <w:rPr>
                <w:noProof/>
                <w:webHidden/>
              </w:rPr>
              <w:fldChar w:fldCharType="begin"/>
            </w:r>
            <w:r w:rsidR="003C30FB">
              <w:rPr>
                <w:noProof/>
                <w:webHidden/>
              </w:rPr>
              <w:instrText xml:space="preserve"> PAGEREF _Toc78557099 \h </w:instrText>
            </w:r>
            <w:r w:rsidR="003C30FB">
              <w:rPr>
                <w:noProof/>
                <w:webHidden/>
              </w:rPr>
            </w:r>
            <w:r w:rsidR="003C30FB">
              <w:rPr>
                <w:noProof/>
                <w:webHidden/>
              </w:rPr>
              <w:fldChar w:fldCharType="separate"/>
            </w:r>
            <w:r w:rsidR="003C30FB">
              <w:rPr>
                <w:noProof/>
                <w:webHidden/>
              </w:rPr>
              <w:t>9</w:t>
            </w:r>
            <w:r w:rsidR="003C30FB">
              <w:rPr>
                <w:noProof/>
                <w:webHidden/>
              </w:rPr>
              <w:fldChar w:fldCharType="end"/>
            </w:r>
          </w:hyperlink>
        </w:p>
        <w:p w14:paraId="1BE67AA1" w14:textId="54683589" w:rsidR="003C30FB" w:rsidRDefault="00B1029B">
          <w:pPr>
            <w:pStyle w:val="TOC3"/>
            <w:rPr>
              <w:rFonts w:cstheme="minorBidi"/>
              <w:bCs w:val="0"/>
              <w:noProof/>
              <w:color w:val="auto"/>
              <w:szCs w:val="22"/>
              <w:lang w:eastAsia="en-GB"/>
            </w:rPr>
          </w:pPr>
          <w:hyperlink w:anchor="_Toc78557100" w:history="1">
            <w:r w:rsidR="003C30FB" w:rsidRPr="00814A8A">
              <w:rPr>
                <w:rStyle w:val="Hyperlink"/>
                <w:noProof/>
              </w:rPr>
              <w:t>4.3.3</w:t>
            </w:r>
            <w:r w:rsidR="003C30FB">
              <w:rPr>
                <w:rFonts w:cstheme="minorBidi"/>
                <w:bCs w:val="0"/>
                <w:noProof/>
                <w:color w:val="auto"/>
                <w:szCs w:val="22"/>
                <w:lang w:eastAsia="en-GB"/>
              </w:rPr>
              <w:tab/>
            </w:r>
            <w:r w:rsidR="003C30FB" w:rsidRPr="00814A8A">
              <w:rPr>
                <w:rStyle w:val="Hyperlink"/>
                <w:noProof/>
              </w:rPr>
              <w:t>Request Management</w:t>
            </w:r>
            <w:r w:rsidR="003C30FB">
              <w:rPr>
                <w:noProof/>
                <w:webHidden/>
              </w:rPr>
              <w:tab/>
            </w:r>
            <w:r w:rsidR="003C30FB">
              <w:rPr>
                <w:noProof/>
                <w:webHidden/>
              </w:rPr>
              <w:fldChar w:fldCharType="begin"/>
            </w:r>
            <w:r w:rsidR="003C30FB">
              <w:rPr>
                <w:noProof/>
                <w:webHidden/>
              </w:rPr>
              <w:instrText xml:space="preserve"> PAGEREF _Toc78557100 \h </w:instrText>
            </w:r>
            <w:r w:rsidR="003C30FB">
              <w:rPr>
                <w:noProof/>
                <w:webHidden/>
              </w:rPr>
            </w:r>
            <w:r w:rsidR="003C30FB">
              <w:rPr>
                <w:noProof/>
                <w:webHidden/>
              </w:rPr>
              <w:fldChar w:fldCharType="separate"/>
            </w:r>
            <w:r w:rsidR="003C30FB">
              <w:rPr>
                <w:noProof/>
                <w:webHidden/>
              </w:rPr>
              <w:t>9</w:t>
            </w:r>
            <w:r w:rsidR="003C30FB">
              <w:rPr>
                <w:noProof/>
                <w:webHidden/>
              </w:rPr>
              <w:fldChar w:fldCharType="end"/>
            </w:r>
          </w:hyperlink>
        </w:p>
        <w:p w14:paraId="73FB383E" w14:textId="669B9F36" w:rsidR="003C30FB" w:rsidRDefault="00B1029B">
          <w:pPr>
            <w:pStyle w:val="TOC3"/>
            <w:rPr>
              <w:rFonts w:cstheme="minorBidi"/>
              <w:bCs w:val="0"/>
              <w:noProof/>
              <w:color w:val="auto"/>
              <w:szCs w:val="22"/>
              <w:lang w:eastAsia="en-GB"/>
            </w:rPr>
          </w:pPr>
          <w:hyperlink w:anchor="_Toc78557101" w:history="1">
            <w:r w:rsidR="003C30FB" w:rsidRPr="00814A8A">
              <w:rPr>
                <w:rStyle w:val="Hyperlink"/>
                <w:noProof/>
              </w:rPr>
              <w:t>4.3.4</w:t>
            </w:r>
            <w:r w:rsidR="003C30FB">
              <w:rPr>
                <w:rFonts w:cstheme="minorBidi"/>
                <w:bCs w:val="0"/>
                <w:noProof/>
                <w:color w:val="auto"/>
                <w:szCs w:val="22"/>
                <w:lang w:eastAsia="en-GB"/>
              </w:rPr>
              <w:tab/>
            </w:r>
            <w:r w:rsidR="003C30FB" w:rsidRPr="00814A8A">
              <w:rPr>
                <w:rStyle w:val="Hyperlink"/>
                <w:noProof/>
              </w:rPr>
              <w:t>Data Management</w:t>
            </w:r>
            <w:r w:rsidR="003C30FB">
              <w:rPr>
                <w:noProof/>
                <w:webHidden/>
              </w:rPr>
              <w:tab/>
            </w:r>
            <w:r w:rsidR="003C30FB">
              <w:rPr>
                <w:noProof/>
                <w:webHidden/>
              </w:rPr>
              <w:fldChar w:fldCharType="begin"/>
            </w:r>
            <w:r w:rsidR="003C30FB">
              <w:rPr>
                <w:noProof/>
                <w:webHidden/>
              </w:rPr>
              <w:instrText xml:space="preserve"> PAGEREF _Toc78557101 \h </w:instrText>
            </w:r>
            <w:r w:rsidR="003C30FB">
              <w:rPr>
                <w:noProof/>
                <w:webHidden/>
              </w:rPr>
            </w:r>
            <w:r w:rsidR="003C30FB">
              <w:rPr>
                <w:noProof/>
                <w:webHidden/>
              </w:rPr>
              <w:fldChar w:fldCharType="separate"/>
            </w:r>
            <w:r w:rsidR="003C30FB">
              <w:rPr>
                <w:noProof/>
                <w:webHidden/>
              </w:rPr>
              <w:t>9</w:t>
            </w:r>
            <w:r w:rsidR="003C30FB">
              <w:rPr>
                <w:noProof/>
                <w:webHidden/>
              </w:rPr>
              <w:fldChar w:fldCharType="end"/>
            </w:r>
          </w:hyperlink>
        </w:p>
        <w:p w14:paraId="07A9A6DA" w14:textId="2FD55C79" w:rsidR="003C30FB" w:rsidRDefault="00B1029B">
          <w:pPr>
            <w:pStyle w:val="TOC3"/>
            <w:rPr>
              <w:rFonts w:cstheme="minorBidi"/>
              <w:bCs w:val="0"/>
              <w:noProof/>
              <w:color w:val="auto"/>
              <w:szCs w:val="22"/>
              <w:lang w:eastAsia="en-GB"/>
            </w:rPr>
          </w:pPr>
          <w:hyperlink w:anchor="_Toc78557102" w:history="1">
            <w:r w:rsidR="003C30FB" w:rsidRPr="00814A8A">
              <w:rPr>
                <w:rStyle w:val="Hyperlink"/>
                <w:noProof/>
              </w:rPr>
              <w:t>4.3.5</w:t>
            </w:r>
            <w:r w:rsidR="003C30FB">
              <w:rPr>
                <w:rFonts w:cstheme="minorBidi"/>
                <w:bCs w:val="0"/>
                <w:noProof/>
                <w:color w:val="auto"/>
                <w:szCs w:val="22"/>
                <w:lang w:eastAsia="en-GB"/>
              </w:rPr>
              <w:tab/>
            </w:r>
            <w:r w:rsidR="003C30FB" w:rsidRPr="00814A8A">
              <w:rPr>
                <w:rStyle w:val="Hyperlink"/>
                <w:noProof/>
              </w:rPr>
              <w:t>Reporting Application Server</w:t>
            </w:r>
            <w:r w:rsidR="003C30FB">
              <w:rPr>
                <w:noProof/>
                <w:webHidden/>
              </w:rPr>
              <w:tab/>
            </w:r>
            <w:r w:rsidR="003C30FB">
              <w:rPr>
                <w:noProof/>
                <w:webHidden/>
              </w:rPr>
              <w:fldChar w:fldCharType="begin"/>
            </w:r>
            <w:r w:rsidR="003C30FB">
              <w:rPr>
                <w:noProof/>
                <w:webHidden/>
              </w:rPr>
              <w:instrText xml:space="preserve"> PAGEREF _Toc78557102 \h </w:instrText>
            </w:r>
            <w:r w:rsidR="003C30FB">
              <w:rPr>
                <w:noProof/>
                <w:webHidden/>
              </w:rPr>
            </w:r>
            <w:r w:rsidR="003C30FB">
              <w:rPr>
                <w:noProof/>
                <w:webHidden/>
              </w:rPr>
              <w:fldChar w:fldCharType="separate"/>
            </w:r>
            <w:r w:rsidR="003C30FB">
              <w:rPr>
                <w:noProof/>
                <w:webHidden/>
              </w:rPr>
              <w:t>9</w:t>
            </w:r>
            <w:r w:rsidR="003C30FB">
              <w:rPr>
                <w:noProof/>
                <w:webHidden/>
              </w:rPr>
              <w:fldChar w:fldCharType="end"/>
            </w:r>
          </w:hyperlink>
        </w:p>
        <w:p w14:paraId="1272A448" w14:textId="51C480B9" w:rsidR="003C30FB" w:rsidRDefault="00B1029B">
          <w:pPr>
            <w:pStyle w:val="TOC3"/>
            <w:rPr>
              <w:rFonts w:cstheme="minorBidi"/>
              <w:bCs w:val="0"/>
              <w:noProof/>
              <w:color w:val="auto"/>
              <w:szCs w:val="22"/>
              <w:lang w:eastAsia="en-GB"/>
            </w:rPr>
          </w:pPr>
          <w:hyperlink w:anchor="_Toc78557103" w:history="1">
            <w:r w:rsidR="003C30FB" w:rsidRPr="00814A8A">
              <w:rPr>
                <w:rStyle w:val="Hyperlink"/>
                <w:noProof/>
              </w:rPr>
              <w:t>4.3.6</w:t>
            </w:r>
            <w:r w:rsidR="003C30FB">
              <w:rPr>
                <w:rFonts w:cstheme="minorBidi"/>
                <w:bCs w:val="0"/>
                <w:noProof/>
                <w:color w:val="auto"/>
                <w:szCs w:val="22"/>
                <w:lang w:eastAsia="en-GB"/>
              </w:rPr>
              <w:tab/>
            </w:r>
            <w:r w:rsidR="003C30FB" w:rsidRPr="00814A8A">
              <w:rPr>
                <w:rStyle w:val="Hyperlink"/>
                <w:noProof/>
              </w:rPr>
              <w:t>Technical Specifications</w:t>
            </w:r>
            <w:r w:rsidR="003C30FB">
              <w:rPr>
                <w:noProof/>
                <w:webHidden/>
              </w:rPr>
              <w:tab/>
            </w:r>
            <w:r w:rsidR="003C30FB">
              <w:rPr>
                <w:noProof/>
                <w:webHidden/>
              </w:rPr>
              <w:fldChar w:fldCharType="begin"/>
            </w:r>
            <w:r w:rsidR="003C30FB">
              <w:rPr>
                <w:noProof/>
                <w:webHidden/>
              </w:rPr>
              <w:instrText xml:space="preserve"> PAGEREF _Toc78557103 \h </w:instrText>
            </w:r>
            <w:r w:rsidR="003C30FB">
              <w:rPr>
                <w:noProof/>
                <w:webHidden/>
              </w:rPr>
            </w:r>
            <w:r w:rsidR="003C30FB">
              <w:rPr>
                <w:noProof/>
                <w:webHidden/>
              </w:rPr>
              <w:fldChar w:fldCharType="separate"/>
            </w:r>
            <w:r w:rsidR="003C30FB">
              <w:rPr>
                <w:noProof/>
                <w:webHidden/>
              </w:rPr>
              <w:t>9</w:t>
            </w:r>
            <w:r w:rsidR="003C30FB">
              <w:rPr>
                <w:noProof/>
                <w:webHidden/>
              </w:rPr>
              <w:fldChar w:fldCharType="end"/>
            </w:r>
          </w:hyperlink>
        </w:p>
        <w:p w14:paraId="531522A4" w14:textId="23A9B423" w:rsidR="003C30FB" w:rsidRDefault="00B1029B">
          <w:pPr>
            <w:pStyle w:val="TOC3"/>
            <w:rPr>
              <w:rFonts w:cstheme="minorBidi"/>
              <w:bCs w:val="0"/>
              <w:noProof/>
              <w:color w:val="auto"/>
              <w:szCs w:val="22"/>
              <w:lang w:eastAsia="en-GB"/>
            </w:rPr>
          </w:pPr>
          <w:hyperlink w:anchor="_Toc78557104" w:history="1">
            <w:r w:rsidR="003C30FB" w:rsidRPr="00814A8A">
              <w:rPr>
                <w:rStyle w:val="Hyperlink"/>
                <w:noProof/>
              </w:rPr>
              <w:t>4.3.7</w:t>
            </w:r>
            <w:r w:rsidR="003C30FB">
              <w:rPr>
                <w:rFonts w:cstheme="minorBidi"/>
                <w:bCs w:val="0"/>
                <w:noProof/>
                <w:color w:val="auto"/>
                <w:szCs w:val="22"/>
                <w:lang w:eastAsia="en-GB"/>
              </w:rPr>
              <w:tab/>
            </w:r>
            <w:r w:rsidR="003C30FB" w:rsidRPr="00814A8A">
              <w:rPr>
                <w:rStyle w:val="Hyperlink"/>
                <w:noProof/>
              </w:rPr>
              <w:t>Service User Certificate Usage Report Format</w:t>
            </w:r>
            <w:r w:rsidR="003C30FB">
              <w:rPr>
                <w:noProof/>
                <w:webHidden/>
              </w:rPr>
              <w:tab/>
            </w:r>
            <w:r w:rsidR="003C30FB">
              <w:rPr>
                <w:noProof/>
                <w:webHidden/>
              </w:rPr>
              <w:fldChar w:fldCharType="begin"/>
            </w:r>
            <w:r w:rsidR="003C30FB">
              <w:rPr>
                <w:noProof/>
                <w:webHidden/>
              </w:rPr>
              <w:instrText xml:space="preserve"> PAGEREF _Toc78557104 \h </w:instrText>
            </w:r>
            <w:r w:rsidR="003C30FB">
              <w:rPr>
                <w:noProof/>
                <w:webHidden/>
              </w:rPr>
            </w:r>
            <w:r w:rsidR="003C30FB">
              <w:rPr>
                <w:noProof/>
                <w:webHidden/>
              </w:rPr>
              <w:fldChar w:fldCharType="separate"/>
            </w:r>
            <w:r w:rsidR="003C30FB">
              <w:rPr>
                <w:noProof/>
                <w:webHidden/>
              </w:rPr>
              <w:t>10</w:t>
            </w:r>
            <w:r w:rsidR="003C30FB">
              <w:rPr>
                <w:noProof/>
                <w:webHidden/>
              </w:rPr>
              <w:fldChar w:fldCharType="end"/>
            </w:r>
          </w:hyperlink>
        </w:p>
        <w:p w14:paraId="6CDEC82A" w14:textId="43768D13" w:rsidR="003C30FB" w:rsidRDefault="00B1029B">
          <w:pPr>
            <w:pStyle w:val="TOC3"/>
            <w:rPr>
              <w:rFonts w:cstheme="minorBidi"/>
              <w:bCs w:val="0"/>
              <w:noProof/>
              <w:color w:val="auto"/>
              <w:szCs w:val="22"/>
              <w:lang w:eastAsia="en-GB"/>
            </w:rPr>
          </w:pPr>
          <w:hyperlink w:anchor="_Toc78557105" w:history="1">
            <w:r w:rsidR="003C30FB" w:rsidRPr="00814A8A">
              <w:rPr>
                <w:rStyle w:val="Hyperlink"/>
                <w:noProof/>
              </w:rPr>
              <w:t>4.3.8</w:t>
            </w:r>
            <w:r w:rsidR="003C30FB">
              <w:rPr>
                <w:rFonts w:cstheme="minorBidi"/>
                <w:bCs w:val="0"/>
                <w:noProof/>
                <w:color w:val="auto"/>
                <w:szCs w:val="22"/>
                <w:lang w:eastAsia="en-GB"/>
              </w:rPr>
              <w:tab/>
            </w:r>
            <w:r w:rsidR="003C30FB" w:rsidRPr="00814A8A">
              <w:rPr>
                <w:rStyle w:val="Hyperlink"/>
                <w:noProof/>
              </w:rPr>
              <w:t>Feature Switches</w:t>
            </w:r>
            <w:r w:rsidR="003C30FB">
              <w:rPr>
                <w:noProof/>
                <w:webHidden/>
              </w:rPr>
              <w:tab/>
            </w:r>
            <w:r w:rsidR="003C30FB">
              <w:rPr>
                <w:noProof/>
                <w:webHidden/>
              </w:rPr>
              <w:fldChar w:fldCharType="begin"/>
            </w:r>
            <w:r w:rsidR="003C30FB">
              <w:rPr>
                <w:noProof/>
                <w:webHidden/>
              </w:rPr>
              <w:instrText xml:space="preserve"> PAGEREF _Toc78557105 \h </w:instrText>
            </w:r>
            <w:r w:rsidR="003C30FB">
              <w:rPr>
                <w:noProof/>
                <w:webHidden/>
              </w:rPr>
            </w:r>
            <w:r w:rsidR="003C30FB">
              <w:rPr>
                <w:noProof/>
                <w:webHidden/>
              </w:rPr>
              <w:fldChar w:fldCharType="separate"/>
            </w:r>
            <w:r w:rsidR="003C30FB">
              <w:rPr>
                <w:noProof/>
                <w:webHidden/>
              </w:rPr>
              <w:t>10</w:t>
            </w:r>
            <w:r w:rsidR="003C30FB">
              <w:rPr>
                <w:noProof/>
                <w:webHidden/>
              </w:rPr>
              <w:fldChar w:fldCharType="end"/>
            </w:r>
          </w:hyperlink>
        </w:p>
        <w:p w14:paraId="39B1E440" w14:textId="6F6AABFA" w:rsidR="003C30FB" w:rsidRDefault="00B1029B">
          <w:pPr>
            <w:pStyle w:val="TOC3"/>
            <w:rPr>
              <w:rFonts w:cstheme="minorBidi"/>
              <w:bCs w:val="0"/>
              <w:noProof/>
              <w:color w:val="auto"/>
              <w:szCs w:val="22"/>
              <w:lang w:eastAsia="en-GB"/>
            </w:rPr>
          </w:pPr>
          <w:hyperlink w:anchor="_Toc78557106" w:history="1">
            <w:r w:rsidR="003C30FB" w:rsidRPr="00814A8A">
              <w:rPr>
                <w:rStyle w:val="Hyperlink"/>
                <w:noProof/>
                <w:lang w:eastAsia="en-GB"/>
              </w:rPr>
              <w:t>4.3.9</w:t>
            </w:r>
            <w:r w:rsidR="003C30FB">
              <w:rPr>
                <w:rFonts w:cstheme="minorBidi"/>
                <w:bCs w:val="0"/>
                <w:noProof/>
                <w:color w:val="auto"/>
                <w:szCs w:val="22"/>
                <w:lang w:eastAsia="en-GB"/>
              </w:rPr>
              <w:tab/>
            </w:r>
            <w:r w:rsidR="003C30FB" w:rsidRPr="00814A8A">
              <w:rPr>
                <w:rStyle w:val="Hyperlink"/>
                <w:noProof/>
                <w:lang w:eastAsia="en-GB"/>
              </w:rPr>
              <w:t>Non-Functional Impacts</w:t>
            </w:r>
            <w:r w:rsidR="003C30FB">
              <w:rPr>
                <w:noProof/>
                <w:webHidden/>
              </w:rPr>
              <w:tab/>
            </w:r>
            <w:r w:rsidR="003C30FB">
              <w:rPr>
                <w:noProof/>
                <w:webHidden/>
              </w:rPr>
              <w:fldChar w:fldCharType="begin"/>
            </w:r>
            <w:r w:rsidR="003C30FB">
              <w:rPr>
                <w:noProof/>
                <w:webHidden/>
              </w:rPr>
              <w:instrText xml:space="preserve"> PAGEREF _Toc78557106 \h </w:instrText>
            </w:r>
            <w:r w:rsidR="003C30FB">
              <w:rPr>
                <w:noProof/>
                <w:webHidden/>
              </w:rPr>
            </w:r>
            <w:r w:rsidR="003C30FB">
              <w:rPr>
                <w:noProof/>
                <w:webHidden/>
              </w:rPr>
              <w:fldChar w:fldCharType="separate"/>
            </w:r>
            <w:r w:rsidR="003C30FB">
              <w:rPr>
                <w:noProof/>
                <w:webHidden/>
              </w:rPr>
              <w:t>10</w:t>
            </w:r>
            <w:r w:rsidR="003C30FB">
              <w:rPr>
                <w:noProof/>
                <w:webHidden/>
              </w:rPr>
              <w:fldChar w:fldCharType="end"/>
            </w:r>
          </w:hyperlink>
        </w:p>
        <w:p w14:paraId="788E41CA" w14:textId="74CD627A" w:rsidR="003C30FB" w:rsidRDefault="00B1029B">
          <w:pPr>
            <w:pStyle w:val="TOC1"/>
            <w:rPr>
              <w:rFonts w:cstheme="minorBidi"/>
              <w:b w:val="0"/>
              <w:color w:val="auto"/>
              <w:sz w:val="22"/>
              <w:szCs w:val="22"/>
              <w:lang w:eastAsia="en-GB"/>
            </w:rPr>
          </w:pPr>
          <w:hyperlink w:anchor="_Toc78557107" w:history="1">
            <w:r w:rsidR="003C30FB" w:rsidRPr="00814A8A">
              <w:rPr>
                <w:rStyle w:val="Hyperlink"/>
              </w:rPr>
              <w:t>5</w:t>
            </w:r>
            <w:r w:rsidR="003C30FB">
              <w:rPr>
                <w:rFonts w:cstheme="minorBidi"/>
                <w:b w:val="0"/>
                <w:color w:val="auto"/>
                <w:sz w:val="22"/>
                <w:szCs w:val="22"/>
                <w:lang w:eastAsia="en-GB"/>
              </w:rPr>
              <w:tab/>
            </w:r>
            <w:r w:rsidR="003C30FB" w:rsidRPr="00814A8A">
              <w:rPr>
                <w:rStyle w:val="Hyperlink"/>
              </w:rPr>
              <w:t>Testing Considerations</w:t>
            </w:r>
            <w:r w:rsidR="003C30FB">
              <w:rPr>
                <w:webHidden/>
              </w:rPr>
              <w:tab/>
            </w:r>
            <w:r w:rsidR="003C30FB">
              <w:rPr>
                <w:webHidden/>
              </w:rPr>
              <w:fldChar w:fldCharType="begin"/>
            </w:r>
            <w:r w:rsidR="003C30FB">
              <w:rPr>
                <w:webHidden/>
              </w:rPr>
              <w:instrText xml:space="preserve"> PAGEREF _Toc78557107 \h </w:instrText>
            </w:r>
            <w:r w:rsidR="003C30FB">
              <w:rPr>
                <w:webHidden/>
              </w:rPr>
            </w:r>
            <w:r w:rsidR="003C30FB">
              <w:rPr>
                <w:webHidden/>
              </w:rPr>
              <w:fldChar w:fldCharType="separate"/>
            </w:r>
            <w:r w:rsidR="003C30FB">
              <w:rPr>
                <w:webHidden/>
              </w:rPr>
              <w:t>11</w:t>
            </w:r>
            <w:r w:rsidR="003C30FB">
              <w:rPr>
                <w:webHidden/>
              </w:rPr>
              <w:fldChar w:fldCharType="end"/>
            </w:r>
          </w:hyperlink>
        </w:p>
        <w:p w14:paraId="047EDAB9" w14:textId="61E6F270" w:rsidR="003C30FB" w:rsidRDefault="00B1029B">
          <w:pPr>
            <w:pStyle w:val="TOC2"/>
            <w:rPr>
              <w:rFonts w:cstheme="minorBidi"/>
              <w:color w:val="auto"/>
              <w:lang w:eastAsia="en-GB"/>
            </w:rPr>
          </w:pPr>
          <w:hyperlink w:anchor="_Toc78557108" w:history="1">
            <w:r w:rsidR="003C30FB" w:rsidRPr="00814A8A">
              <w:rPr>
                <w:rStyle w:val="Hyperlink"/>
              </w:rPr>
              <w:t>5.1</w:t>
            </w:r>
            <w:r w:rsidR="003C30FB">
              <w:rPr>
                <w:rFonts w:cstheme="minorBidi"/>
                <w:color w:val="auto"/>
                <w:lang w:eastAsia="en-GB"/>
              </w:rPr>
              <w:tab/>
            </w:r>
            <w:r w:rsidR="003C30FB" w:rsidRPr="00814A8A">
              <w:rPr>
                <w:rStyle w:val="Hyperlink"/>
              </w:rPr>
              <w:t>Pre-Integration Testing</w:t>
            </w:r>
            <w:r w:rsidR="003C30FB">
              <w:rPr>
                <w:webHidden/>
              </w:rPr>
              <w:tab/>
            </w:r>
            <w:r w:rsidR="003C30FB">
              <w:rPr>
                <w:webHidden/>
              </w:rPr>
              <w:fldChar w:fldCharType="begin"/>
            </w:r>
            <w:r w:rsidR="003C30FB">
              <w:rPr>
                <w:webHidden/>
              </w:rPr>
              <w:instrText xml:space="preserve"> PAGEREF _Toc78557108 \h </w:instrText>
            </w:r>
            <w:r w:rsidR="003C30FB">
              <w:rPr>
                <w:webHidden/>
              </w:rPr>
            </w:r>
            <w:r w:rsidR="003C30FB">
              <w:rPr>
                <w:webHidden/>
              </w:rPr>
              <w:fldChar w:fldCharType="separate"/>
            </w:r>
            <w:r w:rsidR="003C30FB">
              <w:rPr>
                <w:webHidden/>
              </w:rPr>
              <w:t>11</w:t>
            </w:r>
            <w:r w:rsidR="003C30FB">
              <w:rPr>
                <w:webHidden/>
              </w:rPr>
              <w:fldChar w:fldCharType="end"/>
            </w:r>
          </w:hyperlink>
        </w:p>
        <w:p w14:paraId="119993E5" w14:textId="40672636" w:rsidR="003C30FB" w:rsidRDefault="00B1029B">
          <w:pPr>
            <w:pStyle w:val="TOC2"/>
            <w:rPr>
              <w:rFonts w:cstheme="minorBidi"/>
              <w:color w:val="auto"/>
              <w:lang w:eastAsia="en-GB"/>
            </w:rPr>
          </w:pPr>
          <w:hyperlink w:anchor="_Toc78557109" w:history="1">
            <w:r w:rsidR="003C30FB" w:rsidRPr="00814A8A">
              <w:rPr>
                <w:rStyle w:val="Hyperlink"/>
              </w:rPr>
              <w:t>5.2</w:t>
            </w:r>
            <w:r w:rsidR="003C30FB">
              <w:rPr>
                <w:rFonts w:cstheme="minorBidi"/>
                <w:color w:val="auto"/>
                <w:lang w:eastAsia="en-GB"/>
              </w:rPr>
              <w:tab/>
            </w:r>
            <w:r w:rsidR="003C30FB" w:rsidRPr="00814A8A">
              <w:rPr>
                <w:rStyle w:val="Hyperlink"/>
              </w:rPr>
              <w:t>System Integration Testing (SIT)</w:t>
            </w:r>
            <w:r w:rsidR="003C30FB">
              <w:rPr>
                <w:webHidden/>
              </w:rPr>
              <w:tab/>
            </w:r>
            <w:r w:rsidR="003C30FB">
              <w:rPr>
                <w:webHidden/>
              </w:rPr>
              <w:fldChar w:fldCharType="begin"/>
            </w:r>
            <w:r w:rsidR="003C30FB">
              <w:rPr>
                <w:webHidden/>
              </w:rPr>
              <w:instrText xml:space="preserve"> PAGEREF _Toc78557109 \h </w:instrText>
            </w:r>
            <w:r w:rsidR="003C30FB">
              <w:rPr>
                <w:webHidden/>
              </w:rPr>
            </w:r>
            <w:r w:rsidR="003C30FB">
              <w:rPr>
                <w:webHidden/>
              </w:rPr>
              <w:fldChar w:fldCharType="separate"/>
            </w:r>
            <w:r w:rsidR="003C30FB">
              <w:rPr>
                <w:webHidden/>
              </w:rPr>
              <w:t>11</w:t>
            </w:r>
            <w:r w:rsidR="003C30FB">
              <w:rPr>
                <w:webHidden/>
              </w:rPr>
              <w:fldChar w:fldCharType="end"/>
            </w:r>
          </w:hyperlink>
        </w:p>
        <w:p w14:paraId="4BCB83DE" w14:textId="12817269" w:rsidR="003C30FB" w:rsidRDefault="00B1029B">
          <w:pPr>
            <w:pStyle w:val="TOC2"/>
            <w:rPr>
              <w:rFonts w:cstheme="minorBidi"/>
              <w:color w:val="auto"/>
              <w:lang w:eastAsia="en-GB"/>
            </w:rPr>
          </w:pPr>
          <w:hyperlink w:anchor="_Toc78557110" w:history="1">
            <w:r w:rsidR="003C30FB" w:rsidRPr="00814A8A">
              <w:rPr>
                <w:rStyle w:val="Hyperlink"/>
              </w:rPr>
              <w:t>5.3</w:t>
            </w:r>
            <w:r w:rsidR="003C30FB">
              <w:rPr>
                <w:rFonts w:cstheme="minorBidi"/>
                <w:color w:val="auto"/>
                <w:lang w:eastAsia="en-GB"/>
              </w:rPr>
              <w:tab/>
            </w:r>
            <w:r w:rsidR="003C30FB" w:rsidRPr="00814A8A">
              <w:rPr>
                <w:rStyle w:val="Hyperlink"/>
              </w:rPr>
              <w:t>User Integration Testing (UIT)</w:t>
            </w:r>
            <w:r w:rsidR="003C30FB">
              <w:rPr>
                <w:webHidden/>
              </w:rPr>
              <w:tab/>
            </w:r>
            <w:r w:rsidR="003C30FB">
              <w:rPr>
                <w:webHidden/>
              </w:rPr>
              <w:fldChar w:fldCharType="begin"/>
            </w:r>
            <w:r w:rsidR="003C30FB">
              <w:rPr>
                <w:webHidden/>
              </w:rPr>
              <w:instrText xml:space="preserve"> PAGEREF _Toc78557110 \h </w:instrText>
            </w:r>
            <w:r w:rsidR="003C30FB">
              <w:rPr>
                <w:webHidden/>
              </w:rPr>
            </w:r>
            <w:r w:rsidR="003C30FB">
              <w:rPr>
                <w:webHidden/>
              </w:rPr>
              <w:fldChar w:fldCharType="separate"/>
            </w:r>
            <w:r w:rsidR="003C30FB">
              <w:rPr>
                <w:webHidden/>
              </w:rPr>
              <w:t>12</w:t>
            </w:r>
            <w:r w:rsidR="003C30FB">
              <w:rPr>
                <w:webHidden/>
              </w:rPr>
              <w:fldChar w:fldCharType="end"/>
            </w:r>
          </w:hyperlink>
        </w:p>
        <w:p w14:paraId="598EC705" w14:textId="11D55CB1" w:rsidR="003C30FB" w:rsidRDefault="00B1029B">
          <w:pPr>
            <w:pStyle w:val="TOC1"/>
            <w:rPr>
              <w:rFonts w:cstheme="minorBidi"/>
              <w:b w:val="0"/>
              <w:color w:val="auto"/>
              <w:sz w:val="22"/>
              <w:szCs w:val="22"/>
              <w:lang w:eastAsia="en-GB"/>
            </w:rPr>
          </w:pPr>
          <w:hyperlink w:anchor="_Toc78557111" w:history="1">
            <w:r w:rsidR="003C30FB" w:rsidRPr="00814A8A">
              <w:rPr>
                <w:rStyle w:val="Hyperlink"/>
              </w:rPr>
              <w:t>6</w:t>
            </w:r>
            <w:r w:rsidR="003C30FB">
              <w:rPr>
                <w:rFonts w:cstheme="minorBidi"/>
                <w:b w:val="0"/>
                <w:color w:val="auto"/>
                <w:sz w:val="22"/>
                <w:szCs w:val="22"/>
                <w:lang w:eastAsia="en-GB"/>
              </w:rPr>
              <w:tab/>
            </w:r>
            <w:r w:rsidR="003C30FB" w:rsidRPr="00814A8A">
              <w:rPr>
                <w:rStyle w:val="Hyperlink"/>
              </w:rPr>
              <w:t>Implementation Timescales and Releases</w:t>
            </w:r>
            <w:r w:rsidR="003C30FB">
              <w:rPr>
                <w:webHidden/>
              </w:rPr>
              <w:tab/>
            </w:r>
            <w:r w:rsidR="003C30FB">
              <w:rPr>
                <w:webHidden/>
              </w:rPr>
              <w:fldChar w:fldCharType="begin"/>
            </w:r>
            <w:r w:rsidR="003C30FB">
              <w:rPr>
                <w:webHidden/>
              </w:rPr>
              <w:instrText xml:space="preserve"> PAGEREF _Toc78557111 \h </w:instrText>
            </w:r>
            <w:r w:rsidR="003C30FB">
              <w:rPr>
                <w:webHidden/>
              </w:rPr>
            </w:r>
            <w:r w:rsidR="003C30FB">
              <w:rPr>
                <w:webHidden/>
              </w:rPr>
              <w:fldChar w:fldCharType="separate"/>
            </w:r>
            <w:r w:rsidR="003C30FB">
              <w:rPr>
                <w:webHidden/>
              </w:rPr>
              <w:t>13</w:t>
            </w:r>
            <w:r w:rsidR="003C30FB">
              <w:rPr>
                <w:webHidden/>
              </w:rPr>
              <w:fldChar w:fldCharType="end"/>
            </w:r>
          </w:hyperlink>
        </w:p>
        <w:p w14:paraId="5575EFD2" w14:textId="6A6EA00A" w:rsidR="003C30FB" w:rsidRDefault="00B1029B">
          <w:pPr>
            <w:pStyle w:val="TOC2"/>
            <w:rPr>
              <w:rFonts w:cstheme="minorBidi"/>
              <w:color w:val="auto"/>
              <w:lang w:eastAsia="en-GB"/>
            </w:rPr>
          </w:pPr>
          <w:hyperlink w:anchor="_Toc78557112" w:history="1">
            <w:r w:rsidR="003C30FB" w:rsidRPr="00814A8A">
              <w:rPr>
                <w:rStyle w:val="Hyperlink"/>
              </w:rPr>
              <w:t>6.1</w:t>
            </w:r>
            <w:r w:rsidR="003C30FB">
              <w:rPr>
                <w:rFonts w:cstheme="minorBidi"/>
                <w:color w:val="auto"/>
                <w:lang w:eastAsia="en-GB"/>
              </w:rPr>
              <w:tab/>
            </w:r>
            <w:r w:rsidR="003C30FB" w:rsidRPr="00814A8A">
              <w:rPr>
                <w:rStyle w:val="Hyperlink"/>
              </w:rPr>
              <w:t>Change Lead Times and Timelines</w:t>
            </w:r>
            <w:r w:rsidR="003C30FB">
              <w:rPr>
                <w:webHidden/>
              </w:rPr>
              <w:tab/>
            </w:r>
            <w:r w:rsidR="003C30FB">
              <w:rPr>
                <w:webHidden/>
              </w:rPr>
              <w:fldChar w:fldCharType="begin"/>
            </w:r>
            <w:r w:rsidR="003C30FB">
              <w:rPr>
                <w:webHidden/>
              </w:rPr>
              <w:instrText xml:space="preserve"> PAGEREF _Toc78557112 \h </w:instrText>
            </w:r>
            <w:r w:rsidR="003C30FB">
              <w:rPr>
                <w:webHidden/>
              </w:rPr>
            </w:r>
            <w:r w:rsidR="003C30FB">
              <w:rPr>
                <w:webHidden/>
              </w:rPr>
              <w:fldChar w:fldCharType="separate"/>
            </w:r>
            <w:r w:rsidR="003C30FB">
              <w:rPr>
                <w:webHidden/>
              </w:rPr>
              <w:t>13</w:t>
            </w:r>
            <w:r w:rsidR="003C30FB">
              <w:rPr>
                <w:webHidden/>
              </w:rPr>
              <w:fldChar w:fldCharType="end"/>
            </w:r>
          </w:hyperlink>
        </w:p>
        <w:p w14:paraId="287E1F6F" w14:textId="0AC4B5CE" w:rsidR="003C30FB" w:rsidRDefault="00B1029B">
          <w:pPr>
            <w:pStyle w:val="TOC2"/>
            <w:rPr>
              <w:rFonts w:cstheme="minorBidi"/>
              <w:color w:val="auto"/>
              <w:lang w:eastAsia="en-GB"/>
            </w:rPr>
          </w:pPr>
          <w:hyperlink w:anchor="_Toc78557113" w:history="1">
            <w:r w:rsidR="003C30FB" w:rsidRPr="00814A8A">
              <w:rPr>
                <w:rStyle w:val="Hyperlink"/>
              </w:rPr>
              <w:t>6.2</w:t>
            </w:r>
            <w:r w:rsidR="003C30FB">
              <w:rPr>
                <w:rFonts w:cstheme="minorBidi"/>
                <w:color w:val="auto"/>
                <w:lang w:eastAsia="en-GB"/>
              </w:rPr>
              <w:tab/>
            </w:r>
            <w:r w:rsidR="003C30FB" w:rsidRPr="00814A8A">
              <w:rPr>
                <w:rStyle w:val="Hyperlink"/>
              </w:rPr>
              <w:t>SEC Release Allocation and Other Code Impacts</w:t>
            </w:r>
            <w:r w:rsidR="003C30FB">
              <w:rPr>
                <w:webHidden/>
              </w:rPr>
              <w:tab/>
            </w:r>
            <w:r w:rsidR="003C30FB">
              <w:rPr>
                <w:webHidden/>
              </w:rPr>
              <w:fldChar w:fldCharType="begin"/>
            </w:r>
            <w:r w:rsidR="003C30FB">
              <w:rPr>
                <w:webHidden/>
              </w:rPr>
              <w:instrText xml:space="preserve"> PAGEREF _Toc78557113 \h </w:instrText>
            </w:r>
            <w:r w:rsidR="003C30FB">
              <w:rPr>
                <w:webHidden/>
              </w:rPr>
            </w:r>
            <w:r w:rsidR="003C30FB">
              <w:rPr>
                <w:webHidden/>
              </w:rPr>
              <w:fldChar w:fldCharType="separate"/>
            </w:r>
            <w:r w:rsidR="003C30FB">
              <w:rPr>
                <w:webHidden/>
              </w:rPr>
              <w:t>13</w:t>
            </w:r>
            <w:r w:rsidR="003C30FB">
              <w:rPr>
                <w:webHidden/>
              </w:rPr>
              <w:fldChar w:fldCharType="end"/>
            </w:r>
          </w:hyperlink>
        </w:p>
        <w:p w14:paraId="0988BE7E" w14:textId="31C94573" w:rsidR="003C30FB" w:rsidRDefault="00B1029B">
          <w:pPr>
            <w:pStyle w:val="TOC2"/>
            <w:rPr>
              <w:rFonts w:cstheme="minorBidi"/>
              <w:color w:val="auto"/>
              <w:lang w:eastAsia="en-GB"/>
            </w:rPr>
          </w:pPr>
          <w:hyperlink w:anchor="_Toc78557114" w:history="1">
            <w:r w:rsidR="003C30FB" w:rsidRPr="00814A8A">
              <w:rPr>
                <w:rStyle w:val="Hyperlink"/>
              </w:rPr>
              <w:t>6.3</w:t>
            </w:r>
            <w:r w:rsidR="003C30FB">
              <w:rPr>
                <w:rFonts w:cstheme="minorBidi"/>
                <w:color w:val="auto"/>
                <w:lang w:eastAsia="en-GB"/>
              </w:rPr>
              <w:tab/>
            </w:r>
            <w:r w:rsidR="003C30FB" w:rsidRPr="00814A8A">
              <w:rPr>
                <w:rStyle w:val="Hyperlink"/>
              </w:rPr>
              <w:t>Costs and Charges</w:t>
            </w:r>
            <w:r w:rsidR="003C30FB">
              <w:rPr>
                <w:webHidden/>
              </w:rPr>
              <w:tab/>
            </w:r>
            <w:r w:rsidR="003C30FB">
              <w:rPr>
                <w:webHidden/>
              </w:rPr>
              <w:fldChar w:fldCharType="begin"/>
            </w:r>
            <w:r w:rsidR="003C30FB">
              <w:rPr>
                <w:webHidden/>
              </w:rPr>
              <w:instrText xml:space="preserve"> PAGEREF _Toc78557114 \h </w:instrText>
            </w:r>
            <w:r w:rsidR="003C30FB">
              <w:rPr>
                <w:webHidden/>
              </w:rPr>
            </w:r>
            <w:r w:rsidR="003C30FB">
              <w:rPr>
                <w:webHidden/>
              </w:rPr>
              <w:fldChar w:fldCharType="separate"/>
            </w:r>
            <w:r w:rsidR="003C30FB">
              <w:rPr>
                <w:webHidden/>
              </w:rPr>
              <w:t>14</w:t>
            </w:r>
            <w:r w:rsidR="003C30FB">
              <w:rPr>
                <w:webHidden/>
              </w:rPr>
              <w:fldChar w:fldCharType="end"/>
            </w:r>
          </w:hyperlink>
        </w:p>
        <w:p w14:paraId="5E00A118" w14:textId="6740E8A6" w:rsidR="003C30FB" w:rsidRDefault="00B1029B">
          <w:pPr>
            <w:pStyle w:val="TOC3"/>
            <w:rPr>
              <w:rFonts w:cstheme="minorBidi"/>
              <w:bCs w:val="0"/>
              <w:noProof/>
              <w:color w:val="auto"/>
              <w:szCs w:val="22"/>
              <w:lang w:eastAsia="en-GB"/>
            </w:rPr>
          </w:pPr>
          <w:hyperlink w:anchor="_Toc78557115" w:history="1">
            <w:r w:rsidR="003C30FB" w:rsidRPr="00814A8A">
              <w:rPr>
                <w:rStyle w:val="Hyperlink"/>
                <w:noProof/>
              </w:rPr>
              <w:t>6.3.1</w:t>
            </w:r>
            <w:r w:rsidR="003C30FB">
              <w:rPr>
                <w:rFonts w:cstheme="minorBidi"/>
                <w:bCs w:val="0"/>
                <w:noProof/>
                <w:color w:val="auto"/>
                <w:szCs w:val="22"/>
                <w:lang w:eastAsia="en-GB"/>
              </w:rPr>
              <w:tab/>
            </w:r>
            <w:r w:rsidR="003C30FB" w:rsidRPr="00814A8A">
              <w:rPr>
                <w:rStyle w:val="Hyperlink"/>
                <w:noProof/>
              </w:rPr>
              <w:t>Application Support Costs</w:t>
            </w:r>
            <w:r w:rsidR="003C30FB">
              <w:rPr>
                <w:noProof/>
                <w:webHidden/>
              </w:rPr>
              <w:tab/>
            </w:r>
            <w:r w:rsidR="003C30FB">
              <w:rPr>
                <w:noProof/>
                <w:webHidden/>
              </w:rPr>
              <w:fldChar w:fldCharType="begin"/>
            </w:r>
            <w:r w:rsidR="003C30FB">
              <w:rPr>
                <w:noProof/>
                <w:webHidden/>
              </w:rPr>
              <w:instrText xml:space="preserve"> PAGEREF _Toc78557115 \h </w:instrText>
            </w:r>
            <w:r w:rsidR="003C30FB">
              <w:rPr>
                <w:noProof/>
                <w:webHidden/>
              </w:rPr>
            </w:r>
            <w:r w:rsidR="003C30FB">
              <w:rPr>
                <w:noProof/>
                <w:webHidden/>
              </w:rPr>
              <w:fldChar w:fldCharType="separate"/>
            </w:r>
            <w:r w:rsidR="003C30FB">
              <w:rPr>
                <w:noProof/>
                <w:webHidden/>
              </w:rPr>
              <w:t>14</w:t>
            </w:r>
            <w:r w:rsidR="003C30FB">
              <w:rPr>
                <w:noProof/>
                <w:webHidden/>
              </w:rPr>
              <w:fldChar w:fldCharType="end"/>
            </w:r>
          </w:hyperlink>
        </w:p>
        <w:p w14:paraId="5930EDD5" w14:textId="48D03B6F" w:rsidR="003C30FB" w:rsidRDefault="00B1029B">
          <w:pPr>
            <w:pStyle w:val="TOC3"/>
            <w:rPr>
              <w:rFonts w:cstheme="minorBidi"/>
              <w:bCs w:val="0"/>
              <w:noProof/>
              <w:color w:val="auto"/>
              <w:szCs w:val="22"/>
              <w:lang w:eastAsia="en-GB"/>
            </w:rPr>
          </w:pPr>
          <w:hyperlink w:anchor="_Toc78557116" w:history="1">
            <w:r w:rsidR="003C30FB" w:rsidRPr="00814A8A">
              <w:rPr>
                <w:rStyle w:val="Hyperlink"/>
                <w:noProof/>
              </w:rPr>
              <w:t>6.3.2</w:t>
            </w:r>
            <w:r w:rsidR="003C30FB">
              <w:rPr>
                <w:rFonts w:cstheme="minorBidi"/>
                <w:bCs w:val="0"/>
                <w:noProof/>
                <w:color w:val="auto"/>
                <w:szCs w:val="22"/>
                <w:lang w:eastAsia="en-GB"/>
              </w:rPr>
              <w:tab/>
            </w:r>
            <w:r w:rsidR="003C30FB" w:rsidRPr="00814A8A">
              <w:rPr>
                <w:rStyle w:val="Hyperlink"/>
                <w:noProof/>
              </w:rPr>
              <w:t>Changes to the DSP Contract</w:t>
            </w:r>
            <w:r w:rsidR="003C30FB">
              <w:rPr>
                <w:noProof/>
                <w:webHidden/>
              </w:rPr>
              <w:tab/>
            </w:r>
            <w:r w:rsidR="003C30FB">
              <w:rPr>
                <w:noProof/>
                <w:webHidden/>
              </w:rPr>
              <w:fldChar w:fldCharType="begin"/>
            </w:r>
            <w:r w:rsidR="003C30FB">
              <w:rPr>
                <w:noProof/>
                <w:webHidden/>
              </w:rPr>
              <w:instrText xml:space="preserve"> PAGEREF _Toc78557116 \h </w:instrText>
            </w:r>
            <w:r w:rsidR="003C30FB">
              <w:rPr>
                <w:noProof/>
                <w:webHidden/>
              </w:rPr>
            </w:r>
            <w:r w:rsidR="003C30FB">
              <w:rPr>
                <w:noProof/>
                <w:webHidden/>
              </w:rPr>
              <w:fldChar w:fldCharType="separate"/>
            </w:r>
            <w:r w:rsidR="003C30FB">
              <w:rPr>
                <w:noProof/>
                <w:webHidden/>
              </w:rPr>
              <w:t>15</w:t>
            </w:r>
            <w:r w:rsidR="003C30FB">
              <w:rPr>
                <w:noProof/>
                <w:webHidden/>
              </w:rPr>
              <w:fldChar w:fldCharType="end"/>
            </w:r>
          </w:hyperlink>
        </w:p>
        <w:p w14:paraId="4520F598" w14:textId="423E6BCF" w:rsidR="003C30FB" w:rsidRDefault="00B1029B">
          <w:pPr>
            <w:pStyle w:val="TOC1"/>
            <w:rPr>
              <w:rFonts w:cstheme="minorBidi"/>
              <w:b w:val="0"/>
              <w:color w:val="auto"/>
              <w:sz w:val="22"/>
              <w:szCs w:val="22"/>
              <w:lang w:eastAsia="en-GB"/>
            </w:rPr>
          </w:pPr>
          <w:hyperlink w:anchor="_Toc78557117" w:history="1">
            <w:r w:rsidR="003C30FB" w:rsidRPr="00814A8A">
              <w:rPr>
                <w:rStyle w:val="Hyperlink"/>
              </w:rPr>
              <w:t>Appendix A: Risks, Assumptions, Issues, and Dependencies</w:t>
            </w:r>
            <w:r w:rsidR="003C30FB">
              <w:rPr>
                <w:webHidden/>
              </w:rPr>
              <w:tab/>
            </w:r>
            <w:r w:rsidR="003C30FB">
              <w:rPr>
                <w:webHidden/>
              </w:rPr>
              <w:fldChar w:fldCharType="begin"/>
            </w:r>
            <w:r w:rsidR="003C30FB">
              <w:rPr>
                <w:webHidden/>
              </w:rPr>
              <w:instrText xml:space="preserve"> PAGEREF _Toc78557117 \h </w:instrText>
            </w:r>
            <w:r w:rsidR="003C30FB">
              <w:rPr>
                <w:webHidden/>
              </w:rPr>
            </w:r>
            <w:r w:rsidR="003C30FB">
              <w:rPr>
                <w:webHidden/>
              </w:rPr>
              <w:fldChar w:fldCharType="separate"/>
            </w:r>
            <w:r w:rsidR="003C30FB">
              <w:rPr>
                <w:webHidden/>
              </w:rPr>
              <w:t>16</w:t>
            </w:r>
            <w:r w:rsidR="003C30FB">
              <w:rPr>
                <w:webHidden/>
              </w:rPr>
              <w:fldChar w:fldCharType="end"/>
            </w:r>
          </w:hyperlink>
        </w:p>
        <w:p w14:paraId="1C7AB3AB" w14:textId="60CADD3A" w:rsidR="003C30FB" w:rsidRDefault="00B1029B">
          <w:pPr>
            <w:pStyle w:val="TOC2"/>
            <w:rPr>
              <w:rFonts w:cstheme="minorBidi"/>
              <w:color w:val="auto"/>
              <w:lang w:eastAsia="en-GB"/>
            </w:rPr>
          </w:pPr>
          <w:hyperlink w:anchor="_Toc78557118" w:history="1">
            <w:r w:rsidR="003C30FB" w:rsidRPr="00814A8A">
              <w:rPr>
                <w:rStyle w:val="Hyperlink"/>
              </w:rPr>
              <w:t>Risks</w:t>
            </w:r>
            <w:r w:rsidR="003C30FB">
              <w:rPr>
                <w:rStyle w:val="Hyperlink"/>
              </w:rPr>
              <w:tab/>
            </w:r>
            <w:r w:rsidR="003C30FB">
              <w:rPr>
                <w:webHidden/>
              </w:rPr>
              <w:tab/>
            </w:r>
            <w:r w:rsidR="003C30FB">
              <w:rPr>
                <w:webHidden/>
              </w:rPr>
              <w:fldChar w:fldCharType="begin"/>
            </w:r>
            <w:r w:rsidR="003C30FB">
              <w:rPr>
                <w:webHidden/>
              </w:rPr>
              <w:instrText xml:space="preserve"> PAGEREF _Toc78557118 \h </w:instrText>
            </w:r>
            <w:r w:rsidR="003C30FB">
              <w:rPr>
                <w:webHidden/>
              </w:rPr>
            </w:r>
            <w:r w:rsidR="003C30FB">
              <w:rPr>
                <w:webHidden/>
              </w:rPr>
              <w:fldChar w:fldCharType="separate"/>
            </w:r>
            <w:r w:rsidR="003C30FB">
              <w:rPr>
                <w:webHidden/>
              </w:rPr>
              <w:t>16</w:t>
            </w:r>
            <w:r w:rsidR="003C30FB">
              <w:rPr>
                <w:webHidden/>
              </w:rPr>
              <w:fldChar w:fldCharType="end"/>
            </w:r>
          </w:hyperlink>
        </w:p>
        <w:p w14:paraId="2A4B6CBB" w14:textId="76266928" w:rsidR="003C30FB" w:rsidRDefault="00B1029B">
          <w:pPr>
            <w:pStyle w:val="TOC2"/>
            <w:rPr>
              <w:rFonts w:cstheme="minorBidi"/>
              <w:color w:val="auto"/>
              <w:lang w:eastAsia="en-GB"/>
            </w:rPr>
          </w:pPr>
          <w:hyperlink w:anchor="_Toc78557119" w:history="1">
            <w:r w:rsidR="003C30FB" w:rsidRPr="00814A8A">
              <w:rPr>
                <w:rStyle w:val="Hyperlink"/>
              </w:rPr>
              <w:t>Assumptions</w:t>
            </w:r>
            <w:r w:rsidR="003C30FB">
              <w:rPr>
                <w:webHidden/>
              </w:rPr>
              <w:tab/>
            </w:r>
            <w:r w:rsidR="003C30FB">
              <w:rPr>
                <w:webHidden/>
              </w:rPr>
              <w:fldChar w:fldCharType="begin"/>
            </w:r>
            <w:r w:rsidR="003C30FB">
              <w:rPr>
                <w:webHidden/>
              </w:rPr>
              <w:instrText xml:space="preserve"> PAGEREF _Toc78557119 \h </w:instrText>
            </w:r>
            <w:r w:rsidR="003C30FB">
              <w:rPr>
                <w:webHidden/>
              </w:rPr>
            </w:r>
            <w:r w:rsidR="003C30FB">
              <w:rPr>
                <w:webHidden/>
              </w:rPr>
              <w:fldChar w:fldCharType="separate"/>
            </w:r>
            <w:r w:rsidR="003C30FB">
              <w:rPr>
                <w:webHidden/>
              </w:rPr>
              <w:t>16</w:t>
            </w:r>
            <w:r w:rsidR="003C30FB">
              <w:rPr>
                <w:webHidden/>
              </w:rPr>
              <w:fldChar w:fldCharType="end"/>
            </w:r>
          </w:hyperlink>
        </w:p>
        <w:p w14:paraId="2A9711F5" w14:textId="67DE415B" w:rsidR="003C30FB" w:rsidRDefault="00B1029B">
          <w:pPr>
            <w:pStyle w:val="TOC2"/>
            <w:rPr>
              <w:rFonts w:cstheme="minorBidi"/>
              <w:color w:val="auto"/>
              <w:lang w:eastAsia="en-GB"/>
            </w:rPr>
          </w:pPr>
          <w:hyperlink w:anchor="_Toc78557120" w:history="1">
            <w:r w:rsidR="003C30FB" w:rsidRPr="00814A8A">
              <w:rPr>
                <w:rStyle w:val="Hyperlink"/>
              </w:rPr>
              <w:t>Issues</w:t>
            </w:r>
            <w:r w:rsidR="003C30FB">
              <w:rPr>
                <w:webHidden/>
              </w:rPr>
              <w:tab/>
            </w:r>
            <w:r w:rsidR="003C30FB">
              <w:rPr>
                <w:webHidden/>
              </w:rPr>
              <w:fldChar w:fldCharType="begin"/>
            </w:r>
            <w:r w:rsidR="003C30FB">
              <w:rPr>
                <w:webHidden/>
              </w:rPr>
              <w:instrText xml:space="preserve"> PAGEREF _Toc78557120 \h </w:instrText>
            </w:r>
            <w:r w:rsidR="003C30FB">
              <w:rPr>
                <w:webHidden/>
              </w:rPr>
            </w:r>
            <w:r w:rsidR="003C30FB">
              <w:rPr>
                <w:webHidden/>
              </w:rPr>
              <w:fldChar w:fldCharType="separate"/>
            </w:r>
            <w:r w:rsidR="003C30FB">
              <w:rPr>
                <w:webHidden/>
              </w:rPr>
              <w:t>16</w:t>
            </w:r>
            <w:r w:rsidR="003C30FB">
              <w:rPr>
                <w:webHidden/>
              </w:rPr>
              <w:fldChar w:fldCharType="end"/>
            </w:r>
          </w:hyperlink>
        </w:p>
        <w:p w14:paraId="0098BD8C" w14:textId="07879DFC" w:rsidR="003C30FB" w:rsidRDefault="00B1029B">
          <w:pPr>
            <w:pStyle w:val="TOC2"/>
            <w:rPr>
              <w:rFonts w:cstheme="minorBidi"/>
              <w:color w:val="auto"/>
              <w:lang w:eastAsia="en-GB"/>
            </w:rPr>
          </w:pPr>
          <w:hyperlink w:anchor="_Toc78557121" w:history="1">
            <w:r w:rsidR="003C30FB" w:rsidRPr="00814A8A">
              <w:rPr>
                <w:rStyle w:val="Hyperlink"/>
              </w:rPr>
              <w:t>Dependencies</w:t>
            </w:r>
            <w:r w:rsidR="003C30FB">
              <w:rPr>
                <w:webHidden/>
              </w:rPr>
              <w:tab/>
            </w:r>
            <w:r w:rsidR="003C30FB">
              <w:rPr>
                <w:webHidden/>
              </w:rPr>
              <w:fldChar w:fldCharType="begin"/>
            </w:r>
            <w:r w:rsidR="003C30FB">
              <w:rPr>
                <w:webHidden/>
              </w:rPr>
              <w:instrText xml:space="preserve"> PAGEREF _Toc78557121 \h </w:instrText>
            </w:r>
            <w:r w:rsidR="003C30FB">
              <w:rPr>
                <w:webHidden/>
              </w:rPr>
            </w:r>
            <w:r w:rsidR="003C30FB">
              <w:rPr>
                <w:webHidden/>
              </w:rPr>
              <w:fldChar w:fldCharType="separate"/>
            </w:r>
            <w:r w:rsidR="003C30FB">
              <w:rPr>
                <w:webHidden/>
              </w:rPr>
              <w:t>16</w:t>
            </w:r>
            <w:r w:rsidR="003C30FB">
              <w:rPr>
                <w:webHidden/>
              </w:rPr>
              <w:fldChar w:fldCharType="end"/>
            </w:r>
          </w:hyperlink>
        </w:p>
        <w:p w14:paraId="7EAC59A8" w14:textId="410F14B8" w:rsidR="003C30FB" w:rsidRDefault="00B1029B">
          <w:pPr>
            <w:pStyle w:val="TOC1"/>
            <w:rPr>
              <w:rFonts w:cstheme="minorBidi"/>
              <w:b w:val="0"/>
              <w:color w:val="auto"/>
              <w:sz w:val="22"/>
              <w:szCs w:val="22"/>
              <w:lang w:eastAsia="en-GB"/>
            </w:rPr>
          </w:pPr>
          <w:hyperlink w:anchor="_Toc78557122" w:history="1">
            <w:r w:rsidR="003C30FB" w:rsidRPr="00814A8A">
              <w:rPr>
                <w:rStyle w:val="Hyperlink"/>
              </w:rPr>
              <w:t>Appendix B: Glossary</w:t>
            </w:r>
            <w:r w:rsidR="003C30FB">
              <w:rPr>
                <w:webHidden/>
              </w:rPr>
              <w:tab/>
            </w:r>
            <w:r w:rsidR="003C30FB">
              <w:rPr>
                <w:webHidden/>
              </w:rPr>
              <w:fldChar w:fldCharType="begin"/>
            </w:r>
            <w:r w:rsidR="003C30FB">
              <w:rPr>
                <w:webHidden/>
              </w:rPr>
              <w:instrText xml:space="preserve"> PAGEREF _Toc78557122 \h </w:instrText>
            </w:r>
            <w:r w:rsidR="003C30FB">
              <w:rPr>
                <w:webHidden/>
              </w:rPr>
            </w:r>
            <w:r w:rsidR="003C30FB">
              <w:rPr>
                <w:webHidden/>
              </w:rPr>
              <w:fldChar w:fldCharType="separate"/>
            </w:r>
            <w:r w:rsidR="003C30FB">
              <w:rPr>
                <w:webHidden/>
              </w:rPr>
              <w:t>17</w:t>
            </w:r>
            <w:r w:rsidR="003C30FB">
              <w:rPr>
                <w:webHidden/>
              </w:rPr>
              <w:fldChar w:fldCharType="end"/>
            </w:r>
          </w:hyperlink>
        </w:p>
        <w:p w14:paraId="7257EEC7" w14:textId="34F86BE8" w:rsidR="003650D6" w:rsidRDefault="003650D6">
          <w:r>
            <w:rPr>
              <w:b/>
              <w:bCs/>
              <w:noProof/>
            </w:rPr>
            <w:fldChar w:fldCharType="end"/>
          </w:r>
        </w:p>
      </w:sdtContent>
    </w:sdt>
    <w:p w14:paraId="79121ECE" w14:textId="076ACDB2" w:rsidR="005E7D4B" w:rsidRDefault="005E7D4B" w:rsidP="005B068D">
      <w:pPr>
        <w:pStyle w:val="TOCHeading"/>
        <w:rPr>
          <w:noProof/>
          <w:sz w:val="24"/>
        </w:rPr>
      </w:pPr>
      <w:r w:rsidRPr="00FE6E1F">
        <w:rPr>
          <w:noProof/>
          <w:sz w:val="24"/>
        </w:rPr>
        <w:br w:type="page"/>
      </w:r>
    </w:p>
    <w:p w14:paraId="037CB321" w14:textId="78EBE953" w:rsidR="002E729A" w:rsidRDefault="00A444FA" w:rsidP="00A444FA">
      <w:pPr>
        <w:pStyle w:val="Heading1"/>
      </w:pPr>
      <w:bookmarkStart w:id="1" w:name="_Toc372277105"/>
      <w:bookmarkStart w:id="2" w:name="_Toc514771909"/>
      <w:bookmarkStart w:id="3" w:name="_Toc78557086"/>
      <w:r>
        <w:lastRenderedPageBreak/>
        <w:t>Executive Summary</w:t>
      </w:r>
      <w:bookmarkEnd w:id="1"/>
      <w:bookmarkEnd w:id="2"/>
      <w:bookmarkEnd w:id="3"/>
    </w:p>
    <w:p w14:paraId="1840777C" w14:textId="119972B8" w:rsidR="000912A1" w:rsidRPr="00883366" w:rsidRDefault="000912A1" w:rsidP="00EB1B4C">
      <w:pPr>
        <w:pStyle w:val="BodyTextNormal"/>
        <w:ind w:left="0"/>
      </w:pPr>
      <w:r w:rsidRPr="00053800">
        <w:t>The</w:t>
      </w:r>
      <w:r w:rsidRPr="00F928FB">
        <w:rPr>
          <w:color w:val="FF0000"/>
        </w:rPr>
        <w:t xml:space="preserve"> </w:t>
      </w:r>
      <w:r w:rsidRPr="00883366">
        <w:t>Change Board are asked to approve the following:</w:t>
      </w:r>
    </w:p>
    <w:p w14:paraId="7C3495F4" w14:textId="734F3BD1" w:rsidR="000912A1" w:rsidRPr="00883366" w:rsidRDefault="000912A1" w:rsidP="007A16FB">
      <w:pPr>
        <w:pStyle w:val="BodyTextNormal"/>
        <w:numPr>
          <w:ilvl w:val="0"/>
          <w:numId w:val="25"/>
        </w:numPr>
      </w:pPr>
      <w:r w:rsidRPr="00883366">
        <w:t>Total cost to implement SECMP01</w:t>
      </w:r>
      <w:r w:rsidR="003D4083">
        <w:t>0</w:t>
      </w:r>
      <w:r w:rsidR="00053800">
        <w:t>4</w:t>
      </w:r>
      <w:r w:rsidRPr="00883366">
        <w:t xml:space="preserve"> </w:t>
      </w:r>
      <w:r w:rsidR="00BD69D4">
        <w:rPr>
          <w:rFonts w:eastAsia="Times New Roman"/>
        </w:rPr>
        <w:t>of £</w:t>
      </w:r>
      <w:r w:rsidR="00247D07" w:rsidRPr="00247D07">
        <w:rPr>
          <w:rFonts w:asciiTheme="minorHAnsi" w:hAnsiTheme="minorHAnsi" w:cstheme="minorHAnsi"/>
        </w:rPr>
        <w:t>494,878</w:t>
      </w:r>
      <w:r w:rsidR="00BD69D4">
        <w:rPr>
          <w:rFonts w:eastAsia="Times New Roman"/>
        </w:rPr>
        <w:t xml:space="preserve"> which </w:t>
      </w:r>
      <w:r w:rsidR="00217AD9">
        <w:rPr>
          <w:rFonts w:eastAsia="Times New Roman"/>
        </w:rPr>
        <w:t>comprises:</w:t>
      </w:r>
    </w:p>
    <w:p w14:paraId="60DEC945" w14:textId="41B6B943" w:rsidR="00B50F67" w:rsidRDefault="00B50F67" w:rsidP="008B31BE">
      <w:pPr>
        <w:pStyle w:val="BodyTextNormal"/>
        <w:numPr>
          <w:ilvl w:val="1"/>
          <w:numId w:val="25"/>
        </w:numPr>
        <w:rPr>
          <w:rFonts w:eastAsia="Times New Roman"/>
        </w:rPr>
      </w:pPr>
      <w:r>
        <w:rPr>
          <w:rFonts w:eastAsia="Times New Roman"/>
        </w:rPr>
        <w:t>£</w:t>
      </w:r>
      <w:r w:rsidR="003C30FB">
        <w:rPr>
          <w:rFonts w:eastAsia="Times New Roman"/>
        </w:rPr>
        <w:t>360,992</w:t>
      </w:r>
      <w:r w:rsidRPr="008B31BE">
        <w:rPr>
          <w:rFonts w:eastAsia="Times New Roman"/>
        </w:rPr>
        <w:t xml:space="preserve"> </w:t>
      </w:r>
      <w:r>
        <w:rPr>
          <w:rFonts w:eastAsia="Times New Roman"/>
        </w:rPr>
        <w:t>in Design, Build and PIT costs</w:t>
      </w:r>
    </w:p>
    <w:p w14:paraId="5DDC38E7" w14:textId="2213B7BD" w:rsidR="00B50F67" w:rsidRDefault="00B50F67" w:rsidP="007A16FB">
      <w:pPr>
        <w:pStyle w:val="BodyTextNormal"/>
        <w:numPr>
          <w:ilvl w:val="1"/>
          <w:numId w:val="25"/>
        </w:numPr>
        <w:rPr>
          <w:rFonts w:eastAsia="Times New Roman"/>
        </w:rPr>
      </w:pPr>
      <w:r w:rsidRPr="008B31BE">
        <w:t>£</w:t>
      </w:r>
      <w:r w:rsidR="003C30FB">
        <w:t>133,886</w:t>
      </w:r>
      <w:r w:rsidR="00253329">
        <w:t xml:space="preserve"> </w:t>
      </w:r>
      <w:r w:rsidRPr="008B31BE">
        <w:t>in</w:t>
      </w:r>
      <w:r>
        <w:rPr>
          <w:rFonts w:eastAsia="Times New Roman"/>
        </w:rPr>
        <w:t xml:space="preserve"> release costs (SIT, UIT, TTO and Systems Integration)</w:t>
      </w:r>
    </w:p>
    <w:p w14:paraId="08699D8B" w14:textId="6473C04E" w:rsidR="000912A1" w:rsidRPr="00883366" w:rsidRDefault="000912A1" w:rsidP="007A16FB">
      <w:pPr>
        <w:pStyle w:val="BodyTextNormal"/>
        <w:numPr>
          <w:ilvl w:val="0"/>
          <w:numId w:val="25"/>
        </w:numPr>
      </w:pPr>
      <w:r w:rsidRPr="00883366">
        <w:t xml:space="preserve">The timescale to complete the implementation of </w:t>
      </w:r>
      <w:r w:rsidR="008B31BE">
        <w:t>ten</w:t>
      </w:r>
      <w:r w:rsidRPr="00883366">
        <w:t xml:space="preserve"> (</w:t>
      </w:r>
      <w:r w:rsidR="008B31BE">
        <w:t>10</w:t>
      </w:r>
      <w:r w:rsidRPr="00883366">
        <w:t>) months</w:t>
      </w:r>
    </w:p>
    <w:p w14:paraId="0D6302B3" w14:textId="458CFDBE" w:rsidR="002202CD" w:rsidRPr="00883366" w:rsidRDefault="000912A1" w:rsidP="007A16FB">
      <w:pPr>
        <w:pStyle w:val="BodyTextNormal"/>
        <w:numPr>
          <w:ilvl w:val="0"/>
          <w:numId w:val="25"/>
        </w:numPr>
      </w:pPr>
      <w:r w:rsidRPr="00883366">
        <w:t>Include SECMP01</w:t>
      </w:r>
      <w:r w:rsidR="004519D8">
        <w:t>0</w:t>
      </w:r>
      <w:r w:rsidR="00053800">
        <w:t>4</w:t>
      </w:r>
      <w:r w:rsidRPr="00883366">
        <w:t xml:space="preserve"> </w:t>
      </w:r>
      <w:r w:rsidR="00053800">
        <w:t>Part 1 in</w:t>
      </w:r>
      <w:r w:rsidRPr="00883366">
        <w:t xml:space="preserve"> the </w:t>
      </w:r>
      <w:r w:rsidR="00053800">
        <w:t xml:space="preserve">December 2021 Maintenance Release and Part 2 in the June </w:t>
      </w:r>
      <w:r w:rsidRPr="00883366">
        <w:t>202</w:t>
      </w:r>
      <w:r w:rsidR="00883366" w:rsidRPr="00883366">
        <w:t>2</w:t>
      </w:r>
      <w:r w:rsidRPr="00883366">
        <w:t xml:space="preserve"> SEC Systems Release</w:t>
      </w:r>
    </w:p>
    <w:p w14:paraId="466D0928" w14:textId="77777777" w:rsidR="002202CD" w:rsidRPr="007E4D8F" w:rsidRDefault="002202CD" w:rsidP="002202CD">
      <w:pPr>
        <w:pStyle w:val="BodyTextNormal"/>
        <w:ind w:left="0"/>
        <w:rPr>
          <w:b/>
          <w:bCs/>
        </w:rPr>
      </w:pPr>
      <w:r w:rsidRPr="007E4D8F">
        <w:rPr>
          <w:b/>
          <w:bCs/>
        </w:rPr>
        <w:t>Problem Statement</w:t>
      </w:r>
    </w:p>
    <w:p w14:paraId="1929F61B" w14:textId="77777777" w:rsidR="00053800" w:rsidRDefault="00053800" w:rsidP="008B31BE">
      <w:pPr>
        <w:pStyle w:val="BodyTextNormal"/>
        <w:ind w:left="0"/>
        <w:rPr>
          <w:szCs w:val="22"/>
        </w:rPr>
      </w:pPr>
      <w:r>
        <w:t xml:space="preserve">The Security Sub-Committee (SSC) is </w:t>
      </w:r>
      <w:r w:rsidRPr="00F12D9F">
        <w:t>concerned that it is possible for Service Users to use</w:t>
      </w:r>
      <w:r>
        <w:t xml:space="preserve"> Smart Meter Key Infrastructure (SMKI) Keys to sign Service Requests as well as the Pre-Command</w:t>
      </w:r>
      <w:r w:rsidRPr="0090657D">
        <w:rPr>
          <w:szCs w:val="22"/>
        </w:rPr>
        <w:t xml:space="preserve">. The Proposer on behalf of the SSC wishes to introduce new checks within </w:t>
      </w:r>
      <w:r>
        <w:rPr>
          <w:szCs w:val="22"/>
        </w:rPr>
        <w:t xml:space="preserve">the </w:t>
      </w:r>
      <w:r w:rsidRPr="0090657D">
        <w:rPr>
          <w:szCs w:val="22"/>
        </w:rPr>
        <w:t xml:space="preserve">DCC </w:t>
      </w:r>
      <w:r>
        <w:rPr>
          <w:szCs w:val="22"/>
        </w:rPr>
        <w:t>Total</w:t>
      </w:r>
      <w:r w:rsidRPr="0090657D">
        <w:rPr>
          <w:szCs w:val="22"/>
        </w:rPr>
        <w:t xml:space="preserve"> System</w:t>
      </w:r>
      <w:r>
        <w:rPr>
          <w:szCs w:val="22"/>
        </w:rPr>
        <w:t xml:space="preserve"> </w:t>
      </w:r>
      <w:r w:rsidRPr="0090657D">
        <w:rPr>
          <w:szCs w:val="22"/>
        </w:rPr>
        <w:t>to check</w:t>
      </w:r>
      <w:r>
        <w:rPr>
          <w:szCs w:val="22"/>
        </w:rPr>
        <w:t xml:space="preserve"> </w:t>
      </w:r>
      <w:r w:rsidRPr="0090657D">
        <w:rPr>
          <w:szCs w:val="22"/>
        </w:rPr>
        <w:t xml:space="preserve">that a User Role Signing Private Key is being used to sign XML format service requests and a separate </w:t>
      </w:r>
      <w:r>
        <w:rPr>
          <w:szCs w:val="22"/>
        </w:rPr>
        <w:t xml:space="preserve">signing </w:t>
      </w:r>
      <w:r w:rsidRPr="0090657D">
        <w:rPr>
          <w:szCs w:val="22"/>
        </w:rPr>
        <w:t>Key is being used for communication with Devices</w:t>
      </w:r>
      <w:r>
        <w:rPr>
          <w:szCs w:val="22"/>
        </w:rPr>
        <w:t>.</w:t>
      </w:r>
    </w:p>
    <w:p w14:paraId="79D32A05" w14:textId="26C97233" w:rsidR="00053800" w:rsidRPr="0090657D" w:rsidRDefault="00053800" w:rsidP="008B31BE">
      <w:pPr>
        <w:pStyle w:val="BodyTextNormal"/>
        <w:ind w:left="0"/>
        <w:rPr>
          <w:szCs w:val="22"/>
        </w:rPr>
      </w:pPr>
      <w:r w:rsidRPr="0090657D">
        <w:rPr>
          <w:szCs w:val="22"/>
        </w:rPr>
        <w:t xml:space="preserve">In addition, </w:t>
      </w:r>
      <w:r w:rsidRPr="00247D07">
        <w:t xml:space="preserve">the </w:t>
      </w:r>
      <w:r w:rsidR="00F728A6" w:rsidRPr="00247D07">
        <w:t>Enduring Change of Supplier</w:t>
      </w:r>
      <w:r w:rsidR="00F728A6" w:rsidRPr="0090657D">
        <w:rPr>
          <w:szCs w:val="22"/>
        </w:rPr>
        <w:t xml:space="preserve"> </w:t>
      </w:r>
      <w:r w:rsidR="00F728A6">
        <w:rPr>
          <w:szCs w:val="22"/>
        </w:rPr>
        <w:t>(</w:t>
      </w:r>
      <w:proofErr w:type="spellStart"/>
      <w:r w:rsidRPr="0090657D">
        <w:rPr>
          <w:szCs w:val="22"/>
        </w:rPr>
        <w:t>ECoS</w:t>
      </w:r>
      <w:proofErr w:type="spellEnd"/>
      <w:r w:rsidR="00F728A6">
        <w:rPr>
          <w:szCs w:val="22"/>
        </w:rPr>
        <w:t>)</w:t>
      </w:r>
      <w:r w:rsidRPr="0090657D">
        <w:rPr>
          <w:szCs w:val="22"/>
        </w:rPr>
        <w:t xml:space="preserve"> solution to be implemented in June 2022 will require the use of XML Signed Service Request 6.23 messages. Currently there is neither a mechanism to track the certificates used by Service Users to sign the Service Requests nor the ability to block access for non-compliant parties</w:t>
      </w:r>
      <w:r>
        <w:rPr>
          <w:szCs w:val="22"/>
        </w:rPr>
        <w:t>.</w:t>
      </w:r>
    </w:p>
    <w:p w14:paraId="34FFF535" w14:textId="77777777" w:rsidR="00053800" w:rsidRPr="00F12D9F" w:rsidRDefault="00053800" w:rsidP="004133AD">
      <w:pPr>
        <w:pStyle w:val="BodyTextNormal"/>
        <w:ind w:left="0"/>
        <w:rPr>
          <w:szCs w:val="22"/>
        </w:rPr>
      </w:pPr>
      <w:r w:rsidRPr="00F12D9F">
        <w:rPr>
          <w:szCs w:val="22"/>
        </w:rPr>
        <w:t>SECMP0104 will add functionality to:</w:t>
      </w:r>
    </w:p>
    <w:p w14:paraId="5A6EC19A" w14:textId="77777777" w:rsidR="00053800" w:rsidRPr="00F12D9F" w:rsidRDefault="00053800" w:rsidP="007A16FB">
      <w:pPr>
        <w:pStyle w:val="BodyTextNormal"/>
        <w:numPr>
          <w:ilvl w:val="0"/>
          <w:numId w:val="29"/>
        </w:numPr>
        <w:rPr>
          <w:szCs w:val="22"/>
        </w:rPr>
      </w:pPr>
      <w:r>
        <w:rPr>
          <w:szCs w:val="22"/>
        </w:rPr>
        <w:t>E</w:t>
      </w:r>
      <w:r w:rsidRPr="00F12D9F">
        <w:rPr>
          <w:szCs w:val="22"/>
        </w:rPr>
        <w:t xml:space="preserve">nable production of a monthly report to the </w:t>
      </w:r>
      <w:r>
        <w:rPr>
          <w:szCs w:val="22"/>
        </w:rPr>
        <w:t>SSC</w:t>
      </w:r>
      <w:r w:rsidRPr="00F12D9F">
        <w:rPr>
          <w:szCs w:val="22"/>
        </w:rPr>
        <w:t xml:space="preserve"> of Users who are not using the private keys associated with a public key that is contained within an Organisation Certificate that has a Remote Party Role of “</w:t>
      </w:r>
      <w:proofErr w:type="spellStart"/>
      <w:r w:rsidRPr="00F12D9F">
        <w:rPr>
          <w:szCs w:val="22"/>
        </w:rPr>
        <w:t>xmlSign</w:t>
      </w:r>
      <w:proofErr w:type="spellEnd"/>
      <w:r w:rsidRPr="00F12D9F">
        <w:rPr>
          <w:szCs w:val="22"/>
        </w:rPr>
        <w:t>” to Digitally Sign the XML Wrapper</w:t>
      </w:r>
      <w:r>
        <w:rPr>
          <w:szCs w:val="22"/>
        </w:rPr>
        <w:t>. This</w:t>
      </w:r>
      <w:r w:rsidRPr="00F12D9F">
        <w:rPr>
          <w:szCs w:val="22"/>
        </w:rPr>
        <w:t xml:space="preserve"> will be required when SECMP0104 is implemented</w:t>
      </w:r>
      <w:r>
        <w:rPr>
          <w:szCs w:val="22"/>
        </w:rPr>
        <w:t>, and the report will be provided p</w:t>
      </w:r>
      <w:r w:rsidRPr="00F12D9F">
        <w:rPr>
          <w:szCs w:val="22"/>
        </w:rPr>
        <w:t>rior to the full implementation</w:t>
      </w:r>
      <w:r>
        <w:rPr>
          <w:szCs w:val="22"/>
        </w:rPr>
        <w:t>. O</w:t>
      </w:r>
      <w:r w:rsidRPr="00F12D9F">
        <w:rPr>
          <w:szCs w:val="22"/>
        </w:rPr>
        <w:t xml:space="preserve">nce the second part of SECMP0104 is implemented, there </w:t>
      </w:r>
      <w:r>
        <w:rPr>
          <w:szCs w:val="22"/>
        </w:rPr>
        <w:t>is</w:t>
      </w:r>
      <w:r w:rsidRPr="00F12D9F">
        <w:rPr>
          <w:szCs w:val="22"/>
        </w:rPr>
        <w:t xml:space="preserve"> no further requirement </w:t>
      </w:r>
      <w:r>
        <w:rPr>
          <w:szCs w:val="22"/>
        </w:rPr>
        <w:t xml:space="preserve">to </w:t>
      </w:r>
      <w:r w:rsidRPr="00F12D9F">
        <w:rPr>
          <w:szCs w:val="22"/>
        </w:rPr>
        <w:t>produc</w:t>
      </w:r>
      <w:r>
        <w:rPr>
          <w:szCs w:val="22"/>
        </w:rPr>
        <w:t>e t</w:t>
      </w:r>
      <w:r w:rsidRPr="00F12D9F">
        <w:rPr>
          <w:szCs w:val="22"/>
        </w:rPr>
        <w:t>his report.</w:t>
      </w:r>
    </w:p>
    <w:p w14:paraId="6606187F" w14:textId="77777777" w:rsidR="00053800" w:rsidRPr="00F12D9F" w:rsidRDefault="00053800" w:rsidP="007A16FB">
      <w:pPr>
        <w:pStyle w:val="BodyTextNormal"/>
        <w:numPr>
          <w:ilvl w:val="0"/>
          <w:numId w:val="29"/>
        </w:numPr>
        <w:rPr>
          <w:szCs w:val="22"/>
        </w:rPr>
      </w:pPr>
      <w:r w:rsidRPr="00F12D9F">
        <w:rPr>
          <w:szCs w:val="22"/>
        </w:rPr>
        <w:t>Provide the ability to enforce the mandatory use of a User Role Signing Private Key for every XML format Service Request and Signed Pre-Command sent to the DCC.</w:t>
      </w:r>
    </w:p>
    <w:p w14:paraId="0C88F152" w14:textId="1B2073A1" w:rsidR="009B50F2" w:rsidRDefault="009B50F2" w:rsidP="009B50F2">
      <w:pPr>
        <w:pStyle w:val="BodyTextNormal"/>
        <w:ind w:left="0"/>
        <w:rPr>
          <w:b/>
          <w:bCs/>
        </w:rPr>
      </w:pPr>
      <w:bookmarkStart w:id="4" w:name="_Hlk66347952"/>
      <w:r w:rsidRPr="007E4D8F">
        <w:rPr>
          <w:b/>
          <w:bCs/>
        </w:rPr>
        <w:t>Benefit Summary</w:t>
      </w:r>
    </w:p>
    <w:p w14:paraId="13C8B212" w14:textId="77777777" w:rsidR="00053800" w:rsidRDefault="00053800" w:rsidP="008B31BE">
      <w:pPr>
        <w:pStyle w:val="BodyTextNormal"/>
        <w:ind w:left="0"/>
      </w:pPr>
      <w:r>
        <w:t xml:space="preserve">The Modification will ensure the proper application of the SEC security arrangements, help support the security controls framework, and meet the </w:t>
      </w:r>
      <w:proofErr w:type="spellStart"/>
      <w:r>
        <w:t>ECoS</w:t>
      </w:r>
      <w:proofErr w:type="spellEnd"/>
      <w:r>
        <w:t xml:space="preserve"> requirements for mandatory XML signing.</w:t>
      </w:r>
    </w:p>
    <w:p w14:paraId="3E42A21C" w14:textId="01AAE2BA" w:rsidR="00692A34" w:rsidRDefault="00692A34" w:rsidP="00692A34">
      <w:pPr>
        <w:pStyle w:val="BodyTextNormal"/>
        <w:ind w:left="0"/>
      </w:pPr>
    </w:p>
    <w:p w14:paraId="3715F879" w14:textId="4CE89FB5" w:rsidR="00A444FA" w:rsidRPr="00A444FA" w:rsidRDefault="00A444FA" w:rsidP="00A444FA">
      <w:pPr>
        <w:pStyle w:val="Heading1"/>
        <w:pageBreakBefore/>
        <w:ind w:left="851" w:hanging="851"/>
      </w:pPr>
      <w:bookmarkStart w:id="5" w:name="_Toc78557087"/>
      <w:bookmarkEnd w:id="4"/>
      <w:r>
        <w:lastRenderedPageBreak/>
        <w:t>Document History</w:t>
      </w:r>
      <w:bookmarkEnd w:id="5"/>
    </w:p>
    <w:p w14:paraId="54851DB3" w14:textId="77777777" w:rsidR="002E729A" w:rsidRDefault="002E729A" w:rsidP="00A80FDA">
      <w:pPr>
        <w:pStyle w:val="Heading2"/>
      </w:pPr>
      <w:bookmarkStart w:id="6" w:name="_Toc298833584"/>
      <w:bookmarkStart w:id="7" w:name="_Toc371921492"/>
      <w:bookmarkStart w:id="8" w:name="_Toc372277108"/>
      <w:bookmarkStart w:id="9" w:name="_Toc78557088"/>
      <w:r>
        <w:t>Revision History</w:t>
      </w:r>
      <w:bookmarkEnd w:id="6"/>
      <w:bookmarkEnd w:id="7"/>
      <w:bookmarkEnd w:id="8"/>
      <w:bookmarkEnd w:id="9"/>
    </w:p>
    <w:tbl>
      <w:tblPr>
        <w:tblW w:w="8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461"/>
        <w:gridCol w:w="1040"/>
        <w:gridCol w:w="6475"/>
      </w:tblGrid>
      <w:tr w:rsidR="004B5693" w14:paraId="5D90D881" w14:textId="77777777" w:rsidTr="0019146B">
        <w:trPr>
          <w:cantSplit/>
          <w:tblHeader/>
        </w:trPr>
        <w:tc>
          <w:tcPr>
            <w:tcW w:w="1461" w:type="dxa"/>
            <w:shd w:val="clear" w:color="auto" w:fill="C0C0C0"/>
            <w:noWrap/>
          </w:tcPr>
          <w:p w14:paraId="11D1418F" w14:textId="77777777" w:rsidR="004B5693" w:rsidRPr="00573BD2" w:rsidRDefault="004B5693" w:rsidP="001049CB">
            <w:pPr>
              <w:pStyle w:val="StyleTablecolumnheadings9pt"/>
            </w:pPr>
            <w:r w:rsidRPr="00573BD2">
              <w:t>Revision Date</w:t>
            </w:r>
          </w:p>
        </w:tc>
        <w:tc>
          <w:tcPr>
            <w:tcW w:w="1040" w:type="dxa"/>
            <w:shd w:val="clear" w:color="auto" w:fill="C0C0C0"/>
            <w:noWrap/>
          </w:tcPr>
          <w:p w14:paraId="23CCC326" w14:textId="61BEF472" w:rsidR="004B5693" w:rsidRPr="00573BD2" w:rsidRDefault="004B5693" w:rsidP="004B5693">
            <w:pPr>
              <w:pStyle w:val="StyleTablecolumnheadings9pt"/>
            </w:pPr>
            <w:r w:rsidRPr="00573BD2">
              <w:t>Revision</w:t>
            </w:r>
          </w:p>
        </w:tc>
        <w:tc>
          <w:tcPr>
            <w:tcW w:w="6475" w:type="dxa"/>
            <w:shd w:val="clear" w:color="auto" w:fill="C0C0C0"/>
            <w:noWrap/>
          </w:tcPr>
          <w:p w14:paraId="01674520" w14:textId="77777777" w:rsidR="004B5693" w:rsidRPr="00573BD2" w:rsidRDefault="004B5693" w:rsidP="001049CB">
            <w:pPr>
              <w:pStyle w:val="StyleTablecolumnheadings9pt"/>
            </w:pPr>
            <w:r w:rsidRPr="00573BD2">
              <w:t>Summary of Changes</w:t>
            </w:r>
          </w:p>
        </w:tc>
      </w:tr>
      <w:tr w:rsidR="004B5693" w14:paraId="1B9E726F" w14:textId="77777777" w:rsidTr="0019146B">
        <w:trPr>
          <w:trHeight w:val="166"/>
        </w:trPr>
        <w:tc>
          <w:tcPr>
            <w:tcW w:w="1461" w:type="dxa"/>
            <w:noWrap/>
          </w:tcPr>
          <w:p w14:paraId="18CEAC8D" w14:textId="6A9BFC3F" w:rsidR="004B5693" w:rsidRPr="003F35DA" w:rsidRDefault="00F928FB" w:rsidP="003F35DA">
            <w:pPr>
              <w:pStyle w:val="TableContents"/>
              <w:ind w:left="0"/>
              <w:jc w:val="left"/>
              <w:rPr>
                <w:sz w:val="20"/>
              </w:rPr>
            </w:pPr>
            <w:r>
              <w:rPr>
                <w:sz w:val="20"/>
              </w:rPr>
              <w:t>21</w:t>
            </w:r>
            <w:r w:rsidR="004B5693" w:rsidRPr="003F35DA">
              <w:rPr>
                <w:sz w:val="20"/>
              </w:rPr>
              <w:t>/</w:t>
            </w:r>
            <w:r w:rsidR="00607206" w:rsidRPr="003F35DA">
              <w:rPr>
                <w:sz w:val="20"/>
              </w:rPr>
              <w:t>0</w:t>
            </w:r>
            <w:r w:rsidR="008A72A3">
              <w:rPr>
                <w:sz w:val="20"/>
              </w:rPr>
              <w:t>6</w:t>
            </w:r>
            <w:r w:rsidR="004B5693" w:rsidRPr="003F35DA">
              <w:rPr>
                <w:sz w:val="20"/>
              </w:rPr>
              <w:t>/20</w:t>
            </w:r>
            <w:r w:rsidR="00A444FA" w:rsidRPr="003F35DA">
              <w:rPr>
                <w:sz w:val="20"/>
              </w:rPr>
              <w:t>2</w:t>
            </w:r>
            <w:r w:rsidR="00607206" w:rsidRPr="003F35DA">
              <w:rPr>
                <w:sz w:val="20"/>
              </w:rPr>
              <w:t>1</w:t>
            </w:r>
          </w:p>
        </w:tc>
        <w:tc>
          <w:tcPr>
            <w:tcW w:w="1040" w:type="dxa"/>
            <w:noWrap/>
          </w:tcPr>
          <w:p w14:paraId="4BBE4EFA" w14:textId="4A177BDA" w:rsidR="004B5693" w:rsidRPr="003F35DA" w:rsidRDefault="004B5693" w:rsidP="00F928FB">
            <w:pPr>
              <w:pStyle w:val="TableContents"/>
              <w:ind w:left="0"/>
              <w:jc w:val="center"/>
              <w:rPr>
                <w:sz w:val="20"/>
              </w:rPr>
            </w:pPr>
            <w:r w:rsidRPr="003F35DA">
              <w:rPr>
                <w:sz w:val="20"/>
              </w:rPr>
              <w:t>0.1</w:t>
            </w:r>
          </w:p>
        </w:tc>
        <w:tc>
          <w:tcPr>
            <w:tcW w:w="6475" w:type="dxa"/>
            <w:noWrap/>
          </w:tcPr>
          <w:p w14:paraId="5EE897AC" w14:textId="373980A8" w:rsidR="004B5693" w:rsidRPr="003F35DA" w:rsidRDefault="004B5693" w:rsidP="003F35DA">
            <w:pPr>
              <w:pStyle w:val="TableContents"/>
              <w:ind w:left="0"/>
              <w:jc w:val="left"/>
              <w:rPr>
                <w:sz w:val="20"/>
              </w:rPr>
            </w:pPr>
            <w:r w:rsidRPr="003F35DA">
              <w:rPr>
                <w:sz w:val="20"/>
              </w:rPr>
              <w:t>Initial compilation</w:t>
            </w:r>
          </w:p>
        </w:tc>
      </w:tr>
      <w:tr w:rsidR="004B5693" w14:paraId="2FB4E7A6" w14:textId="77777777" w:rsidTr="0019146B">
        <w:trPr>
          <w:trHeight w:val="166"/>
        </w:trPr>
        <w:tc>
          <w:tcPr>
            <w:tcW w:w="1461" w:type="dxa"/>
            <w:noWrap/>
          </w:tcPr>
          <w:p w14:paraId="2898DC59" w14:textId="1BDAE884" w:rsidR="006558A2" w:rsidRPr="003F35DA" w:rsidRDefault="00293492" w:rsidP="003F35DA">
            <w:pPr>
              <w:pStyle w:val="TableContents"/>
              <w:ind w:left="0"/>
              <w:jc w:val="left"/>
              <w:rPr>
                <w:sz w:val="20"/>
              </w:rPr>
            </w:pPr>
            <w:r>
              <w:rPr>
                <w:sz w:val="20"/>
              </w:rPr>
              <w:t>01</w:t>
            </w:r>
            <w:r w:rsidR="004133AD">
              <w:rPr>
                <w:sz w:val="20"/>
              </w:rPr>
              <w:t>/0</w:t>
            </w:r>
            <w:r>
              <w:rPr>
                <w:sz w:val="20"/>
              </w:rPr>
              <w:t>7</w:t>
            </w:r>
            <w:r w:rsidR="004133AD">
              <w:rPr>
                <w:sz w:val="20"/>
              </w:rPr>
              <w:t>/2021</w:t>
            </w:r>
          </w:p>
        </w:tc>
        <w:tc>
          <w:tcPr>
            <w:tcW w:w="1040" w:type="dxa"/>
            <w:noWrap/>
          </w:tcPr>
          <w:p w14:paraId="0B4A1BE0" w14:textId="11377160" w:rsidR="004B5693" w:rsidRPr="003F35DA" w:rsidRDefault="004133AD" w:rsidP="004133AD">
            <w:pPr>
              <w:pStyle w:val="TableContents"/>
              <w:ind w:left="0"/>
              <w:jc w:val="center"/>
              <w:rPr>
                <w:sz w:val="20"/>
              </w:rPr>
            </w:pPr>
            <w:r>
              <w:rPr>
                <w:sz w:val="20"/>
              </w:rPr>
              <w:t>0.2</w:t>
            </w:r>
            <w:r w:rsidR="00293492">
              <w:rPr>
                <w:sz w:val="20"/>
              </w:rPr>
              <w:t>2</w:t>
            </w:r>
          </w:p>
        </w:tc>
        <w:tc>
          <w:tcPr>
            <w:tcW w:w="6475" w:type="dxa"/>
            <w:noWrap/>
          </w:tcPr>
          <w:p w14:paraId="351C162D" w14:textId="10F7BD86" w:rsidR="004B5693" w:rsidRPr="003F35DA" w:rsidRDefault="004133AD" w:rsidP="003F35DA">
            <w:pPr>
              <w:pStyle w:val="TableContents"/>
              <w:ind w:left="0"/>
              <w:jc w:val="left"/>
              <w:rPr>
                <w:sz w:val="20"/>
              </w:rPr>
            </w:pPr>
            <w:r>
              <w:rPr>
                <w:sz w:val="20"/>
              </w:rPr>
              <w:t>Completed DCC internal review</w:t>
            </w:r>
            <w:r w:rsidR="00293492">
              <w:rPr>
                <w:sz w:val="20"/>
              </w:rPr>
              <w:t>, minor typos</w:t>
            </w:r>
          </w:p>
        </w:tc>
      </w:tr>
      <w:tr w:rsidR="00B25785" w14:paraId="4D46E4C6" w14:textId="77777777" w:rsidTr="0019146B">
        <w:trPr>
          <w:trHeight w:val="166"/>
        </w:trPr>
        <w:tc>
          <w:tcPr>
            <w:tcW w:w="1461" w:type="dxa"/>
            <w:noWrap/>
          </w:tcPr>
          <w:p w14:paraId="4A27A525" w14:textId="45C77EF6" w:rsidR="00B25785" w:rsidRPr="003F35DA" w:rsidRDefault="003C30FB" w:rsidP="00B25785">
            <w:pPr>
              <w:pStyle w:val="TableContents"/>
              <w:ind w:left="0"/>
              <w:jc w:val="left"/>
              <w:rPr>
                <w:sz w:val="20"/>
              </w:rPr>
            </w:pPr>
            <w:r>
              <w:rPr>
                <w:sz w:val="20"/>
              </w:rPr>
              <w:t>02/08/2021</w:t>
            </w:r>
          </w:p>
        </w:tc>
        <w:tc>
          <w:tcPr>
            <w:tcW w:w="1040" w:type="dxa"/>
            <w:noWrap/>
          </w:tcPr>
          <w:p w14:paraId="6DF74E1C" w14:textId="27DC3C72" w:rsidR="00B25785" w:rsidRPr="003F35DA" w:rsidRDefault="003C30FB" w:rsidP="003C30FB">
            <w:pPr>
              <w:pStyle w:val="TableContents"/>
              <w:ind w:left="0"/>
              <w:jc w:val="center"/>
              <w:rPr>
                <w:sz w:val="20"/>
              </w:rPr>
            </w:pPr>
            <w:r>
              <w:rPr>
                <w:sz w:val="20"/>
              </w:rPr>
              <w:t>1.0</w:t>
            </w:r>
          </w:p>
        </w:tc>
        <w:tc>
          <w:tcPr>
            <w:tcW w:w="6475" w:type="dxa"/>
            <w:noWrap/>
          </w:tcPr>
          <w:p w14:paraId="437C87ED" w14:textId="610019B3" w:rsidR="00B25785" w:rsidRPr="003F35DA" w:rsidRDefault="003C30FB" w:rsidP="00B25785">
            <w:pPr>
              <w:pStyle w:val="TableContents"/>
              <w:ind w:left="0"/>
              <w:jc w:val="left"/>
              <w:rPr>
                <w:sz w:val="20"/>
              </w:rPr>
            </w:pPr>
            <w:r>
              <w:rPr>
                <w:sz w:val="20"/>
              </w:rPr>
              <w:t>Reviewed costs</w:t>
            </w:r>
          </w:p>
        </w:tc>
      </w:tr>
      <w:tr w:rsidR="0019146B" w14:paraId="2F1A0409" w14:textId="77777777" w:rsidTr="0019146B">
        <w:trPr>
          <w:trHeight w:val="166"/>
        </w:trPr>
        <w:tc>
          <w:tcPr>
            <w:tcW w:w="1461" w:type="dxa"/>
            <w:noWrap/>
          </w:tcPr>
          <w:p w14:paraId="23BCA2C1" w14:textId="4DEB2A49" w:rsidR="0019146B" w:rsidRDefault="0019146B" w:rsidP="0019146B">
            <w:pPr>
              <w:pStyle w:val="TableContents"/>
              <w:ind w:left="0"/>
              <w:jc w:val="left"/>
              <w:rPr>
                <w:sz w:val="20"/>
              </w:rPr>
            </w:pPr>
          </w:p>
        </w:tc>
        <w:tc>
          <w:tcPr>
            <w:tcW w:w="1040" w:type="dxa"/>
            <w:noWrap/>
          </w:tcPr>
          <w:p w14:paraId="16BC89A0" w14:textId="133AB2D4" w:rsidR="0019146B" w:rsidRDefault="0019146B" w:rsidP="0019146B">
            <w:pPr>
              <w:pStyle w:val="TableContents"/>
              <w:ind w:left="0"/>
              <w:jc w:val="left"/>
              <w:rPr>
                <w:sz w:val="20"/>
              </w:rPr>
            </w:pPr>
          </w:p>
        </w:tc>
        <w:tc>
          <w:tcPr>
            <w:tcW w:w="6475" w:type="dxa"/>
            <w:noWrap/>
          </w:tcPr>
          <w:p w14:paraId="59F88BDA" w14:textId="4393AC02" w:rsidR="0019146B" w:rsidRDefault="0019146B" w:rsidP="0019146B">
            <w:pPr>
              <w:pStyle w:val="TableContents"/>
              <w:ind w:left="0"/>
              <w:jc w:val="left"/>
              <w:rPr>
                <w:sz w:val="18"/>
                <w:szCs w:val="18"/>
              </w:rPr>
            </w:pPr>
          </w:p>
        </w:tc>
      </w:tr>
      <w:tr w:rsidR="0019146B" w14:paraId="612A0197" w14:textId="77777777" w:rsidTr="0019146B">
        <w:trPr>
          <w:trHeight w:val="166"/>
        </w:trPr>
        <w:tc>
          <w:tcPr>
            <w:tcW w:w="1461" w:type="dxa"/>
            <w:noWrap/>
          </w:tcPr>
          <w:p w14:paraId="2CFE8011" w14:textId="77777777" w:rsidR="0019146B" w:rsidRDefault="0019146B" w:rsidP="0019146B">
            <w:pPr>
              <w:pStyle w:val="TableContents"/>
              <w:ind w:left="0"/>
              <w:jc w:val="left"/>
              <w:rPr>
                <w:sz w:val="20"/>
              </w:rPr>
            </w:pPr>
          </w:p>
        </w:tc>
        <w:tc>
          <w:tcPr>
            <w:tcW w:w="1040" w:type="dxa"/>
            <w:noWrap/>
          </w:tcPr>
          <w:p w14:paraId="3A83E232" w14:textId="77777777" w:rsidR="0019146B" w:rsidRDefault="0019146B" w:rsidP="0019146B">
            <w:pPr>
              <w:pStyle w:val="TableContents"/>
              <w:ind w:left="0"/>
              <w:jc w:val="left"/>
              <w:rPr>
                <w:sz w:val="20"/>
              </w:rPr>
            </w:pPr>
          </w:p>
        </w:tc>
        <w:tc>
          <w:tcPr>
            <w:tcW w:w="6475" w:type="dxa"/>
            <w:noWrap/>
          </w:tcPr>
          <w:p w14:paraId="70895FB8" w14:textId="77777777" w:rsidR="0019146B" w:rsidRDefault="0019146B" w:rsidP="0019146B">
            <w:pPr>
              <w:pStyle w:val="TableContents"/>
              <w:ind w:left="0"/>
              <w:jc w:val="left"/>
              <w:rPr>
                <w:sz w:val="20"/>
              </w:rPr>
            </w:pPr>
          </w:p>
        </w:tc>
      </w:tr>
    </w:tbl>
    <w:p w14:paraId="6B65890F" w14:textId="77777777" w:rsidR="002E729A" w:rsidRDefault="002E729A" w:rsidP="00A80FDA">
      <w:pPr>
        <w:pStyle w:val="Heading2"/>
      </w:pPr>
      <w:bookmarkStart w:id="10" w:name="_Toc298833585"/>
      <w:bookmarkStart w:id="11" w:name="_Toc371921493"/>
      <w:bookmarkStart w:id="12" w:name="_Toc372277109"/>
      <w:bookmarkStart w:id="13" w:name="_Toc78557089"/>
      <w:r>
        <w:t>Associated Documents</w:t>
      </w:r>
      <w:bookmarkEnd w:id="10"/>
      <w:bookmarkEnd w:id="11"/>
      <w:bookmarkEnd w:id="12"/>
      <w:bookmarkEnd w:id="13"/>
    </w:p>
    <w:p w14:paraId="3147FBD0" w14:textId="51616744" w:rsidR="002E729A" w:rsidRDefault="002E729A" w:rsidP="002E729A">
      <w:r>
        <w:t>This document is associated with the following documents:</w:t>
      </w:r>
    </w:p>
    <w:tbl>
      <w:tblPr>
        <w:tblStyle w:val="TableGrid"/>
        <w:tblW w:w="8921" w:type="dxa"/>
        <w:tblInd w:w="5" w:type="dxa"/>
        <w:tblLayout w:type="fixed"/>
        <w:tblLook w:val="04A0" w:firstRow="1" w:lastRow="0" w:firstColumn="1" w:lastColumn="0" w:noHBand="0" w:noVBand="1"/>
      </w:tblPr>
      <w:tblGrid>
        <w:gridCol w:w="399"/>
        <w:gridCol w:w="5687"/>
        <w:gridCol w:w="1275"/>
        <w:gridCol w:w="1560"/>
      </w:tblGrid>
      <w:tr w:rsidR="009833B0" w:rsidRPr="00A444FA" w14:paraId="1FCC523D" w14:textId="77777777" w:rsidTr="008F618A">
        <w:tc>
          <w:tcPr>
            <w:tcW w:w="399" w:type="dxa"/>
          </w:tcPr>
          <w:p w14:paraId="0E65A04C" w14:textId="77777777" w:rsidR="009833B0" w:rsidRPr="00A444FA" w:rsidRDefault="009833B0" w:rsidP="0042604B">
            <w:pPr>
              <w:pStyle w:val="StyleTablecolumnheadings9pt"/>
              <w:ind w:left="0"/>
              <w:jc w:val="center"/>
              <w:rPr>
                <w:sz w:val="20"/>
              </w:rPr>
            </w:pPr>
            <w:r w:rsidRPr="00A444FA">
              <w:rPr>
                <w:sz w:val="20"/>
              </w:rPr>
              <w:t>#</w:t>
            </w:r>
          </w:p>
        </w:tc>
        <w:tc>
          <w:tcPr>
            <w:tcW w:w="5687" w:type="dxa"/>
          </w:tcPr>
          <w:p w14:paraId="6BC33E47" w14:textId="77777777" w:rsidR="009833B0" w:rsidRPr="00A444FA" w:rsidRDefault="009833B0" w:rsidP="0042604B">
            <w:pPr>
              <w:pStyle w:val="StyleTablecolumnheadings9pt"/>
              <w:ind w:left="0"/>
              <w:jc w:val="center"/>
              <w:rPr>
                <w:sz w:val="20"/>
              </w:rPr>
            </w:pPr>
            <w:r w:rsidRPr="00A444FA">
              <w:rPr>
                <w:sz w:val="20"/>
              </w:rPr>
              <w:t>Title and Originator’s Reference</w:t>
            </w:r>
          </w:p>
        </w:tc>
        <w:tc>
          <w:tcPr>
            <w:tcW w:w="1275" w:type="dxa"/>
          </w:tcPr>
          <w:p w14:paraId="3C390C40" w14:textId="77777777" w:rsidR="009833B0" w:rsidRPr="00A444FA" w:rsidRDefault="009833B0" w:rsidP="0042604B">
            <w:pPr>
              <w:pStyle w:val="StyleTablecolumnheadings9pt"/>
              <w:ind w:left="0"/>
              <w:jc w:val="center"/>
              <w:rPr>
                <w:sz w:val="20"/>
              </w:rPr>
            </w:pPr>
            <w:r w:rsidRPr="00A444FA">
              <w:rPr>
                <w:sz w:val="20"/>
              </w:rPr>
              <w:t>Source</w:t>
            </w:r>
          </w:p>
        </w:tc>
        <w:tc>
          <w:tcPr>
            <w:tcW w:w="1560" w:type="dxa"/>
          </w:tcPr>
          <w:p w14:paraId="7397C0CC" w14:textId="77777777" w:rsidR="009833B0" w:rsidRPr="00A444FA" w:rsidRDefault="009833B0" w:rsidP="0042604B">
            <w:pPr>
              <w:pStyle w:val="StyleTablecolumnheadings9pt"/>
              <w:ind w:left="0"/>
              <w:jc w:val="center"/>
              <w:rPr>
                <w:sz w:val="20"/>
              </w:rPr>
            </w:pPr>
            <w:r w:rsidRPr="00A444FA">
              <w:rPr>
                <w:sz w:val="20"/>
              </w:rPr>
              <w:t>Issue Date</w:t>
            </w:r>
          </w:p>
        </w:tc>
      </w:tr>
      <w:tr w:rsidR="00337F7B" w:rsidRPr="00A444FA" w14:paraId="53BB2A81" w14:textId="77777777" w:rsidTr="008F618A">
        <w:tc>
          <w:tcPr>
            <w:tcW w:w="399" w:type="dxa"/>
          </w:tcPr>
          <w:p w14:paraId="38F15985" w14:textId="22BDBAEB" w:rsidR="00337F7B" w:rsidRPr="00A444FA" w:rsidRDefault="00337F7B" w:rsidP="009833B0">
            <w:pPr>
              <w:pStyle w:val="TableContents"/>
              <w:ind w:left="0"/>
              <w:jc w:val="left"/>
              <w:rPr>
                <w:sz w:val="20"/>
              </w:rPr>
            </w:pPr>
            <w:r>
              <w:rPr>
                <w:sz w:val="20"/>
              </w:rPr>
              <w:t>1</w:t>
            </w:r>
          </w:p>
        </w:tc>
        <w:tc>
          <w:tcPr>
            <w:tcW w:w="5687" w:type="dxa"/>
          </w:tcPr>
          <w:p w14:paraId="1E041045" w14:textId="78A8204D" w:rsidR="00337F7B" w:rsidRPr="003F35DA" w:rsidRDefault="00337F7B" w:rsidP="009833B0">
            <w:pPr>
              <w:pStyle w:val="TableContents"/>
              <w:ind w:left="0"/>
              <w:jc w:val="left"/>
              <w:rPr>
                <w:sz w:val="20"/>
              </w:rPr>
            </w:pPr>
            <w:r w:rsidRPr="00337F7B">
              <w:rPr>
                <w:sz w:val="20"/>
              </w:rPr>
              <w:t>MP1</w:t>
            </w:r>
            <w:r w:rsidR="00516AF6">
              <w:rPr>
                <w:sz w:val="20"/>
              </w:rPr>
              <w:t>0</w:t>
            </w:r>
            <w:r w:rsidR="008F618A">
              <w:rPr>
                <w:sz w:val="20"/>
              </w:rPr>
              <w:t xml:space="preserve">4 </w:t>
            </w:r>
            <w:r w:rsidRPr="00337F7B">
              <w:rPr>
                <w:sz w:val="20"/>
              </w:rPr>
              <w:t>Modification</w:t>
            </w:r>
            <w:r w:rsidR="008F618A">
              <w:rPr>
                <w:sz w:val="20"/>
              </w:rPr>
              <w:t xml:space="preserve"> </w:t>
            </w:r>
            <w:r w:rsidRPr="00337F7B">
              <w:rPr>
                <w:sz w:val="20"/>
              </w:rPr>
              <w:t>Report</w:t>
            </w:r>
          </w:p>
        </w:tc>
        <w:tc>
          <w:tcPr>
            <w:tcW w:w="1275" w:type="dxa"/>
          </w:tcPr>
          <w:p w14:paraId="1CF0EF73" w14:textId="25EA435F" w:rsidR="00337F7B" w:rsidRPr="00A444FA" w:rsidRDefault="00337F7B" w:rsidP="009833B0">
            <w:pPr>
              <w:pStyle w:val="TableContents"/>
              <w:ind w:left="0"/>
              <w:jc w:val="left"/>
              <w:rPr>
                <w:sz w:val="20"/>
              </w:rPr>
            </w:pPr>
            <w:r w:rsidRPr="00A444FA">
              <w:rPr>
                <w:sz w:val="20"/>
              </w:rPr>
              <w:t>SECAS</w:t>
            </w:r>
          </w:p>
        </w:tc>
        <w:tc>
          <w:tcPr>
            <w:tcW w:w="1560" w:type="dxa"/>
          </w:tcPr>
          <w:p w14:paraId="621ED416" w14:textId="4A293E3F" w:rsidR="00337F7B" w:rsidRDefault="006170ED" w:rsidP="009833B0">
            <w:pPr>
              <w:pStyle w:val="TableContents"/>
              <w:ind w:left="0"/>
              <w:jc w:val="left"/>
              <w:rPr>
                <w:sz w:val="20"/>
              </w:rPr>
            </w:pPr>
            <w:r>
              <w:rPr>
                <w:sz w:val="20"/>
              </w:rPr>
              <w:t>2</w:t>
            </w:r>
            <w:r w:rsidR="008F618A">
              <w:rPr>
                <w:sz w:val="20"/>
              </w:rPr>
              <w:t>6</w:t>
            </w:r>
            <w:r w:rsidR="00411D00">
              <w:rPr>
                <w:sz w:val="20"/>
              </w:rPr>
              <w:t>/11/2020</w:t>
            </w:r>
          </w:p>
        </w:tc>
      </w:tr>
      <w:tr w:rsidR="009833B0" w:rsidRPr="009833B0" w14:paraId="1FB69771" w14:textId="77777777" w:rsidTr="008F618A">
        <w:tc>
          <w:tcPr>
            <w:tcW w:w="399" w:type="dxa"/>
          </w:tcPr>
          <w:p w14:paraId="6988781F" w14:textId="2BF8CE96" w:rsidR="009833B0" w:rsidRPr="00A444FA" w:rsidRDefault="00337F7B" w:rsidP="009833B0">
            <w:pPr>
              <w:pStyle w:val="TableContents"/>
              <w:ind w:left="0"/>
              <w:jc w:val="left"/>
              <w:rPr>
                <w:sz w:val="20"/>
              </w:rPr>
            </w:pPr>
            <w:r>
              <w:rPr>
                <w:sz w:val="20"/>
              </w:rPr>
              <w:t>3</w:t>
            </w:r>
          </w:p>
        </w:tc>
        <w:tc>
          <w:tcPr>
            <w:tcW w:w="5687" w:type="dxa"/>
          </w:tcPr>
          <w:p w14:paraId="33752018" w14:textId="3B151995" w:rsidR="009833B0" w:rsidRPr="009833B0" w:rsidRDefault="006170ED" w:rsidP="009833B0">
            <w:pPr>
              <w:pStyle w:val="TableContents"/>
              <w:ind w:left="0"/>
              <w:jc w:val="left"/>
              <w:rPr>
                <w:sz w:val="18"/>
                <w:szCs w:val="18"/>
              </w:rPr>
            </w:pPr>
            <w:r w:rsidRPr="006170ED">
              <w:rPr>
                <w:sz w:val="20"/>
              </w:rPr>
              <w:t>SECMP010</w:t>
            </w:r>
            <w:r w:rsidR="008F618A">
              <w:rPr>
                <w:sz w:val="20"/>
              </w:rPr>
              <w:t>4</w:t>
            </w:r>
            <w:r w:rsidRPr="006170ED">
              <w:rPr>
                <w:sz w:val="20"/>
              </w:rPr>
              <w:t xml:space="preserve"> CR</w:t>
            </w:r>
            <w:r w:rsidR="008F618A">
              <w:rPr>
                <w:sz w:val="20"/>
              </w:rPr>
              <w:t>411</w:t>
            </w:r>
            <w:r w:rsidRPr="006170ED">
              <w:rPr>
                <w:sz w:val="20"/>
              </w:rPr>
              <w:t xml:space="preserve">2 - PIA </w:t>
            </w:r>
            <w:r w:rsidR="008F618A">
              <w:rPr>
                <w:sz w:val="20"/>
              </w:rPr>
              <w:t>–</w:t>
            </w:r>
            <w:r w:rsidRPr="006170ED">
              <w:rPr>
                <w:sz w:val="20"/>
              </w:rPr>
              <w:t xml:space="preserve"> </w:t>
            </w:r>
            <w:r w:rsidR="008F618A">
              <w:rPr>
                <w:sz w:val="20"/>
              </w:rPr>
              <w:t>Security Improvements</w:t>
            </w:r>
            <w:r w:rsidRPr="006170ED">
              <w:rPr>
                <w:sz w:val="20"/>
              </w:rPr>
              <w:t xml:space="preserve"> </w:t>
            </w:r>
            <w:r w:rsidR="008F618A">
              <w:rPr>
                <w:sz w:val="20"/>
              </w:rPr>
              <w:t>1.0</w:t>
            </w:r>
          </w:p>
        </w:tc>
        <w:tc>
          <w:tcPr>
            <w:tcW w:w="1275" w:type="dxa"/>
          </w:tcPr>
          <w:p w14:paraId="2F5D0299" w14:textId="1CC2260F" w:rsidR="009833B0" w:rsidRPr="00A444FA" w:rsidRDefault="00A444FA" w:rsidP="009833B0">
            <w:pPr>
              <w:pStyle w:val="TableContents"/>
              <w:ind w:left="0"/>
              <w:jc w:val="left"/>
              <w:rPr>
                <w:sz w:val="20"/>
              </w:rPr>
            </w:pPr>
            <w:r w:rsidRPr="00A444FA">
              <w:rPr>
                <w:sz w:val="20"/>
              </w:rPr>
              <w:t>DCC</w:t>
            </w:r>
          </w:p>
        </w:tc>
        <w:tc>
          <w:tcPr>
            <w:tcW w:w="1560" w:type="dxa"/>
          </w:tcPr>
          <w:p w14:paraId="1E39852B" w14:textId="217D82F6" w:rsidR="009833B0" w:rsidRPr="00A444FA" w:rsidRDefault="008F618A" w:rsidP="009833B0">
            <w:pPr>
              <w:pStyle w:val="TableContents"/>
              <w:ind w:left="0"/>
              <w:jc w:val="left"/>
              <w:rPr>
                <w:sz w:val="20"/>
              </w:rPr>
            </w:pPr>
            <w:r>
              <w:rPr>
                <w:sz w:val="20"/>
              </w:rPr>
              <w:t>12</w:t>
            </w:r>
            <w:r w:rsidR="00A444FA" w:rsidRPr="00A444FA">
              <w:rPr>
                <w:sz w:val="20"/>
              </w:rPr>
              <w:t>/0</w:t>
            </w:r>
            <w:r>
              <w:rPr>
                <w:sz w:val="20"/>
              </w:rPr>
              <w:t>2</w:t>
            </w:r>
            <w:r w:rsidR="00A444FA" w:rsidRPr="00A444FA">
              <w:rPr>
                <w:sz w:val="20"/>
              </w:rPr>
              <w:t>/202</w:t>
            </w:r>
            <w:r>
              <w:rPr>
                <w:sz w:val="20"/>
              </w:rPr>
              <w:t>1</w:t>
            </w:r>
          </w:p>
        </w:tc>
      </w:tr>
    </w:tbl>
    <w:p w14:paraId="5FF9B657" w14:textId="58796F78" w:rsidR="009833B0" w:rsidRDefault="009833B0" w:rsidP="009833B0">
      <w:pPr>
        <w:pStyle w:val="Heading2"/>
      </w:pPr>
      <w:bookmarkStart w:id="14" w:name="_Toc78557090"/>
      <w:r>
        <w:t>Document Information</w:t>
      </w:r>
      <w:bookmarkEnd w:id="14"/>
    </w:p>
    <w:p w14:paraId="48C62394" w14:textId="77777777" w:rsidR="008F618A" w:rsidRDefault="008F618A" w:rsidP="008F618A">
      <w:pPr>
        <w:pStyle w:val="BodyTextNormal"/>
        <w:ind w:left="0"/>
      </w:pPr>
      <w:bookmarkStart w:id="15" w:name="_Hlk24119943"/>
      <w:r w:rsidRPr="008501CF">
        <w:t xml:space="preserve">The Proposer for this Modification </w:t>
      </w:r>
      <w:r>
        <w:t>i</w:t>
      </w:r>
      <w:r w:rsidRPr="008501CF">
        <w:t xml:space="preserve">s </w:t>
      </w:r>
      <w:r>
        <w:t>Gordon Hextall on behalf of the Security Sub-Committee (SSC). The Modification was previously titled "XML Signing Key".</w:t>
      </w:r>
    </w:p>
    <w:p w14:paraId="744FB23D" w14:textId="3ACB2BE7" w:rsidR="008F618A" w:rsidRDefault="008F618A" w:rsidP="008F618A">
      <w:pPr>
        <w:pStyle w:val="BodyTextNormal"/>
        <w:ind w:left="0"/>
      </w:pPr>
      <w:r>
        <w:t xml:space="preserve">The </w:t>
      </w:r>
      <w:r w:rsidRPr="008501CF">
        <w:t xml:space="preserve">Preliminary Impact Assessment </w:t>
      </w:r>
      <w:r>
        <w:t>was requested of DCC on 26</w:t>
      </w:r>
      <w:r w:rsidRPr="00805E74">
        <w:rPr>
          <w:vertAlign w:val="superscript"/>
        </w:rPr>
        <w:t>th</w:t>
      </w:r>
      <w:r>
        <w:t xml:space="preserve"> November 2020. It was completed on 2</w:t>
      </w:r>
      <w:r w:rsidRPr="008F618A">
        <w:rPr>
          <w:vertAlign w:val="superscript"/>
        </w:rPr>
        <w:t>nd</w:t>
      </w:r>
      <w:r>
        <w:t xml:space="preserve"> February, 2021. A Full Impact Assessment was requested on 5</w:t>
      </w:r>
      <w:r w:rsidRPr="008F618A">
        <w:rPr>
          <w:vertAlign w:val="superscript"/>
        </w:rPr>
        <w:t>th</w:t>
      </w:r>
      <w:r>
        <w:t xml:space="preserve"> May, 2021.</w:t>
      </w:r>
    </w:p>
    <w:p w14:paraId="4734BA79" w14:textId="13B54CD4" w:rsidR="003202F3" w:rsidRDefault="002C0C7C" w:rsidP="00EB58CC">
      <w:pPr>
        <w:pStyle w:val="Heading1"/>
        <w:pageBreakBefore/>
        <w:ind w:left="851" w:hanging="851"/>
      </w:pPr>
      <w:bookmarkStart w:id="16" w:name="_Toc15293035"/>
      <w:bookmarkStart w:id="17" w:name="_Toc21085130"/>
      <w:bookmarkStart w:id="18" w:name="_Toc78557091"/>
      <w:bookmarkEnd w:id="15"/>
      <w:bookmarkEnd w:id="0"/>
      <w:r w:rsidRPr="005A2E40">
        <w:lastRenderedPageBreak/>
        <w:t>Solution Requirements and Overview</w:t>
      </w:r>
      <w:bookmarkEnd w:id="16"/>
      <w:bookmarkEnd w:id="17"/>
      <w:bookmarkEnd w:id="18"/>
    </w:p>
    <w:p w14:paraId="5D6B9166" w14:textId="607A2227" w:rsidR="00FB62C0" w:rsidRDefault="00FB62C0" w:rsidP="00FB62C0">
      <w:pPr>
        <w:pStyle w:val="BodyTextNormal"/>
        <w:ind w:left="0"/>
      </w:pPr>
      <w:r>
        <w:t>In this section, the context of the Modification, assumptions, and the requirements are stated.</w:t>
      </w:r>
    </w:p>
    <w:p w14:paraId="03E2F0A1" w14:textId="50CF41A2" w:rsidR="00493320" w:rsidRPr="00C50303" w:rsidRDefault="00493320" w:rsidP="00493320">
      <w:pPr>
        <w:pStyle w:val="BodyTextNormal"/>
        <w:ind w:left="0"/>
      </w:pPr>
      <w:r>
        <w:t xml:space="preserve">The problem statement and requirements have been provided by SECAS </w:t>
      </w:r>
      <w:r w:rsidR="008F618A">
        <w:t xml:space="preserve">and </w:t>
      </w:r>
      <w:r>
        <w:t>the Propose</w:t>
      </w:r>
      <w:r w:rsidR="008F618A">
        <w:t>r.</w:t>
      </w:r>
    </w:p>
    <w:p w14:paraId="03FCCD02" w14:textId="6E6643C2" w:rsidR="00493320" w:rsidRDefault="00493320" w:rsidP="00493320">
      <w:pPr>
        <w:pStyle w:val="Heading2"/>
      </w:pPr>
      <w:bookmarkStart w:id="19" w:name="_Toc78557092"/>
      <w:r>
        <w:t>Problem Statement</w:t>
      </w:r>
      <w:bookmarkEnd w:id="19"/>
    </w:p>
    <w:p w14:paraId="02F52B13" w14:textId="77777777" w:rsidR="008F618A" w:rsidRPr="008F618A" w:rsidRDefault="008F618A" w:rsidP="00142D4B">
      <w:pPr>
        <w:pStyle w:val="BodyTextNormal"/>
        <w:ind w:left="0"/>
        <w:rPr>
          <w:rFonts w:eastAsia="Times New Roman"/>
          <w:szCs w:val="20"/>
        </w:rPr>
      </w:pPr>
      <w:r w:rsidRPr="008F618A">
        <w:rPr>
          <w:rFonts w:eastAsia="Times New Roman"/>
          <w:szCs w:val="20"/>
        </w:rPr>
        <w:t xml:space="preserve">SEC Appendix AD ‘DCC User Interface Specification’ (DUIS) section 3.3.1 states that Users shall Digitally Sign every XML format Service Request and Signed Pre-Command sent to the DCC using a User Role Signing Private Key. </w:t>
      </w:r>
    </w:p>
    <w:p w14:paraId="12822C5B" w14:textId="77777777" w:rsidR="008F618A" w:rsidRPr="008F618A" w:rsidRDefault="008F618A" w:rsidP="00142D4B">
      <w:pPr>
        <w:pStyle w:val="BodyTextNormal"/>
        <w:ind w:left="0"/>
        <w:rPr>
          <w:rFonts w:eastAsia="Times New Roman"/>
          <w:szCs w:val="20"/>
        </w:rPr>
      </w:pPr>
      <w:r w:rsidRPr="008F618A">
        <w:rPr>
          <w:rFonts w:eastAsia="Times New Roman"/>
          <w:szCs w:val="20"/>
        </w:rPr>
        <w:t>That User Role Signing Private Key must be a separate dedicated Key that must not be used for communication with Devices (i.e. different to that used to sign the Great Britain Companion Specification (GBCS) Payload held within Signed Pre-Commands), and a separate User Role Signing Private Key must be used per User Id in use for each User.</w:t>
      </w:r>
    </w:p>
    <w:p w14:paraId="26EC583C" w14:textId="77777777" w:rsidR="008F618A" w:rsidRPr="008F618A" w:rsidRDefault="008F618A" w:rsidP="00142D4B">
      <w:pPr>
        <w:pStyle w:val="BodyTextNormal"/>
        <w:ind w:left="0"/>
        <w:rPr>
          <w:rFonts w:eastAsia="Times New Roman"/>
          <w:szCs w:val="20"/>
        </w:rPr>
      </w:pPr>
      <w:r w:rsidRPr="008F618A">
        <w:rPr>
          <w:rFonts w:eastAsia="Times New Roman"/>
          <w:szCs w:val="20"/>
        </w:rPr>
        <w:t>Each User shall notify the DCC of the Smart Metering Key Infrastructure (SMKI) Organisation Certificate corresponding to each User Role Signing Private Key that they wish to use for Digitally Signing communications to the DCC. DCC Service Users are required to Digitally Sign XML format Service Requests and Signed Pre-Commands  with a User Role Signing Private Key, which must be a separate dedicated Key not to be used for communication with Devices.</w:t>
      </w:r>
    </w:p>
    <w:p w14:paraId="6E2B08C8" w14:textId="5F18E1A6" w:rsidR="00493320" w:rsidRDefault="008F618A" w:rsidP="00160D6E">
      <w:pPr>
        <w:pStyle w:val="BodyTextNormal"/>
        <w:ind w:left="0"/>
      </w:pPr>
      <w:r w:rsidRPr="008F618A">
        <w:rPr>
          <w:rFonts w:eastAsia="Times New Roman"/>
          <w:szCs w:val="20"/>
        </w:rPr>
        <w:t>The Security Sub-Committee (SSC) is concerned that it is possible for Service Users to use Smart Meter Key Infrastructure (SMKI) Keys to sign Service Requests as well as the Pre-Command. There is no mechanism today to track the credentials used by Service Users to sign the Service Requests or an ability to block access for parties that do not comply.</w:t>
      </w:r>
    </w:p>
    <w:p w14:paraId="541C3F30" w14:textId="09706A8F" w:rsidR="00B93679" w:rsidRDefault="00B93679" w:rsidP="00B93679">
      <w:pPr>
        <w:pStyle w:val="Heading2"/>
      </w:pPr>
      <w:bookmarkStart w:id="20" w:name="_Ref437514892"/>
      <w:bookmarkStart w:id="21" w:name="_Toc78557093"/>
      <w:bookmarkStart w:id="22" w:name="_Toc48816468"/>
      <w:r>
        <w:t xml:space="preserve">Business </w:t>
      </w:r>
      <w:r w:rsidR="00142D4B">
        <w:t xml:space="preserve">Context and </w:t>
      </w:r>
      <w:r w:rsidRPr="009F06BA">
        <w:t>Requirement</w:t>
      </w:r>
      <w:bookmarkEnd w:id="20"/>
      <w:r>
        <w:t>s</w:t>
      </w:r>
      <w:bookmarkEnd w:id="21"/>
    </w:p>
    <w:p w14:paraId="04426E9D" w14:textId="77777777" w:rsidR="00142D4B" w:rsidRDefault="00142D4B" w:rsidP="00142D4B">
      <w:r>
        <w:t>This Modification seeks to enable DCC systems to apply controls to ensure that a DCC User has used separate XML User Role Signing Private Keys to Digitally Sign each Service request and the GBCS Payload held within Signed Pre-Commands.</w:t>
      </w:r>
    </w:p>
    <w:p w14:paraId="039A347C" w14:textId="77777777" w:rsidR="00142D4B" w:rsidRDefault="00142D4B" w:rsidP="00142D4B">
      <w:r>
        <w:t>This business requirements for this Modification have been aligned with the Department for Business, Energy &amp; Industrial Strategy (BEIS) requirements, which require DCC system changes to enable these specific changes:</w:t>
      </w:r>
    </w:p>
    <w:p w14:paraId="4DDC3C68" w14:textId="10B86219" w:rsidR="00142D4B" w:rsidRDefault="00142D4B" w:rsidP="007A16FB">
      <w:pPr>
        <w:pStyle w:val="ListParagraph"/>
        <w:numPr>
          <w:ilvl w:val="0"/>
          <w:numId w:val="27"/>
        </w:numPr>
      </w:pPr>
      <w:r>
        <w:t>Changes involving XML Signing Certificates for DCC Users that BEIS consulted on in January 2020</w:t>
      </w:r>
    </w:p>
    <w:p w14:paraId="150646F0" w14:textId="5501196F" w:rsidR="00142D4B" w:rsidRDefault="00142D4B" w:rsidP="007A16FB">
      <w:pPr>
        <w:pStyle w:val="ListParagraph"/>
        <w:numPr>
          <w:ilvl w:val="0"/>
          <w:numId w:val="27"/>
        </w:numPr>
      </w:pPr>
      <w:r>
        <w:t xml:space="preserve">Changes proposed by BEIS related to how Change of Supplier (CoS) Update Security Credentials Service Requests should be processed as part of the </w:t>
      </w:r>
      <w:proofErr w:type="spellStart"/>
      <w:r>
        <w:t>ECoS</w:t>
      </w:r>
      <w:proofErr w:type="spellEnd"/>
      <w:r>
        <w:t xml:space="preserve"> arrangements</w:t>
      </w:r>
    </w:p>
    <w:p w14:paraId="5AB10115" w14:textId="507DF19E" w:rsidR="00B93679" w:rsidRDefault="00142D4B" w:rsidP="00142D4B">
      <w:r>
        <w:t xml:space="preserve">Part of the BEIS </w:t>
      </w:r>
      <w:proofErr w:type="spellStart"/>
      <w:r>
        <w:t>ECoS</w:t>
      </w:r>
      <w:proofErr w:type="spellEnd"/>
      <w:r>
        <w:t xml:space="preserve"> proposals is for Market Participant </w:t>
      </w:r>
      <w:proofErr w:type="spellStart"/>
      <w:r>
        <w:t>IDentifiers</w:t>
      </w:r>
      <w:proofErr w:type="spellEnd"/>
      <w:r>
        <w:t xml:space="preserve"> (MPIDs) to be included within the subject common name field of XML signing certificates issued to suppliers. These MPIDs are planned to be used as part of the processing checks applied to CoS requests under </w:t>
      </w:r>
      <w:proofErr w:type="spellStart"/>
      <w:r>
        <w:t>ECoS</w:t>
      </w:r>
      <w:proofErr w:type="spellEnd"/>
      <w:r>
        <w:t>. This is to enable the relationship between supplier and an MPID to be capable of being defined based solely on whether an MPID (Market Participant) is included within the XML signing certificate of a supplier</w:t>
      </w:r>
      <w:r w:rsidR="001A1D48">
        <w:t>.</w:t>
      </w:r>
    </w:p>
    <w:p w14:paraId="20B1E083" w14:textId="77777777" w:rsidR="00142D4B" w:rsidRPr="00142D4B" w:rsidRDefault="00142D4B" w:rsidP="004133AD">
      <w:pPr>
        <w:keepNext/>
        <w:ind w:left="567"/>
      </w:pPr>
      <w:r w:rsidRPr="00142D4B">
        <w:lastRenderedPageBreak/>
        <w:t>The following table lists the requirements for this Modification and identifies the impacts on various functions.</w:t>
      </w:r>
    </w:p>
    <w:tbl>
      <w:tblPr>
        <w:tblStyle w:val="TableGrid"/>
        <w:tblW w:w="0" w:type="auto"/>
        <w:tblInd w:w="568" w:type="dxa"/>
        <w:tblLook w:val="04A0" w:firstRow="1" w:lastRow="0" w:firstColumn="1" w:lastColumn="0" w:noHBand="0" w:noVBand="1"/>
      </w:tblPr>
      <w:tblGrid>
        <w:gridCol w:w="693"/>
        <w:gridCol w:w="4739"/>
        <w:gridCol w:w="669"/>
        <w:gridCol w:w="1219"/>
        <w:gridCol w:w="1640"/>
      </w:tblGrid>
      <w:tr w:rsidR="00142D4B" w:rsidRPr="00142D4B" w14:paraId="12789C66" w14:textId="77777777" w:rsidTr="004C1175">
        <w:tc>
          <w:tcPr>
            <w:tcW w:w="642" w:type="dxa"/>
          </w:tcPr>
          <w:p w14:paraId="62FED309" w14:textId="77777777" w:rsidR="00142D4B" w:rsidRPr="00142D4B" w:rsidRDefault="00142D4B" w:rsidP="004C1175">
            <w:pPr>
              <w:spacing w:after="120"/>
              <w:rPr>
                <w:b/>
              </w:rPr>
            </w:pPr>
            <w:r w:rsidRPr="00142D4B">
              <w:rPr>
                <w:b/>
              </w:rPr>
              <w:t>Req.</w:t>
            </w:r>
          </w:p>
        </w:tc>
        <w:tc>
          <w:tcPr>
            <w:tcW w:w="4739" w:type="dxa"/>
          </w:tcPr>
          <w:p w14:paraId="64F2EB1E" w14:textId="77777777" w:rsidR="00142D4B" w:rsidRPr="00142D4B" w:rsidRDefault="00142D4B" w:rsidP="004C1175">
            <w:pPr>
              <w:spacing w:after="120"/>
              <w:rPr>
                <w:b/>
              </w:rPr>
            </w:pPr>
            <w:r w:rsidRPr="00142D4B">
              <w:rPr>
                <w:b/>
              </w:rPr>
              <w:t>Requirement</w:t>
            </w:r>
          </w:p>
        </w:tc>
        <w:tc>
          <w:tcPr>
            <w:tcW w:w="628" w:type="dxa"/>
          </w:tcPr>
          <w:p w14:paraId="5632B87C" w14:textId="77777777" w:rsidR="00142D4B" w:rsidRPr="00142D4B" w:rsidRDefault="00142D4B" w:rsidP="004C1175">
            <w:pPr>
              <w:spacing w:after="120"/>
              <w:rPr>
                <w:b/>
                <w:szCs w:val="22"/>
              </w:rPr>
            </w:pPr>
            <w:r w:rsidRPr="00142D4B">
              <w:rPr>
                <w:b/>
                <w:szCs w:val="22"/>
              </w:rPr>
              <w:t>DSP</w:t>
            </w:r>
          </w:p>
        </w:tc>
        <w:tc>
          <w:tcPr>
            <w:tcW w:w="1134" w:type="dxa"/>
          </w:tcPr>
          <w:p w14:paraId="72DC5E09" w14:textId="77777777" w:rsidR="00142D4B" w:rsidRPr="00142D4B" w:rsidRDefault="00142D4B" w:rsidP="004C1175">
            <w:pPr>
              <w:spacing w:after="120"/>
              <w:rPr>
                <w:b/>
                <w:szCs w:val="22"/>
              </w:rPr>
            </w:pPr>
            <w:r w:rsidRPr="00142D4B">
              <w:rPr>
                <w:b/>
                <w:szCs w:val="22"/>
              </w:rPr>
              <w:t>Suppliers</w:t>
            </w:r>
          </w:p>
        </w:tc>
        <w:tc>
          <w:tcPr>
            <w:tcW w:w="1640" w:type="dxa"/>
          </w:tcPr>
          <w:p w14:paraId="0B107C2E" w14:textId="77777777" w:rsidR="00142D4B" w:rsidRPr="00142D4B" w:rsidRDefault="00142D4B" w:rsidP="004C1175">
            <w:pPr>
              <w:spacing w:after="120"/>
              <w:rPr>
                <w:b/>
                <w:bCs/>
                <w:szCs w:val="22"/>
              </w:rPr>
            </w:pPr>
            <w:r w:rsidRPr="00142D4B">
              <w:rPr>
                <w:b/>
                <w:bCs/>
                <w:szCs w:val="22"/>
              </w:rPr>
              <w:t>Security Sub-Committee</w:t>
            </w:r>
          </w:p>
        </w:tc>
      </w:tr>
      <w:tr w:rsidR="00142D4B" w:rsidRPr="00142D4B" w14:paraId="0B8400E0" w14:textId="77777777" w:rsidTr="004C1175">
        <w:tc>
          <w:tcPr>
            <w:tcW w:w="642" w:type="dxa"/>
          </w:tcPr>
          <w:p w14:paraId="3814A48F" w14:textId="77777777" w:rsidR="00142D4B" w:rsidRPr="00142D4B" w:rsidRDefault="00142D4B" w:rsidP="004C1175">
            <w:pPr>
              <w:spacing w:before="0" w:after="120"/>
              <w:rPr>
                <w:bCs/>
              </w:rPr>
            </w:pPr>
            <w:r w:rsidRPr="00142D4B">
              <w:rPr>
                <w:bCs/>
              </w:rPr>
              <w:t>1</w:t>
            </w:r>
          </w:p>
        </w:tc>
        <w:tc>
          <w:tcPr>
            <w:tcW w:w="4739" w:type="dxa"/>
          </w:tcPr>
          <w:p w14:paraId="0AF9E1F0" w14:textId="77777777" w:rsidR="00142D4B" w:rsidRPr="00142D4B" w:rsidRDefault="00142D4B" w:rsidP="00142D4B">
            <w:pPr>
              <w:spacing w:before="0" w:after="120"/>
              <w:rPr>
                <w:szCs w:val="22"/>
              </w:rPr>
            </w:pPr>
            <w:r w:rsidRPr="00142D4B">
              <w:rPr>
                <w:szCs w:val="22"/>
              </w:rPr>
              <w:t>The DCC shall check that the User has used an XML User Role Signing Private Key that is associated with a Public key that is contained within an Organisation Certificate that has a Remote Party Role of “</w:t>
            </w:r>
            <w:proofErr w:type="spellStart"/>
            <w:r w:rsidRPr="00142D4B">
              <w:rPr>
                <w:szCs w:val="22"/>
              </w:rPr>
              <w:t>xmlSign</w:t>
            </w:r>
            <w:proofErr w:type="spellEnd"/>
            <w:r w:rsidRPr="00142D4B">
              <w:rPr>
                <w:szCs w:val="22"/>
              </w:rPr>
              <w:t>”, to Digitally Sign the XML wrapper of each Service request and Signed Pre-Command.</w:t>
            </w:r>
          </w:p>
        </w:tc>
        <w:tc>
          <w:tcPr>
            <w:tcW w:w="628" w:type="dxa"/>
          </w:tcPr>
          <w:p w14:paraId="2F5D5B74" w14:textId="77777777" w:rsidR="00142D4B" w:rsidRPr="00142D4B" w:rsidRDefault="00142D4B" w:rsidP="00AA4EDF">
            <w:pPr>
              <w:spacing w:before="0" w:after="120"/>
              <w:jc w:val="center"/>
              <w:rPr>
                <w:b/>
                <w:sz w:val="20"/>
                <w:szCs w:val="20"/>
              </w:rPr>
            </w:pPr>
            <w:r w:rsidRPr="00142D4B">
              <w:rPr>
                <w:sz w:val="24"/>
              </w:rPr>
              <w:sym w:font="Wingdings" w:char="F0FC"/>
            </w:r>
          </w:p>
        </w:tc>
        <w:tc>
          <w:tcPr>
            <w:tcW w:w="1134" w:type="dxa"/>
          </w:tcPr>
          <w:p w14:paraId="2B8A2B83" w14:textId="77777777" w:rsidR="00142D4B" w:rsidRPr="00142D4B" w:rsidRDefault="00142D4B" w:rsidP="00AA4EDF">
            <w:pPr>
              <w:spacing w:before="0" w:after="120"/>
              <w:jc w:val="center"/>
              <w:rPr>
                <w:b/>
                <w:sz w:val="20"/>
                <w:szCs w:val="20"/>
              </w:rPr>
            </w:pPr>
            <w:r w:rsidRPr="00142D4B">
              <w:rPr>
                <w:sz w:val="24"/>
              </w:rPr>
              <w:sym w:font="Wingdings" w:char="F0FC"/>
            </w:r>
          </w:p>
        </w:tc>
        <w:tc>
          <w:tcPr>
            <w:tcW w:w="1640" w:type="dxa"/>
          </w:tcPr>
          <w:p w14:paraId="6EB4072B" w14:textId="77777777" w:rsidR="00142D4B" w:rsidRPr="00142D4B" w:rsidRDefault="00142D4B" w:rsidP="00AA4EDF">
            <w:pPr>
              <w:spacing w:before="0" w:after="120"/>
              <w:jc w:val="center"/>
              <w:rPr>
                <w:b/>
                <w:sz w:val="20"/>
                <w:szCs w:val="20"/>
              </w:rPr>
            </w:pPr>
            <w:r w:rsidRPr="00142D4B">
              <w:rPr>
                <w:sz w:val="24"/>
              </w:rPr>
              <w:sym w:font="Wingdings" w:char="F0FC"/>
            </w:r>
          </w:p>
        </w:tc>
      </w:tr>
      <w:tr w:rsidR="00142D4B" w:rsidRPr="00142D4B" w14:paraId="4587F419" w14:textId="77777777" w:rsidTr="004C1175">
        <w:tc>
          <w:tcPr>
            <w:tcW w:w="642" w:type="dxa"/>
          </w:tcPr>
          <w:p w14:paraId="6222356A" w14:textId="28D3E21C" w:rsidR="00142D4B" w:rsidRPr="00142D4B" w:rsidRDefault="004C1175" w:rsidP="004C1175">
            <w:pPr>
              <w:spacing w:before="0" w:after="120"/>
              <w:rPr>
                <w:bCs/>
              </w:rPr>
            </w:pPr>
            <w:r>
              <w:rPr>
                <w:bCs/>
              </w:rPr>
              <w:t>2</w:t>
            </w:r>
          </w:p>
        </w:tc>
        <w:tc>
          <w:tcPr>
            <w:tcW w:w="4739" w:type="dxa"/>
          </w:tcPr>
          <w:p w14:paraId="55680B82" w14:textId="77777777" w:rsidR="00142D4B" w:rsidRPr="00142D4B" w:rsidRDefault="00142D4B" w:rsidP="00142D4B">
            <w:pPr>
              <w:spacing w:before="0"/>
              <w:rPr>
                <w:bCs/>
              </w:rPr>
            </w:pPr>
            <w:r w:rsidRPr="00142D4B">
              <w:rPr>
                <w:bCs/>
              </w:rPr>
              <w:t>The DCC shall cease processing the communication if the User has not complied with Requirement 1.</w:t>
            </w:r>
          </w:p>
        </w:tc>
        <w:tc>
          <w:tcPr>
            <w:tcW w:w="628" w:type="dxa"/>
          </w:tcPr>
          <w:p w14:paraId="138E5890" w14:textId="77777777" w:rsidR="00142D4B" w:rsidRPr="00142D4B" w:rsidRDefault="00142D4B" w:rsidP="00AA4EDF">
            <w:pPr>
              <w:spacing w:before="0" w:after="120"/>
              <w:jc w:val="center"/>
              <w:rPr>
                <w:bCs/>
              </w:rPr>
            </w:pPr>
            <w:r w:rsidRPr="00142D4B">
              <w:rPr>
                <w:bCs/>
              </w:rPr>
              <w:sym w:font="Wingdings" w:char="F0FC"/>
            </w:r>
          </w:p>
        </w:tc>
        <w:tc>
          <w:tcPr>
            <w:tcW w:w="1134" w:type="dxa"/>
          </w:tcPr>
          <w:p w14:paraId="56E85A16" w14:textId="77777777" w:rsidR="00142D4B" w:rsidRPr="00142D4B" w:rsidRDefault="00142D4B" w:rsidP="00AA4EDF">
            <w:pPr>
              <w:spacing w:before="0" w:after="120"/>
              <w:jc w:val="center"/>
              <w:rPr>
                <w:bCs/>
              </w:rPr>
            </w:pPr>
            <w:r w:rsidRPr="00142D4B">
              <w:rPr>
                <w:bCs/>
              </w:rPr>
              <w:sym w:font="Wingdings" w:char="F0FC"/>
            </w:r>
          </w:p>
        </w:tc>
        <w:tc>
          <w:tcPr>
            <w:tcW w:w="1640" w:type="dxa"/>
          </w:tcPr>
          <w:p w14:paraId="2AD4ECAA" w14:textId="77777777" w:rsidR="00142D4B" w:rsidRPr="00142D4B" w:rsidRDefault="00142D4B" w:rsidP="00AA4EDF">
            <w:pPr>
              <w:spacing w:before="0" w:after="120"/>
              <w:jc w:val="center"/>
              <w:rPr>
                <w:bCs/>
              </w:rPr>
            </w:pPr>
            <w:r w:rsidRPr="00142D4B">
              <w:rPr>
                <w:bCs/>
              </w:rPr>
              <w:sym w:font="Wingdings" w:char="F0FC"/>
            </w:r>
            <w:r w:rsidRPr="00142D4B">
              <w:rPr>
                <w:bCs/>
                <w:vertAlign w:val="superscript"/>
              </w:rPr>
              <w:footnoteReference w:id="1"/>
            </w:r>
          </w:p>
        </w:tc>
      </w:tr>
      <w:tr w:rsidR="00142D4B" w:rsidRPr="00142D4B" w14:paraId="16866581" w14:textId="77777777" w:rsidTr="004C1175">
        <w:tc>
          <w:tcPr>
            <w:tcW w:w="642" w:type="dxa"/>
          </w:tcPr>
          <w:p w14:paraId="0BAC41B8" w14:textId="77777777" w:rsidR="00142D4B" w:rsidRPr="00142D4B" w:rsidRDefault="00142D4B" w:rsidP="004C1175">
            <w:pPr>
              <w:spacing w:before="0" w:after="120"/>
              <w:rPr>
                <w:bCs/>
              </w:rPr>
            </w:pPr>
            <w:r w:rsidRPr="00142D4B">
              <w:rPr>
                <w:bCs/>
              </w:rPr>
              <w:t>3</w:t>
            </w:r>
          </w:p>
        </w:tc>
        <w:tc>
          <w:tcPr>
            <w:tcW w:w="4739" w:type="dxa"/>
          </w:tcPr>
          <w:p w14:paraId="6A61F321" w14:textId="77777777" w:rsidR="00142D4B" w:rsidRPr="00142D4B" w:rsidRDefault="00142D4B" w:rsidP="00142D4B">
            <w:pPr>
              <w:spacing w:before="0"/>
              <w:rPr>
                <w:bCs/>
              </w:rPr>
            </w:pPr>
            <w:r w:rsidRPr="00142D4B">
              <w:rPr>
                <w:bCs/>
              </w:rPr>
              <w:t>The DCC shall notify the User if the DCC ceases to process a communication as per Requirement 2.</w:t>
            </w:r>
          </w:p>
        </w:tc>
        <w:tc>
          <w:tcPr>
            <w:tcW w:w="628" w:type="dxa"/>
          </w:tcPr>
          <w:p w14:paraId="4AB9172C" w14:textId="77777777" w:rsidR="00142D4B" w:rsidRPr="00142D4B" w:rsidRDefault="00142D4B" w:rsidP="00AA4EDF">
            <w:pPr>
              <w:spacing w:before="0" w:after="120"/>
              <w:jc w:val="center"/>
              <w:rPr>
                <w:bCs/>
              </w:rPr>
            </w:pPr>
            <w:r w:rsidRPr="00142D4B">
              <w:rPr>
                <w:bCs/>
              </w:rPr>
              <w:sym w:font="Wingdings" w:char="F0FC"/>
            </w:r>
          </w:p>
        </w:tc>
        <w:tc>
          <w:tcPr>
            <w:tcW w:w="1134" w:type="dxa"/>
          </w:tcPr>
          <w:p w14:paraId="39BAD930" w14:textId="77777777" w:rsidR="00142D4B" w:rsidRPr="00142D4B" w:rsidRDefault="00142D4B" w:rsidP="00AA4EDF">
            <w:pPr>
              <w:spacing w:before="0" w:after="120"/>
              <w:jc w:val="center"/>
              <w:rPr>
                <w:bCs/>
              </w:rPr>
            </w:pPr>
            <w:r w:rsidRPr="00142D4B">
              <w:rPr>
                <w:bCs/>
              </w:rPr>
              <w:sym w:font="Wingdings" w:char="F0FC"/>
            </w:r>
          </w:p>
        </w:tc>
        <w:tc>
          <w:tcPr>
            <w:tcW w:w="1640" w:type="dxa"/>
          </w:tcPr>
          <w:p w14:paraId="502AD6FC" w14:textId="77777777" w:rsidR="00142D4B" w:rsidRPr="00142D4B" w:rsidRDefault="00142D4B" w:rsidP="00AA4EDF">
            <w:pPr>
              <w:spacing w:before="0" w:after="120"/>
              <w:jc w:val="center"/>
              <w:rPr>
                <w:bCs/>
              </w:rPr>
            </w:pPr>
            <w:r w:rsidRPr="00142D4B">
              <w:rPr>
                <w:bCs/>
              </w:rPr>
              <w:sym w:font="Wingdings" w:char="F0FB"/>
            </w:r>
          </w:p>
        </w:tc>
      </w:tr>
      <w:tr w:rsidR="00142D4B" w:rsidRPr="00142D4B" w14:paraId="094185DC" w14:textId="77777777" w:rsidTr="004C1175">
        <w:tc>
          <w:tcPr>
            <w:tcW w:w="642" w:type="dxa"/>
          </w:tcPr>
          <w:p w14:paraId="3CF0C52E" w14:textId="77777777" w:rsidR="00142D4B" w:rsidRPr="00142D4B" w:rsidRDefault="00142D4B" w:rsidP="00AA4EDF">
            <w:pPr>
              <w:spacing w:before="0" w:after="120"/>
              <w:rPr>
                <w:bCs/>
              </w:rPr>
            </w:pPr>
            <w:r w:rsidRPr="00142D4B">
              <w:rPr>
                <w:bCs/>
              </w:rPr>
              <w:t>4</w:t>
            </w:r>
          </w:p>
        </w:tc>
        <w:tc>
          <w:tcPr>
            <w:tcW w:w="4739" w:type="dxa"/>
          </w:tcPr>
          <w:p w14:paraId="7BC93BD7" w14:textId="0F5CB161" w:rsidR="00142D4B" w:rsidRPr="00142D4B" w:rsidRDefault="00AA4EDF" w:rsidP="00142D4B">
            <w:pPr>
              <w:spacing w:before="0" w:after="40"/>
              <w:rPr>
                <w:bCs/>
              </w:rPr>
            </w:pPr>
            <w:r>
              <w:rPr>
                <w:bCs/>
              </w:rPr>
              <w:t>Before</w:t>
            </w:r>
            <w:r w:rsidR="00142D4B" w:rsidRPr="00142D4B">
              <w:rPr>
                <w:bCs/>
              </w:rPr>
              <w:t xml:space="preserve"> the implementation of Ref 1-3, the DCC shall provide a monthly report to the </w:t>
            </w:r>
            <w:r>
              <w:rPr>
                <w:bCs/>
              </w:rPr>
              <w:t>SSC</w:t>
            </w:r>
            <w:r w:rsidR="00142D4B" w:rsidRPr="00142D4B">
              <w:rPr>
                <w:bCs/>
              </w:rPr>
              <w:t xml:space="preserve"> of: </w:t>
            </w:r>
          </w:p>
          <w:p w14:paraId="7209A7E8" w14:textId="77777777" w:rsidR="00142D4B" w:rsidRPr="00142D4B" w:rsidRDefault="00142D4B" w:rsidP="007A16FB">
            <w:pPr>
              <w:numPr>
                <w:ilvl w:val="0"/>
                <w:numId w:val="28"/>
              </w:numPr>
              <w:spacing w:before="0" w:after="40"/>
              <w:rPr>
                <w:bCs/>
              </w:rPr>
            </w:pPr>
            <w:r w:rsidRPr="00142D4B">
              <w:rPr>
                <w:bCs/>
              </w:rPr>
              <w:t>Users who are not using the private keys associated with a public key that is contained within an Organisation Certificate that has a Remote Party Role of “</w:t>
            </w:r>
            <w:proofErr w:type="spellStart"/>
            <w:r w:rsidRPr="00142D4B">
              <w:rPr>
                <w:bCs/>
              </w:rPr>
              <w:t>xmlSign</w:t>
            </w:r>
            <w:proofErr w:type="spellEnd"/>
            <w:r w:rsidRPr="00142D4B">
              <w:rPr>
                <w:bCs/>
              </w:rPr>
              <w:t>” to Digitally Sign the XML Wrapper as will be required when Ref 1 is implemented.</w:t>
            </w:r>
          </w:p>
          <w:p w14:paraId="777B5269" w14:textId="77777777" w:rsidR="00142D4B" w:rsidRPr="00142D4B" w:rsidRDefault="00142D4B" w:rsidP="00142D4B">
            <w:pPr>
              <w:spacing w:before="0"/>
              <w:rPr>
                <w:bCs/>
              </w:rPr>
            </w:pPr>
            <w:r w:rsidRPr="00142D4B">
              <w:rPr>
                <w:bCs/>
              </w:rPr>
              <w:t>Once Requirements 1-3 are implemented, there are no further requirements for this report to be produced.</w:t>
            </w:r>
          </w:p>
        </w:tc>
        <w:tc>
          <w:tcPr>
            <w:tcW w:w="628" w:type="dxa"/>
          </w:tcPr>
          <w:p w14:paraId="51156BF9" w14:textId="77777777" w:rsidR="00142D4B" w:rsidRPr="00142D4B" w:rsidRDefault="00142D4B" w:rsidP="00AA4EDF">
            <w:pPr>
              <w:spacing w:before="0" w:after="120"/>
              <w:jc w:val="center"/>
              <w:rPr>
                <w:bCs/>
              </w:rPr>
            </w:pPr>
            <w:r w:rsidRPr="00142D4B">
              <w:rPr>
                <w:bCs/>
              </w:rPr>
              <w:sym w:font="Wingdings" w:char="F0FC"/>
            </w:r>
          </w:p>
        </w:tc>
        <w:tc>
          <w:tcPr>
            <w:tcW w:w="1134" w:type="dxa"/>
          </w:tcPr>
          <w:p w14:paraId="3DDC039A" w14:textId="77777777" w:rsidR="00142D4B" w:rsidRPr="00142D4B" w:rsidRDefault="00142D4B" w:rsidP="00AA4EDF">
            <w:pPr>
              <w:spacing w:before="0" w:after="120"/>
              <w:jc w:val="center"/>
              <w:rPr>
                <w:bCs/>
              </w:rPr>
            </w:pPr>
            <w:r w:rsidRPr="00142D4B">
              <w:rPr>
                <w:bCs/>
              </w:rPr>
              <w:sym w:font="Wingdings" w:char="F0FB"/>
            </w:r>
          </w:p>
        </w:tc>
        <w:tc>
          <w:tcPr>
            <w:tcW w:w="1640" w:type="dxa"/>
          </w:tcPr>
          <w:p w14:paraId="3C83041C" w14:textId="77777777" w:rsidR="00142D4B" w:rsidRPr="00142D4B" w:rsidRDefault="00142D4B" w:rsidP="00AA4EDF">
            <w:pPr>
              <w:spacing w:before="0" w:after="120"/>
              <w:jc w:val="center"/>
              <w:rPr>
                <w:bCs/>
              </w:rPr>
            </w:pPr>
            <w:r w:rsidRPr="00142D4B">
              <w:rPr>
                <w:bCs/>
              </w:rPr>
              <w:sym w:font="Wingdings" w:char="F0FC"/>
            </w:r>
          </w:p>
        </w:tc>
      </w:tr>
      <w:tr w:rsidR="00142D4B" w:rsidRPr="00142D4B" w14:paraId="311C8496" w14:textId="77777777" w:rsidTr="004C1175">
        <w:tc>
          <w:tcPr>
            <w:tcW w:w="642" w:type="dxa"/>
          </w:tcPr>
          <w:p w14:paraId="31B8FAAD" w14:textId="77777777" w:rsidR="00142D4B" w:rsidRPr="00142D4B" w:rsidRDefault="00142D4B" w:rsidP="00AA4EDF">
            <w:pPr>
              <w:spacing w:before="0" w:after="120"/>
              <w:rPr>
                <w:bCs/>
              </w:rPr>
            </w:pPr>
            <w:r w:rsidRPr="00142D4B">
              <w:rPr>
                <w:bCs/>
              </w:rPr>
              <w:t>5</w:t>
            </w:r>
          </w:p>
        </w:tc>
        <w:tc>
          <w:tcPr>
            <w:tcW w:w="4739" w:type="dxa"/>
          </w:tcPr>
          <w:p w14:paraId="207589B4" w14:textId="346AF75F" w:rsidR="00142D4B" w:rsidRPr="00142D4B" w:rsidRDefault="00142D4B" w:rsidP="00AA4EDF">
            <w:pPr>
              <w:spacing w:before="0" w:after="120"/>
              <w:rPr>
                <w:bCs/>
              </w:rPr>
            </w:pPr>
            <w:r w:rsidRPr="00142D4B">
              <w:rPr>
                <w:bCs/>
              </w:rPr>
              <w:t xml:space="preserve">The Implementation of Requirements 1-3 is expected to align with the start of the operation of the </w:t>
            </w:r>
            <w:proofErr w:type="spellStart"/>
            <w:r w:rsidRPr="00142D4B">
              <w:rPr>
                <w:bCs/>
              </w:rPr>
              <w:t>ECoS</w:t>
            </w:r>
            <w:proofErr w:type="spellEnd"/>
            <w:r w:rsidRPr="00142D4B">
              <w:rPr>
                <w:bCs/>
              </w:rPr>
              <w:t xml:space="preserve"> function to reduce implementation complexity for Users and DCC. DCC should manage the communication of the requirement for Users to use keys associated with XML Signing certificates alongside communications already planned for </w:t>
            </w:r>
            <w:proofErr w:type="spellStart"/>
            <w:r w:rsidRPr="00142D4B">
              <w:rPr>
                <w:bCs/>
              </w:rPr>
              <w:t>ECoS</w:t>
            </w:r>
            <w:proofErr w:type="spellEnd"/>
            <w:r w:rsidRPr="00142D4B">
              <w:rPr>
                <w:bCs/>
              </w:rPr>
              <w:t xml:space="preserve"> implementation.</w:t>
            </w:r>
          </w:p>
        </w:tc>
        <w:tc>
          <w:tcPr>
            <w:tcW w:w="628" w:type="dxa"/>
          </w:tcPr>
          <w:p w14:paraId="58308379" w14:textId="77777777" w:rsidR="00142D4B" w:rsidRPr="00142D4B" w:rsidRDefault="00142D4B" w:rsidP="00AA4EDF">
            <w:pPr>
              <w:spacing w:before="0" w:after="120"/>
              <w:jc w:val="center"/>
              <w:rPr>
                <w:bCs/>
              </w:rPr>
            </w:pPr>
            <w:r w:rsidRPr="00142D4B">
              <w:rPr>
                <w:bCs/>
              </w:rPr>
              <w:sym w:font="Wingdings" w:char="F0FC"/>
            </w:r>
          </w:p>
        </w:tc>
        <w:tc>
          <w:tcPr>
            <w:tcW w:w="1134" w:type="dxa"/>
          </w:tcPr>
          <w:p w14:paraId="5830A4ED" w14:textId="77777777" w:rsidR="00142D4B" w:rsidRPr="00142D4B" w:rsidRDefault="00142D4B" w:rsidP="00AA4EDF">
            <w:pPr>
              <w:spacing w:before="0" w:after="120"/>
              <w:jc w:val="center"/>
              <w:rPr>
                <w:bCs/>
              </w:rPr>
            </w:pPr>
            <w:r w:rsidRPr="00142D4B">
              <w:rPr>
                <w:bCs/>
              </w:rPr>
              <w:sym w:font="Wingdings" w:char="F0FC"/>
            </w:r>
          </w:p>
        </w:tc>
        <w:tc>
          <w:tcPr>
            <w:tcW w:w="1640" w:type="dxa"/>
          </w:tcPr>
          <w:p w14:paraId="5D340E7C" w14:textId="77777777" w:rsidR="00142D4B" w:rsidRPr="00142D4B" w:rsidRDefault="00142D4B" w:rsidP="00AA4EDF">
            <w:pPr>
              <w:spacing w:before="0" w:after="120"/>
              <w:jc w:val="center"/>
              <w:rPr>
                <w:bCs/>
              </w:rPr>
            </w:pPr>
            <w:r w:rsidRPr="00142D4B">
              <w:rPr>
                <w:bCs/>
              </w:rPr>
              <w:sym w:font="Wingdings" w:char="F0FB"/>
            </w:r>
          </w:p>
        </w:tc>
      </w:tr>
    </w:tbl>
    <w:p w14:paraId="2E174AA8" w14:textId="74E4E41A" w:rsidR="00142D4B" w:rsidRDefault="00142D4B" w:rsidP="00142D4B">
      <w:pPr>
        <w:spacing w:before="0" w:after="200"/>
        <w:jc w:val="center"/>
        <w:rPr>
          <w:i/>
          <w:iCs/>
          <w:noProof/>
          <w:color w:val="505253" w:themeColor="text2"/>
          <w:sz w:val="20"/>
          <w:szCs w:val="20"/>
        </w:rPr>
      </w:pPr>
      <w:bookmarkStart w:id="23" w:name="_Ref62195562"/>
      <w:r w:rsidRPr="00142D4B">
        <w:rPr>
          <w:i/>
          <w:iCs/>
          <w:color w:val="505253" w:themeColor="text2"/>
          <w:sz w:val="20"/>
          <w:szCs w:val="20"/>
        </w:rPr>
        <w:t xml:space="preserve">Table </w:t>
      </w:r>
      <w:r w:rsidRPr="00142D4B">
        <w:rPr>
          <w:i/>
          <w:iCs/>
          <w:color w:val="505253" w:themeColor="text2"/>
          <w:sz w:val="20"/>
          <w:szCs w:val="20"/>
        </w:rPr>
        <w:fldChar w:fldCharType="begin"/>
      </w:r>
      <w:r w:rsidRPr="00142D4B">
        <w:rPr>
          <w:i/>
          <w:iCs/>
          <w:color w:val="505253" w:themeColor="text2"/>
          <w:sz w:val="20"/>
          <w:szCs w:val="20"/>
        </w:rPr>
        <w:instrText xml:space="preserve"> SEQ Table \* ARABIC </w:instrText>
      </w:r>
      <w:r w:rsidRPr="00142D4B">
        <w:rPr>
          <w:i/>
          <w:iCs/>
          <w:color w:val="505253" w:themeColor="text2"/>
          <w:sz w:val="20"/>
          <w:szCs w:val="20"/>
        </w:rPr>
        <w:fldChar w:fldCharType="separate"/>
      </w:r>
      <w:r w:rsidR="00253329">
        <w:rPr>
          <w:i/>
          <w:iCs/>
          <w:noProof/>
          <w:color w:val="505253" w:themeColor="text2"/>
          <w:sz w:val="20"/>
          <w:szCs w:val="20"/>
        </w:rPr>
        <w:t>1</w:t>
      </w:r>
      <w:r w:rsidRPr="00142D4B">
        <w:rPr>
          <w:i/>
          <w:iCs/>
          <w:color w:val="505253" w:themeColor="text2"/>
          <w:sz w:val="20"/>
          <w:szCs w:val="20"/>
        </w:rPr>
        <w:fldChar w:fldCharType="end"/>
      </w:r>
      <w:bookmarkEnd w:id="23"/>
      <w:r w:rsidRPr="00142D4B">
        <w:rPr>
          <w:i/>
          <w:iCs/>
          <w:noProof/>
          <w:color w:val="505253" w:themeColor="text2"/>
          <w:sz w:val="20"/>
          <w:szCs w:val="20"/>
        </w:rPr>
        <w:t>: Business Requirements and Impacts for SECMP0104, CR</w:t>
      </w:r>
      <w:r>
        <w:rPr>
          <w:i/>
          <w:iCs/>
          <w:noProof/>
          <w:color w:val="505253" w:themeColor="text2"/>
          <w:sz w:val="20"/>
          <w:szCs w:val="20"/>
        </w:rPr>
        <w:t>41</w:t>
      </w:r>
      <w:r w:rsidR="002D5C0E">
        <w:rPr>
          <w:i/>
          <w:iCs/>
          <w:noProof/>
          <w:color w:val="505253" w:themeColor="text2"/>
          <w:sz w:val="20"/>
          <w:szCs w:val="20"/>
        </w:rPr>
        <w:t>1</w:t>
      </w:r>
      <w:r>
        <w:rPr>
          <w:i/>
          <w:iCs/>
          <w:noProof/>
          <w:color w:val="505253" w:themeColor="text2"/>
          <w:sz w:val="20"/>
          <w:szCs w:val="20"/>
        </w:rPr>
        <w:t>2</w:t>
      </w:r>
    </w:p>
    <w:p w14:paraId="4E97D28B" w14:textId="40F51952" w:rsidR="00142D4B" w:rsidRPr="00142D4B" w:rsidRDefault="004133AD" w:rsidP="004133AD">
      <w:pPr>
        <w:spacing w:after="120"/>
      </w:pPr>
      <w:r w:rsidRPr="00142D4B">
        <w:t>Although not specifically stated in the requirements, this solution will be applied to SMETS1 and SMETS2 Devices.</w:t>
      </w:r>
    </w:p>
    <w:p w14:paraId="188D0C5B" w14:textId="68D9BDC9" w:rsidR="007A1FD1" w:rsidRDefault="007A1FD1" w:rsidP="00B16C86">
      <w:pPr>
        <w:pStyle w:val="Heading1"/>
        <w:keepNext w:val="0"/>
        <w:pageBreakBefore/>
        <w:ind w:left="851" w:hanging="851"/>
      </w:pPr>
      <w:bookmarkStart w:id="24" w:name="_Ref383517363"/>
      <w:bookmarkStart w:id="25" w:name="_Toc78557094"/>
      <w:bookmarkStart w:id="26" w:name="_Toc464280786"/>
      <w:bookmarkStart w:id="27" w:name="_Toc464280841"/>
      <w:bookmarkEnd w:id="22"/>
      <w:r w:rsidRPr="009F06BA">
        <w:lastRenderedPageBreak/>
        <w:t>Solution</w:t>
      </w:r>
      <w:bookmarkEnd w:id="24"/>
      <w:r w:rsidR="003964FE">
        <w:t xml:space="preserve"> Overview</w:t>
      </w:r>
      <w:bookmarkEnd w:id="25"/>
    </w:p>
    <w:p w14:paraId="33063F61" w14:textId="77777777" w:rsidR="00AA4EDF" w:rsidRDefault="00AA4EDF" w:rsidP="00AA4EDF">
      <w:pPr>
        <w:pStyle w:val="BodyTextNormal"/>
        <w:ind w:left="0"/>
      </w:pPr>
      <w:r w:rsidRPr="006B0BD1">
        <w:t xml:space="preserve">Changes to the DSP are required </w:t>
      </w:r>
      <w:r>
        <w:t>for this Modification solution</w:t>
      </w:r>
      <w:r w:rsidRPr="006B0BD1">
        <w:t>.</w:t>
      </w:r>
      <w:r>
        <w:t xml:space="preserve"> </w:t>
      </w:r>
    </w:p>
    <w:p w14:paraId="6071F34A" w14:textId="7548619A" w:rsidR="00CC75BE" w:rsidRDefault="00AA4EDF" w:rsidP="00CC75BE">
      <w:pPr>
        <w:pStyle w:val="BodyTextNormal"/>
        <w:ind w:left="0"/>
      </w:pPr>
      <w:r>
        <w:t>The solution can be divided into two sections of functionality as shown in the following sections.</w:t>
      </w:r>
    </w:p>
    <w:p w14:paraId="4CDFDD11" w14:textId="38160FB4" w:rsidR="00627608" w:rsidRPr="009B52FC" w:rsidRDefault="006C3979" w:rsidP="00627608">
      <w:pPr>
        <w:keepNext/>
        <w:numPr>
          <w:ilvl w:val="1"/>
          <w:numId w:val="2"/>
        </w:numPr>
        <w:tabs>
          <w:tab w:val="num" w:pos="360"/>
        </w:tabs>
        <w:spacing w:before="240" w:after="120"/>
        <w:ind w:left="0" w:firstLine="0"/>
        <w:outlineLvl w:val="1"/>
        <w:rPr>
          <w:rFonts w:ascii="Arial Bold" w:eastAsia="Times New Roman" w:hAnsi="Arial Bold" w:cs="Arial"/>
          <w:iCs/>
          <w:color w:val="1F144A" w:themeColor="text1"/>
          <w:sz w:val="28"/>
          <w:szCs w:val="28"/>
        </w:rPr>
      </w:pPr>
      <w:bookmarkStart w:id="28" w:name="_Toc78557095"/>
      <w:r w:rsidRPr="009B52FC">
        <w:rPr>
          <w:rFonts w:ascii="Arial Bold" w:eastAsia="Times New Roman" w:hAnsi="Arial Bold" w:cs="Arial"/>
          <w:iCs/>
          <w:color w:val="1F144A" w:themeColor="text1"/>
          <w:sz w:val="28"/>
          <w:szCs w:val="28"/>
        </w:rPr>
        <w:t xml:space="preserve">Part 1, </w:t>
      </w:r>
      <w:r w:rsidR="00AA4EDF" w:rsidRPr="009B52FC">
        <w:rPr>
          <w:rFonts w:ascii="Arial Bold" w:eastAsia="Times New Roman" w:hAnsi="Arial Bold" w:cs="Arial"/>
          <w:iCs/>
          <w:color w:val="1F144A" w:themeColor="text1"/>
          <w:sz w:val="28"/>
          <w:szCs w:val="28"/>
        </w:rPr>
        <w:t xml:space="preserve">Report Service Users not </w:t>
      </w:r>
      <w:r w:rsidRPr="009B52FC">
        <w:rPr>
          <w:rFonts w:ascii="Arial Bold" w:eastAsia="Times New Roman" w:hAnsi="Arial Bold" w:cs="Arial"/>
          <w:iCs/>
          <w:color w:val="1F144A" w:themeColor="text1"/>
          <w:sz w:val="28"/>
          <w:szCs w:val="28"/>
        </w:rPr>
        <w:t>U</w:t>
      </w:r>
      <w:r w:rsidR="00AA4EDF" w:rsidRPr="009B52FC">
        <w:rPr>
          <w:rFonts w:ascii="Arial Bold" w:eastAsia="Times New Roman" w:hAnsi="Arial Bold" w:cs="Arial"/>
          <w:iCs/>
          <w:color w:val="1F144A" w:themeColor="text1"/>
          <w:sz w:val="28"/>
          <w:szCs w:val="28"/>
        </w:rPr>
        <w:t xml:space="preserve">sing XML Signing </w:t>
      </w:r>
      <w:r w:rsidRPr="009B52FC">
        <w:rPr>
          <w:rFonts w:ascii="Arial Bold" w:eastAsia="Times New Roman" w:hAnsi="Arial Bold" w:cs="Arial"/>
          <w:iCs/>
          <w:color w:val="1F144A" w:themeColor="text1"/>
          <w:sz w:val="28"/>
          <w:szCs w:val="28"/>
        </w:rPr>
        <w:t>C</w:t>
      </w:r>
      <w:r w:rsidR="00AA4EDF" w:rsidRPr="009B52FC">
        <w:rPr>
          <w:rFonts w:ascii="Arial Bold" w:eastAsia="Times New Roman" w:hAnsi="Arial Bold" w:cs="Arial"/>
          <w:iCs/>
          <w:color w:val="1F144A" w:themeColor="text1"/>
          <w:sz w:val="28"/>
          <w:szCs w:val="28"/>
        </w:rPr>
        <w:t>ertificates</w:t>
      </w:r>
      <w:bookmarkEnd w:id="28"/>
    </w:p>
    <w:p w14:paraId="39FA852A" w14:textId="0D3582E4" w:rsidR="00AA4EDF" w:rsidRDefault="00AA4EDF" w:rsidP="00AA4EDF">
      <w:pPr>
        <w:spacing w:before="0" w:after="0"/>
      </w:pPr>
      <w:bookmarkStart w:id="29" w:name="_Ref61261058"/>
      <w:r>
        <w:t xml:space="preserve">DSP will build a mechanism to track the certificates used by the Service Users to sign Service Requests. The tracking information will be stored in a separate table in Volt DB, created specifically for this purpose. This data will be used to generate a monthly report that contains the certificates used by the Service Users during a given month. </w:t>
      </w:r>
      <w:r w:rsidR="00C959C8">
        <w:t>It will be delivered to the SSC only.</w:t>
      </w:r>
    </w:p>
    <w:p w14:paraId="5AD36BAE" w14:textId="77777777" w:rsidR="00AA4EDF" w:rsidRDefault="00AA4EDF" w:rsidP="00AA4EDF">
      <w:pPr>
        <w:spacing w:before="0" w:after="0"/>
      </w:pPr>
    </w:p>
    <w:p w14:paraId="7BD6E0BA" w14:textId="77777777" w:rsidR="00AA4EDF" w:rsidRDefault="00AA4EDF" w:rsidP="00F0421D">
      <w:pPr>
        <w:spacing w:before="0" w:after="0" w:line="360" w:lineRule="auto"/>
      </w:pPr>
      <w:r>
        <w:t>The report will contain the following fields.</w:t>
      </w:r>
    </w:p>
    <w:p w14:paraId="7D783CB2" w14:textId="77777777" w:rsidR="00AA4EDF" w:rsidRDefault="00AA4EDF" w:rsidP="00F0421D">
      <w:pPr>
        <w:spacing w:before="0" w:after="0" w:line="360" w:lineRule="auto"/>
        <w:ind w:left="720"/>
      </w:pPr>
      <w:r>
        <w:t>•</w:t>
      </w:r>
      <w:r>
        <w:tab/>
        <w:t>Service User ID</w:t>
      </w:r>
    </w:p>
    <w:p w14:paraId="08BD860F" w14:textId="77777777" w:rsidR="00AA4EDF" w:rsidRDefault="00AA4EDF" w:rsidP="00F0421D">
      <w:pPr>
        <w:spacing w:before="0" w:after="0" w:line="360" w:lineRule="auto"/>
        <w:ind w:left="720"/>
      </w:pPr>
      <w:r>
        <w:t>•</w:t>
      </w:r>
      <w:r>
        <w:tab/>
        <w:t>Certificate Serial Number</w:t>
      </w:r>
    </w:p>
    <w:p w14:paraId="69CC97A2" w14:textId="77777777" w:rsidR="00AA4EDF" w:rsidRDefault="00AA4EDF" w:rsidP="00F0421D">
      <w:pPr>
        <w:spacing w:before="0" w:after="0" w:line="360" w:lineRule="auto"/>
        <w:ind w:left="720"/>
      </w:pPr>
      <w:r>
        <w:t>•</w:t>
      </w:r>
      <w:r>
        <w:tab/>
        <w:t>Certificate Role</w:t>
      </w:r>
    </w:p>
    <w:p w14:paraId="68E205CE" w14:textId="77777777" w:rsidR="00AA4EDF" w:rsidRDefault="00AA4EDF" w:rsidP="00F0421D">
      <w:pPr>
        <w:spacing w:before="0" w:after="0" w:line="360" w:lineRule="auto"/>
        <w:ind w:left="720"/>
      </w:pPr>
      <w:r>
        <w:t>•</w:t>
      </w:r>
      <w:r>
        <w:tab/>
        <w:t>Latest time of use</w:t>
      </w:r>
    </w:p>
    <w:p w14:paraId="6B45AF15" w14:textId="435527D8" w:rsidR="00AA4EDF" w:rsidRDefault="006C3979" w:rsidP="00AA4EDF">
      <w:pPr>
        <w:spacing w:before="0" w:after="0"/>
      </w:pPr>
      <w:r>
        <w:t>N</w:t>
      </w:r>
      <w:r w:rsidR="00AA4EDF">
        <w:t xml:space="preserve">ote that DCC Data Systems already supports usage of XML Signing certificates and the Service Users are currently allowed to send the Service Requests signed </w:t>
      </w:r>
      <w:r>
        <w:t>in this way</w:t>
      </w:r>
      <w:r w:rsidR="00AA4EDF">
        <w:t xml:space="preserve">. However, </w:t>
      </w:r>
      <w:r w:rsidR="00F0421D">
        <w:t xml:space="preserve">the </w:t>
      </w:r>
      <w:r w:rsidR="00AA4EDF">
        <w:t xml:space="preserve">usage of XML Signing certificates </w:t>
      </w:r>
      <w:r>
        <w:t>is</w:t>
      </w:r>
      <w:r w:rsidR="00AA4EDF">
        <w:t xml:space="preserve"> not </w:t>
      </w:r>
      <w:r>
        <w:t xml:space="preserve">yet </w:t>
      </w:r>
      <w:r w:rsidR="00AA4EDF">
        <w:t>compulsor</w:t>
      </w:r>
      <w:r>
        <w:t>y</w:t>
      </w:r>
      <w:r w:rsidR="00AA4EDF">
        <w:t xml:space="preserve">. </w:t>
      </w:r>
    </w:p>
    <w:p w14:paraId="6B5AB96E" w14:textId="77777777" w:rsidR="00AA4EDF" w:rsidRDefault="00AA4EDF" w:rsidP="00AA4EDF">
      <w:pPr>
        <w:spacing w:before="0" w:after="0"/>
      </w:pPr>
    </w:p>
    <w:p w14:paraId="733479CC" w14:textId="3FF17F5F" w:rsidR="00F04812" w:rsidRDefault="006C3979" w:rsidP="00AA4EDF">
      <w:pPr>
        <w:spacing w:before="0" w:after="0"/>
      </w:pPr>
      <w:r>
        <w:t>T</w:t>
      </w:r>
      <w:r w:rsidR="00AA4EDF">
        <w:t xml:space="preserve">he mechanism for reporting the certificates used by Service Users </w:t>
      </w:r>
      <w:r>
        <w:t>should</w:t>
      </w:r>
      <w:r w:rsidR="00AA4EDF">
        <w:t xml:space="preserve"> be made available well in advance of enforcing the new validation checks, in order to identify who is not yet using XML Signing certificates. </w:t>
      </w:r>
      <w:r w:rsidR="001F61FF">
        <w:t>T</w:t>
      </w:r>
      <w:r w:rsidR="00AA4EDF">
        <w:t xml:space="preserve">he Part 1 solution on its own does not need to be part of a SEC Release, </w:t>
      </w:r>
      <w:r>
        <w:t>and</w:t>
      </w:r>
      <w:r w:rsidR="00AA4EDF">
        <w:t xml:space="preserve"> is expected to be delivered by a</w:t>
      </w:r>
      <w:r w:rsidR="001F61FF">
        <w:t>n earlier</w:t>
      </w:r>
      <w:r w:rsidR="00AA4EDF">
        <w:t xml:space="preserve"> maintenance release</w:t>
      </w:r>
      <w:r w:rsidR="00C959C8">
        <w:t xml:space="preserve"> at least six months ahead of the Part 2 delivery</w:t>
      </w:r>
      <w:r w:rsidR="00F0421D">
        <w:t>, potentially in December 2021.</w:t>
      </w:r>
    </w:p>
    <w:p w14:paraId="7B12CED3" w14:textId="39709897" w:rsidR="00DA331A" w:rsidRDefault="006C3979" w:rsidP="00DA331A">
      <w:pPr>
        <w:pStyle w:val="Heading2"/>
      </w:pPr>
      <w:bookmarkStart w:id="30" w:name="_Toc78557096"/>
      <w:r>
        <w:t xml:space="preserve">Part 2, </w:t>
      </w:r>
      <w:r w:rsidRPr="006C3979">
        <w:t xml:space="preserve">Enforce XML Signing </w:t>
      </w:r>
      <w:r>
        <w:t>C</w:t>
      </w:r>
      <w:r w:rsidRPr="006C3979">
        <w:t>ertificate</w:t>
      </w:r>
      <w:r>
        <w:t>s by V</w:t>
      </w:r>
      <w:r w:rsidRPr="006C3979">
        <w:t xml:space="preserve">alidation </w:t>
      </w:r>
      <w:r>
        <w:t>C</w:t>
      </w:r>
      <w:r w:rsidRPr="006C3979">
        <w:t>hecks</w:t>
      </w:r>
      <w:bookmarkEnd w:id="30"/>
    </w:p>
    <w:p w14:paraId="5164F04A" w14:textId="6719F66A" w:rsidR="006C3979" w:rsidRDefault="006C3979" w:rsidP="006C3979">
      <w:pPr>
        <w:pStyle w:val="BodyTextNormal"/>
        <w:ind w:left="0"/>
      </w:pPr>
      <w:r>
        <w:t xml:space="preserve">To support the core functional requirements, DSP will amend the Service User validation checks to verify that the Service Request submitted by a Service User has been signed using an XML Signing Certificate. If the validation fails, DSP will reject the Service Request using a new error code E65 specifically for this scenario. If the Service User uses a version of DUIS that does not support the new error code, they will be notified using the existing error code E100. </w:t>
      </w:r>
    </w:p>
    <w:p w14:paraId="7CB798B7" w14:textId="01D2414B" w:rsidR="006C3979" w:rsidRDefault="006C3979" w:rsidP="006C3979">
      <w:pPr>
        <w:pStyle w:val="BodyTextNormal"/>
        <w:ind w:left="0"/>
      </w:pPr>
      <w:r>
        <w:t xml:space="preserve">The DUGIDS/DUIS documentation and DUIS XML schema changes required to support the new error code E65 will be part of the DUIS version 5.1 documentation. Part 2 of this Modification will go live as part of a </w:t>
      </w:r>
      <w:r w:rsidR="002D5C0E">
        <w:t>SEC R</w:t>
      </w:r>
      <w:r>
        <w:t>elease that in</w:t>
      </w:r>
      <w:r w:rsidR="002D5C0E">
        <w:t>clud</w:t>
      </w:r>
      <w:r>
        <w:t>es DUIS uplift to version v5.1.</w:t>
      </w:r>
    </w:p>
    <w:p w14:paraId="2F9ABC23" w14:textId="62397858" w:rsidR="006C3979" w:rsidRPr="006C3979" w:rsidRDefault="006C3979" w:rsidP="006C3979">
      <w:pPr>
        <w:pStyle w:val="BodyTextNormal"/>
        <w:ind w:left="0"/>
      </w:pPr>
      <w:r>
        <w:t>Note: The solution presented here assumes that the new XML Signing certificates are only for the use of DCC Service Users, not for DCC Parties, and that DSP will therefore continue to use Organisation Certificates in the Role of Access Control Broker (ACB) for signing XML messages.</w:t>
      </w:r>
    </w:p>
    <w:p w14:paraId="487ED2FF" w14:textId="1A94A8EC" w:rsidR="00323ACC" w:rsidRDefault="00A46853" w:rsidP="00323ACC">
      <w:pPr>
        <w:pStyle w:val="Heading2"/>
      </w:pPr>
      <w:bookmarkStart w:id="31" w:name="_Toc78557097"/>
      <w:bookmarkEnd w:id="29"/>
      <w:r>
        <w:t>Impact on DSP Component</w:t>
      </w:r>
      <w:bookmarkEnd w:id="31"/>
    </w:p>
    <w:p w14:paraId="3AE8AB89" w14:textId="52F96B53" w:rsidR="00A46853" w:rsidRDefault="00A46853" w:rsidP="00586433">
      <w:pPr>
        <w:pStyle w:val="BodyTextNormal"/>
        <w:ind w:left="0"/>
      </w:pPr>
      <w:r>
        <w:t>The following sub-systems and components</w:t>
      </w:r>
      <w:r w:rsidR="00586433">
        <w:t xml:space="preserve"> of the DSP are impacted by this change.</w:t>
      </w:r>
    </w:p>
    <w:p w14:paraId="11E73EDA" w14:textId="44774E92" w:rsidR="001F61FF" w:rsidRPr="002E6EE8" w:rsidRDefault="001F61FF" w:rsidP="002E6EE8">
      <w:pPr>
        <w:pStyle w:val="Heading3"/>
      </w:pPr>
      <w:bookmarkStart w:id="32" w:name="_Toc78557098"/>
      <w:r w:rsidRPr="002E6EE8">
        <w:t>Security Library</w:t>
      </w:r>
      <w:bookmarkEnd w:id="32"/>
    </w:p>
    <w:p w14:paraId="6F62F47A" w14:textId="77777777" w:rsidR="001F61FF" w:rsidRDefault="001F61FF" w:rsidP="001F61FF">
      <w:pPr>
        <w:pStyle w:val="BodyTextNormal"/>
        <w:ind w:left="0"/>
      </w:pPr>
      <w:r>
        <w:t>A Security Library within DSP will perform the validation check to determine whether the Service Request has been signed using an XML Signing Certificate.</w:t>
      </w:r>
    </w:p>
    <w:p w14:paraId="4249F0DE" w14:textId="77777777" w:rsidR="001F61FF" w:rsidRDefault="001F61FF" w:rsidP="001F61FF">
      <w:pPr>
        <w:pStyle w:val="BodyTextNormal"/>
        <w:ind w:left="0"/>
      </w:pPr>
      <w:r>
        <w:lastRenderedPageBreak/>
        <w:t xml:space="preserve">Once the use of XML Signing certificates is enforced (part 2), this validation will return either a ‘SUCCESS’ or ‘ERROR’ status. </w:t>
      </w:r>
    </w:p>
    <w:p w14:paraId="29AA5AED" w14:textId="77777777" w:rsidR="001F61FF" w:rsidRDefault="001F61FF" w:rsidP="001F61FF">
      <w:pPr>
        <w:pStyle w:val="BodyTextNormal"/>
        <w:ind w:left="0"/>
      </w:pPr>
      <w:r>
        <w:t xml:space="preserve">Before the use of XML Signing certificates becomes enforced, if the XML Signing certificate validation check fails then the Security Library will return a ‘WARNING’ instead of ‘ERROR’. </w:t>
      </w:r>
    </w:p>
    <w:p w14:paraId="076F0D9E" w14:textId="0FC658F7" w:rsidR="001F61FF" w:rsidRDefault="001F61FF" w:rsidP="001F61FF">
      <w:pPr>
        <w:pStyle w:val="Heading3"/>
      </w:pPr>
      <w:bookmarkStart w:id="33" w:name="_Toc78557099"/>
      <w:r>
        <w:t>Message Gateway</w:t>
      </w:r>
      <w:bookmarkEnd w:id="33"/>
    </w:p>
    <w:p w14:paraId="4A6A1FDE" w14:textId="77777777" w:rsidR="001F61FF" w:rsidRDefault="001F61FF" w:rsidP="001F61FF">
      <w:pPr>
        <w:pStyle w:val="BodyTextNormal"/>
        <w:ind w:left="0"/>
      </w:pPr>
      <w:r>
        <w:t xml:space="preserve">Message Gateway will invoke the XML Signing validation check by calling the Security Library. If the response from the Security Library is ‘ERROR’, then Message Gateway will return the Response Code E65 or E100 to the Service User and terminate the Service Request processing. If the response is ‘SUCCESS’ or ‘WARNING’, then the Service Request will be forwarded to Request Management for further processing. </w:t>
      </w:r>
    </w:p>
    <w:p w14:paraId="64556DB3" w14:textId="2512FC22" w:rsidR="001F61FF" w:rsidRDefault="001F61FF" w:rsidP="001F61FF">
      <w:pPr>
        <w:pStyle w:val="Heading3"/>
      </w:pPr>
      <w:bookmarkStart w:id="34" w:name="_Toc78557100"/>
      <w:r>
        <w:t>Request Management</w:t>
      </w:r>
      <w:bookmarkEnd w:id="34"/>
    </w:p>
    <w:p w14:paraId="3C5E5501" w14:textId="65C2BB27" w:rsidR="001F61FF" w:rsidRDefault="001F61FF" w:rsidP="00E6452A">
      <w:pPr>
        <w:pStyle w:val="BodyTextNormal"/>
        <w:ind w:left="0"/>
      </w:pPr>
      <w:r>
        <w:t xml:space="preserve">When </w:t>
      </w:r>
      <w:r w:rsidR="002E6EE8">
        <w:t xml:space="preserve">the </w:t>
      </w:r>
      <w:r>
        <w:t xml:space="preserve">Request Management </w:t>
      </w:r>
      <w:r w:rsidR="002E6EE8">
        <w:t xml:space="preserve">component </w:t>
      </w:r>
      <w:r>
        <w:t>repeats the signature check, the XML Sign check will also be repeated. If the response received from the Security Library is ‘SUCCESS’ or ‘WARNING’, then Request Management will continue to process the request.  In all cases Request Management will record the details of the Service Request (e.g. Service User ID, Certificate Used, Timestamp etc.) in a tracking table. This will be used to create the Service User Certificate Usage Report.</w:t>
      </w:r>
    </w:p>
    <w:p w14:paraId="09EFCD33" w14:textId="3C365E16" w:rsidR="001F61FF" w:rsidRDefault="001F61FF" w:rsidP="00E6452A">
      <w:pPr>
        <w:pStyle w:val="Heading3"/>
      </w:pPr>
      <w:bookmarkStart w:id="35" w:name="_Toc78557101"/>
      <w:r>
        <w:t>Data Management</w:t>
      </w:r>
      <w:bookmarkEnd w:id="35"/>
    </w:p>
    <w:p w14:paraId="4F9FDC18" w14:textId="77777777" w:rsidR="001F61FF" w:rsidRDefault="001F61FF" w:rsidP="00E6452A">
      <w:pPr>
        <w:pStyle w:val="BodyTextNormal"/>
        <w:ind w:left="0"/>
      </w:pPr>
      <w:r>
        <w:t>A custom program module that handles creation of the Service User Certificate Usage Report and transfer of the same to Reporting Application Server will be created and scheduled to run within the Data Management container. It will be also possible to invoke this program manually on a need basis.</w:t>
      </w:r>
    </w:p>
    <w:p w14:paraId="42CB51E5" w14:textId="27FB4A83" w:rsidR="001F61FF" w:rsidRDefault="001F61FF" w:rsidP="00E6452A">
      <w:pPr>
        <w:pStyle w:val="Heading3"/>
      </w:pPr>
      <w:bookmarkStart w:id="36" w:name="_Toc78557102"/>
      <w:r>
        <w:t>Reporting Application Server</w:t>
      </w:r>
      <w:bookmarkEnd w:id="36"/>
    </w:p>
    <w:p w14:paraId="0D119B7B" w14:textId="77777777" w:rsidR="001F61FF" w:rsidRDefault="001F61FF" w:rsidP="00E6452A">
      <w:pPr>
        <w:pStyle w:val="BodyTextNormal"/>
        <w:ind w:left="0"/>
      </w:pPr>
      <w:r>
        <w:t xml:space="preserve">Reporting Application Server will be amended to add support for the Service User Certificate Usage Report. </w:t>
      </w:r>
    </w:p>
    <w:p w14:paraId="3B14FE2C" w14:textId="6701D99D" w:rsidR="00CB542E" w:rsidRDefault="00E6452A" w:rsidP="00E6452A">
      <w:pPr>
        <w:pStyle w:val="Heading3"/>
      </w:pPr>
      <w:bookmarkStart w:id="37" w:name="_Toc78557103"/>
      <w:r>
        <w:t>Technical Specifications</w:t>
      </w:r>
      <w:bookmarkEnd w:id="37"/>
    </w:p>
    <w:p w14:paraId="1256CA69" w14:textId="43DB0811" w:rsidR="00233ED4" w:rsidRDefault="00E6452A" w:rsidP="00233ED4">
      <w:r w:rsidRPr="00E6452A">
        <w:t>DUIS and DUGIDS documentation will be updated to describe the error code associated with the XML Signing validation check as described in the table below.</w:t>
      </w:r>
    </w:p>
    <w:tbl>
      <w:tblPr>
        <w:tblStyle w:val="MediumGrid3-Accent41"/>
        <w:tblW w:w="50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270"/>
        <w:gridCol w:w="1844"/>
        <w:gridCol w:w="1392"/>
        <w:gridCol w:w="3002"/>
        <w:gridCol w:w="2145"/>
      </w:tblGrid>
      <w:tr w:rsidR="00E6452A" w:rsidRPr="00E6452A" w14:paraId="0AD93CF8" w14:textId="77777777" w:rsidTr="007F733B">
        <w:trPr>
          <w:cnfStyle w:val="100000000000" w:firstRow="1" w:lastRow="0" w:firstColumn="0" w:lastColumn="0" w:oddVBand="0" w:evenVBand="0" w:oddHBand="0" w:evenHBand="0" w:firstRowFirstColumn="0" w:firstRowLastColumn="0" w:lastRowFirstColumn="0" w:lastRowLastColumn="0"/>
          <w:cantSplit/>
          <w:tblHeader/>
          <w:jc w:val="center"/>
        </w:trPr>
        <w:tc>
          <w:tcPr>
            <w:tcW w:w="658" w:type="pct"/>
            <w:tcBorders>
              <w:top w:val="none" w:sz="0" w:space="0" w:color="auto"/>
              <w:left w:val="none" w:sz="0" w:space="0" w:color="auto"/>
              <w:bottom w:val="none" w:sz="0" w:space="0" w:color="auto"/>
              <w:right w:val="none" w:sz="0" w:space="0" w:color="auto"/>
            </w:tcBorders>
            <w:shd w:val="clear" w:color="auto" w:fill="auto"/>
            <w:hideMark/>
          </w:tcPr>
          <w:p w14:paraId="3DADD1BE" w14:textId="77777777" w:rsidR="00E6452A" w:rsidRPr="007F733B" w:rsidRDefault="00E6452A" w:rsidP="00E6452A">
            <w:pPr>
              <w:spacing w:before="60" w:after="60"/>
              <w:jc w:val="center"/>
              <w:rPr>
                <w:rFonts w:cs="Arial"/>
                <w:color w:val="auto"/>
                <w:szCs w:val="22"/>
              </w:rPr>
            </w:pPr>
            <w:r w:rsidRPr="007F733B">
              <w:rPr>
                <w:rFonts w:cs="Arial"/>
                <w:color w:val="auto"/>
                <w:szCs w:val="22"/>
              </w:rPr>
              <w:t>Response Code</w:t>
            </w:r>
          </w:p>
        </w:tc>
        <w:tc>
          <w:tcPr>
            <w:tcW w:w="955" w:type="pct"/>
            <w:tcBorders>
              <w:top w:val="none" w:sz="0" w:space="0" w:color="auto"/>
              <w:left w:val="none" w:sz="0" w:space="0" w:color="auto"/>
              <w:bottom w:val="none" w:sz="0" w:space="0" w:color="auto"/>
              <w:right w:val="none" w:sz="0" w:space="0" w:color="auto"/>
            </w:tcBorders>
            <w:shd w:val="clear" w:color="auto" w:fill="auto"/>
            <w:vAlign w:val="center"/>
            <w:hideMark/>
          </w:tcPr>
          <w:p w14:paraId="50544688" w14:textId="77777777" w:rsidR="00E6452A" w:rsidRPr="007F733B" w:rsidRDefault="00E6452A" w:rsidP="00E6452A">
            <w:pPr>
              <w:spacing w:before="60" w:after="60"/>
              <w:jc w:val="center"/>
              <w:rPr>
                <w:rFonts w:cs="Arial"/>
                <w:color w:val="auto"/>
                <w:szCs w:val="22"/>
              </w:rPr>
            </w:pPr>
            <w:r w:rsidRPr="007F733B">
              <w:rPr>
                <w:rFonts w:cs="Arial"/>
                <w:color w:val="auto"/>
                <w:szCs w:val="16"/>
              </w:rPr>
              <w:t>Response Code Name</w:t>
            </w:r>
          </w:p>
        </w:tc>
        <w:tc>
          <w:tcPr>
            <w:tcW w:w="721" w:type="pct"/>
            <w:tcBorders>
              <w:top w:val="none" w:sz="0" w:space="0" w:color="auto"/>
              <w:left w:val="none" w:sz="0" w:space="0" w:color="auto"/>
              <w:bottom w:val="none" w:sz="0" w:space="0" w:color="auto"/>
              <w:right w:val="none" w:sz="0" w:space="0" w:color="auto"/>
            </w:tcBorders>
            <w:shd w:val="clear" w:color="auto" w:fill="auto"/>
            <w:vAlign w:val="center"/>
          </w:tcPr>
          <w:p w14:paraId="4C22A772" w14:textId="77777777" w:rsidR="00E6452A" w:rsidRPr="007F733B" w:rsidRDefault="00E6452A" w:rsidP="00E6452A">
            <w:pPr>
              <w:spacing w:before="60" w:after="60"/>
              <w:jc w:val="center"/>
              <w:rPr>
                <w:rFonts w:cs="Arial"/>
                <w:color w:val="auto"/>
                <w:szCs w:val="22"/>
              </w:rPr>
            </w:pPr>
            <w:r w:rsidRPr="007F733B">
              <w:rPr>
                <w:rFonts w:cs="Arial"/>
                <w:color w:val="auto"/>
                <w:szCs w:val="16"/>
              </w:rPr>
              <w:t>Response Code Type</w:t>
            </w:r>
          </w:p>
        </w:tc>
        <w:tc>
          <w:tcPr>
            <w:tcW w:w="1555" w:type="pct"/>
            <w:tcBorders>
              <w:top w:val="none" w:sz="0" w:space="0" w:color="auto"/>
              <w:left w:val="none" w:sz="0" w:space="0" w:color="auto"/>
              <w:bottom w:val="none" w:sz="0" w:space="0" w:color="auto"/>
              <w:right w:val="none" w:sz="0" w:space="0" w:color="auto"/>
            </w:tcBorders>
            <w:shd w:val="clear" w:color="auto" w:fill="auto"/>
            <w:vAlign w:val="center"/>
          </w:tcPr>
          <w:p w14:paraId="687EAAA9" w14:textId="77777777" w:rsidR="00E6452A" w:rsidRPr="007F733B" w:rsidRDefault="00E6452A" w:rsidP="00E6452A">
            <w:pPr>
              <w:spacing w:before="60" w:after="60"/>
              <w:jc w:val="center"/>
              <w:rPr>
                <w:rFonts w:cs="Arial"/>
                <w:color w:val="auto"/>
                <w:szCs w:val="22"/>
              </w:rPr>
            </w:pPr>
            <w:r w:rsidRPr="007F733B">
              <w:rPr>
                <w:rFonts w:cs="Arial"/>
                <w:color w:val="auto"/>
                <w:szCs w:val="16"/>
              </w:rPr>
              <w:t>Description</w:t>
            </w:r>
          </w:p>
        </w:tc>
        <w:tc>
          <w:tcPr>
            <w:tcW w:w="1111" w:type="pct"/>
            <w:tcBorders>
              <w:top w:val="none" w:sz="0" w:space="0" w:color="auto"/>
              <w:left w:val="none" w:sz="0" w:space="0" w:color="auto"/>
              <w:bottom w:val="none" w:sz="0" w:space="0" w:color="auto"/>
              <w:right w:val="none" w:sz="0" w:space="0" w:color="auto"/>
            </w:tcBorders>
            <w:shd w:val="clear" w:color="auto" w:fill="auto"/>
          </w:tcPr>
          <w:p w14:paraId="5E6604F6" w14:textId="77777777" w:rsidR="00E6452A" w:rsidRPr="007F733B" w:rsidRDefault="00E6452A" w:rsidP="00E6452A">
            <w:pPr>
              <w:spacing w:before="60" w:after="60"/>
              <w:jc w:val="center"/>
              <w:rPr>
                <w:rFonts w:cs="Arial"/>
                <w:color w:val="auto"/>
                <w:szCs w:val="16"/>
              </w:rPr>
            </w:pPr>
            <w:r w:rsidRPr="007F733B">
              <w:rPr>
                <w:rFonts w:cs="Arial"/>
                <w:color w:val="auto"/>
                <w:szCs w:val="16"/>
              </w:rPr>
              <w:t>Applicable to Response Types</w:t>
            </w:r>
          </w:p>
        </w:tc>
      </w:tr>
      <w:tr w:rsidR="00E6452A" w:rsidRPr="00E6452A" w14:paraId="4EE2351A" w14:textId="77777777" w:rsidTr="007F733B">
        <w:trPr>
          <w:cnfStyle w:val="000000100000" w:firstRow="0" w:lastRow="0" w:firstColumn="0" w:lastColumn="0" w:oddVBand="0" w:evenVBand="0" w:oddHBand="1" w:evenHBand="0" w:firstRowFirstColumn="0" w:firstRowLastColumn="0" w:lastRowFirstColumn="0" w:lastRowLastColumn="0"/>
          <w:cantSplit/>
          <w:trHeight w:val="372"/>
          <w:jc w:val="center"/>
        </w:trPr>
        <w:tc>
          <w:tcPr>
            <w:tcW w:w="658" w:type="pct"/>
            <w:tcBorders>
              <w:top w:val="none" w:sz="0" w:space="0" w:color="auto"/>
              <w:left w:val="none" w:sz="0" w:space="0" w:color="auto"/>
              <w:bottom w:val="none" w:sz="0" w:space="0" w:color="auto"/>
              <w:right w:val="none" w:sz="0" w:space="0" w:color="auto"/>
            </w:tcBorders>
            <w:shd w:val="clear" w:color="auto" w:fill="auto"/>
          </w:tcPr>
          <w:p w14:paraId="4B04A346" w14:textId="77777777" w:rsidR="00E6452A" w:rsidRPr="007F733B" w:rsidRDefault="00E6452A" w:rsidP="00E6452A">
            <w:pPr>
              <w:spacing w:before="60" w:after="60"/>
              <w:jc w:val="center"/>
              <w:rPr>
                <w:rFonts w:cs="Arial"/>
                <w:szCs w:val="22"/>
              </w:rPr>
            </w:pPr>
            <w:r w:rsidRPr="007F733B">
              <w:rPr>
                <w:rFonts w:cs="Arial"/>
                <w:szCs w:val="16"/>
              </w:rPr>
              <w:t>E65</w:t>
            </w:r>
          </w:p>
        </w:tc>
        <w:tc>
          <w:tcPr>
            <w:tcW w:w="955" w:type="pct"/>
            <w:tcBorders>
              <w:top w:val="none" w:sz="0" w:space="0" w:color="auto"/>
              <w:left w:val="none" w:sz="0" w:space="0" w:color="auto"/>
              <w:bottom w:val="none" w:sz="0" w:space="0" w:color="auto"/>
              <w:right w:val="none" w:sz="0" w:space="0" w:color="auto"/>
            </w:tcBorders>
            <w:shd w:val="clear" w:color="auto" w:fill="auto"/>
          </w:tcPr>
          <w:p w14:paraId="0BF8A294" w14:textId="77777777" w:rsidR="00E6452A" w:rsidRPr="007F733B" w:rsidRDefault="00E6452A" w:rsidP="00E6452A">
            <w:pPr>
              <w:spacing w:before="60" w:after="60"/>
              <w:jc w:val="center"/>
              <w:rPr>
                <w:rFonts w:cs="Arial"/>
                <w:szCs w:val="22"/>
              </w:rPr>
            </w:pPr>
            <w:r w:rsidRPr="007F733B">
              <w:rPr>
                <w:rFonts w:cs="Arial"/>
                <w:szCs w:val="16"/>
              </w:rPr>
              <w:t>Failed Validation – Service User / Certificate mismatch</w:t>
            </w:r>
          </w:p>
        </w:tc>
        <w:tc>
          <w:tcPr>
            <w:tcW w:w="721" w:type="pct"/>
            <w:tcBorders>
              <w:top w:val="none" w:sz="0" w:space="0" w:color="auto"/>
              <w:left w:val="none" w:sz="0" w:space="0" w:color="auto"/>
              <w:bottom w:val="none" w:sz="0" w:space="0" w:color="auto"/>
              <w:right w:val="none" w:sz="0" w:space="0" w:color="auto"/>
            </w:tcBorders>
            <w:shd w:val="clear" w:color="auto" w:fill="auto"/>
          </w:tcPr>
          <w:p w14:paraId="5C81BBB1" w14:textId="77777777" w:rsidR="00E6452A" w:rsidRPr="007F733B" w:rsidRDefault="00E6452A" w:rsidP="00E6452A">
            <w:pPr>
              <w:spacing w:before="60" w:after="60"/>
              <w:jc w:val="center"/>
              <w:rPr>
                <w:rFonts w:cs="Arial"/>
                <w:szCs w:val="22"/>
              </w:rPr>
            </w:pPr>
            <w:r w:rsidRPr="007F733B">
              <w:rPr>
                <w:rFonts w:cs="Arial"/>
                <w:szCs w:val="16"/>
              </w:rPr>
              <w:t>Error</w:t>
            </w:r>
          </w:p>
        </w:tc>
        <w:tc>
          <w:tcPr>
            <w:tcW w:w="1555" w:type="pct"/>
            <w:tcBorders>
              <w:top w:val="none" w:sz="0" w:space="0" w:color="auto"/>
              <w:left w:val="none" w:sz="0" w:space="0" w:color="auto"/>
              <w:bottom w:val="none" w:sz="0" w:space="0" w:color="auto"/>
              <w:right w:val="none" w:sz="0" w:space="0" w:color="auto"/>
            </w:tcBorders>
            <w:shd w:val="clear" w:color="auto" w:fill="auto"/>
          </w:tcPr>
          <w:p w14:paraId="780A4A6B" w14:textId="306E8C74" w:rsidR="00E6452A" w:rsidRPr="007F733B" w:rsidRDefault="00E6452A" w:rsidP="00E6452A">
            <w:pPr>
              <w:spacing w:before="60" w:after="60"/>
              <w:rPr>
                <w:rFonts w:cs="Arial"/>
                <w:szCs w:val="22"/>
              </w:rPr>
            </w:pPr>
            <w:r w:rsidRPr="007F733B">
              <w:rPr>
                <w:rFonts w:cs="Arial"/>
                <w:szCs w:val="22"/>
              </w:rPr>
              <w:t>The Service Request is not signed using an XML Signing Certificate (Remote Party Role ‘</w:t>
            </w:r>
            <w:proofErr w:type="spellStart"/>
            <w:r w:rsidRPr="007F733B">
              <w:rPr>
                <w:rFonts w:cs="Arial"/>
                <w:szCs w:val="22"/>
              </w:rPr>
              <w:t>XMLSign</w:t>
            </w:r>
            <w:proofErr w:type="spellEnd"/>
            <w:r w:rsidRPr="007F733B">
              <w:rPr>
                <w:rFonts w:cs="Arial"/>
                <w:szCs w:val="22"/>
              </w:rPr>
              <w:t>’)</w:t>
            </w:r>
          </w:p>
        </w:tc>
        <w:tc>
          <w:tcPr>
            <w:tcW w:w="1111" w:type="pct"/>
            <w:tcBorders>
              <w:top w:val="none" w:sz="0" w:space="0" w:color="auto"/>
              <w:left w:val="none" w:sz="0" w:space="0" w:color="auto"/>
              <w:bottom w:val="none" w:sz="0" w:space="0" w:color="auto"/>
              <w:right w:val="none" w:sz="0" w:space="0" w:color="auto"/>
            </w:tcBorders>
            <w:shd w:val="clear" w:color="auto" w:fill="auto"/>
          </w:tcPr>
          <w:p w14:paraId="3DD5D1E6" w14:textId="77777777" w:rsidR="00E6452A" w:rsidRPr="007F733B" w:rsidRDefault="00E6452A" w:rsidP="00E6452A">
            <w:pPr>
              <w:spacing w:before="60" w:after="60"/>
              <w:rPr>
                <w:rFonts w:cs="Arial"/>
                <w:szCs w:val="16"/>
              </w:rPr>
            </w:pPr>
            <w:r w:rsidRPr="007F733B">
              <w:rPr>
                <w:rFonts w:cs="Arial"/>
                <w:szCs w:val="16"/>
              </w:rPr>
              <w:t>Acknowledgement</w:t>
            </w:r>
          </w:p>
        </w:tc>
      </w:tr>
    </w:tbl>
    <w:p w14:paraId="5B511703" w14:textId="18B5AF57" w:rsidR="00B01612" w:rsidRDefault="00E6452A" w:rsidP="00B01612">
      <w:pPr>
        <w:rPr>
          <w:bCs/>
          <w:lang w:val="en-US"/>
        </w:rPr>
      </w:pPr>
      <w:r>
        <w:rPr>
          <w:bCs/>
          <w:lang w:val="en-US"/>
        </w:rPr>
        <w:t>The DUIS Schema will be updated to include the new error code</w:t>
      </w:r>
      <w:r w:rsidR="004E0236">
        <w:rPr>
          <w:bCs/>
          <w:lang w:val="en-US"/>
        </w:rPr>
        <w:t xml:space="preserve"> as shown by the change barred sections in the following document</w:t>
      </w:r>
      <w:r>
        <w:rPr>
          <w:bCs/>
          <w:lang w:val="en-US"/>
        </w:rPr>
        <w:t>.</w:t>
      </w:r>
    </w:p>
    <w:bookmarkStart w:id="38" w:name="_MON_1686057539"/>
    <w:bookmarkEnd w:id="38"/>
    <w:p w14:paraId="0D1449A4" w14:textId="1C74B278" w:rsidR="004E0236" w:rsidRDefault="004E0236" w:rsidP="004E0236">
      <w:pPr>
        <w:spacing w:before="0" w:after="120"/>
        <w:rPr>
          <w:bCs/>
          <w:lang w:val="en-US"/>
        </w:rPr>
      </w:pPr>
      <w:r>
        <w:rPr>
          <w:bCs/>
          <w:lang w:val="en-US"/>
        </w:rPr>
        <w:object w:dxaOrig="1538" w:dyaOrig="992" w14:anchorId="43EF63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49.5pt" o:ole="">
            <v:imagedata r:id="rId16" o:title=""/>
          </v:shape>
          <o:OLEObject Type="Embed" ProgID="Word.Document.12" ShapeID="_x0000_i1025" DrawAspect="Icon" ObjectID="_1691310968" r:id="rId17">
            <o:FieldCodes>\s</o:FieldCodes>
          </o:OLEObject>
        </w:object>
      </w:r>
    </w:p>
    <w:p w14:paraId="40379626" w14:textId="4B9EF17B" w:rsidR="007F733B" w:rsidRDefault="004E0236" w:rsidP="004E0236">
      <w:pPr>
        <w:spacing w:after="120"/>
        <w:rPr>
          <w:bCs/>
          <w:lang w:val="en-US"/>
        </w:rPr>
      </w:pPr>
      <w:r>
        <w:rPr>
          <w:bCs/>
          <w:lang w:val="en-US"/>
        </w:rPr>
        <w:lastRenderedPageBreak/>
        <w:t>Other d</w:t>
      </w:r>
      <w:r w:rsidR="007F733B">
        <w:rPr>
          <w:bCs/>
          <w:lang w:val="en-US"/>
        </w:rPr>
        <w:t xml:space="preserve">esign and </w:t>
      </w:r>
      <w:r>
        <w:rPr>
          <w:bCs/>
          <w:lang w:val="en-US"/>
        </w:rPr>
        <w:t>so</w:t>
      </w:r>
      <w:r w:rsidR="007F733B">
        <w:rPr>
          <w:bCs/>
          <w:lang w:val="en-US"/>
        </w:rPr>
        <w:t xml:space="preserve">lution documentation will be developed during the </w:t>
      </w:r>
      <w:r>
        <w:rPr>
          <w:bCs/>
          <w:lang w:val="en-US"/>
        </w:rPr>
        <w:t xml:space="preserve">Detailed </w:t>
      </w:r>
      <w:r w:rsidR="007F733B">
        <w:rPr>
          <w:bCs/>
          <w:lang w:val="en-US"/>
        </w:rPr>
        <w:t>Design and Development phases.</w:t>
      </w:r>
    </w:p>
    <w:p w14:paraId="53FE7A31" w14:textId="15386E26" w:rsidR="00E6452A" w:rsidRDefault="00E6452A" w:rsidP="00E6452A">
      <w:pPr>
        <w:pStyle w:val="Heading3"/>
      </w:pPr>
      <w:bookmarkStart w:id="39" w:name="_Toc78557104"/>
      <w:r w:rsidRPr="00FF6FAD">
        <w:t>Service User Certificate Usage Report Format</w:t>
      </w:r>
      <w:bookmarkEnd w:id="39"/>
    </w:p>
    <w:p w14:paraId="64A27AA6" w14:textId="5FFCAB36" w:rsidR="00E6452A" w:rsidRDefault="00E6452A" w:rsidP="00E6452A">
      <w:r>
        <w:t xml:space="preserve">The Service User Certificate Usage Report will contain the following fields, in addition to the header and footer applicable to the </w:t>
      </w:r>
      <w:r w:rsidR="00F5154A" w:rsidRPr="00F5154A">
        <w:t>Enterprise Systems Interface</w:t>
      </w:r>
      <w:r w:rsidR="00F5154A">
        <w:t xml:space="preserve"> (</w:t>
      </w:r>
      <w:r>
        <w:t>ESI</w:t>
      </w:r>
      <w:r w:rsidR="00F5154A">
        <w:t>)</w:t>
      </w:r>
      <w:r>
        <w:t xml:space="preserve"> reports.</w:t>
      </w:r>
      <w:r w:rsidR="00C14FA3">
        <w:t xml:space="preserve"> This report will not be encrypted.</w:t>
      </w:r>
    </w:p>
    <w:p w14:paraId="48480BC5" w14:textId="77777777" w:rsidR="00E6452A" w:rsidRPr="00E572E6" w:rsidRDefault="00E6452A" w:rsidP="007A16FB">
      <w:pPr>
        <w:pStyle w:val="ListParagraph"/>
        <w:numPr>
          <w:ilvl w:val="0"/>
          <w:numId w:val="28"/>
        </w:numPr>
        <w:spacing w:before="0" w:after="0"/>
      </w:pPr>
      <w:r w:rsidRPr="00E572E6">
        <w:t>Service User ID</w:t>
      </w:r>
    </w:p>
    <w:p w14:paraId="0EF859C3" w14:textId="77777777" w:rsidR="00E6452A" w:rsidRDefault="00E6452A" w:rsidP="007A16FB">
      <w:pPr>
        <w:pStyle w:val="ListParagraph"/>
        <w:numPr>
          <w:ilvl w:val="0"/>
          <w:numId w:val="28"/>
        </w:numPr>
        <w:spacing w:before="0" w:after="0"/>
      </w:pPr>
      <w:r w:rsidRPr="00E572E6">
        <w:t xml:space="preserve">Certificate </w:t>
      </w:r>
      <w:r>
        <w:t>Serial Number</w:t>
      </w:r>
    </w:p>
    <w:p w14:paraId="68985578" w14:textId="77777777" w:rsidR="00E6452A" w:rsidRPr="00E572E6" w:rsidRDefault="00E6452A" w:rsidP="007A16FB">
      <w:pPr>
        <w:pStyle w:val="ListParagraph"/>
        <w:numPr>
          <w:ilvl w:val="0"/>
          <w:numId w:val="28"/>
        </w:numPr>
        <w:spacing w:before="0" w:after="0"/>
      </w:pPr>
      <w:r>
        <w:t>Certificate Role</w:t>
      </w:r>
    </w:p>
    <w:p w14:paraId="3713CF4F" w14:textId="77777777" w:rsidR="00E6452A" w:rsidRPr="00E572E6" w:rsidRDefault="00E6452A" w:rsidP="007A16FB">
      <w:pPr>
        <w:pStyle w:val="ListParagraph"/>
        <w:numPr>
          <w:ilvl w:val="0"/>
          <w:numId w:val="28"/>
        </w:numPr>
        <w:spacing w:before="0" w:after="0"/>
      </w:pPr>
      <w:r w:rsidRPr="00E572E6">
        <w:t>Latest time of use</w:t>
      </w:r>
    </w:p>
    <w:p w14:paraId="0E04E710" w14:textId="77777777" w:rsidR="00E6452A" w:rsidRPr="00B2192B" w:rsidRDefault="00E6452A" w:rsidP="00E6452A">
      <w:r>
        <w:t>The actual definition of the report format will be finalised during the design phase.</w:t>
      </w:r>
      <w:r w:rsidDel="00F81743">
        <w:t xml:space="preserve"> </w:t>
      </w:r>
    </w:p>
    <w:p w14:paraId="6D2110B9" w14:textId="30505B23" w:rsidR="00E6452A" w:rsidRDefault="00E6452A" w:rsidP="00E6452A">
      <w:r>
        <w:t>The Service User Certificate Usage Report will be signed by DSP in line with the existing ESI report delivery procedures. This report will not be encrypted.</w:t>
      </w:r>
    </w:p>
    <w:p w14:paraId="15C524B6" w14:textId="6A65BDA8" w:rsidR="00F728A6" w:rsidRDefault="00F728A6" w:rsidP="00F728A6">
      <w:pPr>
        <w:pStyle w:val="Heading3"/>
      </w:pPr>
      <w:bookmarkStart w:id="40" w:name="_Toc78557105"/>
      <w:r>
        <w:t>Feature Switches</w:t>
      </w:r>
      <w:bookmarkEnd w:id="40"/>
    </w:p>
    <w:p w14:paraId="5C29D722" w14:textId="1174BB3F" w:rsidR="00F728A6" w:rsidRDefault="00F728A6" w:rsidP="00F728A6">
      <w:pPr>
        <w:pStyle w:val="BodyTextNormal"/>
        <w:ind w:left="0"/>
        <w:rPr>
          <w:color w:val="000000"/>
          <w:lang w:eastAsia="en-GB"/>
        </w:rPr>
      </w:pPr>
      <w:r>
        <w:t xml:space="preserve">The functionality associated with this Modification will be set by </w:t>
      </w:r>
      <w:r>
        <w:rPr>
          <w:color w:val="000000"/>
          <w:lang w:eastAsia="en-GB"/>
        </w:rPr>
        <w:t>two new feature switches; one for adding the XML Signature check capability and the other for enforcing the usage of it.</w:t>
      </w:r>
    </w:p>
    <w:p w14:paraId="46400799" w14:textId="51FF47F9" w:rsidR="00F728A6" w:rsidRDefault="00F728A6" w:rsidP="004E0236">
      <w:pPr>
        <w:pStyle w:val="BodyTextNormal"/>
        <w:spacing w:after="120"/>
        <w:ind w:left="0"/>
        <w:rPr>
          <w:color w:val="000000"/>
          <w:lang w:eastAsia="en-GB"/>
        </w:rPr>
      </w:pPr>
      <w:r>
        <w:rPr>
          <w:color w:val="000000"/>
          <w:lang w:eastAsia="en-GB"/>
        </w:rPr>
        <w:t>Although this adds a level of complexity to the design and testing, it is necessary due to:</w:t>
      </w:r>
    </w:p>
    <w:p w14:paraId="4978F7B2" w14:textId="22B59416" w:rsidR="00F728A6" w:rsidRDefault="00F728A6" w:rsidP="004E0236">
      <w:pPr>
        <w:pStyle w:val="BodyTextNormal"/>
        <w:numPr>
          <w:ilvl w:val="0"/>
          <w:numId w:val="30"/>
        </w:numPr>
        <w:spacing w:before="0" w:after="120"/>
        <w:ind w:left="1077"/>
        <w:rPr>
          <w:color w:val="000000"/>
          <w:lang w:eastAsia="en-GB"/>
        </w:rPr>
      </w:pPr>
      <w:r>
        <w:rPr>
          <w:color w:val="000000"/>
          <w:lang w:eastAsia="en-GB"/>
        </w:rPr>
        <w:t xml:space="preserve">The </w:t>
      </w:r>
      <w:r w:rsidR="004E0236">
        <w:rPr>
          <w:color w:val="000000"/>
          <w:lang w:eastAsia="en-GB"/>
        </w:rPr>
        <w:t>requirement</w:t>
      </w:r>
      <w:r>
        <w:rPr>
          <w:color w:val="000000"/>
          <w:lang w:eastAsia="en-GB"/>
        </w:rPr>
        <w:t xml:space="preserve"> to turn reporting on and off</w:t>
      </w:r>
    </w:p>
    <w:p w14:paraId="792B95C5" w14:textId="6DFA3DE2" w:rsidR="00F728A6" w:rsidRPr="00BF2539" w:rsidRDefault="00F728A6" w:rsidP="007A16FB">
      <w:pPr>
        <w:pStyle w:val="BodyTextNormal"/>
        <w:numPr>
          <w:ilvl w:val="0"/>
          <w:numId w:val="30"/>
        </w:numPr>
      </w:pPr>
      <w:r>
        <w:rPr>
          <w:color w:val="000000"/>
          <w:lang w:eastAsia="en-GB"/>
        </w:rPr>
        <w:t xml:space="preserve">The dependency on the delivery of the </w:t>
      </w:r>
      <w:proofErr w:type="spellStart"/>
      <w:r>
        <w:rPr>
          <w:color w:val="000000"/>
          <w:lang w:eastAsia="en-GB"/>
        </w:rPr>
        <w:t>ECoS</w:t>
      </w:r>
      <w:proofErr w:type="spellEnd"/>
      <w:r>
        <w:rPr>
          <w:color w:val="000000"/>
          <w:lang w:eastAsia="en-GB"/>
        </w:rPr>
        <w:t xml:space="preserve"> release</w:t>
      </w:r>
    </w:p>
    <w:p w14:paraId="34250967" w14:textId="2C9234B3" w:rsidR="00BF2539" w:rsidRDefault="00BF2539" w:rsidP="00BF2539">
      <w:pPr>
        <w:pStyle w:val="Heading3"/>
        <w:rPr>
          <w:lang w:eastAsia="en-GB"/>
        </w:rPr>
      </w:pPr>
      <w:bookmarkStart w:id="41" w:name="_Toc78557106"/>
      <w:r>
        <w:rPr>
          <w:lang w:eastAsia="en-GB"/>
        </w:rPr>
        <w:t>Non-Functional Impacts</w:t>
      </w:r>
      <w:bookmarkEnd w:id="41"/>
    </w:p>
    <w:p w14:paraId="2840A11D" w14:textId="3E4E8F38" w:rsidR="00BF2539" w:rsidRDefault="00BF2539" w:rsidP="00BF2539">
      <w:pPr>
        <w:pStyle w:val="BodyTextNormal"/>
        <w:ind w:left="0"/>
      </w:pPr>
      <w:r>
        <w:t xml:space="preserve">The following </w:t>
      </w:r>
      <w:r w:rsidR="006D1FF2">
        <w:t>non-functional</w:t>
      </w:r>
      <w:r>
        <w:t xml:space="preserve"> changes to the DSP have been identified or discounted.</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6"/>
        <w:gridCol w:w="6366"/>
      </w:tblGrid>
      <w:tr w:rsidR="006D1FF2" w:rsidRPr="006D1FF2" w14:paraId="6ECA4B39" w14:textId="77777777" w:rsidTr="006D1FF2">
        <w:tc>
          <w:tcPr>
            <w:tcW w:w="2896" w:type="dxa"/>
          </w:tcPr>
          <w:p w14:paraId="7DF1F49C" w14:textId="77777777" w:rsidR="006D1FF2" w:rsidRPr="006D1FF2" w:rsidRDefault="006D1FF2" w:rsidP="00994740">
            <w:pPr>
              <w:pStyle w:val="BodyTextNormal"/>
              <w:ind w:left="0"/>
            </w:pPr>
            <w:r w:rsidRPr="006D1FF2">
              <w:t>Performance</w:t>
            </w:r>
          </w:p>
        </w:tc>
        <w:tc>
          <w:tcPr>
            <w:tcW w:w="6366" w:type="dxa"/>
          </w:tcPr>
          <w:p w14:paraId="46420BC4" w14:textId="77777777" w:rsidR="006D1FF2" w:rsidRPr="006D1FF2" w:rsidRDefault="006D1FF2" w:rsidP="00994740">
            <w:pPr>
              <w:pStyle w:val="BodyTextNormal"/>
              <w:ind w:left="0"/>
            </w:pPr>
            <w:r w:rsidRPr="006D1FF2">
              <w:t>DSP does not expect that there will be a material impact on system performance as a result of this change therefore no performance testing costs have been included.</w:t>
            </w:r>
          </w:p>
        </w:tc>
      </w:tr>
      <w:tr w:rsidR="006D1FF2" w:rsidRPr="006D1FF2" w14:paraId="7D4FDF76" w14:textId="77777777" w:rsidTr="006D1FF2">
        <w:tc>
          <w:tcPr>
            <w:tcW w:w="2896" w:type="dxa"/>
          </w:tcPr>
          <w:p w14:paraId="61B4AE8F" w14:textId="77777777" w:rsidR="006D1FF2" w:rsidRPr="006D1FF2" w:rsidRDefault="006D1FF2" w:rsidP="00994740">
            <w:pPr>
              <w:pStyle w:val="BodyTextNormal"/>
              <w:ind w:left="0"/>
            </w:pPr>
            <w:r w:rsidRPr="006D1FF2">
              <w:t>Resilience</w:t>
            </w:r>
          </w:p>
        </w:tc>
        <w:tc>
          <w:tcPr>
            <w:tcW w:w="6366" w:type="dxa"/>
          </w:tcPr>
          <w:p w14:paraId="6B9990AB" w14:textId="77777777" w:rsidR="006D1FF2" w:rsidRPr="006D1FF2" w:rsidRDefault="006D1FF2" w:rsidP="00994740">
            <w:pPr>
              <w:pStyle w:val="BodyTextNormal"/>
              <w:ind w:left="0"/>
            </w:pPr>
            <w:r w:rsidRPr="006D1FF2">
              <w:t xml:space="preserve">No change to the system resilience solution as a result of this change. </w:t>
            </w:r>
          </w:p>
        </w:tc>
      </w:tr>
      <w:tr w:rsidR="006D1FF2" w:rsidRPr="006D1FF2" w14:paraId="2B63FB54" w14:textId="77777777" w:rsidTr="006D1FF2">
        <w:tc>
          <w:tcPr>
            <w:tcW w:w="2896" w:type="dxa"/>
          </w:tcPr>
          <w:p w14:paraId="7C3CAF12" w14:textId="77777777" w:rsidR="006D1FF2" w:rsidRPr="006D1FF2" w:rsidRDefault="006D1FF2" w:rsidP="00994740">
            <w:pPr>
              <w:pStyle w:val="BodyTextNormal"/>
              <w:ind w:left="0"/>
            </w:pPr>
            <w:r w:rsidRPr="006D1FF2">
              <w:t>Disaster Recovery</w:t>
            </w:r>
          </w:p>
        </w:tc>
        <w:tc>
          <w:tcPr>
            <w:tcW w:w="6366" w:type="dxa"/>
          </w:tcPr>
          <w:p w14:paraId="3F153376" w14:textId="77777777" w:rsidR="006D1FF2" w:rsidRPr="006D1FF2" w:rsidRDefault="006D1FF2" w:rsidP="00994740">
            <w:pPr>
              <w:pStyle w:val="BodyTextNormal"/>
              <w:ind w:left="0"/>
            </w:pPr>
            <w:r w:rsidRPr="006D1FF2">
              <w:t xml:space="preserve">No change to the Disaster Recovery solution or BCDR procedures </w:t>
            </w:r>
          </w:p>
        </w:tc>
      </w:tr>
      <w:tr w:rsidR="006D1FF2" w:rsidRPr="006D1FF2" w14:paraId="4880BAFC" w14:textId="77777777" w:rsidTr="006D1FF2">
        <w:tc>
          <w:tcPr>
            <w:tcW w:w="2896" w:type="dxa"/>
          </w:tcPr>
          <w:p w14:paraId="35AD879A" w14:textId="77777777" w:rsidR="006D1FF2" w:rsidRPr="006D1FF2" w:rsidRDefault="006D1FF2" w:rsidP="00994740">
            <w:pPr>
              <w:pStyle w:val="BodyTextNormal"/>
              <w:ind w:left="0"/>
            </w:pPr>
            <w:r w:rsidRPr="006D1FF2">
              <w:t>Security</w:t>
            </w:r>
          </w:p>
        </w:tc>
        <w:tc>
          <w:tcPr>
            <w:tcW w:w="6366" w:type="dxa"/>
          </w:tcPr>
          <w:p w14:paraId="5D3800BA" w14:textId="77777777" w:rsidR="006D1FF2" w:rsidRPr="006D1FF2" w:rsidRDefault="006D1FF2" w:rsidP="00994740">
            <w:pPr>
              <w:pStyle w:val="BodyTextNormal"/>
              <w:ind w:left="0"/>
            </w:pPr>
            <w:r w:rsidRPr="006D1FF2">
              <w:t>The DSP Security Assurance team has reviewed this change. No additional Penetration Testing is required</w:t>
            </w:r>
          </w:p>
        </w:tc>
      </w:tr>
      <w:tr w:rsidR="006D1FF2" w:rsidRPr="006D1FF2" w14:paraId="545876E8" w14:textId="77777777" w:rsidTr="006D1FF2">
        <w:tc>
          <w:tcPr>
            <w:tcW w:w="2896" w:type="dxa"/>
          </w:tcPr>
          <w:p w14:paraId="0D92201B" w14:textId="77777777" w:rsidR="006D1FF2" w:rsidRPr="006D1FF2" w:rsidRDefault="006D1FF2" w:rsidP="00994740">
            <w:pPr>
              <w:pStyle w:val="BodyTextNormal"/>
              <w:ind w:left="0"/>
            </w:pPr>
            <w:r w:rsidRPr="006D1FF2">
              <w:t xml:space="preserve">Data processing, storage and/or transmission </w:t>
            </w:r>
          </w:p>
        </w:tc>
        <w:tc>
          <w:tcPr>
            <w:tcW w:w="6366" w:type="dxa"/>
          </w:tcPr>
          <w:p w14:paraId="39E65505" w14:textId="77777777" w:rsidR="006D1FF2" w:rsidRPr="006D1FF2" w:rsidRDefault="006D1FF2" w:rsidP="00994740">
            <w:pPr>
              <w:pStyle w:val="BodyTextNormal"/>
              <w:ind w:left="0"/>
            </w:pPr>
            <w:r w:rsidRPr="006D1FF2">
              <w:t>This Modification does not materially increase processing, data storage or data exchange within the DSP solution.</w:t>
            </w:r>
          </w:p>
        </w:tc>
      </w:tr>
      <w:tr w:rsidR="006D1FF2" w:rsidRPr="006D1FF2" w14:paraId="6F4B36BE" w14:textId="77777777" w:rsidTr="006D1FF2">
        <w:tc>
          <w:tcPr>
            <w:tcW w:w="2896" w:type="dxa"/>
          </w:tcPr>
          <w:p w14:paraId="60D6972B" w14:textId="77777777" w:rsidR="006D1FF2" w:rsidRPr="006D1FF2" w:rsidRDefault="006D1FF2" w:rsidP="00994740">
            <w:pPr>
              <w:pStyle w:val="BodyTextNormal"/>
              <w:ind w:left="0"/>
            </w:pPr>
            <w:r w:rsidRPr="006D1FF2">
              <w:t>Interfaces</w:t>
            </w:r>
          </w:p>
        </w:tc>
        <w:tc>
          <w:tcPr>
            <w:tcW w:w="6366" w:type="dxa"/>
          </w:tcPr>
          <w:p w14:paraId="23723440" w14:textId="77777777" w:rsidR="006D1FF2" w:rsidRPr="006D1FF2" w:rsidRDefault="006D1FF2" w:rsidP="00994740">
            <w:pPr>
              <w:pStyle w:val="BodyTextNormal"/>
              <w:ind w:left="0"/>
            </w:pPr>
            <w:r w:rsidRPr="006D1FF2">
              <w:t>None</w:t>
            </w:r>
          </w:p>
        </w:tc>
      </w:tr>
      <w:tr w:rsidR="006D1FF2" w:rsidRPr="006D1FF2" w14:paraId="5B5CDACC" w14:textId="77777777" w:rsidTr="006D1FF2">
        <w:tc>
          <w:tcPr>
            <w:tcW w:w="2896" w:type="dxa"/>
          </w:tcPr>
          <w:p w14:paraId="337FF968" w14:textId="77777777" w:rsidR="006D1FF2" w:rsidRPr="006D1FF2" w:rsidRDefault="006D1FF2" w:rsidP="00994740">
            <w:pPr>
              <w:pStyle w:val="BodyTextNormal"/>
              <w:ind w:left="0"/>
            </w:pPr>
            <w:r w:rsidRPr="006D1FF2">
              <w:t>Infrastructure</w:t>
            </w:r>
          </w:p>
        </w:tc>
        <w:tc>
          <w:tcPr>
            <w:tcW w:w="6366" w:type="dxa"/>
          </w:tcPr>
          <w:p w14:paraId="4F8FD14A" w14:textId="77777777" w:rsidR="006D1FF2" w:rsidRPr="006D1FF2" w:rsidRDefault="006D1FF2" w:rsidP="00994740">
            <w:pPr>
              <w:pStyle w:val="BodyTextNormal"/>
              <w:ind w:left="0"/>
            </w:pPr>
            <w:r w:rsidRPr="006D1FF2">
              <w:t>None</w:t>
            </w:r>
          </w:p>
        </w:tc>
      </w:tr>
    </w:tbl>
    <w:p w14:paraId="6843B831" w14:textId="040BDE3B" w:rsidR="00D35238" w:rsidRDefault="00D35238" w:rsidP="00A124D1">
      <w:pPr>
        <w:pStyle w:val="Heading1"/>
        <w:pageBreakBefore/>
        <w:ind w:left="851" w:hanging="851"/>
      </w:pPr>
      <w:bookmarkStart w:id="42" w:name="_Toc464280788"/>
      <w:bookmarkStart w:id="43" w:name="_Toc464280845"/>
      <w:bookmarkStart w:id="44" w:name="_Toc514771913"/>
      <w:bookmarkStart w:id="45" w:name="_Toc78557107"/>
      <w:bookmarkEnd w:id="26"/>
      <w:bookmarkEnd w:id="27"/>
      <w:r w:rsidRPr="0093598C">
        <w:lastRenderedPageBreak/>
        <w:t>Testing Considerations</w:t>
      </w:r>
      <w:bookmarkEnd w:id="42"/>
      <w:bookmarkEnd w:id="43"/>
      <w:bookmarkEnd w:id="44"/>
      <w:bookmarkEnd w:id="45"/>
    </w:p>
    <w:p w14:paraId="746E8BAD" w14:textId="7670DF2D" w:rsidR="00B9486F" w:rsidRDefault="00B9486F" w:rsidP="00B9486F">
      <w:pPr>
        <w:pStyle w:val="BodyTextNormal"/>
        <w:ind w:left="0"/>
      </w:pPr>
      <w:r>
        <w:t xml:space="preserve">This </w:t>
      </w:r>
      <w:r w:rsidR="008238E3">
        <w:t xml:space="preserve">Full </w:t>
      </w:r>
      <w:r>
        <w:t>Impact Assessment include</w:t>
      </w:r>
      <w:r w:rsidR="008238E3">
        <w:t>s</w:t>
      </w:r>
      <w:r>
        <w:t xml:space="preserve"> the cost to develop, fully test and deliver this SEC Modification</w:t>
      </w:r>
      <w:r w:rsidR="00B02165">
        <w:t>.</w:t>
      </w:r>
      <w:r w:rsidR="008238E3">
        <w:t xml:space="preserve"> </w:t>
      </w:r>
    </w:p>
    <w:p w14:paraId="4268BD3E" w14:textId="288352B6" w:rsidR="00747314" w:rsidRDefault="00352209" w:rsidP="00352209">
      <w:pPr>
        <w:pStyle w:val="Heading2"/>
      </w:pPr>
      <w:bookmarkStart w:id="46" w:name="_Ref25652339"/>
      <w:bookmarkStart w:id="47" w:name="_Toc78557108"/>
      <w:r>
        <w:t>P</w:t>
      </w:r>
      <w:r w:rsidR="00D521D1">
        <w:t>re-</w:t>
      </w:r>
      <w:r>
        <w:t>I</w:t>
      </w:r>
      <w:r w:rsidR="00F3202E">
        <w:t xml:space="preserve">ntegration </w:t>
      </w:r>
      <w:r>
        <w:t>T</w:t>
      </w:r>
      <w:r w:rsidR="00F3202E">
        <w:t>esting</w:t>
      </w:r>
      <w:bookmarkEnd w:id="46"/>
      <w:bookmarkEnd w:id="47"/>
    </w:p>
    <w:p w14:paraId="5A91D6A3" w14:textId="7668DAA9" w:rsidR="00C14FA3" w:rsidRDefault="00C14FA3" w:rsidP="00C14FA3">
      <w:r>
        <w:t>The DSP PIT team will design and implement the functional updates required to the DSP for the change. As noted previously, the changes will be delivered in two parts:</w:t>
      </w:r>
    </w:p>
    <w:p w14:paraId="27E40F52" w14:textId="73C1B892" w:rsidR="00C14FA3" w:rsidRDefault="00C14FA3" w:rsidP="007A16FB">
      <w:pPr>
        <w:pStyle w:val="ListParagraph"/>
        <w:numPr>
          <w:ilvl w:val="0"/>
          <w:numId w:val="27"/>
        </w:numPr>
      </w:pPr>
      <w:r>
        <w:t xml:space="preserve">Part 1, report the Service Users who use Non-XML Signing Service Requests, to be delivered by way of a maintenance release. </w:t>
      </w:r>
    </w:p>
    <w:p w14:paraId="732C8A0A" w14:textId="36E4217B" w:rsidR="00C14FA3" w:rsidRDefault="00C14FA3" w:rsidP="007A16FB">
      <w:pPr>
        <w:pStyle w:val="ListParagraph"/>
        <w:numPr>
          <w:ilvl w:val="0"/>
          <w:numId w:val="27"/>
        </w:numPr>
      </w:pPr>
      <w:r>
        <w:t xml:space="preserve">Part 2, enforce the use of XML Signing Service Requests by adding new validation checks, could be delivered in line with the implementation of the </w:t>
      </w:r>
      <w:proofErr w:type="spellStart"/>
      <w:r>
        <w:t>ECoS</w:t>
      </w:r>
      <w:proofErr w:type="spellEnd"/>
      <w:r>
        <w:t xml:space="preserve"> release. The DSP team will support a PIT complete / exit for this change, including a Factory Acceptance Test delivered to DCC Test Assurance.</w:t>
      </w:r>
    </w:p>
    <w:p w14:paraId="1BD79F3B" w14:textId="483F6345" w:rsidR="007A16FB" w:rsidRDefault="007A16FB" w:rsidP="00C14FA3">
      <w:r>
        <w:t>H</w:t>
      </w:r>
      <w:r w:rsidRPr="00392CC6">
        <w:t xml:space="preserve">istorically there is a level of testing required by </w:t>
      </w:r>
      <w:r>
        <w:t>the Test Advisory Group (TAG)</w:t>
      </w:r>
      <w:r w:rsidRPr="00392CC6">
        <w:t xml:space="preserve"> for any DUIS upgrade. Should the DUIS change contain only </w:t>
      </w:r>
      <w:r>
        <w:t>the addition of the new DCC Alert as described in this FIA</w:t>
      </w:r>
      <w:r w:rsidRPr="00392CC6">
        <w:t xml:space="preserve"> then this would be a minor change to DUIS.</w:t>
      </w:r>
      <w:r>
        <w:t xml:space="preserve"> However for this FIA, an</w:t>
      </w:r>
      <w:r w:rsidRPr="00392CC6">
        <w:t xml:space="preserve"> assumed level of testing representative of previous releases for the DUIS upgrade</w:t>
      </w:r>
      <w:r>
        <w:t xml:space="preserve"> is included</w:t>
      </w:r>
      <w:r w:rsidRPr="00392CC6">
        <w:t>.</w:t>
      </w:r>
      <w:r>
        <w:t xml:space="preserve"> A</w:t>
      </w:r>
      <w:r w:rsidRPr="00392CC6">
        <w:t xml:space="preserve"> more targeted level of regression </w:t>
      </w:r>
      <w:r>
        <w:t>(i.e. a level lower than the I</w:t>
      </w:r>
      <w:r w:rsidRPr="00392CC6">
        <w:t>ndustry ha</w:t>
      </w:r>
      <w:r>
        <w:t>s</w:t>
      </w:r>
      <w:r w:rsidRPr="00392CC6">
        <w:t xml:space="preserve"> insisted on</w:t>
      </w:r>
      <w:r>
        <w:t xml:space="preserve"> previously)</w:t>
      </w:r>
      <w:r w:rsidRPr="00392CC6">
        <w:t>, would be sufficient</w:t>
      </w:r>
      <w:r>
        <w:t xml:space="preserve"> </w:t>
      </w:r>
      <w:r w:rsidRPr="00392CC6">
        <w:t>if the DUIS release contains</w:t>
      </w:r>
      <w:r>
        <w:t xml:space="preserve"> only</w:t>
      </w:r>
      <w:r w:rsidRPr="00392CC6">
        <w:t xml:space="preserve"> this change. Equally, there would be an efficiency achieved if the testing associated with this change was tested as part of a wider release.</w:t>
      </w:r>
      <w:r>
        <w:t xml:space="preserve"> </w:t>
      </w:r>
      <w:r w:rsidRPr="00392CC6">
        <w:t xml:space="preserve">Both possible efficiencies </w:t>
      </w:r>
      <w:r>
        <w:t>would require less testing and result in lower costs</w:t>
      </w:r>
      <w:r w:rsidRPr="00392CC6">
        <w:t>.</w:t>
      </w:r>
    </w:p>
    <w:p w14:paraId="0EB885E4" w14:textId="5C53F47F" w:rsidR="00C14FA3" w:rsidRDefault="00C14FA3" w:rsidP="00C14FA3">
      <w:r>
        <w:t xml:space="preserve">Once PIT Complete status is achieved, the PIT team will support post PIT activities in the form of technical support and defect fixes to allow DSP to achieve its test exit obligations. </w:t>
      </w:r>
    </w:p>
    <w:p w14:paraId="470828BF" w14:textId="03C94B21" w:rsidR="00A0532B" w:rsidRDefault="00C14FA3" w:rsidP="00C14FA3">
      <w:r>
        <w:t xml:space="preserve">The updates to the DSP system </w:t>
      </w:r>
      <w:r w:rsidR="007A16FB">
        <w:t xml:space="preserve">and the timing of the PIT exit </w:t>
      </w:r>
      <w:r>
        <w:t>will be agreed with the DCC through updates, submission and review of the Solution Design documents.</w:t>
      </w:r>
    </w:p>
    <w:p w14:paraId="143501FA" w14:textId="343228C5" w:rsidR="00152400" w:rsidRDefault="00A124D1" w:rsidP="00A124D1">
      <w:pPr>
        <w:pStyle w:val="Heading2"/>
      </w:pPr>
      <w:bookmarkStart w:id="48" w:name="_Toc78557109"/>
      <w:bookmarkStart w:id="49" w:name="_Ref61261013"/>
      <w:r>
        <w:t>System Integration Testing</w:t>
      </w:r>
      <w:r w:rsidR="00765CC0">
        <w:t xml:space="preserve"> (SIT)</w:t>
      </w:r>
      <w:bookmarkEnd w:id="48"/>
    </w:p>
    <w:p w14:paraId="44A97729" w14:textId="0CEC205B" w:rsidR="00D505F2" w:rsidRDefault="00D505F2" w:rsidP="00545331">
      <w:pPr>
        <w:pStyle w:val="BodyTextNormal"/>
        <w:ind w:left="0"/>
      </w:pPr>
      <w:r>
        <w:t xml:space="preserve">The </w:t>
      </w:r>
      <w:r w:rsidR="00765CC0">
        <w:t xml:space="preserve">full </w:t>
      </w:r>
      <w:r>
        <w:t xml:space="preserve">scope of SIT within </w:t>
      </w:r>
      <w:r w:rsidR="00765CC0">
        <w:t xml:space="preserve">this Modification </w:t>
      </w:r>
      <w:r>
        <w:t>will consist of:</w:t>
      </w:r>
    </w:p>
    <w:p w14:paraId="344D4101" w14:textId="61A811D4" w:rsidR="00D505F2" w:rsidRDefault="00D505F2" w:rsidP="007A16FB">
      <w:pPr>
        <w:pStyle w:val="BodyTextNormal"/>
        <w:numPr>
          <w:ilvl w:val="0"/>
          <w:numId w:val="31"/>
        </w:numPr>
      </w:pPr>
      <w:r>
        <w:t>SIT Preparation activities, including development of the Heat Map</w:t>
      </w:r>
    </w:p>
    <w:p w14:paraId="12C3866D" w14:textId="07C0D8BF" w:rsidR="00D505F2" w:rsidRDefault="00D505F2" w:rsidP="007A16FB">
      <w:pPr>
        <w:pStyle w:val="BodyTextNormal"/>
        <w:numPr>
          <w:ilvl w:val="0"/>
          <w:numId w:val="31"/>
        </w:numPr>
      </w:pPr>
      <w:r>
        <w:t>Solution Testing with SMETS1 and SMETS2 devices</w:t>
      </w:r>
    </w:p>
    <w:p w14:paraId="7208CCE0" w14:textId="1E7DB30A" w:rsidR="00D505F2" w:rsidRDefault="00D505F2" w:rsidP="007A16FB">
      <w:pPr>
        <w:pStyle w:val="BodyTextNormal"/>
        <w:numPr>
          <w:ilvl w:val="0"/>
          <w:numId w:val="31"/>
        </w:numPr>
      </w:pPr>
      <w:r>
        <w:t>DCC test witnessing during Solution Test</w:t>
      </w:r>
    </w:p>
    <w:p w14:paraId="56A89FF0" w14:textId="77777777" w:rsidR="00D505F2" w:rsidRDefault="00D505F2" w:rsidP="00545331">
      <w:pPr>
        <w:pStyle w:val="BodyTextNormal"/>
        <w:ind w:left="0"/>
      </w:pPr>
      <w:r>
        <w:t>The charges for SIT activities provided within this Full Impact Assessment include:</w:t>
      </w:r>
    </w:p>
    <w:p w14:paraId="1E0CB00D" w14:textId="246240F3" w:rsidR="00D505F2" w:rsidRDefault="00D505F2" w:rsidP="007A16FB">
      <w:pPr>
        <w:pStyle w:val="BodyTextNormal"/>
        <w:numPr>
          <w:ilvl w:val="0"/>
          <w:numId w:val="27"/>
        </w:numPr>
      </w:pPr>
      <w:r>
        <w:t>All the test preparation activities</w:t>
      </w:r>
    </w:p>
    <w:p w14:paraId="67CAB1D8" w14:textId="68628098" w:rsidR="00D505F2" w:rsidRDefault="00D505F2" w:rsidP="007A16FB">
      <w:pPr>
        <w:pStyle w:val="BodyTextNormal"/>
        <w:numPr>
          <w:ilvl w:val="0"/>
          <w:numId w:val="27"/>
        </w:numPr>
      </w:pPr>
      <w:r>
        <w:t>Functional Testing</w:t>
      </w:r>
    </w:p>
    <w:p w14:paraId="6615A47A" w14:textId="25EC2AA7" w:rsidR="00D505F2" w:rsidRDefault="00D505F2" w:rsidP="007A16FB">
      <w:pPr>
        <w:pStyle w:val="BodyTextNormal"/>
        <w:numPr>
          <w:ilvl w:val="0"/>
          <w:numId w:val="27"/>
        </w:numPr>
      </w:pPr>
      <w:r>
        <w:t>Updates to the Automation Framework</w:t>
      </w:r>
    </w:p>
    <w:p w14:paraId="6753C392" w14:textId="702CFD91" w:rsidR="00D505F2" w:rsidRDefault="00D505F2" w:rsidP="007A16FB">
      <w:pPr>
        <w:pStyle w:val="BodyTextNormal"/>
        <w:numPr>
          <w:ilvl w:val="0"/>
          <w:numId w:val="27"/>
        </w:numPr>
      </w:pPr>
      <w:r>
        <w:t>SIT Management and Assurance</w:t>
      </w:r>
    </w:p>
    <w:p w14:paraId="13829D6C" w14:textId="090886A9" w:rsidR="00D505F2" w:rsidRDefault="00D505F2" w:rsidP="007A16FB">
      <w:pPr>
        <w:pStyle w:val="BodyTextNormal"/>
        <w:numPr>
          <w:ilvl w:val="0"/>
          <w:numId w:val="27"/>
        </w:numPr>
      </w:pPr>
      <w:r>
        <w:t>DCC support and liaison with DCC delivery and assurance authorities</w:t>
      </w:r>
    </w:p>
    <w:p w14:paraId="48EC7214" w14:textId="51ACF47B" w:rsidR="00152400" w:rsidRDefault="00D505F2" w:rsidP="007A16FB">
      <w:pPr>
        <w:pStyle w:val="BodyTextNormal"/>
        <w:numPr>
          <w:ilvl w:val="0"/>
          <w:numId w:val="27"/>
        </w:numPr>
      </w:pPr>
      <w:r>
        <w:t xml:space="preserve">Test Reporting, including the completion reporting specific to this </w:t>
      </w:r>
      <w:r w:rsidR="00545331">
        <w:t>Modification</w:t>
      </w:r>
    </w:p>
    <w:p w14:paraId="105AE93B" w14:textId="28E9C9C7" w:rsidR="007A16FB" w:rsidRPr="00152400" w:rsidRDefault="007A16FB" w:rsidP="007A16FB">
      <w:pPr>
        <w:pStyle w:val="BodyTextNormal"/>
        <w:ind w:left="360"/>
      </w:pPr>
      <w:r>
        <w:lastRenderedPageBreak/>
        <w:t>Note that SIT test automation has been significantly increased as part of the Modification costs, reducing the time and costs associated with this phase of testing.</w:t>
      </w:r>
    </w:p>
    <w:p w14:paraId="4BF643E8" w14:textId="5D4CDAC1" w:rsidR="00A124D1" w:rsidRDefault="008D21D9" w:rsidP="00A124D1">
      <w:pPr>
        <w:pStyle w:val="Heading2"/>
      </w:pPr>
      <w:bookmarkStart w:id="50" w:name="_Toc78557110"/>
      <w:r>
        <w:t>User Integration Testing</w:t>
      </w:r>
      <w:bookmarkEnd w:id="49"/>
      <w:r w:rsidR="00765CC0">
        <w:t xml:space="preserve"> (UIT)</w:t>
      </w:r>
      <w:bookmarkEnd w:id="50"/>
    </w:p>
    <w:p w14:paraId="31A69AB5" w14:textId="37863A80" w:rsidR="0074173F" w:rsidRDefault="00765CC0" w:rsidP="00620D57">
      <w:bookmarkStart w:id="51" w:name="_Toc514771914"/>
      <w:r>
        <w:t>T</w:t>
      </w:r>
      <w:r w:rsidRPr="002D0070">
        <w:t xml:space="preserve">he </w:t>
      </w:r>
      <w:r>
        <w:t xml:space="preserve">complexity of integration </w:t>
      </w:r>
      <w:r w:rsidRPr="002D0070">
        <w:t>testing is low</w:t>
      </w:r>
      <w:r>
        <w:t>.</w:t>
      </w:r>
      <w:r w:rsidRPr="002D0070">
        <w:t xml:space="preserve"> </w:t>
      </w:r>
      <w:r w:rsidR="0074173F">
        <w:t>SECMP0104 impacts the sending of all SRVs if Service Users do not sign requests with an XML Signing certificate. Therefore, all Service Users configured in each UIT Service User Simulators will require new XML Signing certificates to be created and configured.</w:t>
      </w:r>
    </w:p>
    <w:p w14:paraId="3A24CFB8" w14:textId="760D5AB1" w:rsidR="00B46832" w:rsidRDefault="00B46832" w:rsidP="003964FE">
      <w:pPr>
        <w:pStyle w:val="Heading1"/>
        <w:pageBreakBefore/>
        <w:ind w:left="851" w:hanging="851"/>
      </w:pPr>
      <w:bookmarkStart w:id="52" w:name="_Toc78557111"/>
      <w:r w:rsidRPr="00FE6E1F">
        <w:lastRenderedPageBreak/>
        <w:t>Implementation Timescales and Releases</w:t>
      </w:r>
      <w:bookmarkEnd w:id="51"/>
      <w:bookmarkEnd w:id="52"/>
    </w:p>
    <w:p w14:paraId="54C1061F" w14:textId="560DBDC4" w:rsidR="00FD4734" w:rsidRPr="00FD4734" w:rsidRDefault="00122C08" w:rsidP="00B438CC">
      <w:r>
        <w:t>Th</w:t>
      </w:r>
      <w:r w:rsidR="006C40DF">
        <w:t>e full</w:t>
      </w:r>
      <w:r>
        <w:t xml:space="preserve"> Modification</w:t>
      </w:r>
      <w:r w:rsidR="00FD4734">
        <w:t xml:space="preserve"> </w:t>
      </w:r>
      <w:r w:rsidR="00752ECB">
        <w:t>wa</w:t>
      </w:r>
      <w:r w:rsidR="00FD4734">
        <w:t xml:space="preserve">s expected to be included in a SEC </w:t>
      </w:r>
      <w:r w:rsidR="006C40DF">
        <w:t>R</w:t>
      </w:r>
      <w:r w:rsidR="00FD4734">
        <w:t>elease</w:t>
      </w:r>
      <w:r w:rsidR="0012346B">
        <w:t xml:space="preserve"> in </w:t>
      </w:r>
      <w:r w:rsidR="006C40DF">
        <w:t>June</w:t>
      </w:r>
      <w:r w:rsidR="0012346B">
        <w:t xml:space="preserve"> 202</w:t>
      </w:r>
      <w:r w:rsidR="00BD1058">
        <w:t>2</w:t>
      </w:r>
      <w:r w:rsidR="00FD4734">
        <w:t xml:space="preserve">. Implementation timescales will be </w:t>
      </w:r>
      <w:r w:rsidR="0012346B">
        <w:t xml:space="preserve">finalised </w:t>
      </w:r>
      <w:r w:rsidR="00FD4734">
        <w:t xml:space="preserve">as part of the relevant SEC </w:t>
      </w:r>
      <w:r w:rsidR="00A5063D">
        <w:t>R</w:t>
      </w:r>
      <w:r w:rsidR="00FD4734">
        <w:t xml:space="preserve">elease Change Request. </w:t>
      </w:r>
    </w:p>
    <w:p w14:paraId="3141A4EE" w14:textId="46CE4A81" w:rsidR="00B46832" w:rsidRPr="00FE6E1F" w:rsidRDefault="00B46832" w:rsidP="00A80FDA">
      <w:pPr>
        <w:pStyle w:val="Heading2"/>
      </w:pPr>
      <w:bookmarkStart w:id="53" w:name="_Ref25589952"/>
      <w:bookmarkStart w:id="54" w:name="_Toc78557112"/>
      <w:bookmarkStart w:id="55" w:name="_Hlk33108960"/>
      <w:r w:rsidRPr="00FE6E1F">
        <w:t>Change Lead Times</w:t>
      </w:r>
      <w:r w:rsidR="0072457D">
        <w:t xml:space="preserve"> and Timelines</w:t>
      </w:r>
      <w:bookmarkEnd w:id="53"/>
      <w:bookmarkEnd w:id="54"/>
    </w:p>
    <w:p w14:paraId="3E610532" w14:textId="57A3D15F" w:rsidR="00B46832" w:rsidRDefault="00B46832" w:rsidP="00B438CC">
      <w:pPr>
        <w:pStyle w:val="BodyTextItalic"/>
        <w:ind w:left="0"/>
        <w:rPr>
          <w:i w:val="0"/>
        </w:rPr>
      </w:pPr>
      <w:r w:rsidRPr="00FE6E1F">
        <w:rPr>
          <w:i w:val="0"/>
        </w:rPr>
        <w:t xml:space="preserve">From the date of approval (in accordance with Section D9 of the SEC), </w:t>
      </w:r>
      <w:r w:rsidR="00DD6D33" w:rsidRPr="00FE6E1F">
        <w:rPr>
          <w:i w:val="0"/>
        </w:rPr>
        <w:t>to</w:t>
      </w:r>
      <w:r w:rsidRPr="00FE6E1F">
        <w:rPr>
          <w:i w:val="0"/>
        </w:rPr>
        <w:t xml:space="preserve"> implement the changes proposed DCC requires a lead time of </w:t>
      </w:r>
      <w:r w:rsidR="00791BF5">
        <w:rPr>
          <w:i w:val="0"/>
        </w:rPr>
        <w:t xml:space="preserve">approximately </w:t>
      </w:r>
      <w:r w:rsidR="007A16FB">
        <w:rPr>
          <w:b/>
          <w:i w:val="0"/>
        </w:rPr>
        <w:t>ten</w:t>
      </w:r>
      <w:r w:rsidRPr="00CE29C2">
        <w:rPr>
          <w:b/>
          <w:i w:val="0"/>
        </w:rPr>
        <w:t xml:space="preserve"> months</w:t>
      </w:r>
      <w:r w:rsidRPr="00FE6E1F">
        <w:rPr>
          <w:i w:val="0"/>
        </w:rPr>
        <w:t>.</w:t>
      </w:r>
    </w:p>
    <w:p w14:paraId="46162715" w14:textId="66C55774" w:rsidR="00B9486F" w:rsidRDefault="00EE1502" w:rsidP="00B438CC">
      <w:pPr>
        <w:pStyle w:val="BodyTextItalic"/>
        <w:ind w:left="0"/>
        <w:rPr>
          <w:i w:val="0"/>
        </w:rPr>
      </w:pPr>
      <w:r>
        <w:rPr>
          <w:i w:val="0"/>
        </w:rPr>
        <w:t>The broad breakdown of the testing regime is shown in the following table</w:t>
      </w:r>
      <w:r w:rsidR="00E64A3C">
        <w:rPr>
          <w:i w:val="0"/>
        </w:rPr>
        <w:t xml:space="preserve"> in months after an approval decision date (D).</w:t>
      </w:r>
    </w:p>
    <w:tbl>
      <w:tblPr>
        <w:tblStyle w:val="TableGrid"/>
        <w:tblW w:w="0" w:type="auto"/>
        <w:jc w:val="center"/>
        <w:tblLook w:val="0420" w:firstRow="1" w:lastRow="0" w:firstColumn="0" w:lastColumn="0" w:noHBand="0" w:noVBand="1"/>
      </w:tblPr>
      <w:tblGrid>
        <w:gridCol w:w="4537"/>
        <w:gridCol w:w="3387"/>
      </w:tblGrid>
      <w:tr w:rsidR="00D418DF" w:rsidRPr="00262FEC" w14:paraId="5FACCF01" w14:textId="77777777" w:rsidTr="00DE37C6">
        <w:trPr>
          <w:jc w:val="center"/>
        </w:trPr>
        <w:tc>
          <w:tcPr>
            <w:tcW w:w="4537" w:type="dxa"/>
            <w:shd w:val="clear" w:color="auto" w:fill="auto"/>
          </w:tcPr>
          <w:p w14:paraId="636BB656" w14:textId="7F4FCC83" w:rsidR="00D418DF" w:rsidRPr="00262FEC" w:rsidRDefault="00D418DF" w:rsidP="00D418DF">
            <w:pPr>
              <w:spacing w:before="0" w:after="0"/>
              <w:jc w:val="center"/>
              <w:rPr>
                <w:b/>
                <w:bCs/>
              </w:rPr>
            </w:pPr>
            <w:r w:rsidRPr="00262FEC">
              <w:rPr>
                <w:b/>
                <w:bCs/>
              </w:rPr>
              <w:t>Phase</w:t>
            </w:r>
          </w:p>
        </w:tc>
        <w:tc>
          <w:tcPr>
            <w:tcW w:w="3387" w:type="dxa"/>
            <w:shd w:val="clear" w:color="auto" w:fill="auto"/>
          </w:tcPr>
          <w:p w14:paraId="363EE38D" w14:textId="188B88D6" w:rsidR="00D418DF" w:rsidRPr="00262FEC" w:rsidRDefault="00D418DF" w:rsidP="00AD1159">
            <w:pPr>
              <w:spacing w:before="0" w:after="0"/>
              <w:jc w:val="center"/>
              <w:rPr>
                <w:b/>
                <w:bCs/>
                <w:u w:val="single"/>
              </w:rPr>
            </w:pPr>
            <w:r>
              <w:rPr>
                <w:b/>
                <w:bCs/>
              </w:rPr>
              <w:t>Duration</w:t>
            </w:r>
          </w:p>
        </w:tc>
      </w:tr>
      <w:tr w:rsidR="002A0C69" w:rsidRPr="003F05C2" w14:paraId="6C094EBF" w14:textId="77777777" w:rsidTr="00DE37C6">
        <w:trPr>
          <w:jc w:val="center"/>
        </w:trPr>
        <w:tc>
          <w:tcPr>
            <w:tcW w:w="4537" w:type="dxa"/>
          </w:tcPr>
          <w:p w14:paraId="038E51ED" w14:textId="36BFD914" w:rsidR="002A0C69" w:rsidRDefault="002A0C69" w:rsidP="002A0C69">
            <w:pPr>
              <w:spacing w:before="0" w:after="0"/>
            </w:pPr>
            <w:r w:rsidRPr="00A31868">
              <w:t>SECAS agreement on scope of release</w:t>
            </w:r>
          </w:p>
        </w:tc>
        <w:tc>
          <w:tcPr>
            <w:tcW w:w="3387" w:type="dxa"/>
          </w:tcPr>
          <w:p w14:paraId="05E9AE8B" w14:textId="62BBA251" w:rsidR="002A0C69" w:rsidRPr="003F05C2" w:rsidRDefault="002A0C69" w:rsidP="002A0C69">
            <w:pPr>
              <w:spacing w:before="0" w:after="0"/>
              <w:jc w:val="center"/>
            </w:pPr>
          </w:p>
        </w:tc>
      </w:tr>
      <w:tr w:rsidR="002A0C69" w:rsidRPr="003F05C2" w14:paraId="20616971" w14:textId="77777777" w:rsidTr="00DE37C6">
        <w:trPr>
          <w:jc w:val="center"/>
        </w:trPr>
        <w:tc>
          <w:tcPr>
            <w:tcW w:w="4537" w:type="dxa"/>
          </w:tcPr>
          <w:p w14:paraId="3C1EF597" w14:textId="09DD66D3" w:rsidR="002A0C69" w:rsidRDefault="002A0C69" w:rsidP="002A0C69">
            <w:pPr>
              <w:spacing w:before="0" w:after="0"/>
            </w:pPr>
            <w:r w:rsidRPr="00A31868">
              <w:t>CAN signature</w:t>
            </w:r>
          </w:p>
        </w:tc>
        <w:tc>
          <w:tcPr>
            <w:tcW w:w="3387" w:type="dxa"/>
          </w:tcPr>
          <w:p w14:paraId="0AC0739B" w14:textId="7FF055E0" w:rsidR="002A0C69" w:rsidRDefault="002A0C69" w:rsidP="002A0C69">
            <w:pPr>
              <w:spacing w:before="0" w:after="0"/>
              <w:jc w:val="center"/>
            </w:pPr>
            <w:r>
              <w:t>D + 1 Month</w:t>
            </w:r>
          </w:p>
        </w:tc>
      </w:tr>
      <w:tr w:rsidR="002A0C69" w:rsidRPr="003F05C2" w14:paraId="4BD8ABF2" w14:textId="77777777" w:rsidTr="00DE37C6">
        <w:trPr>
          <w:jc w:val="center"/>
        </w:trPr>
        <w:tc>
          <w:tcPr>
            <w:tcW w:w="4537" w:type="dxa"/>
          </w:tcPr>
          <w:p w14:paraId="5416E02D" w14:textId="0DBE73C3" w:rsidR="002A0C69" w:rsidRPr="00B60273" w:rsidRDefault="002A0C69" w:rsidP="002A0C69">
            <w:pPr>
              <w:spacing w:before="0" w:after="0"/>
            </w:pPr>
            <w:r>
              <w:t xml:space="preserve">Design, Build and </w:t>
            </w:r>
            <w:r w:rsidRPr="00A31868">
              <w:t>PIT Phase</w:t>
            </w:r>
          </w:p>
        </w:tc>
        <w:tc>
          <w:tcPr>
            <w:tcW w:w="3387" w:type="dxa"/>
          </w:tcPr>
          <w:p w14:paraId="0CA30D2C" w14:textId="48D3C738" w:rsidR="002A0C69" w:rsidRPr="003F05C2" w:rsidRDefault="007A16FB" w:rsidP="002A0C69">
            <w:pPr>
              <w:spacing w:before="0" w:after="0"/>
              <w:jc w:val="center"/>
            </w:pPr>
            <w:r>
              <w:t>4</w:t>
            </w:r>
            <w:r w:rsidR="002A0C69">
              <w:t xml:space="preserve"> Months</w:t>
            </w:r>
          </w:p>
        </w:tc>
      </w:tr>
      <w:tr w:rsidR="002A0C69" w:rsidRPr="003F05C2" w14:paraId="2106702F" w14:textId="77777777" w:rsidTr="00DE37C6">
        <w:trPr>
          <w:jc w:val="center"/>
        </w:trPr>
        <w:tc>
          <w:tcPr>
            <w:tcW w:w="4537" w:type="dxa"/>
          </w:tcPr>
          <w:p w14:paraId="52494D50" w14:textId="624512F1" w:rsidR="002A0C69" w:rsidRPr="003B116B" w:rsidRDefault="002A0C69" w:rsidP="002A0C69">
            <w:pPr>
              <w:spacing w:before="0" w:after="0"/>
              <w:rPr>
                <w:b/>
              </w:rPr>
            </w:pPr>
            <w:r w:rsidRPr="00A31868">
              <w:t>SIT</w:t>
            </w:r>
            <w:r>
              <w:t xml:space="preserve"> and UIT</w:t>
            </w:r>
            <w:r w:rsidRPr="00A31868">
              <w:t xml:space="preserve"> Phase (functional changes only)</w:t>
            </w:r>
            <w:r>
              <w:t>, aligned with Release Dates</w:t>
            </w:r>
          </w:p>
        </w:tc>
        <w:tc>
          <w:tcPr>
            <w:tcW w:w="3387" w:type="dxa"/>
          </w:tcPr>
          <w:p w14:paraId="6127CD34" w14:textId="17F59B7C" w:rsidR="002A0C69" w:rsidRPr="00674D1F" w:rsidRDefault="007A16FB" w:rsidP="002A0C69">
            <w:pPr>
              <w:spacing w:before="0" w:after="0"/>
              <w:jc w:val="center"/>
              <w:rPr>
                <w:bCs/>
              </w:rPr>
            </w:pPr>
            <w:r>
              <w:rPr>
                <w:bCs/>
              </w:rPr>
              <w:t>5</w:t>
            </w:r>
            <w:r w:rsidR="002A0C69" w:rsidRPr="00674D1F">
              <w:rPr>
                <w:bCs/>
              </w:rPr>
              <w:t xml:space="preserve"> Month</w:t>
            </w:r>
            <w:r w:rsidR="002A0C69">
              <w:rPr>
                <w:bCs/>
              </w:rPr>
              <w:t>s</w:t>
            </w:r>
          </w:p>
        </w:tc>
      </w:tr>
      <w:tr w:rsidR="002A0C69" w:rsidRPr="003F05C2" w14:paraId="0CFF727C" w14:textId="77777777" w:rsidTr="00DE37C6">
        <w:trPr>
          <w:jc w:val="center"/>
        </w:trPr>
        <w:tc>
          <w:tcPr>
            <w:tcW w:w="4537" w:type="dxa"/>
          </w:tcPr>
          <w:p w14:paraId="633CFBDE" w14:textId="7D4BF95E" w:rsidR="002A0C69" w:rsidRDefault="002A0C69" w:rsidP="002A0C69">
            <w:pPr>
              <w:spacing w:before="0" w:after="0"/>
              <w:rPr>
                <w:b/>
              </w:rPr>
            </w:pPr>
            <w:r w:rsidRPr="00A31868">
              <w:t>Transition to Operations and Go Live</w:t>
            </w:r>
          </w:p>
        </w:tc>
        <w:tc>
          <w:tcPr>
            <w:tcW w:w="3387" w:type="dxa"/>
          </w:tcPr>
          <w:p w14:paraId="35976B63" w14:textId="09833688" w:rsidR="002A0C69" w:rsidRPr="003B7FEF" w:rsidRDefault="002A0C69" w:rsidP="002A0C69">
            <w:pPr>
              <w:spacing w:before="0" w:after="0"/>
              <w:jc w:val="center"/>
              <w:rPr>
                <w:bCs/>
              </w:rPr>
            </w:pPr>
            <w:r w:rsidRPr="003B7FEF">
              <w:rPr>
                <w:bCs/>
              </w:rPr>
              <w:t>D</w:t>
            </w:r>
            <w:r>
              <w:rPr>
                <w:bCs/>
              </w:rPr>
              <w:t xml:space="preserve"> </w:t>
            </w:r>
            <w:r w:rsidRPr="003B7FEF">
              <w:rPr>
                <w:bCs/>
              </w:rPr>
              <w:t>+</w:t>
            </w:r>
            <w:r>
              <w:rPr>
                <w:bCs/>
              </w:rPr>
              <w:t xml:space="preserve"> </w:t>
            </w:r>
            <w:r w:rsidR="007A16FB">
              <w:rPr>
                <w:bCs/>
              </w:rPr>
              <w:t>10</w:t>
            </w:r>
            <w:r>
              <w:rPr>
                <w:bCs/>
              </w:rPr>
              <w:t xml:space="preserve"> Months</w:t>
            </w:r>
          </w:p>
        </w:tc>
      </w:tr>
    </w:tbl>
    <w:p w14:paraId="52DB690E" w14:textId="30834EED" w:rsidR="00FA3498" w:rsidRPr="00EE1502" w:rsidRDefault="006C40DF" w:rsidP="00B438CC">
      <w:pPr>
        <w:pStyle w:val="BodyTextItalic"/>
        <w:ind w:left="0"/>
        <w:rPr>
          <w:i w:val="0"/>
        </w:rPr>
      </w:pPr>
      <w:r>
        <w:rPr>
          <w:i w:val="0"/>
        </w:rPr>
        <w:t>Generation and production of the Part 1 report is likely to be completed within two months of SECAS agreement.</w:t>
      </w:r>
    </w:p>
    <w:p w14:paraId="2B1114A0" w14:textId="7238A67C" w:rsidR="00B46832" w:rsidRPr="00FE6E1F" w:rsidRDefault="004F6BE5" w:rsidP="00A80FDA">
      <w:pPr>
        <w:pStyle w:val="Heading2"/>
      </w:pPr>
      <w:bookmarkStart w:id="56" w:name="_Toc78557113"/>
      <w:bookmarkEnd w:id="55"/>
      <w:r>
        <w:t xml:space="preserve">SEC </w:t>
      </w:r>
      <w:r w:rsidR="00CB09A7">
        <w:t xml:space="preserve">Release Allocation and </w:t>
      </w:r>
      <w:r w:rsidR="00B46832" w:rsidRPr="00FE6E1F">
        <w:t xml:space="preserve">Other </w:t>
      </w:r>
      <w:r w:rsidR="00A5063D">
        <w:t>Code Impacts</w:t>
      </w:r>
      <w:bookmarkEnd w:id="56"/>
    </w:p>
    <w:p w14:paraId="49510036" w14:textId="50216032" w:rsidR="00593E11" w:rsidRDefault="00CB09A7" w:rsidP="00B438CC">
      <w:pPr>
        <w:pStyle w:val="BodyTextNormal"/>
        <w:ind w:left="0"/>
      </w:pPr>
      <w:r>
        <w:t>The allocation to any release may be dependent on other Modification timings and the suitability of a release.</w:t>
      </w:r>
      <w:r w:rsidR="004F6BE5">
        <w:t xml:space="preserve"> No functionality overlap with other Modifications has been identified</w:t>
      </w:r>
      <w:r w:rsidR="007A16FB">
        <w:t xml:space="preserve">, beyond DUIS regression testing as mentioned in section </w:t>
      </w:r>
      <w:r w:rsidR="007A16FB">
        <w:fldChar w:fldCharType="begin"/>
      </w:r>
      <w:r w:rsidR="007A16FB">
        <w:instrText xml:space="preserve"> REF _Ref25652339 \r \h </w:instrText>
      </w:r>
      <w:r w:rsidR="007A16FB">
        <w:fldChar w:fldCharType="separate"/>
      </w:r>
      <w:r w:rsidR="00253329">
        <w:t>5.1</w:t>
      </w:r>
      <w:r w:rsidR="007A16FB">
        <w:fldChar w:fldCharType="end"/>
      </w:r>
      <w:r w:rsidR="004F6BE5">
        <w:t>.</w:t>
      </w:r>
    </w:p>
    <w:p w14:paraId="5E915B25" w14:textId="5486D2DF" w:rsidR="006B6F23" w:rsidRDefault="00B46832" w:rsidP="00595D93">
      <w:pPr>
        <w:pStyle w:val="Heading2"/>
        <w:pageBreakBefore/>
      </w:pPr>
      <w:bookmarkStart w:id="57" w:name="_Toc514771915"/>
      <w:bookmarkStart w:id="58" w:name="_Toc78557114"/>
      <w:bookmarkStart w:id="59" w:name="_Toc464280789"/>
      <w:bookmarkStart w:id="60" w:name="_Toc464280850"/>
      <w:r>
        <w:lastRenderedPageBreak/>
        <w:t>Costs and Charges</w:t>
      </w:r>
      <w:bookmarkEnd w:id="57"/>
      <w:bookmarkEnd w:id="58"/>
    </w:p>
    <w:p w14:paraId="638835E4" w14:textId="7335674D" w:rsidR="00D43812" w:rsidRDefault="00E80045" w:rsidP="00D43812">
      <w:pPr>
        <w:pStyle w:val="BodyTextNormal"/>
        <w:ind w:left="0"/>
      </w:pPr>
      <w:bookmarkStart w:id="61" w:name="_Hlk32930736"/>
      <w:r>
        <w:t xml:space="preserve">This section indicates the quote </w:t>
      </w:r>
      <w:r w:rsidR="007313A1">
        <w:t>for</w:t>
      </w:r>
      <w:r>
        <w:t xml:space="preserve"> </w:t>
      </w:r>
      <w:r w:rsidR="00116322">
        <w:t xml:space="preserve">all phases of </w:t>
      </w:r>
      <w:r>
        <w:t xml:space="preserve">application development stage for </w:t>
      </w:r>
      <w:r w:rsidR="004756A1">
        <w:t xml:space="preserve">this </w:t>
      </w:r>
      <w:r>
        <w:t xml:space="preserve">Modification. Note these costs assume a release of just this SEC Modification without any other Modifications or Change Requests in the release, which is not truly reflective of what the </w:t>
      </w:r>
      <w:r w:rsidR="00144D2E">
        <w:t xml:space="preserve">post-PIT </w:t>
      </w:r>
      <w:r>
        <w:t xml:space="preserve">test costs or programme duration will look like. </w:t>
      </w:r>
      <w:r w:rsidR="00D43812">
        <w:t>A calculation of those costs will be carried out when the contents of the future Release are finalised, and the post-PIT costs determined through a "Grouping CR" also referred to as a "Release CR".</w:t>
      </w:r>
    </w:p>
    <w:tbl>
      <w:tblPr>
        <w:tblStyle w:val="TableGrid"/>
        <w:tblW w:w="9781" w:type="dxa"/>
        <w:tblInd w:w="137" w:type="dxa"/>
        <w:tblLayout w:type="fixed"/>
        <w:tblLook w:val="04A0" w:firstRow="1" w:lastRow="0" w:firstColumn="1" w:lastColumn="0" w:noHBand="0" w:noVBand="1"/>
      </w:tblPr>
      <w:tblGrid>
        <w:gridCol w:w="1559"/>
        <w:gridCol w:w="2525"/>
        <w:gridCol w:w="2153"/>
        <w:gridCol w:w="1701"/>
        <w:gridCol w:w="1843"/>
      </w:tblGrid>
      <w:tr w:rsidR="006C40DF" w:rsidRPr="007F38A3" w14:paraId="54CDA55D" w14:textId="77777777" w:rsidTr="003C30FB">
        <w:tc>
          <w:tcPr>
            <w:tcW w:w="1559" w:type="dxa"/>
          </w:tcPr>
          <w:p w14:paraId="51DBDB85" w14:textId="77777777" w:rsidR="006C40DF" w:rsidRPr="007F38A3" w:rsidRDefault="006C40DF" w:rsidP="00D82290">
            <w:pPr>
              <w:pStyle w:val="BodyTextNormal"/>
              <w:ind w:left="0"/>
              <w:jc w:val="center"/>
            </w:pPr>
            <w:r>
              <w:t>£</w:t>
            </w:r>
          </w:p>
        </w:tc>
        <w:tc>
          <w:tcPr>
            <w:tcW w:w="2525" w:type="dxa"/>
          </w:tcPr>
          <w:p w14:paraId="7A815D39" w14:textId="52069BB3" w:rsidR="006C40DF" w:rsidRPr="007F38A3" w:rsidRDefault="006C40DF" w:rsidP="00D82290">
            <w:pPr>
              <w:pStyle w:val="BodyTextNormal"/>
              <w:ind w:left="0"/>
              <w:jc w:val="center"/>
            </w:pPr>
            <w:r w:rsidRPr="007F38A3">
              <w:t>Design</w:t>
            </w:r>
            <w:r>
              <w:t>, Build, and PIT</w:t>
            </w:r>
          </w:p>
        </w:tc>
        <w:tc>
          <w:tcPr>
            <w:tcW w:w="2153" w:type="dxa"/>
          </w:tcPr>
          <w:p w14:paraId="6E281D22" w14:textId="54D78474" w:rsidR="006C40DF" w:rsidRPr="007F38A3" w:rsidRDefault="006C40DF" w:rsidP="00D82290">
            <w:pPr>
              <w:pStyle w:val="BodyTextNormal"/>
              <w:ind w:left="0"/>
              <w:jc w:val="center"/>
            </w:pPr>
            <w:r>
              <w:t>Integration Testing, SIT and UIT</w:t>
            </w:r>
          </w:p>
        </w:tc>
        <w:tc>
          <w:tcPr>
            <w:tcW w:w="1701" w:type="dxa"/>
          </w:tcPr>
          <w:p w14:paraId="13F280AA" w14:textId="77777777" w:rsidR="006C40DF" w:rsidRPr="007F38A3" w:rsidRDefault="006C40DF" w:rsidP="00D82290">
            <w:pPr>
              <w:pStyle w:val="BodyTextNormal"/>
              <w:ind w:left="0"/>
              <w:jc w:val="center"/>
            </w:pPr>
            <w:r w:rsidRPr="007F38A3">
              <w:t>TTO</w:t>
            </w:r>
          </w:p>
        </w:tc>
        <w:tc>
          <w:tcPr>
            <w:tcW w:w="1843" w:type="dxa"/>
          </w:tcPr>
          <w:p w14:paraId="593EAF08" w14:textId="0A9C0512" w:rsidR="006C40DF" w:rsidRPr="007F38A3" w:rsidRDefault="006C40DF" w:rsidP="0031012F">
            <w:pPr>
              <w:pStyle w:val="BodyTextNormal"/>
              <w:ind w:left="0"/>
            </w:pPr>
            <w:r>
              <w:t>Total</w:t>
            </w:r>
          </w:p>
        </w:tc>
      </w:tr>
      <w:tr w:rsidR="006C40DF" w:rsidRPr="007F38A3" w14:paraId="2A9EE780" w14:textId="77777777" w:rsidTr="003C30FB">
        <w:tc>
          <w:tcPr>
            <w:tcW w:w="1559" w:type="dxa"/>
          </w:tcPr>
          <w:p w14:paraId="704DCA5B" w14:textId="6B49A63D" w:rsidR="006C40DF" w:rsidRDefault="006C40DF" w:rsidP="009169CA">
            <w:pPr>
              <w:pStyle w:val="BodyTextNormal"/>
              <w:ind w:left="0"/>
            </w:pPr>
            <w:r>
              <w:t>SECMP0104</w:t>
            </w:r>
          </w:p>
        </w:tc>
        <w:tc>
          <w:tcPr>
            <w:tcW w:w="2525" w:type="dxa"/>
            <w:vAlign w:val="center"/>
          </w:tcPr>
          <w:p w14:paraId="735902A3" w14:textId="697C8C4C" w:rsidR="006C40DF" w:rsidRPr="0031012F" w:rsidRDefault="006211E9" w:rsidP="009169CA">
            <w:pPr>
              <w:pStyle w:val="BodyTextNormal"/>
              <w:ind w:left="0"/>
              <w:jc w:val="center"/>
              <w:rPr>
                <w:rFonts w:asciiTheme="minorHAnsi" w:hAnsiTheme="minorHAnsi" w:cstheme="minorHAnsi"/>
                <w:color w:val="000000"/>
                <w:szCs w:val="22"/>
              </w:rPr>
            </w:pPr>
            <w:r>
              <w:rPr>
                <w:rFonts w:asciiTheme="minorHAnsi" w:hAnsiTheme="minorHAnsi" w:cstheme="minorHAnsi"/>
                <w:color w:val="000000"/>
                <w:szCs w:val="22"/>
              </w:rPr>
              <w:t>360,992</w:t>
            </w:r>
          </w:p>
        </w:tc>
        <w:tc>
          <w:tcPr>
            <w:tcW w:w="2153" w:type="dxa"/>
            <w:vAlign w:val="center"/>
          </w:tcPr>
          <w:p w14:paraId="35488760" w14:textId="29C2C77F" w:rsidR="006C40DF" w:rsidRPr="0031012F" w:rsidRDefault="006211E9" w:rsidP="009169CA">
            <w:pPr>
              <w:pStyle w:val="BodyTextNormal"/>
              <w:ind w:left="0"/>
              <w:jc w:val="center"/>
              <w:rPr>
                <w:rFonts w:asciiTheme="minorHAnsi" w:hAnsiTheme="minorHAnsi" w:cstheme="minorHAnsi"/>
                <w:color w:val="000000"/>
                <w:szCs w:val="22"/>
              </w:rPr>
            </w:pPr>
            <w:r>
              <w:rPr>
                <w:rFonts w:asciiTheme="minorHAnsi" w:hAnsiTheme="minorHAnsi" w:cstheme="minorHAnsi"/>
                <w:color w:val="000000"/>
                <w:szCs w:val="22"/>
              </w:rPr>
              <w:t>66,230</w:t>
            </w:r>
          </w:p>
        </w:tc>
        <w:tc>
          <w:tcPr>
            <w:tcW w:w="1701" w:type="dxa"/>
            <w:vAlign w:val="center"/>
          </w:tcPr>
          <w:p w14:paraId="3A7E3283" w14:textId="306C2B41" w:rsidR="006C40DF" w:rsidRPr="0031012F" w:rsidRDefault="006211E9" w:rsidP="009169CA">
            <w:pPr>
              <w:pStyle w:val="BodyTextNormal"/>
              <w:ind w:left="0"/>
              <w:jc w:val="center"/>
              <w:rPr>
                <w:rFonts w:asciiTheme="minorHAnsi" w:hAnsiTheme="minorHAnsi" w:cstheme="minorHAnsi"/>
              </w:rPr>
            </w:pPr>
            <w:r>
              <w:rPr>
                <w:rFonts w:asciiTheme="minorHAnsi" w:hAnsiTheme="minorHAnsi" w:cstheme="minorHAnsi"/>
              </w:rPr>
              <w:t>67</w:t>
            </w:r>
            <w:r w:rsidR="003C30FB">
              <w:rPr>
                <w:rFonts w:asciiTheme="minorHAnsi" w:hAnsiTheme="minorHAnsi" w:cstheme="minorHAnsi"/>
              </w:rPr>
              <w:t>,</w:t>
            </w:r>
            <w:r>
              <w:rPr>
                <w:rFonts w:asciiTheme="minorHAnsi" w:hAnsiTheme="minorHAnsi" w:cstheme="minorHAnsi"/>
              </w:rPr>
              <w:t>656</w:t>
            </w:r>
          </w:p>
        </w:tc>
        <w:tc>
          <w:tcPr>
            <w:tcW w:w="1843" w:type="dxa"/>
            <w:vAlign w:val="center"/>
          </w:tcPr>
          <w:p w14:paraId="16648DC1" w14:textId="2D452D9A" w:rsidR="006C40DF" w:rsidRPr="0031012F" w:rsidRDefault="006211E9" w:rsidP="00253329">
            <w:pPr>
              <w:pStyle w:val="BodyTextNormal"/>
              <w:ind w:left="0"/>
              <w:jc w:val="center"/>
              <w:rPr>
                <w:rFonts w:asciiTheme="minorHAnsi" w:hAnsiTheme="minorHAnsi" w:cstheme="minorHAnsi"/>
                <w:b/>
                <w:bCs/>
              </w:rPr>
            </w:pPr>
            <w:r>
              <w:rPr>
                <w:rFonts w:asciiTheme="minorHAnsi" w:hAnsiTheme="minorHAnsi" w:cstheme="minorHAnsi"/>
                <w:b/>
                <w:bCs/>
              </w:rPr>
              <w:t>494,87</w:t>
            </w:r>
            <w:r w:rsidR="003C30FB">
              <w:rPr>
                <w:rFonts w:asciiTheme="minorHAnsi" w:hAnsiTheme="minorHAnsi" w:cstheme="minorHAnsi"/>
                <w:b/>
                <w:bCs/>
              </w:rPr>
              <w:t>8</w:t>
            </w:r>
          </w:p>
        </w:tc>
      </w:tr>
    </w:tbl>
    <w:p w14:paraId="686F16B7" w14:textId="36FA46FA" w:rsidR="00BB20D0" w:rsidRDefault="00BB20D0" w:rsidP="00D43812">
      <w:pPr>
        <w:pStyle w:val="BodyTextNormal"/>
        <w:ind w:left="0"/>
      </w:pPr>
    </w:p>
    <w:tbl>
      <w:tblPr>
        <w:tblStyle w:val="TableGrid"/>
        <w:tblW w:w="9356"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8"/>
        <w:gridCol w:w="6958"/>
      </w:tblGrid>
      <w:tr w:rsidR="003B660B" w:rsidRPr="002B025D" w14:paraId="15160FD6" w14:textId="77777777" w:rsidTr="00433C7A">
        <w:tc>
          <w:tcPr>
            <w:tcW w:w="2398" w:type="dxa"/>
          </w:tcPr>
          <w:p w14:paraId="3D2E826A" w14:textId="77777777" w:rsidR="003B660B" w:rsidRPr="002B025D" w:rsidRDefault="003B660B" w:rsidP="00D82290">
            <w:pPr>
              <w:pStyle w:val="BodyTextItalic"/>
              <w:ind w:left="0"/>
              <w:rPr>
                <w:i w:val="0"/>
              </w:rPr>
            </w:pPr>
            <w:r w:rsidRPr="002B025D">
              <w:rPr>
                <w:i w:val="0"/>
              </w:rPr>
              <w:t>Design</w:t>
            </w:r>
          </w:p>
        </w:tc>
        <w:tc>
          <w:tcPr>
            <w:tcW w:w="6958" w:type="dxa"/>
          </w:tcPr>
          <w:p w14:paraId="3C4DF0A7" w14:textId="77777777" w:rsidR="003B660B" w:rsidRPr="002B025D" w:rsidRDefault="003B660B" w:rsidP="00D82290">
            <w:pPr>
              <w:pStyle w:val="BodyTextItalic"/>
              <w:ind w:left="0"/>
              <w:rPr>
                <w:i w:val="0"/>
              </w:rPr>
            </w:pPr>
            <w:r w:rsidRPr="002B025D">
              <w:rPr>
                <w:i w:val="0"/>
              </w:rPr>
              <w:t>The production of detailed System and Service designs to deliver all new requirements.</w:t>
            </w:r>
          </w:p>
        </w:tc>
      </w:tr>
      <w:tr w:rsidR="003B660B" w:rsidRPr="002B025D" w14:paraId="11F84C51" w14:textId="77777777" w:rsidTr="00433C7A">
        <w:tc>
          <w:tcPr>
            <w:tcW w:w="2398" w:type="dxa"/>
          </w:tcPr>
          <w:p w14:paraId="0A6A3E11" w14:textId="77777777" w:rsidR="003B660B" w:rsidRPr="002B025D" w:rsidRDefault="003B660B" w:rsidP="00D82290">
            <w:pPr>
              <w:pStyle w:val="BodyTextItalic"/>
              <w:ind w:left="0"/>
              <w:rPr>
                <w:i w:val="0"/>
              </w:rPr>
            </w:pPr>
            <w:r w:rsidRPr="002B025D">
              <w:rPr>
                <w:i w:val="0"/>
              </w:rPr>
              <w:t>Build</w:t>
            </w:r>
          </w:p>
        </w:tc>
        <w:tc>
          <w:tcPr>
            <w:tcW w:w="6958" w:type="dxa"/>
          </w:tcPr>
          <w:p w14:paraId="28DBC3EE" w14:textId="77777777" w:rsidR="003B660B" w:rsidRPr="002B025D" w:rsidRDefault="003B660B" w:rsidP="00D82290">
            <w:pPr>
              <w:pStyle w:val="BodyTextItalic"/>
              <w:ind w:left="0"/>
              <w:rPr>
                <w:i w:val="0"/>
              </w:rPr>
            </w:pPr>
            <w:r w:rsidRPr="002B025D">
              <w:rPr>
                <w:i w:val="0"/>
              </w:rPr>
              <w:t>The development of the designed Systems and Services to create a solution (e.g. code, systems, or products) that can be tested and implemented.</w:t>
            </w:r>
          </w:p>
        </w:tc>
      </w:tr>
      <w:tr w:rsidR="003B660B" w:rsidRPr="002B025D" w14:paraId="003383A1" w14:textId="77777777" w:rsidTr="00433C7A">
        <w:tc>
          <w:tcPr>
            <w:tcW w:w="2398" w:type="dxa"/>
          </w:tcPr>
          <w:p w14:paraId="7D948482" w14:textId="77777777" w:rsidR="003B660B" w:rsidRPr="002B025D" w:rsidRDefault="003B660B" w:rsidP="00D82290">
            <w:pPr>
              <w:pStyle w:val="BodyTextItalic"/>
              <w:ind w:left="0"/>
              <w:rPr>
                <w:i w:val="0"/>
              </w:rPr>
            </w:pPr>
            <w:r w:rsidRPr="002B025D">
              <w:rPr>
                <w:i w:val="0"/>
              </w:rPr>
              <w:t>Pre-Integration Testing (PIT)</w:t>
            </w:r>
          </w:p>
        </w:tc>
        <w:tc>
          <w:tcPr>
            <w:tcW w:w="6958" w:type="dxa"/>
          </w:tcPr>
          <w:p w14:paraId="45AC5B33" w14:textId="77777777" w:rsidR="003B660B" w:rsidRPr="002B025D" w:rsidRDefault="003B660B" w:rsidP="00D82290">
            <w:pPr>
              <w:pStyle w:val="BodyTextItalic"/>
              <w:ind w:left="0"/>
              <w:rPr>
                <w:i w:val="0"/>
              </w:rPr>
            </w:pPr>
            <w:r w:rsidRPr="002B025D">
              <w:rPr>
                <w:i w:val="0"/>
              </w:rPr>
              <w:t>Each Service Provider tests its own solution to agreed standards in isolation of other Service Providers. This is assured by DCC.</w:t>
            </w:r>
          </w:p>
        </w:tc>
      </w:tr>
      <w:tr w:rsidR="003B660B" w:rsidRPr="002B025D" w14:paraId="5D59C276" w14:textId="77777777" w:rsidTr="00433C7A">
        <w:tc>
          <w:tcPr>
            <w:tcW w:w="2398" w:type="dxa"/>
          </w:tcPr>
          <w:p w14:paraId="534D71A2" w14:textId="77777777" w:rsidR="003B660B" w:rsidRPr="002B025D" w:rsidRDefault="003B660B" w:rsidP="00D82290">
            <w:pPr>
              <w:pStyle w:val="BodyTextItalic"/>
              <w:ind w:left="0"/>
              <w:rPr>
                <w:i w:val="0"/>
              </w:rPr>
            </w:pPr>
            <w:r w:rsidRPr="002B025D">
              <w:rPr>
                <w:i w:val="0"/>
              </w:rPr>
              <w:t>Systems Integration Testing (SIT)</w:t>
            </w:r>
          </w:p>
        </w:tc>
        <w:tc>
          <w:tcPr>
            <w:tcW w:w="6958" w:type="dxa"/>
          </w:tcPr>
          <w:p w14:paraId="5D0D2BE4" w14:textId="77777777" w:rsidR="003B660B" w:rsidRPr="002B025D" w:rsidRDefault="003B660B" w:rsidP="00D82290">
            <w:pPr>
              <w:pStyle w:val="BodyTextItalic"/>
              <w:ind w:left="0"/>
              <w:rPr>
                <w:i w:val="0"/>
              </w:rPr>
            </w:pPr>
            <w:r w:rsidRPr="002B025D">
              <w:rPr>
                <w:i w:val="0"/>
              </w:rPr>
              <w:t xml:space="preserve">All </w:t>
            </w:r>
            <w:r>
              <w:rPr>
                <w:i w:val="0"/>
              </w:rPr>
              <w:t xml:space="preserve">the </w:t>
            </w:r>
            <w:r w:rsidRPr="002B025D">
              <w:rPr>
                <w:i w:val="0"/>
              </w:rPr>
              <w:t>Service Provider</w:t>
            </w:r>
            <w:r>
              <w:rPr>
                <w:i w:val="0"/>
              </w:rPr>
              <w:t>'</w:t>
            </w:r>
            <w:r w:rsidRPr="002B025D">
              <w:rPr>
                <w:i w:val="0"/>
              </w:rPr>
              <w:t>s PIT</w:t>
            </w:r>
            <w:r>
              <w:rPr>
                <w:i w:val="0"/>
              </w:rPr>
              <w:t>-</w:t>
            </w:r>
            <w:r w:rsidRPr="002B025D">
              <w:rPr>
                <w:i w:val="0"/>
              </w:rPr>
              <w:t xml:space="preserve">complete solutions are brought together and tested as an integrated solution, ensuring all </w:t>
            </w:r>
            <w:r>
              <w:rPr>
                <w:i w:val="0"/>
              </w:rPr>
              <w:t>SP</w:t>
            </w:r>
            <w:r w:rsidRPr="002B025D">
              <w:rPr>
                <w:i w:val="0"/>
              </w:rPr>
              <w:t xml:space="preserve"> solutions align and operate as an end-to-end solution.</w:t>
            </w:r>
          </w:p>
        </w:tc>
      </w:tr>
      <w:tr w:rsidR="003B660B" w:rsidRPr="002B025D" w14:paraId="6640C946" w14:textId="77777777" w:rsidTr="00433C7A">
        <w:tc>
          <w:tcPr>
            <w:tcW w:w="2398" w:type="dxa"/>
          </w:tcPr>
          <w:p w14:paraId="578613A4" w14:textId="77777777" w:rsidR="003B660B" w:rsidRPr="002B025D" w:rsidRDefault="003B660B" w:rsidP="00D82290">
            <w:pPr>
              <w:pStyle w:val="BodyTextItalic"/>
              <w:ind w:left="0"/>
              <w:rPr>
                <w:i w:val="0"/>
              </w:rPr>
            </w:pPr>
            <w:r w:rsidRPr="002B025D">
              <w:rPr>
                <w:i w:val="0"/>
              </w:rPr>
              <w:t>User Integration Testing (UIT)</w:t>
            </w:r>
          </w:p>
        </w:tc>
        <w:tc>
          <w:tcPr>
            <w:tcW w:w="6958" w:type="dxa"/>
          </w:tcPr>
          <w:p w14:paraId="4DAC4E33" w14:textId="77777777" w:rsidR="003B660B" w:rsidRPr="002B025D" w:rsidRDefault="003B660B" w:rsidP="00D82290">
            <w:pPr>
              <w:pStyle w:val="BodyTextItalic"/>
              <w:ind w:left="0"/>
              <w:rPr>
                <w:i w:val="0"/>
              </w:rPr>
            </w:pPr>
            <w:r w:rsidRPr="002B025D">
              <w:rPr>
                <w:i w:val="0"/>
              </w:rPr>
              <w:t>Users are provided with an opportunity to run a range of pre-specified tests in relation to the relevant change.</w:t>
            </w:r>
          </w:p>
        </w:tc>
      </w:tr>
      <w:tr w:rsidR="003B660B" w:rsidRPr="002B025D" w14:paraId="04B6736E" w14:textId="77777777" w:rsidTr="00433C7A">
        <w:tc>
          <w:tcPr>
            <w:tcW w:w="2398" w:type="dxa"/>
          </w:tcPr>
          <w:p w14:paraId="5E767EF5" w14:textId="77777777" w:rsidR="003B660B" w:rsidRPr="002B025D" w:rsidRDefault="003B660B" w:rsidP="00D82290">
            <w:pPr>
              <w:pStyle w:val="BodyTextItalic"/>
              <w:ind w:left="0"/>
              <w:rPr>
                <w:i w:val="0"/>
              </w:rPr>
            </w:pPr>
            <w:r w:rsidRPr="002B025D">
              <w:rPr>
                <w:i w:val="0"/>
              </w:rPr>
              <w:t>Implementation to Live</w:t>
            </w:r>
            <w:r>
              <w:rPr>
                <w:i w:val="0"/>
              </w:rPr>
              <w:t xml:space="preserve"> (TTO)</w:t>
            </w:r>
          </w:p>
        </w:tc>
        <w:tc>
          <w:tcPr>
            <w:tcW w:w="6958" w:type="dxa"/>
          </w:tcPr>
          <w:p w14:paraId="02F178DD" w14:textId="77777777" w:rsidR="003B660B" w:rsidRPr="002B025D" w:rsidRDefault="003B660B" w:rsidP="00D82290">
            <w:pPr>
              <w:pStyle w:val="BodyTextItalic"/>
              <w:ind w:left="0"/>
              <w:rPr>
                <w:i w:val="0"/>
              </w:rPr>
            </w:pPr>
            <w:r w:rsidRPr="002B025D">
              <w:rPr>
                <w:i w:val="0"/>
              </w:rPr>
              <w:t xml:space="preserve">The solution is implemented into production environments and </w:t>
            </w:r>
            <w:r>
              <w:rPr>
                <w:i w:val="0"/>
              </w:rPr>
              <w:t xml:space="preserve">made </w:t>
            </w:r>
            <w:r w:rsidRPr="002B025D">
              <w:rPr>
                <w:i w:val="0"/>
              </w:rPr>
              <w:t xml:space="preserve">ready for use by Users as part of a live service. </w:t>
            </w:r>
          </w:p>
        </w:tc>
      </w:tr>
    </w:tbl>
    <w:p w14:paraId="508FA45E" w14:textId="7DF2B32D" w:rsidR="00FF47B7" w:rsidRDefault="00FF47B7" w:rsidP="00FF47B7">
      <w:pPr>
        <w:pStyle w:val="BodyTextNormal"/>
        <w:ind w:left="0"/>
      </w:pPr>
      <w:bookmarkStart w:id="62" w:name="_Toc65757951"/>
      <w:r>
        <w:t xml:space="preserve">As part of the DCC negotiation with the DSP regarding the Contract Extension, some governance charges may be reduced for post-PIT phases. The negotiation is expected to be completed in October 2021. </w:t>
      </w:r>
    </w:p>
    <w:p w14:paraId="607BB4C5" w14:textId="2D70913B" w:rsidR="00FF47B7" w:rsidRDefault="00FF47B7" w:rsidP="00FF47B7">
      <w:r>
        <w:t xml:space="preserve">As noted above the testing costs include a full regression test of DUIS. This </w:t>
      </w:r>
      <w:r w:rsidR="00A84644">
        <w:t xml:space="preserve">will </w:t>
      </w:r>
      <w:r>
        <w:t xml:space="preserve">be reduced as part of </w:t>
      </w:r>
      <w:r w:rsidR="00A84644">
        <w:t xml:space="preserve">the June 2022 </w:t>
      </w:r>
      <w:r>
        <w:t>Release including Modifications with other DUIS changes and/or targeted regression testing, if agreed by the TAG.</w:t>
      </w:r>
    </w:p>
    <w:p w14:paraId="5CBB45C7" w14:textId="59D1CB93" w:rsidR="00356F28" w:rsidRDefault="00356F28" w:rsidP="001B36D6">
      <w:pPr>
        <w:pStyle w:val="Heading3"/>
      </w:pPr>
      <w:bookmarkStart w:id="63" w:name="_Toc78557115"/>
      <w:r>
        <w:t>Application Support Costs</w:t>
      </w:r>
      <w:bookmarkEnd w:id="62"/>
      <w:bookmarkEnd w:id="63"/>
    </w:p>
    <w:p w14:paraId="286056FA" w14:textId="78BDD7DD" w:rsidR="00433C7A" w:rsidRDefault="00433C7A" w:rsidP="006C5C70">
      <w:r>
        <w:t>Application Support costs have been calculated for the period after Part 1 of the solution is implemented, and are referred to as Early Life Support.</w:t>
      </w:r>
    </w:p>
    <w:p w14:paraId="3A175655" w14:textId="1E211DF9" w:rsidR="006C5C70" w:rsidRPr="00C6146B" w:rsidRDefault="00433C7A" w:rsidP="006C5C70">
      <w:r>
        <w:lastRenderedPageBreak/>
        <w:t>Application Support costs after Go Live for Part 2 of the solution, with Part 1 switched off</w:t>
      </w:r>
      <w:r w:rsidR="006211E9">
        <w:t>,</w:t>
      </w:r>
      <w:r>
        <w:t xml:space="preserve"> are calculated for the </w:t>
      </w:r>
      <w:r w:rsidR="006211E9">
        <w:t>12 months after Go Live</w:t>
      </w:r>
      <w:r>
        <w:t>.</w:t>
      </w:r>
    </w:p>
    <w:tbl>
      <w:tblPr>
        <w:tblStyle w:val="TableGrid"/>
        <w:tblW w:w="0" w:type="auto"/>
        <w:tblInd w:w="1413" w:type="dxa"/>
        <w:tblLook w:val="04A0" w:firstRow="1" w:lastRow="0" w:firstColumn="1" w:lastColumn="0" w:noHBand="0" w:noVBand="1"/>
      </w:tblPr>
      <w:tblGrid>
        <w:gridCol w:w="3118"/>
        <w:gridCol w:w="3119"/>
      </w:tblGrid>
      <w:tr w:rsidR="00433C7A" w:rsidRPr="00433C7A" w14:paraId="01BEECAA" w14:textId="77777777" w:rsidTr="00433C7A">
        <w:tc>
          <w:tcPr>
            <w:tcW w:w="3118" w:type="dxa"/>
          </w:tcPr>
          <w:p w14:paraId="5EFE1DAB" w14:textId="77777777" w:rsidR="00433C7A" w:rsidRPr="00433C7A" w:rsidRDefault="00433C7A" w:rsidP="00994740">
            <w:pPr>
              <w:pStyle w:val="BodyTextNormal"/>
              <w:ind w:left="0"/>
            </w:pPr>
            <w:r w:rsidRPr="00433C7A">
              <w:t>Early Life Support</w:t>
            </w:r>
          </w:p>
        </w:tc>
        <w:tc>
          <w:tcPr>
            <w:tcW w:w="3119" w:type="dxa"/>
          </w:tcPr>
          <w:p w14:paraId="55C500DC" w14:textId="77878A62" w:rsidR="00433C7A" w:rsidRPr="00433C7A" w:rsidRDefault="00433C7A" w:rsidP="00994740">
            <w:pPr>
              <w:pStyle w:val="BodyTextNormal"/>
              <w:ind w:left="0"/>
            </w:pPr>
            <w:r w:rsidRPr="00433C7A">
              <w:t>£</w:t>
            </w:r>
            <w:r w:rsidR="006211E9">
              <w:t>13,124</w:t>
            </w:r>
          </w:p>
        </w:tc>
      </w:tr>
      <w:tr w:rsidR="00433C7A" w:rsidRPr="00433C7A" w14:paraId="1A853C35" w14:textId="77777777" w:rsidTr="00433C7A">
        <w:tc>
          <w:tcPr>
            <w:tcW w:w="3118" w:type="dxa"/>
          </w:tcPr>
          <w:p w14:paraId="1489E916" w14:textId="77777777" w:rsidR="00433C7A" w:rsidRPr="00433C7A" w:rsidRDefault="00433C7A" w:rsidP="00994740">
            <w:pPr>
              <w:pStyle w:val="BodyTextNormal"/>
              <w:ind w:left="0"/>
            </w:pPr>
            <w:r w:rsidRPr="00433C7A">
              <w:t>Application Support</w:t>
            </w:r>
          </w:p>
        </w:tc>
        <w:tc>
          <w:tcPr>
            <w:tcW w:w="3119" w:type="dxa"/>
          </w:tcPr>
          <w:p w14:paraId="09BFB4BC" w14:textId="25D4C2E5" w:rsidR="00433C7A" w:rsidRPr="00433C7A" w:rsidRDefault="00433C7A" w:rsidP="00994740">
            <w:pPr>
              <w:pStyle w:val="BodyTextNormal"/>
              <w:ind w:left="0"/>
            </w:pPr>
            <w:r w:rsidRPr="00433C7A">
              <w:t>£</w:t>
            </w:r>
            <w:r w:rsidR="006211E9">
              <w:t>27,666</w:t>
            </w:r>
          </w:p>
        </w:tc>
      </w:tr>
    </w:tbl>
    <w:p w14:paraId="57236390" w14:textId="4D9C6E79" w:rsidR="00BF2539" w:rsidRDefault="00BF2539" w:rsidP="00BF2539">
      <w:pPr>
        <w:pStyle w:val="Heading3"/>
      </w:pPr>
      <w:bookmarkStart w:id="64" w:name="_Toc78557116"/>
      <w:r>
        <w:t>Changes to the DSP Contract</w:t>
      </w:r>
      <w:bookmarkEnd w:id="64"/>
    </w:p>
    <w:p w14:paraId="03AF6707" w14:textId="0546E549" w:rsidR="00BF2539" w:rsidRDefault="00BF2539" w:rsidP="00BF2539">
      <w:pPr>
        <w:pStyle w:val="BodyTextNormal"/>
        <w:tabs>
          <w:tab w:val="left" w:pos="6751"/>
        </w:tabs>
        <w:ind w:left="0"/>
      </w:pPr>
      <w:r>
        <w:t>The contract updates will be detailed within the CAN and will impact the following schedules:</w:t>
      </w:r>
    </w:p>
    <w:p w14:paraId="7B10379A" w14:textId="29941DF2" w:rsidR="00BF2539" w:rsidRDefault="00BF2539" w:rsidP="007A16FB">
      <w:pPr>
        <w:pStyle w:val="BodyTextNormal"/>
        <w:numPr>
          <w:ilvl w:val="0"/>
          <w:numId w:val="32"/>
        </w:numPr>
        <w:tabs>
          <w:tab w:val="left" w:pos="6751"/>
        </w:tabs>
      </w:pPr>
      <w:r>
        <w:t>Schedule 2.1: Review to determine whether updates are required as a result of the new functional requirements outlined within this FIA</w:t>
      </w:r>
    </w:p>
    <w:p w14:paraId="36182A6D" w14:textId="171342BA" w:rsidR="00BF2539" w:rsidRDefault="00BF2539" w:rsidP="007A16FB">
      <w:pPr>
        <w:pStyle w:val="BodyTextNormal"/>
        <w:numPr>
          <w:ilvl w:val="0"/>
          <w:numId w:val="32"/>
        </w:numPr>
        <w:tabs>
          <w:tab w:val="left" w:pos="6751"/>
        </w:tabs>
      </w:pPr>
      <w:r>
        <w:t>Schedule 4.1: Solution Design documents will need to be updated</w:t>
      </w:r>
    </w:p>
    <w:p w14:paraId="268A2060" w14:textId="77777777" w:rsidR="00633E43" w:rsidRPr="008501CF" w:rsidRDefault="00633E43" w:rsidP="00633E43">
      <w:pPr>
        <w:pStyle w:val="Heading1"/>
        <w:pageBreakBefore/>
        <w:numPr>
          <w:ilvl w:val="0"/>
          <w:numId w:val="0"/>
        </w:numPr>
      </w:pPr>
      <w:bookmarkStart w:id="65" w:name="_Toc1040969"/>
      <w:bookmarkStart w:id="66" w:name="_Toc1983174"/>
      <w:bookmarkStart w:id="67" w:name="_Ref6472930"/>
      <w:bookmarkStart w:id="68" w:name="_Ref7448411"/>
      <w:bookmarkStart w:id="69" w:name="_Ref7448419"/>
      <w:bookmarkStart w:id="70" w:name="_Toc28342016"/>
      <w:bookmarkStart w:id="71" w:name="_Toc78557117"/>
      <w:bookmarkEnd w:id="61"/>
      <w:bookmarkEnd w:id="59"/>
      <w:bookmarkEnd w:id="60"/>
      <w:r>
        <w:lastRenderedPageBreak/>
        <w:t xml:space="preserve">Appendix A: </w:t>
      </w:r>
      <w:r w:rsidRPr="008501CF">
        <w:t>Risks, Assumptions, Issues, and Dependencies</w:t>
      </w:r>
      <w:bookmarkEnd w:id="65"/>
      <w:bookmarkEnd w:id="66"/>
      <w:bookmarkEnd w:id="67"/>
      <w:bookmarkEnd w:id="68"/>
      <w:bookmarkEnd w:id="69"/>
      <w:bookmarkEnd w:id="70"/>
      <w:bookmarkEnd w:id="71"/>
    </w:p>
    <w:p w14:paraId="4E0F03BD" w14:textId="4E8FF3BD" w:rsidR="005C7A46" w:rsidRPr="00BE5833" w:rsidRDefault="005C7A46" w:rsidP="00BE5833">
      <w:pPr>
        <w:rPr>
          <w:rFonts w:cs="Arial"/>
          <w:szCs w:val="22"/>
        </w:rPr>
      </w:pPr>
      <w:r w:rsidRPr="00BE5833">
        <w:rPr>
          <w:rFonts w:cs="Arial"/>
          <w:szCs w:val="22"/>
        </w:rPr>
        <w:t xml:space="preserve">The </w:t>
      </w:r>
      <w:r w:rsidR="008874E2">
        <w:rPr>
          <w:rFonts w:cs="Arial"/>
          <w:szCs w:val="22"/>
        </w:rPr>
        <w:t>tables</w:t>
      </w:r>
      <w:r w:rsidRPr="00BE5833">
        <w:rPr>
          <w:rFonts w:cs="Arial"/>
          <w:szCs w:val="22"/>
        </w:rPr>
        <w:t xml:space="preserve"> below provide a summary of the </w:t>
      </w:r>
      <w:r w:rsidR="0001569A" w:rsidRPr="00BE5833">
        <w:rPr>
          <w:rFonts w:cs="Arial"/>
          <w:szCs w:val="22"/>
        </w:rPr>
        <w:t>R</w:t>
      </w:r>
      <w:r w:rsidRPr="00BE5833">
        <w:rPr>
          <w:rFonts w:cs="Arial"/>
          <w:szCs w:val="22"/>
        </w:rPr>
        <w:t xml:space="preserve">isks, </w:t>
      </w:r>
      <w:r w:rsidR="0001569A" w:rsidRPr="00BE5833">
        <w:rPr>
          <w:rFonts w:cs="Arial"/>
          <w:szCs w:val="22"/>
        </w:rPr>
        <w:t>A</w:t>
      </w:r>
      <w:r w:rsidRPr="00BE5833">
        <w:rPr>
          <w:rFonts w:cs="Arial"/>
          <w:szCs w:val="22"/>
        </w:rPr>
        <w:t xml:space="preserve">ssumptions, </w:t>
      </w:r>
      <w:r w:rsidR="0001569A" w:rsidRPr="00BE5833">
        <w:rPr>
          <w:rFonts w:cs="Arial"/>
          <w:szCs w:val="22"/>
        </w:rPr>
        <w:t>I</w:t>
      </w:r>
      <w:r w:rsidRPr="00BE5833">
        <w:rPr>
          <w:rFonts w:cs="Arial"/>
          <w:szCs w:val="22"/>
        </w:rPr>
        <w:t xml:space="preserve">ssues, </w:t>
      </w:r>
      <w:r w:rsidR="008874E2">
        <w:rPr>
          <w:rFonts w:cs="Arial"/>
          <w:szCs w:val="22"/>
        </w:rPr>
        <w:t xml:space="preserve">and </w:t>
      </w:r>
      <w:r w:rsidR="0001569A" w:rsidRPr="00BE5833">
        <w:rPr>
          <w:rFonts w:cs="Arial"/>
          <w:szCs w:val="22"/>
        </w:rPr>
        <w:t>D</w:t>
      </w:r>
      <w:r w:rsidRPr="00BE5833">
        <w:rPr>
          <w:rFonts w:cs="Arial"/>
          <w:szCs w:val="22"/>
        </w:rPr>
        <w:t xml:space="preserve">ependencies </w:t>
      </w:r>
      <w:r w:rsidR="0001569A" w:rsidRPr="00BE5833">
        <w:rPr>
          <w:rFonts w:cs="Arial"/>
          <w:szCs w:val="22"/>
        </w:rPr>
        <w:t xml:space="preserve">(RAID) </w:t>
      </w:r>
      <w:r w:rsidRPr="00BE5833">
        <w:rPr>
          <w:rFonts w:cs="Arial"/>
          <w:szCs w:val="22"/>
        </w:rPr>
        <w:t xml:space="preserve">observed during the production of </w:t>
      </w:r>
      <w:r w:rsidR="00A66D44" w:rsidRPr="00BE5833">
        <w:rPr>
          <w:rFonts w:cs="Arial"/>
          <w:szCs w:val="22"/>
        </w:rPr>
        <w:t>the</w:t>
      </w:r>
      <w:r w:rsidRPr="00BE5833">
        <w:rPr>
          <w:rFonts w:cs="Arial"/>
          <w:szCs w:val="22"/>
        </w:rPr>
        <w:t xml:space="preserve"> </w:t>
      </w:r>
      <w:r w:rsidR="00A66D44" w:rsidRPr="00BE5833">
        <w:rPr>
          <w:rFonts w:cs="Arial"/>
          <w:szCs w:val="22"/>
        </w:rPr>
        <w:t>Full</w:t>
      </w:r>
      <w:r w:rsidRPr="00BE5833">
        <w:rPr>
          <w:rFonts w:cs="Arial"/>
          <w:szCs w:val="22"/>
        </w:rPr>
        <w:t xml:space="preserve"> Impact Assessment. DCC requests that the Work</w:t>
      </w:r>
      <w:r w:rsidR="00712CF2" w:rsidRPr="00BE5833">
        <w:rPr>
          <w:rFonts w:cs="Arial"/>
          <w:szCs w:val="22"/>
        </w:rPr>
        <w:t>ing</w:t>
      </w:r>
      <w:r w:rsidRPr="00BE5833">
        <w:rPr>
          <w:rFonts w:cs="Arial"/>
          <w:szCs w:val="22"/>
        </w:rPr>
        <w:t xml:space="preserve"> Group consider</w:t>
      </w:r>
      <w:r w:rsidR="00F75A64" w:rsidRPr="00BE5833">
        <w:rPr>
          <w:rFonts w:cs="Arial"/>
          <w:szCs w:val="22"/>
        </w:rPr>
        <w:t>s</w:t>
      </w:r>
      <w:r w:rsidRPr="00BE5833">
        <w:rPr>
          <w:rFonts w:cs="Arial"/>
          <w:szCs w:val="22"/>
        </w:rPr>
        <w:t xml:space="preserve"> this section and consider</w:t>
      </w:r>
      <w:r w:rsidR="00F75A64" w:rsidRPr="00BE5833">
        <w:rPr>
          <w:rFonts w:cs="Arial"/>
          <w:szCs w:val="22"/>
        </w:rPr>
        <w:t>s</w:t>
      </w:r>
      <w:r w:rsidRPr="00BE5833">
        <w:rPr>
          <w:rFonts w:cs="Arial"/>
          <w:szCs w:val="22"/>
        </w:rPr>
        <w:t xml:space="preserve"> any material matters that have been identified.</w:t>
      </w:r>
      <w:r w:rsidR="00D461E5" w:rsidRPr="00BE5833">
        <w:rPr>
          <w:rFonts w:cs="Arial"/>
          <w:szCs w:val="22"/>
        </w:rPr>
        <w:t xml:space="preserve"> </w:t>
      </w:r>
      <w:r w:rsidR="0001569A" w:rsidRPr="00BE5833">
        <w:rPr>
          <w:rFonts w:cs="Arial"/>
          <w:szCs w:val="22"/>
        </w:rPr>
        <w:t>C</w:t>
      </w:r>
      <w:r w:rsidR="00D461E5" w:rsidRPr="00BE5833">
        <w:rPr>
          <w:rFonts w:cs="Arial"/>
          <w:szCs w:val="22"/>
        </w:rPr>
        <w:t>hanges may impact the proposed solution, implementation costs and/or implementation timescales.</w:t>
      </w:r>
    </w:p>
    <w:p w14:paraId="310F3EB4" w14:textId="671FBD24" w:rsidR="00750289" w:rsidRDefault="00750289" w:rsidP="006630AB">
      <w:pPr>
        <w:pStyle w:val="Heading2"/>
        <w:numPr>
          <w:ilvl w:val="0"/>
          <w:numId w:val="0"/>
        </w:numPr>
      </w:pPr>
      <w:bookmarkStart w:id="72" w:name="_Toc464280859"/>
      <w:bookmarkStart w:id="73" w:name="_Toc78557118"/>
      <w:r w:rsidRPr="00FE6E1F">
        <w:t>Risks</w:t>
      </w:r>
      <w:bookmarkEnd w:id="72"/>
      <w:bookmarkEnd w:id="73"/>
    </w:p>
    <w:tbl>
      <w:tblPr>
        <w:tblStyle w:val="TableGrid"/>
        <w:tblW w:w="9351" w:type="dxa"/>
        <w:tblLook w:val="04A0" w:firstRow="1" w:lastRow="0" w:firstColumn="1" w:lastColumn="0" w:noHBand="0" w:noVBand="1"/>
      </w:tblPr>
      <w:tblGrid>
        <w:gridCol w:w="1413"/>
        <w:gridCol w:w="5949"/>
        <w:gridCol w:w="1989"/>
      </w:tblGrid>
      <w:tr w:rsidR="002E522D" w:rsidRPr="007352D4" w14:paraId="3716D5E0" w14:textId="77777777" w:rsidTr="00433C7A">
        <w:tc>
          <w:tcPr>
            <w:tcW w:w="1413" w:type="dxa"/>
          </w:tcPr>
          <w:p w14:paraId="39EDD4AA" w14:textId="77777777" w:rsidR="002E522D" w:rsidRPr="007352D4" w:rsidRDefault="002E522D" w:rsidP="00D82290">
            <w:pPr>
              <w:pStyle w:val="BodyTextBold"/>
              <w:spacing w:after="120"/>
              <w:ind w:left="0"/>
              <w:jc w:val="center"/>
            </w:pPr>
            <w:bookmarkStart w:id="74" w:name="_Toc464280860"/>
            <w:r w:rsidRPr="007352D4">
              <w:t>Ref</w:t>
            </w:r>
          </w:p>
        </w:tc>
        <w:tc>
          <w:tcPr>
            <w:tcW w:w="5949" w:type="dxa"/>
          </w:tcPr>
          <w:p w14:paraId="7404586B" w14:textId="77777777" w:rsidR="002E522D" w:rsidRPr="007352D4" w:rsidRDefault="002E522D" w:rsidP="00D82290">
            <w:pPr>
              <w:pStyle w:val="BodyTextBold"/>
              <w:spacing w:after="120"/>
              <w:ind w:left="0"/>
              <w:jc w:val="center"/>
            </w:pPr>
            <w:r w:rsidRPr="007352D4">
              <w:t>Description</w:t>
            </w:r>
          </w:p>
        </w:tc>
        <w:tc>
          <w:tcPr>
            <w:tcW w:w="1989" w:type="dxa"/>
          </w:tcPr>
          <w:p w14:paraId="65C0F8D4" w14:textId="77777777" w:rsidR="002E522D" w:rsidRPr="007352D4" w:rsidRDefault="002E522D" w:rsidP="00D82290">
            <w:pPr>
              <w:pStyle w:val="BodyTextBold"/>
              <w:spacing w:after="120"/>
              <w:ind w:left="0"/>
              <w:jc w:val="center"/>
            </w:pPr>
            <w:r w:rsidRPr="007352D4">
              <w:t>Status/Mitigation</w:t>
            </w:r>
          </w:p>
        </w:tc>
      </w:tr>
      <w:tr w:rsidR="002E522D" w:rsidRPr="007939A7" w14:paraId="2DDD72BD" w14:textId="77777777" w:rsidTr="00433C7A">
        <w:tc>
          <w:tcPr>
            <w:tcW w:w="1413" w:type="dxa"/>
          </w:tcPr>
          <w:p w14:paraId="0858BD51" w14:textId="37AC9D58" w:rsidR="002E522D" w:rsidRPr="00F60FAF" w:rsidRDefault="009E3CEE" w:rsidP="00D82290">
            <w:r>
              <w:t>MP10</w:t>
            </w:r>
            <w:r w:rsidR="00433C7A">
              <w:t>4</w:t>
            </w:r>
            <w:r>
              <w:t>-R1</w:t>
            </w:r>
          </w:p>
        </w:tc>
        <w:tc>
          <w:tcPr>
            <w:tcW w:w="5949" w:type="dxa"/>
          </w:tcPr>
          <w:p w14:paraId="4F639003" w14:textId="64D2DE81" w:rsidR="002E522D" w:rsidRPr="00A461FC" w:rsidRDefault="002E522D" w:rsidP="00D82290">
            <w:pPr>
              <w:pStyle w:val="BodyTextNormal"/>
              <w:spacing w:before="60" w:after="60"/>
              <w:ind w:left="0"/>
              <w:rPr>
                <w:szCs w:val="22"/>
              </w:rPr>
            </w:pPr>
            <w:r>
              <w:t xml:space="preserve">If the </w:t>
            </w:r>
            <w:r w:rsidR="00433C7A" w:rsidRPr="00433C7A">
              <w:t xml:space="preserve">devices </w:t>
            </w:r>
            <w:r w:rsidR="00433C7A">
              <w:t xml:space="preserve">for testing </w:t>
            </w:r>
            <w:r w:rsidR="00433C7A" w:rsidRPr="00433C7A">
              <w:t>are not delivered on time, there is a high risk that testing will be delayed, which will incur additional costs</w:t>
            </w:r>
            <w:r>
              <w:t>.</w:t>
            </w:r>
          </w:p>
        </w:tc>
        <w:tc>
          <w:tcPr>
            <w:tcW w:w="1989" w:type="dxa"/>
          </w:tcPr>
          <w:p w14:paraId="399896C9" w14:textId="00F7B0B7" w:rsidR="002E522D" w:rsidRPr="00A461FC" w:rsidRDefault="00421CD2" w:rsidP="00D82290">
            <w:pPr>
              <w:pStyle w:val="BodyTextNormal"/>
              <w:spacing w:before="60" w:after="60"/>
              <w:ind w:left="0"/>
              <w:rPr>
                <w:rFonts w:asciiTheme="minorHAnsi" w:hAnsiTheme="minorHAnsi" w:cstheme="minorHAnsi"/>
                <w:szCs w:val="22"/>
              </w:rPr>
            </w:pPr>
            <w:r>
              <w:rPr>
                <w:rFonts w:asciiTheme="minorHAnsi" w:hAnsiTheme="minorHAnsi" w:cstheme="minorHAnsi"/>
                <w:szCs w:val="22"/>
              </w:rPr>
              <w:t>Accepted</w:t>
            </w:r>
          </w:p>
        </w:tc>
      </w:tr>
      <w:tr w:rsidR="00433C7A" w:rsidRPr="007939A7" w14:paraId="61D447F9" w14:textId="77777777" w:rsidTr="00433C7A">
        <w:tc>
          <w:tcPr>
            <w:tcW w:w="1413" w:type="dxa"/>
          </w:tcPr>
          <w:p w14:paraId="4A3FBAE3" w14:textId="7ACC5317" w:rsidR="00433C7A" w:rsidRDefault="00433C7A" w:rsidP="00D82290">
            <w:r>
              <w:t>MP104-R2</w:t>
            </w:r>
          </w:p>
        </w:tc>
        <w:tc>
          <w:tcPr>
            <w:tcW w:w="5949" w:type="dxa"/>
          </w:tcPr>
          <w:p w14:paraId="09F16F09" w14:textId="40E310CD" w:rsidR="00433C7A" w:rsidRDefault="00433C7A" w:rsidP="00D82290">
            <w:pPr>
              <w:pStyle w:val="BodyTextNormal"/>
              <w:spacing w:before="60" w:after="60"/>
              <w:ind w:left="0"/>
            </w:pPr>
            <w:r>
              <w:t>If Service Users do not change their systems in advance of go live which could result in a delay in making the functionality available within Production or result in some Service Users being unable to send certain requests.</w:t>
            </w:r>
          </w:p>
        </w:tc>
        <w:tc>
          <w:tcPr>
            <w:tcW w:w="1989" w:type="dxa"/>
          </w:tcPr>
          <w:p w14:paraId="0E3D5436" w14:textId="1C49B06C" w:rsidR="00433C7A" w:rsidRDefault="00433C7A" w:rsidP="00D82290">
            <w:pPr>
              <w:pStyle w:val="BodyTextNormal"/>
              <w:spacing w:before="60" w:after="60"/>
              <w:ind w:left="0"/>
              <w:rPr>
                <w:rFonts w:asciiTheme="minorHAnsi" w:hAnsiTheme="minorHAnsi" w:cstheme="minorHAnsi"/>
                <w:szCs w:val="22"/>
              </w:rPr>
            </w:pPr>
            <w:r>
              <w:rPr>
                <w:rFonts w:asciiTheme="minorHAnsi" w:hAnsiTheme="minorHAnsi" w:cstheme="minorHAnsi"/>
                <w:szCs w:val="22"/>
              </w:rPr>
              <w:t>Accepted</w:t>
            </w:r>
          </w:p>
        </w:tc>
      </w:tr>
      <w:tr w:rsidR="00D72410" w:rsidRPr="007939A7" w14:paraId="6B425FE0" w14:textId="77777777" w:rsidTr="00433C7A">
        <w:tc>
          <w:tcPr>
            <w:tcW w:w="1413" w:type="dxa"/>
          </w:tcPr>
          <w:p w14:paraId="54FF00D2" w14:textId="3A77301B" w:rsidR="00D72410" w:rsidRDefault="00D72410" w:rsidP="00D72410">
            <w:r>
              <w:t>MP104-R3</w:t>
            </w:r>
          </w:p>
        </w:tc>
        <w:tc>
          <w:tcPr>
            <w:tcW w:w="5949" w:type="dxa"/>
          </w:tcPr>
          <w:p w14:paraId="55CF6D7A" w14:textId="17EEE4B2" w:rsidR="00D72410" w:rsidRDefault="00D72410" w:rsidP="00D72410">
            <w:pPr>
              <w:pStyle w:val="BodyTextNormal"/>
              <w:spacing w:before="60" w:after="60"/>
              <w:ind w:left="0"/>
            </w:pPr>
            <w:r>
              <w:t>Part 1 Reporting functionality should be delivered before the end of 2021, at least 6 months prior to Part 2 Go Live.</w:t>
            </w:r>
          </w:p>
        </w:tc>
        <w:tc>
          <w:tcPr>
            <w:tcW w:w="1989" w:type="dxa"/>
          </w:tcPr>
          <w:p w14:paraId="11A7BE76" w14:textId="63361B55" w:rsidR="00D72410" w:rsidRDefault="00D72410" w:rsidP="00D72410">
            <w:pPr>
              <w:pStyle w:val="BodyTextNormal"/>
              <w:spacing w:before="60" w:after="60"/>
              <w:ind w:left="0"/>
              <w:rPr>
                <w:rFonts w:asciiTheme="minorHAnsi" w:hAnsiTheme="minorHAnsi" w:cstheme="minorHAnsi"/>
                <w:szCs w:val="22"/>
              </w:rPr>
            </w:pPr>
            <w:r>
              <w:rPr>
                <w:rFonts w:asciiTheme="minorHAnsi" w:hAnsiTheme="minorHAnsi" w:cstheme="minorHAnsi"/>
                <w:szCs w:val="22"/>
              </w:rPr>
              <w:t>Accepted</w:t>
            </w:r>
          </w:p>
        </w:tc>
      </w:tr>
    </w:tbl>
    <w:p w14:paraId="35B8000E" w14:textId="388ECD8B" w:rsidR="00750289" w:rsidRPr="00FE6E1F" w:rsidRDefault="00750289" w:rsidP="006630AB">
      <w:pPr>
        <w:pStyle w:val="Heading2"/>
        <w:numPr>
          <w:ilvl w:val="0"/>
          <w:numId w:val="0"/>
        </w:numPr>
      </w:pPr>
      <w:bookmarkStart w:id="75" w:name="_Toc78557119"/>
      <w:r w:rsidRPr="00FE6E1F">
        <w:t>Assumptions</w:t>
      </w:r>
      <w:bookmarkStart w:id="76" w:name="_Hlk25149263"/>
      <w:bookmarkEnd w:id="74"/>
      <w:bookmarkEnd w:id="75"/>
    </w:p>
    <w:p w14:paraId="6EE6DFF7" w14:textId="7E7BDC1F" w:rsidR="005C7A46" w:rsidRDefault="005C7A46" w:rsidP="00B438CC">
      <w:pPr>
        <w:pStyle w:val="BodyTextBold"/>
        <w:ind w:left="0"/>
      </w:pPr>
      <w:r w:rsidRPr="00FE6E1F">
        <w:rPr>
          <w:b w:val="0"/>
        </w:rPr>
        <w:t xml:space="preserve">These assumptions have been used in the creation of this </w:t>
      </w:r>
      <w:r w:rsidR="009A0049">
        <w:rPr>
          <w:b w:val="0"/>
        </w:rPr>
        <w:t>Full</w:t>
      </w:r>
      <w:r w:rsidRPr="00FE6E1F">
        <w:rPr>
          <w:b w:val="0"/>
        </w:rPr>
        <w:t xml:space="preserve"> Impact Assessment. Any changes to the assumptions may require DCC to undertake further assessment, prior to the contracting and implementation of this change</w:t>
      </w:r>
      <w:r w:rsidRPr="00FE6E1F">
        <w:t>.</w:t>
      </w:r>
    </w:p>
    <w:tbl>
      <w:tblPr>
        <w:tblStyle w:val="TableGrid"/>
        <w:tblW w:w="9351" w:type="dxa"/>
        <w:tblLook w:val="04A0" w:firstRow="1" w:lastRow="0" w:firstColumn="1" w:lastColumn="0" w:noHBand="0" w:noVBand="1"/>
      </w:tblPr>
      <w:tblGrid>
        <w:gridCol w:w="1413"/>
        <w:gridCol w:w="5949"/>
        <w:gridCol w:w="1989"/>
      </w:tblGrid>
      <w:tr w:rsidR="007352D4" w:rsidRPr="007352D4" w14:paraId="534C1BD5" w14:textId="77777777" w:rsidTr="00D72410">
        <w:tc>
          <w:tcPr>
            <w:tcW w:w="1413" w:type="dxa"/>
          </w:tcPr>
          <w:p w14:paraId="44BC9975" w14:textId="77777777" w:rsidR="007352D4" w:rsidRPr="007352D4" w:rsidRDefault="007352D4" w:rsidP="00DA7F30">
            <w:pPr>
              <w:pStyle w:val="BodyTextBold"/>
              <w:spacing w:after="120"/>
              <w:ind w:left="0"/>
              <w:jc w:val="center"/>
            </w:pPr>
            <w:r w:rsidRPr="007352D4">
              <w:t>Ref</w:t>
            </w:r>
          </w:p>
        </w:tc>
        <w:tc>
          <w:tcPr>
            <w:tcW w:w="5949" w:type="dxa"/>
          </w:tcPr>
          <w:p w14:paraId="12580475" w14:textId="77777777" w:rsidR="007352D4" w:rsidRPr="007352D4" w:rsidRDefault="007352D4" w:rsidP="00DA7F30">
            <w:pPr>
              <w:pStyle w:val="BodyTextBold"/>
              <w:spacing w:after="120"/>
              <w:ind w:left="0"/>
              <w:jc w:val="center"/>
            </w:pPr>
            <w:r w:rsidRPr="007352D4">
              <w:t>Description</w:t>
            </w:r>
          </w:p>
        </w:tc>
        <w:tc>
          <w:tcPr>
            <w:tcW w:w="1989" w:type="dxa"/>
          </w:tcPr>
          <w:p w14:paraId="55AFC602" w14:textId="77777777" w:rsidR="007352D4" w:rsidRPr="007352D4" w:rsidRDefault="007352D4" w:rsidP="00DA7F30">
            <w:pPr>
              <w:pStyle w:val="BodyTextBold"/>
              <w:spacing w:after="120"/>
              <w:ind w:left="0"/>
              <w:jc w:val="center"/>
            </w:pPr>
            <w:r w:rsidRPr="007352D4">
              <w:t>Status/Mitigation</w:t>
            </w:r>
          </w:p>
        </w:tc>
      </w:tr>
      <w:tr w:rsidR="007939A7" w:rsidRPr="00183F2A" w14:paraId="5F39ADC8" w14:textId="77777777" w:rsidTr="00D72410">
        <w:tc>
          <w:tcPr>
            <w:tcW w:w="1413" w:type="dxa"/>
          </w:tcPr>
          <w:p w14:paraId="0F624E26" w14:textId="30F756F5" w:rsidR="007939A7" w:rsidRPr="00A461FC" w:rsidRDefault="009E3CEE" w:rsidP="007939A7">
            <w:pPr>
              <w:pStyle w:val="BodyTextNormal"/>
              <w:spacing w:before="60" w:after="60"/>
              <w:ind w:left="0"/>
              <w:rPr>
                <w:rFonts w:asciiTheme="minorHAnsi" w:hAnsiTheme="minorHAnsi" w:cstheme="minorHAnsi"/>
                <w:szCs w:val="22"/>
              </w:rPr>
            </w:pPr>
            <w:r>
              <w:t>MP10</w:t>
            </w:r>
            <w:r w:rsidR="00D72410">
              <w:t>4</w:t>
            </w:r>
            <w:r>
              <w:t>-A1</w:t>
            </w:r>
          </w:p>
        </w:tc>
        <w:tc>
          <w:tcPr>
            <w:tcW w:w="5949" w:type="dxa"/>
          </w:tcPr>
          <w:p w14:paraId="495CBD14" w14:textId="75A1D51C" w:rsidR="007939A7" w:rsidRPr="00A461FC" w:rsidRDefault="00EF649B" w:rsidP="007939A7">
            <w:pPr>
              <w:pStyle w:val="BodyTextNormal"/>
              <w:spacing w:before="60" w:after="60"/>
              <w:ind w:left="0"/>
              <w:rPr>
                <w:rFonts w:asciiTheme="minorHAnsi" w:hAnsiTheme="minorHAnsi" w:cstheme="minorHAnsi"/>
                <w:szCs w:val="22"/>
              </w:rPr>
            </w:pPr>
            <w:r>
              <w:t>SECMP010</w:t>
            </w:r>
            <w:r w:rsidR="00D72410">
              <w:t>4</w:t>
            </w:r>
            <w:r>
              <w:t xml:space="preserve"> will be included in the </w:t>
            </w:r>
            <w:r w:rsidR="00D72410">
              <w:t>June</w:t>
            </w:r>
            <w:r>
              <w:t xml:space="preserve"> 2022 SEC Release. The price breakdown, and work start-date is based on </w:t>
            </w:r>
            <w:r w:rsidR="00D72410">
              <w:t>the June</w:t>
            </w:r>
            <w:r>
              <w:t xml:space="preserve"> 2022 Release.</w:t>
            </w:r>
          </w:p>
        </w:tc>
        <w:tc>
          <w:tcPr>
            <w:tcW w:w="1989" w:type="dxa"/>
          </w:tcPr>
          <w:p w14:paraId="05CE87BA" w14:textId="7716191F" w:rsidR="007939A7" w:rsidRPr="00A461FC" w:rsidRDefault="00421CD2" w:rsidP="007939A7">
            <w:pPr>
              <w:pStyle w:val="BodyTextNormal"/>
              <w:spacing w:before="60" w:after="60"/>
              <w:ind w:left="0"/>
              <w:rPr>
                <w:rFonts w:asciiTheme="minorHAnsi" w:hAnsiTheme="minorHAnsi" w:cstheme="minorHAnsi"/>
                <w:szCs w:val="22"/>
              </w:rPr>
            </w:pPr>
            <w:r>
              <w:rPr>
                <w:rFonts w:asciiTheme="minorHAnsi" w:hAnsiTheme="minorHAnsi" w:cstheme="minorHAnsi"/>
                <w:szCs w:val="22"/>
              </w:rPr>
              <w:t>Accepted</w:t>
            </w:r>
          </w:p>
        </w:tc>
      </w:tr>
      <w:tr w:rsidR="00D72410" w:rsidRPr="00183F2A" w14:paraId="5B56604E" w14:textId="77777777" w:rsidTr="00D72410">
        <w:tc>
          <w:tcPr>
            <w:tcW w:w="1413" w:type="dxa"/>
          </w:tcPr>
          <w:p w14:paraId="294DBF27" w14:textId="075CE845" w:rsidR="00D72410" w:rsidRDefault="00D72410" w:rsidP="007939A7">
            <w:pPr>
              <w:pStyle w:val="BodyTextNormal"/>
              <w:spacing w:before="60" w:after="60"/>
              <w:ind w:left="0"/>
            </w:pPr>
            <w:r>
              <w:t>MP104-A2</w:t>
            </w:r>
          </w:p>
        </w:tc>
        <w:tc>
          <w:tcPr>
            <w:tcW w:w="5949" w:type="dxa"/>
          </w:tcPr>
          <w:p w14:paraId="26AAF7A3" w14:textId="65A1F2B6" w:rsidR="00D72410" w:rsidRDefault="00D72410" w:rsidP="007939A7">
            <w:pPr>
              <w:pStyle w:val="BodyTextNormal"/>
              <w:spacing w:before="60" w:after="60"/>
              <w:ind w:left="0"/>
            </w:pPr>
            <w:r w:rsidRPr="00D72410">
              <w:t xml:space="preserve">The solution </w:t>
            </w:r>
            <w:r>
              <w:t>a</w:t>
            </w:r>
            <w:r w:rsidRPr="00D72410">
              <w:t>ssumes the new XML Signing certificates are only for the use of DCC Service Users, not for DCC Parties, and that DSP will therefore continue to use Organisation Certificates in the Role of ACB for signing of XML messages.</w:t>
            </w:r>
          </w:p>
        </w:tc>
        <w:tc>
          <w:tcPr>
            <w:tcW w:w="1989" w:type="dxa"/>
          </w:tcPr>
          <w:p w14:paraId="07EAF219" w14:textId="430F385D" w:rsidR="00D72410" w:rsidRDefault="00D72410" w:rsidP="007939A7">
            <w:pPr>
              <w:pStyle w:val="BodyTextNormal"/>
              <w:spacing w:before="60" w:after="60"/>
              <w:ind w:left="0"/>
              <w:rPr>
                <w:rFonts w:asciiTheme="minorHAnsi" w:hAnsiTheme="minorHAnsi" w:cstheme="minorHAnsi"/>
                <w:szCs w:val="22"/>
              </w:rPr>
            </w:pPr>
            <w:r>
              <w:rPr>
                <w:rFonts w:asciiTheme="minorHAnsi" w:hAnsiTheme="minorHAnsi" w:cstheme="minorHAnsi"/>
                <w:szCs w:val="22"/>
              </w:rPr>
              <w:t>Accepted</w:t>
            </w:r>
          </w:p>
        </w:tc>
      </w:tr>
    </w:tbl>
    <w:p w14:paraId="74552739" w14:textId="77777777" w:rsidR="00A34A62" w:rsidRDefault="00AC32F4" w:rsidP="006630AB">
      <w:pPr>
        <w:pStyle w:val="Heading2"/>
        <w:numPr>
          <w:ilvl w:val="0"/>
          <w:numId w:val="0"/>
        </w:numPr>
      </w:pPr>
      <w:bookmarkStart w:id="77" w:name="_Toc464280861"/>
      <w:bookmarkStart w:id="78" w:name="_Toc78557120"/>
      <w:r w:rsidRPr="00FE6E1F">
        <w:t>Issues</w:t>
      </w:r>
      <w:bookmarkEnd w:id="77"/>
      <w:bookmarkEnd w:id="78"/>
    </w:p>
    <w:p w14:paraId="384D35DB" w14:textId="0517DF24" w:rsidR="0071178E" w:rsidRPr="0071178E" w:rsidRDefault="0071178E" w:rsidP="0071178E">
      <w:pPr>
        <w:pStyle w:val="BodyTextNormal"/>
        <w:ind w:left="0"/>
      </w:pPr>
      <w:r>
        <w:t>None at this time.</w:t>
      </w:r>
    </w:p>
    <w:p w14:paraId="3ABB36B9" w14:textId="768D7069" w:rsidR="00C45E5A" w:rsidRDefault="002B2D75" w:rsidP="006630AB">
      <w:pPr>
        <w:pStyle w:val="Heading2"/>
        <w:numPr>
          <w:ilvl w:val="0"/>
          <w:numId w:val="0"/>
        </w:numPr>
      </w:pPr>
      <w:bookmarkStart w:id="79" w:name="_Toc464280862"/>
      <w:bookmarkStart w:id="80" w:name="_Toc78557121"/>
      <w:r w:rsidRPr="00FE6E1F">
        <w:t>Dependencies</w:t>
      </w:r>
      <w:bookmarkEnd w:id="79"/>
      <w:bookmarkEnd w:id="80"/>
    </w:p>
    <w:p w14:paraId="47F61240" w14:textId="77777777" w:rsidR="001C49C5" w:rsidRPr="0071178E" w:rsidRDefault="001C49C5" w:rsidP="001C49C5">
      <w:pPr>
        <w:pStyle w:val="BodyTextNormal"/>
        <w:ind w:left="0"/>
      </w:pPr>
      <w:r>
        <w:t>None at this time.</w:t>
      </w:r>
    </w:p>
    <w:p w14:paraId="2B1E642E" w14:textId="77777777" w:rsidR="001C49C5" w:rsidRPr="001C49C5" w:rsidRDefault="001C49C5" w:rsidP="001C49C5">
      <w:pPr>
        <w:pStyle w:val="BodyTextNormal"/>
      </w:pPr>
    </w:p>
    <w:bookmarkEnd w:id="76"/>
    <w:p w14:paraId="57C3CD27" w14:textId="2FECE6D1" w:rsidR="00917079" w:rsidRPr="008501CF" w:rsidRDefault="00C914AA" w:rsidP="00872078">
      <w:pPr>
        <w:pStyle w:val="Heading1"/>
        <w:numPr>
          <w:ilvl w:val="0"/>
          <w:numId w:val="0"/>
        </w:numPr>
        <w:rPr>
          <w:b w:val="0"/>
          <w:bCs w:val="0"/>
        </w:rPr>
      </w:pPr>
      <w:r>
        <w:br w:type="page"/>
      </w:r>
      <w:bookmarkStart w:id="81" w:name="_Toc532221511"/>
      <w:bookmarkStart w:id="82" w:name="_Toc28342021"/>
      <w:bookmarkStart w:id="83" w:name="_Toc78557122"/>
      <w:r w:rsidR="00917079" w:rsidRPr="008501CF">
        <w:rPr>
          <w:b w:val="0"/>
          <w:bCs w:val="0"/>
        </w:rPr>
        <w:lastRenderedPageBreak/>
        <w:t>Appendix</w:t>
      </w:r>
      <w:r w:rsidR="00917079">
        <w:rPr>
          <w:b w:val="0"/>
          <w:bCs w:val="0"/>
        </w:rPr>
        <w:t xml:space="preserve"> </w:t>
      </w:r>
      <w:r w:rsidR="00872078">
        <w:rPr>
          <w:b w:val="0"/>
          <w:bCs w:val="0"/>
        </w:rPr>
        <w:t>B</w:t>
      </w:r>
      <w:r w:rsidR="00917079" w:rsidRPr="008501CF">
        <w:rPr>
          <w:b w:val="0"/>
          <w:bCs w:val="0"/>
        </w:rPr>
        <w:t>: Glossary</w:t>
      </w:r>
      <w:bookmarkEnd w:id="81"/>
      <w:bookmarkEnd w:id="82"/>
      <w:bookmarkEnd w:id="83"/>
    </w:p>
    <w:p w14:paraId="0DA22FF5" w14:textId="77777777" w:rsidR="00917079" w:rsidRPr="008501CF" w:rsidRDefault="00917079" w:rsidP="00917079">
      <w:r w:rsidRPr="008501CF">
        <w:t>The table below provides definitions of the terms used in this document.</w:t>
      </w:r>
    </w:p>
    <w:tbl>
      <w:tblPr>
        <w:tblW w:w="0" w:type="auto"/>
        <w:tblLook w:val="04A0" w:firstRow="1" w:lastRow="0" w:firstColumn="1" w:lastColumn="0" w:noHBand="0" w:noVBand="1"/>
      </w:tblPr>
      <w:tblGrid>
        <w:gridCol w:w="1701"/>
        <w:gridCol w:w="5387"/>
      </w:tblGrid>
      <w:tr w:rsidR="00917079" w:rsidRPr="008501CF" w14:paraId="30445006" w14:textId="77777777" w:rsidTr="007939A7">
        <w:tc>
          <w:tcPr>
            <w:tcW w:w="1701" w:type="dxa"/>
          </w:tcPr>
          <w:p w14:paraId="221674DD" w14:textId="28589F8B" w:rsidR="00917079" w:rsidRPr="00E24E2A" w:rsidRDefault="00917079" w:rsidP="00A46853">
            <w:pPr>
              <w:widowControl w:val="0"/>
              <w:suppressLineNumbers/>
              <w:suppressAutoHyphens/>
              <w:spacing w:before="60" w:after="40"/>
              <w:ind w:left="113" w:right="113"/>
              <w:jc w:val="center"/>
              <w:rPr>
                <w:rFonts w:eastAsia="HG Mincho Light J"/>
                <w:b/>
                <w:color w:val="000000"/>
                <w:szCs w:val="22"/>
              </w:rPr>
            </w:pPr>
            <w:r w:rsidRPr="00E24E2A">
              <w:rPr>
                <w:rFonts w:eastAsia="HG Mincho Light J"/>
                <w:b/>
                <w:color w:val="000000"/>
                <w:szCs w:val="22"/>
              </w:rPr>
              <w:t>Acronym</w:t>
            </w:r>
          </w:p>
        </w:tc>
        <w:tc>
          <w:tcPr>
            <w:tcW w:w="5387" w:type="dxa"/>
          </w:tcPr>
          <w:p w14:paraId="528E183A" w14:textId="77777777" w:rsidR="00917079" w:rsidRPr="00E24E2A" w:rsidRDefault="00917079" w:rsidP="00A46853">
            <w:pPr>
              <w:widowControl w:val="0"/>
              <w:suppressLineNumbers/>
              <w:suppressAutoHyphens/>
              <w:spacing w:before="60" w:after="40"/>
              <w:ind w:left="113" w:right="113"/>
              <w:jc w:val="center"/>
              <w:rPr>
                <w:rFonts w:eastAsia="HG Mincho Light J"/>
                <w:b/>
                <w:color w:val="000000"/>
                <w:szCs w:val="22"/>
              </w:rPr>
            </w:pPr>
            <w:r w:rsidRPr="00E24E2A">
              <w:rPr>
                <w:rFonts w:eastAsia="HG Mincho Light J"/>
                <w:b/>
                <w:color w:val="000000"/>
                <w:szCs w:val="22"/>
              </w:rPr>
              <w:t>Definition</w:t>
            </w:r>
          </w:p>
        </w:tc>
      </w:tr>
      <w:tr w:rsidR="00F928FB" w:rsidRPr="008501CF" w14:paraId="596085CA" w14:textId="77777777" w:rsidTr="007939A7">
        <w:tc>
          <w:tcPr>
            <w:tcW w:w="1701" w:type="dxa"/>
          </w:tcPr>
          <w:p w14:paraId="308DE792" w14:textId="3ACEAAAB" w:rsidR="00F928FB" w:rsidRPr="00E24E2A" w:rsidRDefault="009345D2" w:rsidP="00F928FB">
            <w:pPr>
              <w:widowControl w:val="0"/>
              <w:suppressLineNumbers/>
              <w:suppressAutoHyphens/>
              <w:spacing w:before="60" w:after="40"/>
              <w:ind w:left="113" w:right="113"/>
              <w:jc w:val="both"/>
              <w:rPr>
                <w:rFonts w:eastAsia="HG Mincho Light J"/>
                <w:color w:val="000000"/>
                <w:szCs w:val="22"/>
              </w:rPr>
            </w:pPr>
            <w:r>
              <w:rPr>
                <w:rFonts w:eastAsia="HG Mincho Light J"/>
                <w:color w:val="000000"/>
                <w:szCs w:val="22"/>
              </w:rPr>
              <w:t>ACB</w:t>
            </w:r>
          </w:p>
        </w:tc>
        <w:tc>
          <w:tcPr>
            <w:tcW w:w="5387" w:type="dxa"/>
          </w:tcPr>
          <w:p w14:paraId="4EF99F49" w14:textId="03D06E50" w:rsidR="00F928FB" w:rsidRPr="00E24E2A" w:rsidRDefault="009345D2" w:rsidP="00F928FB">
            <w:pPr>
              <w:widowControl w:val="0"/>
              <w:suppressLineNumbers/>
              <w:suppressAutoHyphens/>
              <w:spacing w:before="60" w:after="40"/>
              <w:ind w:left="113" w:right="113"/>
              <w:jc w:val="both"/>
              <w:rPr>
                <w:rFonts w:eastAsia="HG Mincho Light J"/>
                <w:color w:val="000000"/>
                <w:szCs w:val="22"/>
              </w:rPr>
            </w:pPr>
            <w:r>
              <w:rPr>
                <w:rFonts w:eastAsia="HG Mincho Light J"/>
                <w:color w:val="000000"/>
                <w:szCs w:val="22"/>
              </w:rPr>
              <w:t>Access Control Broker</w:t>
            </w:r>
          </w:p>
        </w:tc>
      </w:tr>
      <w:tr w:rsidR="009345D2" w:rsidRPr="008501CF" w14:paraId="66C97831" w14:textId="77777777" w:rsidTr="007939A7">
        <w:tc>
          <w:tcPr>
            <w:tcW w:w="1701" w:type="dxa"/>
          </w:tcPr>
          <w:p w14:paraId="3E407672" w14:textId="0BFD90B1" w:rsidR="009345D2" w:rsidRDefault="009345D2" w:rsidP="009345D2">
            <w:pPr>
              <w:widowControl w:val="0"/>
              <w:suppressLineNumbers/>
              <w:suppressAutoHyphens/>
              <w:spacing w:before="60" w:after="40"/>
              <w:ind w:left="113" w:right="113"/>
              <w:jc w:val="both"/>
              <w:rPr>
                <w:rFonts w:eastAsia="HG Mincho Light J"/>
                <w:color w:val="000000"/>
                <w:szCs w:val="22"/>
              </w:rPr>
            </w:pPr>
            <w:r>
              <w:rPr>
                <w:rFonts w:eastAsia="HG Mincho Light J"/>
                <w:color w:val="000000"/>
                <w:szCs w:val="22"/>
              </w:rPr>
              <w:t>BCDR</w:t>
            </w:r>
          </w:p>
        </w:tc>
        <w:tc>
          <w:tcPr>
            <w:tcW w:w="5387" w:type="dxa"/>
          </w:tcPr>
          <w:p w14:paraId="4A0CC409" w14:textId="26A3382E" w:rsidR="009345D2" w:rsidRDefault="009345D2" w:rsidP="009345D2">
            <w:pPr>
              <w:widowControl w:val="0"/>
              <w:suppressLineNumbers/>
              <w:suppressAutoHyphens/>
              <w:spacing w:before="60" w:after="40"/>
              <w:ind w:left="113" w:right="113"/>
              <w:jc w:val="both"/>
              <w:rPr>
                <w:rFonts w:eastAsia="HG Mincho Light J"/>
                <w:color w:val="000000"/>
                <w:szCs w:val="22"/>
              </w:rPr>
            </w:pPr>
            <w:r>
              <w:rPr>
                <w:sz w:val="20"/>
              </w:rPr>
              <w:t>Business Continuity and Disaster Recovery</w:t>
            </w:r>
          </w:p>
        </w:tc>
      </w:tr>
      <w:tr w:rsidR="009345D2" w:rsidRPr="008501CF" w14:paraId="1D5DDED4" w14:textId="77777777" w:rsidTr="007939A7">
        <w:tc>
          <w:tcPr>
            <w:tcW w:w="1701" w:type="dxa"/>
          </w:tcPr>
          <w:p w14:paraId="40BD054A" w14:textId="44D75B99" w:rsidR="009345D2" w:rsidRPr="00E55553" w:rsidRDefault="009345D2" w:rsidP="009345D2">
            <w:pPr>
              <w:widowControl w:val="0"/>
              <w:suppressLineNumbers/>
              <w:suppressAutoHyphens/>
              <w:spacing w:before="60" w:after="40"/>
              <w:ind w:left="113" w:right="113"/>
              <w:jc w:val="both"/>
              <w:rPr>
                <w:rFonts w:eastAsia="HG Mincho Light J"/>
                <w:bCs/>
                <w:color w:val="000000"/>
                <w:sz w:val="20"/>
                <w:szCs w:val="20"/>
              </w:rPr>
            </w:pPr>
            <w:r w:rsidRPr="00E55553">
              <w:rPr>
                <w:rFonts w:eastAsia="HG Mincho Light J"/>
                <w:bCs/>
                <w:color w:val="000000"/>
                <w:sz w:val="20"/>
                <w:szCs w:val="20"/>
              </w:rPr>
              <w:t>BEIS</w:t>
            </w:r>
          </w:p>
        </w:tc>
        <w:tc>
          <w:tcPr>
            <w:tcW w:w="5387" w:type="dxa"/>
          </w:tcPr>
          <w:p w14:paraId="2E80C6F8" w14:textId="14E1CCE8" w:rsidR="009345D2" w:rsidRPr="00351C32" w:rsidRDefault="009345D2" w:rsidP="009345D2">
            <w:pPr>
              <w:widowControl w:val="0"/>
              <w:suppressLineNumbers/>
              <w:suppressAutoHyphens/>
              <w:spacing w:before="60" w:after="40"/>
              <w:ind w:left="113" w:right="113"/>
              <w:jc w:val="both"/>
              <w:rPr>
                <w:sz w:val="20"/>
              </w:rPr>
            </w:pPr>
            <w:r w:rsidRPr="00351C32">
              <w:rPr>
                <w:sz w:val="20"/>
              </w:rPr>
              <w:t>Department for Business, Energy &amp; Industrial Strategy</w:t>
            </w:r>
          </w:p>
        </w:tc>
      </w:tr>
      <w:tr w:rsidR="009345D2" w:rsidRPr="008501CF" w14:paraId="6AA74A9B" w14:textId="77777777" w:rsidTr="007939A7">
        <w:tc>
          <w:tcPr>
            <w:tcW w:w="1701" w:type="dxa"/>
          </w:tcPr>
          <w:p w14:paraId="4BB909BF" w14:textId="5F17C833" w:rsidR="009345D2" w:rsidRPr="00E24E2A" w:rsidRDefault="009345D2" w:rsidP="009345D2">
            <w:pPr>
              <w:widowControl w:val="0"/>
              <w:suppressLineNumbers/>
              <w:suppressAutoHyphens/>
              <w:spacing w:before="60" w:after="40"/>
              <w:ind w:left="113" w:right="113"/>
              <w:jc w:val="both"/>
              <w:rPr>
                <w:rFonts w:eastAsia="HG Mincho Light J"/>
                <w:color w:val="000000"/>
                <w:szCs w:val="22"/>
              </w:rPr>
            </w:pPr>
            <w:r>
              <w:rPr>
                <w:rFonts w:eastAsia="HG Mincho Light J"/>
                <w:bCs/>
                <w:color w:val="000000"/>
                <w:sz w:val="20"/>
                <w:szCs w:val="20"/>
              </w:rPr>
              <w:t>CAN</w:t>
            </w:r>
          </w:p>
        </w:tc>
        <w:tc>
          <w:tcPr>
            <w:tcW w:w="5387" w:type="dxa"/>
          </w:tcPr>
          <w:p w14:paraId="14B7CFB0" w14:textId="2E6835BB" w:rsidR="009345D2" w:rsidRPr="00E24E2A" w:rsidRDefault="009345D2" w:rsidP="009345D2">
            <w:pPr>
              <w:widowControl w:val="0"/>
              <w:suppressLineNumbers/>
              <w:suppressAutoHyphens/>
              <w:spacing w:before="60" w:after="40"/>
              <w:ind w:left="113" w:right="113"/>
              <w:jc w:val="both"/>
              <w:rPr>
                <w:rFonts w:eastAsia="HG Mincho Light J"/>
                <w:color w:val="000000"/>
                <w:szCs w:val="22"/>
              </w:rPr>
            </w:pPr>
            <w:r w:rsidRPr="00F460C7">
              <w:rPr>
                <w:sz w:val="20"/>
              </w:rPr>
              <w:t>Contract Amendment Note</w:t>
            </w:r>
          </w:p>
        </w:tc>
      </w:tr>
      <w:tr w:rsidR="009345D2" w:rsidRPr="008501CF" w14:paraId="78FB113E" w14:textId="77777777" w:rsidTr="007939A7">
        <w:tc>
          <w:tcPr>
            <w:tcW w:w="1701" w:type="dxa"/>
          </w:tcPr>
          <w:p w14:paraId="65A88DE6" w14:textId="6EE2124F" w:rsidR="009345D2" w:rsidRPr="00E24E2A" w:rsidRDefault="009345D2" w:rsidP="009345D2">
            <w:pPr>
              <w:widowControl w:val="0"/>
              <w:suppressLineNumbers/>
              <w:suppressAutoHyphens/>
              <w:spacing w:before="60" w:after="40"/>
              <w:ind w:left="113" w:right="113"/>
              <w:jc w:val="both"/>
              <w:rPr>
                <w:rFonts w:eastAsia="HG Mincho Light J"/>
                <w:color w:val="000000"/>
                <w:szCs w:val="22"/>
              </w:rPr>
            </w:pPr>
            <w:r>
              <w:rPr>
                <w:rFonts w:eastAsia="HG Mincho Light J"/>
                <w:bCs/>
                <w:color w:val="000000"/>
                <w:sz w:val="20"/>
                <w:szCs w:val="20"/>
              </w:rPr>
              <w:t>CoS</w:t>
            </w:r>
          </w:p>
        </w:tc>
        <w:tc>
          <w:tcPr>
            <w:tcW w:w="5387" w:type="dxa"/>
          </w:tcPr>
          <w:p w14:paraId="0E589FE7" w14:textId="71E5568F" w:rsidR="009345D2" w:rsidRPr="00E24E2A" w:rsidRDefault="009345D2" w:rsidP="009345D2">
            <w:pPr>
              <w:widowControl w:val="0"/>
              <w:suppressLineNumbers/>
              <w:suppressAutoHyphens/>
              <w:spacing w:before="60" w:after="40"/>
              <w:ind w:left="113" w:right="113"/>
              <w:jc w:val="both"/>
              <w:rPr>
                <w:rFonts w:eastAsia="HG Mincho Light J"/>
                <w:color w:val="000000"/>
                <w:szCs w:val="22"/>
              </w:rPr>
            </w:pPr>
            <w:r w:rsidRPr="006B0411">
              <w:rPr>
                <w:sz w:val="20"/>
              </w:rPr>
              <w:t>Change of Supplier</w:t>
            </w:r>
          </w:p>
        </w:tc>
      </w:tr>
      <w:tr w:rsidR="009345D2" w:rsidRPr="008501CF" w14:paraId="5BBD610E" w14:textId="77777777" w:rsidTr="007939A7">
        <w:tc>
          <w:tcPr>
            <w:tcW w:w="1701" w:type="dxa"/>
          </w:tcPr>
          <w:p w14:paraId="52D17DCB" w14:textId="0636A184" w:rsidR="009345D2" w:rsidRPr="00E24E2A" w:rsidRDefault="009345D2" w:rsidP="009345D2">
            <w:pPr>
              <w:widowControl w:val="0"/>
              <w:suppressLineNumbers/>
              <w:suppressAutoHyphens/>
              <w:spacing w:before="60" w:after="40"/>
              <w:ind w:left="113" w:right="113"/>
              <w:jc w:val="both"/>
              <w:rPr>
                <w:rFonts w:eastAsia="HG Mincho Light J"/>
                <w:color w:val="000000"/>
                <w:szCs w:val="22"/>
              </w:rPr>
            </w:pPr>
            <w:r>
              <w:rPr>
                <w:rFonts w:eastAsia="HG Mincho Light J"/>
                <w:color w:val="000000"/>
                <w:sz w:val="20"/>
                <w:szCs w:val="20"/>
              </w:rPr>
              <w:t>CR</w:t>
            </w:r>
          </w:p>
        </w:tc>
        <w:tc>
          <w:tcPr>
            <w:tcW w:w="5387" w:type="dxa"/>
          </w:tcPr>
          <w:p w14:paraId="49D3C1C4" w14:textId="78DEF847" w:rsidR="009345D2" w:rsidRPr="00E24E2A" w:rsidRDefault="009345D2" w:rsidP="009345D2">
            <w:pPr>
              <w:widowControl w:val="0"/>
              <w:suppressLineNumbers/>
              <w:suppressAutoHyphens/>
              <w:spacing w:before="60" w:after="40"/>
              <w:ind w:left="113" w:right="113"/>
              <w:jc w:val="both"/>
              <w:rPr>
                <w:rFonts w:eastAsia="HG Mincho Light J"/>
                <w:color w:val="000000"/>
                <w:szCs w:val="22"/>
              </w:rPr>
            </w:pPr>
            <w:r>
              <w:rPr>
                <w:rFonts w:eastAsia="HG Mincho Light J"/>
                <w:color w:val="000000"/>
                <w:sz w:val="20"/>
                <w:szCs w:val="20"/>
              </w:rPr>
              <w:t>DCC Change Request</w:t>
            </w:r>
          </w:p>
        </w:tc>
      </w:tr>
      <w:tr w:rsidR="009345D2" w:rsidRPr="008501CF" w14:paraId="53D1068A" w14:textId="77777777" w:rsidTr="007939A7">
        <w:tc>
          <w:tcPr>
            <w:tcW w:w="1701" w:type="dxa"/>
          </w:tcPr>
          <w:p w14:paraId="73ED8B80" w14:textId="1CE7A5E5" w:rsidR="009345D2" w:rsidRPr="00E24E2A" w:rsidRDefault="009345D2" w:rsidP="009345D2">
            <w:pPr>
              <w:widowControl w:val="0"/>
              <w:suppressLineNumbers/>
              <w:suppressAutoHyphens/>
              <w:spacing w:before="60" w:after="40"/>
              <w:ind w:left="113" w:right="113"/>
              <w:jc w:val="both"/>
              <w:rPr>
                <w:rFonts w:eastAsia="HG Mincho Light J"/>
                <w:color w:val="000000"/>
                <w:szCs w:val="22"/>
              </w:rPr>
            </w:pPr>
            <w:r w:rsidRPr="008501CF">
              <w:rPr>
                <w:rFonts w:eastAsia="HG Mincho Light J"/>
                <w:color w:val="000000"/>
                <w:sz w:val="20"/>
                <w:szCs w:val="20"/>
              </w:rPr>
              <w:t>DCC</w:t>
            </w:r>
          </w:p>
        </w:tc>
        <w:tc>
          <w:tcPr>
            <w:tcW w:w="5387" w:type="dxa"/>
          </w:tcPr>
          <w:p w14:paraId="7B0D99C5" w14:textId="7DD3FD75" w:rsidR="009345D2" w:rsidRPr="00E24E2A" w:rsidRDefault="009345D2" w:rsidP="009345D2">
            <w:pPr>
              <w:widowControl w:val="0"/>
              <w:suppressLineNumbers/>
              <w:suppressAutoHyphens/>
              <w:spacing w:before="60" w:after="40"/>
              <w:ind w:left="113" w:right="113"/>
              <w:jc w:val="both"/>
              <w:rPr>
                <w:rFonts w:eastAsia="HG Mincho Light J"/>
                <w:color w:val="000000"/>
                <w:szCs w:val="22"/>
              </w:rPr>
            </w:pPr>
            <w:r w:rsidRPr="008501CF">
              <w:rPr>
                <w:rFonts w:eastAsia="HG Mincho Light J"/>
                <w:color w:val="000000"/>
                <w:sz w:val="20"/>
                <w:szCs w:val="20"/>
              </w:rPr>
              <w:t>Data Communications Company</w:t>
            </w:r>
          </w:p>
        </w:tc>
      </w:tr>
      <w:tr w:rsidR="009345D2" w:rsidRPr="008501CF" w14:paraId="5FFB8F9F" w14:textId="77777777" w:rsidTr="007939A7">
        <w:tc>
          <w:tcPr>
            <w:tcW w:w="1701" w:type="dxa"/>
          </w:tcPr>
          <w:p w14:paraId="0B4142A9" w14:textId="48AF6558" w:rsidR="009345D2" w:rsidRPr="00E24E2A" w:rsidRDefault="009345D2" w:rsidP="009345D2">
            <w:pPr>
              <w:widowControl w:val="0"/>
              <w:suppressLineNumbers/>
              <w:suppressAutoHyphens/>
              <w:spacing w:before="60" w:after="40"/>
              <w:ind w:left="113" w:right="113"/>
              <w:jc w:val="both"/>
              <w:rPr>
                <w:rFonts w:eastAsia="HG Mincho Light J"/>
                <w:color w:val="000000"/>
                <w:szCs w:val="22"/>
              </w:rPr>
            </w:pPr>
            <w:r w:rsidRPr="008501CF">
              <w:rPr>
                <w:rFonts w:eastAsia="HG Mincho Light J"/>
                <w:color w:val="000000"/>
                <w:sz w:val="20"/>
                <w:szCs w:val="20"/>
              </w:rPr>
              <w:t>DSP</w:t>
            </w:r>
          </w:p>
        </w:tc>
        <w:tc>
          <w:tcPr>
            <w:tcW w:w="5387" w:type="dxa"/>
          </w:tcPr>
          <w:p w14:paraId="61A70870" w14:textId="0BCFB3EB" w:rsidR="009345D2" w:rsidRPr="00E24E2A" w:rsidRDefault="009345D2" w:rsidP="009345D2">
            <w:pPr>
              <w:widowControl w:val="0"/>
              <w:suppressLineNumbers/>
              <w:suppressAutoHyphens/>
              <w:spacing w:before="60" w:after="40"/>
              <w:ind w:left="113" w:right="113"/>
              <w:jc w:val="both"/>
              <w:rPr>
                <w:rFonts w:eastAsia="HG Mincho Light J"/>
                <w:color w:val="000000"/>
                <w:szCs w:val="22"/>
              </w:rPr>
            </w:pPr>
            <w:r w:rsidRPr="008501CF">
              <w:rPr>
                <w:rFonts w:eastAsia="HG Mincho Light J"/>
                <w:color w:val="000000"/>
                <w:sz w:val="20"/>
                <w:szCs w:val="20"/>
              </w:rPr>
              <w:t>Data Service Provider</w:t>
            </w:r>
          </w:p>
        </w:tc>
      </w:tr>
      <w:tr w:rsidR="009345D2" w:rsidRPr="008501CF" w14:paraId="26B025FE" w14:textId="77777777" w:rsidTr="007939A7">
        <w:tc>
          <w:tcPr>
            <w:tcW w:w="1701" w:type="dxa"/>
          </w:tcPr>
          <w:p w14:paraId="07549C63" w14:textId="72F00428" w:rsidR="009345D2" w:rsidRPr="008501CF" w:rsidRDefault="009345D2" w:rsidP="009345D2">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DUGIDS</w:t>
            </w:r>
          </w:p>
        </w:tc>
        <w:tc>
          <w:tcPr>
            <w:tcW w:w="5387" w:type="dxa"/>
          </w:tcPr>
          <w:p w14:paraId="540032F8" w14:textId="2DCEC334" w:rsidR="009345D2" w:rsidRPr="008501CF" w:rsidRDefault="009345D2" w:rsidP="009345D2">
            <w:pPr>
              <w:widowControl w:val="0"/>
              <w:suppressLineNumbers/>
              <w:suppressAutoHyphens/>
              <w:spacing w:before="60" w:after="40"/>
              <w:ind w:left="113" w:right="113"/>
              <w:jc w:val="both"/>
              <w:rPr>
                <w:rFonts w:eastAsia="HG Mincho Light J"/>
                <w:color w:val="000000"/>
                <w:sz w:val="20"/>
                <w:szCs w:val="20"/>
              </w:rPr>
            </w:pPr>
            <w:r w:rsidRPr="00351C32">
              <w:rPr>
                <w:sz w:val="20"/>
              </w:rPr>
              <w:t>DCC User Gateway Interface Design Specification</w:t>
            </w:r>
          </w:p>
        </w:tc>
      </w:tr>
      <w:tr w:rsidR="009345D2" w:rsidRPr="008501CF" w14:paraId="1BDAB607" w14:textId="77777777" w:rsidTr="007939A7">
        <w:tc>
          <w:tcPr>
            <w:tcW w:w="1701" w:type="dxa"/>
          </w:tcPr>
          <w:p w14:paraId="50C1A5EC" w14:textId="3A35F4C5" w:rsidR="009345D2" w:rsidRPr="00E24E2A" w:rsidRDefault="009345D2" w:rsidP="009345D2">
            <w:pPr>
              <w:widowControl w:val="0"/>
              <w:suppressLineNumbers/>
              <w:suppressAutoHyphens/>
              <w:spacing w:before="60" w:after="40"/>
              <w:ind w:left="113" w:right="113"/>
              <w:jc w:val="both"/>
              <w:rPr>
                <w:rFonts w:eastAsia="HG Mincho Light J"/>
                <w:color w:val="000000"/>
                <w:szCs w:val="22"/>
              </w:rPr>
            </w:pPr>
            <w:r w:rsidRPr="008501CF">
              <w:rPr>
                <w:rFonts w:eastAsia="HG Mincho Light J"/>
                <w:color w:val="000000"/>
                <w:sz w:val="20"/>
                <w:szCs w:val="20"/>
              </w:rPr>
              <w:t>DUIS</w:t>
            </w:r>
          </w:p>
        </w:tc>
        <w:tc>
          <w:tcPr>
            <w:tcW w:w="5387" w:type="dxa"/>
          </w:tcPr>
          <w:p w14:paraId="30071C70" w14:textId="42FBFE76" w:rsidR="009345D2" w:rsidRPr="00E24E2A" w:rsidRDefault="009345D2" w:rsidP="009345D2">
            <w:pPr>
              <w:widowControl w:val="0"/>
              <w:suppressLineNumbers/>
              <w:suppressAutoHyphens/>
              <w:spacing w:before="60" w:after="40"/>
              <w:ind w:left="113" w:right="113"/>
              <w:jc w:val="both"/>
              <w:rPr>
                <w:rFonts w:eastAsia="HG Mincho Light J"/>
                <w:color w:val="000000"/>
                <w:szCs w:val="22"/>
              </w:rPr>
            </w:pPr>
            <w:r w:rsidRPr="008501CF">
              <w:rPr>
                <w:rFonts w:eastAsia="HG Mincho Light J"/>
                <w:color w:val="000000"/>
                <w:sz w:val="20"/>
                <w:szCs w:val="20"/>
              </w:rPr>
              <w:t>DCC User Interface Specification</w:t>
            </w:r>
          </w:p>
        </w:tc>
      </w:tr>
      <w:tr w:rsidR="009345D2" w:rsidRPr="008501CF" w14:paraId="405681A3" w14:textId="77777777" w:rsidTr="007939A7">
        <w:tc>
          <w:tcPr>
            <w:tcW w:w="1701" w:type="dxa"/>
          </w:tcPr>
          <w:p w14:paraId="2DECCC3B" w14:textId="585DC6FD" w:rsidR="009345D2" w:rsidRPr="00E24E2A" w:rsidRDefault="009345D2" w:rsidP="009345D2">
            <w:pPr>
              <w:widowControl w:val="0"/>
              <w:suppressLineNumbers/>
              <w:suppressAutoHyphens/>
              <w:spacing w:before="60" w:after="40"/>
              <w:ind w:left="113" w:right="113"/>
              <w:jc w:val="both"/>
              <w:rPr>
                <w:rFonts w:eastAsia="HG Mincho Light J"/>
                <w:color w:val="000000"/>
                <w:szCs w:val="22"/>
              </w:rPr>
            </w:pPr>
            <w:proofErr w:type="spellStart"/>
            <w:r>
              <w:rPr>
                <w:rFonts w:eastAsia="HG Mincho Light J"/>
                <w:color w:val="000000"/>
                <w:sz w:val="20"/>
                <w:szCs w:val="20"/>
              </w:rPr>
              <w:t>ECoS</w:t>
            </w:r>
            <w:proofErr w:type="spellEnd"/>
          </w:p>
        </w:tc>
        <w:tc>
          <w:tcPr>
            <w:tcW w:w="5387" w:type="dxa"/>
          </w:tcPr>
          <w:p w14:paraId="7063D104" w14:textId="20A7B4C0" w:rsidR="009345D2" w:rsidRPr="00E24E2A" w:rsidRDefault="009345D2" w:rsidP="009345D2">
            <w:pPr>
              <w:widowControl w:val="0"/>
              <w:suppressLineNumbers/>
              <w:suppressAutoHyphens/>
              <w:spacing w:before="60" w:after="40"/>
              <w:ind w:left="113" w:right="113"/>
              <w:jc w:val="both"/>
              <w:rPr>
                <w:rFonts w:eastAsia="HG Mincho Light J"/>
                <w:color w:val="000000"/>
                <w:szCs w:val="22"/>
              </w:rPr>
            </w:pPr>
            <w:r w:rsidRPr="006B0411">
              <w:rPr>
                <w:rFonts w:eastAsia="HG Mincho Light J"/>
                <w:color w:val="000000"/>
                <w:sz w:val="20"/>
                <w:szCs w:val="20"/>
              </w:rPr>
              <w:t>Enduring Change of Supplier</w:t>
            </w:r>
          </w:p>
        </w:tc>
      </w:tr>
      <w:tr w:rsidR="009345D2" w:rsidRPr="008501CF" w14:paraId="70B68445" w14:textId="77777777" w:rsidTr="007939A7">
        <w:tc>
          <w:tcPr>
            <w:tcW w:w="1701" w:type="dxa"/>
          </w:tcPr>
          <w:p w14:paraId="0C58EBC6" w14:textId="3B08835E" w:rsidR="009345D2" w:rsidRDefault="009345D2" w:rsidP="009345D2">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ESI</w:t>
            </w:r>
          </w:p>
        </w:tc>
        <w:tc>
          <w:tcPr>
            <w:tcW w:w="5387" w:type="dxa"/>
          </w:tcPr>
          <w:p w14:paraId="4A59C3BA" w14:textId="0D817579" w:rsidR="009345D2" w:rsidRPr="006B0411" w:rsidRDefault="009345D2" w:rsidP="009345D2">
            <w:pPr>
              <w:widowControl w:val="0"/>
              <w:suppressLineNumbers/>
              <w:suppressAutoHyphens/>
              <w:spacing w:before="60" w:after="40"/>
              <w:ind w:left="113" w:right="113"/>
              <w:jc w:val="both"/>
              <w:rPr>
                <w:rFonts w:eastAsia="HG Mincho Light J"/>
                <w:color w:val="000000"/>
                <w:sz w:val="20"/>
                <w:szCs w:val="20"/>
              </w:rPr>
            </w:pPr>
            <w:r w:rsidRPr="0079623E">
              <w:rPr>
                <w:rFonts w:eastAsia="HG Mincho Light J"/>
                <w:color w:val="000000"/>
                <w:sz w:val="20"/>
                <w:szCs w:val="20"/>
              </w:rPr>
              <w:t>Enterprise Systems Interface, a file format</w:t>
            </w:r>
          </w:p>
        </w:tc>
      </w:tr>
      <w:tr w:rsidR="009345D2" w:rsidRPr="008501CF" w14:paraId="299749EF" w14:textId="77777777" w:rsidTr="007939A7">
        <w:tc>
          <w:tcPr>
            <w:tcW w:w="1701" w:type="dxa"/>
          </w:tcPr>
          <w:p w14:paraId="3085ED01" w14:textId="5CCDDF3F" w:rsidR="009345D2" w:rsidRPr="00E24E2A" w:rsidRDefault="009345D2" w:rsidP="009345D2">
            <w:pPr>
              <w:widowControl w:val="0"/>
              <w:suppressLineNumbers/>
              <w:suppressAutoHyphens/>
              <w:spacing w:before="60" w:after="40"/>
              <w:ind w:left="113" w:right="113"/>
              <w:jc w:val="both"/>
              <w:rPr>
                <w:rFonts w:eastAsia="HG Mincho Light J"/>
                <w:color w:val="000000"/>
                <w:szCs w:val="22"/>
              </w:rPr>
            </w:pPr>
            <w:r w:rsidRPr="008501CF">
              <w:rPr>
                <w:rFonts w:eastAsia="HG Mincho Light J"/>
                <w:color w:val="000000"/>
                <w:sz w:val="20"/>
                <w:szCs w:val="20"/>
              </w:rPr>
              <w:t>FIA</w:t>
            </w:r>
          </w:p>
        </w:tc>
        <w:tc>
          <w:tcPr>
            <w:tcW w:w="5387" w:type="dxa"/>
          </w:tcPr>
          <w:p w14:paraId="1CE21DA0" w14:textId="60FA6840" w:rsidR="009345D2" w:rsidRPr="00E24E2A" w:rsidRDefault="009345D2" w:rsidP="009345D2">
            <w:pPr>
              <w:widowControl w:val="0"/>
              <w:suppressLineNumbers/>
              <w:suppressAutoHyphens/>
              <w:spacing w:before="60" w:after="40"/>
              <w:ind w:left="113" w:right="113"/>
              <w:jc w:val="both"/>
              <w:rPr>
                <w:rFonts w:eastAsia="HG Mincho Light J"/>
                <w:color w:val="000000"/>
                <w:szCs w:val="22"/>
              </w:rPr>
            </w:pPr>
            <w:r w:rsidRPr="008501CF">
              <w:rPr>
                <w:rFonts w:eastAsia="HG Mincho Light J"/>
                <w:color w:val="000000"/>
                <w:sz w:val="20"/>
                <w:szCs w:val="20"/>
              </w:rPr>
              <w:t>Full Impact Assessment</w:t>
            </w:r>
          </w:p>
        </w:tc>
      </w:tr>
      <w:tr w:rsidR="009345D2" w:rsidRPr="008501CF" w14:paraId="6F8B490D" w14:textId="77777777" w:rsidTr="007939A7">
        <w:tc>
          <w:tcPr>
            <w:tcW w:w="1701" w:type="dxa"/>
          </w:tcPr>
          <w:p w14:paraId="50A1E0CF" w14:textId="017E3C77" w:rsidR="009345D2" w:rsidRDefault="009345D2" w:rsidP="009345D2">
            <w:pPr>
              <w:widowControl w:val="0"/>
              <w:suppressLineNumbers/>
              <w:suppressAutoHyphens/>
              <w:spacing w:before="60" w:after="40"/>
              <w:ind w:left="113" w:right="113"/>
              <w:jc w:val="both"/>
              <w:rPr>
                <w:rFonts w:eastAsia="HG Mincho Light J"/>
                <w:color w:val="000000"/>
                <w:szCs w:val="22"/>
              </w:rPr>
            </w:pPr>
            <w:r>
              <w:rPr>
                <w:rFonts w:eastAsia="HG Mincho Light J"/>
                <w:color w:val="000000"/>
                <w:sz w:val="20"/>
                <w:szCs w:val="20"/>
              </w:rPr>
              <w:t>GBCS</w:t>
            </w:r>
          </w:p>
        </w:tc>
        <w:tc>
          <w:tcPr>
            <w:tcW w:w="5387" w:type="dxa"/>
          </w:tcPr>
          <w:p w14:paraId="6D3A458E" w14:textId="62E25335" w:rsidR="009345D2" w:rsidRDefault="009345D2" w:rsidP="009345D2">
            <w:pPr>
              <w:widowControl w:val="0"/>
              <w:suppressLineNumbers/>
              <w:suppressAutoHyphens/>
              <w:spacing w:before="60" w:after="40"/>
              <w:ind w:left="113" w:right="113"/>
              <w:jc w:val="both"/>
              <w:rPr>
                <w:szCs w:val="22"/>
              </w:rPr>
            </w:pPr>
            <w:bookmarkStart w:id="84" w:name="_Hlk49869961"/>
            <w:r w:rsidRPr="00351C32">
              <w:rPr>
                <w:sz w:val="20"/>
              </w:rPr>
              <w:t>Great Britain Companion Specification</w:t>
            </w:r>
            <w:bookmarkEnd w:id="84"/>
          </w:p>
        </w:tc>
      </w:tr>
      <w:tr w:rsidR="009345D2" w:rsidRPr="008501CF" w14:paraId="7062B5DC" w14:textId="77777777" w:rsidTr="007939A7">
        <w:tc>
          <w:tcPr>
            <w:tcW w:w="1701" w:type="dxa"/>
          </w:tcPr>
          <w:p w14:paraId="7CCB35CA" w14:textId="1F9EF804" w:rsidR="009345D2" w:rsidRPr="00E24E2A" w:rsidRDefault="009345D2" w:rsidP="009345D2">
            <w:pPr>
              <w:widowControl w:val="0"/>
              <w:suppressLineNumbers/>
              <w:suppressAutoHyphens/>
              <w:spacing w:before="60" w:after="40"/>
              <w:ind w:left="113" w:right="113"/>
              <w:jc w:val="both"/>
              <w:rPr>
                <w:rFonts w:eastAsia="HG Mincho Light J"/>
                <w:color w:val="000000"/>
                <w:szCs w:val="22"/>
              </w:rPr>
            </w:pPr>
            <w:r>
              <w:rPr>
                <w:rFonts w:eastAsia="HG Mincho Light J"/>
                <w:color w:val="000000"/>
                <w:sz w:val="20"/>
                <w:szCs w:val="20"/>
              </w:rPr>
              <w:t>GFI</w:t>
            </w:r>
          </w:p>
        </w:tc>
        <w:tc>
          <w:tcPr>
            <w:tcW w:w="5387" w:type="dxa"/>
          </w:tcPr>
          <w:p w14:paraId="1ADB76A1" w14:textId="309D75A4" w:rsidR="009345D2" w:rsidRPr="00E24E2A" w:rsidRDefault="009345D2" w:rsidP="009345D2">
            <w:pPr>
              <w:widowControl w:val="0"/>
              <w:suppressLineNumbers/>
              <w:suppressAutoHyphens/>
              <w:spacing w:before="60" w:after="40"/>
              <w:ind w:left="113" w:right="113"/>
              <w:jc w:val="both"/>
              <w:rPr>
                <w:szCs w:val="22"/>
              </w:rPr>
            </w:pPr>
            <w:r>
              <w:rPr>
                <w:sz w:val="20"/>
              </w:rPr>
              <w:t>GBCS Integration Testing For I</w:t>
            </w:r>
            <w:r w:rsidRPr="00351C32">
              <w:rPr>
                <w:sz w:val="20"/>
              </w:rPr>
              <w:t>ndustry</w:t>
            </w:r>
          </w:p>
        </w:tc>
      </w:tr>
      <w:tr w:rsidR="009345D2" w:rsidRPr="008501CF" w14:paraId="71E3C6CE" w14:textId="77777777" w:rsidTr="007939A7">
        <w:tc>
          <w:tcPr>
            <w:tcW w:w="1701" w:type="dxa"/>
          </w:tcPr>
          <w:p w14:paraId="486E70A2" w14:textId="23B6D34C" w:rsidR="009345D2" w:rsidRPr="00E24E2A" w:rsidRDefault="009345D2" w:rsidP="009345D2">
            <w:pPr>
              <w:widowControl w:val="0"/>
              <w:suppressLineNumbers/>
              <w:suppressAutoHyphens/>
              <w:spacing w:before="60" w:after="40"/>
              <w:ind w:left="113" w:right="113"/>
              <w:jc w:val="both"/>
              <w:rPr>
                <w:rFonts w:eastAsia="HG Mincho Light J"/>
                <w:color w:val="000000"/>
                <w:szCs w:val="22"/>
              </w:rPr>
            </w:pPr>
            <w:r>
              <w:rPr>
                <w:rFonts w:eastAsia="HG Mincho Light J"/>
                <w:color w:val="000000"/>
                <w:sz w:val="20"/>
                <w:szCs w:val="20"/>
              </w:rPr>
              <w:t>GSME</w:t>
            </w:r>
          </w:p>
        </w:tc>
        <w:tc>
          <w:tcPr>
            <w:tcW w:w="5387" w:type="dxa"/>
          </w:tcPr>
          <w:p w14:paraId="4FE3D15D" w14:textId="37D4BF5C" w:rsidR="009345D2" w:rsidRPr="00E24E2A" w:rsidRDefault="009345D2" w:rsidP="009345D2">
            <w:pPr>
              <w:widowControl w:val="0"/>
              <w:suppressLineNumbers/>
              <w:suppressAutoHyphens/>
              <w:spacing w:before="60" w:after="40"/>
              <w:ind w:left="113" w:right="113"/>
              <w:jc w:val="both"/>
              <w:rPr>
                <w:szCs w:val="22"/>
              </w:rPr>
            </w:pPr>
            <w:bookmarkStart w:id="85" w:name="_Hlk49870087"/>
            <w:r w:rsidRPr="00A628C5">
              <w:rPr>
                <w:sz w:val="20"/>
              </w:rPr>
              <w:t>Gas Smart Metering Equipment</w:t>
            </w:r>
            <w:bookmarkEnd w:id="85"/>
          </w:p>
        </w:tc>
      </w:tr>
      <w:tr w:rsidR="009345D2" w:rsidRPr="008501CF" w14:paraId="6A3870CA" w14:textId="77777777" w:rsidTr="007939A7">
        <w:tc>
          <w:tcPr>
            <w:tcW w:w="1701" w:type="dxa"/>
          </w:tcPr>
          <w:p w14:paraId="35C0016A" w14:textId="77BE0176" w:rsidR="009345D2" w:rsidRPr="00007CED" w:rsidRDefault="009345D2" w:rsidP="009345D2">
            <w:pPr>
              <w:widowControl w:val="0"/>
              <w:suppressLineNumbers/>
              <w:suppressAutoHyphens/>
              <w:spacing w:before="60" w:after="40"/>
              <w:ind w:left="113" w:right="113"/>
              <w:jc w:val="both"/>
            </w:pPr>
            <w:r>
              <w:rPr>
                <w:rFonts w:eastAsia="HG Mincho Light J"/>
                <w:color w:val="000000"/>
                <w:sz w:val="20"/>
                <w:szCs w:val="20"/>
              </w:rPr>
              <w:t>MPID</w:t>
            </w:r>
          </w:p>
        </w:tc>
        <w:tc>
          <w:tcPr>
            <w:tcW w:w="5387" w:type="dxa"/>
          </w:tcPr>
          <w:p w14:paraId="22030DE3" w14:textId="1A50AA4B" w:rsidR="009345D2" w:rsidRDefault="009345D2" w:rsidP="009345D2">
            <w:pPr>
              <w:widowControl w:val="0"/>
              <w:suppressLineNumbers/>
              <w:suppressAutoHyphens/>
              <w:spacing w:before="60" w:after="40"/>
              <w:ind w:left="113" w:right="113"/>
              <w:jc w:val="both"/>
              <w:rPr>
                <w:rFonts w:eastAsia="HG Mincho Light J"/>
                <w:color w:val="000000"/>
                <w:szCs w:val="22"/>
              </w:rPr>
            </w:pPr>
            <w:r w:rsidRPr="00E55553">
              <w:rPr>
                <w:sz w:val="20"/>
              </w:rPr>
              <w:t>Market Participant I</w:t>
            </w:r>
            <w:r w:rsidR="004133AD" w:rsidRPr="00E55553">
              <w:rPr>
                <w:sz w:val="20"/>
              </w:rPr>
              <w:t>d</w:t>
            </w:r>
            <w:r w:rsidRPr="00E55553">
              <w:rPr>
                <w:sz w:val="20"/>
              </w:rPr>
              <w:t>entifier</w:t>
            </w:r>
          </w:p>
        </w:tc>
      </w:tr>
      <w:tr w:rsidR="009345D2" w:rsidRPr="008501CF" w14:paraId="71C50B0F" w14:textId="77777777" w:rsidTr="007939A7">
        <w:tc>
          <w:tcPr>
            <w:tcW w:w="1701" w:type="dxa"/>
          </w:tcPr>
          <w:p w14:paraId="23431258" w14:textId="0E0975A1" w:rsidR="009345D2" w:rsidRPr="00E24E2A" w:rsidRDefault="009345D2" w:rsidP="009345D2">
            <w:pPr>
              <w:widowControl w:val="0"/>
              <w:suppressLineNumbers/>
              <w:suppressAutoHyphens/>
              <w:spacing w:before="60" w:after="40"/>
              <w:ind w:left="113" w:right="113"/>
              <w:jc w:val="both"/>
              <w:rPr>
                <w:rFonts w:eastAsia="HG Mincho Light J"/>
                <w:color w:val="000000"/>
                <w:szCs w:val="22"/>
              </w:rPr>
            </w:pPr>
            <w:r w:rsidRPr="008501CF">
              <w:rPr>
                <w:rFonts w:eastAsia="HG Mincho Light J"/>
                <w:color w:val="000000"/>
                <w:sz w:val="20"/>
                <w:szCs w:val="20"/>
              </w:rPr>
              <w:t>PIA</w:t>
            </w:r>
          </w:p>
        </w:tc>
        <w:tc>
          <w:tcPr>
            <w:tcW w:w="5387" w:type="dxa"/>
          </w:tcPr>
          <w:p w14:paraId="5F238C2A" w14:textId="1BF265AD" w:rsidR="009345D2" w:rsidRPr="00E24E2A" w:rsidRDefault="009345D2" w:rsidP="009345D2">
            <w:pPr>
              <w:widowControl w:val="0"/>
              <w:suppressLineNumbers/>
              <w:suppressAutoHyphens/>
              <w:spacing w:before="60" w:after="40"/>
              <w:ind w:left="113" w:right="113"/>
              <w:jc w:val="both"/>
              <w:rPr>
                <w:rFonts w:eastAsia="HG Mincho Light J"/>
                <w:color w:val="000000"/>
                <w:szCs w:val="22"/>
              </w:rPr>
            </w:pPr>
            <w:r w:rsidRPr="008501CF">
              <w:rPr>
                <w:rFonts w:eastAsia="HG Mincho Light J"/>
                <w:color w:val="000000"/>
                <w:sz w:val="20"/>
                <w:szCs w:val="20"/>
              </w:rPr>
              <w:t>Preliminary Impact Assessment</w:t>
            </w:r>
          </w:p>
        </w:tc>
      </w:tr>
      <w:tr w:rsidR="009345D2" w:rsidRPr="008501CF" w14:paraId="22BA2F68" w14:textId="77777777" w:rsidTr="007939A7">
        <w:tc>
          <w:tcPr>
            <w:tcW w:w="1701" w:type="dxa"/>
          </w:tcPr>
          <w:p w14:paraId="28F75EF0" w14:textId="3D335C90" w:rsidR="009345D2" w:rsidRPr="00E24E2A" w:rsidRDefault="009345D2" w:rsidP="009345D2">
            <w:pPr>
              <w:widowControl w:val="0"/>
              <w:suppressLineNumbers/>
              <w:suppressAutoHyphens/>
              <w:spacing w:before="60" w:after="40"/>
              <w:ind w:left="113" w:right="113"/>
              <w:jc w:val="both"/>
              <w:rPr>
                <w:rFonts w:eastAsia="HG Mincho Light J"/>
                <w:color w:val="000000"/>
                <w:szCs w:val="22"/>
              </w:rPr>
            </w:pPr>
            <w:r w:rsidRPr="008501CF">
              <w:rPr>
                <w:rFonts w:eastAsia="HG Mincho Light J"/>
                <w:color w:val="000000"/>
                <w:sz w:val="20"/>
                <w:szCs w:val="20"/>
              </w:rPr>
              <w:t>PIT</w:t>
            </w:r>
          </w:p>
        </w:tc>
        <w:tc>
          <w:tcPr>
            <w:tcW w:w="5387" w:type="dxa"/>
          </w:tcPr>
          <w:p w14:paraId="3501D7A2" w14:textId="7672DB6C" w:rsidR="009345D2" w:rsidRPr="00E24E2A" w:rsidRDefault="009345D2" w:rsidP="009345D2">
            <w:pPr>
              <w:widowControl w:val="0"/>
              <w:suppressLineNumbers/>
              <w:suppressAutoHyphens/>
              <w:spacing w:before="60" w:after="40"/>
              <w:ind w:left="113" w:right="113"/>
              <w:jc w:val="both"/>
              <w:rPr>
                <w:rFonts w:eastAsia="HG Mincho Light J"/>
                <w:color w:val="000000"/>
                <w:szCs w:val="22"/>
              </w:rPr>
            </w:pPr>
            <w:r w:rsidRPr="008501CF">
              <w:rPr>
                <w:rFonts w:eastAsia="HG Mincho Light J"/>
                <w:color w:val="000000"/>
                <w:sz w:val="20"/>
                <w:szCs w:val="20"/>
              </w:rPr>
              <w:t>Pre-Integration Testing</w:t>
            </w:r>
          </w:p>
        </w:tc>
      </w:tr>
      <w:tr w:rsidR="004133AD" w:rsidRPr="008501CF" w14:paraId="7494E6BB" w14:textId="77777777" w:rsidTr="007939A7">
        <w:tc>
          <w:tcPr>
            <w:tcW w:w="1701" w:type="dxa"/>
          </w:tcPr>
          <w:p w14:paraId="31E0041A" w14:textId="0C3EBCE8" w:rsidR="004133AD" w:rsidRPr="008501CF" w:rsidRDefault="004133AD" w:rsidP="009345D2">
            <w:pPr>
              <w:widowControl w:val="0"/>
              <w:suppressLineNumbers/>
              <w:suppressAutoHyphens/>
              <w:spacing w:before="60" w:after="40"/>
              <w:ind w:left="113" w:right="113"/>
              <w:jc w:val="both"/>
              <w:rPr>
                <w:rFonts w:eastAsia="HG Mincho Light J"/>
                <w:color w:val="000000"/>
                <w:sz w:val="20"/>
                <w:szCs w:val="20"/>
              </w:rPr>
            </w:pPr>
            <w:r>
              <w:rPr>
                <w:rFonts w:eastAsia="HG Mincho Light J"/>
                <w:color w:val="000000"/>
                <w:sz w:val="20"/>
                <w:szCs w:val="20"/>
              </w:rPr>
              <w:t>RAID</w:t>
            </w:r>
          </w:p>
        </w:tc>
        <w:tc>
          <w:tcPr>
            <w:tcW w:w="5387" w:type="dxa"/>
          </w:tcPr>
          <w:p w14:paraId="7A0A34B4" w14:textId="184D1589" w:rsidR="004133AD" w:rsidRPr="008501CF" w:rsidRDefault="004133AD" w:rsidP="009345D2">
            <w:pPr>
              <w:widowControl w:val="0"/>
              <w:suppressLineNumbers/>
              <w:suppressAutoHyphens/>
              <w:spacing w:before="60" w:after="40"/>
              <w:ind w:left="113" w:right="113"/>
              <w:jc w:val="both"/>
              <w:rPr>
                <w:rFonts w:eastAsia="HG Mincho Light J"/>
                <w:color w:val="000000"/>
                <w:sz w:val="20"/>
                <w:szCs w:val="20"/>
              </w:rPr>
            </w:pPr>
            <w:r w:rsidRPr="004133AD">
              <w:rPr>
                <w:rFonts w:eastAsia="HG Mincho Light J"/>
                <w:color w:val="000000"/>
                <w:sz w:val="20"/>
                <w:szCs w:val="20"/>
              </w:rPr>
              <w:t>Risks, Assumptions, Issues, and Dependencies</w:t>
            </w:r>
          </w:p>
        </w:tc>
      </w:tr>
      <w:tr w:rsidR="009345D2" w:rsidRPr="008501CF" w14:paraId="0225844D" w14:textId="77777777" w:rsidTr="007939A7">
        <w:tc>
          <w:tcPr>
            <w:tcW w:w="1701" w:type="dxa"/>
          </w:tcPr>
          <w:p w14:paraId="4C6FF762" w14:textId="2F58B9A5" w:rsidR="009345D2" w:rsidRPr="00E24E2A" w:rsidRDefault="009345D2" w:rsidP="009345D2">
            <w:pPr>
              <w:widowControl w:val="0"/>
              <w:suppressLineNumbers/>
              <w:suppressAutoHyphens/>
              <w:spacing w:before="60" w:after="40"/>
              <w:ind w:left="113" w:right="113"/>
              <w:jc w:val="both"/>
              <w:rPr>
                <w:rFonts w:eastAsia="HG Mincho Light J"/>
                <w:color w:val="000000"/>
                <w:szCs w:val="22"/>
              </w:rPr>
            </w:pPr>
            <w:r w:rsidRPr="008501CF">
              <w:rPr>
                <w:rFonts w:eastAsia="HG Mincho Light J"/>
                <w:color w:val="000000"/>
                <w:sz w:val="20"/>
                <w:szCs w:val="20"/>
              </w:rPr>
              <w:t>ROM</w:t>
            </w:r>
          </w:p>
        </w:tc>
        <w:tc>
          <w:tcPr>
            <w:tcW w:w="5387" w:type="dxa"/>
          </w:tcPr>
          <w:p w14:paraId="7E724DF4" w14:textId="79D6A8B5" w:rsidR="009345D2" w:rsidRPr="00E24E2A" w:rsidRDefault="009345D2" w:rsidP="009345D2">
            <w:pPr>
              <w:widowControl w:val="0"/>
              <w:suppressLineNumbers/>
              <w:suppressAutoHyphens/>
              <w:spacing w:before="60" w:after="40"/>
              <w:ind w:left="113" w:right="113"/>
              <w:jc w:val="both"/>
              <w:rPr>
                <w:rFonts w:eastAsia="HG Mincho Light J"/>
                <w:color w:val="000000"/>
                <w:szCs w:val="22"/>
              </w:rPr>
            </w:pPr>
            <w:r w:rsidRPr="008501CF">
              <w:rPr>
                <w:rFonts w:eastAsia="HG Mincho Light J"/>
                <w:color w:val="000000"/>
                <w:sz w:val="20"/>
                <w:szCs w:val="20"/>
              </w:rPr>
              <w:t>Rough Order of Magnitude (cost)</w:t>
            </w:r>
          </w:p>
        </w:tc>
      </w:tr>
      <w:tr w:rsidR="009345D2" w:rsidRPr="008501CF" w14:paraId="6BD8FEC8" w14:textId="77777777" w:rsidTr="007939A7">
        <w:tc>
          <w:tcPr>
            <w:tcW w:w="1701" w:type="dxa"/>
          </w:tcPr>
          <w:p w14:paraId="74513EC8" w14:textId="3B1329AE" w:rsidR="009345D2" w:rsidRPr="00E24E2A" w:rsidRDefault="009345D2" w:rsidP="009345D2">
            <w:pPr>
              <w:widowControl w:val="0"/>
              <w:suppressLineNumbers/>
              <w:suppressAutoHyphens/>
              <w:spacing w:before="60" w:after="40"/>
              <w:ind w:left="113" w:right="113"/>
              <w:jc w:val="both"/>
              <w:rPr>
                <w:rFonts w:eastAsia="HG Mincho Light J"/>
                <w:color w:val="000000"/>
                <w:szCs w:val="22"/>
              </w:rPr>
            </w:pPr>
            <w:r>
              <w:rPr>
                <w:rFonts w:eastAsia="HG Mincho Light J"/>
                <w:color w:val="000000"/>
                <w:sz w:val="20"/>
                <w:szCs w:val="20"/>
              </w:rPr>
              <w:t>SAT</w:t>
            </w:r>
          </w:p>
        </w:tc>
        <w:tc>
          <w:tcPr>
            <w:tcW w:w="5387" w:type="dxa"/>
          </w:tcPr>
          <w:p w14:paraId="6BE2836E" w14:textId="6932D0D9" w:rsidR="009345D2" w:rsidRPr="00E24E2A" w:rsidRDefault="009345D2" w:rsidP="009345D2">
            <w:pPr>
              <w:widowControl w:val="0"/>
              <w:suppressLineNumbers/>
              <w:suppressAutoHyphens/>
              <w:spacing w:before="60" w:after="40"/>
              <w:ind w:left="113" w:right="113"/>
              <w:jc w:val="both"/>
              <w:rPr>
                <w:rFonts w:eastAsia="HG Mincho Light J"/>
                <w:color w:val="000000"/>
                <w:szCs w:val="22"/>
              </w:rPr>
            </w:pPr>
            <w:r w:rsidRPr="00F460C7">
              <w:rPr>
                <w:rFonts w:eastAsia="HG Mincho Light J"/>
                <w:color w:val="000000"/>
                <w:sz w:val="20"/>
                <w:szCs w:val="20"/>
              </w:rPr>
              <w:t>Service Audit Trail</w:t>
            </w:r>
          </w:p>
        </w:tc>
      </w:tr>
      <w:tr w:rsidR="009345D2" w:rsidRPr="008501CF" w14:paraId="191D003C" w14:textId="77777777" w:rsidTr="007939A7">
        <w:tc>
          <w:tcPr>
            <w:tcW w:w="1701" w:type="dxa"/>
          </w:tcPr>
          <w:p w14:paraId="4AB73EB4" w14:textId="5D831076" w:rsidR="009345D2" w:rsidRPr="00E24E2A" w:rsidRDefault="009345D2" w:rsidP="009345D2">
            <w:pPr>
              <w:widowControl w:val="0"/>
              <w:suppressLineNumbers/>
              <w:suppressAutoHyphens/>
              <w:spacing w:before="60" w:after="40"/>
              <w:ind w:left="113" w:right="113"/>
              <w:jc w:val="both"/>
              <w:rPr>
                <w:rFonts w:eastAsia="HG Mincho Light J"/>
                <w:color w:val="000000"/>
                <w:szCs w:val="22"/>
              </w:rPr>
            </w:pPr>
            <w:r w:rsidRPr="008501CF">
              <w:rPr>
                <w:rFonts w:eastAsia="HG Mincho Light J"/>
                <w:color w:val="000000"/>
                <w:sz w:val="20"/>
                <w:szCs w:val="20"/>
              </w:rPr>
              <w:t>SEC</w:t>
            </w:r>
          </w:p>
        </w:tc>
        <w:tc>
          <w:tcPr>
            <w:tcW w:w="5387" w:type="dxa"/>
          </w:tcPr>
          <w:p w14:paraId="72ED6A89" w14:textId="081B73D6" w:rsidR="009345D2" w:rsidRPr="00E24E2A" w:rsidRDefault="009345D2" w:rsidP="009345D2">
            <w:pPr>
              <w:widowControl w:val="0"/>
              <w:suppressLineNumbers/>
              <w:suppressAutoHyphens/>
              <w:spacing w:before="60" w:after="40"/>
              <w:ind w:left="113" w:right="113"/>
              <w:jc w:val="both"/>
              <w:rPr>
                <w:rFonts w:eastAsia="HG Mincho Light J"/>
                <w:color w:val="000000"/>
                <w:szCs w:val="22"/>
              </w:rPr>
            </w:pPr>
            <w:r w:rsidRPr="008501CF">
              <w:rPr>
                <w:rFonts w:eastAsia="HG Mincho Light J"/>
                <w:color w:val="000000"/>
                <w:sz w:val="20"/>
                <w:szCs w:val="20"/>
              </w:rPr>
              <w:t>Smart Energy Code</w:t>
            </w:r>
          </w:p>
        </w:tc>
      </w:tr>
      <w:tr w:rsidR="009345D2" w:rsidRPr="008501CF" w14:paraId="45CECE4F" w14:textId="77777777" w:rsidTr="007939A7">
        <w:tc>
          <w:tcPr>
            <w:tcW w:w="1701" w:type="dxa"/>
          </w:tcPr>
          <w:p w14:paraId="49B579A9" w14:textId="20377A9D" w:rsidR="009345D2" w:rsidRDefault="009345D2" w:rsidP="009345D2">
            <w:pPr>
              <w:widowControl w:val="0"/>
              <w:suppressLineNumbers/>
              <w:suppressAutoHyphens/>
              <w:spacing w:before="60" w:after="40"/>
              <w:ind w:left="113" w:right="113"/>
              <w:jc w:val="both"/>
              <w:rPr>
                <w:rFonts w:eastAsia="HG Mincho Light J"/>
                <w:color w:val="000000"/>
                <w:szCs w:val="22"/>
              </w:rPr>
            </w:pPr>
            <w:r>
              <w:rPr>
                <w:rFonts w:eastAsia="HG Mincho Light J"/>
                <w:color w:val="000000"/>
                <w:sz w:val="20"/>
                <w:szCs w:val="20"/>
              </w:rPr>
              <w:t>SECAS</w:t>
            </w:r>
          </w:p>
        </w:tc>
        <w:tc>
          <w:tcPr>
            <w:tcW w:w="5387" w:type="dxa"/>
          </w:tcPr>
          <w:p w14:paraId="520931F8" w14:textId="0B679069" w:rsidR="009345D2" w:rsidRPr="00B53B3D" w:rsidRDefault="009345D2" w:rsidP="009345D2">
            <w:pPr>
              <w:widowControl w:val="0"/>
              <w:suppressLineNumbers/>
              <w:suppressAutoHyphens/>
              <w:spacing w:before="60" w:after="40"/>
              <w:ind w:left="113" w:right="113"/>
              <w:jc w:val="both"/>
              <w:rPr>
                <w:rFonts w:eastAsia="HG Mincho Light J"/>
                <w:color w:val="000000"/>
                <w:szCs w:val="22"/>
              </w:rPr>
            </w:pPr>
            <w:r w:rsidRPr="0048468B">
              <w:rPr>
                <w:rFonts w:eastAsia="HG Mincho Light J"/>
                <w:color w:val="000000"/>
                <w:sz w:val="20"/>
                <w:szCs w:val="20"/>
              </w:rPr>
              <w:t>Smart Energy Code Administrator and Secretariat</w:t>
            </w:r>
          </w:p>
        </w:tc>
      </w:tr>
      <w:tr w:rsidR="009345D2" w:rsidRPr="008501CF" w14:paraId="1A164201" w14:textId="77777777" w:rsidTr="007939A7">
        <w:tc>
          <w:tcPr>
            <w:tcW w:w="1701" w:type="dxa"/>
          </w:tcPr>
          <w:p w14:paraId="05639F27" w14:textId="1F1BC88A" w:rsidR="009345D2" w:rsidRPr="00E24E2A" w:rsidRDefault="009345D2" w:rsidP="009345D2">
            <w:pPr>
              <w:widowControl w:val="0"/>
              <w:suppressLineNumbers/>
              <w:suppressAutoHyphens/>
              <w:spacing w:before="60" w:after="40"/>
              <w:ind w:left="113" w:right="113"/>
              <w:jc w:val="both"/>
              <w:rPr>
                <w:rFonts w:eastAsia="HG Mincho Light J"/>
                <w:color w:val="000000"/>
                <w:szCs w:val="22"/>
              </w:rPr>
            </w:pPr>
            <w:r w:rsidRPr="008501CF">
              <w:rPr>
                <w:rFonts w:eastAsia="HG Mincho Light J"/>
                <w:color w:val="000000"/>
                <w:sz w:val="20"/>
                <w:szCs w:val="20"/>
              </w:rPr>
              <w:t>SIT</w:t>
            </w:r>
          </w:p>
        </w:tc>
        <w:tc>
          <w:tcPr>
            <w:tcW w:w="5387" w:type="dxa"/>
          </w:tcPr>
          <w:p w14:paraId="59DD4E6B" w14:textId="07E9190C" w:rsidR="009345D2" w:rsidRPr="00E24E2A" w:rsidRDefault="009345D2" w:rsidP="009345D2">
            <w:pPr>
              <w:widowControl w:val="0"/>
              <w:suppressLineNumbers/>
              <w:suppressAutoHyphens/>
              <w:spacing w:before="60" w:after="40"/>
              <w:ind w:left="113" w:right="113"/>
              <w:jc w:val="both"/>
              <w:rPr>
                <w:rFonts w:eastAsia="HG Mincho Light J"/>
                <w:color w:val="000000"/>
                <w:szCs w:val="22"/>
              </w:rPr>
            </w:pPr>
            <w:r w:rsidRPr="008501CF">
              <w:rPr>
                <w:rFonts w:eastAsia="HG Mincho Light J"/>
                <w:color w:val="000000"/>
                <w:sz w:val="20"/>
                <w:szCs w:val="20"/>
              </w:rPr>
              <w:t>Systems Integration Testing</w:t>
            </w:r>
          </w:p>
        </w:tc>
      </w:tr>
      <w:tr w:rsidR="009345D2" w:rsidRPr="008501CF" w14:paraId="5F5B4048" w14:textId="77777777" w:rsidTr="007939A7">
        <w:tc>
          <w:tcPr>
            <w:tcW w:w="1701" w:type="dxa"/>
          </w:tcPr>
          <w:p w14:paraId="7EACFC0E" w14:textId="14729CB5" w:rsidR="009345D2" w:rsidRPr="00E24E2A" w:rsidRDefault="009345D2" w:rsidP="009345D2">
            <w:pPr>
              <w:widowControl w:val="0"/>
              <w:suppressLineNumbers/>
              <w:suppressAutoHyphens/>
              <w:spacing w:before="60" w:after="40"/>
              <w:ind w:left="113" w:right="113"/>
              <w:jc w:val="both"/>
              <w:rPr>
                <w:rFonts w:eastAsia="HG Mincho Light J"/>
                <w:color w:val="000000"/>
                <w:szCs w:val="22"/>
              </w:rPr>
            </w:pPr>
            <w:r>
              <w:rPr>
                <w:rFonts w:eastAsia="HG Mincho Light J"/>
                <w:color w:val="000000"/>
                <w:sz w:val="20"/>
                <w:szCs w:val="20"/>
              </w:rPr>
              <w:t>SMETS</w:t>
            </w:r>
          </w:p>
        </w:tc>
        <w:tc>
          <w:tcPr>
            <w:tcW w:w="5387" w:type="dxa"/>
          </w:tcPr>
          <w:p w14:paraId="4D4EB3F9" w14:textId="0BF279D7" w:rsidR="009345D2" w:rsidRPr="00E24E2A" w:rsidRDefault="009345D2" w:rsidP="009345D2">
            <w:pPr>
              <w:widowControl w:val="0"/>
              <w:suppressLineNumbers/>
              <w:suppressAutoHyphens/>
              <w:spacing w:before="60" w:after="40"/>
              <w:ind w:left="113" w:right="113"/>
              <w:jc w:val="both"/>
              <w:rPr>
                <w:rFonts w:eastAsia="HG Mincho Light J"/>
                <w:color w:val="000000"/>
                <w:szCs w:val="22"/>
              </w:rPr>
            </w:pPr>
            <w:bookmarkStart w:id="86" w:name="_Hlk49869919"/>
            <w:r w:rsidRPr="00531FA2">
              <w:rPr>
                <w:rFonts w:eastAsia="HG Mincho Light J"/>
                <w:color w:val="000000"/>
                <w:sz w:val="20"/>
                <w:szCs w:val="20"/>
              </w:rPr>
              <w:t>Smart Metering Equipment Technical Specification</w:t>
            </w:r>
            <w:bookmarkEnd w:id="86"/>
          </w:p>
        </w:tc>
      </w:tr>
      <w:tr w:rsidR="009345D2" w:rsidRPr="008501CF" w14:paraId="36BB3AA4" w14:textId="77777777" w:rsidTr="007939A7">
        <w:tc>
          <w:tcPr>
            <w:tcW w:w="1701" w:type="dxa"/>
          </w:tcPr>
          <w:p w14:paraId="4ABDE86A" w14:textId="7038D56A" w:rsidR="009345D2" w:rsidRPr="00E24E2A" w:rsidRDefault="009345D2" w:rsidP="009345D2">
            <w:pPr>
              <w:widowControl w:val="0"/>
              <w:suppressLineNumbers/>
              <w:suppressAutoHyphens/>
              <w:spacing w:before="60" w:after="40"/>
              <w:ind w:left="113" w:right="113"/>
              <w:jc w:val="both"/>
              <w:rPr>
                <w:rFonts w:eastAsia="HG Mincho Light J"/>
                <w:color w:val="000000"/>
                <w:szCs w:val="22"/>
              </w:rPr>
            </w:pPr>
            <w:r>
              <w:rPr>
                <w:rFonts w:eastAsia="HG Mincho Light J"/>
                <w:color w:val="000000"/>
                <w:sz w:val="20"/>
                <w:szCs w:val="20"/>
              </w:rPr>
              <w:t>SMKI</w:t>
            </w:r>
          </w:p>
        </w:tc>
        <w:tc>
          <w:tcPr>
            <w:tcW w:w="5387" w:type="dxa"/>
          </w:tcPr>
          <w:p w14:paraId="728A17AD" w14:textId="4F603912" w:rsidR="009345D2" w:rsidRPr="00E24E2A" w:rsidRDefault="009345D2" w:rsidP="009345D2">
            <w:pPr>
              <w:widowControl w:val="0"/>
              <w:suppressLineNumbers/>
              <w:suppressAutoHyphens/>
              <w:spacing w:before="60" w:after="40"/>
              <w:ind w:left="113" w:right="113"/>
              <w:jc w:val="both"/>
              <w:rPr>
                <w:rFonts w:eastAsia="HG Mincho Light J"/>
                <w:color w:val="000000"/>
                <w:szCs w:val="22"/>
              </w:rPr>
            </w:pPr>
            <w:r w:rsidRPr="00661EE3">
              <w:rPr>
                <w:rFonts w:eastAsia="HG Mincho Light J"/>
                <w:color w:val="000000"/>
                <w:sz w:val="20"/>
                <w:szCs w:val="20"/>
              </w:rPr>
              <w:t>Smart Meter Key Infrastructure</w:t>
            </w:r>
          </w:p>
        </w:tc>
      </w:tr>
      <w:tr w:rsidR="009345D2" w:rsidRPr="008501CF" w14:paraId="687AB78F" w14:textId="77777777" w:rsidTr="007939A7">
        <w:tc>
          <w:tcPr>
            <w:tcW w:w="1701" w:type="dxa"/>
          </w:tcPr>
          <w:p w14:paraId="47C5638B" w14:textId="397A413B" w:rsidR="009345D2" w:rsidRPr="00E24E2A" w:rsidRDefault="009345D2" w:rsidP="009345D2">
            <w:pPr>
              <w:widowControl w:val="0"/>
              <w:suppressLineNumbers/>
              <w:suppressAutoHyphens/>
              <w:spacing w:before="60" w:after="40"/>
              <w:ind w:left="113" w:right="113"/>
              <w:jc w:val="both"/>
              <w:rPr>
                <w:rFonts w:eastAsia="HG Mincho Light J"/>
                <w:color w:val="000000"/>
                <w:szCs w:val="22"/>
              </w:rPr>
            </w:pPr>
            <w:r w:rsidRPr="008501CF">
              <w:rPr>
                <w:rFonts w:eastAsia="HG Mincho Light J"/>
                <w:color w:val="000000"/>
                <w:sz w:val="20"/>
                <w:szCs w:val="20"/>
              </w:rPr>
              <w:t>SP</w:t>
            </w:r>
          </w:p>
        </w:tc>
        <w:tc>
          <w:tcPr>
            <w:tcW w:w="5387" w:type="dxa"/>
          </w:tcPr>
          <w:p w14:paraId="7A88ADA6" w14:textId="2225382C" w:rsidR="009345D2" w:rsidRPr="00E24E2A" w:rsidRDefault="009345D2" w:rsidP="009345D2">
            <w:pPr>
              <w:widowControl w:val="0"/>
              <w:suppressLineNumbers/>
              <w:suppressAutoHyphens/>
              <w:spacing w:before="60" w:after="40"/>
              <w:ind w:left="113" w:right="113"/>
              <w:jc w:val="both"/>
              <w:rPr>
                <w:rFonts w:eastAsia="HG Mincho Light J"/>
                <w:color w:val="000000"/>
                <w:szCs w:val="22"/>
              </w:rPr>
            </w:pPr>
            <w:r w:rsidRPr="008501CF">
              <w:rPr>
                <w:rFonts w:eastAsia="HG Mincho Light J"/>
                <w:color w:val="000000"/>
                <w:sz w:val="20"/>
                <w:szCs w:val="20"/>
              </w:rPr>
              <w:t>Service Provider</w:t>
            </w:r>
          </w:p>
        </w:tc>
      </w:tr>
      <w:tr w:rsidR="009345D2" w:rsidRPr="008501CF" w14:paraId="582CAFC2" w14:textId="77777777" w:rsidTr="007939A7">
        <w:tc>
          <w:tcPr>
            <w:tcW w:w="1701" w:type="dxa"/>
          </w:tcPr>
          <w:p w14:paraId="46E0C556" w14:textId="08E8AB42" w:rsidR="009345D2" w:rsidRPr="00E24E2A" w:rsidRDefault="009345D2" w:rsidP="009345D2">
            <w:pPr>
              <w:widowControl w:val="0"/>
              <w:suppressLineNumbers/>
              <w:suppressAutoHyphens/>
              <w:spacing w:before="60" w:after="40"/>
              <w:ind w:left="113" w:right="113"/>
              <w:jc w:val="both"/>
              <w:rPr>
                <w:rFonts w:eastAsia="HG Mincho Light J"/>
                <w:color w:val="000000"/>
                <w:szCs w:val="22"/>
              </w:rPr>
            </w:pPr>
            <w:r>
              <w:rPr>
                <w:rFonts w:eastAsia="HG Mincho Light J"/>
                <w:color w:val="000000"/>
                <w:sz w:val="20"/>
                <w:szCs w:val="20"/>
              </w:rPr>
              <w:t xml:space="preserve">SSC </w:t>
            </w:r>
          </w:p>
        </w:tc>
        <w:tc>
          <w:tcPr>
            <w:tcW w:w="5387" w:type="dxa"/>
          </w:tcPr>
          <w:p w14:paraId="37FF4CA9" w14:textId="60FEAA16" w:rsidR="009345D2" w:rsidRPr="00E24E2A" w:rsidRDefault="009345D2" w:rsidP="009345D2">
            <w:pPr>
              <w:widowControl w:val="0"/>
              <w:suppressLineNumbers/>
              <w:suppressAutoHyphens/>
              <w:spacing w:before="60" w:after="40"/>
              <w:ind w:left="113" w:right="113"/>
              <w:rPr>
                <w:rFonts w:eastAsia="HG Mincho Light J"/>
                <w:color w:val="000000"/>
                <w:szCs w:val="22"/>
              </w:rPr>
            </w:pPr>
            <w:r w:rsidRPr="00944F44">
              <w:rPr>
                <w:rFonts w:eastAsia="HG Mincho Light J"/>
                <w:color w:val="000000"/>
                <w:sz w:val="20"/>
                <w:szCs w:val="20"/>
              </w:rPr>
              <w:t>Security Sub Committee</w:t>
            </w:r>
          </w:p>
        </w:tc>
      </w:tr>
      <w:tr w:rsidR="009345D2" w:rsidRPr="008501CF" w14:paraId="066DCE44" w14:textId="77777777" w:rsidTr="007939A7">
        <w:tc>
          <w:tcPr>
            <w:tcW w:w="1701" w:type="dxa"/>
          </w:tcPr>
          <w:p w14:paraId="47EFAB1E" w14:textId="24D00727" w:rsidR="009345D2" w:rsidRPr="00E24E2A" w:rsidRDefault="009345D2" w:rsidP="009345D2">
            <w:pPr>
              <w:widowControl w:val="0"/>
              <w:suppressLineNumbers/>
              <w:suppressAutoHyphens/>
              <w:spacing w:before="60" w:after="40"/>
              <w:ind w:left="113" w:right="113"/>
              <w:jc w:val="both"/>
              <w:rPr>
                <w:rFonts w:eastAsia="HG Mincho Light J"/>
                <w:color w:val="000000"/>
                <w:szCs w:val="22"/>
              </w:rPr>
            </w:pPr>
            <w:r>
              <w:rPr>
                <w:rFonts w:eastAsia="HG Mincho Light J"/>
                <w:color w:val="000000"/>
                <w:sz w:val="20"/>
                <w:szCs w:val="20"/>
              </w:rPr>
              <w:t>SSI</w:t>
            </w:r>
          </w:p>
        </w:tc>
        <w:tc>
          <w:tcPr>
            <w:tcW w:w="5387" w:type="dxa"/>
          </w:tcPr>
          <w:p w14:paraId="508481A1" w14:textId="5BAF31FE" w:rsidR="009345D2" w:rsidRPr="00E24E2A" w:rsidRDefault="009345D2" w:rsidP="009345D2">
            <w:pPr>
              <w:widowControl w:val="0"/>
              <w:suppressLineNumbers/>
              <w:suppressAutoHyphens/>
              <w:spacing w:before="60" w:after="40"/>
              <w:ind w:left="113" w:right="113"/>
              <w:jc w:val="both"/>
              <w:rPr>
                <w:rFonts w:eastAsia="HG Mincho Light J"/>
                <w:color w:val="000000"/>
                <w:szCs w:val="22"/>
              </w:rPr>
            </w:pPr>
            <w:r>
              <w:rPr>
                <w:rFonts w:eastAsia="HG Mincho Light J"/>
                <w:color w:val="000000"/>
                <w:sz w:val="20"/>
                <w:szCs w:val="20"/>
              </w:rPr>
              <w:t>Self Service Interface</w:t>
            </w:r>
          </w:p>
        </w:tc>
      </w:tr>
      <w:tr w:rsidR="009345D2" w:rsidRPr="008501CF" w14:paraId="2220A569" w14:textId="77777777" w:rsidTr="007939A7">
        <w:tc>
          <w:tcPr>
            <w:tcW w:w="1701" w:type="dxa"/>
          </w:tcPr>
          <w:p w14:paraId="70E48978" w14:textId="6B1DBA68" w:rsidR="009345D2" w:rsidRPr="00E24E2A" w:rsidRDefault="009345D2" w:rsidP="009345D2">
            <w:pPr>
              <w:widowControl w:val="0"/>
              <w:suppressLineNumbers/>
              <w:suppressAutoHyphens/>
              <w:spacing w:before="60" w:after="40"/>
              <w:ind w:left="113" w:right="113"/>
              <w:jc w:val="both"/>
              <w:rPr>
                <w:rFonts w:eastAsia="HG Mincho Light J"/>
                <w:color w:val="000000"/>
                <w:szCs w:val="22"/>
              </w:rPr>
            </w:pPr>
            <w:r>
              <w:rPr>
                <w:rFonts w:eastAsia="HG Mincho Light J"/>
                <w:color w:val="000000"/>
                <w:sz w:val="20"/>
                <w:szCs w:val="20"/>
              </w:rPr>
              <w:t>TOC</w:t>
            </w:r>
          </w:p>
        </w:tc>
        <w:tc>
          <w:tcPr>
            <w:tcW w:w="5387" w:type="dxa"/>
          </w:tcPr>
          <w:p w14:paraId="0A7ABFE7" w14:textId="6E851F84" w:rsidR="009345D2" w:rsidRPr="00E24E2A" w:rsidRDefault="009345D2" w:rsidP="009345D2">
            <w:pPr>
              <w:widowControl w:val="0"/>
              <w:suppressLineNumbers/>
              <w:suppressAutoHyphens/>
              <w:spacing w:before="60" w:after="40"/>
              <w:ind w:left="113" w:right="113"/>
              <w:jc w:val="both"/>
              <w:rPr>
                <w:rFonts w:eastAsia="HG Mincho Light J"/>
                <w:color w:val="000000"/>
                <w:szCs w:val="22"/>
              </w:rPr>
            </w:pPr>
            <w:r>
              <w:rPr>
                <w:rFonts w:eastAsia="HG Mincho Light J"/>
                <w:color w:val="000000"/>
                <w:sz w:val="20"/>
                <w:szCs w:val="20"/>
              </w:rPr>
              <w:t>DCC Technical Operations Centre</w:t>
            </w:r>
          </w:p>
        </w:tc>
      </w:tr>
      <w:tr w:rsidR="009345D2" w:rsidRPr="008501CF" w14:paraId="6257AB65" w14:textId="77777777" w:rsidTr="007939A7">
        <w:tc>
          <w:tcPr>
            <w:tcW w:w="1701" w:type="dxa"/>
          </w:tcPr>
          <w:p w14:paraId="0B39E4DA" w14:textId="0416EEFD" w:rsidR="009345D2" w:rsidRPr="00E24E2A" w:rsidRDefault="009345D2" w:rsidP="009345D2">
            <w:pPr>
              <w:widowControl w:val="0"/>
              <w:suppressLineNumbers/>
              <w:suppressAutoHyphens/>
              <w:spacing w:before="60" w:after="40"/>
              <w:ind w:left="113" w:right="113"/>
              <w:jc w:val="both"/>
              <w:rPr>
                <w:rFonts w:eastAsia="HG Mincho Light J"/>
                <w:color w:val="000000"/>
                <w:szCs w:val="22"/>
              </w:rPr>
            </w:pPr>
            <w:r>
              <w:rPr>
                <w:rFonts w:eastAsia="HG Mincho Light J"/>
                <w:color w:val="000000"/>
                <w:sz w:val="20"/>
                <w:szCs w:val="20"/>
              </w:rPr>
              <w:t>TTO</w:t>
            </w:r>
          </w:p>
        </w:tc>
        <w:tc>
          <w:tcPr>
            <w:tcW w:w="5387" w:type="dxa"/>
          </w:tcPr>
          <w:p w14:paraId="470D3FDC" w14:textId="7EDAFFE7" w:rsidR="009345D2" w:rsidRPr="00E24E2A" w:rsidRDefault="009345D2" w:rsidP="009345D2">
            <w:pPr>
              <w:widowControl w:val="0"/>
              <w:suppressLineNumbers/>
              <w:suppressAutoHyphens/>
              <w:spacing w:before="60" w:after="40"/>
              <w:ind w:left="113" w:right="113"/>
              <w:jc w:val="both"/>
              <w:rPr>
                <w:rFonts w:eastAsia="HG Mincho Light J"/>
                <w:color w:val="000000"/>
                <w:szCs w:val="22"/>
              </w:rPr>
            </w:pPr>
            <w:r w:rsidRPr="000F302B">
              <w:rPr>
                <w:rFonts w:eastAsia="HG Mincho Light J"/>
                <w:color w:val="000000"/>
                <w:sz w:val="20"/>
                <w:szCs w:val="20"/>
              </w:rPr>
              <w:t>Transition to Operations</w:t>
            </w:r>
          </w:p>
        </w:tc>
      </w:tr>
      <w:tr w:rsidR="009345D2" w:rsidRPr="008501CF" w14:paraId="4DCCC45D" w14:textId="77777777" w:rsidTr="007939A7">
        <w:tc>
          <w:tcPr>
            <w:tcW w:w="1701" w:type="dxa"/>
          </w:tcPr>
          <w:p w14:paraId="1FAAF410" w14:textId="32983043" w:rsidR="009345D2" w:rsidRDefault="009345D2" w:rsidP="009345D2">
            <w:pPr>
              <w:widowControl w:val="0"/>
              <w:suppressLineNumbers/>
              <w:suppressAutoHyphens/>
              <w:spacing w:before="60" w:after="40"/>
              <w:ind w:left="113" w:right="113"/>
              <w:jc w:val="both"/>
              <w:rPr>
                <w:rFonts w:eastAsia="HG Mincho Light J"/>
                <w:color w:val="000000"/>
                <w:szCs w:val="22"/>
              </w:rPr>
            </w:pPr>
            <w:r w:rsidRPr="008501CF">
              <w:rPr>
                <w:rFonts w:eastAsia="HG Mincho Light J"/>
                <w:color w:val="000000"/>
                <w:sz w:val="20"/>
                <w:szCs w:val="20"/>
              </w:rPr>
              <w:t>UIT</w:t>
            </w:r>
          </w:p>
        </w:tc>
        <w:tc>
          <w:tcPr>
            <w:tcW w:w="5387" w:type="dxa"/>
          </w:tcPr>
          <w:p w14:paraId="7C61C4ED" w14:textId="1380512F" w:rsidR="009345D2" w:rsidRDefault="009345D2" w:rsidP="009345D2">
            <w:pPr>
              <w:widowControl w:val="0"/>
              <w:suppressLineNumbers/>
              <w:suppressAutoHyphens/>
              <w:spacing w:before="60" w:after="40"/>
              <w:ind w:left="113" w:right="113"/>
              <w:jc w:val="both"/>
              <w:rPr>
                <w:rFonts w:eastAsia="HG Mincho Light J"/>
                <w:color w:val="000000"/>
                <w:szCs w:val="22"/>
              </w:rPr>
            </w:pPr>
            <w:r w:rsidRPr="008501CF">
              <w:rPr>
                <w:rFonts w:eastAsia="HG Mincho Light J"/>
                <w:color w:val="000000"/>
                <w:sz w:val="20"/>
                <w:szCs w:val="20"/>
              </w:rPr>
              <w:t>User Integration Testing</w:t>
            </w:r>
          </w:p>
        </w:tc>
      </w:tr>
      <w:tr w:rsidR="009345D2" w:rsidRPr="008501CF" w14:paraId="1BF75D18" w14:textId="77777777" w:rsidTr="007939A7">
        <w:tc>
          <w:tcPr>
            <w:tcW w:w="1701" w:type="dxa"/>
          </w:tcPr>
          <w:p w14:paraId="16267DE8" w14:textId="3CB73F8E" w:rsidR="009345D2" w:rsidRPr="00E24E2A" w:rsidRDefault="009345D2" w:rsidP="009345D2">
            <w:pPr>
              <w:widowControl w:val="0"/>
              <w:suppressLineNumbers/>
              <w:suppressAutoHyphens/>
              <w:spacing w:before="60" w:after="40"/>
              <w:ind w:left="113" w:right="113"/>
              <w:jc w:val="both"/>
              <w:rPr>
                <w:rFonts w:eastAsia="HG Mincho Light J"/>
                <w:color w:val="000000"/>
                <w:szCs w:val="22"/>
              </w:rPr>
            </w:pPr>
            <w:r>
              <w:rPr>
                <w:rFonts w:eastAsia="HG Mincho Light J"/>
                <w:color w:val="000000"/>
                <w:sz w:val="20"/>
                <w:szCs w:val="20"/>
              </w:rPr>
              <w:t>XML</w:t>
            </w:r>
          </w:p>
        </w:tc>
        <w:tc>
          <w:tcPr>
            <w:tcW w:w="5387" w:type="dxa"/>
          </w:tcPr>
          <w:p w14:paraId="5DB8F762" w14:textId="5D0E0F5D" w:rsidR="009345D2" w:rsidRPr="00E24E2A" w:rsidRDefault="009345D2" w:rsidP="009345D2">
            <w:pPr>
              <w:widowControl w:val="0"/>
              <w:suppressLineNumbers/>
              <w:suppressAutoHyphens/>
              <w:spacing w:before="60" w:after="40"/>
              <w:ind w:left="113" w:right="113"/>
              <w:jc w:val="both"/>
              <w:rPr>
                <w:rFonts w:eastAsia="HG Mincho Light J"/>
                <w:color w:val="000000"/>
                <w:szCs w:val="22"/>
              </w:rPr>
            </w:pPr>
            <w:proofErr w:type="spellStart"/>
            <w:r w:rsidRPr="0093402A">
              <w:rPr>
                <w:sz w:val="20"/>
              </w:rPr>
              <w:t>eXtensible</w:t>
            </w:r>
            <w:proofErr w:type="spellEnd"/>
            <w:r w:rsidRPr="0093402A">
              <w:rPr>
                <w:sz w:val="20"/>
              </w:rPr>
              <w:t xml:space="preserve"> Markup Language</w:t>
            </w:r>
          </w:p>
        </w:tc>
      </w:tr>
      <w:tr w:rsidR="009345D2" w:rsidRPr="008501CF" w14:paraId="5EB0C564" w14:textId="77777777" w:rsidTr="007939A7">
        <w:tc>
          <w:tcPr>
            <w:tcW w:w="1701" w:type="dxa"/>
          </w:tcPr>
          <w:p w14:paraId="545E1D77" w14:textId="1164FF3C" w:rsidR="009345D2" w:rsidRPr="00E24E2A" w:rsidRDefault="009345D2" w:rsidP="009345D2">
            <w:pPr>
              <w:widowControl w:val="0"/>
              <w:suppressLineNumbers/>
              <w:suppressAutoHyphens/>
              <w:spacing w:before="60" w:after="40"/>
              <w:ind w:left="113" w:right="113"/>
              <w:jc w:val="both"/>
              <w:rPr>
                <w:rFonts w:eastAsia="HG Mincho Light J"/>
                <w:color w:val="000000"/>
                <w:szCs w:val="22"/>
              </w:rPr>
            </w:pPr>
          </w:p>
        </w:tc>
        <w:tc>
          <w:tcPr>
            <w:tcW w:w="5387" w:type="dxa"/>
          </w:tcPr>
          <w:p w14:paraId="399D32C0" w14:textId="790A0B6B" w:rsidR="009345D2" w:rsidRPr="00E24E2A" w:rsidRDefault="009345D2" w:rsidP="009345D2">
            <w:pPr>
              <w:widowControl w:val="0"/>
              <w:suppressLineNumbers/>
              <w:suppressAutoHyphens/>
              <w:spacing w:before="60" w:after="40"/>
              <w:ind w:left="113" w:right="113"/>
              <w:jc w:val="both"/>
              <w:rPr>
                <w:rFonts w:eastAsia="HG Mincho Light J"/>
                <w:color w:val="000000"/>
                <w:szCs w:val="22"/>
              </w:rPr>
            </w:pPr>
          </w:p>
        </w:tc>
      </w:tr>
    </w:tbl>
    <w:p w14:paraId="109E77A3" w14:textId="77777777" w:rsidR="00175F0D" w:rsidRPr="00175F0D" w:rsidRDefault="00175F0D" w:rsidP="00917079">
      <w:pPr>
        <w:pStyle w:val="BodyTextBold"/>
      </w:pPr>
    </w:p>
    <w:sectPr w:rsidR="00175F0D" w:rsidRPr="00175F0D" w:rsidSect="001F61CC">
      <w:footerReference w:type="default" r:id="rId18"/>
      <w:pgSz w:w="11900" w:h="16840" w:code="9"/>
      <w:pgMar w:top="1701" w:right="1134" w:bottom="1418" w:left="1134" w:header="340" w:footer="39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A5D27" w14:textId="77777777" w:rsidR="00247D07" w:rsidRDefault="00247D07" w:rsidP="00FA568E">
      <w:pPr>
        <w:spacing w:after="0"/>
      </w:pPr>
      <w:r>
        <w:separator/>
      </w:r>
    </w:p>
  </w:endnote>
  <w:endnote w:type="continuationSeparator" w:id="0">
    <w:p w14:paraId="0D4D9B92" w14:textId="77777777" w:rsidR="00247D07" w:rsidRDefault="00247D07" w:rsidP="00FA568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Lucida Grande">
    <w:altName w:val="Times New Roman"/>
    <w:charset w:val="00"/>
    <w:family w:val="auto"/>
    <w:pitch w:val="variable"/>
    <w:sig w:usb0="00000000" w:usb1="5000A1FF" w:usb2="00000000" w:usb3="00000000" w:csb0="000001BF" w:csb1="00000000"/>
  </w:font>
  <w:font w:name="Adobe Caslon Pro">
    <w:altName w:val="Times New Roman"/>
    <w:charset w:val="00"/>
    <w:family w:val="auto"/>
    <w:pitch w:val="variable"/>
    <w:sig w:usb0="00000001" w:usb1="00000001" w:usb2="00000000" w:usb3="00000000" w:csb0="00000093" w:csb1="00000000"/>
  </w:font>
  <w:font w:name="Calibri">
    <w:panose1 w:val="020F0502020204030204"/>
    <w:charset w:val="00"/>
    <w:family w:val="swiss"/>
    <w:pitch w:val="variable"/>
    <w:sig w:usb0="E0002EFF" w:usb1="C000247B" w:usb2="00000009" w:usb3="00000000" w:csb0="000001FF"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75094" w14:textId="77777777" w:rsidR="00247D07" w:rsidRDefault="00247D07" w:rsidP="00961D4F">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14:paraId="67CAF43D" w14:textId="77777777" w:rsidR="00247D07" w:rsidRDefault="00247D07" w:rsidP="00FF4EC2">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95F30" w14:textId="77777777" w:rsidR="00247D07" w:rsidRDefault="00247D07" w:rsidP="00FF4EC2">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F156238" w14:textId="77777777" w:rsidR="00247D07" w:rsidRDefault="00247D07" w:rsidP="00FF4EC2">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1425D" w14:textId="77777777" w:rsidR="00247D07" w:rsidRDefault="00247D07" w:rsidP="00FF4EC2">
    <w:pP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FD13E" w14:textId="372A6E7B" w:rsidR="00247D07" w:rsidRPr="009E3890" w:rsidRDefault="00247D07" w:rsidP="00823DE2">
    <w:pPr>
      <w:tabs>
        <w:tab w:val="right" w:pos="9178"/>
      </w:tabs>
    </w:pPr>
    <w:r>
      <w:rPr>
        <w:sz w:val="20"/>
        <w:szCs w:val="20"/>
      </w:rPr>
      <w:fldChar w:fldCharType="begin"/>
    </w:r>
    <w:r>
      <w:rPr>
        <w:sz w:val="20"/>
        <w:szCs w:val="20"/>
      </w:rPr>
      <w:instrText xml:space="preserve"> FILENAME   \* MERGEFORMAT </w:instrText>
    </w:r>
    <w:r>
      <w:rPr>
        <w:sz w:val="20"/>
        <w:szCs w:val="20"/>
      </w:rPr>
      <w:fldChar w:fldCharType="separate"/>
    </w:r>
    <w:r>
      <w:rPr>
        <w:noProof/>
        <w:sz w:val="20"/>
        <w:szCs w:val="20"/>
      </w:rPr>
      <w:t>SECMP0104 CR4112 - FIA - Security Improvements v1.0.docx</w:t>
    </w:r>
    <w:r>
      <w:rPr>
        <w:sz w:val="20"/>
        <w:szCs w:val="20"/>
      </w:rPr>
      <w:fldChar w:fldCharType="end"/>
    </w:r>
    <w:r>
      <w:rPr>
        <w:sz w:val="20"/>
        <w:szCs w:val="20"/>
      </w:rPr>
      <w:tab/>
      <w:t xml:space="preserve">Page </w:t>
    </w:r>
    <w:r w:rsidRPr="00B872D0">
      <w:rPr>
        <w:sz w:val="20"/>
        <w:szCs w:val="20"/>
      </w:rPr>
      <w:fldChar w:fldCharType="begin"/>
    </w:r>
    <w:r w:rsidRPr="00B872D0">
      <w:rPr>
        <w:sz w:val="20"/>
        <w:szCs w:val="20"/>
      </w:rPr>
      <w:instrText xml:space="preserve"> PAGE   \* MERGEFORMAT </w:instrText>
    </w:r>
    <w:r w:rsidRPr="00B872D0">
      <w:rPr>
        <w:sz w:val="20"/>
        <w:szCs w:val="20"/>
      </w:rPr>
      <w:fldChar w:fldCharType="separate"/>
    </w:r>
    <w:r>
      <w:rPr>
        <w:noProof/>
        <w:sz w:val="20"/>
        <w:szCs w:val="20"/>
      </w:rPr>
      <w:t>18</w:t>
    </w:r>
    <w:r w:rsidRPr="00B872D0">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CA48B" w14:textId="77777777" w:rsidR="00247D07" w:rsidRDefault="00247D07" w:rsidP="00FA568E">
      <w:pPr>
        <w:spacing w:after="0"/>
      </w:pPr>
      <w:r>
        <w:separator/>
      </w:r>
    </w:p>
  </w:footnote>
  <w:footnote w:type="continuationSeparator" w:id="0">
    <w:p w14:paraId="2525CEE1" w14:textId="77777777" w:rsidR="00247D07" w:rsidRDefault="00247D07" w:rsidP="00FA568E">
      <w:pPr>
        <w:spacing w:after="0"/>
      </w:pPr>
      <w:r>
        <w:continuationSeparator/>
      </w:r>
    </w:p>
  </w:footnote>
  <w:footnote w:id="1">
    <w:p w14:paraId="3174EB39" w14:textId="77777777" w:rsidR="00247D07" w:rsidRDefault="00247D07" w:rsidP="00142D4B">
      <w:pPr>
        <w:pStyle w:val="FootnoteText"/>
      </w:pPr>
      <w:r>
        <w:rPr>
          <w:rStyle w:val="FootnoteReference"/>
        </w:rPr>
        <w:footnoteRef/>
      </w:r>
      <w:r>
        <w:t xml:space="preserve"> The </w:t>
      </w:r>
      <w:r w:rsidRPr="0010181D">
        <w:t xml:space="preserve">DCC </w:t>
      </w:r>
      <w:r>
        <w:t xml:space="preserve">will </w:t>
      </w:r>
      <w:r w:rsidRPr="0010181D">
        <w:t>notify the SSC if the DCC ceases to process a communication.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98654" w14:textId="77777777" w:rsidR="00247D07" w:rsidRDefault="00247D07" w:rsidP="00796E0C">
    <w:pPr>
      <w:ind w:hanging="1134"/>
    </w:pPr>
    <w:r>
      <w:rPr>
        <w:noProof/>
        <w:lang w:eastAsia="en-GB"/>
      </w:rPr>
      <mc:AlternateContent>
        <mc:Choice Requires="wpg">
          <w:drawing>
            <wp:anchor distT="0" distB="0" distL="114300" distR="114300" simplePos="0" relativeHeight="251661824" behindDoc="0" locked="0" layoutInCell="1" allowOverlap="1" wp14:anchorId="17FAC822" wp14:editId="0ADC7C73">
              <wp:simplePos x="0" y="0"/>
              <wp:positionH relativeFrom="column">
                <wp:posOffset>-146685</wp:posOffset>
              </wp:positionH>
              <wp:positionV relativeFrom="page">
                <wp:posOffset>379095</wp:posOffset>
              </wp:positionV>
              <wp:extent cx="15087600" cy="691515"/>
              <wp:effectExtent l="0" t="0" r="19050" b="13335"/>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087600" cy="691515"/>
                        <a:chOff x="0" y="0"/>
                        <a:chExt cx="15087600" cy="690113"/>
                      </a:xfrm>
                    </wpg:grpSpPr>
                    <wps:wsp>
                      <wps:cNvPr id="21" name="Straight Connector 21"/>
                      <wps:cNvCnPr/>
                      <wps:spPr bwMode="auto">
                        <a:xfrm>
                          <a:off x="0" y="690113"/>
                          <a:ext cx="15087600" cy="0"/>
                        </a:xfrm>
                        <a:prstGeom prst="line">
                          <a:avLst/>
                        </a:prstGeom>
                        <a:ln w="12700">
                          <a:solidFill>
                            <a:schemeClr val="accent1"/>
                          </a:solidFill>
                          <a:headEnd type="none" w="med" len="med"/>
                          <a:tailEnd type="none" w="med" len="med"/>
                        </a:ln>
                      </wps:spPr>
                      <wps:style>
                        <a:lnRef idx="1">
                          <a:schemeClr val="dk1"/>
                        </a:lnRef>
                        <a:fillRef idx="0">
                          <a:schemeClr val="dk1"/>
                        </a:fillRef>
                        <a:effectRef idx="0">
                          <a:schemeClr val="dk1"/>
                        </a:effectRef>
                        <a:fontRef idx="minor">
                          <a:schemeClr val="tx1"/>
                        </a:fontRef>
                      </wps:style>
                      <wps:bodyPr/>
                    </wps:wsp>
                    <pic:pic xmlns:pic="http://schemas.openxmlformats.org/drawingml/2006/picture">
                      <pic:nvPicPr>
                        <pic:cNvPr id="22" name="Picture 22" descr="RR Studio Data 2:Clients 2:DCC:2014:13301 DCC Branding:LOGO:DCC_Logos_Jan2014:DCC_final_Logo_RGB.jp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72529" y="0"/>
                          <a:ext cx="1915064" cy="612475"/>
                        </a:xfrm>
                        <a:prstGeom prst="rect">
                          <a:avLst/>
                        </a:prstGeom>
                        <a:noFill/>
                        <a:ln>
                          <a:noFill/>
                        </a:ln>
                        <a:extLst>
                          <a:ext uri="{FAA26D3D-D897-4be2-8F04-BA451C77F1D7}"/>
                        </a:extLst>
                      </pic:spPr>
                    </pic:pic>
                  </wpg:wgp>
                </a:graphicData>
              </a:graphic>
              <wp14:sizeRelH relativeFrom="page">
                <wp14:pctWidth>0</wp14:pctWidth>
              </wp14:sizeRelH>
              <wp14:sizeRelV relativeFrom="margin">
                <wp14:pctHeight>0</wp14:pctHeight>
              </wp14:sizeRelV>
            </wp:anchor>
          </w:drawing>
        </mc:Choice>
        <mc:Fallback>
          <w:pict>
            <v:group w14:anchorId="68EDCAC4" id="Group 23" o:spid="_x0000_s1026" style="position:absolute;margin-left:-11.55pt;margin-top:29.85pt;width:1188pt;height:54.45pt;z-index:251661824;mso-position-vertical-relative:page;mso-height-relative:margin" coordsize="150876,69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qEf+FMWeyuF/k9/IqmxkksMe4t19F4HLSQllb+FP3Rg8rLG&#10;zpYhZJaSGNx9GVihuGI9jf27RX5rty34VkI+3w2H+XqyfF18uH3kl0/1737r3Xvfuvde9+6919Or&#10;/hLnncpl/wCUj1vj8hJK9Jtft/u7BYNZGJSHF1G8W3NNHACeFNbkaxyB/aZj9SfeOfuSipzTIy8W&#10;jjJ+3TT/AAAdMv8AF1sRewF1T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Kb39n8rurvfuvdGdklmzm5O2+x8/mZp2Lzy5XMbxrcjkZJmYkl2mk&#10;csSTz7y/sUWKyhjT4VRAPsCgDpSOgl9quvde9+691737r3W1D/wkVzuTof5j3cOCp5JTis78PN/T&#10;5OmBPh+4w/bux5cbXOtwNcXmmhQkGwmYW5uI0900U8vxOeKzrT80kqP9Xp1STh19Gv3APTP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8jT+cr8Tdy/Dn+Y58m+tMviqig2vuvsTcPcPVVa0EkdDmer+1c1U7r22+LncATLjnmqcHVSLx9&#10;3Q1Cf2feUvKW6R7ty/bXCmrKgjf1DoApr9uGHyYdPqajqr72JOrde9+691737r3W7t/wj8+LG44M&#10;38o/mhm8XUUO26nbuI+OXXeSnhdI9wVdVmaTsLs9qRpALxULY/bMXkTUryTSpcPA49w57rblGUtt&#10;oQ1aplYemCqftq/7B69NSHy63lvcM9N9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kT/zmezsz23/ADUPnfubOVU1&#10;XVYX5H9h9Y0jTOzeDDdM5Y9R4KliDfpSOjwkKqBx+fz7yn5RtkteWbKNBQGJX/OQaz/Nun1wo6rL&#10;9iLq3XvfuvdHg/lndiZfqn+Yd8I994WpmpqnD/KPpGmrDAzLJVYHPdg0G3d0Yy6kHTV42rq6Vx+V&#10;kINxx7JuYrdLrYbyB8gwyftCkg/kQD1o5HX2LPeJ/Sf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46n8zn/t5P/MJ/wDF4vlj/wC/6z/vLDlz/lXrD/nng/6tL0oXgOiPeznr&#10;fXvfuvdGa+FH/ZZXxJ/8Wb6F/wDfqYr2Xbx/ySLr/mjL/wAcbrR4dfZy94j9J+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x1P5nP/byf+YT/AOLxfLH/AN/1&#10;n/eWHLn/ACr1h/zzwf8AVpelC8B0R72c9b697917ozXwo/7LK+JP/izfQv8A79TFey7eP+SRdf8A&#10;NGX/AI43Wjw6+zl7xH6T9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&#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&#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f//S3+P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0Uf+YB/2Qd82f8AxUf5I/8Avm8z7NNj/wCS3Z/814v+ri9bHEdfGr95a9KOve/de697&#10;917q5j/hPf8A9vivhR/4dXZv/vit0+wlz3/yqd5/pU/6uJ1V/hPX1dPeMfTH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T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0Uf+YB/2Qd82f8AxUf5I/8Avm8z7NNj/wCS3Z/814v+ri9bHEdfGr95a9KOve/de697917q&#10;5j/hPf8A9vivhR/4dXZv/vit0+wlz3/yqd5/pU/6uJ1V/hPX1dPeMfTH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aCH/CuT5p/307p6W+C208t5cF0ziI+5e2qWmn1QS9mb7xr0OwcNkYL&#10;+moxO3ZJ6+M2s0WcXklbCcPazZ/Bs5t6lHdMfDT/AEimrEfJnx9qdOxjFetOL3LPTnXvfuvde9+6&#10;919M/wD4TAfDz/Zb/wCXNi+4Nw4v7HsL5ebnm7ar5KiHxZCDrTDLJtnqTFSsBZ6eWlSu3DSNc+jL&#10;8kfpGO3uPu37w382kZrHajQPTWcuftrRT/pOmXNTTrY99x/1T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10;1N/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FH/mAf9kHfNn/AMVH+SP/AL5vM+zTY/8Akt2f/NeL/q4vWxxHXxq/eWvS&#10;jr3v3Xuve/de6uY/4T3/APb4r4Uf+HV2b/74rdPsJc9/8qnef6VP+ridVf4T19XT3jH0x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9X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RR/5gH/ZB3zZ/wDFR/kj/wC+bzPs&#10;02P/AJLdn/zXi/6uL1scR18av3lr0o697917r3v3XurmP+E9/wD2+K+FH/h1dm/++K3T7CXPf/Kp&#10;3n+lT/q4nVX+E9fV094x9M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aqn/Crr5p/wChX4Z7&#10;M+Ju1Mt9tvn5X7p826oqWbTV0XTHWNbS57PLMYT5If4rm3w1HGWIWoposjD6lEgEme2O0fWbu+6S&#10;jstV7fnI9QP95XUfkSp6vGM16+c97n3p7r3v3Xuve/de63Gv+Einw8/vl3h3r829zYvy4TprbsfT&#10;XWFXUw6oJOxuwqVclvjK46cC61OK2/HBRSgmxizf0J5WJvdPdvCs4NnjOZj4j/6RcKD8map+1Om5&#10;DinW/l7g/pr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1t/j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FH/mAf9kHfNn/&#10;AMVH+SP/AL5vM+zTY/8Akt2f/NeL/q4vWxxHXxq/eWvSjr3v3Xuve/de6uY/4T3/APb4r4Uf+HV2&#10;b/74rdPsJc9/8qnef6VP+ridVf4T19XT3jH0x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8m&#10;/wDnn/NP/Z4f5j3eG/cHlv4p1f1jXr0R09JDN56CbZHWldUUFZnsdKp0vBms3Ll83TvpDeGriRhd&#10;PeT/ACXtH7m5fhgcUkkHiSeupwDQ/NV0qfmD0+ooOqg/Yq6t1737r3XgCSABcngAckk/ge/de6+u&#10;R/Jp+HZ+D38un479NZfFfwrsPL7YXtXt6KWHw5Bezuzgu5s5isqBYNPhqeSj2/qA5joI+T+o4tc2&#10;7t++d/uLtDWMHRH6aEwCPkxq3+26YY1PVonsN9V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19/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Aj8meva/tz43/ACC6pxSh8p2d0j2v17jULKgev3psOv23RqXYgAGSpUXJAHtZ&#10;t062u4QXTcI5EY/YrA/5OvDBr18WeppqmiqaijrKeakq6SeWmqqWpieCopqmCQxT09RDKAyOjAq6&#10;sAQQQRf3l4CCKjIPSnrD7317r3v3Xur9f+EzXWGZ7C/m9dCZ7HUstRiuoNnd09m7pljQstHiH6ty&#10;fXONqZnsQinMbixcdz9S4UckH2B/cS5SDlWdGOZWjRft1hz/AMZRuqP8PX1F/eN3TP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Q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">
              <v:line id="Straight Connector 21" o:spid="_x0000_s1027" style="position:absolute;visibility:visible;mso-wrap-style:square" from="0,6901" to="150876,6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" strokecolor="#5c2071 [3204]"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8" type="#_x0000_t75" alt="RR Studio Data 2:Clients 2:DCC:2014:13301 DCC Branding:LOGO:DCC_Logos_Jan2014:DCC_final_Logo_RGB.jpg" style="position:absolute;left:1725;width:19150;height:6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">
                <v:imagedata r:id="rId2" o:title="DCC_final_Logo_RGB"/>
              </v:shape>
              <w10:wrap anchory="page"/>
            </v:group>
          </w:pict>
        </mc:Fallback>
      </mc:AlternateContent>
    </w:r>
  </w:p>
  <w:p w14:paraId="644329BE" w14:textId="77777777" w:rsidR="00247D07" w:rsidRDefault="00247D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975E8" w14:textId="77777777" w:rsidR="00247D07" w:rsidRDefault="00247D07" w:rsidP="00796E0C">
    <w:r>
      <w:rPr>
        <w:noProof/>
        <w:lang w:eastAsia="en-GB"/>
      </w:rPr>
      <mc:AlternateContent>
        <mc:Choice Requires="wpg">
          <w:drawing>
            <wp:anchor distT="0" distB="0" distL="114300" distR="114300" simplePos="0" relativeHeight="251655680" behindDoc="1" locked="0" layoutInCell="1" allowOverlap="1" wp14:anchorId="479EEED1" wp14:editId="373C93C1">
              <wp:simplePos x="0" y="0"/>
              <wp:positionH relativeFrom="column">
                <wp:posOffset>-398145</wp:posOffset>
              </wp:positionH>
              <wp:positionV relativeFrom="paragraph">
                <wp:posOffset>261620</wp:posOffset>
              </wp:positionV>
              <wp:extent cx="15798800" cy="690880"/>
              <wp:effectExtent l="0" t="0" r="12700" b="1397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798800" cy="690880"/>
                        <a:chOff x="0" y="0"/>
                        <a:chExt cx="15798893" cy="690880"/>
                      </a:xfrm>
                    </wpg:grpSpPr>
                    <wps:wsp>
                      <wps:cNvPr id="12" name="Straight Connector 12"/>
                      <wps:cNvCnPr/>
                      <wps:spPr bwMode="auto">
                        <a:xfrm>
                          <a:off x="0" y="690880"/>
                          <a:ext cx="15798893" cy="0"/>
                        </a:xfrm>
                        <a:prstGeom prst="line">
                          <a:avLst/>
                        </a:prstGeom>
                        <a:ln w="12700">
                          <a:solidFill>
                            <a:schemeClr val="accent1"/>
                          </a:solidFill>
                          <a:headEnd type="none" w="med" len="med"/>
                          <a:tailEnd type="none" w="med" len="med"/>
                        </a:ln>
                      </wps:spPr>
                      <wps:style>
                        <a:lnRef idx="1">
                          <a:schemeClr val="dk1"/>
                        </a:lnRef>
                        <a:fillRef idx="0">
                          <a:schemeClr val="dk1"/>
                        </a:fillRef>
                        <a:effectRef idx="0">
                          <a:schemeClr val="dk1"/>
                        </a:effectRef>
                        <a:fontRef idx="minor">
                          <a:schemeClr val="tx1"/>
                        </a:fontRef>
                      </wps:style>
                      <wps:bodyPr/>
                    </wps:wsp>
                    <pic:pic xmlns:pic="http://schemas.openxmlformats.org/drawingml/2006/picture">
                      <pic:nvPicPr>
                        <pic:cNvPr id="13" name="Picture 13" descr="RR Studio Data 2:Clients 2:DCC:2014:13301 DCC Branding:LOGO:DCC_Logos_Jan2014:DCC_final_Logo_RGB.jp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3335" y="0"/>
                          <a:ext cx="1924050" cy="608965"/>
                        </a:xfrm>
                        <a:prstGeom prst="rect">
                          <a:avLst/>
                        </a:prstGeom>
                        <a:noFill/>
                        <a:ln>
                          <a:noFill/>
                        </a:ln>
                        <a:extLst>
                          <a:ext uri="{FAA26D3D-D897-4be2-8F04-BA451C77F1D7}"/>
                        </a:extLst>
                      </pic:spPr>
                    </pic:pic>
                  </wpg:wgp>
                </a:graphicData>
              </a:graphic>
              <wp14:sizeRelH relativeFrom="page">
                <wp14:pctWidth>0</wp14:pctWidth>
              </wp14:sizeRelH>
              <wp14:sizeRelV relativeFrom="page">
                <wp14:pctHeight>0</wp14:pctHeight>
              </wp14:sizeRelV>
            </wp:anchor>
          </w:drawing>
        </mc:Choice>
        <mc:Fallback>
          <w:pict>
            <v:group w14:anchorId="1AC89F09" id="Group 4" o:spid="_x0000_s1026" style="position:absolute;margin-left:-31.35pt;margin-top:20.6pt;width:1244pt;height:54.4pt;z-index:-251660800" coordsize="157988,69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10;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10;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qhH/hTFnsrhf5PfyKpsZJLDHuLdfReBy0kJZW/hT90YPKyxs6W&#10;IWSWkhjcfRlYobhiPY39u0V+a7ct+FZCPt8Nh/l6snxdfLh95JdP9e9+691737r3XvfuvdfTq/4S&#10;553KZf8AlI9b4/ISSvSbX7f7uwWDWRiUhxdRvFtzTRwAnhTW5Gscgf2mY/Un3jn7koqc0yMvFo4y&#10;ft00/wAAHTL/ABdbEXsBdU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im9/Z/K7q737r3RnZJZs5uTtvsfP5madi88uVzG8a3I5GSZmJJdppHLE&#10;k8+8v7FFisoY0+FUQD7AoA6UjoJfarr3Xvfuvde9+691tQ/8JFc7k6H+Y93DgqeSU4rO/Dzf0+Tp&#10;gT4fuMP27seXG1zrcDXF5poUJBsJmFubiNPdNFPL8Tnis60/NJKj/V6dUk4dfRr9wD0z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f&#10;I0/nK/E3cvw5/mOfJvrTL4qooNr7r7E3D3D1VWtBJHQ5nq/tXNVO69tvi53AEy455qnB1Ui8fd0N&#10;Qn9n3lLyluke7cv21wpqyoI39Q6AKa/bhh8mHT6mo6q+9iTq3Xvfuvde9+691u7f8I/PixuODN/K&#10;P5oZvF1FDtup27iPjl13kp4XSPcFXVZmk7C7PakaQC8VC2P2zF5E1K8k0qXDwOPcOe625RlLbaEN&#10;WqZWHpgqn7av+wevTUh8ut5b3DPTf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5E/85ns7M9t/wA1D537mzlVNV1W&#10;F+R/YfWNI0zs3gw3TOWPUeCpYg36Ujo8JCqgcfn8+8p+UbZLXlmyjQUBiV/zkGs/zbp9cKOqy/Yi&#10;6t1737r3R4P5Z3YmX6p/mHfCPfeFqZqapw/yj6RpqwwMyyVWBz3YNBt3dGMupB01eNq6ulcflZCD&#10;cceybmK3S62G8gfIMMn7QpIP5EA9aOR19iz3if0n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Op/M5/7eT/zCf8AxeL5Y/8Av+s/7yw5c/5V6w/554P+rS9KF4Doj3s56317&#10;37r3RmvhR/2WV8Sf/Fm+hf8A36mK9l28f8ki6/5oy/8AHG60eHX2cveI/Sf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8dT+Zz/28n/mE/wDi8Xyx/wDf9Z/3&#10;lhy5/wAq9Yf888H/AFaXpQvAdEe9nPW+ve/de6M18KP+yyviT/4s30L/AO/UxXsu3j/kkXX/ADRl&#10;/wCON1o8Ovs5e8R+k/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0t/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FH/mAf9kHfNn/AMVH+SP/AL5vM+zTY/8Akt2f/NeL/q4vWxxHXxq/eWvSjr3v3Xuve/de&#10;6uY/4T3/APb4r4Uf+HV2b/74rdPsJc9/8qnef6VP+ridVf4T19XT3jH0x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09/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FH/mAf9kHfNn/AMVH+SP/AL5vM+zTY/8Akt2f/NeL/q4vWxxHXxq/eWvSjr3v3Xuve/de6uY/&#10;4T3/APb4r4Uf+HV2b/74rdPsJc9/8qnef6VP+ridVf4T19XT3jH0x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Wgh/wrk+af99O6elvgttPLeXBdM4iPuXtqlpp9UEvZm+8a9DsHDZGC/pq&#10;MTt2SevjNrNFnF5JWwnD2s2fwbObepR3THw0/wBIpqxHyZ8fanTsYxXrTi9yz051737r3Xvfuvdf&#10;TP8A+EwHw8/2W/8AlzYvuDcOL+x7C+Xm55u2q+Soh8WQg60wyybZ6kxUrAWenlpUrtw0jXPoy/JH&#10;6Rjt7j7t+8N/NpGax2o0D01nLn7a0U/6TplzU062Pfcf9U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9T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RR/5gH/ZB3zZ/wDFR/kj/wC+bzPs02P/AJLdn/zXi/6uL1scR18av3lr0o69&#10;7917r3v3XurmP+E9/wD2+K+FH/h1dm/++K3T7CXPf/Kp3n+lT/q4nVX+E9fV094x9M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V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0Uf+YB/2Qd82f8AxUf5I/8Avm8z7NNj&#10;/wCS3Z/814v+ri9bHEdfGr95a9KOve/de697917q5j/hPf8A9vivhR/4dXZv/vit0+wlz3/yqd5/&#10;pU/6uJ1V/hPX1dPeMfTH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Wqp/wq6+af8AoV+GezPi&#10;btTLfbb5+V+6fNuqKlm01dF0x1jW0uezyzGE+SH+K5t8NRxliFqKaLIw+pRIBJntjtH1m7vuko7L&#10;Ve35yPUD/eV1H5EqerxjNevnPe596e697917r3v3Xutxr/hIp8PP75d4d6/Nvc2L8uE6a27H011h&#10;V1MOqCTsbsKlXJb4yuOnAutTitvxwUUoJsYs39CeVib3T3bwrODZ4zmY+I/+kXCg/JmqftTpuQ4p&#10;1v5e4P6a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bf4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RR/5gH/ZB3zZ/wDF&#10;R/kj/wC+bzPs02P/AJLdn/zXi/6uL1scR18av3lr0o697917r3v3XurmP+E9/wD2+K+FH/h1dm/+&#10;+K3T7CXPf/Kp3n+lT/q4nVX+E9fV094x9M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fJv8A&#10;55/zT/2eH+Y93hv3B5b+KdX9Y169EdPSQzeegm2R1pXVFBWZ7HSqdLwZrNy5fN076Q3hq4kYXT3k&#10;/wAl7R+5uX4YHFJJB4knrqcA0PzVdKn5g9PqKDqoP2Kurde9+6914AkgAXJ4AHJJP4Hv3Xuvrkfy&#10;afh2fg9/Lp+O/TWXxX8K7Dy+2F7V7eilh8OQXs7s4LubOYrKgWDT4anko9v6gOY6CPk/qOLXNu7f&#10;vnf7i7Q1jB0R+mhMAj5Mat/tumGNT1aJ7DfVe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9f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QI/Jnr2v7c+N/wAguqcUofKdndI9r9e41CyoHr96bDr9t0al2IABkqVFyQB7WbdO&#10;truEF03CORGP2KwP+Trwwa9fFnqaapoqmoo6ynmpKuknlpqqlqYngqKapgkMU9PUQygMjowKurAE&#10;EEEX95eAgioyD0p6w+99e697917q/X/hM11hmewv5vXQmex1LLUYrqDZ3dPZu6ZY0LLR4h+rcn1z&#10;jamZ7EIpzG4sXHc/UuFHJB9gf3EuUg5VnRjmVo0X7dYc/wDGUbqj/D19Rf3jd0z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Vb/wA6H5Ubm+HP8tb5O9y7Ipsu++pNn03XGy8riKaplfam5O1stB1/Rb1q&#10;qyAFaRcOuQkyFPPNaNqqKngN2mVSJeUNsj3bmG2tJqaNWtgfxBAW0/PVShA8iT5dWUVPXyO/eUnT&#10;/Xvfuvde9+691fj/AMJ6v5bWW+dvzX2xv7eW3pan43/GHMYLs3tHI1tKXw26d146r/iHXHViNIDH&#10;O+Sr6da3JwFWT+GUtVHIUeop/ICOe+YV2XZ2ghalxcgogHFVOHf5UBoD/ER6Hqjmg6+o37xt6Z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0N/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">
              <v:line id="Straight Connector 12" o:spid="_x0000_s1027" style="position:absolute;visibility:visible;mso-wrap-style:square" from="0,6908" to="157988,6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" strokecolor="#5c2071 [3204]"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8" type="#_x0000_t75" alt="RR Studio Data 2:Clients 2:DCC:2014:13301 DCC Branding:LOGO:DCC_Logos_Jan2014:DCC_final_Logo_RGB.jpg" style="position:absolute;left:133;width:19240;height:6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">
                <v:imagedata r:id="rId2" o:title="DCC_final_Logo_RGB"/>
              </v:shape>
            </v:group>
          </w:pict>
        </mc:Fallback>
      </mc:AlternateContent>
    </w:r>
  </w:p>
  <w:p w14:paraId="1DFD43C3" w14:textId="77777777" w:rsidR="00247D07" w:rsidRDefault="00247D07" w:rsidP="00796E0C">
    <w:pPr>
      <w:ind w:hanging="1134"/>
    </w:pPr>
  </w:p>
  <w:p w14:paraId="181D5AB2" w14:textId="77777777" w:rsidR="00247D07" w:rsidRPr="00796E0C" w:rsidRDefault="00247D07" w:rsidP="00796E0C">
    <w:r>
      <w:rPr>
        <w:noProof/>
        <w:lang w:eastAsia="en-GB"/>
      </w:rPr>
      <w:drawing>
        <wp:anchor distT="0" distB="0" distL="114300" distR="114300" simplePos="0" relativeHeight="251658752" behindDoc="1" locked="0" layoutInCell="1" allowOverlap="1" wp14:anchorId="29FD2610" wp14:editId="6FA9EA35">
          <wp:simplePos x="0" y="0"/>
          <wp:positionH relativeFrom="column">
            <wp:posOffset>-1932750</wp:posOffset>
          </wp:positionH>
          <wp:positionV relativeFrom="paragraph">
            <wp:posOffset>4187190</wp:posOffset>
          </wp:positionV>
          <wp:extent cx="5270500" cy="5393690"/>
          <wp:effectExtent l="0" t="0" r="6350" b="0"/>
          <wp:wrapNone/>
          <wp:docPr id="2" name="Picture 2" descr="RR Studio Data 2:Clients 2:DCC:2015:15101 DCC Powerpoint and Word Templates Revisions:Version 3:front-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RR Studio Data 2:Clients 2:DCC:2015:15101 DCC Powerpoint and Word Templates Revisions:Version 3:front-icon.png"/>
                  <pic:cNvPicPr>
                    <a:picLocks noChangeAspect="1" noChangeArrowheads="1"/>
                  </pic:cNvPicPr>
                </pic:nvPicPr>
                <pic:blipFill>
                  <a:blip r:embed="rId3">
                    <a:alphaModFix amt="31000"/>
                    <a:extLst>
                      <a:ext uri="{28A0092B-C50C-407E-A947-70E740481C1C}">
                        <a14:useLocalDpi xmlns:a14="http://schemas.microsoft.com/office/drawing/2010/main" val="0"/>
                      </a:ext>
                    </a:extLst>
                  </a:blip>
                  <a:srcRect/>
                  <a:stretch>
                    <a:fillRect/>
                  </a:stretch>
                </pic:blipFill>
                <pic:spPr bwMode="auto">
                  <a:xfrm>
                    <a:off x="0" y="0"/>
                    <a:ext cx="5270500" cy="539369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BBE7750"/>
    <w:lvl w:ilvl="0">
      <w:start w:val="1"/>
      <w:numFmt w:val="bullet"/>
      <w:pStyle w:val="Heading1NoPagebreak"/>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pStyle w:val="Heading9"/>
      <w:lvlText w:val=""/>
      <w:lvlJc w:val="left"/>
      <w:pPr>
        <w:tabs>
          <w:tab w:val="num" w:pos="5760"/>
        </w:tabs>
        <w:ind w:left="6120" w:hanging="360"/>
      </w:pPr>
      <w:rPr>
        <w:rFonts w:ascii="Wingdings" w:hAnsi="Wingdings" w:hint="default"/>
      </w:rPr>
    </w:lvl>
  </w:abstractNum>
  <w:abstractNum w:abstractNumId="1" w15:restartNumberingAfterBreak="0">
    <w:nsid w:val="048E78FE"/>
    <w:multiLevelType w:val="hybridMultilevel"/>
    <w:tmpl w:val="62FE1DFC"/>
    <w:lvl w:ilvl="0" w:tplc="A02AFF28">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53F7602"/>
    <w:multiLevelType w:val="hybridMultilevel"/>
    <w:tmpl w:val="073866DC"/>
    <w:lvl w:ilvl="0" w:tplc="7EF610F4">
      <w:start w:val="1"/>
      <w:numFmt w:val="bullet"/>
      <w:pStyle w:val="CaseStudyQuoteBullets"/>
      <w:lvlText w:val=""/>
      <w:lvlJc w:val="left"/>
      <w:pPr>
        <w:ind w:left="360" w:hanging="360"/>
      </w:pPr>
      <w:rPr>
        <w:rFonts w:ascii="Wingdings" w:hAnsi="Wingdings" w:hint="default"/>
        <w:b w:val="0"/>
        <w:bCs w:val="0"/>
        <w:i w:val="0"/>
        <w:iCs w:val="0"/>
        <w:color w:val="auto"/>
        <w:sz w:val="28"/>
        <w:szCs w:val="28"/>
      </w:rPr>
    </w:lvl>
    <w:lvl w:ilvl="1" w:tplc="FFC82C90">
      <w:start w:val="1"/>
      <w:numFmt w:val="bullet"/>
      <w:lvlText w:val="o"/>
      <w:lvlJc w:val="left"/>
      <w:pPr>
        <w:ind w:left="1440" w:hanging="360"/>
      </w:pPr>
      <w:rPr>
        <w:rFonts w:ascii="Courier New" w:hAnsi="Courier New" w:hint="default"/>
      </w:rPr>
    </w:lvl>
    <w:lvl w:ilvl="2" w:tplc="FA6829DC" w:tentative="1">
      <w:start w:val="1"/>
      <w:numFmt w:val="bullet"/>
      <w:lvlText w:val=""/>
      <w:lvlJc w:val="left"/>
      <w:pPr>
        <w:ind w:left="2160" w:hanging="360"/>
      </w:pPr>
      <w:rPr>
        <w:rFonts w:ascii="Wingdings" w:hAnsi="Wingdings" w:hint="default"/>
      </w:rPr>
    </w:lvl>
    <w:lvl w:ilvl="3" w:tplc="49E2ED40" w:tentative="1">
      <w:start w:val="1"/>
      <w:numFmt w:val="bullet"/>
      <w:lvlText w:val=""/>
      <w:lvlJc w:val="left"/>
      <w:pPr>
        <w:ind w:left="2880" w:hanging="360"/>
      </w:pPr>
      <w:rPr>
        <w:rFonts w:ascii="Symbol" w:hAnsi="Symbol" w:hint="default"/>
      </w:rPr>
    </w:lvl>
    <w:lvl w:ilvl="4" w:tplc="48C66B2A" w:tentative="1">
      <w:start w:val="1"/>
      <w:numFmt w:val="bullet"/>
      <w:lvlText w:val="o"/>
      <w:lvlJc w:val="left"/>
      <w:pPr>
        <w:ind w:left="3600" w:hanging="360"/>
      </w:pPr>
      <w:rPr>
        <w:rFonts w:ascii="Courier New" w:hAnsi="Courier New" w:hint="default"/>
      </w:rPr>
    </w:lvl>
    <w:lvl w:ilvl="5" w:tplc="8D8CBA3E" w:tentative="1">
      <w:start w:val="1"/>
      <w:numFmt w:val="bullet"/>
      <w:lvlText w:val=""/>
      <w:lvlJc w:val="left"/>
      <w:pPr>
        <w:ind w:left="4320" w:hanging="360"/>
      </w:pPr>
      <w:rPr>
        <w:rFonts w:ascii="Wingdings" w:hAnsi="Wingdings" w:hint="default"/>
      </w:rPr>
    </w:lvl>
    <w:lvl w:ilvl="6" w:tplc="61405850" w:tentative="1">
      <w:start w:val="1"/>
      <w:numFmt w:val="bullet"/>
      <w:lvlText w:val=""/>
      <w:lvlJc w:val="left"/>
      <w:pPr>
        <w:ind w:left="5040" w:hanging="360"/>
      </w:pPr>
      <w:rPr>
        <w:rFonts w:ascii="Symbol" w:hAnsi="Symbol" w:hint="default"/>
      </w:rPr>
    </w:lvl>
    <w:lvl w:ilvl="7" w:tplc="56AC94DC" w:tentative="1">
      <w:start w:val="1"/>
      <w:numFmt w:val="bullet"/>
      <w:lvlText w:val="o"/>
      <w:lvlJc w:val="left"/>
      <w:pPr>
        <w:ind w:left="5760" w:hanging="360"/>
      </w:pPr>
      <w:rPr>
        <w:rFonts w:ascii="Courier New" w:hAnsi="Courier New" w:hint="default"/>
      </w:rPr>
    </w:lvl>
    <w:lvl w:ilvl="8" w:tplc="5C96835E" w:tentative="1">
      <w:start w:val="1"/>
      <w:numFmt w:val="bullet"/>
      <w:lvlText w:val=""/>
      <w:lvlJc w:val="left"/>
      <w:pPr>
        <w:ind w:left="6480" w:hanging="360"/>
      </w:pPr>
      <w:rPr>
        <w:rFonts w:ascii="Wingdings" w:hAnsi="Wingdings" w:hint="default"/>
      </w:rPr>
    </w:lvl>
  </w:abstractNum>
  <w:abstractNum w:abstractNumId="3" w15:restartNumberingAfterBreak="0">
    <w:nsid w:val="0C984356"/>
    <w:multiLevelType w:val="hybridMultilevel"/>
    <w:tmpl w:val="FB663218"/>
    <w:lvl w:ilvl="0" w:tplc="D72A132C">
      <w:numFmt w:val="bullet"/>
      <w:lvlText w:val="•"/>
      <w:lvlJc w:val="left"/>
      <w:pPr>
        <w:ind w:left="1080" w:hanging="720"/>
      </w:pPr>
      <w:rPr>
        <w:rFonts w:ascii="Arial" w:eastAsiaTheme="minorEastAsia"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3D41CC"/>
    <w:multiLevelType w:val="multilevel"/>
    <w:tmpl w:val="C5C485AE"/>
    <w:lvl w:ilvl="0">
      <w:start w:val="1"/>
      <w:numFmt w:val="lowerLetter"/>
      <w:pStyle w:val="ListLettering"/>
      <w:lvlText w:val="%1."/>
      <w:lvlJc w:val="left"/>
      <w:pPr>
        <w:ind w:left="1211" w:hanging="360"/>
      </w:pPr>
      <w:rPr>
        <w:rFonts w:hint="default"/>
        <w:b w:val="0"/>
        <w:bCs w:val="0"/>
        <w:i w:val="0"/>
        <w:iCs w:val="0"/>
        <w:color w:val="auto"/>
        <w:sz w:val="22"/>
        <w:szCs w:val="22"/>
      </w:rPr>
    </w:lvl>
    <w:lvl w:ilvl="1">
      <w:start w:val="1"/>
      <w:numFmt w:val="none"/>
      <w:suff w:val="nothing"/>
      <w:lvlText w:val=""/>
      <w:lvlJc w:val="left"/>
      <w:pPr>
        <w:ind w:left="-397" w:firstLine="0"/>
      </w:pPr>
      <w:rPr>
        <w:rFonts w:hint="default"/>
      </w:rPr>
    </w:lvl>
    <w:lvl w:ilvl="2">
      <w:start w:val="1"/>
      <w:numFmt w:val="none"/>
      <w:suff w:val="nothing"/>
      <w:lvlText w:val=""/>
      <w:lvlJc w:val="left"/>
      <w:pPr>
        <w:ind w:left="-397" w:firstLine="0"/>
      </w:pPr>
      <w:rPr>
        <w:rFonts w:hint="default"/>
      </w:rPr>
    </w:lvl>
    <w:lvl w:ilvl="3">
      <w:start w:val="1"/>
      <w:numFmt w:val="none"/>
      <w:suff w:val="nothing"/>
      <w:lvlText w:val=""/>
      <w:lvlJc w:val="left"/>
      <w:pPr>
        <w:ind w:left="-397" w:firstLine="0"/>
      </w:pPr>
      <w:rPr>
        <w:rFonts w:hint="default"/>
      </w:rPr>
    </w:lvl>
    <w:lvl w:ilvl="4">
      <w:start w:val="1"/>
      <w:numFmt w:val="none"/>
      <w:suff w:val="nothing"/>
      <w:lvlText w:val=""/>
      <w:lvlJc w:val="left"/>
      <w:pPr>
        <w:ind w:left="-397" w:firstLine="0"/>
      </w:pPr>
      <w:rPr>
        <w:rFonts w:hint="default"/>
      </w:rPr>
    </w:lvl>
    <w:lvl w:ilvl="5">
      <w:start w:val="1"/>
      <w:numFmt w:val="none"/>
      <w:suff w:val="nothing"/>
      <w:lvlText w:val=""/>
      <w:lvlJc w:val="left"/>
      <w:pPr>
        <w:ind w:left="-397" w:firstLine="0"/>
      </w:pPr>
      <w:rPr>
        <w:rFonts w:hint="default"/>
      </w:rPr>
    </w:lvl>
    <w:lvl w:ilvl="6">
      <w:start w:val="1"/>
      <w:numFmt w:val="none"/>
      <w:suff w:val="nothing"/>
      <w:lvlText w:val=""/>
      <w:lvlJc w:val="left"/>
      <w:pPr>
        <w:ind w:left="-397" w:firstLine="0"/>
      </w:pPr>
      <w:rPr>
        <w:rFonts w:hint="default"/>
      </w:rPr>
    </w:lvl>
    <w:lvl w:ilvl="7">
      <w:start w:val="1"/>
      <w:numFmt w:val="none"/>
      <w:suff w:val="nothing"/>
      <w:lvlText w:val=""/>
      <w:lvlJc w:val="left"/>
      <w:pPr>
        <w:ind w:left="-397" w:firstLine="0"/>
      </w:pPr>
      <w:rPr>
        <w:rFonts w:hint="default"/>
      </w:rPr>
    </w:lvl>
    <w:lvl w:ilvl="8">
      <w:start w:val="1"/>
      <w:numFmt w:val="none"/>
      <w:suff w:val="nothing"/>
      <w:lvlText w:val=""/>
      <w:lvlJc w:val="left"/>
      <w:pPr>
        <w:ind w:left="-397" w:firstLine="0"/>
      </w:pPr>
      <w:rPr>
        <w:rFonts w:hint="default"/>
      </w:rPr>
    </w:lvl>
  </w:abstractNum>
  <w:abstractNum w:abstractNumId="5" w15:restartNumberingAfterBreak="0">
    <w:nsid w:val="18CF6751"/>
    <w:multiLevelType w:val="hybridMultilevel"/>
    <w:tmpl w:val="89561A7E"/>
    <w:lvl w:ilvl="0" w:tplc="3708B8C2">
      <w:start w:val="1"/>
      <w:numFmt w:val="bullet"/>
      <w:pStyle w:val="ClientTextBullet"/>
      <w:lvlText w:val=""/>
      <w:lvlJc w:val="left"/>
      <w:pPr>
        <w:tabs>
          <w:tab w:val="num" w:pos="284"/>
        </w:tabs>
        <w:ind w:left="284" w:hanging="284"/>
      </w:pPr>
      <w:rPr>
        <w:rFonts w:ascii="Wingdings" w:hAnsi="Wingdings" w:hint="default"/>
        <w:color w:val="005B8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27CF6309"/>
    <w:multiLevelType w:val="multilevel"/>
    <w:tmpl w:val="6712AC62"/>
    <w:lvl w:ilvl="0">
      <w:start w:val="1"/>
      <w:numFmt w:val="decimal"/>
      <w:pStyle w:val="ListNumber"/>
      <w:lvlText w:val="%1."/>
      <w:lvlJc w:val="left"/>
      <w:pPr>
        <w:tabs>
          <w:tab w:val="num" w:pos="510"/>
        </w:tabs>
        <w:ind w:left="851" w:hanging="851"/>
      </w:pPr>
      <w:rPr>
        <w:rFonts w:hint="default"/>
        <w:color w:val="auto"/>
        <w:sz w:val="22"/>
        <w:szCs w:val="22"/>
      </w:rPr>
    </w:lvl>
    <w:lvl w:ilvl="1">
      <w:start w:val="1"/>
      <w:numFmt w:val="decimal"/>
      <w:pStyle w:val="ListNumber2"/>
      <w:lvlText w:val="%1.%2."/>
      <w:lvlJc w:val="left"/>
      <w:pPr>
        <w:tabs>
          <w:tab w:val="num" w:pos="851"/>
        </w:tabs>
        <w:ind w:left="1701" w:hanging="850"/>
      </w:pPr>
      <w:rPr>
        <w:rFonts w:hint="default"/>
        <w:color w:val="auto"/>
        <w:sz w:val="22"/>
        <w:szCs w:val="22"/>
      </w:rPr>
    </w:lvl>
    <w:lvl w:ilvl="2">
      <w:start w:val="1"/>
      <w:numFmt w:val="decimal"/>
      <w:pStyle w:val="ListNumber3"/>
      <w:lvlText w:val="%1.%2.%3."/>
      <w:lvlJc w:val="left"/>
      <w:pPr>
        <w:tabs>
          <w:tab w:val="num" w:pos="-31680"/>
        </w:tabs>
        <w:ind w:left="2552" w:hanging="851"/>
      </w:pPr>
      <w:rPr>
        <w:rFonts w:hint="default"/>
        <w:color w:val="auto"/>
      </w:rPr>
    </w:lvl>
    <w:lvl w:ilvl="3">
      <w:start w:val="1"/>
      <w:numFmt w:val="decimal"/>
      <w:lvlText w:val="%1.%2.%3.%4."/>
      <w:lvlJc w:val="left"/>
      <w:pPr>
        <w:ind w:left="951" w:hanging="648"/>
      </w:pPr>
      <w:rPr>
        <w:rFonts w:hint="default"/>
      </w:rPr>
    </w:lvl>
    <w:lvl w:ilvl="4">
      <w:start w:val="1"/>
      <w:numFmt w:val="decimal"/>
      <w:lvlText w:val="%1.%2.%3.%4.%5."/>
      <w:lvlJc w:val="left"/>
      <w:pPr>
        <w:ind w:left="1455" w:hanging="792"/>
      </w:pPr>
      <w:rPr>
        <w:rFonts w:hint="default"/>
      </w:rPr>
    </w:lvl>
    <w:lvl w:ilvl="5">
      <w:start w:val="1"/>
      <w:numFmt w:val="decimal"/>
      <w:lvlText w:val="%1.%2.%3.%4.%5.%6."/>
      <w:lvlJc w:val="left"/>
      <w:pPr>
        <w:ind w:left="1959" w:hanging="936"/>
      </w:pPr>
      <w:rPr>
        <w:rFonts w:hint="default"/>
      </w:rPr>
    </w:lvl>
    <w:lvl w:ilvl="6">
      <w:start w:val="1"/>
      <w:numFmt w:val="decimal"/>
      <w:lvlText w:val="%1.%2.%3.%4.%5.%6.%7."/>
      <w:lvlJc w:val="left"/>
      <w:pPr>
        <w:ind w:left="2463" w:hanging="1080"/>
      </w:pPr>
      <w:rPr>
        <w:rFonts w:hint="default"/>
      </w:rPr>
    </w:lvl>
    <w:lvl w:ilvl="7">
      <w:start w:val="1"/>
      <w:numFmt w:val="decimal"/>
      <w:lvlText w:val="%1.%2.%3.%4.%5.%6.%7.%8."/>
      <w:lvlJc w:val="left"/>
      <w:pPr>
        <w:ind w:left="2967" w:hanging="1224"/>
      </w:pPr>
      <w:rPr>
        <w:rFonts w:hint="default"/>
      </w:rPr>
    </w:lvl>
    <w:lvl w:ilvl="8">
      <w:start w:val="1"/>
      <w:numFmt w:val="decimal"/>
      <w:lvlText w:val="%1.%2.%3.%4.%5.%6.%7.%8.%9."/>
      <w:lvlJc w:val="left"/>
      <w:pPr>
        <w:ind w:left="3543" w:hanging="1440"/>
      </w:pPr>
      <w:rPr>
        <w:rFonts w:hint="default"/>
      </w:rPr>
    </w:lvl>
  </w:abstractNum>
  <w:abstractNum w:abstractNumId="7" w15:restartNumberingAfterBreak="0">
    <w:nsid w:val="2A3D2C0D"/>
    <w:multiLevelType w:val="hybridMultilevel"/>
    <w:tmpl w:val="483ECA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D2510E6"/>
    <w:multiLevelType w:val="multilevel"/>
    <w:tmpl w:val="64B038FC"/>
    <w:lvl w:ilvl="0">
      <w:start w:val="1"/>
      <w:numFmt w:val="bullet"/>
      <w:pStyle w:val="TableBullet1"/>
      <w:lvlText w:val=""/>
      <w:lvlJc w:val="left"/>
      <w:pPr>
        <w:tabs>
          <w:tab w:val="num" w:pos="397"/>
        </w:tabs>
        <w:ind w:left="284" w:hanging="284"/>
      </w:pPr>
      <w:rPr>
        <w:rFonts w:ascii="Wingdings" w:hAnsi="Wingdings" w:hint="default"/>
        <w:b w:val="0"/>
        <w:bCs w:val="0"/>
        <w:i w:val="0"/>
        <w:iCs w:val="0"/>
        <w:color w:val="auto"/>
        <w:sz w:val="28"/>
        <w:szCs w:val="28"/>
      </w:rPr>
    </w:lvl>
    <w:lvl w:ilvl="1">
      <w:start w:val="1"/>
      <w:numFmt w:val="bullet"/>
      <w:pStyle w:val="TableBullet2"/>
      <w:lvlText w:val=""/>
      <w:lvlJc w:val="left"/>
      <w:pPr>
        <w:ind w:left="851" w:hanging="511"/>
      </w:pPr>
      <w:rPr>
        <w:rFonts w:ascii="Wingdings" w:hAnsi="Wingdings"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FFF0AC7"/>
    <w:multiLevelType w:val="hybridMultilevel"/>
    <w:tmpl w:val="F404D864"/>
    <w:lvl w:ilvl="0" w:tplc="2586D718">
      <w:start w:val="1"/>
      <w:numFmt w:val="bullet"/>
      <w:pStyle w:val="NormalBullets"/>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8A67A2"/>
    <w:multiLevelType w:val="multilevel"/>
    <w:tmpl w:val="EA4AB698"/>
    <w:lvl w:ilvl="0">
      <w:start w:val="1"/>
      <w:numFmt w:val="decimal"/>
      <w:pStyle w:val="ParagraphNumbering"/>
      <w:lvlText w:val="%1."/>
      <w:lvlJc w:val="left"/>
      <w:pPr>
        <w:tabs>
          <w:tab w:val="num" w:pos="0"/>
        </w:tabs>
        <w:ind w:left="0" w:hanging="567"/>
      </w:pPr>
      <w:rPr>
        <w:rFonts w:hint="default"/>
        <w:b/>
        <w:bCs/>
        <w:i w:val="0"/>
        <w:iCs w:val="0"/>
        <w:color w:val="auto"/>
        <w:sz w:val="16"/>
        <w:szCs w:val="1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18D3268"/>
    <w:multiLevelType w:val="multilevel"/>
    <w:tmpl w:val="BB6CBF26"/>
    <w:lvl w:ilvl="0">
      <w:start w:val="1"/>
      <w:numFmt w:val="bullet"/>
      <w:pStyle w:val="ListBullet"/>
      <w:lvlText w:val=""/>
      <w:lvlJc w:val="left"/>
      <w:pPr>
        <w:ind w:left="567" w:hanging="567"/>
      </w:pPr>
      <w:rPr>
        <w:rFonts w:ascii="Wingdings" w:hAnsi="Wingdings" w:hint="default"/>
        <w:b w:val="0"/>
        <w:bCs w:val="0"/>
        <w:i w:val="0"/>
        <w:iCs w:val="0"/>
        <w:color w:val="auto"/>
        <w:sz w:val="28"/>
      </w:rPr>
    </w:lvl>
    <w:lvl w:ilvl="1">
      <w:start w:val="1"/>
      <w:numFmt w:val="bullet"/>
      <w:pStyle w:val="ListBullet2"/>
      <w:lvlText w:val=""/>
      <w:lvlJc w:val="left"/>
      <w:pPr>
        <w:ind w:left="1134" w:hanging="567"/>
      </w:pPr>
      <w:rPr>
        <w:rFonts w:ascii="Symbol" w:hAnsi="Symbol" w:hint="default"/>
        <w:color w:val="auto"/>
      </w:rPr>
    </w:lvl>
    <w:lvl w:ilvl="2">
      <w:start w:val="1"/>
      <w:numFmt w:val="bullet"/>
      <w:pStyle w:val="ListBullet3"/>
      <w:lvlText w:val="‒"/>
      <w:lvlJc w:val="left"/>
      <w:pPr>
        <w:ind w:left="1701" w:hanging="567"/>
      </w:pPr>
      <w:rPr>
        <w:rFonts w:ascii="Arial" w:hAnsi="Arial" w:hint="default"/>
        <w:color w:val="auto"/>
      </w:rPr>
    </w:lvl>
    <w:lvl w:ilvl="3">
      <w:start w:val="1"/>
      <w:numFmt w:val="lowerLetter"/>
      <w:pStyle w:val="ListBullet4"/>
      <w:lvlText w:val="%4."/>
      <w:lvlJc w:val="left"/>
      <w:pPr>
        <w:ind w:left="2268" w:hanging="567"/>
      </w:pPr>
      <w:rPr>
        <w:rFonts w:hint="default"/>
      </w:rPr>
    </w:lvl>
    <w:lvl w:ilvl="4">
      <w:start w:val="1"/>
      <w:numFmt w:val="lowerRoman"/>
      <w:pStyle w:val="ListBullet5"/>
      <w:lvlText w:val="%5."/>
      <w:lvlJc w:val="left"/>
      <w:pPr>
        <w:ind w:left="2268" w:hanging="567"/>
      </w:pPr>
      <w:rPr>
        <w:rFonts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BBA0E47"/>
    <w:multiLevelType w:val="multilevel"/>
    <w:tmpl w:val="86BC4744"/>
    <w:lvl w:ilvl="0">
      <w:start w:val="1"/>
      <w:numFmt w:val="decimal"/>
      <w:pStyle w:val="FigureDesc"/>
      <w:suff w:val="nothing"/>
      <w:lvlText w:val="Figure %1 - "/>
      <w:lvlJc w:val="left"/>
      <w:pPr>
        <w:ind w:left="-135" w:hanging="432"/>
      </w:pPr>
      <w:rPr>
        <w:rFonts w:ascii="Arial Bold" w:hAnsi="Arial Bold" w:hint="default"/>
        <w:b/>
        <w:bCs/>
        <w:i w:val="0"/>
        <w:iCs w:val="0"/>
        <w:caps w:val="0"/>
        <w:strike w:val="0"/>
        <w:dstrike w:val="0"/>
        <w:color w:val="29235C"/>
        <w:spacing w:val="0"/>
        <w:w w:val="100"/>
        <w:kern w:val="0"/>
        <w:position w:val="0"/>
        <w:sz w:val="18"/>
        <w:u w:val="none"/>
        <w:effect w:val="none"/>
        <w:em w:val="none"/>
      </w:rPr>
    </w:lvl>
    <w:lvl w:ilvl="1">
      <w:start w:val="1"/>
      <w:numFmt w:val="decimal"/>
      <w:suff w:val="nothing"/>
      <w:lvlText w:val="Figure %1.%2 - "/>
      <w:lvlJc w:val="left"/>
      <w:pPr>
        <w:ind w:left="9" w:hanging="576"/>
      </w:pPr>
      <w:rPr>
        <w:rFonts w:ascii="Arial Bold" w:hAnsi="Arial Bold" w:cs="Arial" w:hint="default"/>
        <w:b/>
        <w:bCs/>
        <w:i w:val="0"/>
        <w:iCs w:val="0"/>
        <w:color w:val="005B82"/>
        <w:sz w:val="18"/>
      </w:rPr>
    </w:lvl>
    <w:lvl w:ilvl="2">
      <w:start w:val="1"/>
      <w:numFmt w:val="decimal"/>
      <w:suff w:val="nothing"/>
      <w:lvlText w:val="Figure %1.%2.%3 - "/>
      <w:lvlJc w:val="left"/>
      <w:pPr>
        <w:ind w:left="153" w:hanging="720"/>
      </w:pPr>
      <w:rPr>
        <w:rFonts w:hint="default"/>
        <w:color w:val="005B82"/>
        <w:sz w:val="22"/>
      </w:rPr>
    </w:lvl>
    <w:lvl w:ilvl="3">
      <w:start w:val="1"/>
      <w:numFmt w:val="decimal"/>
      <w:suff w:val="nothing"/>
      <w:lvlText w:val="Figure %1.%2.%3.%4 - "/>
      <w:lvlJc w:val="left"/>
      <w:pPr>
        <w:ind w:left="297" w:hanging="864"/>
      </w:pPr>
      <w:rPr>
        <w:rFonts w:hint="default"/>
        <w:color w:val="005B82"/>
        <w:sz w:val="24"/>
      </w:rPr>
    </w:lvl>
    <w:lvl w:ilvl="4">
      <w:start w:val="1"/>
      <w:numFmt w:val="decimal"/>
      <w:lvlText w:val="%1.%2.%3.%4.%5"/>
      <w:lvlJc w:val="left"/>
      <w:pPr>
        <w:tabs>
          <w:tab w:val="num" w:pos="441"/>
        </w:tabs>
        <w:ind w:left="441" w:hanging="1008"/>
      </w:pPr>
      <w:rPr>
        <w:rFonts w:hint="default"/>
        <w:color w:val="005B82"/>
      </w:rPr>
    </w:lvl>
    <w:lvl w:ilvl="5">
      <w:start w:val="1"/>
      <w:numFmt w:val="decimal"/>
      <w:lvlText w:val="%1.%2.%3.%4.%5.%6"/>
      <w:lvlJc w:val="left"/>
      <w:pPr>
        <w:tabs>
          <w:tab w:val="num" w:pos="585"/>
        </w:tabs>
        <w:ind w:left="585" w:hanging="1152"/>
      </w:pPr>
      <w:rPr>
        <w:rFonts w:hint="default"/>
      </w:rPr>
    </w:lvl>
    <w:lvl w:ilvl="6">
      <w:start w:val="1"/>
      <w:numFmt w:val="decimal"/>
      <w:lvlText w:val="%1.%2.%3.%4.%5.%6.%7"/>
      <w:lvlJc w:val="left"/>
      <w:pPr>
        <w:tabs>
          <w:tab w:val="num" w:pos="729"/>
        </w:tabs>
        <w:ind w:left="729" w:hanging="1296"/>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017"/>
        </w:tabs>
        <w:ind w:left="1017" w:hanging="1584"/>
      </w:pPr>
      <w:rPr>
        <w:rFonts w:hint="default"/>
      </w:rPr>
    </w:lvl>
  </w:abstractNum>
  <w:abstractNum w:abstractNumId="13" w15:restartNumberingAfterBreak="0">
    <w:nsid w:val="3BC64EFA"/>
    <w:multiLevelType w:val="hybridMultilevel"/>
    <w:tmpl w:val="05DC23D8"/>
    <w:lvl w:ilvl="0" w:tplc="8B8C011A">
      <w:numFmt w:val="bullet"/>
      <w:pStyle w:val="PDBullet"/>
      <w:lvlText w:val="•"/>
      <w:lvlJc w:val="left"/>
      <w:pPr>
        <w:ind w:left="1444" w:hanging="735"/>
      </w:pPr>
      <w:rPr>
        <w:rFonts w:ascii="Times New Roman" w:eastAsia="Times New Roman" w:hAnsi="Times New Roman" w:cs="Times New Roman" w:hint="default"/>
        <w:b/>
        <w:color w:val="auto"/>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4" w15:restartNumberingAfterBreak="0">
    <w:nsid w:val="3C926F22"/>
    <w:multiLevelType w:val="hybridMultilevel"/>
    <w:tmpl w:val="6BA8ADFC"/>
    <w:lvl w:ilvl="0" w:tplc="D72A132C">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4E4A3A"/>
    <w:multiLevelType w:val="hybridMultilevel"/>
    <w:tmpl w:val="D1184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7357E3"/>
    <w:multiLevelType w:val="hybridMultilevel"/>
    <w:tmpl w:val="00868DB0"/>
    <w:lvl w:ilvl="0" w:tplc="95A0B30C">
      <w:numFmt w:val="bullet"/>
      <w:pStyle w:val="TableText-Bullets1"/>
      <w:lvlText w:val="-"/>
      <w:lvlJc w:val="left"/>
      <w:pPr>
        <w:ind w:left="530" w:hanging="360"/>
      </w:pPr>
      <w:rPr>
        <w:rFonts w:ascii="Arial" w:eastAsia="Times New Roman" w:hAnsi="Arial" w:cs="Arial" w:hint="default"/>
      </w:rPr>
    </w:lvl>
    <w:lvl w:ilvl="1" w:tplc="04090003" w:tentative="1">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17" w15:restartNumberingAfterBreak="0">
    <w:nsid w:val="426A2276"/>
    <w:multiLevelType w:val="multilevel"/>
    <w:tmpl w:val="9A509850"/>
    <w:styleLink w:val="Appendix"/>
    <w:lvl w:ilvl="0">
      <w:start w:val="1"/>
      <w:numFmt w:val="upperLetter"/>
      <w:lvlText w:val="Appendix %1 – "/>
      <w:lvlJc w:val="left"/>
      <w:pPr>
        <w:tabs>
          <w:tab w:val="num" w:pos="848"/>
        </w:tabs>
        <w:ind w:left="848" w:hanging="848"/>
      </w:pPr>
      <w:rPr>
        <w:rFonts w:ascii="Arial Bold" w:hAnsi="Arial Bold" w:hint="default"/>
        <w:b/>
        <w:i w:val="0"/>
        <w:caps w:val="0"/>
        <w:color w:val="1F144A" w:themeColor="text1"/>
        <w:sz w:val="36"/>
        <w:szCs w:val="32"/>
      </w:rPr>
    </w:lvl>
    <w:lvl w:ilvl="1">
      <w:start w:val="1"/>
      <w:numFmt w:val="decimal"/>
      <w:lvlText w:val="%1.%2"/>
      <w:lvlJc w:val="left"/>
      <w:pPr>
        <w:tabs>
          <w:tab w:val="num" w:pos="851"/>
        </w:tabs>
        <w:ind w:left="851" w:hanging="851"/>
      </w:pPr>
      <w:rPr>
        <w:rFonts w:ascii="Arial Bold" w:hAnsi="Arial Bold" w:hint="default"/>
        <w:b/>
        <w:bCs/>
        <w:i w:val="0"/>
        <w:iCs w:val="0"/>
        <w:caps w:val="0"/>
        <w:strike w:val="0"/>
        <w:dstrike w:val="0"/>
        <w:vanish w:val="0"/>
        <w:color w:val="1F144A" w:themeColor="text1"/>
        <w:spacing w:val="0"/>
        <w:kern w:val="0"/>
        <w:position w:val="0"/>
        <w:sz w:val="32"/>
        <w:szCs w:val="28"/>
        <w:u w:val="none"/>
        <w:vertAlign w:val="baseline"/>
        <w:em w:val="none"/>
      </w:rPr>
    </w:lvl>
    <w:lvl w:ilvl="2">
      <w:start w:val="1"/>
      <w:numFmt w:val="decimal"/>
      <w:lvlText w:val="%1.%2.%3"/>
      <w:lvlJc w:val="left"/>
      <w:pPr>
        <w:tabs>
          <w:tab w:val="num" w:pos="848"/>
        </w:tabs>
        <w:ind w:left="848" w:hanging="848"/>
      </w:pPr>
      <w:rPr>
        <w:rFonts w:ascii="Arial Bold" w:hAnsi="Arial Bold" w:hint="default"/>
        <w:b/>
        <w:bCs/>
        <w:i w:val="0"/>
        <w:iCs w:val="0"/>
        <w:caps w:val="0"/>
        <w:smallCaps w:val="0"/>
        <w:strike w:val="0"/>
        <w:dstrike w:val="0"/>
        <w:vanish w:val="0"/>
        <w:color w:val="1F144A" w:themeColor="text1"/>
        <w:spacing w:val="0"/>
        <w:kern w:val="0"/>
        <w:position w:val="0"/>
        <w:sz w:val="28"/>
        <w:szCs w:val="26"/>
        <w:u w:val="none"/>
        <w:vertAlign w:val="baseline"/>
        <w:em w:val="none"/>
      </w:rPr>
    </w:lvl>
    <w:lvl w:ilvl="3">
      <w:start w:val="1"/>
      <w:numFmt w:val="decimal"/>
      <w:lvlText w:val="%1.%2.%3.%4"/>
      <w:lvlJc w:val="left"/>
      <w:pPr>
        <w:tabs>
          <w:tab w:val="num" w:pos="848"/>
        </w:tabs>
        <w:ind w:left="848" w:hanging="848"/>
      </w:pPr>
      <w:rPr>
        <w:rFonts w:ascii="Arial Bold" w:hAnsi="Arial Bold" w:cs="Arial" w:hint="default"/>
        <w:b/>
        <w:i w:val="0"/>
        <w:iCs w:val="0"/>
        <w:caps w:val="0"/>
        <w:strike w:val="0"/>
        <w:dstrike w:val="0"/>
        <w:vanish w:val="0"/>
        <w:color w:val="1F144A" w:themeColor="text1"/>
        <w:spacing w:val="0"/>
        <w:kern w:val="0"/>
        <w:position w:val="0"/>
        <w:sz w:val="28"/>
        <w:szCs w:val="24"/>
        <w:u w:val="none"/>
        <w:vertAlign w:val="baseline"/>
        <w:em w:val="none"/>
      </w:rPr>
    </w:lvl>
    <w:lvl w:ilvl="4">
      <w:start w:val="1"/>
      <w:numFmt w:val="decimal"/>
      <w:lvlText w:val="%1.%2.%3.%4.%5"/>
      <w:lvlJc w:val="left"/>
      <w:pPr>
        <w:tabs>
          <w:tab w:val="num" w:pos="1365"/>
        </w:tabs>
        <w:ind w:left="1365" w:hanging="1365"/>
      </w:pPr>
      <w:rPr>
        <w:rFonts w:ascii="Arial Bold" w:hAnsi="Arial Bold" w:cs="Arial" w:hint="default"/>
        <w:b/>
        <w:i w:val="0"/>
        <w:color w:val="29235C"/>
        <w:sz w:val="22"/>
        <w:szCs w:val="22"/>
        <w:u w:val="none"/>
      </w:rPr>
    </w:lvl>
    <w:lvl w:ilvl="5">
      <w:start w:val="1"/>
      <w:numFmt w:val="decimal"/>
      <w:lvlText w:val="%1.%2.%3.%4.%5.%6"/>
      <w:lvlJc w:val="left"/>
      <w:pPr>
        <w:tabs>
          <w:tab w:val="num" w:pos="1149"/>
        </w:tabs>
        <w:ind w:left="1149" w:hanging="1149"/>
      </w:pPr>
      <w:rPr>
        <w:rFonts w:hint="default"/>
        <w:u w:val="single"/>
      </w:rPr>
    </w:lvl>
    <w:lvl w:ilvl="6">
      <w:start w:val="1"/>
      <w:numFmt w:val="decimal"/>
      <w:lvlText w:val="%1.%2.%3.%4.%5.%6.%7"/>
      <w:lvlJc w:val="left"/>
      <w:pPr>
        <w:tabs>
          <w:tab w:val="num" w:pos="1293"/>
        </w:tabs>
        <w:ind w:left="1293" w:hanging="1293"/>
      </w:pPr>
      <w:rPr>
        <w:rFonts w:hint="default"/>
        <w:u w:val="single"/>
      </w:rPr>
    </w:lvl>
    <w:lvl w:ilvl="7">
      <w:start w:val="1"/>
      <w:numFmt w:val="decimal"/>
      <w:lvlText w:val="%1.%2.%3.%4.%5.%6.%7.%8"/>
      <w:lvlJc w:val="left"/>
      <w:pPr>
        <w:tabs>
          <w:tab w:val="num" w:pos="1437"/>
        </w:tabs>
        <w:ind w:left="1437" w:hanging="1437"/>
      </w:pPr>
      <w:rPr>
        <w:rFonts w:hint="default"/>
        <w:u w:val="single"/>
      </w:rPr>
    </w:lvl>
    <w:lvl w:ilvl="8">
      <w:start w:val="1"/>
      <w:numFmt w:val="decimal"/>
      <w:lvlText w:val="%1.%2.%3.%4.%5.%6.%7.%8.%9"/>
      <w:lvlJc w:val="left"/>
      <w:pPr>
        <w:tabs>
          <w:tab w:val="num" w:pos="1581"/>
        </w:tabs>
        <w:ind w:left="1581" w:hanging="1581"/>
      </w:pPr>
      <w:rPr>
        <w:rFonts w:hint="default"/>
        <w:u w:val="single"/>
      </w:rPr>
    </w:lvl>
  </w:abstractNum>
  <w:abstractNum w:abstractNumId="18" w15:restartNumberingAfterBreak="0">
    <w:nsid w:val="42C65D5A"/>
    <w:multiLevelType w:val="multilevel"/>
    <w:tmpl w:val="D958B248"/>
    <w:lvl w:ilvl="0">
      <w:start w:val="1"/>
      <w:numFmt w:val="decimal"/>
      <w:pStyle w:val="Heading1"/>
      <w:lvlText w:val="%1"/>
      <w:lvlJc w:val="left"/>
      <w:pPr>
        <w:tabs>
          <w:tab w:val="num" w:pos="848"/>
        </w:tabs>
        <w:ind w:left="848" w:hanging="848"/>
      </w:pPr>
      <w:rPr>
        <w:rFonts w:ascii="Arial Bold" w:hAnsi="Arial Bold" w:hint="default"/>
        <w:b/>
        <w:i w:val="0"/>
        <w:caps w:val="0"/>
        <w:color w:val="1F144A" w:themeColor="text1"/>
        <w:sz w:val="36"/>
        <w:szCs w:val="32"/>
      </w:rPr>
    </w:lvl>
    <w:lvl w:ilvl="1">
      <w:start w:val="1"/>
      <w:numFmt w:val="decimal"/>
      <w:pStyle w:val="Heading2"/>
      <w:lvlText w:val="%1.%2"/>
      <w:lvlJc w:val="left"/>
      <w:pPr>
        <w:tabs>
          <w:tab w:val="num" w:pos="851"/>
        </w:tabs>
        <w:ind w:left="851" w:hanging="851"/>
      </w:pPr>
    </w:lvl>
    <w:lvl w:ilvl="2">
      <w:start w:val="1"/>
      <w:numFmt w:val="decimal"/>
      <w:pStyle w:val="Heading3"/>
      <w:lvlText w:val="%1.%2.%3"/>
      <w:lvlJc w:val="left"/>
      <w:pPr>
        <w:tabs>
          <w:tab w:val="num" w:pos="2549"/>
        </w:tabs>
        <w:ind w:left="2549" w:hanging="848"/>
      </w:pPr>
      <w:rPr>
        <w:rFonts w:ascii="Arial Bold" w:hAnsi="Arial Bold" w:hint="default"/>
        <w:b/>
        <w:bCs/>
        <w:i w:val="0"/>
        <w:iCs w:val="0"/>
        <w:caps w:val="0"/>
        <w:smallCaps w:val="0"/>
        <w:strike w:val="0"/>
        <w:dstrike w:val="0"/>
        <w:vanish w:val="0"/>
        <w:color w:val="1F144A" w:themeColor="text1"/>
        <w:spacing w:val="0"/>
        <w:kern w:val="0"/>
        <w:position w:val="0"/>
        <w:sz w:val="24"/>
        <w:szCs w:val="24"/>
        <w:u w:val="none"/>
        <w:vertAlign w:val="baseline"/>
        <w:em w:val="none"/>
      </w:rPr>
    </w:lvl>
    <w:lvl w:ilvl="3">
      <w:start w:val="1"/>
      <w:numFmt w:val="decimal"/>
      <w:lvlText w:val="%1.%2.%3.%4"/>
      <w:lvlJc w:val="left"/>
      <w:pPr>
        <w:tabs>
          <w:tab w:val="num" w:pos="848"/>
        </w:tabs>
        <w:ind w:left="848" w:hanging="848"/>
      </w:pPr>
      <w:rPr>
        <w:rFonts w:ascii="Arial Bold" w:hAnsi="Arial Bold" w:cs="Arial" w:hint="default"/>
        <w:b/>
        <w:i w:val="0"/>
        <w:iCs w:val="0"/>
        <w:caps w:val="0"/>
        <w:strike w:val="0"/>
        <w:dstrike w:val="0"/>
        <w:vanish w:val="0"/>
        <w:color w:val="1F144A" w:themeColor="text1"/>
        <w:spacing w:val="0"/>
        <w:kern w:val="0"/>
        <w:position w:val="0"/>
        <w:sz w:val="28"/>
        <w:szCs w:val="24"/>
        <w:u w:val="none"/>
        <w:vertAlign w:val="baseline"/>
        <w:em w:val="none"/>
      </w:rPr>
    </w:lvl>
    <w:lvl w:ilvl="4">
      <w:start w:val="1"/>
      <w:numFmt w:val="decimal"/>
      <w:lvlText w:val="%1.%2.%3.%4.%5"/>
      <w:lvlJc w:val="left"/>
      <w:pPr>
        <w:tabs>
          <w:tab w:val="num" w:pos="1365"/>
        </w:tabs>
        <w:ind w:left="1365" w:hanging="1365"/>
      </w:pPr>
      <w:rPr>
        <w:rFonts w:ascii="Arial Bold" w:hAnsi="Arial Bold" w:cs="Arial" w:hint="default"/>
        <w:b/>
        <w:i w:val="0"/>
        <w:color w:val="29235C"/>
        <w:sz w:val="22"/>
        <w:szCs w:val="22"/>
        <w:u w:val="none"/>
      </w:rPr>
    </w:lvl>
    <w:lvl w:ilvl="5">
      <w:start w:val="1"/>
      <w:numFmt w:val="decimal"/>
      <w:lvlText w:val="%1.%2.%3.%4.%5.%6"/>
      <w:lvlJc w:val="left"/>
      <w:pPr>
        <w:tabs>
          <w:tab w:val="num" w:pos="1149"/>
        </w:tabs>
        <w:ind w:left="1149" w:hanging="1149"/>
      </w:pPr>
      <w:rPr>
        <w:rFonts w:hint="default"/>
        <w:u w:val="single"/>
      </w:rPr>
    </w:lvl>
    <w:lvl w:ilvl="6">
      <w:start w:val="1"/>
      <w:numFmt w:val="decimal"/>
      <w:lvlText w:val="%1.%2.%3.%4.%5.%6.%7"/>
      <w:lvlJc w:val="left"/>
      <w:pPr>
        <w:tabs>
          <w:tab w:val="num" w:pos="1293"/>
        </w:tabs>
        <w:ind w:left="1293" w:hanging="1293"/>
      </w:pPr>
      <w:rPr>
        <w:rFonts w:hint="default"/>
        <w:u w:val="single"/>
      </w:rPr>
    </w:lvl>
    <w:lvl w:ilvl="7">
      <w:start w:val="1"/>
      <w:numFmt w:val="decimal"/>
      <w:lvlText w:val="%1.%2.%3.%4.%5.%6.%7.%8"/>
      <w:lvlJc w:val="left"/>
      <w:pPr>
        <w:tabs>
          <w:tab w:val="num" w:pos="1437"/>
        </w:tabs>
        <w:ind w:left="1437" w:hanging="1437"/>
      </w:pPr>
      <w:rPr>
        <w:rFonts w:hint="default"/>
        <w:u w:val="single"/>
      </w:rPr>
    </w:lvl>
    <w:lvl w:ilvl="8">
      <w:start w:val="1"/>
      <w:numFmt w:val="decimal"/>
      <w:lvlText w:val="%1.%2.%3.%4.%5.%6.%7.%8.%9"/>
      <w:lvlJc w:val="left"/>
      <w:pPr>
        <w:tabs>
          <w:tab w:val="num" w:pos="1581"/>
        </w:tabs>
        <w:ind w:left="1581" w:hanging="1581"/>
      </w:pPr>
      <w:rPr>
        <w:rFonts w:hint="default"/>
        <w:u w:val="single"/>
      </w:rPr>
    </w:lvl>
  </w:abstractNum>
  <w:abstractNum w:abstractNumId="19" w15:restartNumberingAfterBreak="0">
    <w:nsid w:val="46D771AE"/>
    <w:multiLevelType w:val="hybridMultilevel"/>
    <w:tmpl w:val="F4C0E974"/>
    <w:lvl w:ilvl="0" w:tplc="641CE72E">
      <w:start w:val="1"/>
      <w:numFmt w:val="decimal"/>
      <w:pStyle w:val="Tableannotation"/>
      <w:lvlText w:val="Table %1."/>
      <w:lvlJc w:val="left"/>
      <w:pPr>
        <w:ind w:left="5322" w:hanging="360"/>
      </w:pPr>
      <w:rPr>
        <w:rFonts w:hint="default"/>
        <w:b/>
        <w:i w:val="0"/>
        <w:color w:val="5C2071" w:themeColor="accent1"/>
      </w:rPr>
    </w:lvl>
    <w:lvl w:ilvl="1" w:tplc="08090019" w:tentative="1">
      <w:start w:val="1"/>
      <w:numFmt w:val="lowerLetter"/>
      <w:lvlText w:val="%2."/>
      <w:lvlJc w:val="left"/>
      <w:pPr>
        <w:ind w:left="6042" w:hanging="360"/>
      </w:pPr>
    </w:lvl>
    <w:lvl w:ilvl="2" w:tplc="0809001B" w:tentative="1">
      <w:start w:val="1"/>
      <w:numFmt w:val="lowerRoman"/>
      <w:lvlText w:val="%3."/>
      <w:lvlJc w:val="right"/>
      <w:pPr>
        <w:ind w:left="6762" w:hanging="180"/>
      </w:pPr>
    </w:lvl>
    <w:lvl w:ilvl="3" w:tplc="0809000F" w:tentative="1">
      <w:start w:val="1"/>
      <w:numFmt w:val="decimal"/>
      <w:lvlText w:val="%4."/>
      <w:lvlJc w:val="left"/>
      <w:pPr>
        <w:ind w:left="7482" w:hanging="360"/>
      </w:pPr>
    </w:lvl>
    <w:lvl w:ilvl="4" w:tplc="08090019" w:tentative="1">
      <w:start w:val="1"/>
      <w:numFmt w:val="lowerLetter"/>
      <w:lvlText w:val="%5."/>
      <w:lvlJc w:val="left"/>
      <w:pPr>
        <w:ind w:left="8202" w:hanging="360"/>
      </w:pPr>
    </w:lvl>
    <w:lvl w:ilvl="5" w:tplc="0809001B" w:tentative="1">
      <w:start w:val="1"/>
      <w:numFmt w:val="lowerRoman"/>
      <w:lvlText w:val="%6."/>
      <w:lvlJc w:val="right"/>
      <w:pPr>
        <w:ind w:left="8922" w:hanging="180"/>
      </w:pPr>
    </w:lvl>
    <w:lvl w:ilvl="6" w:tplc="0809000F" w:tentative="1">
      <w:start w:val="1"/>
      <w:numFmt w:val="decimal"/>
      <w:lvlText w:val="%7."/>
      <w:lvlJc w:val="left"/>
      <w:pPr>
        <w:ind w:left="9642" w:hanging="360"/>
      </w:pPr>
    </w:lvl>
    <w:lvl w:ilvl="7" w:tplc="08090019" w:tentative="1">
      <w:start w:val="1"/>
      <w:numFmt w:val="lowerLetter"/>
      <w:lvlText w:val="%8."/>
      <w:lvlJc w:val="left"/>
      <w:pPr>
        <w:ind w:left="10362" w:hanging="360"/>
      </w:pPr>
    </w:lvl>
    <w:lvl w:ilvl="8" w:tplc="0809001B" w:tentative="1">
      <w:start w:val="1"/>
      <w:numFmt w:val="lowerRoman"/>
      <w:lvlText w:val="%9."/>
      <w:lvlJc w:val="right"/>
      <w:pPr>
        <w:ind w:left="11082" w:hanging="180"/>
      </w:pPr>
    </w:lvl>
  </w:abstractNum>
  <w:abstractNum w:abstractNumId="20" w15:restartNumberingAfterBreak="0">
    <w:nsid w:val="48953B76"/>
    <w:multiLevelType w:val="multilevel"/>
    <w:tmpl w:val="C87007FC"/>
    <w:lvl w:ilvl="0">
      <w:start w:val="1"/>
      <w:numFmt w:val="none"/>
      <w:pStyle w:val="BBScheduleTitle"/>
      <w:suff w:val="nothing"/>
      <w:lvlText w:val=""/>
      <w:lvlJc w:val="left"/>
      <w:rPr>
        <w:rFonts w:cs="Times New Roman" w:hint="default"/>
      </w:rPr>
    </w:lvl>
    <w:lvl w:ilvl="1">
      <w:start w:val="1"/>
      <w:numFmt w:val="decimal"/>
      <w:pStyle w:val="BBScheduleHeading1"/>
      <w:lvlText w:val="%2."/>
      <w:lvlJc w:val="left"/>
      <w:pPr>
        <w:tabs>
          <w:tab w:val="num" w:pos="720"/>
        </w:tabs>
        <w:ind w:left="720" w:hanging="720"/>
      </w:pPr>
      <w:rPr>
        <w:rFonts w:cs="Times New Roman" w:hint="default"/>
        <w:b w:val="0"/>
        <w:i w:val="0"/>
      </w:rPr>
    </w:lvl>
    <w:lvl w:ilvl="2">
      <w:start w:val="1"/>
      <w:numFmt w:val="decimal"/>
      <w:pStyle w:val="BBScheduleHeading2"/>
      <w:lvlText w:val="%2.%3"/>
      <w:lvlJc w:val="left"/>
      <w:pPr>
        <w:tabs>
          <w:tab w:val="num" w:pos="720"/>
        </w:tabs>
        <w:ind w:left="720" w:hanging="720"/>
      </w:pPr>
      <w:rPr>
        <w:rFonts w:cs="Times New Roman" w:hint="default"/>
        <w:b w:val="0"/>
        <w:i w:val="0"/>
        <w:sz w:val="22"/>
        <w:szCs w:val="22"/>
      </w:rPr>
    </w:lvl>
    <w:lvl w:ilvl="3">
      <w:start w:val="1"/>
      <w:numFmt w:val="lowerLetter"/>
      <w:pStyle w:val="BBSchedule3"/>
      <w:lvlText w:val="%4)"/>
      <w:lvlJc w:val="left"/>
      <w:pPr>
        <w:tabs>
          <w:tab w:val="num" w:pos="1440"/>
        </w:tabs>
        <w:ind w:left="1440" w:hanging="720"/>
      </w:pPr>
      <w:rPr>
        <w:rFonts w:ascii="Georgia" w:eastAsia="Times New Roman" w:hAnsi="Georgia" w:cs="Times New Roman"/>
        <w:b w:val="0"/>
        <w:i w:val="0"/>
      </w:rPr>
    </w:lvl>
    <w:lvl w:ilvl="4">
      <w:start w:val="1"/>
      <w:numFmt w:val="lowerRoman"/>
      <w:pStyle w:val="BBSchedule4"/>
      <w:lvlText w:val="(%5)"/>
      <w:lvlJc w:val="left"/>
      <w:pPr>
        <w:tabs>
          <w:tab w:val="num" w:pos="2160"/>
        </w:tabs>
        <w:ind w:left="2160" w:hanging="720"/>
      </w:pPr>
      <w:rPr>
        <w:rFonts w:cs="Times New Roman" w:hint="default"/>
        <w:b w:val="0"/>
        <w:i w:val="0"/>
      </w:rPr>
    </w:lvl>
    <w:lvl w:ilvl="5">
      <w:start w:val="1"/>
      <w:numFmt w:val="upperLetter"/>
      <w:pStyle w:val="BBSchedule5"/>
      <w:lvlText w:val="(%6)"/>
      <w:lvlJc w:val="left"/>
      <w:pPr>
        <w:tabs>
          <w:tab w:val="num" w:pos="2880"/>
        </w:tabs>
        <w:ind w:left="2880" w:hanging="720"/>
      </w:pPr>
      <w:rPr>
        <w:rFonts w:cs="Times New Roman" w:hint="default"/>
        <w:b w:val="0"/>
        <w:i w:val="0"/>
      </w:rPr>
    </w:lvl>
    <w:lvl w:ilvl="6">
      <w:start w:val="1"/>
      <w:numFmt w:val="upperRoman"/>
      <w:pStyle w:val="BBSchedule6"/>
      <w:lvlText w:val="(%7)"/>
      <w:lvlJc w:val="left"/>
      <w:pPr>
        <w:tabs>
          <w:tab w:val="num" w:pos="3600"/>
        </w:tabs>
        <w:ind w:left="3600" w:hanging="720"/>
      </w:pPr>
      <w:rPr>
        <w:rFonts w:cs="Times New Roman" w:hint="default"/>
        <w:b w:val="0"/>
        <w:i w:val="0"/>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21" w15:restartNumberingAfterBreak="0">
    <w:nsid w:val="4BFC4815"/>
    <w:multiLevelType w:val="hybridMultilevel"/>
    <w:tmpl w:val="2EF6FF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1A03130"/>
    <w:multiLevelType w:val="hybridMultilevel"/>
    <w:tmpl w:val="462A09E0"/>
    <w:lvl w:ilvl="0" w:tplc="8814DC12">
      <w:start w:val="1"/>
      <w:numFmt w:val="decimal"/>
      <w:pStyle w:val="Figureannotation"/>
      <w:lvlText w:val="Figure %1."/>
      <w:lvlJc w:val="left"/>
      <w:pPr>
        <w:ind w:left="720" w:hanging="360"/>
      </w:pPr>
      <w:rPr>
        <w:rFonts w:hint="default"/>
        <w:b/>
        <w:i w:val="0"/>
        <w:color w:val="5C2071" w:themeColor="accen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20C4E0F"/>
    <w:multiLevelType w:val="hybridMultilevel"/>
    <w:tmpl w:val="B7943C1E"/>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24" w15:restartNumberingAfterBreak="0">
    <w:nsid w:val="550F5F44"/>
    <w:multiLevelType w:val="hybridMultilevel"/>
    <w:tmpl w:val="398E5D9E"/>
    <w:lvl w:ilvl="0" w:tplc="9252CE64">
      <w:start w:val="1"/>
      <w:numFmt w:val="bullet"/>
      <w:pStyle w:val="ListTick"/>
      <w:lvlText w:val="ü"/>
      <w:lvlJc w:val="left"/>
      <w:pPr>
        <w:tabs>
          <w:tab w:val="num" w:pos="851"/>
        </w:tabs>
        <w:ind w:left="851" w:hanging="397"/>
      </w:pPr>
      <w:rPr>
        <w:rFonts w:ascii="Wingdings" w:hAnsi="Wingdings" w:hint="default"/>
        <w:color w:val="861889"/>
      </w:rPr>
    </w:lvl>
    <w:lvl w:ilvl="1" w:tplc="8B3017FA" w:tentative="1">
      <w:start w:val="1"/>
      <w:numFmt w:val="bullet"/>
      <w:lvlText w:val="o"/>
      <w:lvlJc w:val="left"/>
      <w:pPr>
        <w:ind w:left="1440" w:hanging="360"/>
      </w:pPr>
      <w:rPr>
        <w:rFonts w:ascii="Courier New" w:hAnsi="Courier New" w:cs="Courier New" w:hint="default"/>
      </w:rPr>
    </w:lvl>
    <w:lvl w:ilvl="2" w:tplc="392E022A" w:tentative="1">
      <w:start w:val="1"/>
      <w:numFmt w:val="bullet"/>
      <w:lvlText w:val=""/>
      <w:lvlJc w:val="left"/>
      <w:pPr>
        <w:ind w:left="2160" w:hanging="360"/>
      </w:pPr>
      <w:rPr>
        <w:rFonts w:ascii="Wingdings" w:hAnsi="Wingdings" w:hint="default"/>
      </w:rPr>
    </w:lvl>
    <w:lvl w:ilvl="3" w:tplc="84983852" w:tentative="1">
      <w:start w:val="1"/>
      <w:numFmt w:val="bullet"/>
      <w:lvlText w:val=""/>
      <w:lvlJc w:val="left"/>
      <w:pPr>
        <w:ind w:left="2880" w:hanging="360"/>
      </w:pPr>
      <w:rPr>
        <w:rFonts w:ascii="Symbol" w:hAnsi="Symbol" w:hint="default"/>
      </w:rPr>
    </w:lvl>
    <w:lvl w:ilvl="4" w:tplc="30EC2EC0" w:tentative="1">
      <w:start w:val="1"/>
      <w:numFmt w:val="bullet"/>
      <w:lvlText w:val="o"/>
      <w:lvlJc w:val="left"/>
      <w:pPr>
        <w:ind w:left="3600" w:hanging="360"/>
      </w:pPr>
      <w:rPr>
        <w:rFonts w:ascii="Courier New" w:hAnsi="Courier New" w:cs="Courier New" w:hint="default"/>
      </w:rPr>
    </w:lvl>
    <w:lvl w:ilvl="5" w:tplc="D4BCF14E" w:tentative="1">
      <w:start w:val="1"/>
      <w:numFmt w:val="bullet"/>
      <w:lvlText w:val=""/>
      <w:lvlJc w:val="left"/>
      <w:pPr>
        <w:ind w:left="4320" w:hanging="360"/>
      </w:pPr>
      <w:rPr>
        <w:rFonts w:ascii="Wingdings" w:hAnsi="Wingdings" w:hint="default"/>
      </w:rPr>
    </w:lvl>
    <w:lvl w:ilvl="6" w:tplc="06A67C5E" w:tentative="1">
      <w:start w:val="1"/>
      <w:numFmt w:val="bullet"/>
      <w:lvlText w:val=""/>
      <w:lvlJc w:val="left"/>
      <w:pPr>
        <w:ind w:left="5040" w:hanging="360"/>
      </w:pPr>
      <w:rPr>
        <w:rFonts w:ascii="Symbol" w:hAnsi="Symbol" w:hint="default"/>
      </w:rPr>
    </w:lvl>
    <w:lvl w:ilvl="7" w:tplc="B2588592" w:tentative="1">
      <w:start w:val="1"/>
      <w:numFmt w:val="bullet"/>
      <w:lvlText w:val="o"/>
      <w:lvlJc w:val="left"/>
      <w:pPr>
        <w:ind w:left="5760" w:hanging="360"/>
      </w:pPr>
      <w:rPr>
        <w:rFonts w:ascii="Courier New" w:hAnsi="Courier New" w:cs="Courier New" w:hint="default"/>
      </w:rPr>
    </w:lvl>
    <w:lvl w:ilvl="8" w:tplc="A22CF1F2" w:tentative="1">
      <w:start w:val="1"/>
      <w:numFmt w:val="bullet"/>
      <w:lvlText w:val=""/>
      <w:lvlJc w:val="left"/>
      <w:pPr>
        <w:ind w:left="6480" w:hanging="360"/>
      </w:pPr>
      <w:rPr>
        <w:rFonts w:ascii="Wingdings" w:hAnsi="Wingdings" w:hint="default"/>
      </w:rPr>
    </w:lvl>
  </w:abstractNum>
  <w:abstractNum w:abstractNumId="25" w15:restartNumberingAfterBreak="0">
    <w:nsid w:val="5B977626"/>
    <w:multiLevelType w:val="hybridMultilevel"/>
    <w:tmpl w:val="B0842B9C"/>
    <w:lvl w:ilvl="0" w:tplc="5A3645E4">
      <w:start w:val="1"/>
      <w:numFmt w:val="bullet"/>
      <w:pStyle w:val="Tablebullet20"/>
      <w:lvlText w:val=""/>
      <w:lvlJc w:val="left"/>
      <w:pPr>
        <w:tabs>
          <w:tab w:val="num" w:pos="454"/>
        </w:tabs>
        <w:ind w:left="454" w:hanging="284"/>
      </w:pPr>
      <w:rPr>
        <w:rFonts w:ascii="Wingdings" w:hAnsi="Wingdings" w:hint="default"/>
        <w:color w:val="747678"/>
      </w:rPr>
    </w:lvl>
    <w:lvl w:ilvl="1" w:tplc="9C3C5498" w:tentative="1">
      <w:start w:val="1"/>
      <w:numFmt w:val="bullet"/>
      <w:lvlText w:val="o"/>
      <w:lvlJc w:val="left"/>
      <w:pPr>
        <w:tabs>
          <w:tab w:val="num" w:pos="1440"/>
        </w:tabs>
        <w:ind w:left="1440" w:hanging="360"/>
      </w:pPr>
      <w:rPr>
        <w:rFonts w:ascii="Courier New" w:hAnsi="Courier New" w:cs="Courier New" w:hint="default"/>
      </w:rPr>
    </w:lvl>
    <w:lvl w:ilvl="2" w:tplc="D58E2D64" w:tentative="1">
      <w:start w:val="1"/>
      <w:numFmt w:val="bullet"/>
      <w:lvlText w:val=""/>
      <w:lvlJc w:val="left"/>
      <w:pPr>
        <w:tabs>
          <w:tab w:val="num" w:pos="2160"/>
        </w:tabs>
        <w:ind w:left="2160" w:hanging="360"/>
      </w:pPr>
      <w:rPr>
        <w:rFonts w:ascii="Wingdings" w:hAnsi="Wingdings" w:hint="default"/>
      </w:rPr>
    </w:lvl>
    <w:lvl w:ilvl="3" w:tplc="A15CB1AE" w:tentative="1">
      <w:start w:val="1"/>
      <w:numFmt w:val="bullet"/>
      <w:lvlText w:val=""/>
      <w:lvlJc w:val="left"/>
      <w:pPr>
        <w:tabs>
          <w:tab w:val="num" w:pos="2880"/>
        </w:tabs>
        <w:ind w:left="2880" w:hanging="360"/>
      </w:pPr>
      <w:rPr>
        <w:rFonts w:ascii="Symbol" w:hAnsi="Symbol" w:hint="default"/>
      </w:rPr>
    </w:lvl>
    <w:lvl w:ilvl="4" w:tplc="F9E67528" w:tentative="1">
      <w:start w:val="1"/>
      <w:numFmt w:val="bullet"/>
      <w:lvlText w:val="o"/>
      <w:lvlJc w:val="left"/>
      <w:pPr>
        <w:tabs>
          <w:tab w:val="num" w:pos="3600"/>
        </w:tabs>
        <w:ind w:left="3600" w:hanging="360"/>
      </w:pPr>
      <w:rPr>
        <w:rFonts w:ascii="Courier New" w:hAnsi="Courier New" w:cs="Courier New" w:hint="default"/>
      </w:rPr>
    </w:lvl>
    <w:lvl w:ilvl="5" w:tplc="01F0B184" w:tentative="1">
      <w:start w:val="1"/>
      <w:numFmt w:val="bullet"/>
      <w:lvlText w:val=""/>
      <w:lvlJc w:val="left"/>
      <w:pPr>
        <w:tabs>
          <w:tab w:val="num" w:pos="4320"/>
        </w:tabs>
        <w:ind w:left="4320" w:hanging="360"/>
      </w:pPr>
      <w:rPr>
        <w:rFonts w:ascii="Wingdings" w:hAnsi="Wingdings" w:hint="default"/>
      </w:rPr>
    </w:lvl>
    <w:lvl w:ilvl="6" w:tplc="92B6F1E0" w:tentative="1">
      <w:start w:val="1"/>
      <w:numFmt w:val="bullet"/>
      <w:lvlText w:val=""/>
      <w:lvlJc w:val="left"/>
      <w:pPr>
        <w:tabs>
          <w:tab w:val="num" w:pos="5040"/>
        </w:tabs>
        <w:ind w:left="5040" w:hanging="360"/>
      </w:pPr>
      <w:rPr>
        <w:rFonts w:ascii="Symbol" w:hAnsi="Symbol" w:hint="default"/>
      </w:rPr>
    </w:lvl>
    <w:lvl w:ilvl="7" w:tplc="AD36A564" w:tentative="1">
      <w:start w:val="1"/>
      <w:numFmt w:val="bullet"/>
      <w:lvlText w:val="o"/>
      <w:lvlJc w:val="left"/>
      <w:pPr>
        <w:tabs>
          <w:tab w:val="num" w:pos="5760"/>
        </w:tabs>
        <w:ind w:left="5760" w:hanging="360"/>
      </w:pPr>
      <w:rPr>
        <w:rFonts w:ascii="Courier New" w:hAnsi="Courier New" w:cs="Courier New" w:hint="default"/>
      </w:rPr>
    </w:lvl>
    <w:lvl w:ilvl="8" w:tplc="5F886522"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FFC10F4"/>
    <w:multiLevelType w:val="hybridMultilevel"/>
    <w:tmpl w:val="8F1E192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62A80DB1"/>
    <w:multiLevelType w:val="hybridMultilevel"/>
    <w:tmpl w:val="EAB002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AB63A0"/>
    <w:multiLevelType w:val="hybridMultilevel"/>
    <w:tmpl w:val="6CA8D1AC"/>
    <w:lvl w:ilvl="0" w:tplc="13C26AA4">
      <w:start w:val="1"/>
      <w:numFmt w:val="bullet"/>
      <w:pStyle w:val="ListCross"/>
      <w:lvlText w:val="û"/>
      <w:lvlJc w:val="left"/>
      <w:pPr>
        <w:tabs>
          <w:tab w:val="num" w:pos="851"/>
        </w:tabs>
        <w:ind w:left="851" w:hanging="397"/>
      </w:pPr>
      <w:rPr>
        <w:rFonts w:ascii="Wingdings" w:hAnsi="Wingdings" w:hint="default"/>
        <w:color w:val="861889"/>
      </w:rPr>
    </w:lvl>
    <w:lvl w:ilvl="1" w:tplc="96301856" w:tentative="1">
      <w:start w:val="1"/>
      <w:numFmt w:val="bullet"/>
      <w:lvlText w:val="o"/>
      <w:lvlJc w:val="left"/>
      <w:pPr>
        <w:ind w:left="1440" w:hanging="360"/>
      </w:pPr>
      <w:rPr>
        <w:rFonts w:ascii="Courier New" w:hAnsi="Courier New" w:cs="Courier New" w:hint="default"/>
      </w:rPr>
    </w:lvl>
    <w:lvl w:ilvl="2" w:tplc="F9D4D25A" w:tentative="1">
      <w:start w:val="1"/>
      <w:numFmt w:val="bullet"/>
      <w:lvlText w:val=""/>
      <w:lvlJc w:val="left"/>
      <w:pPr>
        <w:ind w:left="2160" w:hanging="360"/>
      </w:pPr>
      <w:rPr>
        <w:rFonts w:ascii="Wingdings" w:hAnsi="Wingdings" w:hint="default"/>
      </w:rPr>
    </w:lvl>
    <w:lvl w:ilvl="3" w:tplc="4364DE92" w:tentative="1">
      <w:start w:val="1"/>
      <w:numFmt w:val="bullet"/>
      <w:lvlText w:val=""/>
      <w:lvlJc w:val="left"/>
      <w:pPr>
        <w:ind w:left="2880" w:hanging="360"/>
      </w:pPr>
      <w:rPr>
        <w:rFonts w:ascii="Symbol" w:hAnsi="Symbol" w:hint="default"/>
      </w:rPr>
    </w:lvl>
    <w:lvl w:ilvl="4" w:tplc="4B5C5C90" w:tentative="1">
      <w:start w:val="1"/>
      <w:numFmt w:val="bullet"/>
      <w:lvlText w:val="o"/>
      <w:lvlJc w:val="left"/>
      <w:pPr>
        <w:ind w:left="3600" w:hanging="360"/>
      </w:pPr>
      <w:rPr>
        <w:rFonts w:ascii="Courier New" w:hAnsi="Courier New" w:cs="Courier New" w:hint="default"/>
      </w:rPr>
    </w:lvl>
    <w:lvl w:ilvl="5" w:tplc="7CE272B6" w:tentative="1">
      <w:start w:val="1"/>
      <w:numFmt w:val="bullet"/>
      <w:lvlText w:val=""/>
      <w:lvlJc w:val="left"/>
      <w:pPr>
        <w:ind w:left="4320" w:hanging="360"/>
      </w:pPr>
      <w:rPr>
        <w:rFonts w:ascii="Wingdings" w:hAnsi="Wingdings" w:hint="default"/>
      </w:rPr>
    </w:lvl>
    <w:lvl w:ilvl="6" w:tplc="51EC5D28" w:tentative="1">
      <w:start w:val="1"/>
      <w:numFmt w:val="bullet"/>
      <w:lvlText w:val=""/>
      <w:lvlJc w:val="left"/>
      <w:pPr>
        <w:ind w:left="5040" w:hanging="360"/>
      </w:pPr>
      <w:rPr>
        <w:rFonts w:ascii="Symbol" w:hAnsi="Symbol" w:hint="default"/>
      </w:rPr>
    </w:lvl>
    <w:lvl w:ilvl="7" w:tplc="3E0A8E60" w:tentative="1">
      <w:start w:val="1"/>
      <w:numFmt w:val="bullet"/>
      <w:lvlText w:val="o"/>
      <w:lvlJc w:val="left"/>
      <w:pPr>
        <w:ind w:left="5760" w:hanging="360"/>
      </w:pPr>
      <w:rPr>
        <w:rFonts w:ascii="Courier New" w:hAnsi="Courier New" w:cs="Courier New" w:hint="default"/>
      </w:rPr>
    </w:lvl>
    <w:lvl w:ilvl="8" w:tplc="90AA2CE0" w:tentative="1">
      <w:start w:val="1"/>
      <w:numFmt w:val="bullet"/>
      <w:lvlText w:val=""/>
      <w:lvlJc w:val="left"/>
      <w:pPr>
        <w:ind w:left="6480" w:hanging="360"/>
      </w:pPr>
      <w:rPr>
        <w:rFonts w:ascii="Wingdings" w:hAnsi="Wingdings" w:hint="default"/>
      </w:rPr>
    </w:lvl>
  </w:abstractNum>
  <w:abstractNum w:abstractNumId="29" w15:restartNumberingAfterBreak="0">
    <w:nsid w:val="68F66DBA"/>
    <w:multiLevelType w:val="multilevel"/>
    <w:tmpl w:val="0E24E72A"/>
    <w:lvl w:ilvl="0">
      <w:start w:val="1"/>
      <w:numFmt w:val="upperLetter"/>
      <w:pStyle w:val="AppendicesCaptions"/>
      <w:lvlText w:val="%1"/>
      <w:lvlJc w:val="left"/>
      <w:pPr>
        <w:tabs>
          <w:tab w:val="num" w:pos="431"/>
        </w:tabs>
        <w:ind w:left="431" w:hanging="431"/>
      </w:pPr>
      <w:rPr>
        <w:rFonts w:ascii="Arial" w:hAnsi="Arial" w:hint="default"/>
        <w:b/>
        <w:i w:val="0"/>
        <w:caps w:val="0"/>
        <w:sz w:val="36"/>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69081776"/>
    <w:multiLevelType w:val="hybridMultilevel"/>
    <w:tmpl w:val="95C4F7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EB4429C"/>
    <w:multiLevelType w:val="hybridMultilevel"/>
    <w:tmpl w:val="3D762944"/>
    <w:lvl w:ilvl="0" w:tplc="5A04B49A">
      <w:start w:val="1"/>
      <w:numFmt w:val="bullet"/>
      <w:pStyle w:val="Normal-Bullets1"/>
      <w:lvlText w:val=""/>
      <w:lvlJc w:val="left"/>
      <w:pPr>
        <w:ind w:left="2520" w:hanging="360"/>
      </w:pPr>
      <w:rPr>
        <w:rFonts w:ascii="Symbol" w:hAnsi="Symbol" w:hint="default"/>
      </w:rPr>
    </w:lvl>
    <w:lvl w:ilvl="1" w:tplc="310276D8">
      <w:start w:val="1"/>
      <w:numFmt w:val="bullet"/>
      <w:pStyle w:val="Normal-Bullets2"/>
      <w:lvlText w:val="o"/>
      <w:lvlJc w:val="left"/>
      <w:pPr>
        <w:ind w:left="3240" w:hanging="360"/>
      </w:pPr>
      <w:rPr>
        <w:rFonts w:ascii="Courier New" w:hAnsi="Courier New" w:cs="Courier New" w:hint="default"/>
      </w:rPr>
    </w:lvl>
    <w:lvl w:ilvl="2" w:tplc="08090005">
      <w:start w:val="1"/>
      <w:numFmt w:val="bullet"/>
      <w:lvlText w:val=""/>
      <w:lvlJc w:val="left"/>
      <w:pPr>
        <w:ind w:left="3960" w:hanging="360"/>
      </w:pPr>
      <w:rPr>
        <w:rFonts w:ascii="Wingdings" w:hAnsi="Wingdings" w:hint="default"/>
      </w:rPr>
    </w:lvl>
    <w:lvl w:ilvl="3" w:tplc="08090001">
      <w:start w:val="1"/>
      <w:numFmt w:val="bullet"/>
      <w:lvlText w:val=""/>
      <w:lvlJc w:val="left"/>
      <w:pPr>
        <w:ind w:left="4680" w:hanging="360"/>
      </w:pPr>
      <w:rPr>
        <w:rFonts w:ascii="Symbol" w:hAnsi="Symbol" w:hint="default"/>
      </w:rPr>
    </w:lvl>
    <w:lvl w:ilvl="4" w:tplc="08090003">
      <w:start w:val="1"/>
      <w:numFmt w:val="bullet"/>
      <w:lvlText w:val="o"/>
      <w:lvlJc w:val="left"/>
      <w:pPr>
        <w:ind w:left="5400" w:hanging="360"/>
      </w:pPr>
      <w:rPr>
        <w:rFonts w:ascii="Courier New" w:hAnsi="Courier New" w:cs="Courier New" w:hint="default"/>
      </w:rPr>
    </w:lvl>
    <w:lvl w:ilvl="5" w:tplc="08090005">
      <w:start w:val="1"/>
      <w:numFmt w:val="bullet"/>
      <w:lvlText w:val=""/>
      <w:lvlJc w:val="left"/>
      <w:pPr>
        <w:ind w:left="6120" w:hanging="360"/>
      </w:pPr>
      <w:rPr>
        <w:rFonts w:ascii="Wingdings" w:hAnsi="Wingdings" w:hint="default"/>
      </w:rPr>
    </w:lvl>
    <w:lvl w:ilvl="6" w:tplc="08090001">
      <w:start w:val="1"/>
      <w:numFmt w:val="bullet"/>
      <w:lvlText w:val=""/>
      <w:lvlJc w:val="left"/>
      <w:pPr>
        <w:ind w:left="6840" w:hanging="360"/>
      </w:pPr>
      <w:rPr>
        <w:rFonts w:ascii="Symbol" w:hAnsi="Symbol" w:hint="default"/>
      </w:rPr>
    </w:lvl>
    <w:lvl w:ilvl="7" w:tplc="08090003">
      <w:start w:val="1"/>
      <w:numFmt w:val="bullet"/>
      <w:lvlText w:val="o"/>
      <w:lvlJc w:val="left"/>
      <w:pPr>
        <w:ind w:left="7560" w:hanging="360"/>
      </w:pPr>
      <w:rPr>
        <w:rFonts w:ascii="Courier New" w:hAnsi="Courier New" w:cs="Courier New" w:hint="default"/>
      </w:rPr>
    </w:lvl>
    <w:lvl w:ilvl="8" w:tplc="08090005">
      <w:start w:val="1"/>
      <w:numFmt w:val="bullet"/>
      <w:lvlText w:val=""/>
      <w:lvlJc w:val="left"/>
      <w:pPr>
        <w:ind w:left="8280" w:hanging="360"/>
      </w:pPr>
      <w:rPr>
        <w:rFonts w:ascii="Wingdings" w:hAnsi="Wingdings" w:hint="default"/>
      </w:rPr>
    </w:lvl>
  </w:abstractNum>
  <w:abstractNum w:abstractNumId="32" w15:restartNumberingAfterBreak="0">
    <w:nsid w:val="73D16790"/>
    <w:multiLevelType w:val="hybridMultilevel"/>
    <w:tmpl w:val="92404984"/>
    <w:lvl w:ilvl="0" w:tplc="E04EA03C">
      <w:start w:val="1"/>
      <w:numFmt w:val="upperLetter"/>
      <w:pStyle w:val="AppendixHeading"/>
      <w:lvlText w:val="Appendix %1 – "/>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5E701A0"/>
    <w:multiLevelType w:val="hybridMultilevel"/>
    <w:tmpl w:val="B502A488"/>
    <w:lvl w:ilvl="0" w:tplc="0409001B">
      <w:start w:val="1"/>
      <w:numFmt w:val="bullet"/>
      <w:pStyle w:val="CaseStudyBullet"/>
      <w:lvlText w:val=""/>
      <w:lvlJc w:val="left"/>
      <w:pPr>
        <w:tabs>
          <w:tab w:val="num" w:pos="284"/>
        </w:tabs>
        <w:ind w:left="284" w:hanging="284"/>
      </w:pPr>
      <w:rPr>
        <w:rFonts w:ascii="Wingdings" w:hAnsi="Wingdings" w:hint="default"/>
        <w:color w:val="29235C"/>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24"/>
  </w:num>
  <w:num w:numId="4">
    <w:abstractNumId w:val="28"/>
  </w:num>
  <w:num w:numId="5">
    <w:abstractNumId w:val="10"/>
  </w:num>
  <w:num w:numId="6">
    <w:abstractNumId w:val="4"/>
  </w:num>
  <w:num w:numId="7">
    <w:abstractNumId w:val="6"/>
  </w:num>
  <w:num w:numId="8">
    <w:abstractNumId w:val="2"/>
  </w:num>
  <w:num w:numId="9">
    <w:abstractNumId w:val="8"/>
  </w:num>
  <w:num w:numId="10">
    <w:abstractNumId w:val="11"/>
  </w:num>
  <w:num w:numId="11">
    <w:abstractNumId w:val="17"/>
  </w:num>
  <w:num w:numId="12">
    <w:abstractNumId w:val="32"/>
  </w:num>
  <w:num w:numId="13">
    <w:abstractNumId w:val="22"/>
  </w:num>
  <w:num w:numId="14">
    <w:abstractNumId w:val="19"/>
  </w:num>
  <w:num w:numId="15">
    <w:abstractNumId w:val="12"/>
  </w:num>
  <w:num w:numId="16">
    <w:abstractNumId w:val="25"/>
  </w:num>
  <w:num w:numId="17">
    <w:abstractNumId w:val="20"/>
  </w:num>
  <w:num w:numId="18">
    <w:abstractNumId w:val="13"/>
  </w:num>
  <w:num w:numId="19">
    <w:abstractNumId w:val="33"/>
  </w:num>
  <w:num w:numId="20">
    <w:abstractNumId w:val="16"/>
  </w:num>
  <w:num w:numId="21">
    <w:abstractNumId w:val="29"/>
  </w:num>
  <w:num w:numId="22">
    <w:abstractNumId w:val="9"/>
  </w:num>
  <w:num w:numId="23">
    <w:abstractNumId w:val="31"/>
  </w:num>
  <w:num w:numId="24">
    <w:abstractNumId w:val="5"/>
  </w:num>
  <w:num w:numId="25">
    <w:abstractNumId w:val="26"/>
  </w:num>
  <w:num w:numId="26">
    <w:abstractNumId w:val="30"/>
  </w:num>
  <w:num w:numId="27">
    <w:abstractNumId w:val="3"/>
  </w:num>
  <w:num w:numId="28">
    <w:abstractNumId w:val="7"/>
  </w:num>
  <w:num w:numId="29">
    <w:abstractNumId w:val="27"/>
  </w:num>
  <w:num w:numId="30">
    <w:abstractNumId w:val="14"/>
  </w:num>
  <w:num w:numId="31">
    <w:abstractNumId w:val="1"/>
  </w:num>
  <w:num w:numId="32">
    <w:abstractNumId w:val="15"/>
  </w:num>
  <w:num w:numId="33">
    <w:abstractNumId w:val="21"/>
  </w:num>
  <w:num w:numId="34">
    <w:abstractNumId w:val="2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5324" w:allStyles="0" w:customStyles="0" w:latentStyles="1" w:stylesInUse="0" w:headingStyles="1" w:numberingStyles="0" w:tableStyles="0" w:directFormattingOnRuns="1" w:directFormattingOnParagraphs="1" w:directFormattingOnNumbering="0" w:directFormattingOnTables="0" w:clearFormatting="1" w:top3HeadingStyles="0" w:visibleStyles="1"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51E"/>
    <w:rsid w:val="0000052D"/>
    <w:rsid w:val="000013CD"/>
    <w:rsid w:val="0000148B"/>
    <w:rsid w:val="00001DCE"/>
    <w:rsid w:val="00002313"/>
    <w:rsid w:val="00002579"/>
    <w:rsid w:val="00002F4B"/>
    <w:rsid w:val="000031C9"/>
    <w:rsid w:val="000035AA"/>
    <w:rsid w:val="00003CB4"/>
    <w:rsid w:val="00003F8C"/>
    <w:rsid w:val="00004C0E"/>
    <w:rsid w:val="000055FD"/>
    <w:rsid w:val="000062C8"/>
    <w:rsid w:val="00007CED"/>
    <w:rsid w:val="000103BA"/>
    <w:rsid w:val="00010F4E"/>
    <w:rsid w:val="000116A4"/>
    <w:rsid w:val="0001184E"/>
    <w:rsid w:val="00011988"/>
    <w:rsid w:val="00012015"/>
    <w:rsid w:val="00012034"/>
    <w:rsid w:val="00012140"/>
    <w:rsid w:val="000124B8"/>
    <w:rsid w:val="000124F3"/>
    <w:rsid w:val="0001265F"/>
    <w:rsid w:val="00012EC5"/>
    <w:rsid w:val="00013048"/>
    <w:rsid w:val="000131AD"/>
    <w:rsid w:val="000131F3"/>
    <w:rsid w:val="000144E5"/>
    <w:rsid w:val="000146D9"/>
    <w:rsid w:val="00014DFC"/>
    <w:rsid w:val="00015244"/>
    <w:rsid w:val="000154AC"/>
    <w:rsid w:val="0001569A"/>
    <w:rsid w:val="00015A90"/>
    <w:rsid w:val="00016388"/>
    <w:rsid w:val="000163DC"/>
    <w:rsid w:val="00016D25"/>
    <w:rsid w:val="00017238"/>
    <w:rsid w:val="00017776"/>
    <w:rsid w:val="00017D35"/>
    <w:rsid w:val="00021138"/>
    <w:rsid w:val="000215D6"/>
    <w:rsid w:val="000222A2"/>
    <w:rsid w:val="000224EC"/>
    <w:rsid w:val="00022D04"/>
    <w:rsid w:val="00023BB5"/>
    <w:rsid w:val="00023E47"/>
    <w:rsid w:val="00023F94"/>
    <w:rsid w:val="000243B4"/>
    <w:rsid w:val="00025B8D"/>
    <w:rsid w:val="00026206"/>
    <w:rsid w:val="00026288"/>
    <w:rsid w:val="000262B0"/>
    <w:rsid w:val="000272EA"/>
    <w:rsid w:val="00027689"/>
    <w:rsid w:val="00027A8C"/>
    <w:rsid w:val="00027A8F"/>
    <w:rsid w:val="00027B9D"/>
    <w:rsid w:val="000304D7"/>
    <w:rsid w:val="00030C98"/>
    <w:rsid w:val="000311CE"/>
    <w:rsid w:val="00031569"/>
    <w:rsid w:val="00031B2E"/>
    <w:rsid w:val="00031B6A"/>
    <w:rsid w:val="00032D97"/>
    <w:rsid w:val="00033649"/>
    <w:rsid w:val="00033BDE"/>
    <w:rsid w:val="00034948"/>
    <w:rsid w:val="00035C00"/>
    <w:rsid w:val="00035ED1"/>
    <w:rsid w:val="00035F4B"/>
    <w:rsid w:val="000360A3"/>
    <w:rsid w:val="00036C1F"/>
    <w:rsid w:val="00036CB0"/>
    <w:rsid w:val="000378FC"/>
    <w:rsid w:val="00037939"/>
    <w:rsid w:val="00037FE7"/>
    <w:rsid w:val="00040189"/>
    <w:rsid w:val="0004048E"/>
    <w:rsid w:val="000407B6"/>
    <w:rsid w:val="00040EC8"/>
    <w:rsid w:val="00040F03"/>
    <w:rsid w:val="00040F25"/>
    <w:rsid w:val="00041B0F"/>
    <w:rsid w:val="00041C3A"/>
    <w:rsid w:val="00042271"/>
    <w:rsid w:val="00042D23"/>
    <w:rsid w:val="00043350"/>
    <w:rsid w:val="0004353D"/>
    <w:rsid w:val="00043577"/>
    <w:rsid w:val="00043637"/>
    <w:rsid w:val="00043883"/>
    <w:rsid w:val="000438D3"/>
    <w:rsid w:val="00043976"/>
    <w:rsid w:val="00043ED9"/>
    <w:rsid w:val="0004474C"/>
    <w:rsid w:val="00044A05"/>
    <w:rsid w:val="00044C35"/>
    <w:rsid w:val="00044CA9"/>
    <w:rsid w:val="00044EE4"/>
    <w:rsid w:val="00045EB5"/>
    <w:rsid w:val="00046095"/>
    <w:rsid w:val="00046156"/>
    <w:rsid w:val="00047D50"/>
    <w:rsid w:val="00047FD2"/>
    <w:rsid w:val="00050550"/>
    <w:rsid w:val="00053800"/>
    <w:rsid w:val="00054191"/>
    <w:rsid w:val="0005468B"/>
    <w:rsid w:val="0005620C"/>
    <w:rsid w:val="0005644B"/>
    <w:rsid w:val="00057543"/>
    <w:rsid w:val="000578C9"/>
    <w:rsid w:val="00057A30"/>
    <w:rsid w:val="00060AAF"/>
    <w:rsid w:val="000620A2"/>
    <w:rsid w:val="00062455"/>
    <w:rsid w:val="00062493"/>
    <w:rsid w:val="000631C3"/>
    <w:rsid w:val="00064793"/>
    <w:rsid w:val="00064E23"/>
    <w:rsid w:val="00065362"/>
    <w:rsid w:val="0006551C"/>
    <w:rsid w:val="00066384"/>
    <w:rsid w:val="00066B3C"/>
    <w:rsid w:val="000676F6"/>
    <w:rsid w:val="00067754"/>
    <w:rsid w:val="00071E50"/>
    <w:rsid w:val="00071FAD"/>
    <w:rsid w:val="00072226"/>
    <w:rsid w:val="00072A04"/>
    <w:rsid w:val="00074E41"/>
    <w:rsid w:val="0007636A"/>
    <w:rsid w:val="000765FE"/>
    <w:rsid w:val="00076BD9"/>
    <w:rsid w:val="00077CC3"/>
    <w:rsid w:val="00080A0C"/>
    <w:rsid w:val="00081481"/>
    <w:rsid w:val="00081ED3"/>
    <w:rsid w:val="0008208D"/>
    <w:rsid w:val="0008232D"/>
    <w:rsid w:val="00082E58"/>
    <w:rsid w:val="000843ED"/>
    <w:rsid w:val="00084E1A"/>
    <w:rsid w:val="00084E94"/>
    <w:rsid w:val="00084F2E"/>
    <w:rsid w:val="000854D7"/>
    <w:rsid w:val="00085892"/>
    <w:rsid w:val="00085D86"/>
    <w:rsid w:val="00086090"/>
    <w:rsid w:val="00087682"/>
    <w:rsid w:val="00087858"/>
    <w:rsid w:val="00087E8C"/>
    <w:rsid w:val="000902A6"/>
    <w:rsid w:val="00090FCE"/>
    <w:rsid w:val="000912A1"/>
    <w:rsid w:val="00091627"/>
    <w:rsid w:val="00091DCD"/>
    <w:rsid w:val="00092326"/>
    <w:rsid w:val="0009389D"/>
    <w:rsid w:val="00094E21"/>
    <w:rsid w:val="0009571E"/>
    <w:rsid w:val="000957F5"/>
    <w:rsid w:val="00096B4D"/>
    <w:rsid w:val="000A03FC"/>
    <w:rsid w:val="000A0652"/>
    <w:rsid w:val="000A084A"/>
    <w:rsid w:val="000A1192"/>
    <w:rsid w:val="000A1485"/>
    <w:rsid w:val="000A1867"/>
    <w:rsid w:val="000A1C2D"/>
    <w:rsid w:val="000A1DD6"/>
    <w:rsid w:val="000A2BAB"/>
    <w:rsid w:val="000A35D0"/>
    <w:rsid w:val="000A3806"/>
    <w:rsid w:val="000A41BB"/>
    <w:rsid w:val="000A5021"/>
    <w:rsid w:val="000A63B0"/>
    <w:rsid w:val="000A6A94"/>
    <w:rsid w:val="000A7CEB"/>
    <w:rsid w:val="000B05C9"/>
    <w:rsid w:val="000B0787"/>
    <w:rsid w:val="000B16A9"/>
    <w:rsid w:val="000B1FCF"/>
    <w:rsid w:val="000B231F"/>
    <w:rsid w:val="000B2C65"/>
    <w:rsid w:val="000B3B47"/>
    <w:rsid w:val="000B73CC"/>
    <w:rsid w:val="000C0C5E"/>
    <w:rsid w:val="000C1750"/>
    <w:rsid w:val="000C420A"/>
    <w:rsid w:val="000C432C"/>
    <w:rsid w:val="000C491E"/>
    <w:rsid w:val="000C4ABA"/>
    <w:rsid w:val="000C4BF1"/>
    <w:rsid w:val="000C5DF2"/>
    <w:rsid w:val="000C6AA2"/>
    <w:rsid w:val="000D0798"/>
    <w:rsid w:val="000D1A2C"/>
    <w:rsid w:val="000D2189"/>
    <w:rsid w:val="000D3046"/>
    <w:rsid w:val="000D30F6"/>
    <w:rsid w:val="000D31BE"/>
    <w:rsid w:val="000D39FB"/>
    <w:rsid w:val="000D410A"/>
    <w:rsid w:val="000D4236"/>
    <w:rsid w:val="000D47B8"/>
    <w:rsid w:val="000D4BC5"/>
    <w:rsid w:val="000D52F6"/>
    <w:rsid w:val="000D5407"/>
    <w:rsid w:val="000D55C2"/>
    <w:rsid w:val="000D5ACF"/>
    <w:rsid w:val="000D674B"/>
    <w:rsid w:val="000D6B02"/>
    <w:rsid w:val="000D7618"/>
    <w:rsid w:val="000D7D12"/>
    <w:rsid w:val="000E07E5"/>
    <w:rsid w:val="000E0ADD"/>
    <w:rsid w:val="000E0C0F"/>
    <w:rsid w:val="000E1389"/>
    <w:rsid w:val="000E1FBB"/>
    <w:rsid w:val="000E2AB7"/>
    <w:rsid w:val="000E2AD8"/>
    <w:rsid w:val="000E37EC"/>
    <w:rsid w:val="000E4DE4"/>
    <w:rsid w:val="000E51FA"/>
    <w:rsid w:val="000E59C5"/>
    <w:rsid w:val="000E5FF9"/>
    <w:rsid w:val="000E6EC6"/>
    <w:rsid w:val="000E7066"/>
    <w:rsid w:val="000E7F9E"/>
    <w:rsid w:val="000F0183"/>
    <w:rsid w:val="000F056D"/>
    <w:rsid w:val="000F226A"/>
    <w:rsid w:val="000F25F9"/>
    <w:rsid w:val="000F27DC"/>
    <w:rsid w:val="000F2EA7"/>
    <w:rsid w:val="000F2F99"/>
    <w:rsid w:val="000F30C8"/>
    <w:rsid w:val="000F4511"/>
    <w:rsid w:val="000F51F2"/>
    <w:rsid w:val="000F6124"/>
    <w:rsid w:val="000F618A"/>
    <w:rsid w:val="000F62BD"/>
    <w:rsid w:val="000F6F3F"/>
    <w:rsid w:val="000F73AE"/>
    <w:rsid w:val="000F78B1"/>
    <w:rsid w:val="000F7A6A"/>
    <w:rsid w:val="000F7D10"/>
    <w:rsid w:val="00100760"/>
    <w:rsid w:val="001013E8"/>
    <w:rsid w:val="001015D0"/>
    <w:rsid w:val="00102828"/>
    <w:rsid w:val="00102F4F"/>
    <w:rsid w:val="00103918"/>
    <w:rsid w:val="00103C22"/>
    <w:rsid w:val="001049CB"/>
    <w:rsid w:val="00105B84"/>
    <w:rsid w:val="00105CE9"/>
    <w:rsid w:val="00106ACD"/>
    <w:rsid w:val="00107B61"/>
    <w:rsid w:val="001106F5"/>
    <w:rsid w:val="00111D61"/>
    <w:rsid w:val="00112F76"/>
    <w:rsid w:val="001136F4"/>
    <w:rsid w:val="00114651"/>
    <w:rsid w:val="001148E9"/>
    <w:rsid w:val="001159B7"/>
    <w:rsid w:val="00116322"/>
    <w:rsid w:val="001166AE"/>
    <w:rsid w:val="00116CD4"/>
    <w:rsid w:val="00116F35"/>
    <w:rsid w:val="00120690"/>
    <w:rsid w:val="00121B5E"/>
    <w:rsid w:val="001226C2"/>
    <w:rsid w:val="00122C08"/>
    <w:rsid w:val="00123458"/>
    <w:rsid w:val="0012346B"/>
    <w:rsid w:val="0012490D"/>
    <w:rsid w:val="00124B52"/>
    <w:rsid w:val="0012528C"/>
    <w:rsid w:val="001257FF"/>
    <w:rsid w:val="00125EC4"/>
    <w:rsid w:val="00125EE3"/>
    <w:rsid w:val="001267C5"/>
    <w:rsid w:val="001267D4"/>
    <w:rsid w:val="00126934"/>
    <w:rsid w:val="0012743A"/>
    <w:rsid w:val="001305D4"/>
    <w:rsid w:val="0013164C"/>
    <w:rsid w:val="00131D73"/>
    <w:rsid w:val="00131D9E"/>
    <w:rsid w:val="001322C6"/>
    <w:rsid w:val="0013340C"/>
    <w:rsid w:val="001341E0"/>
    <w:rsid w:val="00135341"/>
    <w:rsid w:val="00135AF5"/>
    <w:rsid w:val="0013635C"/>
    <w:rsid w:val="001363E3"/>
    <w:rsid w:val="001366A9"/>
    <w:rsid w:val="00136906"/>
    <w:rsid w:val="00136A55"/>
    <w:rsid w:val="00137507"/>
    <w:rsid w:val="00140399"/>
    <w:rsid w:val="00140CD9"/>
    <w:rsid w:val="00141209"/>
    <w:rsid w:val="00141764"/>
    <w:rsid w:val="001417D9"/>
    <w:rsid w:val="00142D4B"/>
    <w:rsid w:val="00143EA7"/>
    <w:rsid w:val="00144D2E"/>
    <w:rsid w:val="00145701"/>
    <w:rsid w:val="00146F54"/>
    <w:rsid w:val="00147D6C"/>
    <w:rsid w:val="00147F53"/>
    <w:rsid w:val="00152400"/>
    <w:rsid w:val="0015314E"/>
    <w:rsid w:val="00153D76"/>
    <w:rsid w:val="00154231"/>
    <w:rsid w:val="001562A3"/>
    <w:rsid w:val="00156655"/>
    <w:rsid w:val="001567AC"/>
    <w:rsid w:val="00156F91"/>
    <w:rsid w:val="00157115"/>
    <w:rsid w:val="00157161"/>
    <w:rsid w:val="00157B0E"/>
    <w:rsid w:val="001609D2"/>
    <w:rsid w:val="00160C53"/>
    <w:rsid w:val="00160D6E"/>
    <w:rsid w:val="00161C6B"/>
    <w:rsid w:val="00162F48"/>
    <w:rsid w:val="0016371A"/>
    <w:rsid w:val="001640BB"/>
    <w:rsid w:val="001653A5"/>
    <w:rsid w:val="00165BAD"/>
    <w:rsid w:val="001660E7"/>
    <w:rsid w:val="001665D1"/>
    <w:rsid w:val="001667A5"/>
    <w:rsid w:val="001703F5"/>
    <w:rsid w:val="00171800"/>
    <w:rsid w:val="00172BE6"/>
    <w:rsid w:val="001740AA"/>
    <w:rsid w:val="00174571"/>
    <w:rsid w:val="00174B05"/>
    <w:rsid w:val="00175F0D"/>
    <w:rsid w:val="001766C3"/>
    <w:rsid w:val="0017695A"/>
    <w:rsid w:val="00176DBE"/>
    <w:rsid w:val="00180403"/>
    <w:rsid w:val="00180537"/>
    <w:rsid w:val="0018314C"/>
    <w:rsid w:val="00183F2A"/>
    <w:rsid w:val="00184628"/>
    <w:rsid w:val="001848AA"/>
    <w:rsid w:val="0018689F"/>
    <w:rsid w:val="00186A76"/>
    <w:rsid w:val="001875F1"/>
    <w:rsid w:val="001876AD"/>
    <w:rsid w:val="00187980"/>
    <w:rsid w:val="00190563"/>
    <w:rsid w:val="00190807"/>
    <w:rsid w:val="00190968"/>
    <w:rsid w:val="001913FB"/>
    <w:rsid w:val="0019146B"/>
    <w:rsid w:val="001918B1"/>
    <w:rsid w:val="001937A6"/>
    <w:rsid w:val="00194B7F"/>
    <w:rsid w:val="00195A5F"/>
    <w:rsid w:val="00195D01"/>
    <w:rsid w:val="00196339"/>
    <w:rsid w:val="0019673C"/>
    <w:rsid w:val="00196986"/>
    <w:rsid w:val="00196B2A"/>
    <w:rsid w:val="00196FEA"/>
    <w:rsid w:val="00197DCA"/>
    <w:rsid w:val="00197F3C"/>
    <w:rsid w:val="00197FB7"/>
    <w:rsid w:val="001A0EBB"/>
    <w:rsid w:val="001A1D48"/>
    <w:rsid w:val="001A1E0C"/>
    <w:rsid w:val="001A209E"/>
    <w:rsid w:val="001A3245"/>
    <w:rsid w:val="001A34B4"/>
    <w:rsid w:val="001A3B7E"/>
    <w:rsid w:val="001A3F29"/>
    <w:rsid w:val="001A48F4"/>
    <w:rsid w:val="001A4A29"/>
    <w:rsid w:val="001A5351"/>
    <w:rsid w:val="001A55C8"/>
    <w:rsid w:val="001A5D28"/>
    <w:rsid w:val="001A6CFA"/>
    <w:rsid w:val="001A7BAD"/>
    <w:rsid w:val="001B09E3"/>
    <w:rsid w:val="001B0F67"/>
    <w:rsid w:val="001B132A"/>
    <w:rsid w:val="001B29E4"/>
    <w:rsid w:val="001B2C29"/>
    <w:rsid w:val="001B2DC6"/>
    <w:rsid w:val="001B36D6"/>
    <w:rsid w:val="001B477B"/>
    <w:rsid w:val="001B53C6"/>
    <w:rsid w:val="001B6163"/>
    <w:rsid w:val="001B62FF"/>
    <w:rsid w:val="001C077D"/>
    <w:rsid w:val="001C0D89"/>
    <w:rsid w:val="001C10D4"/>
    <w:rsid w:val="001C1CFC"/>
    <w:rsid w:val="001C2CF2"/>
    <w:rsid w:val="001C2F8E"/>
    <w:rsid w:val="001C3209"/>
    <w:rsid w:val="001C49C5"/>
    <w:rsid w:val="001C7C3B"/>
    <w:rsid w:val="001D07F3"/>
    <w:rsid w:val="001D1861"/>
    <w:rsid w:val="001D2041"/>
    <w:rsid w:val="001D4F8A"/>
    <w:rsid w:val="001D5915"/>
    <w:rsid w:val="001D5D85"/>
    <w:rsid w:val="001D6750"/>
    <w:rsid w:val="001D6F3D"/>
    <w:rsid w:val="001E0020"/>
    <w:rsid w:val="001E015F"/>
    <w:rsid w:val="001E0993"/>
    <w:rsid w:val="001E102C"/>
    <w:rsid w:val="001E1564"/>
    <w:rsid w:val="001E1CAA"/>
    <w:rsid w:val="001E2A29"/>
    <w:rsid w:val="001E3A6B"/>
    <w:rsid w:val="001E5E21"/>
    <w:rsid w:val="001E5E83"/>
    <w:rsid w:val="001E703C"/>
    <w:rsid w:val="001E7CCD"/>
    <w:rsid w:val="001F05FA"/>
    <w:rsid w:val="001F08BD"/>
    <w:rsid w:val="001F0A9B"/>
    <w:rsid w:val="001F1BFF"/>
    <w:rsid w:val="001F1FE5"/>
    <w:rsid w:val="001F20A9"/>
    <w:rsid w:val="001F352A"/>
    <w:rsid w:val="001F3D9C"/>
    <w:rsid w:val="001F3DF9"/>
    <w:rsid w:val="001F4110"/>
    <w:rsid w:val="001F4AAC"/>
    <w:rsid w:val="001F4E8A"/>
    <w:rsid w:val="001F5CE8"/>
    <w:rsid w:val="001F5F4E"/>
    <w:rsid w:val="001F61CC"/>
    <w:rsid w:val="001F61FF"/>
    <w:rsid w:val="001F6236"/>
    <w:rsid w:val="001F730F"/>
    <w:rsid w:val="001F757A"/>
    <w:rsid w:val="001F77F6"/>
    <w:rsid w:val="001F7CA6"/>
    <w:rsid w:val="001F7E93"/>
    <w:rsid w:val="0020029C"/>
    <w:rsid w:val="00200CB5"/>
    <w:rsid w:val="00200CC6"/>
    <w:rsid w:val="002010E0"/>
    <w:rsid w:val="00201B7A"/>
    <w:rsid w:val="00201D4E"/>
    <w:rsid w:val="0020231E"/>
    <w:rsid w:val="002023F9"/>
    <w:rsid w:val="00202775"/>
    <w:rsid w:val="00202A18"/>
    <w:rsid w:val="00202BBB"/>
    <w:rsid w:val="00203405"/>
    <w:rsid w:val="00203D87"/>
    <w:rsid w:val="00203DFE"/>
    <w:rsid w:val="0020688F"/>
    <w:rsid w:val="002100C7"/>
    <w:rsid w:val="00210125"/>
    <w:rsid w:val="002102AE"/>
    <w:rsid w:val="00210BBD"/>
    <w:rsid w:val="00211566"/>
    <w:rsid w:val="002115FD"/>
    <w:rsid w:val="00212C6C"/>
    <w:rsid w:val="00212EB1"/>
    <w:rsid w:val="002135CF"/>
    <w:rsid w:val="00213EEE"/>
    <w:rsid w:val="002140A9"/>
    <w:rsid w:val="00214CD6"/>
    <w:rsid w:val="00215DA2"/>
    <w:rsid w:val="00216B94"/>
    <w:rsid w:val="00216E2E"/>
    <w:rsid w:val="00217AD9"/>
    <w:rsid w:val="00217BFA"/>
    <w:rsid w:val="00217FA3"/>
    <w:rsid w:val="002202CD"/>
    <w:rsid w:val="0022072F"/>
    <w:rsid w:val="00220C72"/>
    <w:rsid w:val="002212D2"/>
    <w:rsid w:val="00221593"/>
    <w:rsid w:val="0022363B"/>
    <w:rsid w:val="0022370A"/>
    <w:rsid w:val="00224A1F"/>
    <w:rsid w:val="0022553A"/>
    <w:rsid w:val="00226ED8"/>
    <w:rsid w:val="002273B4"/>
    <w:rsid w:val="0023059D"/>
    <w:rsid w:val="0023232D"/>
    <w:rsid w:val="002327B4"/>
    <w:rsid w:val="00232DC3"/>
    <w:rsid w:val="00232FC2"/>
    <w:rsid w:val="00233ED4"/>
    <w:rsid w:val="00233F76"/>
    <w:rsid w:val="0023437D"/>
    <w:rsid w:val="002346F6"/>
    <w:rsid w:val="00235961"/>
    <w:rsid w:val="00235C26"/>
    <w:rsid w:val="00235EE4"/>
    <w:rsid w:val="00236F6F"/>
    <w:rsid w:val="00236FD5"/>
    <w:rsid w:val="00237473"/>
    <w:rsid w:val="002374E1"/>
    <w:rsid w:val="00237571"/>
    <w:rsid w:val="002376DB"/>
    <w:rsid w:val="0024019F"/>
    <w:rsid w:val="00240344"/>
    <w:rsid w:val="002425F0"/>
    <w:rsid w:val="002427F3"/>
    <w:rsid w:val="002437D4"/>
    <w:rsid w:val="00244A79"/>
    <w:rsid w:val="00244C34"/>
    <w:rsid w:val="00245DB5"/>
    <w:rsid w:val="00245F1E"/>
    <w:rsid w:val="0024641C"/>
    <w:rsid w:val="002466EA"/>
    <w:rsid w:val="0024680B"/>
    <w:rsid w:val="002474B7"/>
    <w:rsid w:val="00247523"/>
    <w:rsid w:val="00247D07"/>
    <w:rsid w:val="0025074F"/>
    <w:rsid w:val="00250DD9"/>
    <w:rsid w:val="00250ED8"/>
    <w:rsid w:val="00250EFE"/>
    <w:rsid w:val="00251052"/>
    <w:rsid w:val="00251828"/>
    <w:rsid w:val="00251ACA"/>
    <w:rsid w:val="00251E9A"/>
    <w:rsid w:val="002528BB"/>
    <w:rsid w:val="00253186"/>
    <w:rsid w:val="00253329"/>
    <w:rsid w:val="00253703"/>
    <w:rsid w:val="00253BB5"/>
    <w:rsid w:val="00253C26"/>
    <w:rsid w:val="00253E55"/>
    <w:rsid w:val="002544E0"/>
    <w:rsid w:val="00254AB8"/>
    <w:rsid w:val="00255570"/>
    <w:rsid w:val="002555DA"/>
    <w:rsid w:val="00255600"/>
    <w:rsid w:val="00255F2B"/>
    <w:rsid w:val="002568B5"/>
    <w:rsid w:val="002575F5"/>
    <w:rsid w:val="00257FB5"/>
    <w:rsid w:val="00260BA9"/>
    <w:rsid w:val="002613A9"/>
    <w:rsid w:val="00261BB3"/>
    <w:rsid w:val="0026311B"/>
    <w:rsid w:val="0026342F"/>
    <w:rsid w:val="0026390F"/>
    <w:rsid w:val="002639E5"/>
    <w:rsid w:val="00265ADF"/>
    <w:rsid w:val="00265AF1"/>
    <w:rsid w:val="0026798C"/>
    <w:rsid w:val="00270CD4"/>
    <w:rsid w:val="0027118E"/>
    <w:rsid w:val="00271C86"/>
    <w:rsid w:val="00272528"/>
    <w:rsid w:val="00272F0E"/>
    <w:rsid w:val="00273640"/>
    <w:rsid w:val="00273DE7"/>
    <w:rsid w:val="002741F4"/>
    <w:rsid w:val="00274BAF"/>
    <w:rsid w:val="00274BC0"/>
    <w:rsid w:val="002755DB"/>
    <w:rsid w:val="00275BFD"/>
    <w:rsid w:val="00275FCE"/>
    <w:rsid w:val="002767D8"/>
    <w:rsid w:val="00276827"/>
    <w:rsid w:val="002769E9"/>
    <w:rsid w:val="00277D2F"/>
    <w:rsid w:val="002800D3"/>
    <w:rsid w:val="002816FD"/>
    <w:rsid w:val="00282A5F"/>
    <w:rsid w:val="00284FB4"/>
    <w:rsid w:val="00285C8F"/>
    <w:rsid w:val="00287475"/>
    <w:rsid w:val="00287ABB"/>
    <w:rsid w:val="00291192"/>
    <w:rsid w:val="00292B9C"/>
    <w:rsid w:val="00293492"/>
    <w:rsid w:val="0029443D"/>
    <w:rsid w:val="002946C5"/>
    <w:rsid w:val="00294DFF"/>
    <w:rsid w:val="00295DF3"/>
    <w:rsid w:val="00296ADD"/>
    <w:rsid w:val="00296D20"/>
    <w:rsid w:val="002A05BD"/>
    <w:rsid w:val="002A0632"/>
    <w:rsid w:val="002A09B3"/>
    <w:rsid w:val="002A0BEB"/>
    <w:rsid w:val="002A0C69"/>
    <w:rsid w:val="002A16A0"/>
    <w:rsid w:val="002A4198"/>
    <w:rsid w:val="002A533A"/>
    <w:rsid w:val="002A54CA"/>
    <w:rsid w:val="002A56A4"/>
    <w:rsid w:val="002A5DA5"/>
    <w:rsid w:val="002A689E"/>
    <w:rsid w:val="002A6943"/>
    <w:rsid w:val="002A6BAD"/>
    <w:rsid w:val="002A7D36"/>
    <w:rsid w:val="002B025D"/>
    <w:rsid w:val="002B0CD8"/>
    <w:rsid w:val="002B1323"/>
    <w:rsid w:val="002B13FE"/>
    <w:rsid w:val="002B1DDA"/>
    <w:rsid w:val="002B2D75"/>
    <w:rsid w:val="002B39E8"/>
    <w:rsid w:val="002B457D"/>
    <w:rsid w:val="002B5DEA"/>
    <w:rsid w:val="002B61FE"/>
    <w:rsid w:val="002B6819"/>
    <w:rsid w:val="002B7053"/>
    <w:rsid w:val="002B7C69"/>
    <w:rsid w:val="002B7D79"/>
    <w:rsid w:val="002C0C7C"/>
    <w:rsid w:val="002C1861"/>
    <w:rsid w:val="002C18E6"/>
    <w:rsid w:val="002C23C8"/>
    <w:rsid w:val="002C26DF"/>
    <w:rsid w:val="002C2B61"/>
    <w:rsid w:val="002C2D10"/>
    <w:rsid w:val="002C339D"/>
    <w:rsid w:val="002C3686"/>
    <w:rsid w:val="002C3B3A"/>
    <w:rsid w:val="002C4122"/>
    <w:rsid w:val="002C4576"/>
    <w:rsid w:val="002C4682"/>
    <w:rsid w:val="002C4C22"/>
    <w:rsid w:val="002C52C7"/>
    <w:rsid w:val="002C5A96"/>
    <w:rsid w:val="002C7B26"/>
    <w:rsid w:val="002C7D7E"/>
    <w:rsid w:val="002D26AE"/>
    <w:rsid w:val="002D2AAD"/>
    <w:rsid w:val="002D30F9"/>
    <w:rsid w:val="002D362D"/>
    <w:rsid w:val="002D4805"/>
    <w:rsid w:val="002D4822"/>
    <w:rsid w:val="002D51A3"/>
    <w:rsid w:val="002D5C0E"/>
    <w:rsid w:val="002D5D15"/>
    <w:rsid w:val="002D6454"/>
    <w:rsid w:val="002D6949"/>
    <w:rsid w:val="002E029D"/>
    <w:rsid w:val="002E07CD"/>
    <w:rsid w:val="002E0F30"/>
    <w:rsid w:val="002E13FC"/>
    <w:rsid w:val="002E162F"/>
    <w:rsid w:val="002E1F7A"/>
    <w:rsid w:val="002E252F"/>
    <w:rsid w:val="002E376A"/>
    <w:rsid w:val="002E3C15"/>
    <w:rsid w:val="002E4298"/>
    <w:rsid w:val="002E522D"/>
    <w:rsid w:val="002E5C59"/>
    <w:rsid w:val="002E6955"/>
    <w:rsid w:val="002E6B08"/>
    <w:rsid w:val="002E6EE8"/>
    <w:rsid w:val="002E70F5"/>
    <w:rsid w:val="002E729A"/>
    <w:rsid w:val="002F0D7D"/>
    <w:rsid w:val="002F208B"/>
    <w:rsid w:val="002F2BC4"/>
    <w:rsid w:val="002F3441"/>
    <w:rsid w:val="002F3BE1"/>
    <w:rsid w:val="002F3FC6"/>
    <w:rsid w:val="002F44F3"/>
    <w:rsid w:val="002F55B8"/>
    <w:rsid w:val="002F7176"/>
    <w:rsid w:val="002F7B34"/>
    <w:rsid w:val="002F7B65"/>
    <w:rsid w:val="002F7CB4"/>
    <w:rsid w:val="003001A7"/>
    <w:rsid w:val="00300940"/>
    <w:rsid w:val="0030140D"/>
    <w:rsid w:val="0030176F"/>
    <w:rsid w:val="003018DE"/>
    <w:rsid w:val="00301985"/>
    <w:rsid w:val="00301B13"/>
    <w:rsid w:val="00301D71"/>
    <w:rsid w:val="00301E12"/>
    <w:rsid w:val="003044EE"/>
    <w:rsid w:val="003049F9"/>
    <w:rsid w:val="00304DB1"/>
    <w:rsid w:val="00304E48"/>
    <w:rsid w:val="00306E5C"/>
    <w:rsid w:val="0030703F"/>
    <w:rsid w:val="00307795"/>
    <w:rsid w:val="0030780F"/>
    <w:rsid w:val="0031012F"/>
    <w:rsid w:val="0031113B"/>
    <w:rsid w:val="00311C13"/>
    <w:rsid w:val="003121B1"/>
    <w:rsid w:val="00312F7C"/>
    <w:rsid w:val="00314B44"/>
    <w:rsid w:val="00314BAC"/>
    <w:rsid w:val="0031513B"/>
    <w:rsid w:val="00315771"/>
    <w:rsid w:val="00316048"/>
    <w:rsid w:val="003161A1"/>
    <w:rsid w:val="0031633A"/>
    <w:rsid w:val="00316505"/>
    <w:rsid w:val="003167A9"/>
    <w:rsid w:val="00316BF6"/>
    <w:rsid w:val="003174B8"/>
    <w:rsid w:val="0031759C"/>
    <w:rsid w:val="00317F9A"/>
    <w:rsid w:val="003202F3"/>
    <w:rsid w:val="0032094D"/>
    <w:rsid w:val="00321DCF"/>
    <w:rsid w:val="0032249E"/>
    <w:rsid w:val="00322740"/>
    <w:rsid w:val="00322B55"/>
    <w:rsid w:val="00322F19"/>
    <w:rsid w:val="0032326F"/>
    <w:rsid w:val="00323ACC"/>
    <w:rsid w:val="00323C9B"/>
    <w:rsid w:val="00324DC2"/>
    <w:rsid w:val="00325447"/>
    <w:rsid w:val="0032595C"/>
    <w:rsid w:val="003277B7"/>
    <w:rsid w:val="003304D8"/>
    <w:rsid w:val="00330836"/>
    <w:rsid w:val="0033104A"/>
    <w:rsid w:val="00331377"/>
    <w:rsid w:val="00331684"/>
    <w:rsid w:val="00331ED6"/>
    <w:rsid w:val="00332240"/>
    <w:rsid w:val="00332B5D"/>
    <w:rsid w:val="003338C3"/>
    <w:rsid w:val="003341B9"/>
    <w:rsid w:val="003348B9"/>
    <w:rsid w:val="003349D8"/>
    <w:rsid w:val="00335B86"/>
    <w:rsid w:val="003364EC"/>
    <w:rsid w:val="00336D82"/>
    <w:rsid w:val="00336D85"/>
    <w:rsid w:val="00337F7B"/>
    <w:rsid w:val="00340470"/>
    <w:rsid w:val="00340593"/>
    <w:rsid w:val="00341B40"/>
    <w:rsid w:val="00341D41"/>
    <w:rsid w:val="00342101"/>
    <w:rsid w:val="003423AA"/>
    <w:rsid w:val="003426FF"/>
    <w:rsid w:val="003432D8"/>
    <w:rsid w:val="003433D1"/>
    <w:rsid w:val="00343620"/>
    <w:rsid w:val="00343FD6"/>
    <w:rsid w:val="00343FED"/>
    <w:rsid w:val="00344653"/>
    <w:rsid w:val="00344A45"/>
    <w:rsid w:val="00345086"/>
    <w:rsid w:val="0034547F"/>
    <w:rsid w:val="00345BDA"/>
    <w:rsid w:val="00346775"/>
    <w:rsid w:val="00347A0E"/>
    <w:rsid w:val="00347A8F"/>
    <w:rsid w:val="00350FFC"/>
    <w:rsid w:val="003512F8"/>
    <w:rsid w:val="003514E4"/>
    <w:rsid w:val="00351AF0"/>
    <w:rsid w:val="00351C23"/>
    <w:rsid w:val="00352209"/>
    <w:rsid w:val="00353627"/>
    <w:rsid w:val="003536C2"/>
    <w:rsid w:val="00353A2D"/>
    <w:rsid w:val="003540C0"/>
    <w:rsid w:val="00355197"/>
    <w:rsid w:val="003559D4"/>
    <w:rsid w:val="003563A8"/>
    <w:rsid w:val="003568B8"/>
    <w:rsid w:val="00356F28"/>
    <w:rsid w:val="003578AF"/>
    <w:rsid w:val="00357CDF"/>
    <w:rsid w:val="00360B92"/>
    <w:rsid w:val="0036135C"/>
    <w:rsid w:val="003616B1"/>
    <w:rsid w:val="0036258D"/>
    <w:rsid w:val="00362C93"/>
    <w:rsid w:val="00363186"/>
    <w:rsid w:val="0036368D"/>
    <w:rsid w:val="003650D6"/>
    <w:rsid w:val="003669CA"/>
    <w:rsid w:val="003671F2"/>
    <w:rsid w:val="003675CD"/>
    <w:rsid w:val="003676BD"/>
    <w:rsid w:val="00367C4B"/>
    <w:rsid w:val="00367F17"/>
    <w:rsid w:val="003701AD"/>
    <w:rsid w:val="00370914"/>
    <w:rsid w:val="00370C36"/>
    <w:rsid w:val="003712BE"/>
    <w:rsid w:val="003720BC"/>
    <w:rsid w:val="00372A7C"/>
    <w:rsid w:val="00372EBE"/>
    <w:rsid w:val="0037350B"/>
    <w:rsid w:val="003738CE"/>
    <w:rsid w:val="00375281"/>
    <w:rsid w:val="00376845"/>
    <w:rsid w:val="0037716A"/>
    <w:rsid w:val="003802C5"/>
    <w:rsid w:val="00380CF5"/>
    <w:rsid w:val="00381972"/>
    <w:rsid w:val="00381D84"/>
    <w:rsid w:val="00382068"/>
    <w:rsid w:val="00383744"/>
    <w:rsid w:val="0038374D"/>
    <w:rsid w:val="00383A6B"/>
    <w:rsid w:val="00383D48"/>
    <w:rsid w:val="00384139"/>
    <w:rsid w:val="003841FB"/>
    <w:rsid w:val="00384558"/>
    <w:rsid w:val="0038499D"/>
    <w:rsid w:val="00384AB1"/>
    <w:rsid w:val="00385868"/>
    <w:rsid w:val="00385BAD"/>
    <w:rsid w:val="00386F6F"/>
    <w:rsid w:val="003872BA"/>
    <w:rsid w:val="00390DEA"/>
    <w:rsid w:val="00390EAB"/>
    <w:rsid w:val="00391E5D"/>
    <w:rsid w:val="0039438E"/>
    <w:rsid w:val="0039562A"/>
    <w:rsid w:val="00395868"/>
    <w:rsid w:val="0039598E"/>
    <w:rsid w:val="00395DC8"/>
    <w:rsid w:val="0039622B"/>
    <w:rsid w:val="003964FE"/>
    <w:rsid w:val="00396DC9"/>
    <w:rsid w:val="003A02C4"/>
    <w:rsid w:val="003A06C1"/>
    <w:rsid w:val="003A0FF1"/>
    <w:rsid w:val="003A1E08"/>
    <w:rsid w:val="003A2CD6"/>
    <w:rsid w:val="003A2F30"/>
    <w:rsid w:val="003A345A"/>
    <w:rsid w:val="003A417D"/>
    <w:rsid w:val="003A4A12"/>
    <w:rsid w:val="003A56C6"/>
    <w:rsid w:val="003A5FE2"/>
    <w:rsid w:val="003A707B"/>
    <w:rsid w:val="003A714D"/>
    <w:rsid w:val="003A71D4"/>
    <w:rsid w:val="003B0AFD"/>
    <w:rsid w:val="003B11AA"/>
    <w:rsid w:val="003B165F"/>
    <w:rsid w:val="003B1FC1"/>
    <w:rsid w:val="003B2BB6"/>
    <w:rsid w:val="003B34F2"/>
    <w:rsid w:val="003B3501"/>
    <w:rsid w:val="003B45E0"/>
    <w:rsid w:val="003B5178"/>
    <w:rsid w:val="003B5E69"/>
    <w:rsid w:val="003B660B"/>
    <w:rsid w:val="003B7E48"/>
    <w:rsid w:val="003B7FEF"/>
    <w:rsid w:val="003C0431"/>
    <w:rsid w:val="003C05AA"/>
    <w:rsid w:val="003C0E8B"/>
    <w:rsid w:val="003C1302"/>
    <w:rsid w:val="003C13F7"/>
    <w:rsid w:val="003C152E"/>
    <w:rsid w:val="003C1915"/>
    <w:rsid w:val="003C25A3"/>
    <w:rsid w:val="003C25B0"/>
    <w:rsid w:val="003C264C"/>
    <w:rsid w:val="003C2B03"/>
    <w:rsid w:val="003C30FB"/>
    <w:rsid w:val="003C3B6F"/>
    <w:rsid w:val="003C3C2F"/>
    <w:rsid w:val="003C5000"/>
    <w:rsid w:val="003C5E49"/>
    <w:rsid w:val="003C6481"/>
    <w:rsid w:val="003C6A5B"/>
    <w:rsid w:val="003C6C0D"/>
    <w:rsid w:val="003C7069"/>
    <w:rsid w:val="003D0611"/>
    <w:rsid w:val="003D0B67"/>
    <w:rsid w:val="003D2B85"/>
    <w:rsid w:val="003D2BB9"/>
    <w:rsid w:val="003D31BE"/>
    <w:rsid w:val="003D3EA3"/>
    <w:rsid w:val="003D4083"/>
    <w:rsid w:val="003D435E"/>
    <w:rsid w:val="003D44D4"/>
    <w:rsid w:val="003D470B"/>
    <w:rsid w:val="003D5A63"/>
    <w:rsid w:val="003D642A"/>
    <w:rsid w:val="003D6C41"/>
    <w:rsid w:val="003D7C86"/>
    <w:rsid w:val="003E03B1"/>
    <w:rsid w:val="003E176C"/>
    <w:rsid w:val="003E1D9C"/>
    <w:rsid w:val="003E1FEE"/>
    <w:rsid w:val="003E20B0"/>
    <w:rsid w:val="003E297E"/>
    <w:rsid w:val="003E3783"/>
    <w:rsid w:val="003E3E96"/>
    <w:rsid w:val="003E4C89"/>
    <w:rsid w:val="003E512F"/>
    <w:rsid w:val="003E5D62"/>
    <w:rsid w:val="003E5DB5"/>
    <w:rsid w:val="003E67C7"/>
    <w:rsid w:val="003E6AF7"/>
    <w:rsid w:val="003F0782"/>
    <w:rsid w:val="003F0AC1"/>
    <w:rsid w:val="003F109B"/>
    <w:rsid w:val="003F13E6"/>
    <w:rsid w:val="003F238B"/>
    <w:rsid w:val="003F27C9"/>
    <w:rsid w:val="003F35DA"/>
    <w:rsid w:val="003F376F"/>
    <w:rsid w:val="003F5F6E"/>
    <w:rsid w:val="003F63AE"/>
    <w:rsid w:val="003F6A3E"/>
    <w:rsid w:val="003F6F0E"/>
    <w:rsid w:val="003F7646"/>
    <w:rsid w:val="003F7A5D"/>
    <w:rsid w:val="003F7BD5"/>
    <w:rsid w:val="00400151"/>
    <w:rsid w:val="004009BA"/>
    <w:rsid w:val="00401ADC"/>
    <w:rsid w:val="00401C98"/>
    <w:rsid w:val="0040305E"/>
    <w:rsid w:val="004032B5"/>
    <w:rsid w:val="004032F7"/>
    <w:rsid w:val="00403637"/>
    <w:rsid w:val="00403C4F"/>
    <w:rsid w:val="00403F9A"/>
    <w:rsid w:val="00403FA9"/>
    <w:rsid w:val="00404910"/>
    <w:rsid w:val="0040496A"/>
    <w:rsid w:val="00405EEE"/>
    <w:rsid w:val="004063D3"/>
    <w:rsid w:val="0040721F"/>
    <w:rsid w:val="00407D8D"/>
    <w:rsid w:val="0041007B"/>
    <w:rsid w:val="0041050E"/>
    <w:rsid w:val="0041056A"/>
    <w:rsid w:val="00410E7A"/>
    <w:rsid w:val="004111A7"/>
    <w:rsid w:val="004113C9"/>
    <w:rsid w:val="0041187F"/>
    <w:rsid w:val="00411911"/>
    <w:rsid w:val="004119FB"/>
    <w:rsid w:val="00411D00"/>
    <w:rsid w:val="00412A9E"/>
    <w:rsid w:val="004133AD"/>
    <w:rsid w:val="004139BE"/>
    <w:rsid w:val="004143DF"/>
    <w:rsid w:val="004148CF"/>
    <w:rsid w:val="00415A3F"/>
    <w:rsid w:val="00416817"/>
    <w:rsid w:val="00417391"/>
    <w:rsid w:val="00417AEF"/>
    <w:rsid w:val="00420587"/>
    <w:rsid w:val="004209D8"/>
    <w:rsid w:val="00420D9B"/>
    <w:rsid w:val="00421C94"/>
    <w:rsid w:val="00421CD2"/>
    <w:rsid w:val="00421FB9"/>
    <w:rsid w:val="00424458"/>
    <w:rsid w:val="00424C27"/>
    <w:rsid w:val="00425A21"/>
    <w:rsid w:val="0042604B"/>
    <w:rsid w:val="004269A1"/>
    <w:rsid w:val="004274E0"/>
    <w:rsid w:val="00427547"/>
    <w:rsid w:val="00430012"/>
    <w:rsid w:val="0043072E"/>
    <w:rsid w:val="00430CAC"/>
    <w:rsid w:val="0043176C"/>
    <w:rsid w:val="00433C7A"/>
    <w:rsid w:val="00433CAF"/>
    <w:rsid w:val="0043434E"/>
    <w:rsid w:val="00434FDB"/>
    <w:rsid w:val="00435E79"/>
    <w:rsid w:val="00436765"/>
    <w:rsid w:val="00436AAD"/>
    <w:rsid w:val="00437799"/>
    <w:rsid w:val="00440FA8"/>
    <w:rsid w:val="00443E1B"/>
    <w:rsid w:val="00443F93"/>
    <w:rsid w:val="004441FC"/>
    <w:rsid w:val="004448B5"/>
    <w:rsid w:val="004457E9"/>
    <w:rsid w:val="00445A39"/>
    <w:rsid w:val="00447070"/>
    <w:rsid w:val="0045080F"/>
    <w:rsid w:val="00450A11"/>
    <w:rsid w:val="00450D36"/>
    <w:rsid w:val="00451333"/>
    <w:rsid w:val="00451625"/>
    <w:rsid w:val="004519D8"/>
    <w:rsid w:val="004534D0"/>
    <w:rsid w:val="00453516"/>
    <w:rsid w:val="00453D8B"/>
    <w:rsid w:val="004554D3"/>
    <w:rsid w:val="00456349"/>
    <w:rsid w:val="00456C77"/>
    <w:rsid w:val="00456EA6"/>
    <w:rsid w:val="00456F54"/>
    <w:rsid w:val="0045711E"/>
    <w:rsid w:val="00457514"/>
    <w:rsid w:val="00460136"/>
    <w:rsid w:val="004616E2"/>
    <w:rsid w:val="0046216F"/>
    <w:rsid w:val="00462831"/>
    <w:rsid w:val="004629BC"/>
    <w:rsid w:val="00462BFD"/>
    <w:rsid w:val="00463561"/>
    <w:rsid w:val="00464182"/>
    <w:rsid w:val="00464B35"/>
    <w:rsid w:val="00464B4D"/>
    <w:rsid w:val="00464B53"/>
    <w:rsid w:val="00465EC4"/>
    <w:rsid w:val="00466343"/>
    <w:rsid w:val="004670D1"/>
    <w:rsid w:val="0046779B"/>
    <w:rsid w:val="00471616"/>
    <w:rsid w:val="0047275E"/>
    <w:rsid w:val="004728B1"/>
    <w:rsid w:val="004734A3"/>
    <w:rsid w:val="0047472A"/>
    <w:rsid w:val="00474A17"/>
    <w:rsid w:val="004756A1"/>
    <w:rsid w:val="00476949"/>
    <w:rsid w:val="00476F8E"/>
    <w:rsid w:val="004773EA"/>
    <w:rsid w:val="004778F6"/>
    <w:rsid w:val="00480DFA"/>
    <w:rsid w:val="00480FF5"/>
    <w:rsid w:val="00481784"/>
    <w:rsid w:val="00481C30"/>
    <w:rsid w:val="004824ED"/>
    <w:rsid w:val="00482B90"/>
    <w:rsid w:val="00482DC8"/>
    <w:rsid w:val="00483019"/>
    <w:rsid w:val="004831D7"/>
    <w:rsid w:val="00483F92"/>
    <w:rsid w:val="00484EF5"/>
    <w:rsid w:val="004851AF"/>
    <w:rsid w:val="0048670B"/>
    <w:rsid w:val="004867FA"/>
    <w:rsid w:val="004877B7"/>
    <w:rsid w:val="00490074"/>
    <w:rsid w:val="00491094"/>
    <w:rsid w:val="00491D8E"/>
    <w:rsid w:val="00492DF1"/>
    <w:rsid w:val="00493320"/>
    <w:rsid w:val="00493F32"/>
    <w:rsid w:val="004950EC"/>
    <w:rsid w:val="00496641"/>
    <w:rsid w:val="0049682A"/>
    <w:rsid w:val="004968B3"/>
    <w:rsid w:val="0049748F"/>
    <w:rsid w:val="00497D4D"/>
    <w:rsid w:val="004A127F"/>
    <w:rsid w:val="004A2567"/>
    <w:rsid w:val="004A3226"/>
    <w:rsid w:val="004A356E"/>
    <w:rsid w:val="004A3888"/>
    <w:rsid w:val="004A3A20"/>
    <w:rsid w:val="004A3DD4"/>
    <w:rsid w:val="004A54A9"/>
    <w:rsid w:val="004A5F9F"/>
    <w:rsid w:val="004A6214"/>
    <w:rsid w:val="004A6CBB"/>
    <w:rsid w:val="004A71EA"/>
    <w:rsid w:val="004A78EE"/>
    <w:rsid w:val="004A7E3F"/>
    <w:rsid w:val="004A7F9D"/>
    <w:rsid w:val="004B0348"/>
    <w:rsid w:val="004B1BF7"/>
    <w:rsid w:val="004B2131"/>
    <w:rsid w:val="004B27EF"/>
    <w:rsid w:val="004B2B01"/>
    <w:rsid w:val="004B3502"/>
    <w:rsid w:val="004B52EC"/>
    <w:rsid w:val="004B5693"/>
    <w:rsid w:val="004B5A02"/>
    <w:rsid w:val="004B75F5"/>
    <w:rsid w:val="004B7FD7"/>
    <w:rsid w:val="004C1175"/>
    <w:rsid w:val="004C148F"/>
    <w:rsid w:val="004C18E9"/>
    <w:rsid w:val="004C24E8"/>
    <w:rsid w:val="004C377F"/>
    <w:rsid w:val="004C4599"/>
    <w:rsid w:val="004C53CD"/>
    <w:rsid w:val="004C5618"/>
    <w:rsid w:val="004C56F0"/>
    <w:rsid w:val="004C58F6"/>
    <w:rsid w:val="004C5926"/>
    <w:rsid w:val="004C5B23"/>
    <w:rsid w:val="004C605E"/>
    <w:rsid w:val="004C6757"/>
    <w:rsid w:val="004C6FBB"/>
    <w:rsid w:val="004D1A6D"/>
    <w:rsid w:val="004D1B6A"/>
    <w:rsid w:val="004D1BE8"/>
    <w:rsid w:val="004D2A86"/>
    <w:rsid w:val="004D3B40"/>
    <w:rsid w:val="004D3ED6"/>
    <w:rsid w:val="004D4038"/>
    <w:rsid w:val="004D49C9"/>
    <w:rsid w:val="004D5915"/>
    <w:rsid w:val="004D6A4D"/>
    <w:rsid w:val="004D713D"/>
    <w:rsid w:val="004D7348"/>
    <w:rsid w:val="004D7CA4"/>
    <w:rsid w:val="004D7CDE"/>
    <w:rsid w:val="004D7D43"/>
    <w:rsid w:val="004D7F45"/>
    <w:rsid w:val="004E0236"/>
    <w:rsid w:val="004E03BB"/>
    <w:rsid w:val="004E0C41"/>
    <w:rsid w:val="004E1EDE"/>
    <w:rsid w:val="004E1FD6"/>
    <w:rsid w:val="004E204C"/>
    <w:rsid w:val="004E2BD0"/>
    <w:rsid w:val="004E2C90"/>
    <w:rsid w:val="004E3842"/>
    <w:rsid w:val="004E3991"/>
    <w:rsid w:val="004E3A09"/>
    <w:rsid w:val="004E4254"/>
    <w:rsid w:val="004E444C"/>
    <w:rsid w:val="004F0BC3"/>
    <w:rsid w:val="004F1032"/>
    <w:rsid w:val="004F14CE"/>
    <w:rsid w:val="004F1CC1"/>
    <w:rsid w:val="004F283A"/>
    <w:rsid w:val="004F3503"/>
    <w:rsid w:val="004F3AAC"/>
    <w:rsid w:val="004F3DDC"/>
    <w:rsid w:val="004F3F18"/>
    <w:rsid w:val="004F5ABE"/>
    <w:rsid w:val="004F6BE5"/>
    <w:rsid w:val="004F71D9"/>
    <w:rsid w:val="004F75E4"/>
    <w:rsid w:val="004F7614"/>
    <w:rsid w:val="00500D18"/>
    <w:rsid w:val="0050152A"/>
    <w:rsid w:val="00501E83"/>
    <w:rsid w:val="00501F1F"/>
    <w:rsid w:val="00502E24"/>
    <w:rsid w:val="00503EE7"/>
    <w:rsid w:val="00505599"/>
    <w:rsid w:val="005055B4"/>
    <w:rsid w:val="005056D8"/>
    <w:rsid w:val="00505A4A"/>
    <w:rsid w:val="00505B48"/>
    <w:rsid w:val="0050626C"/>
    <w:rsid w:val="00506680"/>
    <w:rsid w:val="0050685B"/>
    <w:rsid w:val="005069DF"/>
    <w:rsid w:val="005072CB"/>
    <w:rsid w:val="0051153B"/>
    <w:rsid w:val="005126C9"/>
    <w:rsid w:val="005139D5"/>
    <w:rsid w:val="00513E75"/>
    <w:rsid w:val="0051404E"/>
    <w:rsid w:val="005141D9"/>
    <w:rsid w:val="005143BB"/>
    <w:rsid w:val="005143D1"/>
    <w:rsid w:val="00515909"/>
    <w:rsid w:val="00516AF6"/>
    <w:rsid w:val="005170AE"/>
    <w:rsid w:val="00517407"/>
    <w:rsid w:val="00517CD9"/>
    <w:rsid w:val="0052035F"/>
    <w:rsid w:val="00521EE0"/>
    <w:rsid w:val="0052319A"/>
    <w:rsid w:val="00523FFE"/>
    <w:rsid w:val="00525C10"/>
    <w:rsid w:val="0052644A"/>
    <w:rsid w:val="00526E1D"/>
    <w:rsid w:val="00530022"/>
    <w:rsid w:val="00530A6E"/>
    <w:rsid w:val="00531170"/>
    <w:rsid w:val="005318EF"/>
    <w:rsid w:val="0053379E"/>
    <w:rsid w:val="005337D8"/>
    <w:rsid w:val="005354FB"/>
    <w:rsid w:val="00536588"/>
    <w:rsid w:val="005365ED"/>
    <w:rsid w:val="00536730"/>
    <w:rsid w:val="005368DA"/>
    <w:rsid w:val="00537CDB"/>
    <w:rsid w:val="00540872"/>
    <w:rsid w:val="00540D6C"/>
    <w:rsid w:val="00541314"/>
    <w:rsid w:val="005415C5"/>
    <w:rsid w:val="005439DB"/>
    <w:rsid w:val="00545331"/>
    <w:rsid w:val="00545804"/>
    <w:rsid w:val="00546BDA"/>
    <w:rsid w:val="00550023"/>
    <w:rsid w:val="00550347"/>
    <w:rsid w:val="00550A8C"/>
    <w:rsid w:val="00550C79"/>
    <w:rsid w:val="00551253"/>
    <w:rsid w:val="0055137B"/>
    <w:rsid w:val="005518FF"/>
    <w:rsid w:val="005521D8"/>
    <w:rsid w:val="00552E0C"/>
    <w:rsid w:val="005530ED"/>
    <w:rsid w:val="00553176"/>
    <w:rsid w:val="005534F5"/>
    <w:rsid w:val="0055486F"/>
    <w:rsid w:val="005552C6"/>
    <w:rsid w:val="005555DA"/>
    <w:rsid w:val="00555723"/>
    <w:rsid w:val="00555A91"/>
    <w:rsid w:val="00555E73"/>
    <w:rsid w:val="00556193"/>
    <w:rsid w:val="0056002F"/>
    <w:rsid w:val="00560E70"/>
    <w:rsid w:val="00560F0E"/>
    <w:rsid w:val="005617AC"/>
    <w:rsid w:val="00561ADD"/>
    <w:rsid w:val="00562406"/>
    <w:rsid w:val="005624B5"/>
    <w:rsid w:val="00564008"/>
    <w:rsid w:val="00564F13"/>
    <w:rsid w:val="0056574B"/>
    <w:rsid w:val="00566904"/>
    <w:rsid w:val="0056696D"/>
    <w:rsid w:val="00566C6B"/>
    <w:rsid w:val="005677CE"/>
    <w:rsid w:val="0056787F"/>
    <w:rsid w:val="005700AC"/>
    <w:rsid w:val="005705C2"/>
    <w:rsid w:val="005705FA"/>
    <w:rsid w:val="00571FA1"/>
    <w:rsid w:val="005730AF"/>
    <w:rsid w:val="005730F9"/>
    <w:rsid w:val="005733F2"/>
    <w:rsid w:val="00573577"/>
    <w:rsid w:val="005736C2"/>
    <w:rsid w:val="005753AC"/>
    <w:rsid w:val="0057613E"/>
    <w:rsid w:val="005762D3"/>
    <w:rsid w:val="0057673B"/>
    <w:rsid w:val="00576C76"/>
    <w:rsid w:val="00576EBB"/>
    <w:rsid w:val="00577EFC"/>
    <w:rsid w:val="00582A1C"/>
    <w:rsid w:val="00582D51"/>
    <w:rsid w:val="00583793"/>
    <w:rsid w:val="005847DB"/>
    <w:rsid w:val="00584A23"/>
    <w:rsid w:val="00584F3D"/>
    <w:rsid w:val="00585415"/>
    <w:rsid w:val="0058583D"/>
    <w:rsid w:val="00585F8B"/>
    <w:rsid w:val="00586433"/>
    <w:rsid w:val="00586529"/>
    <w:rsid w:val="00586DD7"/>
    <w:rsid w:val="00587C91"/>
    <w:rsid w:val="00590539"/>
    <w:rsid w:val="00591DD8"/>
    <w:rsid w:val="0059261F"/>
    <w:rsid w:val="0059329E"/>
    <w:rsid w:val="00593E11"/>
    <w:rsid w:val="00593FE8"/>
    <w:rsid w:val="00594902"/>
    <w:rsid w:val="00595D85"/>
    <w:rsid w:val="00595D93"/>
    <w:rsid w:val="00596137"/>
    <w:rsid w:val="00596475"/>
    <w:rsid w:val="00596698"/>
    <w:rsid w:val="00596973"/>
    <w:rsid w:val="00596EF5"/>
    <w:rsid w:val="00597716"/>
    <w:rsid w:val="00597E83"/>
    <w:rsid w:val="005A0480"/>
    <w:rsid w:val="005A0BFB"/>
    <w:rsid w:val="005A171B"/>
    <w:rsid w:val="005A1F1C"/>
    <w:rsid w:val="005A2322"/>
    <w:rsid w:val="005A2529"/>
    <w:rsid w:val="005A34BC"/>
    <w:rsid w:val="005A35E2"/>
    <w:rsid w:val="005A3824"/>
    <w:rsid w:val="005A3C41"/>
    <w:rsid w:val="005A41EE"/>
    <w:rsid w:val="005A4B34"/>
    <w:rsid w:val="005A5E28"/>
    <w:rsid w:val="005A5FDE"/>
    <w:rsid w:val="005A6723"/>
    <w:rsid w:val="005A76A4"/>
    <w:rsid w:val="005B068D"/>
    <w:rsid w:val="005B0BAB"/>
    <w:rsid w:val="005B103F"/>
    <w:rsid w:val="005B1154"/>
    <w:rsid w:val="005B1494"/>
    <w:rsid w:val="005B2D93"/>
    <w:rsid w:val="005B322A"/>
    <w:rsid w:val="005B3AA8"/>
    <w:rsid w:val="005B541E"/>
    <w:rsid w:val="005B5948"/>
    <w:rsid w:val="005B6AE7"/>
    <w:rsid w:val="005B6C16"/>
    <w:rsid w:val="005B6F75"/>
    <w:rsid w:val="005B7945"/>
    <w:rsid w:val="005C061E"/>
    <w:rsid w:val="005C139F"/>
    <w:rsid w:val="005C1A56"/>
    <w:rsid w:val="005C1C2B"/>
    <w:rsid w:val="005C223C"/>
    <w:rsid w:val="005C24BD"/>
    <w:rsid w:val="005C24EE"/>
    <w:rsid w:val="005C43F2"/>
    <w:rsid w:val="005C5561"/>
    <w:rsid w:val="005C61BF"/>
    <w:rsid w:val="005C7A46"/>
    <w:rsid w:val="005D01D9"/>
    <w:rsid w:val="005D0ADE"/>
    <w:rsid w:val="005D12F2"/>
    <w:rsid w:val="005D14A6"/>
    <w:rsid w:val="005D1791"/>
    <w:rsid w:val="005D2136"/>
    <w:rsid w:val="005D264F"/>
    <w:rsid w:val="005D5228"/>
    <w:rsid w:val="005D569B"/>
    <w:rsid w:val="005D59F0"/>
    <w:rsid w:val="005D6700"/>
    <w:rsid w:val="005D7076"/>
    <w:rsid w:val="005D72F7"/>
    <w:rsid w:val="005D791F"/>
    <w:rsid w:val="005D7C5C"/>
    <w:rsid w:val="005E0D89"/>
    <w:rsid w:val="005E0F26"/>
    <w:rsid w:val="005E1183"/>
    <w:rsid w:val="005E1360"/>
    <w:rsid w:val="005E17AD"/>
    <w:rsid w:val="005E2F5D"/>
    <w:rsid w:val="005E4D5B"/>
    <w:rsid w:val="005E5202"/>
    <w:rsid w:val="005E5773"/>
    <w:rsid w:val="005E5B82"/>
    <w:rsid w:val="005E6545"/>
    <w:rsid w:val="005E7742"/>
    <w:rsid w:val="005E7D4B"/>
    <w:rsid w:val="005E7F0B"/>
    <w:rsid w:val="005F0024"/>
    <w:rsid w:val="005F0723"/>
    <w:rsid w:val="005F0C86"/>
    <w:rsid w:val="005F2D55"/>
    <w:rsid w:val="005F41F6"/>
    <w:rsid w:val="005F587A"/>
    <w:rsid w:val="005F5C41"/>
    <w:rsid w:val="005F5F27"/>
    <w:rsid w:val="005F640F"/>
    <w:rsid w:val="005F6CD8"/>
    <w:rsid w:val="005F7154"/>
    <w:rsid w:val="00600DEA"/>
    <w:rsid w:val="0060147E"/>
    <w:rsid w:val="006017AB"/>
    <w:rsid w:val="00602FC2"/>
    <w:rsid w:val="00603F16"/>
    <w:rsid w:val="00604014"/>
    <w:rsid w:val="0060428C"/>
    <w:rsid w:val="006046E5"/>
    <w:rsid w:val="00604CEE"/>
    <w:rsid w:val="00604F3B"/>
    <w:rsid w:val="00605AFB"/>
    <w:rsid w:val="006064EB"/>
    <w:rsid w:val="00606867"/>
    <w:rsid w:val="00606EE4"/>
    <w:rsid w:val="00607206"/>
    <w:rsid w:val="006078C4"/>
    <w:rsid w:val="00607FBF"/>
    <w:rsid w:val="00607FC1"/>
    <w:rsid w:val="00610A16"/>
    <w:rsid w:val="00610B55"/>
    <w:rsid w:val="00610CF8"/>
    <w:rsid w:val="006133D6"/>
    <w:rsid w:val="00614C01"/>
    <w:rsid w:val="006163E5"/>
    <w:rsid w:val="006170ED"/>
    <w:rsid w:val="006178B8"/>
    <w:rsid w:val="006179DB"/>
    <w:rsid w:val="00620445"/>
    <w:rsid w:val="00620D57"/>
    <w:rsid w:val="006211E9"/>
    <w:rsid w:val="00621337"/>
    <w:rsid w:val="00621418"/>
    <w:rsid w:val="00622922"/>
    <w:rsid w:val="00622AC2"/>
    <w:rsid w:val="00623020"/>
    <w:rsid w:val="006235B0"/>
    <w:rsid w:val="00623A68"/>
    <w:rsid w:val="0062555F"/>
    <w:rsid w:val="00625B97"/>
    <w:rsid w:val="00625F9B"/>
    <w:rsid w:val="00626BA8"/>
    <w:rsid w:val="00626EDF"/>
    <w:rsid w:val="00627265"/>
    <w:rsid w:val="00627608"/>
    <w:rsid w:val="00627FAD"/>
    <w:rsid w:val="0063014A"/>
    <w:rsid w:val="0063086B"/>
    <w:rsid w:val="00630CFA"/>
    <w:rsid w:val="00631643"/>
    <w:rsid w:val="006329BF"/>
    <w:rsid w:val="00632ADC"/>
    <w:rsid w:val="00632E0E"/>
    <w:rsid w:val="00632EBE"/>
    <w:rsid w:val="00632EC6"/>
    <w:rsid w:val="00633007"/>
    <w:rsid w:val="00633492"/>
    <w:rsid w:val="0063349E"/>
    <w:rsid w:val="00633ADF"/>
    <w:rsid w:val="00633E43"/>
    <w:rsid w:val="0063408D"/>
    <w:rsid w:val="006346B8"/>
    <w:rsid w:val="00634B1C"/>
    <w:rsid w:val="006360CB"/>
    <w:rsid w:val="00636271"/>
    <w:rsid w:val="00636302"/>
    <w:rsid w:val="0063701B"/>
    <w:rsid w:val="0063761A"/>
    <w:rsid w:val="00637902"/>
    <w:rsid w:val="00640EA5"/>
    <w:rsid w:val="0064129B"/>
    <w:rsid w:val="00641D07"/>
    <w:rsid w:val="006421DF"/>
    <w:rsid w:val="006423F0"/>
    <w:rsid w:val="00643DDF"/>
    <w:rsid w:val="006444D8"/>
    <w:rsid w:val="00644514"/>
    <w:rsid w:val="00644EE1"/>
    <w:rsid w:val="006451BA"/>
    <w:rsid w:val="006452F7"/>
    <w:rsid w:val="0064597A"/>
    <w:rsid w:val="00647598"/>
    <w:rsid w:val="00647E61"/>
    <w:rsid w:val="00650BE0"/>
    <w:rsid w:val="00650FA7"/>
    <w:rsid w:val="00651697"/>
    <w:rsid w:val="00654C6C"/>
    <w:rsid w:val="006558A2"/>
    <w:rsid w:val="00655D5D"/>
    <w:rsid w:val="006560DE"/>
    <w:rsid w:val="0065617F"/>
    <w:rsid w:val="00656317"/>
    <w:rsid w:val="0065798B"/>
    <w:rsid w:val="00657CBB"/>
    <w:rsid w:val="00661294"/>
    <w:rsid w:val="00662186"/>
    <w:rsid w:val="00662DE7"/>
    <w:rsid w:val="006630AB"/>
    <w:rsid w:val="00663542"/>
    <w:rsid w:val="00663561"/>
    <w:rsid w:val="00663BAB"/>
    <w:rsid w:val="00663C9A"/>
    <w:rsid w:val="00664622"/>
    <w:rsid w:val="00664B11"/>
    <w:rsid w:val="006652BF"/>
    <w:rsid w:val="00665B96"/>
    <w:rsid w:val="00666340"/>
    <w:rsid w:val="00666A5F"/>
    <w:rsid w:val="00670ABD"/>
    <w:rsid w:val="00670C0A"/>
    <w:rsid w:val="00671592"/>
    <w:rsid w:val="006723FD"/>
    <w:rsid w:val="006724D9"/>
    <w:rsid w:val="00672BA7"/>
    <w:rsid w:val="00673389"/>
    <w:rsid w:val="00673396"/>
    <w:rsid w:val="00673B5A"/>
    <w:rsid w:val="00673C31"/>
    <w:rsid w:val="00673D01"/>
    <w:rsid w:val="00674080"/>
    <w:rsid w:val="0067412A"/>
    <w:rsid w:val="00674ACB"/>
    <w:rsid w:val="00674D1F"/>
    <w:rsid w:val="00674ED5"/>
    <w:rsid w:val="006754D9"/>
    <w:rsid w:val="0067550A"/>
    <w:rsid w:val="00677435"/>
    <w:rsid w:val="00677931"/>
    <w:rsid w:val="006808EE"/>
    <w:rsid w:val="00681775"/>
    <w:rsid w:val="00681B99"/>
    <w:rsid w:val="006823C4"/>
    <w:rsid w:val="006829D5"/>
    <w:rsid w:val="00682C33"/>
    <w:rsid w:val="00683410"/>
    <w:rsid w:val="00683466"/>
    <w:rsid w:val="00684B75"/>
    <w:rsid w:val="006852D1"/>
    <w:rsid w:val="00686216"/>
    <w:rsid w:val="006869BE"/>
    <w:rsid w:val="00686D08"/>
    <w:rsid w:val="00687371"/>
    <w:rsid w:val="00687738"/>
    <w:rsid w:val="0069026D"/>
    <w:rsid w:val="006907A3"/>
    <w:rsid w:val="00690C35"/>
    <w:rsid w:val="00692167"/>
    <w:rsid w:val="0069224B"/>
    <w:rsid w:val="0069253E"/>
    <w:rsid w:val="00692567"/>
    <w:rsid w:val="006927BC"/>
    <w:rsid w:val="00692A34"/>
    <w:rsid w:val="00692E3C"/>
    <w:rsid w:val="00693DA4"/>
    <w:rsid w:val="006942AB"/>
    <w:rsid w:val="00694658"/>
    <w:rsid w:val="00694E41"/>
    <w:rsid w:val="00694F8B"/>
    <w:rsid w:val="006950B9"/>
    <w:rsid w:val="006957B6"/>
    <w:rsid w:val="00696631"/>
    <w:rsid w:val="00696A0F"/>
    <w:rsid w:val="006971C3"/>
    <w:rsid w:val="006A0726"/>
    <w:rsid w:val="006A128E"/>
    <w:rsid w:val="006A30D7"/>
    <w:rsid w:val="006A4E00"/>
    <w:rsid w:val="006A59D5"/>
    <w:rsid w:val="006A5DFB"/>
    <w:rsid w:val="006A6D33"/>
    <w:rsid w:val="006A6EAE"/>
    <w:rsid w:val="006A7BBD"/>
    <w:rsid w:val="006B057E"/>
    <w:rsid w:val="006B0885"/>
    <w:rsid w:val="006B090B"/>
    <w:rsid w:val="006B0A29"/>
    <w:rsid w:val="006B0E9C"/>
    <w:rsid w:val="006B14AA"/>
    <w:rsid w:val="006B2BAA"/>
    <w:rsid w:val="006B30BA"/>
    <w:rsid w:val="006B41B4"/>
    <w:rsid w:val="006B560D"/>
    <w:rsid w:val="006B56A9"/>
    <w:rsid w:val="006B56EE"/>
    <w:rsid w:val="006B598F"/>
    <w:rsid w:val="006B5A40"/>
    <w:rsid w:val="006B5CA3"/>
    <w:rsid w:val="006B6F23"/>
    <w:rsid w:val="006B7E84"/>
    <w:rsid w:val="006C0252"/>
    <w:rsid w:val="006C0A43"/>
    <w:rsid w:val="006C3978"/>
    <w:rsid w:val="006C3979"/>
    <w:rsid w:val="006C40DF"/>
    <w:rsid w:val="006C434C"/>
    <w:rsid w:val="006C460D"/>
    <w:rsid w:val="006C4952"/>
    <w:rsid w:val="006C5359"/>
    <w:rsid w:val="006C57F6"/>
    <w:rsid w:val="006C5C70"/>
    <w:rsid w:val="006C7258"/>
    <w:rsid w:val="006C7D26"/>
    <w:rsid w:val="006D0141"/>
    <w:rsid w:val="006D0235"/>
    <w:rsid w:val="006D0EBC"/>
    <w:rsid w:val="006D141B"/>
    <w:rsid w:val="006D1D77"/>
    <w:rsid w:val="006D1FF2"/>
    <w:rsid w:val="006D22CB"/>
    <w:rsid w:val="006D2581"/>
    <w:rsid w:val="006D2FD0"/>
    <w:rsid w:val="006D3AAD"/>
    <w:rsid w:val="006D4187"/>
    <w:rsid w:val="006D5225"/>
    <w:rsid w:val="006D56D2"/>
    <w:rsid w:val="006D6011"/>
    <w:rsid w:val="006D6048"/>
    <w:rsid w:val="006D788B"/>
    <w:rsid w:val="006E0B1D"/>
    <w:rsid w:val="006E0C28"/>
    <w:rsid w:val="006E1128"/>
    <w:rsid w:val="006E137F"/>
    <w:rsid w:val="006E15CE"/>
    <w:rsid w:val="006E1A46"/>
    <w:rsid w:val="006E20EC"/>
    <w:rsid w:val="006E2162"/>
    <w:rsid w:val="006E21EF"/>
    <w:rsid w:val="006E2FFC"/>
    <w:rsid w:val="006E31D3"/>
    <w:rsid w:val="006E336E"/>
    <w:rsid w:val="006E3E92"/>
    <w:rsid w:val="006E6D92"/>
    <w:rsid w:val="006E70B2"/>
    <w:rsid w:val="006E76F4"/>
    <w:rsid w:val="006F01C0"/>
    <w:rsid w:val="006F2D55"/>
    <w:rsid w:val="006F355F"/>
    <w:rsid w:val="006F3865"/>
    <w:rsid w:val="006F3EF1"/>
    <w:rsid w:val="006F425F"/>
    <w:rsid w:val="006F4A63"/>
    <w:rsid w:val="006F4BB6"/>
    <w:rsid w:val="006F4E3C"/>
    <w:rsid w:val="006F52C9"/>
    <w:rsid w:val="006F5599"/>
    <w:rsid w:val="006F573A"/>
    <w:rsid w:val="006F6834"/>
    <w:rsid w:val="006F6E89"/>
    <w:rsid w:val="006F74B2"/>
    <w:rsid w:val="006F7918"/>
    <w:rsid w:val="006F7AC4"/>
    <w:rsid w:val="006F7DDD"/>
    <w:rsid w:val="007007E9"/>
    <w:rsid w:val="007011BC"/>
    <w:rsid w:val="007014FD"/>
    <w:rsid w:val="00703ACE"/>
    <w:rsid w:val="007063E4"/>
    <w:rsid w:val="007103D3"/>
    <w:rsid w:val="00711727"/>
    <w:rsid w:val="0071178E"/>
    <w:rsid w:val="00711F1A"/>
    <w:rsid w:val="00712CF2"/>
    <w:rsid w:val="00712F6A"/>
    <w:rsid w:val="007137BD"/>
    <w:rsid w:val="007138CC"/>
    <w:rsid w:val="00713AC9"/>
    <w:rsid w:val="00713AF3"/>
    <w:rsid w:val="00713B47"/>
    <w:rsid w:val="00713FC1"/>
    <w:rsid w:val="00714139"/>
    <w:rsid w:val="00714535"/>
    <w:rsid w:val="007155F8"/>
    <w:rsid w:val="00715DB6"/>
    <w:rsid w:val="00716D07"/>
    <w:rsid w:val="0071784A"/>
    <w:rsid w:val="00717F54"/>
    <w:rsid w:val="00717F9D"/>
    <w:rsid w:val="0072065E"/>
    <w:rsid w:val="0072085B"/>
    <w:rsid w:val="00720BB1"/>
    <w:rsid w:val="00721E9F"/>
    <w:rsid w:val="007223FC"/>
    <w:rsid w:val="007230CE"/>
    <w:rsid w:val="007237A5"/>
    <w:rsid w:val="00723DF8"/>
    <w:rsid w:val="0072441E"/>
    <w:rsid w:val="00724533"/>
    <w:rsid w:val="0072457D"/>
    <w:rsid w:val="00724B83"/>
    <w:rsid w:val="00725622"/>
    <w:rsid w:val="00725A9E"/>
    <w:rsid w:val="00726922"/>
    <w:rsid w:val="00726A17"/>
    <w:rsid w:val="00726D10"/>
    <w:rsid w:val="007313A1"/>
    <w:rsid w:val="007316B6"/>
    <w:rsid w:val="00731FE0"/>
    <w:rsid w:val="00731FE1"/>
    <w:rsid w:val="0073234C"/>
    <w:rsid w:val="00732D5B"/>
    <w:rsid w:val="00733004"/>
    <w:rsid w:val="0073313F"/>
    <w:rsid w:val="0073361D"/>
    <w:rsid w:val="00733ABC"/>
    <w:rsid w:val="00733B12"/>
    <w:rsid w:val="00733DF4"/>
    <w:rsid w:val="00734F75"/>
    <w:rsid w:val="007352D4"/>
    <w:rsid w:val="0073557B"/>
    <w:rsid w:val="00735AC0"/>
    <w:rsid w:val="00735ED8"/>
    <w:rsid w:val="007374D7"/>
    <w:rsid w:val="0073750E"/>
    <w:rsid w:val="00737DCF"/>
    <w:rsid w:val="00740F28"/>
    <w:rsid w:val="0074148F"/>
    <w:rsid w:val="0074154F"/>
    <w:rsid w:val="0074173F"/>
    <w:rsid w:val="00742A16"/>
    <w:rsid w:val="00742A54"/>
    <w:rsid w:val="0074388A"/>
    <w:rsid w:val="0074684C"/>
    <w:rsid w:val="00747147"/>
    <w:rsid w:val="00747314"/>
    <w:rsid w:val="00747E10"/>
    <w:rsid w:val="00750289"/>
    <w:rsid w:val="00750AE8"/>
    <w:rsid w:val="00751495"/>
    <w:rsid w:val="00751FE4"/>
    <w:rsid w:val="00752955"/>
    <w:rsid w:val="00752ECB"/>
    <w:rsid w:val="007531C8"/>
    <w:rsid w:val="00753948"/>
    <w:rsid w:val="0075398E"/>
    <w:rsid w:val="00753E7E"/>
    <w:rsid w:val="0075467C"/>
    <w:rsid w:val="00755F75"/>
    <w:rsid w:val="00757626"/>
    <w:rsid w:val="00760377"/>
    <w:rsid w:val="0076061C"/>
    <w:rsid w:val="007606D3"/>
    <w:rsid w:val="00760C97"/>
    <w:rsid w:val="00760DB6"/>
    <w:rsid w:val="007628A1"/>
    <w:rsid w:val="007628AA"/>
    <w:rsid w:val="007634DE"/>
    <w:rsid w:val="0076366C"/>
    <w:rsid w:val="00763A4B"/>
    <w:rsid w:val="00763B26"/>
    <w:rsid w:val="007641A8"/>
    <w:rsid w:val="0076476C"/>
    <w:rsid w:val="007657E4"/>
    <w:rsid w:val="00765CC0"/>
    <w:rsid w:val="007660D9"/>
    <w:rsid w:val="0076688F"/>
    <w:rsid w:val="00767959"/>
    <w:rsid w:val="00767A01"/>
    <w:rsid w:val="0077079F"/>
    <w:rsid w:val="00770ADD"/>
    <w:rsid w:val="00771AFC"/>
    <w:rsid w:val="00771E38"/>
    <w:rsid w:val="007724E4"/>
    <w:rsid w:val="007728B0"/>
    <w:rsid w:val="00772A43"/>
    <w:rsid w:val="00772C44"/>
    <w:rsid w:val="00773242"/>
    <w:rsid w:val="0077344A"/>
    <w:rsid w:val="00774153"/>
    <w:rsid w:val="0077516D"/>
    <w:rsid w:val="007765FB"/>
    <w:rsid w:val="00776B14"/>
    <w:rsid w:val="00777676"/>
    <w:rsid w:val="00777ECB"/>
    <w:rsid w:val="00777F25"/>
    <w:rsid w:val="00780889"/>
    <w:rsid w:val="00780A8F"/>
    <w:rsid w:val="0078100C"/>
    <w:rsid w:val="00781306"/>
    <w:rsid w:val="00781334"/>
    <w:rsid w:val="00781600"/>
    <w:rsid w:val="00781CA6"/>
    <w:rsid w:val="00781D90"/>
    <w:rsid w:val="00781F39"/>
    <w:rsid w:val="0078263A"/>
    <w:rsid w:val="00782C01"/>
    <w:rsid w:val="007839F6"/>
    <w:rsid w:val="00786884"/>
    <w:rsid w:val="007869E2"/>
    <w:rsid w:val="007874C6"/>
    <w:rsid w:val="00790588"/>
    <w:rsid w:val="007907E2"/>
    <w:rsid w:val="007912B2"/>
    <w:rsid w:val="007916FF"/>
    <w:rsid w:val="00791BE5"/>
    <w:rsid w:val="00791BF5"/>
    <w:rsid w:val="00791C8F"/>
    <w:rsid w:val="00791D2A"/>
    <w:rsid w:val="00792536"/>
    <w:rsid w:val="00792D81"/>
    <w:rsid w:val="00792FA1"/>
    <w:rsid w:val="0079344F"/>
    <w:rsid w:val="00793718"/>
    <w:rsid w:val="007937D3"/>
    <w:rsid w:val="007939A7"/>
    <w:rsid w:val="00794CD3"/>
    <w:rsid w:val="007951DD"/>
    <w:rsid w:val="00795A65"/>
    <w:rsid w:val="00795BC9"/>
    <w:rsid w:val="0079623E"/>
    <w:rsid w:val="00796BA0"/>
    <w:rsid w:val="00796E0C"/>
    <w:rsid w:val="0079762B"/>
    <w:rsid w:val="0079775A"/>
    <w:rsid w:val="007A0330"/>
    <w:rsid w:val="007A0353"/>
    <w:rsid w:val="007A1393"/>
    <w:rsid w:val="007A16FB"/>
    <w:rsid w:val="007A1FD1"/>
    <w:rsid w:val="007A2834"/>
    <w:rsid w:val="007A2B0E"/>
    <w:rsid w:val="007A2D62"/>
    <w:rsid w:val="007A34EF"/>
    <w:rsid w:val="007A3A9F"/>
    <w:rsid w:val="007A4197"/>
    <w:rsid w:val="007A4A75"/>
    <w:rsid w:val="007A512B"/>
    <w:rsid w:val="007A5149"/>
    <w:rsid w:val="007A5AB3"/>
    <w:rsid w:val="007A68EE"/>
    <w:rsid w:val="007A6CE0"/>
    <w:rsid w:val="007A72B5"/>
    <w:rsid w:val="007A79F9"/>
    <w:rsid w:val="007A7AA5"/>
    <w:rsid w:val="007B09C5"/>
    <w:rsid w:val="007B0B63"/>
    <w:rsid w:val="007B1254"/>
    <w:rsid w:val="007B14C9"/>
    <w:rsid w:val="007B1D49"/>
    <w:rsid w:val="007B2764"/>
    <w:rsid w:val="007B2EA4"/>
    <w:rsid w:val="007B3AF2"/>
    <w:rsid w:val="007B3EC8"/>
    <w:rsid w:val="007B424A"/>
    <w:rsid w:val="007B443A"/>
    <w:rsid w:val="007B494B"/>
    <w:rsid w:val="007B4A68"/>
    <w:rsid w:val="007B5D20"/>
    <w:rsid w:val="007B60AF"/>
    <w:rsid w:val="007B64B5"/>
    <w:rsid w:val="007B65AC"/>
    <w:rsid w:val="007B6E11"/>
    <w:rsid w:val="007B6EF8"/>
    <w:rsid w:val="007B7098"/>
    <w:rsid w:val="007B7613"/>
    <w:rsid w:val="007B7E36"/>
    <w:rsid w:val="007B7EE0"/>
    <w:rsid w:val="007C0F31"/>
    <w:rsid w:val="007C0FD2"/>
    <w:rsid w:val="007C10B5"/>
    <w:rsid w:val="007C17F7"/>
    <w:rsid w:val="007C1D3B"/>
    <w:rsid w:val="007C23D2"/>
    <w:rsid w:val="007C2F24"/>
    <w:rsid w:val="007C3C2F"/>
    <w:rsid w:val="007C412E"/>
    <w:rsid w:val="007C4733"/>
    <w:rsid w:val="007C49DD"/>
    <w:rsid w:val="007C4B76"/>
    <w:rsid w:val="007C5047"/>
    <w:rsid w:val="007C5171"/>
    <w:rsid w:val="007C5339"/>
    <w:rsid w:val="007C58F6"/>
    <w:rsid w:val="007C5914"/>
    <w:rsid w:val="007C618A"/>
    <w:rsid w:val="007C7FCB"/>
    <w:rsid w:val="007D10A8"/>
    <w:rsid w:val="007D11F5"/>
    <w:rsid w:val="007D14F3"/>
    <w:rsid w:val="007D1C0E"/>
    <w:rsid w:val="007D2631"/>
    <w:rsid w:val="007D2F96"/>
    <w:rsid w:val="007D3261"/>
    <w:rsid w:val="007D42F0"/>
    <w:rsid w:val="007D4BF4"/>
    <w:rsid w:val="007D6052"/>
    <w:rsid w:val="007D734C"/>
    <w:rsid w:val="007D7C00"/>
    <w:rsid w:val="007D7C6E"/>
    <w:rsid w:val="007E0037"/>
    <w:rsid w:val="007E01E1"/>
    <w:rsid w:val="007E033C"/>
    <w:rsid w:val="007E1F78"/>
    <w:rsid w:val="007E20F7"/>
    <w:rsid w:val="007E2803"/>
    <w:rsid w:val="007E2D4F"/>
    <w:rsid w:val="007E4AAA"/>
    <w:rsid w:val="007E4E12"/>
    <w:rsid w:val="007E5021"/>
    <w:rsid w:val="007E5094"/>
    <w:rsid w:val="007E551A"/>
    <w:rsid w:val="007E5761"/>
    <w:rsid w:val="007E5EFC"/>
    <w:rsid w:val="007E613E"/>
    <w:rsid w:val="007E646B"/>
    <w:rsid w:val="007E686F"/>
    <w:rsid w:val="007F04D6"/>
    <w:rsid w:val="007F0810"/>
    <w:rsid w:val="007F0A84"/>
    <w:rsid w:val="007F15DE"/>
    <w:rsid w:val="007F17D3"/>
    <w:rsid w:val="007F1A10"/>
    <w:rsid w:val="007F2845"/>
    <w:rsid w:val="007F291E"/>
    <w:rsid w:val="007F38A3"/>
    <w:rsid w:val="007F4112"/>
    <w:rsid w:val="007F4990"/>
    <w:rsid w:val="007F6248"/>
    <w:rsid w:val="007F71C3"/>
    <w:rsid w:val="007F733B"/>
    <w:rsid w:val="0080052C"/>
    <w:rsid w:val="00800976"/>
    <w:rsid w:val="00800ACC"/>
    <w:rsid w:val="008014A1"/>
    <w:rsid w:val="008015D9"/>
    <w:rsid w:val="00803B18"/>
    <w:rsid w:val="00803D6C"/>
    <w:rsid w:val="00804D20"/>
    <w:rsid w:val="00804D79"/>
    <w:rsid w:val="008057B8"/>
    <w:rsid w:val="00805CAE"/>
    <w:rsid w:val="00806449"/>
    <w:rsid w:val="008119E0"/>
    <w:rsid w:val="00812047"/>
    <w:rsid w:val="00812553"/>
    <w:rsid w:val="00813055"/>
    <w:rsid w:val="00813CE7"/>
    <w:rsid w:val="008151E7"/>
    <w:rsid w:val="00815BAA"/>
    <w:rsid w:val="00815F58"/>
    <w:rsid w:val="00817140"/>
    <w:rsid w:val="00820DA7"/>
    <w:rsid w:val="00820F17"/>
    <w:rsid w:val="0082144C"/>
    <w:rsid w:val="008215E7"/>
    <w:rsid w:val="00821E50"/>
    <w:rsid w:val="00822419"/>
    <w:rsid w:val="00823278"/>
    <w:rsid w:val="008233C2"/>
    <w:rsid w:val="008237D7"/>
    <w:rsid w:val="008238A4"/>
    <w:rsid w:val="008238E3"/>
    <w:rsid w:val="00823BBE"/>
    <w:rsid w:val="00823DE2"/>
    <w:rsid w:val="00823FE2"/>
    <w:rsid w:val="008244AE"/>
    <w:rsid w:val="00824A0F"/>
    <w:rsid w:val="008252EB"/>
    <w:rsid w:val="00826B1E"/>
    <w:rsid w:val="00826CBB"/>
    <w:rsid w:val="0082750C"/>
    <w:rsid w:val="008275C7"/>
    <w:rsid w:val="0082769F"/>
    <w:rsid w:val="00830091"/>
    <w:rsid w:val="00831204"/>
    <w:rsid w:val="00831BC8"/>
    <w:rsid w:val="00831EA7"/>
    <w:rsid w:val="00832A52"/>
    <w:rsid w:val="00832D2F"/>
    <w:rsid w:val="00833361"/>
    <w:rsid w:val="00833441"/>
    <w:rsid w:val="00833DED"/>
    <w:rsid w:val="00834010"/>
    <w:rsid w:val="0083439D"/>
    <w:rsid w:val="008346B8"/>
    <w:rsid w:val="0083491A"/>
    <w:rsid w:val="00834D75"/>
    <w:rsid w:val="0083794E"/>
    <w:rsid w:val="00837A88"/>
    <w:rsid w:val="00837F53"/>
    <w:rsid w:val="00837FCF"/>
    <w:rsid w:val="00840834"/>
    <w:rsid w:val="00841343"/>
    <w:rsid w:val="008415AA"/>
    <w:rsid w:val="008418AE"/>
    <w:rsid w:val="00841F9D"/>
    <w:rsid w:val="00842338"/>
    <w:rsid w:val="0084235E"/>
    <w:rsid w:val="008425F5"/>
    <w:rsid w:val="00842A0A"/>
    <w:rsid w:val="00842A70"/>
    <w:rsid w:val="00842FF9"/>
    <w:rsid w:val="0084448D"/>
    <w:rsid w:val="0084486E"/>
    <w:rsid w:val="0084619E"/>
    <w:rsid w:val="00846A64"/>
    <w:rsid w:val="008474B4"/>
    <w:rsid w:val="008475C5"/>
    <w:rsid w:val="00847C09"/>
    <w:rsid w:val="00847FDD"/>
    <w:rsid w:val="00850617"/>
    <w:rsid w:val="00850AC8"/>
    <w:rsid w:val="00850D03"/>
    <w:rsid w:val="00851F1B"/>
    <w:rsid w:val="0085571F"/>
    <w:rsid w:val="00855CF7"/>
    <w:rsid w:val="00856BB5"/>
    <w:rsid w:val="00857436"/>
    <w:rsid w:val="00857463"/>
    <w:rsid w:val="008575A9"/>
    <w:rsid w:val="008601AB"/>
    <w:rsid w:val="008626C1"/>
    <w:rsid w:val="00862CE9"/>
    <w:rsid w:val="008630FF"/>
    <w:rsid w:val="0086423F"/>
    <w:rsid w:val="0086444D"/>
    <w:rsid w:val="0086456A"/>
    <w:rsid w:val="00864CD0"/>
    <w:rsid w:val="0086543B"/>
    <w:rsid w:val="00865DF6"/>
    <w:rsid w:val="00866FEA"/>
    <w:rsid w:val="00871308"/>
    <w:rsid w:val="00872078"/>
    <w:rsid w:val="00872A9C"/>
    <w:rsid w:val="00872FF3"/>
    <w:rsid w:val="00873816"/>
    <w:rsid w:val="008741B4"/>
    <w:rsid w:val="008746BD"/>
    <w:rsid w:val="00875072"/>
    <w:rsid w:val="008768AE"/>
    <w:rsid w:val="00877C03"/>
    <w:rsid w:val="00881C7F"/>
    <w:rsid w:val="00881C9F"/>
    <w:rsid w:val="008823D5"/>
    <w:rsid w:val="00883366"/>
    <w:rsid w:val="008836BD"/>
    <w:rsid w:val="008837B1"/>
    <w:rsid w:val="00883B54"/>
    <w:rsid w:val="008842A9"/>
    <w:rsid w:val="00885B14"/>
    <w:rsid w:val="00886739"/>
    <w:rsid w:val="00886F57"/>
    <w:rsid w:val="008874E2"/>
    <w:rsid w:val="0088765F"/>
    <w:rsid w:val="00890064"/>
    <w:rsid w:val="00890529"/>
    <w:rsid w:val="00890F67"/>
    <w:rsid w:val="0089110C"/>
    <w:rsid w:val="008918D7"/>
    <w:rsid w:val="0089465B"/>
    <w:rsid w:val="00894CE8"/>
    <w:rsid w:val="0089507D"/>
    <w:rsid w:val="008968B6"/>
    <w:rsid w:val="008972C5"/>
    <w:rsid w:val="00897788"/>
    <w:rsid w:val="00897B1C"/>
    <w:rsid w:val="008A0543"/>
    <w:rsid w:val="008A10C5"/>
    <w:rsid w:val="008A11B0"/>
    <w:rsid w:val="008A158C"/>
    <w:rsid w:val="008A2309"/>
    <w:rsid w:val="008A3B2D"/>
    <w:rsid w:val="008A52EB"/>
    <w:rsid w:val="008A56D8"/>
    <w:rsid w:val="008A573E"/>
    <w:rsid w:val="008A5915"/>
    <w:rsid w:val="008A68A5"/>
    <w:rsid w:val="008A6CFE"/>
    <w:rsid w:val="008A72A3"/>
    <w:rsid w:val="008A7EFD"/>
    <w:rsid w:val="008B0DD0"/>
    <w:rsid w:val="008B1377"/>
    <w:rsid w:val="008B137C"/>
    <w:rsid w:val="008B1551"/>
    <w:rsid w:val="008B213A"/>
    <w:rsid w:val="008B2397"/>
    <w:rsid w:val="008B24E4"/>
    <w:rsid w:val="008B26C4"/>
    <w:rsid w:val="008B2A1B"/>
    <w:rsid w:val="008B2BA7"/>
    <w:rsid w:val="008B2C6B"/>
    <w:rsid w:val="008B2ECD"/>
    <w:rsid w:val="008B2F40"/>
    <w:rsid w:val="008B31BE"/>
    <w:rsid w:val="008B3C97"/>
    <w:rsid w:val="008B4A22"/>
    <w:rsid w:val="008B4C76"/>
    <w:rsid w:val="008B4CAF"/>
    <w:rsid w:val="008B5689"/>
    <w:rsid w:val="008B56C9"/>
    <w:rsid w:val="008B64CB"/>
    <w:rsid w:val="008C0214"/>
    <w:rsid w:val="008C0F13"/>
    <w:rsid w:val="008C1243"/>
    <w:rsid w:val="008C1682"/>
    <w:rsid w:val="008C1FC7"/>
    <w:rsid w:val="008C21CC"/>
    <w:rsid w:val="008C229B"/>
    <w:rsid w:val="008C26F7"/>
    <w:rsid w:val="008C2B6E"/>
    <w:rsid w:val="008C308F"/>
    <w:rsid w:val="008C3825"/>
    <w:rsid w:val="008C4FD5"/>
    <w:rsid w:val="008C6082"/>
    <w:rsid w:val="008C6313"/>
    <w:rsid w:val="008C6A70"/>
    <w:rsid w:val="008C6DFC"/>
    <w:rsid w:val="008C78A0"/>
    <w:rsid w:val="008C79A5"/>
    <w:rsid w:val="008C7AA2"/>
    <w:rsid w:val="008C7BA8"/>
    <w:rsid w:val="008C7F02"/>
    <w:rsid w:val="008D0325"/>
    <w:rsid w:val="008D12AE"/>
    <w:rsid w:val="008D156F"/>
    <w:rsid w:val="008D168B"/>
    <w:rsid w:val="008D1A22"/>
    <w:rsid w:val="008D21D9"/>
    <w:rsid w:val="008D2773"/>
    <w:rsid w:val="008D2F4E"/>
    <w:rsid w:val="008D5C88"/>
    <w:rsid w:val="008D62A3"/>
    <w:rsid w:val="008D6AE0"/>
    <w:rsid w:val="008D7A32"/>
    <w:rsid w:val="008E02C3"/>
    <w:rsid w:val="008E06A5"/>
    <w:rsid w:val="008E15BB"/>
    <w:rsid w:val="008E1647"/>
    <w:rsid w:val="008E19B5"/>
    <w:rsid w:val="008E1FBD"/>
    <w:rsid w:val="008E26AC"/>
    <w:rsid w:val="008E31E0"/>
    <w:rsid w:val="008E36A0"/>
    <w:rsid w:val="008E395D"/>
    <w:rsid w:val="008E3DFA"/>
    <w:rsid w:val="008E3F2B"/>
    <w:rsid w:val="008E4A29"/>
    <w:rsid w:val="008E4DAB"/>
    <w:rsid w:val="008E5007"/>
    <w:rsid w:val="008E5026"/>
    <w:rsid w:val="008F03D0"/>
    <w:rsid w:val="008F16DA"/>
    <w:rsid w:val="008F1A2D"/>
    <w:rsid w:val="008F257C"/>
    <w:rsid w:val="008F404A"/>
    <w:rsid w:val="008F49D9"/>
    <w:rsid w:val="008F4B82"/>
    <w:rsid w:val="008F5611"/>
    <w:rsid w:val="008F58B6"/>
    <w:rsid w:val="008F58EF"/>
    <w:rsid w:val="008F5A2C"/>
    <w:rsid w:val="008F618A"/>
    <w:rsid w:val="008F7153"/>
    <w:rsid w:val="008F760A"/>
    <w:rsid w:val="009002FC"/>
    <w:rsid w:val="009006B8"/>
    <w:rsid w:val="00900DAA"/>
    <w:rsid w:val="009023BA"/>
    <w:rsid w:val="0090297B"/>
    <w:rsid w:val="00902AEB"/>
    <w:rsid w:val="00902B8E"/>
    <w:rsid w:val="00904230"/>
    <w:rsid w:val="00904EA9"/>
    <w:rsid w:val="00905A63"/>
    <w:rsid w:val="0090653D"/>
    <w:rsid w:val="00906F2F"/>
    <w:rsid w:val="00907C4A"/>
    <w:rsid w:val="00910A0C"/>
    <w:rsid w:val="00911010"/>
    <w:rsid w:val="0091119D"/>
    <w:rsid w:val="00911DE3"/>
    <w:rsid w:val="009126A5"/>
    <w:rsid w:val="0091355E"/>
    <w:rsid w:val="00913650"/>
    <w:rsid w:val="00913EF1"/>
    <w:rsid w:val="009140D4"/>
    <w:rsid w:val="0091464E"/>
    <w:rsid w:val="009159B3"/>
    <w:rsid w:val="0091620A"/>
    <w:rsid w:val="009168C7"/>
    <w:rsid w:val="009169CA"/>
    <w:rsid w:val="00916DBB"/>
    <w:rsid w:val="00916F12"/>
    <w:rsid w:val="00917079"/>
    <w:rsid w:val="009170F2"/>
    <w:rsid w:val="009171D4"/>
    <w:rsid w:val="00917626"/>
    <w:rsid w:val="00917B40"/>
    <w:rsid w:val="0092089C"/>
    <w:rsid w:val="00921275"/>
    <w:rsid w:val="009218BF"/>
    <w:rsid w:val="00922C5F"/>
    <w:rsid w:val="00923055"/>
    <w:rsid w:val="0092312F"/>
    <w:rsid w:val="00923D84"/>
    <w:rsid w:val="00924C7A"/>
    <w:rsid w:val="00926B4F"/>
    <w:rsid w:val="00927493"/>
    <w:rsid w:val="00927DF7"/>
    <w:rsid w:val="00930015"/>
    <w:rsid w:val="00930381"/>
    <w:rsid w:val="009303AC"/>
    <w:rsid w:val="0093108E"/>
    <w:rsid w:val="00931829"/>
    <w:rsid w:val="00931FBB"/>
    <w:rsid w:val="00932DB9"/>
    <w:rsid w:val="009345D2"/>
    <w:rsid w:val="009353D5"/>
    <w:rsid w:val="009356D1"/>
    <w:rsid w:val="0093598C"/>
    <w:rsid w:val="00935EF1"/>
    <w:rsid w:val="009361B3"/>
    <w:rsid w:val="0093627A"/>
    <w:rsid w:val="0093663A"/>
    <w:rsid w:val="0093678C"/>
    <w:rsid w:val="00936A26"/>
    <w:rsid w:val="00937ED2"/>
    <w:rsid w:val="00940733"/>
    <w:rsid w:val="00941EA8"/>
    <w:rsid w:val="009422CE"/>
    <w:rsid w:val="00942787"/>
    <w:rsid w:val="00942C5F"/>
    <w:rsid w:val="00943B76"/>
    <w:rsid w:val="00944602"/>
    <w:rsid w:val="0094461A"/>
    <w:rsid w:val="00944AFD"/>
    <w:rsid w:val="00944C2F"/>
    <w:rsid w:val="009454DF"/>
    <w:rsid w:val="00945C7A"/>
    <w:rsid w:val="009466E7"/>
    <w:rsid w:val="009479BD"/>
    <w:rsid w:val="00950CEA"/>
    <w:rsid w:val="0095120E"/>
    <w:rsid w:val="0095133F"/>
    <w:rsid w:val="00951C5B"/>
    <w:rsid w:val="00951F16"/>
    <w:rsid w:val="00954038"/>
    <w:rsid w:val="009543C3"/>
    <w:rsid w:val="00954B01"/>
    <w:rsid w:val="00955322"/>
    <w:rsid w:val="009564A4"/>
    <w:rsid w:val="009570C2"/>
    <w:rsid w:val="00960F04"/>
    <w:rsid w:val="00960F3B"/>
    <w:rsid w:val="00960F6D"/>
    <w:rsid w:val="00961D4F"/>
    <w:rsid w:val="00962D0A"/>
    <w:rsid w:val="00963137"/>
    <w:rsid w:val="00963192"/>
    <w:rsid w:val="0096372A"/>
    <w:rsid w:val="00963918"/>
    <w:rsid w:val="00963EF2"/>
    <w:rsid w:val="00963FA8"/>
    <w:rsid w:val="00965B5D"/>
    <w:rsid w:val="00965D64"/>
    <w:rsid w:val="00965F57"/>
    <w:rsid w:val="0096608F"/>
    <w:rsid w:val="009660C1"/>
    <w:rsid w:val="009664A0"/>
    <w:rsid w:val="00966596"/>
    <w:rsid w:val="00967ED8"/>
    <w:rsid w:val="009705A3"/>
    <w:rsid w:val="00970734"/>
    <w:rsid w:val="009714B8"/>
    <w:rsid w:val="009716D6"/>
    <w:rsid w:val="009725A6"/>
    <w:rsid w:val="00972725"/>
    <w:rsid w:val="009734FE"/>
    <w:rsid w:val="00973DA8"/>
    <w:rsid w:val="00973DE9"/>
    <w:rsid w:val="009748B5"/>
    <w:rsid w:val="00975DBA"/>
    <w:rsid w:val="00976156"/>
    <w:rsid w:val="00976D5E"/>
    <w:rsid w:val="009775AB"/>
    <w:rsid w:val="00977B79"/>
    <w:rsid w:val="00977EB2"/>
    <w:rsid w:val="0098002C"/>
    <w:rsid w:val="0098035F"/>
    <w:rsid w:val="009823B6"/>
    <w:rsid w:val="0098263D"/>
    <w:rsid w:val="0098305B"/>
    <w:rsid w:val="00983250"/>
    <w:rsid w:val="009833B0"/>
    <w:rsid w:val="00983454"/>
    <w:rsid w:val="00983921"/>
    <w:rsid w:val="009840DD"/>
    <w:rsid w:val="00984504"/>
    <w:rsid w:val="00986840"/>
    <w:rsid w:val="00986C46"/>
    <w:rsid w:val="00986C60"/>
    <w:rsid w:val="00987271"/>
    <w:rsid w:val="00987CD6"/>
    <w:rsid w:val="00990201"/>
    <w:rsid w:val="009909F0"/>
    <w:rsid w:val="00990FC8"/>
    <w:rsid w:val="00991350"/>
    <w:rsid w:val="009917A1"/>
    <w:rsid w:val="009917D2"/>
    <w:rsid w:val="009924F2"/>
    <w:rsid w:val="00992A7D"/>
    <w:rsid w:val="00993CF2"/>
    <w:rsid w:val="00994113"/>
    <w:rsid w:val="009945B7"/>
    <w:rsid w:val="00994740"/>
    <w:rsid w:val="00995156"/>
    <w:rsid w:val="00995AA6"/>
    <w:rsid w:val="00995FEA"/>
    <w:rsid w:val="009961C7"/>
    <w:rsid w:val="0099624B"/>
    <w:rsid w:val="00996EE1"/>
    <w:rsid w:val="0099766D"/>
    <w:rsid w:val="009A003F"/>
    <w:rsid w:val="009A0049"/>
    <w:rsid w:val="009A00FC"/>
    <w:rsid w:val="009A06E0"/>
    <w:rsid w:val="009A09D2"/>
    <w:rsid w:val="009A0A42"/>
    <w:rsid w:val="009A10FA"/>
    <w:rsid w:val="009A391A"/>
    <w:rsid w:val="009A3B14"/>
    <w:rsid w:val="009A3B58"/>
    <w:rsid w:val="009A3DAD"/>
    <w:rsid w:val="009A4470"/>
    <w:rsid w:val="009A4D1E"/>
    <w:rsid w:val="009A6D6D"/>
    <w:rsid w:val="009A6F35"/>
    <w:rsid w:val="009A73B4"/>
    <w:rsid w:val="009A7C16"/>
    <w:rsid w:val="009B0C64"/>
    <w:rsid w:val="009B154C"/>
    <w:rsid w:val="009B1862"/>
    <w:rsid w:val="009B2D54"/>
    <w:rsid w:val="009B3522"/>
    <w:rsid w:val="009B3B58"/>
    <w:rsid w:val="009B4069"/>
    <w:rsid w:val="009B50F2"/>
    <w:rsid w:val="009B52FC"/>
    <w:rsid w:val="009B5781"/>
    <w:rsid w:val="009B5A30"/>
    <w:rsid w:val="009B64A7"/>
    <w:rsid w:val="009B6822"/>
    <w:rsid w:val="009B6BD3"/>
    <w:rsid w:val="009C036D"/>
    <w:rsid w:val="009C088D"/>
    <w:rsid w:val="009C0FA1"/>
    <w:rsid w:val="009C0FEE"/>
    <w:rsid w:val="009C1433"/>
    <w:rsid w:val="009C2050"/>
    <w:rsid w:val="009C22B4"/>
    <w:rsid w:val="009C333B"/>
    <w:rsid w:val="009C335B"/>
    <w:rsid w:val="009C5055"/>
    <w:rsid w:val="009C62D7"/>
    <w:rsid w:val="009C635F"/>
    <w:rsid w:val="009C6BCF"/>
    <w:rsid w:val="009C6F0C"/>
    <w:rsid w:val="009C6FB2"/>
    <w:rsid w:val="009C7B89"/>
    <w:rsid w:val="009C7EC3"/>
    <w:rsid w:val="009D06E4"/>
    <w:rsid w:val="009D0AD0"/>
    <w:rsid w:val="009D0EE0"/>
    <w:rsid w:val="009D1C0A"/>
    <w:rsid w:val="009D26EA"/>
    <w:rsid w:val="009D2949"/>
    <w:rsid w:val="009D31B6"/>
    <w:rsid w:val="009D3C8E"/>
    <w:rsid w:val="009D46FE"/>
    <w:rsid w:val="009D6C56"/>
    <w:rsid w:val="009E05F1"/>
    <w:rsid w:val="009E0CBB"/>
    <w:rsid w:val="009E0EB4"/>
    <w:rsid w:val="009E129D"/>
    <w:rsid w:val="009E1B62"/>
    <w:rsid w:val="009E206B"/>
    <w:rsid w:val="009E21D1"/>
    <w:rsid w:val="009E23DE"/>
    <w:rsid w:val="009E2BDD"/>
    <w:rsid w:val="009E31F3"/>
    <w:rsid w:val="009E36A8"/>
    <w:rsid w:val="009E3890"/>
    <w:rsid w:val="009E38CB"/>
    <w:rsid w:val="009E3C85"/>
    <w:rsid w:val="009E3CEE"/>
    <w:rsid w:val="009E4625"/>
    <w:rsid w:val="009E4C91"/>
    <w:rsid w:val="009E4FCC"/>
    <w:rsid w:val="009E5460"/>
    <w:rsid w:val="009E5E92"/>
    <w:rsid w:val="009E7742"/>
    <w:rsid w:val="009F0343"/>
    <w:rsid w:val="009F17DD"/>
    <w:rsid w:val="009F2345"/>
    <w:rsid w:val="009F3640"/>
    <w:rsid w:val="009F51AF"/>
    <w:rsid w:val="009F52CE"/>
    <w:rsid w:val="009F5506"/>
    <w:rsid w:val="009F5681"/>
    <w:rsid w:val="009F5699"/>
    <w:rsid w:val="009F5BA9"/>
    <w:rsid w:val="009F638F"/>
    <w:rsid w:val="009F6D8B"/>
    <w:rsid w:val="00A00249"/>
    <w:rsid w:val="00A0037B"/>
    <w:rsid w:val="00A00B30"/>
    <w:rsid w:val="00A00B56"/>
    <w:rsid w:val="00A01815"/>
    <w:rsid w:val="00A0255A"/>
    <w:rsid w:val="00A0269C"/>
    <w:rsid w:val="00A03528"/>
    <w:rsid w:val="00A038B7"/>
    <w:rsid w:val="00A04563"/>
    <w:rsid w:val="00A04D1C"/>
    <w:rsid w:val="00A0532B"/>
    <w:rsid w:val="00A05568"/>
    <w:rsid w:val="00A05A73"/>
    <w:rsid w:val="00A05DF7"/>
    <w:rsid w:val="00A06090"/>
    <w:rsid w:val="00A06F9A"/>
    <w:rsid w:val="00A0713C"/>
    <w:rsid w:val="00A07499"/>
    <w:rsid w:val="00A078DE"/>
    <w:rsid w:val="00A07967"/>
    <w:rsid w:val="00A07A4C"/>
    <w:rsid w:val="00A10324"/>
    <w:rsid w:val="00A108F8"/>
    <w:rsid w:val="00A10A00"/>
    <w:rsid w:val="00A1120D"/>
    <w:rsid w:val="00A117BD"/>
    <w:rsid w:val="00A11CA5"/>
    <w:rsid w:val="00A124D1"/>
    <w:rsid w:val="00A126F6"/>
    <w:rsid w:val="00A1326D"/>
    <w:rsid w:val="00A1367D"/>
    <w:rsid w:val="00A14115"/>
    <w:rsid w:val="00A144C6"/>
    <w:rsid w:val="00A14B80"/>
    <w:rsid w:val="00A15040"/>
    <w:rsid w:val="00A15FAA"/>
    <w:rsid w:val="00A16C86"/>
    <w:rsid w:val="00A172AC"/>
    <w:rsid w:val="00A201C2"/>
    <w:rsid w:val="00A20F36"/>
    <w:rsid w:val="00A2136A"/>
    <w:rsid w:val="00A230B3"/>
    <w:rsid w:val="00A23637"/>
    <w:rsid w:val="00A243B0"/>
    <w:rsid w:val="00A24EDB"/>
    <w:rsid w:val="00A25894"/>
    <w:rsid w:val="00A26884"/>
    <w:rsid w:val="00A2791D"/>
    <w:rsid w:val="00A307FE"/>
    <w:rsid w:val="00A308F1"/>
    <w:rsid w:val="00A30BF0"/>
    <w:rsid w:val="00A31DF5"/>
    <w:rsid w:val="00A32F74"/>
    <w:rsid w:val="00A34418"/>
    <w:rsid w:val="00A34A62"/>
    <w:rsid w:val="00A350B4"/>
    <w:rsid w:val="00A358A8"/>
    <w:rsid w:val="00A359B6"/>
    <w:rsid w:val="00A36089"/>
    <w:rsid w:val="00A36A76"/>
    <w:rsid w:val="00A3718F"/>
    <w:rsid w:val="00A375DB"/>
    <w:rsid w:val="00A37B4B"/>
    <w:rsid w:val="00A404C2"/>
    <w:rsid w:val="00A40EF0"/>
    <w:rsid w:val="00A4123E"/>
    <w:rsid w:val="00A414D6"/>
    <w:rsid w:val="00A41896"/>
    <w:rsid w:val="00A41C43"/>
    <w:rsid w:val="00A42562"/>
    <w:rsid w:val="00A42C4E"/>
    <w:rsid w:val="00A42CA7"/>
    <w:rsid w:val="00A43153"/>
    <w:rsid w:val="00A43CAD"/>
    <w:rsid w:val="00A444FA"/>
    <w:rsid w:val="00A44F6E"/>
    <w:rsid w:val="00A461FC"/>
    <w:rsid w:val="00A465FF"/>
    <w:rsid w:val="00A46853"/>
    <w:rsid w:val="00A474A5"/>
    <w:rsid w:val="00A4751D"/>
    <w:rsid w:val="00A50084"/>
    <w:rsid w:val="00A502C4"/>
    <w:rsid w:val="00A5063D"/>
    <w:rsid w:val="00A513D6"/>
    <w:rsid w:val="00A52BD0"/>
    <w:rsid w:val="00A5305D"/>
    <w:rsid w:val="00A5314A"/>
    <w:rsid w:val="00A5390D"/>
    <w:rsid w:val="00A53A98"/>
    <w:rsid w:val="00A53E3B"/>
    <w:rsid w:val="00A540A6"/>
    <w:rsid w:val="00A54E45"/>
    <w:rsid w:val="00A550B5"/>
    <w:rsid w:val="00A5545B"/>
    <w:rsid w:val="00A55D1D"/>
    <w:rsid w:val="00A55ED6"/>
    <w:rsid w:val="00A573AA"/>
    <w:rsid w:val="00A57C70"/>
    <w:rsid w:val="00A57D41"/>
    <w:rsid w:val="00A6007C"/>
    <w:rsid w:val="00A60301"/>
    <w:rsid w:val="00A613B5"/>
    <w:rsid w:val="00A6238D"/>
    <w:rsid w:val="00A629DA"/>
    <w:rsid w:val="00A62A03"/>
    <w:rsid w:val="00A62ED9"/>
    <w:rsid w:val="00A63677"/>
    <w:rsid w:val="00A6377E"/>
    <w:rsid w:val="00A6382B"/>
    <w:rsid w:val="00A63CA3"/>
    <w:rsid w:val="00A63EB3"/>
    <w:rsid w:val="00A646D7"/>
    <w:rsid w:val="00A663D3"/>
    <w:rsid w:val="00A66D44"/>
    <w:rsid w:val="00A66EC6"/>
    <w:rsid w:val="00A67676"/>
    <w:rsid w:val="00A70DD6"/>
    <w:rsid w:val="00A71E1F"/>
    <w:rsid w:val="00A72308"/>
    <w:rsid w:val="00A72B99"/>
    <w:rsid w:val="00A72BE4"/>
    <w:rsid w:val="00A7462F"/>
    <w:rsid w:val="00A75D29"/>
    <w:rsid w:val="00A76956"/>
    <w:rsid w:val="00A76C49"/>
    <w:rsid w:val="00A76F49"/>
    <w:rsid w:val="00A77180"/>
    <w:rsid w:val="00A776BF"/>
    <w:rsid w:val="00A80CEF"/>
    <w:rsid w:val="00A80FDA"/>
    <w:rsid w:val="00A813E2"/>
    <w:rsid w:val="00A8149E"/>
    <w:rsid w:val="00A8210A"/>
    <w:rsid w:val="00A8289B"/>
    <w:rsid w:val="00A82D10"/>
    <w:rsid w:val="00A82F25"/>
    <w:rsid w:val="00A832D0"/>
    <w:rsid w:val="00A83A7F"/>
    <w:rsid w:val="00A83CCB"/>
    <w:rsid w:val="00A83D37"/>
    <w:rsid w:val="00A845C2"/>
    <w:rsid w:val="00A84644"/>
    <w:rsid w:val="00A85097"/>
    <w:rsid w:val="00A85E96"/>
    <w:rsid w:val="00A875EF"/>
    <w:rsid w:val="00A90609"/>
    <w:rsid w:val="00A93B58"/>
    <w:rsid w:val="00A9462B"/>
    <w:rsid w:val="00A952E5"/>
    <w:rsid w:val="00A95745"/>
    <w:rsid w:val="00A95E7D"/>
    <w:rsid w:val="00A95F27"/>
    <w:rsid w:val="00A96121"/>
    <w:rsid w:val="00A965F9"/>
    <w:rsid w:val="00A97636"/>
    <w:rsid w:val="00AA034D"/>
    <w:rsid w:val="00AA0994"/>
    <w:rsid w:val="00AA0CB9"/>
    <w:rsid w:val="00AA182B"/>
    <w:rsid w:val="00AA2099"/>
    <w:rsid w:val="00AA2B03"/>
    <w:rsid w:val="00AA324B"/>
    <w:rsid w:val="00AA341C"/>
    <w:rsid w:val="00AA3684"/>
    <w:rsid w:val="00AA42B8"/>
    <w:rsid w:val="00AA4EDF"/>
    <w:rsid w:val="00AA4F00"/>
    <w:rsid w:val="00AA4F8F"/>
    <w:rsid w:val="00AA524A"/>
    <w:rsid w:val="00AA542B"/>
    <w:rsid w:val="00AA56D7"/>
    <w:rsid w:val="00AA60BE"/>
    <w:rsid w:val="00AA630F"/>
    <w:rsid w:val="00AA73DD"/>
    <w:rsid w:val="00AA7448"/>
    <w:rsid w:val="00AA7511"/>
    <w:rsid w:val="00AA7A58"/>
    <w:rsid w:val="00AB0898"/>
    <w:rsid w:val="00AB0B5E"/>
    <w:rsid w:val="00AB1AA8"/>
    <w:rsid w:val="00AB2647"/>
    <w:rsid w:val="00AB32EA"/>
    <w:rsid w:val="00AB397F"/>
    <w:rsid w:val="00AB3E1B"/>
    <w:rsid w:val="00AB4458"/>
    <w:rsid w:val="00AB4ACC"/>
    <w:rsid w:val="00AB4D0C"/>
    <w:rsid w:val="00AB66C3"/>
    <w:rsid w:val="00AB734A"/>
    <w:rsid w:val="00AB7BBB"/>
    <w:rsid w:val="00AC0FD1"/>
    <w:rsid w:val="00AC205B"/>
    <w:rsid w:val="00AC284E"/>
    <w:rsid w:val="00AC2A8F"/>
    <w:rsid w:val="00AC32F4"/>
    <w:rsid w:val="00AC39B7"/>
    <w:rsid w:val="00AC4286"/>
    <w:rsid w:val="00AC4701"/>
    <w:rsid w:val="00AC4AEE"/>
    <w:rsid w:val="00AC5331"/>
    <w:rsid w:val="00AC6702"/>
    <w:rsid w:val="00AC7E8F"/>
    <w:rsid w:val="00AD00E5"/>
    <w:rsid w:val="00AD0111"/>
    <w:rsid w:val="00AD10FC"/>
    <w:rsid w:val="00AD1159"/>
    <w:rsid w:val="00AD1BE4"/>
    <w:rsid w:val="00AD1C59"/>
    <w:rsid w:val="00AD1E50"/>
    <w:rsid w:val="00AD2656"/>
    <w:rsid w:val="00AD2679"/>
    <w:rsid w:val="00AD2BA2"/>
    <w:rsid w:val="00AD4427"/>
    <w:rsid w:val="00AD51A2"/>
    <w:rsid w:val="00AD6662"/>
    <w:rsid w:val="00AD7D33"/>
    <w:rsid w:val="00AE0923"/>
    <w:rsid w:val="00AE095B"/>
    <w:rsid w:val="00AE1856"/>
    <w:rsid w:val="00AE28CE"/>
    <w:rsid w:val="00AE378E"/>
    <w:rsid w:val="00AE39AC"/>
    <w:rsid w:val="00AE40A0"/>
    <w:rsid w:val="00AE47D3"/>
    <w:rsid w:val="00AE4E02"/>
    <w:rsid w:val="00AE5FF9"/>
    <w:rsid w:val="00AE675B"/>
    <w:rsid w:val="00AE6946"/>
    <w:rsid w:val="00AE7025"/>
    <w:rsid w:val="00AF0606"/>
    <w:rsid w:val="00AF2716"/>
    <w:rsid w:val="00AF315A"/>
    <w:rsid w:val="00AF4025"/>
    <w:rsid w:val="00AF4F27"/>
    <w:rsid w:val="00AF508D"/>
    <w:rsid w:val="00AF6788"/>
    <w:rsid w:val="00AF72D1"/>
    <w:rsid w:val="00AF7F81"/>
    <w:rsid w:val="00B007E1"/>
    <w:rsid w:val="00B01612"/>
    <w:rsid w:val="00B01F75"/>
    <w:rsid w:val="00B02165"/>
    <w:rsid w:val="00B02C0F"/>
    <w:rsid w:val="00B02C85"/>
    <w:rsid w:val="00B02DAD"/>
    <w:rsid w:val="00B03262"/>
    <w:rsid w:val="00B0388C"/>
    <w:rsid w:val="00B042CD"/>
    <w:rsid w:val="00B04E76"/>
    <w:rsid w:val="00B05213"/>
    <w:rsid w:val="00B05467"/>
    <w:rsid w:val="00B06E59"/>
    <w:rsid w:val="00B07B35"/>
    <w:rsid w:val="00B1029B"/>
    <w:rsid w:val="00B102EB"/>
    <w:rsid w:val="00B10D83"/>
    <w:rsid w:val="00B11122"/>
    <w:rsid w:val="00B117B3"/>
    <w:rsid w:val="00B12178"/>
    <w:rsid w:val="00B13221"/>
    <w:rsid w:val="00B13633"/>
    <w:rsid w:val="00B13CA2"/>
    <w:rsid w:val="00B13CDC"/>
    <w:rsid w:val="00B1481F"/>
    <w:rsid w:val="00B152C2"/>
    <w:rsid w:val="00B15CF3"/>
    <w:rsid w:val="00B15E3C"/>
    <w:rsid w:val="00B16C86"/>
    <w:rsid w:val="00B16D4F"/>
    <w:rsid w:val="00B17701"/>
    <w:rsid w:val="00B17D5F"/>
    <w:rsid w:val="00B204D3"/>
    <w:rsid w:val="00B2157A"/>
    <w:rsid w:val="00B21727"/>
    <w:rsid w:val="00B21B63"/>
    <w:rsid w:val="00B22E23"/>
    <w:rsid w:val="00B22F32"/>
    <w:rsid w:val="00B23876"/>
    <w:rsid w:val="00B245C4"/>
    <w:rsid w:val="00B24726"/>
    <w:rsid w:val="00B25785"/>
    <w:rsid w:val="00B25DBE"/>
    <w:rsid w:val="00B26136"/>
    <w:rsid w:val="00B26CE4"/>
    <w:rsid w:val="00B27722"/>
    <w:rsid w:val="00B279FC"/>
    <w:rsid w:val="00B301A3"/>
    <w:rsid w:val="00B3024B"/>
    <w:rsid w:val="00B3049D"/>
    <w:rsid w:val="00B311A6"/>
    <w:rsid w:val="00B31F48"/>
    <w:rsid w:val="00B320FB"/>
    <w:rsid w:val="00B330E9"/>
    <w:rsid w:val="00B34590"/>
    <w:rsid w:val="00B34FBF"/>
    <w:rsid w:val="00B3591A"/>
    <w:rsid w:val="00B361D2"/>
    <w:rsid w:val="00B37D58"/>
    <w:rsid w:val="00B402CB"/>
    <w:rsid w:val="00B4035C"/>
    <w:rsid w:val="00B40E6E"/>
    <w:rsid w:val="00B411D2"/>
    <w:rsid w:val="00B41C75"/>
    <w:rsid w:val="00B41D3A"/>
    <w:rsid w:val="00B41F47"/>
    <w:rsid w:val="00B4246B"/>
    <w:rsid w:val="00B42B5A"/>
    <w:rsid w:val="00B42E6A"/>
    <w:rsid w:val="00B438CC"/>
    <w:rsid w:val="00B443CF"/>
    <w:rsid w:val="00B4485F"/>
    <w:rsid w:val="00B45B99"/>
    <w:rsid w:val="00B466CE"/>
    <w:rsid w:val="00B46832"/>
    <w:rsid w:val="00B46DC2"/>
    <w:rsid w:val="00B47A8D"/>
    <w:rsid w:val="00B47C88"/>
    <w:rsid w:val="00B50450"/>
    <w:rsid w:val="00B50711"/>
    <w:rsid w:val="00B5075B"/>
    <w:rsid w:val="00B50F67"/>
    <w:rsid w:val="00B51546"/>
    <w:rsid w:val="00B51FA9"/>
    <w:rsid w:val="00B52122"/>
    <w:rsid w:val="00B52A8A"/>
    <w:rsid w:val="00B53251"/>
    <w:rsid w:val="00B53B3D"/>
    <w:rsid w:val="00B541EE"/>
    <w:rsid w:val="00B575A7"/>
    <w:rsid w:val="00B57664"/>
    <w:rsid w:val="00B612D2"/>
    <w:rsid w:val="00B61C08"/>
    <w:rsid w:val="00B63768"/>
    <w:rsid w:val="00B63F13"/>
    <w:rsid w:val="00B64906"/>
    <w:rsid w:val="00B64D04"/>
    <w:rsid w:val="00B67281"/>
    <w:rsid w:val="00B6743F"/>
    <w:rsid w:val="00B679DC"/>
    <w:rsid w:val="00B67E20"/>
    <w:rsid w:val="00B71B22"/>
    <w:rsid w:val="00B7256F"/>
    <w:rsid w:val="00B73A0D"/>
    <w:rsid w:val="00B73F84"/>
    <w:rsid w:val="00B75870"/>
    <w:rsid w:val="00B77DE5"/>
    <w:rsid w:val="00B77E6E"/>
    <w:rsid w:val="00B802B9"/>
    <w:rsid w:val="00B823AD"/>
    <w:rsid w:val="00B832B3"/>
    <w:rsid w:val="00B83C3C"/>
    <w:rsid w:val="00B83F01"/>
    <w:rsid w:val="00B8422C"/>
    <w:rsid w:val="00B84CD7"/>
    <w:rsid w:val="00B85250"/>
    <w:rsid w:val="00B8582B"/>
    <w:rsid w:val="00B86B84"/>
    <w:rsid w:val="00B86D8E"/>
    <w:rsid w:val="00B872D0"/>
    <w:rsid w:val="00B906D9"/>
    <w:rsid w:val="00B90FFB"/>
    <w:rsid w:val="00B91177"/>
    <w:rsid w:val="00B91B7C"/>
    <w:rsid w:val="00B921AA"/>
    <w:rsid w:val="00B92262"/>
    <w:rsid w:val="00B926CA"/>
    <w:rsid w:val="00B93679"/>
    <w:rsid w:val="00B9486F"/>
    <w:rsid w:val="00B953D2"/>
    <w:rsid w:val="00B95465"/>
    <w:rsid w:val="00B95B1E"/>
    <w:rsid w:val="00B9617C"/>
    <w:rsid w:val="00B96497"/>
    <w:rsid w:val="00B9777E"/>
    <w:rsid w:val="00BA081A"/>
    <w:rsid w:val="00BA1182"/>
    <w:rsid w:val="00BA11C0"/>
    <w:rsid w:val="00BA2A6B"/>
    <w:rsid w:val="00BA2ABF"/>
    <w:rsid w:val="00BA3204"/>
    <w:rsid w:val="00BA4BD4"/>
    <w:rsid w:val="00BA4DA7"/>
    <w:rsid w:val="00BA5073"/>
    <w:rsid w:val="00BA5401"/>
    <w:rsid w:val="00BA61F6"/>
    <w:rsid w:val="00BA7483"/>
    <w:rsid w:val="00BA7A2D"/>
    <w:rsid w:val="00BB04DD"/>
    <w:rsid w:val="00BB0686"/>
    <w:rsid w:val="00BB0D14"/>
    <w:rsid w:val="00BB126F"/>
    <w:rsid w:val="00BB127B"/>
    <w:rsid w:val="00BB20D0"/>
    <w:rsid w:val="00BB2E9A"/>
    <w:rsid w:val="00BB446B"/>
    <w:rsid w:val="00BB5648"/>
    <w:rsid w:val="00BB64DE"/>
    <w:rsid w:val="00BB67F0"/>
    <w:rsid w:val="00BB6F33"/>
    <w:rsid w:val="00BB7716"/>
    <w:rsid w:val="00BB7DDA"/>
    <w:rsid w:val="00BC1674"/>
    <w:rsid w:val="00BC1806"/>
    <w:rsid w:val="00BC3074"/>
    <w:rsid w:val="00BC39C2"/>
    <w:rsid w:val="00BC3CD6"/>
    <w:rsid w:val="00BC3FFF"/>
    <w:rsid w:val="00BC42AA"/>
    <w:rsid w:val="00BC4391"/>
    <w:rsid w:val="00BC475E"/>
    <w:rsid w:val="00BC55CF"/>
    <w:rsid w:val="00BC568C"/>
    <w:rsid w:val="00BC645D"/>
    <w:rsid w:val="00BC76B3"/>
    <w:rsid w:val="00BC76E4"/>
    <w:rsid w:val="00BD0263"/>
    <w:rsid w:val="00BD06A5"/>
    <w:rsid w:val="00BD0FCE"/>
    <w:rsid w:val="00BD1058"/>
    <w:rsid w:val="00BD22D1"/>
    <w:rsid w:val="00BD264C"/>
    <w:rsid w:val="00BD3496"/>
    <w:rsid w:val="00BD4055"/>
    <w:rsid w:val="00BD437A"/>
    <w:rsid w:val="00BD4898"/>
    <w:rsid w:val="00BD51AD"/>
    <w:rsid w:val="00BD5858"/>
    <w:rsid w:val="00BD5B33"/>
    <w:rsid w:val="00BD606C"/>
    <w:rsid w:val="00BD6560"/>
    <w:rsid w:val="00BD69D4"/>
    <w:rsid w:val="00BD7EF7"/>
    <w:rsid w:val="00BD7FB7"/>
    <w:rsid w:val="00BE0418"/>
    <w:rsid w:val="00BE06EC"/>
    <w:rsid w:val="00BE08EE"/>
    <w:rsid w:val="00BE1081"/>
    <w:rsid w:val="00BE1E5E"/>
    <w:rsid w:val="00BE3603"/>
    <w:rsid w:val="00BE44B5"/>
    <w:rsid w:val="00BE490C"/>
    <w:rsid w:val="00BE55F5"/>
    <w:rsid w:val="00BE5833"/>
    <w:rsid w:val="00BE5CEB"/>
    <w:rsid w:val="00BE614D"/>
    <w:rsid w:val="00BE6342"/>
    <w:rsid w:val="00BE7117"/>
    <w:rsid w:val="00BE7646"/>
    <w:rsid w:val="00BF1096"/>
    <w:rsid w:val="00BF1A83"/>
    <w:rsid w:val="00BF21A1"/>
    <w:rsid w:val="00BF2539"/>
    <w:rsid w:val="00BF358E"/>
    <w:rsid w:val="00BF4098"/>
    <w:rsid w:val="00BF67D7"/>
    <w:rsid w:val="00BF6BAD"/>
    <w:rsid w:val="00BF73CE"/>
    <w:rsid w:val="00BF74CE"/>
    <w:rsid w:val="00BF7DEA"/>
    <w:rsid w:val="00C00271"/>
    <w:rsid w:val="00C00AF4"/>
    <w:rsid w:val="00C00BE2"/>
    <w:rsid w:val="00C023B3"/>
    <w:rsid w:val="00C041D0"/>
    <w:rsid w:val="00C048F3"/>
    <w:rsid w:val="00C04BED"/>
    <w:rsid w:val="00C05209"/>
    <w:rsid w:val="00C0584B"/>
    <w:rsid w:val="00C05DE6"/>
    <w:rsid w:val="00C065AF"/>
    <w:rsid w:val="00C0695C"/>
    <w:rsid w:val="00C1112E"/>
    <w:rsid w:val="00C13348"/>
    <w:rsid w:val="00C14640"/>
    <w:rsid w:val="00C14DE9"/>
    <w:rsid w:val="00C14FA3"/>
    <w:rsid w:val="00C15D11"/>
    <w:rsid w:val="00C15E91"/>
    <w:rsid w:val="00C162B5"/>
    <w:rsid w:val="00C16477"/>
    <w:rsid w:val="00C16DF1"/>
    <w:rsid w:val="00C16E92"/>
    <w:rsid w:val="00C16EF7"/>
    <w:rsid w:val="00C16F1E"/>
    <w:rsid w:val="00C17434"/>
    <w:rsid w:val="00C174AC"/>
    <w:rsid w:val="00C177D8"/>
    <w:rsid w:val="00C17D13"/>
    <w:rsid w:val="00C213F7"/>
    <w:rsid w:val="00C213F8"/>
    <w:rsid w:val="00C216A7"/>
    <w:rsid w:val="00C21C69"/>
    <w:rsid w:val="00C220F5"/>
    <w:rsid w:val="00C2220D"/>
    <w:rsid w:val="00C2273F"/>
    <w:rsid w:val="00C23877"/>
    <w:rsid w:val="00C246A6"/>
    <w:rsid w:val="00C246CB"/>
    <w:rsid w:val="00C25368"/>
    <w:rsid w:val="00C269BD"/>
    <w:rsid w:val="00C26BFC"/>
    <w:rsid w:val="00C270FE"/>
    <w:rsid w:val="00C276E6"/>
    <w:rsid w:val="00C27F05"/>
    <w:rsid w:val="00C30EFD"/>
    <w:rsid w:val="00C31A3A"/>
    <w:rsid w:val="00C31C91"/>
    <w:rsid w:val="00C31CDD"/>
    <w:rsid w:val="00C32AC5"/>
    <w:rsid w:val="00C32DA3"/>
    <w:rsid w:val="00C331D6"/>
    <w:rsid w:val="00C333B3"/>
    <w:rsid w:val="00C33481"/>
    <w:rsid w:val="00C33BFC"/>
    <w:rsid w:val="00C33E1D"/>
    <w:rsid w:val="00C35221"/>
    <w:rsid w:val="00C354EE"/>
    <w:rsid w:val="00C35C66"/>
    <w:rsid w:val="00C35DF8"/>
    <w:rsid w:val="00C35F21"/>
    <w:rsid w:val="00C3627C"/>
    <w:rsid w:val="00C36310"/>
    <w:rsid w:val="00C36362"/>
    <w:rsid w:val="00C364A9"/>
    <w:rsid w:val="00C37117"/>
    <w:rsid w:val="00C40223"/>
    <w:rsid w:val="00C4085A"/>
    <w:rsid w:val="00C40CA3"/>
    <w:rsid w:val="00C40E69"/>
    <w:rsid w:val="00C40EAC"/>
    <w:rsid w:val="00C411B6"/>
    <w:rsid w:val="00C41317"/>
    <w:rsid w:val="00C41FF1"/>
    <w:rsid w:val="00C42249"/>
    <w:rsid w:val="00C43B8E"/>
    <w:rsid w:val="00C44DE4"/>
    <w:rsid w:val="00C45002"/>
    <w:rsid w:val="00C45961"/>
    <w:rsid w:val="00C45A3A"/>
    <w:rsid w:val="00C45E40"/>
    <w:rsid w:val="00C45E5A"/>
    <w:rsid w:val="00C46813"/>
    <w:rsid w:val="00C469E3"/>
    <w:rsid w:val="00C46B79"/>
    <w:rsid w:val="00C4783E"/>
    <w:rsid w:val="00C47FEF"/>
    <w:rsid w:val="00C507B1"/>
    <w:rsid w:val="00C510F2"/>
    <w:rsid w:val="00C51455"/>
    <w:rsid w:val="00C53185"/>
    <w:rsid w:val="00C54426"/>
    <w:rsid w:val="00C56181"/>
    <w:rsid w:val="00C56604"/>
    <w:rsid w:val="00C56A53"/>
    <w:rsid w:val="00C56AC8"/>
    <w:rsid w:val="00C57203"/>
    <w:rsid w:val="00C576FC"/>
    <w:rsid w:val="00C6125D"/>
    <w:rsid w:val="00C61C19"/>
    <w:rsid w:val="00C61CE1"/>
    <w:rsid w:val="00C61D25"/>
    <w:rsid w:val="00C621D9"/>
    <w:rsid w:val="00C627F2"/>
    <w:rsid w:val="00C62C68"/>
    <w:rsid w:val="00C63342"/>
    <w:rsid w:val="00C635B6"/>
    <w:rsid w:val="00C65372"/>
    <w:rsid w:val="00C6579E"/>
    <w:rsid w:val="00C66337"/>
    <w:rsid w:val="00C71E11"/>
    <w:rsid w:val="00C72453"/>
    <w:rsid w:val="00C7360C"/>
    <w:rsid w:val="00C752EF"/>
    <w:rsid w:val="00C75BBE"/>
    <w:rsid w:val="00C769F6"/>
    <w:rsid w:val="00C776A1"/>
    <w:rsid w:val="00C80EA1"/>
    <w:rsid w:val="00C81012"/>
    <w:rsid w:val="00C81B7B"/>
    <w:rsid w:val="00C81D6D"/>
    <w:rsid w:val="00C825F4"/>
    <w:rsid w:val="00C841C3"/>
    <w:rsid w:val="00C84307"/>
    <w:rsid w:val="00C84D81"/>
    <w:rsid w:val="00C911C4"/>
    <w:rsid w:val="00C914AA"/>
    <w:rsid w:val="00C9386D"/>
    <w:rsid w:val="00C938E5"/>
    <w:rsid w:val="00C93B95"/>
    <w:rsid w:val="00C94983"/>
    <w:rsid w:val="00C959C8"/>
    <w:rsid w:val="00C963AB"/>
    <w:rsid w:val="00C968A4"/>
    <w:rsid w:val="00C96EC8"/>
    <w:rsid w:val="00C9721B"/>
    <w:rsid w:val="00C97FD1"/>
    <w:rsid w:val="00CA0B50"/>
    <w:rsid w:val="00CA1411"/>
    <w:rsid w:val="00CA1915"/>
    <w:rsid w:val="00CA1999"/>
    <w:rsid w:val="00CA2B35"/>
    <w:rsid w:val="00CA2D42"/>
    <w:rsid w:val="00CA315F"/>
    <w:rsid w:val="00CA339B"/>
    <w:rsid w:val="00CA37DA"/>
    <w:rsid w:val="00CA4000"/>
    <w:rsid w:val="00CA41A5"/>
    <w:rsid w:val="00CA43A7"/>
    <w:rsid w:val="00CA441F"/>
    <w:rsid w:val="00CA4925"/>
    <w:rsid w:val="00CA5AEE"/>
    <w:rsid w:val="00CA5C4B"/>
    <w:rsid w:val="00CA6919"/>
    <w:rsid w:val="00CA6CD8"/>
    <w:rsid w:val="00CA6DA5"/>
    <w:rsid w:val="00CA7296"/>
    <w:rsid w:val="00CA7B0A"/>
    <w:rsid w:val="00CA7B63"/>
    <w:rsid w:val="00CB09A7"/>
    <w:rsid w:val="00CB0C32"/>
    <w:rsid w:val="00CB162A"/>
    <w:rsid w:val="00CB1D7C"/>
    <w:rsid w:val="00CB2065"/>
    <w:rsid w:val="00CB239E"/>
    <w:rsid w:val="00CB2B11"/>
    <w:rsid w:val="00CB32FD"/>
    <w:rsid w:val="00CB3CC2"/>
    <w:rsid w:val="00CB464C"/>
    <w:rsid w:val="00CB524C"/>
    <w:rsid w:val="00CB542E"/>
    <w:rsid w:val="00CB5834"/>
    <w:rsid w:val="00CB58D6"/>
    <w:rsid w:val="00CB6CB0"/>
    <w:rsid w:val="00CB78BF"/>
    <w:rsid w:val="00CB7F1C"/>
    <w:rsid w:val="00CC1D6F"/>
    <w:rsid w:val="00CC2CA3"/>
    <w:rsid w:val="00CC38C8"/>
    <w:rsid w:val="00CC4A12"/>
    <w:rsid w:val="00CC4A4D"/>
    <w:rsid w:val="00CC5262"/>
    <w:rsid w:val="00CC5567"/>
    <w:rsid w:val="00CC6A1E"/>
    <w:rsid w:val="00CC6DA7"/>
    <w:rsid w:val="00CC75BE"/>
    <w:rsid w:val="00CC76A3"/>
    <w:rsid w:val="00CD0346"/>
    <w:rsid w:val="00CD0AFC"/>
    <w:rsid w:val="00CD1559"/>
    <w:rsid w:val="00CD16CA"/>
    <w:rsid w:val="00CD1833"/>
    <w:rsid w:val="00CD1DD6"/>
    <w:rsid w:val="00CD20B7"/>
    <w:rsid w:val="00CD2846"/>
    <w:rsid w:val="00CD2F9D"/>
    <w:rsid w:val="00CD338C"/>
    <w:rsid w:val="00CD339A"/>
    <w:rsid w:val="00CD3972"/>
    <w:rsid w:val="00CD44F6"/>
    <w:rsid w:val="00CD63F8"/>
    <w:rsid w:val="00CE0BB1"/>
    <w:rsid w:val="00CE172A"/>
    <w:rsid w:val="00CE2315"/>
    <w:rsid w:val="00CE28BD"/>
    <w:rsid w:val="00CE29C2"/>
    <w:rsid w:val="00CE3118"/>
    <w:rsid w:val="00CE31FA"/>
    <w:rsid w:val="00CE32EB"/>
    <w:rsid w:val="00CE3736"/>
    <w:rsid w:val="00CE3B0A"/>
    <w:rsid w:val="00CE44D4"/>
    <w:rsid w:val="00CE4D5C"/>
    <w:rsid w:val="00CE5037"/>
    <w:rsid w:val="00CE587D"/>
    <w:rsid w:val="00CE62EC"/>
    <w:rsid w:val="00CE6B72"/>
    <w:rsid w:val="00CE796A"/>
    <w:rsid w:val="00CE7E5C"/>
    <w:rsid w:val="00CE7F44"/>
    <w:rsid w:val="00CF004F"/>
    <w:rsid w:val="00CF0529"/>
    <w:rsid w:val="00CF05E1"/>
    <w:rsid w:val="00CF0987"/>
    <w:rsid w:val="00CF0CEE"/>
    <w:rsid w:val="00CF1A00"/>
    <w:rsid w:val="00CF26EF"/>
    <w:rsid w:val="00CF2FDF"/>
    <w:rsid w:val="00CF323C"/>
    <w:rsid w:val="00CF32FD"/>
    <w:rsid w:val="00CF39BB"/>
    <w:rsid w:val="00CF4AC2"/>
    <w:rsid w:val="00CF4EBB"/>
    <w:rsid w:val="00CF4FFE"/>
    <w:rsid w:val="00CF57CC"/>
    <w:rsid w:val="00CF5D5A"/>
    <w:rsid w:val="00CF788E"/>
    <w:rsid w:val="00D0101E"/>
    <w:rsid w:val="00D01B52"/>
    <w:rsid w:val="00D01C4C"/>
    <w:rsid w:val="00D02526"/>
    <w:rsid w:val="00D02C19"/>
    <w:rsid w:val="00D02C96"/>
    <w:rsid w:val="00D030A4"/>
    <w:rsid w:val="00D030F4"/>
    <w:rsid w:val="00D05227"/>
    <w:rsid w:val="00D052B1"/>
    <w:rsid w:val="00D109CA"/>
    <w:rsid w:val="00D11FAB"/>
    <w:rsid w:val="00D11FF7"/>
    <w:rsid w:val="00D121BC"/>
    <w:rsid w:val="00D144C8"/>
    <w:rsid w:val="00D148F9"/>
    <w:rsid w:val="00D14A15"/>
    <w:rsid w:val="00D1529A"/>
    <w:rsid w:val="00D15961"/>
    <w:rsid w:val="00D15AFD"/>
    <w:rsid w:val="00D16147"/>
    <w:rsid w:val="00D161E1"/>
    <w:rsid w:val="00D16726"/>
    <w:rsid w:val="00D16CCD"/>
    <w:rsid w:val="00D16E93"/>
    <w:rsid w:val="00D173A3"/>
    <w:rsid w:val="00D17907"/>
    <w:rsid w:val="00D2025C"/>
    <w:rsid w:val="00D21B3C"/>
    <w:rsid w:val="00D21EED"/>
    <w:rsid w:val="00D22923"/>
    <w:rsid w:val="00D23AC7"/>
    <w:rsid w:val="00D24112"/>
    <w:rsid w:val="00D24644"/>
    <w:rsid w:val="00D25A3F"/>
    <w:rsid w:val="00D25C4F"/>
    <w:rsid w:val="00D26A67"/>
    <w:rsid w:val="00D27600"/>
    <w:rsid w:val="00D30717"/>
    <w:rsid w:val="00D30F99"/>
    <w:rsid w:val="00D3188C"/>
    <w:rsid w:val="00D31A95"/>
    <w:rsid w:val="00D31D86"/>
    <w:rsid w:val="00D32564"/>
    <w:rsid w:val="00D329E7"/>
    <w:rsid w:val="00D32F6F"/>
    <w:rsid w:val="00D33580"/>
    <w:rsid w:val="00D33E9B"/>
    <w:rsid w:val="00D35238"/>
    <w:rsid w:val="00D35C61"/>
    <w:rsid w:val="00D36914"/>
    <w:rsid w:val="00D36B86"/>
    <w:rsid w:val="00D36E05"/>
    <w:rsid w:val="00D40F9D"/>
    <w:rsid w:val="00D41264"/>
    <w:rsid w:val="00D418DF"/>
    <w:rsid w:val="00D41939"/>
    <w:rsid w:val="00D432C4"/>
    <w:rsid w:val="00D43812"/>
    <w:rsid w:val="00D43A1F"/>
    <w:rsid w:val="00D43D25"/>
    <w:rsid w:val="00D442FF"/>
    <w:rsid w:val="00D448E6"/>
    <w:rsid w:val="00D44A26"/>
    <w:rsid w:val="00D44FE6"/>
    <w:rsid w:val="00D450D5"/>
    <w:rsid w:val="00D45211"/>
    <w:rsid w:val="00D45778"/>
    <w:rsid w:val="00D461BB"/>
    <w:rsid w:val="00D461E5"/>
    <w:rsid w:val="00D46894"/>
    <w:rsid w:val="00D469F8"/>
    <w:rsid w:val="00D46DB0"/>
    <w:rsid w:val="00D476C6"/>
    <w:rsid w:val="00D47C36"/>
    <w:rsid w:val="00D505F2"/>
    <w:rsid w:val="00D50F72"/>
    <w:rsid w:val="00D514CB"/>
    <w:rsid w:val="00D51E41"/>
    <w:rsid w:val="00D521D1"/>
    <w:rsid w:val="00D52C1F"/>
    <w:rsid w:val="00D53F93"/>
    <w:rsid w:val="00D545B0"/>
    <w:rsid w:val="00D545B1"/>
    <w:rsid w:val="00D54D00"/>
    <w:rsid w:val="00D5551E"/>
    <w:rsid w:val="00D57C3C"/>
    <w:rsid w:val="00D57FBB"/>
    <w:rsid w:val="00D60555"/>
    <w:rsid w:val="00D60AA0"/>
    <w:rsid w:val="00D60B40"/>
    <w:rsid w:val="00D610A7"/>
    <w:rsid w:val="00D627DA"/>
    <w:rsid w:val="00D64B62"/>
    <w:rsid w:val="00D64C0B"/>
    <w:rsid w:val="00D65B44"/>
    <w:rsid w:val="00D65E85"/>
    <w:rsid w:val="00D66C6C"/>
    <w:rsid w:val="00D67864"/>
    <w:rsid w:val="00D67B0F"/>
    <w:rsid w:val="00D67EA2"/>
    <w:rsid w:val="00D67FE7"/>
    <w:rsid w:val="00D71BF9"/>
    <w:rsid w:val="00D720AC"/>
    <w:rsid w:val="00D72410"/>
    <w:rsid w:val="00D731C7"/>
    <w:rsid w:val="00D7402E"/>
    <w:rsid w:val="00D74996"/>
    <w:rsid w:val="00D756BC"/>
    <w:rsid w:val="00D7575B"/>
    <w:rsid w:val="00D76D59"/>
    <w:rsid w:val="00D7724D"/>
    <w:rsid w:val="00D77405"/>
    <w:rsid w:val="00D77EE3"/>
    <w:rsid w:val="00D80AB0"/>
    <w:rsid w:val="00D80D38"/>
    <w:rsid w:val="00D80D84"/>
    <w:rsid w:val="00D81787"/>
    <w:rsid w:val="00D82290"/>
    <w:rsid w:val="00D823AE"/>
    <w:rsid w:val="00D824E3"/>
    <w:rsid w:val="00D82802"/>
    <w:rsid w:val="00D8316F"/>
    <w:rsid w:val="00D83BB1"/>
    <w:rsid w:val="00D83F4F"/>
    <w:rsid w:val="00D84157"/>
    <w:rsid w:val="00D841C6"/>
    <w:rsid w:val="00D86209"/>
    <w:rsid w:val="00D866C7"/>
    <w:rsid w:val="00D86EE1"/>
    <w:rsid w:val="00D87942"/>
    <w:rsid w:val="00D9027D"/>
    <w:rsid w:val="00D903AF"/>
    <w:rsid w:val="00D90DAC"/>
    <w:rsid w:val="00D912F7"/>
    <w:rsid w:val="00D917D5"/>
    <w:rsid w:val="00D92F32"/>
    <w:rsid w:val="00D931C0"/>
    <w:rsid w:val="00D93666"/>
    <w:rsid w:val="00D93B25"/>
    <w:rsid w:val="00D93C04"/>
    <w:rsid w:val="00D93DF0"/>
    <w:rsid w:val="00D941BE"/>
    <w:rsid w:val="00D9433B"/>
    <w:rsid w:val="00D9523A"/>
    <w:rsid w:val="00D95659"/>
    <w:rsid w:val="00D95EC0"/>
    <w:rsid w:val="00D96187"/>
    <w:rsid w:val="00D9718D"/>
    <w:rsid w:val="00DA011C"/>
    <w:rsid w:val="00DA09D4"/>
    <w:rsid w:val="00DA0A91"/>
    <w:rsid w:val="00DA13F2"/>
    <w:rsid w:val="00DA1E27"/>
    <w:rsid w:val="00DA2216"/>
    <w:rsid w:val="00DA2283"/>
    <w:rsid w:val="00DA27DF"/>
    <w:rsid w:val="00DA331A"/>
    <w:rsid w:val="00DA3C80"/>
    <w:rsid w:val="00DA59AF"/>
    <w:rsid w:val="00DA615E"/>
    <w:rsid w:val="00DA6376"/>
    <w:rsid w:val="00DA70B7"/>
    <w:rsid w:val="00DA7F30"/>
    <w:rsid w:val="00DB036A"/>
    <w:rsid w:val="00DB0A10"/>
    <w:rsid w:val="00DB30D6"/>
    <w:rsid w:val="00DB40B3"/>
    <w:rsid w:val="00DB4A0D"/>
    <w:rsid w:val="00DB4D2A"/>
    <w:rsid w:val="00DB51A5"/>
    <w:rsid w:val="00DB6D98"/>
    <w:rsid w:val="00DC0800"/>
    <w:rsid w:val="00DC153F"/>
    <w:rsid w:val="00DC282E"/>
    <w:rsid w:val="00DC440F"/>
    <w:rsid w:val="00DC4AA8"/>
    <w:rsid w:val="00DC582B"/>
    <w:rsid w:val="00DC5CDB"/>
    <w:rsid w:val="00DC6131"/>
    <w:rsid w:val="00DC6F21"/>
    <w:rsid w:val="00DC7F33"/>
    <w:rsid w:val="00DD00E6"/>
    <w:rsid w:val="00DD053C"/>
    <w:rsid w:val="00DD0960"/>
    <w:rsid w:val="00DD0B43"/>
    <w:rsid w:val="00DD0B79"/>
    <w:rsid w:val="00DD0FAC"/>
    <w:rsid w:val="00DD158B"/>
    <w:rsid w:val="00DD166A"/>
    <w:rsid w:val="00DD1F17"/>
    <w:rsid w:val="00DD1FE9"/>
    <w:rsid w:val="00DD3100"/>
    <w:rsid w:val="00DD3B35"/>
    <w:rsid w:val="00DD5B51"/>
    <w:rsid w:val="00DD5ECA"/>
    <w:rsid w:val="00DD6169"/>
    <w:rsid w:val="00DD6D33"/>
    <w:rsid w:val="00DD6E16"/>
    <w:rsid w:val="00DD72EF"/>
    <w:rsid w:val="00DD7674"/>
    <w:rsid w:val="00DD7E50"/>
    <w:rsid w:val="00DE08A0"/>
    <w:rsid w:val="00DE14CA"/>
    <w:rsid w:val="00DE1E53"/>
    <w:rsid w:val="00DE1F47"/>
    <w:rsid w:val="00DE37C6"/>
    <w:rsid w:val="00DE4CF4"/>
    <w:rsid w:val="00DE4DA8"/>
    <w:rsid w:val="00DE555A"/>
    <w:rsid w:val="00DE55E5"/>
    <w:rsid w:val="00DE6602"/>
    <w:rsid w:val="00DE6915"/>
    <w:rsid w:val="00DE7ACB"/>
    <w:rsid w:val="00DF1F68"/>
    <w:rsid w:val="00DF2472"/>
    <w:rsid w:val="00DF3A08"/>
    <w:rsid w:val="00DF3F71"/>
    <w:rsid w:val="00DF411F"/>
    <w:rsid w:val="00DF45EB"/>
    <w:rsid w:val="00DF4AE4"/>
    <w:rsid w:val="00DF52AC"/>
    <w:rsid w:val="00DF5935"/>
    <w:rsid w:val="00DF7734"/>
    <w:rsid w:val="00DF79DA"/>
    <w:rsid w:val="00DF7A12"/>
    <w:rsid w:val="00E009FF"/>
    <w:rsid w:val="00E010F4"/>
    <w:rsid w:val="00E01298"/>
    <w:rsid w:val="00E01372"/>
    <w:rsid w:val="00E01639"/>
    <w:rsid w:val="00E01E05"/>
    <w:rsid w:val="00E02459"/>
    <w:rsid w:val="00E024AF"/>
    <w:rsid w:val="00E025FA"/>
    <w:rsid w:val="00E0336F"/>
    <w:rsid w:val="00E03A3F"/>
    <w:rsid w:val="00E03D10"/>
    <w:rsid w:val="00E05DDE"/>
    <w:rsid w:val="00E07C6C"/>
    <w:rsid w:val="00E1097D"/>
    <w:rsid w:val="00E10C87"/>
    <w:rsid w:val="00E12E22"/>
    <w:rsid w:val="00E1313D"/>
    <w:rsid w:val="00E13B7C"/>
    <w:rsid w:val="00E141C4"/>
    <w:rsid w:val="00E14281"/>
    <w:rsid w:val="00E1498E"/>
    <w:rsid w:val="00E1617F"/>
    <w:rsid w:val="00E17115"/>
    <w:rsid w:val="00E179DE"/>
    <w:rsid w:val="00E200BD"/>
    <w:rsid w:val="00E2103C"/>
    <w:rsid w:val="00E21647"/>
    <w:rsid w:val="00E218D7"/>
    <w:rsid w:val="00E21B44"/>
    <w:rsid w:val="00E21BEA"/>
    <w:rsid w:val="00E21D56"/>
    <w:rsid w:val="00E21F5F"/>
    <w:rsid w:val="00E23F13"/>
    <w:rsid w:val="00E24833"/>
    <w:rsid w:val="00E2499B"/>
    <w:rsid w:val="00E24E2A"/>
    <w:rsid w:val="00E25FEF"/>
    <w:rsid w:val="00E267DF"/>
    <w:rsid w:val="00E26E20"/>
    <w:rsid w:val="00E27180"/>
    <w:rsid w:val="00E27312"/>
    <w:rsid w:val="00E30031"/>
    <w:rsid w:val="00E301E0"/>
    <w:rsid w:val="00E302CD"/>
    <w:rsid w:val="00E30407"/>
    <w:rsid w:val="00E30A68"/>
    <w:rsid w:val="00E30F2D"/>
    <w:rsid w:val="00E311D5"/>
    <w:rsid w:val="00E31F0C"/>
    <w:rsid w:val="00E32C90"/>
    <w:rsid w:val="00E35C82"/>
    <w:rsid w:val="00E360D0"/>
    <w:rsid w:val="00E36215"/>
    <w:rsid w:val="00E36ABC"/>
    <w:rsid w:val="00E36D9F"/>
    <w:rsid w:val="00E37BB0"/>
    <w:rsid w:val="00E37C65"/>
    <w:rsid w:val="00E37C9E"/>
    <w:rsid w:val="00E4093D"/>
    <w:rsid w:val="00E41CAA"/>
    <w:rsid w:val="00E425B8"/>
    <w:rsid w:val="00E427D7"/>
    <w:rsid w:val="00E42962"/>
    <w:rsid w:val="00E42D38"/>
    <w:rsid w:val="00E44695"/>
    <w:rsid w:val="00E44F55"/>
    <w:rsid w:val="00E457DB"/>
    <w:rsid w:val="00E462A5"/>
    <w:rsid w:val="00E46815"/>
    <w:rsid w:val="00E46CF4"/>
    <w:rsid w:val="00E473E4"/>
    <w:rsid w:val="00E4753B"/>
    <w:rsid w:val="00E47D6D"/>
    <w:rsid w:val="00E50416"/>
    <w:rsid w:val="00E50480"/>
    <w:rsid w:val="00E506FC"/>
    <w:rsid w:val="00E50A05"/>
    <w:rsid w:val="00E513AB"/>
    <w:rsid w:val="00E51B3D"/>
    <w:rsid w:val="00E526AC"/>
    <w:rsid w:val="00E5291C"/>
    <w:rsid w:val="00E52F6D"/>
    <w:rsid w:val="00E538B7"/>
    <w:rsid w:val="00E53DAC"/>
    <w:rsid w:val="00E53F2F"/>
    <w:rsid w:val="00E5431D"/>
    <w:rsid w:val="00E55B74"/>
    <w:rsid w:val="00E55CD7"/>
    <w:rsid w:val="00E56289"/>
    <w:rsid w:val="00E56C3A"/>
    <w:rsid w:val="00E578E5"/>
    <w:rsid w:val="00E57F2B"/>
    <w:rsid w:val="00E57F4B"/>
    <w:rsid w:val="00E601A1"/>
    <w:rsid w:val="00E60A01"/>
    <w:rsid w:val="00E610F4"/>
    <w:rsid w:val="00E6118B"/>
    <w:rsid w:val="00E62B91"/>
    <w:rsid w:val="00E62D9B"/>
    <w:rsid w:val="00E62DD5"/>
    <w:rsid w:val="00E631DD"/>
    <w:rsid w:val="00E6394D"/>
    <w:rsid w:val="00E63EFE"/>
    <w:rsid w:val="00E6452A"/>
    <w:rsid w:val="00E64A3C"/>
    <w:rsid w:val="00E64A3E"/>
    <w:rsid w:val="00E66102"/>
    <w:rsid w:val="00E66C82"/>
    <w:rsid w:val="00E66D49"/>
    <w:rsid w:val="00E66D61"/>
    <w:rsid w:val="00E67198"/>
    <w:rsid w:val="00E67AEE"/>
    <w:rsid w:val="00E67C75"/>
    <w:rsid w:val="00E709E3"/>
    <w:rsid w:val="00E711E2"/>
    <w:rsid w:val="00E71EBC"/>
    <w:rsid w:val="00E726BC"/>
    <w:rsid w:val="00E72745"/>
    <w:rsid w:val="00E72B97"/>
    <w:rsid w:val="00E73754"/>
    <w:rsid w:val="00E73C91"/>
    <w:rsid w:val="00E7495F"/>
    <w:rsid w:val="00E761CF"/>
    <w:rsid w:val="00E7687D"/>
    <w:rsid w:val="00E7707C"/>
    <w:rsid w:val="00E7710F"/>
    <w:rsid w:val="00E772D6"/>
    <w:rsid w:val="00E80045"/>
    <w:rsid w:val="00E81D0A"/>
    <w:rsid w:val="00E81E49"/>
    <w:rsid w:val="00E821A2"/>
    <w:rsid w:val="00E821BB"/>
    <w:rsid w:val="00E830B6"/>
    <w:rsid w:val="00E8517C"/>
    <w:rsid w:val="00E85EFD"/>
    <w:rsid w:val="00E86AA6"/>
    <w:rsid w:val="00E8704F"/>
    <w:rsid w:val="00E870A0"/>
    <w:rsid w:val="00E90E5C"/>
    <w:rsid w:val="00E911D4"/>
    <w:rsid w:val="00E91E91"/>
    <w:rsid w:val="00E929F1"/>
    <w:rsid w:val="00E934A2"/>
    <w:rsid w:val="00E93F44"/>
    <w:rsid w:val="00E944A9"/>
    <w:rsid w:val="00E95531"/>
    <w:rsid w:val="00E96AA1"/>
    <w:rsid w:val="00E9710A"/>
    <w:rsid w:val="00E97138"/>
    <w:rsid w:val="00EA0626"/>
    <w:rsid w:val="00EA0779"/>
    <w:rsid w:val="00EA07C3"/>
    <w:rsid w:val="00EA0C53"/>
    <w:rsid w:val="00EA3097"/>
    <w:rsid w:val="00EA3389"/>
    <w:rsid w:val="00EA36E9"/>
    <w:rsid w:val="00EA3A06"/>
    <w:rsid w:val="00EA40A6"/>
    <w:rsid w:val="00EA478C"/>
    <w:rsid w:val="00EA4813"/>
    <w:rsid w:val="00EA56A0"/>
    <w:rsid w:val="00EA6A9E"/>
    <w:rsid w:val="00EA7834"/>
    <w:rsid w:val="00EB01B7"/>
    <w:rsid w:val="00EB04C2"/>
    <w:rsid w:val="00EB1154"/>
    <w:rsid w:val="00EB1371"/>
    <w:rsid w:val="00EB1B4C"/>
    <w:rsid w:val="00EB1EEE"/>
    <w:rsid w:val="00EB2437"/>
    <w:rsid w:val="00EB26A6"/>
    <w:rsid w:val="00EB2D61"/>
    <w:rsid w:val="00EB308B"/>
    <w:rsid w:val="00EB33F6"/>
    <w:rsid w:val="00EB3B7F"/>
    <w:rsid w:val="00EB3BD5"/>
    <w:rsid w:val="00EB4D54"/>
    <w:rsid w:val="00EB4F9F"/>
    <w:rsid w:val="00EB5809"/>
    <w:rsid w:val="00EB58CC"/>
    <w:rsid w:val="00EB59D3"/>
    <w:rsid w:val="00EB5CCE"/>
    <w:rsid w:val="00EB5F2A"/>
    <w:rsid w:val="00EB7BFF"/>
    <w:rsid w:val="00EB7C1B"/>
    <w:rsid w:val="00EB7E47"/>
    <w:rsid w:val="00EC2058"/>
    <w:rsid w:val="00EC2C2D"/>
    <w:rsid w:val="00EC2C82"/>
    <w:rsid w:val="00EC30B2"/>
    <w:rsid w:val="00EC3563"/>
    <w:rsid w:val="00EC3999"/>
    <w:rsid w:val="00EC4747"/>
    <w:rsid w:val="00EC507D"/>
    <w:rsid w:val="00EC586E"/>
    <w:rsid w:val="00ED03E5"/>
    <w:rsid w:val="00ED0780"/>
    <w:rsid w:val="00ED0EB8"/>
    <w:rsid w:val="00ED0EF9"/>
    <w:rsid w:val="00ED1C83"/>
    <w:rsid w:val="00ED2791"/>
    <w:rsid w:val="00ED2DF7"/>
    <w:rsid w:val="00ED2FBC"/>
    <w:rsid w:val="00ED3295"/>
    <w:rsid w:val="00ED3519"/>
    <w:rsid w:val="00ED393C"/>
    <w:rsid w:val="00ED3A16"/>
    <w:rsid w:val="00ED3A44"/>
    <w:rsid w:val="00ED5339"/>
    <w:rsid w:val="00ED5614"/>
    <w:rsid w:val="00ED6051"/>
    <w:rsid w:val="00ED66E1"/>
    <w:rsid w:val="00ED6F37"/>
    <w:rsid w:val="00ED740A"/>
    <w:rsid w:val="00ED7C17"/>
    <w:rsid w:val="00EE0055"/>
    <w:rsid w:val="00EE0851"/>
    <w:rsid w:val="00EE11B2"/>
    <w:rsid w:val="00EE1502"/>
    <w:rsid w:val="00EE1658"/>
    <w:rsid w:val="00EE2578"/>
    <w:rsid w:val="00EE2959"/>
    <w:rsid w:val="00EE3278"/>
    <w:rsid w:val="00EE361E"/>
    <w:rsid w:val="00EE3B32"/>
    <w:rsid w:val="00EE40D1"/>
    <w:rsid w:val="00EE4A20"/>
    <w:rsid w:val="00EE4E46"/>
    <w:rsid w:val="00EE5686"/>
    <w:rsid w:val="00EE5A03"/>
    <w:rsid w:val="00EE5EFC"/>
    <w:rsid w:val="00EE5F55"/>
    <w:rsid w:val="00EE623D"/>
    <w:rsid w:val="00EF0C8F"/>
    <w:rsid w:val="00EF11A5"/>
    <w:rsid w:val="00EF1774"/>
    <w:rsid w:val="00EF422D"/>
    <w:rsid w:val="00EF649B"/>
    <w:rsid w:val="00EF6DE2"/>
    <w:rsid w:val="00F00DF1"/>
    <w:rsid w:val="00F00F06"/>
    <w:rsid w:val="00F01742"/>
    <w:rsid w:val="00F01D98"/>
    <w:rsid w:val="00F020F6"/>
    <w:rsid w:val="00F02E15"/>
    <w:rsid w:val="00F031C4"/>
    <w:rsid w:val="00F03732"/>
    <w:rsid w:val="00F03D6F"/>
    <w:rsid w:val="00F03EF0"/>
    <w:rsid w:val="00F0421D"/>
    <w:rsid w:val="00F04812"/>
    <w:rsid w:val="00F0490E"/>
    <w:rsid w:val="00F04C5E"/>
    <w:rsid w:val="00F05A6D"/>
    <w:rsid w:val="00F0607E"/>
    <w:rsid w:val="00F061CC"/>
    <w:rsid w:val="00F07382"/>
    <w:rsid w:val="00F10397"/>
    <w:rsid w:val="00F1055F"/>
    <w:rsid w:val="00F11840"/>
    <w:rsid w:val="00F11B12"/>
    <w:rsid w:val="00F11B9E"/>
    <w:rsid w:val="00F1336E"/>
    <w:rsid w:val="00F134C5"/>
    <w:rsid w:val="00F13D28"/>
    <w:rsid w:val="00F14397"/>
    <w:rsid w:val="00F146D9"/>
    <w:rsid w:val="00F14B49"/>
    <w:rsid w:val="00F15CC6"/>
    <w:rsid w:val="00F1637F"/>
    <w:rsid w:val="00F16C7A"/>
    <w:rsid w:val="00F1701B"/>
    <w:rsid w:val="00F17899"/>
    <w:rsid w:val="00F2172E"/>
    <w:rsid w:val="00F21B3A"/>
    <w:rsid w:val="00F220AB"/>
    <w:rsid w:val="00F23292"/>
    <w:rsid w:val="00F23673"/>
    <w:rsid w:val="00F23740"/>
    <w:rsid w:val="00F23F14"/>
    <w:rsid w:val="00F26809"/>
    <w:rsid w:val="00F26911"/>
    <w:rsid w:val="00F26FDF"/>
    <w:rsid w:val="00F2711C"/>
    <w:rsid w:val="00F27843"/>
    <w:rsid w:val="00F30701"/>
    <w:rsid w:val="00F3189D"/>
    <w:rsid w:val="00F3192C"/>
    <w:rsid w:val="00F3202E"/>
    <w:rsid w:val="00F32AAA"/>
    <w:rsid w:val="00F32C70"/>
    <w:rsid w:val="00F32CB2"/>
    <w:rsid w:val="00F33868"/>
    <w:rsid w:val="00F36216"/>
    <w:rsid w:val="00F36EE9"/>
    <w:rsid w:val="00F37865"/>
    <w:rsid w:val="00F37BEC"/>
    <w:rsid w:val="00F4100C"/>
    <w:rsid w:val="00F41A38"/>
    <w:rsid w:val="00F4377F"/>
    <w:rsid w:val="00F43C72"/>
    <w:rsid w:val="00F44E90"/>
    <w:rsid w:val="00F450B6"/>
    <w:rsid w:val="00F46229"/>
    <w:rsid w:val="00F46A36"/>
    <w:rsid w:val="00F47938"/>
    <w:rsid w:val="00F47AA4"/>
    <w:rsid w:val="00F47BC8"/>
    <w:rsid w:val="00F47C1C"/>
    <w:rsid w:val="00F5154A"/>
    <w:rsid w:val="00F530F9"/>
    <w:rsid w:val="00F5313D"/>
    <w:rsid w:val="00F537EB"/>
    <w:rsid w:val="00F53873"/>
    <w:rsid w:val="00F5387B"/>
    <w:rsid w:val="00F54179"/>
    <w:rsid w:val="00F56917"/>
    <w:rsid w:val="00F56C89"/>
    <w:rsid w:val="00F60669"/>
    <w:rsid w:val="00F60FAF"/>
    <w:rsid w:val="00F614B3"/>
    <w:rsid w:val="00F61955"/>
    <w:rsid w:val="00F61E5F"/>
    <w:rsid w:val="00F620E8"/>
    <w:rsid w:val="00F62122"/>
    <w:rsid w:val="00F62356"/>
    <w:rsid w:val="00F62B1D"/>
    <w:rsid w:val="00F64839"/>
    <w:rsid w:val="00F64D43"/>
    <w:rsid w:val="00F64DFE"/>
    <w:rsid w:val="00F65386"/>
    <w:rsid w:val="00F659AA"/>
    <w:rsid w:val="00F66301"/>
    <w:rsid w:val="00F673F0"/>
    <w:rsid w:val="00F70F4C"/>
    <w:rsid w:val="00F71CC7"/>
    <w:rsid w:val="00F72493"/>
    <w:rsid w:val="00F728A6"/>
    <w:rsid w:val="00F72E95"/>
    <w:rsid w:val="00F72F85"/>
    <w:rsid w:val="00F7342B"/>
    <w:rsid w:val="00F7397E"/>
    <w:rsid w:val="00F73A90"/>
    <w:rsid w:val="00F7505A"/>
    <w:rsid w:val="00F755E3"/>
    <w:rsid w:val="00F75A45"/>
    <w:rsid w:val="00F75A64"/>
    <w:rsid w:val="00F75B68"/>
    <w:rsid w:val="00F75B87"/>
    <w:rsid w:val="00F76122"/>
    <w:rsid w:val="00F76972"/>
    <w:rsid w:val="00F7780E"/>
    <w:rsid w:val="00F80CD1"/>
    <w:rsid w:val="00F80F7D"/>
    <w:rsid w:val="00F81AE3"/>
    <w:rsid w:val="00F824D5"/>
    <w:rsid w:val="00F8411E"/>
    <w:rsid w:val="00F8524C"/>
    <w:rsid w:val="00F85534"/>
    <w:rsid w:val="00F85DCE"/>
    <w:rsid w:val="00F90663"/>
    <w:rsid w:val="00F91261"/>
    <w:rsid w:val="00F915B8"/>
    <w:rsid w:val="00F91D0F"/>
    <w:rsid w:val="00F92816"/>
    <w:rsid w:val="00F928FB"/>
    <w:rsid w:val="00F92BC6"/>
    <w:rsid w:val="00F92F08"/>
    <w:rsid w:val="00F94435"/>
    <w:rsid w:val="00F951D0"/>
    <w:rsid w:val="00F95202"/>
    <w:rsid w:val="00F95F96"/>
    <w:rsid w:val="00F96197"/>
    <w:rsid w:val="00F96B49"/>
    <w:rsid w:val="00F96D9D"/>
    <w:rsid w:val="00F96E51"/>
    <w:rsid w:val="00F97224"/>
    <w:rsid w:val="00F97958"/>
    <w:rsid w:val="00FA0369"/>
    <w:rsid w:val="00FA0B3A"/>
    <w:rsid w:val="00FA1B5E"/>
    <w:rsid w:val="00FA1BE7"/>
    <w:rsid w:val="00FA23AC"/>
    <w:rsid w:val="00FA2407"/>
    <w:rsid w:val="00FA2A02"/>
    <w:rsid w:val="00FA3373"/>
    <w:rsid w:val="00FA3498"/>
    <w:rsid w:val="00FA470F"/>
    <w:rsid w:val="00FA48EF"/>
    <w:rsid w:val="00FA4D05"/>
    <w:rsid w:val="00FA568E"/>
    <w:rsid w:val="00FA5B6C"/>
    <w:rsid w:val="00FA6362"/>
    <w:rsid w:val="00FA6B37"/>
    <w:rsid w:val="00FA7278"/>
    <w:rsid w:val="00FA7F30"/>
    <w:rsid w:val="00FB0D05"/>
    <w:rsid w:val="00FB0F49"/>
    <w:rsid w:val="00FB18D5"/>
    <w:rsid w:val="00FB2898"/>
    <w:rsid w:val="00FB2EC7"/>
    <w:rsid w:val="00FB4091"/>
    <w:rsid w:val="00FB50FF"/>
    <w:rsid w:val="00FB51E3"/>
    <w:rsid w:val="00FB5782"/>
    <w:rsid w:val="00FB5ACF"/>
    <w:rsid w:val="00FB6026"/>
    <w:rsid w:val="00FB62C0"/>
    <w:rsid w:val="00FB6CFD"/>
    <w:rsid w:val="00FB7F3E"/>
    <w:rsid w:val="00FC027B"/>
    <w:rsid w:val="00FC03D0"/>
    <w:rsid w:val="00FC0545"/>
    <w:rsid w:val="00FC07C0"/>
    <w:rsid w:val="00FC0E87"/>
    <w:rsid w:val="00FC14A0"/>
    <w:rsid w:val="00FC1B67"/>
    <w:rsid w:val="00FC1C7A"/>
    <w:rsid w:val="00FC1E38"/>
    <w:rsid w:val="00FC2468"/>
    <w:rsid w:val="00FC3066"/>
    <w:rsid w:val="00FC3C3B"/>
    <w:rsid w:val="00FC3DD6"/>
    <w:rsid w:val="00FC5164"/>
    <w:rsid w:val="00FC6847"/>
    <w:rsid w:val="00FC6F41"/>
    <w:rsid w:val="00FC7405"/>
    <w:rsid w:val="00FC7610"/>
    <w:rsid w:val="00FC7897"/>
    <w:rsid w:val="00FC7D81"/>
    <w:rsid w:val="00FC7F0C"/>
    <w:rsid w:val="00FD063C"/>
    <w:rsid w:val="00FD0FEF"/>
    <w:rsid w:val="00FD1040"/>
    <w:rsid w:val="00FD13E6"/>
    <w:rsid w:val="00FD1AAB"/>
    <w:rsid w:val="00FD20DB"/>
    <w:rsid w:val="00FD2E43"/>
    <w:rsid w:val="00FD2EDE"/>
    <w:rsid w:val="00FD3F0E"/>
    <w:rsid w:val="00FD46BF"/>
    <w:rsid w:val="00FD4734"/>
    <w:rsid w:val="00FD4EA9"/>
    <w:rsid w:val="00FD5FB3"/>
    <w:rsid w:val="00FD758C"/>
    <w:rsid w:val="00FD7FA0"/>
    <w:rsid w:val="00FE0381"/>
    <w:rsid w:val="00FE060E"/>
    <w:rsid w:val="00FE0D48"/>
    <w:rsid w:val="00FE14C2"/>
    <w:rsid w:val="00FE14F7"/>
    <w:rsid w:val="00FE1D15"/>
    <w:rsid w:val="00FE2DD0"/>
    <w:rsid w:val="00FE3A30"/>
    <w:rsid w:val="00FE59AE"/>
    <w:rsid w:val="00FE5C84"/>
    <w:rsid w:val="00FE6E1F"/>
    <w:rsid w:val="00FE7090"/>
    <w:rsid w:val="00FF0111"/>
    <w:rsid w:val="00FF0267"/>
    <w:rsid w:val="00FF054B"/>
    <w:rsid w:val="00FF0DBB"/>
    <w:rsid w:val="00FF1A4F"/>
    <w:rsid w:val="00FF3F66"/>
    <w:rsid w:val="00FF47B7"/>
    <w:rsid w:val="00FF4C90"/>
    <w:rsid w:val="00FF4EC2"/>
    <w:rsid w:val="00FF568B"/>
    <w:rsid w:val="00FF5EC9"/>
    <w:rsid w:val="00FF60AD"/>
    <w:rsid w:val="00FF67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oNotEmbedSmartTags/>
  <w:decimalSymbol w:val="."/>
  <w:listSeparator w:val=","/>
  <w14:docId w14:val="15202165"/>
  <w15:docId w15:val="{3B1841CF-05B9-4780-88A9-2BF66BEF1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unhideWhenUsed="1"/>
    <w:lsdException w:name="List" w:semiHidden="1" w:unhideWhenUsed="1"/>
    <w:lsdException w:name="List Bullet" w:semiHidden="1" w:unhideWhenUsed="1" w:qFormat="1"/>
    <w:lsdException w:name="List Number" w:semiHidden="1" w:unhideWhenUsed="1" w:qFormat="1"/>
    <w:lsdException w:name="List 2" w:semiHidden="1"/>
    <w:lsdException w:name="List 3" w:semiHidden="1"/>
    <w:lsdException w:name="List 4" w:semiHidden="1" w:unhideWhenUsed="1"/>
    <w:lsdException w:name="List 5" w:semiHidden="1" w:unhideWhenUsed="1"/>
    <w:lsdException w:name="List Bullet 2" w:semiHidden="1" w:uiPriority="0" w:unhideWhenUsed="1" w:qFormat="1"/>
    <w:lsdException w:name="List Bullet 3" w:semiHidden="1" w:unhideWhenUsed="1" w:qFormat="1"/>
    <w:lsdException w:name="List Bullet 4" w:unhideWhenUsed="1" w:qFormat="1"/>
    <w:lsdException w:name="List Bullet 5" w:unhideWhenUsed="1" w:qFormat="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lsdException w:name="Subtitle" w:semiHidden="1"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3578AF"/>
    <w:pPr>
      <w:spacing w:before="120" w:after="240"/>
    </w:pPr>
    <w:rPr>
      <w:rFonts w:ascii="Arial" w:hAnsi="Arial"/>
      <w:sz w:val="22"/>
      <w:lang w:val="en-GB" w:eastAsia="en-US"/>
    </w:rPr>
  </w:style>
  <w:style w:type="paragraph" w:styleId="Heading1">
    <w:name w:val="heading 1"/>
    <w:aliases w:val="H1 Char,h1 Char,1st level Char,Appendix 1 Char,h1,Section,Section Heading,H1,Level 1,Heading1,h11,h12,Heading 1 Updated,JPW-num-section,level 1,level1,Nadpis 1,Main heading Char,Heading 10 Char,Header1 Char,Head Char,123 Char,level 1 Char,1"/>
    <w:basedOn w:val="Normal"/>
    <w:next w:val="BodyTextNormal"/>
    <w:link w:val="Heading1Char"/>
    <w:qFormat/>
    <w:rsid w:val="00F21B3A"/>
    <w:pPr>
      <w:keepNext/>
      <w:numPr>
        <w:numId w:val="2"/>
      </w:numPr>
      <w:spacing w:before="240" w:after="120"/>
      <w:outlineLvl w:val="0"/>
    </w:pPr>
    <w:rPr>
      <w:rFonts w:ascii="Arial Bold" w:eastAsia="Times New Roman" w:hAnsi="Arial Bold" w:cs="Arial"/>
      <w:b/>
      <w:bCs/>
      <w:color w:val="1F144A" w:themeColor="text1"/>
      <w:kern w:val="32"/>
      <w:sz w:val="32"/>
      <w:szCs w:val="32"/>
    </w:rPr>
  </w:style>
  <w:style w:type="paragraph" w:styleId="Heading2">
    <w:name w:val="heading 2"/>
    <w:aliases w:val="H2,level 2,level2,h2,Attribute Heading 2,H21,H22,H23,H211,H221,hello,style2,A,B,C,...,Numbered - 2,PARA2,PA Major Section,2,sub-sect,21,sub-sect1,22,sub-sect2,23,sub-sect3,24,sub-sect4,25,sub-sect5,211,sub-sect11,(1.1,1.2,1.3 etc),aa Heading 2"/>
    <w:basedOn w:val="Normal"/>
    <w:next w:val="BodyTextNormal"/>
    <w:link w:val="Heading2Char"/>
    <w:qFormat/>
    <w:rsid w:val="00A80FDA"/>
    <w:pPr>
      <w:keepNext/>
      <w:numPr>
        <w:ilvl w:val="1"/>
        <w:numId w:val="2"/>
      </w:numPr>
      <w:spacing w:before="240" w:after="120"/>
      <w:jc w:val="both"/>
      <w:outlineLvl w:val="1"/>
    </w:pPr>
    <w:rPr>
      <w:rFonts w:ascii="Arial Bold" w:eastAsia="Times New Roman" w:hAnsi="Arial Bold" w:cs="Arial"/>
      <w:b/>
      <w:bCs/>
      <w:iCs/>
      <w:color w:val="1F144A" w:themeColor="text1"/>
      <w:sz w:val="28"/>
      <w:szCs w:val="28"/>
    </w:rPr>
  </w:style>
  <w:style w:type="paragraph" w:styleId="Heading3">
    <w:name w:val="heading 3"/>
    <w:aliases w:val="H3,level 3,level3,Nadpis 3,Heading 3 Char2 Char,Heading 3 Char1 Char1 Char,Heading 3 Char Char1 Char Char,Heading 3 Char1 Char Char Char Char,Heading 3 Char Char2 Char,Heading 3 Char1 Char Char1 Char,Heading 3 Char1 Char,Minor,h3,h,3"/>
    <w:basedOn w:val="Normal"/>
    <w:next w:val="BodyTextNormal"/>
    <w:link w:val="Heading3Char"/>
    <w:qFormat/>
    <w:rsid w:val="002E6EE8"/>
    <w:pPr>
      <w:keepNext/>
      <w:numPr>
        <w:ilvl w:val="2"/>
        <w:numId w:val="2"/>
      </w:numPr>
      <w:tabs>
        <w:tab w:val="clear" w:pos="2549"/>
        <w:tab w:val="left" w:pos="284"/>
      </w:tabs>
      <w:spacing w:before="240" w:after="120"/>
      <w:ind w:left="0" w:firstLine="0"/>
      <w:outlineLvl w:val="2"/>
    </w:pPr>
    <w:rPr>
      <w:rFonts w:ascii="Arial Bold" w:eastAsia="Times New Roman" w:hAnsi="Arial Bold" w:cs="Arial"/>
      <w:b/>
      <w:bCs/>
      <w:color w:val="1F144A" w:themeColor="text1"/>
      <w:sz w:val="24"/>
      <w:szCs w:val="26"/>
    </w:rPr>
  </w:style>
  <w:style w:type="paragraph" w:styleId="Heading4">
    <w:name w:val="heading 4"/>
    <w:aliases w:val="H4"/>
    <w:basedOn w:val="Normal"/>
    <w:next w:val="BodyTextNormal"/>
    <w:link w:val="Heading4Char"/>
    <w:uiPriority w:val="9"/>
    <w:qFormat/>
    <w:rsid w:val="00F21B3A"/>
    <w:pPr>
      <w:keepNext/>
      <w:spacing w:before="240" w:after="120"/>
      <w:ind w:left="851"/>
      <w:outlineLvl w:val="3"/>
    </w:pPr>
    <w:rPr>
      <w:rFonts w:ascii="Arial Bold" w:eastAsia="Times New Roman" w:hAnsi="Arial Bold"/>
      <w:b/>
      <w:bCs/>
      <w:color w:val="1F144A" w:themeColor="text1"/>
      <w:sz w:val="24"/>
      <w:szCs w:val="22"/>
    </w:rPr>
  </w:style>
  <w:style w:type="paragraph" w:styleId="Heading5">
    <w:name w:val="heading 5"/>
    <w:aliases w:val="H5,level 5,level5"/>
    <w:basedOn w:val="Heading4"/>
    <w:next w:val="BodyTextNormal"/>
    <w:link w:val="Heading5Char"/>
    <w:qFormat/>
    <w:rsid w:val="00FC7897"/>
    <w:pPr>
      <w:outlineLvl w:val="4"/>
    </w:pPr>
    <w:rPr>
      <w:rFonts w:asciiTheme="majorHAnsi" w:hAnsiTheme="majorHAnsi"/>
      <w:b w:val="0"/>
      <w:bCs w:val="0"/>
      <w:iCs/>
      <w:sz w:val="22"/>
    </w:rPr>
  </w:style>
  <w:style w:type="paragraph" w:styleId="Heading6">
    <w:name w:val="heading 6"/>
    <w:basedOn w:val="Normal"/>
    <w:next w:val="BodyTextNormal"/>
    <w:link w:val="Heading6Char"/>
    <w:qFormat/>
    <w:rsid w:val="00753E7E"/>
    <w:pPr>
      <w:spacing w:before="240" w:after="120"/>
      <w:outlineLvl w:val="5"/>
    </w:pPr>
    <w:rPr>
      <w:rFonts w:eastAsia="Times New Roman"/>
      <w:b/>
      <w:bCs/>
      <w:color w:val="29235C"/>
    </w:rPr>
  </w:style>
  <w:style w:type="paragraph" w:styleId="Heading7">
    <w:name w:val="heading 7"/>
    <w:basedOn w:val="Normal"/>
    <w:next w:val="Normal"/>
    <w:link w:val="Heading7Char"/>
    <w:semiHidden/>
    <w:qFormat/>
    <w:rsid w:val="00590539"/>
    <w:pPr>
      <w:spacing w:before="240" w:after="60"/>
      <w:outlineLvl w:val="6"/>
    </w:pPr>
    <w:rPr>
      <w:rFonts w:ascii="Arial Bold" w:eastAsia="Times New Roman" w:hAnsi="Arial Bold"/>
      <w:b/>
      <w:szCs w:val="22"/>
    </w:rPr>
  </w:style>
  <w:style w:type="paragraph" w:styleId="Heading8">
    <w:name w:val="heading 8"/>
    <w:basedOn w:val="Normal"/>
    <w:next w:val="Normal"/>
    <w:link w:val="Heading8Char"/>
    <w:qFormat/>
    <w:rsid w:val="00EE5A03"/>
    <w:pPr>
      <w:spacing w:after="60"/>
      <w:outlineLvl w:val="7"/>
    </w:pPr>
    <w:rPr>
      <w:rFonts w:eastAsia="Times New Roman"/>
      <w:i/>
      <w:iCs/>
    </w:rPr>
  </w:style>
  <w:style w:type="paragraph" w:styleId="Heading9">
    <w:name w:val="heading 9"/>
    <w:basedOn w:val="Normal"/>
    <w:next w:val="Normal"/>
    <w:link w:val="Heading9Char"/>
    <w:qFormat/>
    <w:rsid w:val="00DD3100"/>
    <w:pPr>
      <w:numPr>
        <w:ilvl w:val="8"/>
        <w:numId w:val="1"/>
      </w:numPr>
      <w:tabs>
        <w:tab w:val="clear" w:pos="5760"/>
        <w:tab w:val="num" w:pos="1584"/>
      </w:tabs>
      <w:spacing w:before="240" w:after="60"/>
      <w:ind w:left="1584" w:hanging="1584"/>
      <w:outlineLvl w:val="8"/>
    </w:pPr>
    <w:rPr>
      <w:rFonts w:eastAsia="Times New Roman"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Char,h1 Char Char,1st level Char Char,Appendix 1 Char Char,h1 Char1,Section Char,Section Heading Char,H1 Char1,Level 1 Char,Heading1 Char,h11 Char,h12 Char,Heading 1 Updated Char,JPW-num-section Char,level 1 Char1,level1 Char"/>
    <w:basedOn w:val="DefaultParagraphFont"/>
    <w:link w:val="Heading1"/>
    <w:rsid w:val="00F21B3A"/>
    <w:rPr>
      <w:rFonts w:ascii="Arial Bold" w:eastAsia="Times New Roman" w:hAnsi="Arial Bold" w:cs="Arial"/>
      <w:b/>
      <w:bCs/>
      <w:color w:val="1F144A" w:themeColor="text1"/>
      <w:kern w:val="32"/>
      <w:sz w:val="32"/>
      <w:szCs w:val="32"/>
      <w:lang w:val="en-GB" w:eastAsia="en-US"/>
    </w:rPr>
  </w:style>
  <w:style w:type="character" w:customStyle="1" w:styleId="Heading2Char">
    <w:name w:val="Heading 2 Char"/>
    <w:aliases w:val="H2 Char,level 2 Char,level2 Char,h2 Char,Attribute Heading 2 Char,H21 Char,H22 Char,H23 Char,H211 Char,H221 Char,hello Char,style2 Char,A Char,B Char,C Char,... Char,Numbered - 2 Char,PARA2 Char,PA Major Section Char,2 Char,sub-sect Char"/>
    <w:basedOn w:val="DefaultParagraphFont"/>
    <w:link w:val="Heading2"/>
    <w:rsid w:val="00A80FDA"/>
    <w:rPr>
      <w:rFonts w:ascii="Arial Bold" w:eastAsia="Times New Roman" w:hAnsi="Arial Bold" w:cs="Arial"/>
      <w:b/>
      <w:bCs/>
      <w:iCs/>
      <w:color w:val="1F144A" w:themeColor="text1"/>
      <w:sz w:val="28"/>
      <w:szCs w:val="28"/>
      <w:lang w:val="en-GB" w:eastAsia="en-US"/>
    </w:rPr>
  </w:style>
  <w:style w:type="character" w:customStyle="1" w:styleId="Heading3Char">
    <w:name w:val="Heading 3 Char"/>
    <w:aliases w:val="H3 Char,level 3 Char,level3 Char,Nadpis 3 Char,Heading 3 Char2 Char Char,Heading 3 Char1 Char1 Char Char,Heading 3 Char Char1 Char Char Char,Heading 3 Char1 Char Char Char Char Char,Heading 3 Char Char2 Char Char,Heading 3 Char1 Char Char"/>
    <w:basedOn w:val="DefaultParagraphFont"/>
    <w:link w:val="Heading3"/>
    <w:rsid w:val="002E6EE8"/>
    <w:rPr>
      <w:rFonts w:ascii="Arial Bold" w:eastAsia="Times New Roman" w:hAnsi="Arial Bold" w:cs="Arial"/>
      <w:b/>
      <w:bCs/>
      <w:color w:val="1F144A" w:themeColor="text1"/>
      <w:szCs w:val="26"/>
      <w:lang w:val="en-GB" w:eastAsia="en-US"/>
    </w:rPr>
  </w:style>
  <w:style w:type="character" w:customStyle="1" w:styleId="Heading4Char">
    <w:name w:val="Heading 4 Char"/>
    <w:aliases w:val="H4 Char"/>
    <w:basedOn w:val="DefaultParagraphFont"/>
    <w:link w:val="Heading4"/>
    <w:rsid w:val="00F21B3A"/>
    <w:rPr>
      <w:rFonts w:ascii="Arial Bold" w:eastAsia="Times New Roman" w:hAnsi="Arial Bold"/>
      <w:b/>
      <w:bCs/>
      <w:color w:val="1F144A" w:themeColor="text1"/>
      <w:szCs w:val="22"/>
      <w:lang w:val="en-GB" w:eastAsia="en-US"/>
    </w:rPr>
  </w:style>
  <w:style w:type="character" w:customStyle="1" w:styleId="Heading5Char">
    <w:name w:val="Heading 5 Char"/>
    <w:aliases w:val="H5 Char,level 5 Char,level5 Char"/>
    <w:basedOn w:val="DefaultParagraphFont"/>
    <w:link w:val="Heading5"/>
    <w:rsid w:val="00FC7897"/>
    <w:rPr>
      <w:rFonts w:asciiTheme="majorHAnsi" w:eastAsia="Times New Roman" w:hAnsiTheme="majorHAnsi"/>
      <w:iCs/>
      <w:color w:val="1F144A" w:themeColor="text1"/>
      <w:sz w:val="22"/>
      <w:szCs w:val="22"/>
      <w:lang w:val="en-GB" w:eastAsia="en-US"/>
    </w:rPr>
  </w:style>
  <w:style w:type="character" w:customStyle="1" w:styleId="Heading6Char">
    <w:name w:val="Heading 6 Char"/>
    <w:basedOn w:val="DefaultParagraphFont"/>
    <w:link w:val="Heading6"/>
    <w:rsid w:val="00753E7E"/>
    <w:rPr>
      <w:rFonts w:ascii="Arial" w:eastAsia="Times New Roman" w:hAnsi="Arial"/>
      <w:b/>
      <w:bCs/>
      <w:color w:val="29235C"/>
      <w:sz w:val="22"/>
      <w:lang w:val="en-GB" w:eastAsia="en-US"/>
    </w:rPr>
  </w:style>
  <w:style w:type="character" w:customStyle="1" w:styleId="Heading7Char">
    <w:name w:val="Heading 7 Char"/>
    <w:basedOn w:val="DefaultParagraphFont"/>
    <w:link w:val="Heading7"/>
    <w:semiHidden/>
    <w:rsid w:val="004B2131"/>
    <w:rPr>
      <w:rFonts w:ascii="Arial Bold" w:eastAsia="Times New Roman" w:hAnsi="Arial Bold"/>
      <w:b/>
      <w:sz w:val="22"/>
      <w:szCs w:val="22"/>
      <w:lang w:val="en-GB" w:eastAsia="en-US"/>
    </w:rPr>
  </w:style>
  <w:style w:type="character" w:customStyle="1" w:styleId="Heading8Char">
    <w:name w:val="Heading 8 Char"/>
    <w:basedOn w:val="DefaultParagraphFont"/>
    <w:link w:val="Heading8"/>
    <w:semiHidden/>
    <w:rsid w:val="004B2131"/>
    <w:rPr>
      <w:rFonts w:ascii="Arial" w:eastAsia="Times New Roman" w:hAnsi="Arial"/>
      <w:i/>
      <w:iCs/>
      <w:sz w:val="22"/>
      <w:lang w:val="en-GB" w:eastAsia="en-US"/>
    </w:rPr>
  </w:style>
  <w:style w:type="character" w:customStyle="1" w:styleId="Heading9Char">
    <w:name w:val="Heading 9 Char"/>
    <w:basedOn w:val="DefaultParagraphFont"/>
    <w:link w:val="Heading9"/>
    <w:rsid w:val="004B2131"/>
    <w:rPr>
      <w:rFonts w:ascii="Arial" w:eastAsia="Times New Roman" w:hAnsi="Arial" w:cs="Arial"/>
      <w:sz w:val="22"/>
      <w:szCs w:val="22"/>
      <w:lang w:val="en-GB" w:eastAsia="en-US"/>
    </w:rPr>
  </w:style>
  <w:style w:type="paragraph" w:styleId="BalloonText">
    <w:name w:val="Balloon Text"/>
    <w:basedOn w:val="Normal"/>
    <w:link w:val="BalloonTextChar"/>
    <w:uiPriority w:val="99"/>
    <w:semiHidden/>
    <w:rsid w:val="002A05BD"/>
    <w:pPr>
      <w:spacing w:before="0"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73B5A"/>
    <w:rPr>
      <w:rFonts w:ascii="Lucida Grande" w:hAnsi="Lucida Grande" w:cs="Lucida Grande"/>
      <w:sz w:val="18"/>
      <w:szCs w:val="18"/>
      <w:lang w:val="en-GB" w:eastAsia="en-US"/>
    </w:rPr>
  </w:style>
  <w:style w:type="paragraph" w:customStyle="1" w:styleId="CoverPageSubtext">
    <w:name w:val="Cover Page – Subtext"/>
    <w:basedOn w:val="Normal"/>
    <w:next w:val="BodyTextNormal"/>
    <w:link w:val="CoverPageSubtextChar"/>
    <w:qFormat/>
    <w:locked/>
    <w:rsid w:val="008F49D9"/>
    <w:pPr>
      <w:tabs>
        <w:tab w:val="center" w:pos="4320"/>
        <w:tab w:val="right" w:pos="8640"/>
      </w:tabs>
      <w:spacing w:after="120"/>
    </w:pPr>
    <w:rPr>
      <w:rFonts w:eastAsia="Times New Roman"/>
      <w:b/>
      <w:color w:val="5C2071" w:themeColor="accent1"/>
      <w:sz w:val="24"/>
    </w:rPr>
  </w:style>
  <w:style w:type="character" w:customStyle="1" w:styleId="CoverPageSubtextChar">
    <w:name w:val="Cover Page – Subtext Char"/>
    <w:basedOn w:val="DefaultParagraphFont"/>
    <w:link w:val="CoverPageSubtext"/>
    <w:rsid w:val="00525C10"/>
    <w:rPr>
      <w:rFonts w:ascii="Arial" w:eastAsia="Times New Roman" w:hAnsi="Arial"/>
      <w:b/>
      <w:color w:val="5C2071" w:themeColor="accent1"/>
      <w:lang w:val="en-GB" w:eastAsia="en-US"/>
    </w:rPr>
  </w:style>
  <w:style w:type="paragraph" w:styleId="TOC3">
    <w:name w:val="toc 3"/>
    <w:basedOn w:val="Normal"/>
    <w:next w:val="Normal"/>
    <w:autoRedefine/>
    <w:uiPriority w:val="39"/>
    <w:rsid w:val="00EA4813"/>
    <w:pPr>
      <w:tabs>
        <w:tab w:val="left" w:pos="1701"/>
        <w:tab w:val="right" w:leader="dot" w:pos="9356"/>
      </w:tabs>
      <w:spacing w:after="120"/>
      <w:ind w:left="1134"/>
    </w:pPr>
    <w:rPr>
      <w:rFonts w:asciiTheme="minorHAnsi" w:hAnsiTheme="minorHAnsi" w:cstheme="minorHAnsi"/>
      <w:bCs/>
      <w:color w:val="1F144A" w:themeColor="text1"/>
    </w:rPr>
  </w:style>
  <w:style w:type="paragraph" w:customStyle="1" w:styleId="ListTick">
    <w:name w:val="List Tick"/>
    <w:basedOn w:val="BodyTextNormal"/>
    <w:qFormat/>
    <w:rsid w:val="00443F93"/>
    <w:pPr>
      <w:numPr>
        <w:numId w:val="3"/>
      </w:numPr>
      <w:tabs>
        <w:tab w:val="clear" w:pos="851"/>
        <w:tab w:val="num" w:pos="567"/>
      </w:tabs>
      <w:ind w:left="1248"/>
    </w:pPr>
    <w:rPr>
      <w:rFonts w:eastAsia="Times New Roman"/>
      <w:szCs w:val="22"/>
    </w:rPr>
  </w:style>
  <w:style w:type="paragraph" w:styleId="ListBullet">
    <w:name w:val="List Bullet"/>
    <w:basedOn w:val="BodyTextNormal"/>
    <w:uiPriority w:val="99"/>
    <w:qFormat/>
    <w:rsid w:val="00443F93"/>
    <w:pPr>
      <w:numPr>
        <w:numId w:val="10"/>
      </w:numPr>
      <w:ind w:left="1248" w:hanging="397"/>
    </w:pPr>
  </w:style>
  <w:style w:type="paragraph" w:customStyle="1" w:styleId="ListCross">
    <w:name w:val="List Cross"/>
    <w:basedOn w:val="ListBullet"/>
    <w:qFormat/>
    <w:rsid w:val="00443F93"/>
    <w:pPr>
      <w:numPr>
        <w:numId w:val="4"/>
      </w:numPr>
      <w:ind w:left="1248"/>
    </w:pPr>
  </w:style>
  <w:style w:type="paragraph" w:customStyle="1" w:styleId="TableHeadings">
    <w:name w:val="Table Headings"/>
    <w:basedOn w:val="Normal"/>
    <w:qFormat/>
    <w:rsid w:val="004B2131"/>
    <w:pPr>
      <w:spacing w:after="120"/>
    </w:pPr>
    <w:rPr>
      <w:rFonts w:eastAsia="Times New Roman"/>
      <w:bCs/>
      <w:color w:val="FFFFFF" w:themeColor="background1"/>
    </w:rPr>
  </w:style>
  <w:style w:type="paragraph" w:customStyle="1" w:styleId="TableText-Left">
    <w:name w:val="Table Text - Left"/>
    <w:basedOn w:val="Normal"/>
    <w:link w:val="TableText-LeftChar"/>
    <w:qFormat/>
    <w:rsid w:val="00443F93"/>
    <w:pPr>
      <w:spacing w:before="60" w:after="60"/>
    </w:pPr>
    <w:rPr>
      <w:rFonts w:eastAsia="Times New Roman"/>
    </w:rPr>
  </w:style>
  <w:style w:type="character" w:customStyle="1" w:styleId="TableText-LeftChar">
    <w:name w:val="Table Text - Left Char"/>
    <w:basedOn w:val="DefaultParagraphFont"/>
    <w:link w:val="TableText-Left"/>
    <w:rsid w:val="00443F93"/>
    <w:rPr>
      <w:rFonts w:ascii="Arial" w:eastAsia="Times New Roman" w:hAnsi="Arial"/>
      <w:sz w:val="22"/>
      <w:lang w:val="en-GB" w:eastAsia="en-US"/>
    </w:rPr>
  </w:style>
  <w:style w:type="paragraph" w:customStyle="1" w:styleId="TableText-Centre">
    <w:name w:val="Table Text - Centre"/>
    <w:basedOn w:val="TableText-Left"/>
    <w:link w:val="TableText-CentreChar"/>
    <w:qFormat/>
    <w:rsid w:val="004C58F6"/>
    <w:pPr>
      <w:jc w:val="center"/>
    </w:pPr>
  </w:style>
  <w:style w:type="character" w:customStyle="1" w:styleId="TableText-CentreChar">
    <w:name w:val="Table Text - Centre Char"/>
    <w:basedOn w:val="TableText-LeftChar"/>
    <w:link w:val="TableText-Centre"/>
    <w:rsid w:val="00525C10"/>
    <w:rPr>
      <w:rFonts w:ascii="Arial" w:eastAsia="Times New Roman" w:hAnsi="Arial"/>
      <w:sz w:val="22"/>
      <w:lang w:val="en-GB" w:eastAsia="en-US"/>
    </w:rPr>
  </w:style>
  <w:style w:type="paragraph" w:customStyle="1" w:styleId="TableText-Right">
    <w:name w:val="Table Text - Right"/>
    <w:basedOn w:val="TableText-Centre"/>
    <w:link w:val="TableText-RightChar"/>
    <w:qFormat/>
    <w:rsid w:val="004C58F6"/>
    <w:pPr>
      <w:jc w:val="right"/>
    </w:pPr>
  </w:style>
  <w:style w:type="character" w:customStyle="1" w:styleId="TableText-RightChar">
    <w:name w:val="Table Text - Right Char"/>
    <w:basedOn w:val="TableText-CentreChar"/>
    <w:link w:val="TableText-Right"/>
    <w:rsid w:val="00525C10"/>
    <w:rPr>
      <w:rFonts w:ascii="Arial" w:eastAsia="Times New Roman" w:hAnsi="Arial"/>
      <w:sz w:val="22"/>
      <w:lang w:val="en-GB" w:eastAsia="en-US"/>
    </w:rPr>
  </w:style>
  <w:style w:type="paragraph" w:styleId="Caption">
    <w:name w:val="caption"/>
    <w:aliases w:val="Caption (HY),Caption SEC Table"/>
    <w:basedOn w:val="Normal"/>
    <w:next w:val="BodyTextNormal"/>
    <w:link w:val="CaptionChar"/>
    <w:autoRedefine/>
    <w:qFormat/>
    <w:rsid w:val="00B411D2"/>
    <w:pPr>
      <w:framePr w:hSpace="180" w:wrap="around" w:vAnchor="text" w:hAnchor="text" w:y="1"/>
      <w:spacing w:before="0" w:after="0"/>
      <w:suppressOverlap/>
      <w:jc w:val="center"/>
    </w:pPr>
    <w:rPr>
      <w:rFonts w:asciiTheme="majorHAnsi" w:eastAsia="Times New Roman" w:hAnsiTheme="majorHAnsi" w:cstheme="majorHAnsi"/>
      <w:sz w:val="20"/>
      <w:szCs w:val="20"/>
    </w:rPr>
  </w:style>
  <w:style w:type="character" w:styleId="PageNumber">
    <w:name w:val="page number"/>
    <w:basedOn w:val="DefaultParagraphFont"/>
    <w:uiPriority w:val="99"/>
    <w:semiHidden/>
    <w:rsid w:val="00FF4EC2"/>
  </w:style>
  <w:style w:type="paragraph" w:styleId="TOC1">
    <w:name w:val="toc 1"/>
    <w:basedOn w:val="Heading2"/>
    <w:next w:val="Normal"/>
    <w:autoRedefine/>
    <w:uiPriority w:val="39"/>
    <w:rsid w:val="009E3890"/>
    <w:pPr>
      <w:keepNext w:val="0"/>
      <w:numPr>
        <w:ilvl w:val="0"/>
        <w:numId w:val="0"/>
      </w:numPr>
      <w:tabs>
        <w:tab w:val="left" w:pos="567"/>
        <w:tab w:val="right" w:leader="dot" w:pos="9356"/>
      </w:tabs>
      <w:spacing w:before="120"/>
      <w:outlineLvl w:val="9"/>
    </w:pPr>
    <w:rPr>
      <w:rFonts w:asciiTheme="minorHAnsi" w:eastAsiaTheme="minorEastAsia" w:hAnsiTheme="minorHAnsi" w:cstheme="minorHAnsi"/>
      <w:bCs w:val="0"/>
      <w:iCs w:val="0"/>
      <w:noProof/>
      <w:sz w:val="24"/>
      <w:szCs w:val="24"/>
    </w:rPr>
  </w:style>
  <w:style w:type="paragraph" w:styleId="TOC2">
    <w:name w:val="toc 2"/>
    <w:basedOn w:val="Heading3"/>
    <w:next w:val="Normal"/>
    <w:autoRedefine/>
    <w:uiPriority w:val="39"/>
    <w:rsid w:val="00EA4813"/>
    <w:pPr>
      <w:keepNext w:val="0"/>
      <w:numPr>
        <w:ilvl w:val="0"/>
        <w:numId w:val="0"/>
      </w:numPr>
      <w:tabs>
        <w:tab w:val="left" w:pos="1134"/>
        <w:tab w:val="right" w:leader="dot" w:pos="9356"/>
      </w:tabs>
      <w:spacing w:before="120"/>
      <w:ind w:left="567"/>
      <w:outlineLvl w:val="9"/>
    </w:pPr>
    <w:rPr>
      <w:rFonts w:asciiTheme="minorHAnsi" w:eastAsiaTheme="minorEastAsia" w:hAnsiTheme="minorHAnsi" w:cstheme="minorHAnsi"/>
      <w:b w:val="0"/>
      <w:bCs w:val="0"/>
      <w:noProof/>
      <w:sz w:val="22"/>
      <w:szCs w:val="22"/>
    </w:rPr>
  </w:style>
  <w:style w:type="paragraph" w:customStyle="1" w:styleId="CoverPageTitle">
    <w:name w:val="Cover Page – Title"/>
    <w:basedOn w:val="Normal"/>
    <w:next w:val="CoverPageSubtitle"/>
    <w:qFormat/>
    <w:rsid w:val="00443F93"/>
    <w:pPr>
      <w:spacing w:before="240" w:after="120"/>
    </w:pPr>
    <w:rPr>
      <w:b/>
      <w:color w:val="1F144A" w:themeColor="text1"/>
      <w:sz w:val="56"/>
    </w:rPr>
  </w:style>
  <w:style w:type="table" w:styleId="MediumGrid3-Accent4">
    <w:name w:val="Medium Grid 3 Accent 4"/>
    <w:basedOn w:val="TableNormal"/>
    <w:uiPriority w:val="69"/>
    <w:rsid w:val="00D16CCD"/>
    <w:rPr>
      <w:rFonts w:eastAsia="Times New Roman"/>
      <w:sz w:val="20"/>
      <w:szCs w:val="20"/>
      <w:lang w:val="en-GB" w:eastAsia="en-GB"/>
    </w:rPr>
    <w:tblPr>
      <w:tblStyleRowBandSize w:val="1"/>
      <w:tblStyleColBandSize w:val="1"/>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Pr>
    <w:tcPr>
      <w:shd w:val="clear" w:color="auto" w:fill="DFD8E8"/>
      <w:vAlign w:val="center"/>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6" w:space="0" w:color="FFFFFF"/>
          <w:left w:val="single" w:sz="6" w:space="0" w:color="FFFFFF"/>
          <w:bottom w:val="single" w:sz="6" w:space="0" w:color="FFFFFF"/>
          <w:right w:val="single" w:sz="6" w:space="0" w:color="FFFFFF"/>
          <w:insideH w:val="single" w:sz="6" w:space="0" w:color="FFFFFF"/>
          <w:insideV w:val="single" w:sz="6" w:space="0" w:color="FFFFFF"/>
          <w:tl2br w:val="nil"/>
          <w:tr2bl w:val="nil"/>
        </w:tcBorders>
        <w:shd w:val="clear" w:color="auto" w:fill="E5D4DF"/>
      </w:tcPr>
    </w:tblStylePr>
    <w:tblStylePr w:type="band2Horz">
      <w:tblPr/>
      <w:tcPr>
        <w:tcBorders>
          <w:top w:val="single" w:sz="6" w:space="0" w:color="FFFFFF"/>
          <w:left w:val="single" w:sz="6" w:space="0" w:color="FFFFFF"/>
          <w:bottom w:val="single" w:sz="6" w:space="0" w:color="FFFFFF"/>
          <w:right w:val="single" w:sz="6" w:space="0" w:color="FFFFFF"/>
          <w:insideH w:val="nil"/>
          <w:insideV w:val="single" w:sz="6" w:space="0" w:color="FFFFFF"/>
          <w:tl2br w:val="nil"/>
          <w:tr2bl w:val="nil"/>
        </w:tcBorders>
        <w:shd w:val="clear" w:color="auto" w:fill="D3BACF"/>
      </w:tcPr>
    </w:tblStylePr>
  </w:style>
  <w:style w:type="table" w:styleId="TableGrid">
    <w:name w:val="Table Grid"/>
    <w:aliases w:val="Elexon Table."/>
    <w:basedOn w:val="TableNormal"/>
    <w:uiPriority w:val="59"/>
    <w:rsid w:val="00356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1498E"/>
    <w:rPr>
      <w:color w:val="808080"/>
    </w:rPr>
  </w:style>
  <w:style w:type="paragraph" w:styleId="TOCHeading">
    <w:name w:val="TOC Heading"/>
    <w:basedOn w:val="Heading1"/>
    <w:next w:val="Normal"/>
    <w:uiPriority w:val="39"/>
    <w:qFormat/>
    <w:rsid w:val="007D4BF4"/>
    <w:pPr>
      <w:keepLines/>
      <w:numPr>
        <w:numId w:val="0"/>
      </w:numPr>
      <w:spacing w:before="0" w:after="240"/>
      <w:outlineLvl w:val="9"/>
    </w:pPr>
    <w:rPr>
      <w:rFonts w:ascii="Arial" w:eastAsiaTheme="majorEastAsia" w:hAnsi="Arial" w:cstheme="majorBidi"/>
      <w:kern w:val="0"/>
    </w:rPr>
  </w:style>
  <w:style w:type="paragraph" w:customStyle="1" w:styleId="Footnote">
    <w:name w:val="Footnote"/>
    <w:basedOn w:val="FootnoteText"/>
    <w:rsid w:val="00A32F74"/>
    <w:pPr>
      <w:spacing w:before="120" w:after="240"/>
    </w:pPr>
    <w:rPr>
      <w:rFonts w:eastAsia="Times New Roman"/>
    </w:rPr>
  </w:style>
  <w:style w:type="paragraph" w:styleId="TOAHeading">
    <w:name w:val="toa heading"/>
    <w:basedOn w:val="Normal"/>
    <w:next w:val="Normal"/>
    <w:uiPriority w:val="99"/>
    <w:semiHidden/>
    <w:rsid w:val="00673396"/>
    <w:rPr>
      <w:rFonts w:asciiTheme="majorHAnsi" w:eastAsiaTheme="majorEastAsia" w:hAnsiTheme="majorHAnsi" w:cstheme="majorBidi"/>
      <w:b/>
      <w:bCs/>
      <w:sz w:val="24"/>
    </w:rPr>
  </w:style>
  <w:style w:type="paragraph" w:styleId="ListBullet2">
    <w:name w:val="List Bullet 2"/>
    <w:basedOn w:val="BodyTextNormal"/>
    <w:qFormat/>
    <w:rsid w:val="00443F93"/>
    <w:pPr>
      <w:numPr>
        <w:ilvl w:val="1"/>
        <w:numId w:val="10"/>
      </w:numPr>
      <w:ind w:left="1644" w:hanging="397"/>
    </w:pPr>
    <w:rPr>
      <w:szCs w:val="22"/>
    </w:rPr>
  </w:style>
  <w:style w:type="paragraph" w:styleId="ListBullet3">
    <w:name w:val="List Bullet 3"/>
    <w:basedOn w:val="BodyTextNormal"/>
    <w:uiPriority w:val="99"/>
    <w:qFormat/>
    <w:rsid w:val="00443F93"/>
    <w:pPr>
      <w:numPr>
        <w:ilvl w:val="2"/>
        <w:numId w:val="10"/>
      </w:numPr>
      <w:ind w:left="2041" w:hanging="397"/>
    </w:pPr>
  </w:style>
  <w:style w:type="character" w:styleId="Hyperlink">
    <w:name w:val="Hyperlink"/>
    <w:basedOn w:val="DefaultParagraphFont"/>
    <w:uiPriority w:val="99"/>
    <w:qFormat/>
    <w:rsid w:val="00B9617C"/>
    <w:rPr>
      <w:rFonts w:ascii="Arial" w:hAnsi="Arial"/>
      <w:color w:val="1F144A" w:themeColor="text1"/>
      <w:sz w:val="22"/>
      <w:u w:val="single"/>
    </w:rPr>
  </w:style>
  <w:style w:type="paragraph" w:styleId="List">
    <w:name w:val="List"/>
    <w:basedOn w:val="Normal"/>
    <w:uiPriority w:val="99"/>
    <w:semiHidden/>
    <w:rsid w:val="00DD3100"/>
    <w:pPr>
      <w:ind w:left="283" w:hanging="283"/>
      <w:contextualSpacing/>
    </w:pPr>
  </w:style>
  <w:style w:type="paragraph" w:customStyle="1" w:styleId="BOLD">
    <w:name w:val="BOLD"/>
    <w:basedOn w:val="Normal"/>
    <w:next w:val="Normal"/>
    <w:semiHidden/>
    <w:qFormat/>
    <w:rsid w:val="00711F1A"/>
    <w:rPr>
      <w:b/>
    </w:rPr>
  </w:style>
  <w:style w:type="paragraph" w:customStyle="1" w:styleId="italic">
    <w:name w:val="italic"/>
    <w:basedOn w:val="Normal"/>
    <w:next w:val="Normal"/>
    <w:semiHidden/>
    <w:qFormat/>
    <w:rsid w:val="00711F1A"/>
    <w:rPr>
      <w:i/>
    </w:rPr>
  </w:style>
  <w:style w:type="paragraph" w:customStyle="1" w:styleId="Tableannotation">
    <w:name w:val="Table annotation"/>
    <w:basedOn w:val="Caption"/>
    <w:next w:val="BodyTextNormal"/>
    <w:qFormat/>
    <w:rsid w:val="00443F93"/>
    <w:pPr>
      <w:framePr w:wrap="around"/>
      <w:numPr>
        <w:numId w:val="14"/>
      </w:numPr>
    </w:pPr>
  </w:style>
  <w:style w:type="paragraph" w:customStyle="1" w:styleId="Figureannotation">
    <w:name w:val="Figure annotation"/>
    <w:basedOn w:val="Caption"/>
    <w:qFormat/>
    <w:rsid w:val="00443F93"/>
    <w:pPr>
      <w:keepNext/>
      <w:framePr w:wrap="around"/>
      <w:numPr>
        <w:numId w:val="13"/>
      </w:numPr>
      <w:spacing w:before="120"/>
      <w:ind w:left="714" w:hanging="357"/>
    </w:pPr>
  </w:style>
  <w:style w:type="paragraph" w:styleId="FootnoteText">
    <w:name w:val="footnote text"/>
    <w:basedOn w:val="Normal"/>
    <w:next w:val="Normal"/>
    <w:link w:val="FootnoteTextChar"/>
    <w:uiPriority w:val="99"/>
    <w:semiHidden/>
    <w:rsid w:val="00BA081A"/>
    <w:pPr>
      <w:spacing w:before="240" w:after="120"/>
      <w:contextualSpacing/>
    </w:pPr>
    <w:rPr>
      <w:sz w:val="16"/>
      <w:szCs w:val="20"/>
    </w:rPr>
  </w:style>
  <w:style w:type="character" w:customStyle="1" w:styleId="FootnoteTextChar">
    <w:name w:val="Footnote Text Char"/>
    <w:basedOn w:val="DefaultParagraphFont"/>
    <w:link w:val="FootnoteText"/>
    <w:uiPriority w:val="99"/>
    <w:semiHidden/>
    <w:rsid w:val="00673B5A"/>
    <w:rPr>
      <w:rFonts w:ascii="Arial" w:hAnsi="Arial"/>
      <w:sz w:val="16"/>
      <w:szCs w:val="20"/>
      <w:lang w:val="en-GB" w:eastAsia="en-US"/>
    </w:rPr>
  </w:style>
  <w:style w:type="paragraph" w:customStyle="1" w:styleId="FooterDocumentTitle">
    <w:name w:val="Footer Document Title"/>
    <w:basedOn w:val="Normal"/>
    <w:semiHidden/>
    <w:qFormat/>
    <w:rsid w:val="007D42F0"/>
    <w:pPr>
      <w:spacing w:after="120"/>
      <w:ind w:left="-368" w:right="357" w:hanging="709"/>
    </w:pPr>
    <w:rPr>
      <w:sz w:val="16"/>
      <w:szCs w:val="16"/>
    </w:rPr>
  </w:style>
  <w:style w:type="paragraph" w:customStyle="1" w:styleId="DocumentControlHeading">
    <w:name w:val="Document Control Heading"/>
    <w:basedOn w:val="Normal"/>
    <w:next w:val="Heading6"/>
    <w:qFormat/>
    <w:rsid w:val="00443F93"/>
    <w:pPr>
      <w:spacing w:before="240" w:after="120"/>
    </w:pPr>
    <w:rPr>
      <w:rFonts w:ascii="Arial Bold" w:hAnsi="Arial Bold"/>
      <w:b/>
      <w:color w:val="1F144A" w:themeColor="text1"/>
      <w:sz w:val="36"/>
    </w:rPr>
  </w:style>
  <w:style w:type="paragraph" w:customStyle="1" w:styleId="DocumentControlSubtitle">
    <w:name w:val="Document Control Subtitle"/>
    <w:basedOn w:val="Normal"/>
    <w:next w:val="Heading6"/>
    <w:rsid w:val="00673396"/>
    <w:pPr>
      <w:spacing w:before="240" w:after="120"/>
    </w:pPr>
    <w:rPr>
      <w:b/>
      <w:color w:val="1F144A" w:themeColor="text1"/>
    </w:rPr>
  </w:style>
  <w:style w:type="paragraph" w:styleId="ListNumber">
    <w:name w:val="List Number"/>
    <w:basedOn w:val="BodyTextNormal"/>
    <w:uiPriority w:val="99"/>
    <w:qFormat/>
    <w:rsid w:val="00255570"/>
    <w:pPr>
      <w:numPr>
        <w:numId w:val="7"/>
      </w:numPr>
      <w:ind w:left="1418" w:hanging="567"/>
    </w:pPr>
  </w:style>
  <w:style w:type="paragraph" w:styleId="ListNumber2">
    <w:name w:val="List Number 2"/>
    <w:basedOn w:val="ListBullet2"/>
    <w:uiPriority w:val="99"/>
    <w:qFormat/>
    <w:rsid w:val="00A50084"/>
    <w:pPr>
      <w:numPr>
        <w:numId w:val="7"/>
      </w:numPr>
      <w:ind w:left="2269" w:hanging="851"/>
    </w:pPr>
  </w:style>
  <w:style w:type="paragraph" w:styleId="ListNumber3">
    <w:name w:val="List Number 3"/>
    <w:basedOn w:val="BodyTextNormal"/>
    <w:uiPriority w:val="99"/>
    <w:qFormat/>
    <w:rsid w:val="00443F93"/>
    <w:pPr>
      <w:numPr>
        <w:ilvl w:val="2"/>
        <w:numId w:val="7"/>
      </w:numPr>
      <w:ind w:left="3119"/>
    </w:pPr>
  </w:style>
  <w:style w:type="paragraph" w:customStyle="1" w:styleId="ListLettering">
    <w:name w:val="List Lettering"/>
    <w:basedOn w:val="BodyTextNormal"/>
    <w:qFormat/>
    <w:rsid w:val="00443F93"/>
    <w:pPr>
      <w:numPr>
        <w:numId w:val="6"/>
      </w:numPr>
      <w:ind w:left="1248" w:hanging="397"/>
    </w:pPr>
  </w:style>
  <w:style w:type="paragraph" w:customStyle="1" w:styleId="ParagraphNumbering">
    <w:name w:val="Paragraph Numbering"/>
    <w:basedOn w:val="Normal"/>
    <w:qFormat/>
    <w:rsid w:val="002010E0"/>
    <w:pPr>
      <w:numPr>
        <w:numId w:val="5"/>
      </w:numPr>
      <w:tabs>
        <w:tab w:val="left" w:pos="-1134"/>
      </w:tabs>
    </w:pPr>
  </w:style>
  <w:style w:type="character" w:customStyle="1" w:styleId="Highlight">
    <w:name w:val="Highlight"/>
    <w:basedOn w:val="DefaultParagraphFont"/>
    <w:uiPriority w:val="1"/>
    <w:qFormat/>
    <w:rsid w:val="00195A5F"/>
    <w:rPr>
      <w:rFonts w:asciiTheme="minorHAnsi" w:hAnsiTheme="minorHAnsi"/>
      <w:sz w:val="22"/>
      <w:bdr w:val="none" w:sz="0" w:space="0" w:color="auto"/>
      <w:shd w:val="solid" w:color="FFFF00" w:fill="auto"/>
    </w:rPr>
  </w:style>
  <w:style w:type="paragraph" w:styleId="Quote">
    <w:name w:val="Quote"/>
    <w:basedOn w:val="Normal"/>
    <w:next w:val="Normal"/>
    <w:link w:val="QuoteChar"/>
    <w:uiPriority w:val="29"/>
    <w:semiHidden/>
    <w:qFormat/>
    <w:rsid w:val="001106F5"/>
    <w:pPr>
      <w:shd w:val="thinDiagStripe" w:color="FFFFFF" w:themeColor="background1" w:themeTint="99" w:fill="auto"/>
    </w:pPr>
    <w:rPr>
      <w:i/>
      <w:iCs/>
      <w:color w:val="1F144A" w:themeColor="text1"/>
    </w:rPr>
  </w:style>
  <w:style w:type="character" w:customStyle="1" w:styleId="QuoteChar">
    <w:name w:val="Quote Char"/>
    <w:basedOn w:val="DefaultParagraphFont"/>
    <w:link w:val="Quote"/>
    <w:uiPriority w:val="29"/>
    <w:semiHidden/>
    <w:rsid w:val="00673B5A"/>
    <w:rPr>
      <w:rFonts w:ascii="Arial" w:hAnsi="Arial"/>
      <w:i/>
      <w:iCs/>
      <w:color w:val="1F144A" w:themeColor="text1"/>
      <w:sz w:val="22"/>
      <w:shd w:val="thinDiagStripe" w:color="FFFFFF" w:themeColor="background1" w:themeTint="99" w:fill="auto"/>
      <w:lang w:val="en-GB" w:eastAsia="en-US"/>
    </w:rPr>
  </w:style>
  <w:style w:type="paragraph" w:customStyle="1" w:styleId="CaseStudyQuoteTitle">
    <w:name w:val="Case Study / Quote Title"/>
    <w:basedOn w:val="Normal"/>
    <w:next w:val="CaseStudyText"/>
    <w:rsid w:val="00443F93"/>
    <w:pPr>
      <w:pBdr>
        <w:top w:val="single" w:sz="8" w:space="1" w:color="FFFFFF" w:themeColor="background1" w:themeTint="33"/>
        <w:left w:val="single" w:sz="8" w:space="4" w:color="FFFFFF" w:themeColor="background1" w:themeTint="33"/>
        <w:bottom w:val="single" w:sz="8" w:space="10" w:color="FFFFFF" w:themeColor="background1" w:themeTint="33"/>
        <w:right w:val="single" w:sz="8" w:space="4" w:color="FFFFFF" w:themeColor="background1" w:themeTint="33"/>
      </w:pBdr>
      <w:shd w:val="solid" w:color="D9D9D9" w:themeColor="background1" w:themeShade="D9" w:fill="FFFFFF" w:themeFill="background1" w:themeFillTint="33"/>
      <w:spacing w:before="240" w:after="120"/>
    </w:pPr>
    <w:rPr>
      <w:b/>
      <w:color w:val="1F144A" w:themeColor="text1"/>
      <w:sz w:val="24"/>
    </w:rPr>
  </w:style>
  <w:style w:type="paragraph" w:customStyle="1" w:styleId="CaseStudyText">
    <w:name w:val="Case Study Text"/>
    <w:basedOn w:val="Normal"/>
    <w:rsid w:val="00443F93"/>
    <w:pPr>
      <w:pBdr>
        <w:top w:val="single" w:sz="8" w:space="1" w:color="FFFFFF" w:themeColor="background1" w:themeTint="33"/>
        <w:left w:val="single" w:sz="8" w:space="4" w:color="FFFFFF" w:themeColor="background1" w:themeTint="33"/>
        <w:bottom w:val="single" w:sz="8" w:space="10" w:color="FFFFFF" w:themeColor="background1" w:themeTint="33"/>
        <w:right w:val="single" w:sz="8" w:space="4" w:color="FFFFFF" w:themeColor="background1" w:themeTint="33"/>
      </w:pBdr>
      <w:shd w:val="solid" w:color="D9D9D9" w:themeColor="background1" w:themeShade="D9" w:fill="auto"/>
    </w:pPr>
  </w:style>
  <w:style w:type="paragraph" w:customStyle="1" w:styleId="CaseStudyQuoteBullets">
    <w:name w:val="Case Study / Quote Bullets"/>
    <w:basedOn w:val="CaseStudyText"/>
    <w:qFormat/>
    <w:rsid w:val="00443F93"/>
    <w:pPr>
      <w:numPr>
        <w:numId w:val="8"/>
      </w:numPr>
      <w:ind w:left="397" w:hanging="397"/>
    </w:pPr>
  </w:style>
  <w:style w:type="paragraph" w:customStyle="1" w:styleId="TableBullet1">
    <w:name w:val="Table Bullet 1"/>
    <w:basedOn w:val="TableText-Left"/>
    <w:qFormat/>
    <w:rsid w:val="00443F93"/>
    <w:pPr>
      <w:framePr w:hSpace="180" w:wrap="around" w:vAnchor="text" w:hAnchor="page" w:x="1789" w:y="827"/>
      <w:numPr>
        <w:numId w:val="9"/>
      </w:numPr>
    </w:pPr>
    <w:rPr>
      <w:szCs w:val="20"/>
    </w:rPr>
  </w:style>
  <w:style w:type="paragraph" w:customStyle="1" w:styleId="TableBullet2">
    <w:name w:val="Table Bullet 2"/>
    <w:basedOn w:val="Normal"/>
    <w:qFormat/>
    <w:rsid w:val="00282A5F"/>
    <w:pPr>
      <w:numPr>
        <w:ilvl w:val="1"/>
        <w:numId w:val="9"/>
      </w:numPr>
    </w:pPr>
    <w:rPr>
      <w:szCs w:val="20"/>
    </w:rPr>
  </w:style>
  <w:style w:type="table" w:styleId="MediumGrid3-Accent5">
    <w:name w:val="Medium Grid 3 Accent 5"/>
    <w:basedOn w:val="TableNormal"/>
    <w:uiPriority w:val="69"/>
    <w:rsid w:val="001F5F4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4D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0525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0525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0525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0525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A9A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A9AA" w:themeFill="accent5" w:themeFillTint="7F"/>
      </w:tcPr>
    </w:tblStylePr>
  </w:style>
  <w:style w:type="table" w:customStyle="1" w:styleId="WithoutHeader">
    <w:name w:val="Without Header"/>
    <w:basedOn w:val="MediumGrid3-Accent4"/>
    <w:uiPriority w:val="99"/>
    <w:rsid w:val="00803D6C"/>
    <w:tblPr/>
    <w:tcPr>
      <w:shd w:val="solid" w:color="E2DDF6" w:themeColor="text1" w:themeTint="1A" w:fill="DFD8E8"/>
    </w:tcPr>
    <w:tblStylePr w:type="firstRow">
      <w:rPr>
        <w:rFonts w:ascii="Adobe Caslon Pro" w:hAnsi="Adobe Caslon Pro"/>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solid" w:color="E2DDF6" w:themeColor="text1" w:themeTint="1A" w:fill="auto"/>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6" w:space="0" w:color="FFFFFF"/>
          <w:left w:val="single" w:sz="6" w:space="0" w:color="FFFFFF"/>
          <w:bottom w:val="single" w:sz="6" w:space="0" w:color="FFFFFF"/>
          <w:right w:val="single" w:sz="6" w:space="0" w:color="FFFFFF"/>
          <w:insideH w:val="single" w:sz="6" w:space="0" w:color="FFFFFF"/>
          <w:insideV w:val="single" w:sz="6" w:space="0" w:color="FFFFFF"/>
          <w:tl2br w:val="nil"/>
          <w:tr2bl w:val="nil"/>
        </w:tcBorders>
        <w:shd w:val="pct35" w:color="B8ACE8" w:themeColor="accent4" w:themeTint="40" w:fill="E5D4DF"/>
      </w:tcPr>
    </w:tblStylePr>
    <w:tblStylePr w:type="band2Horz">
      <w:tblPr/>
      <w:tcPr>
        <w:tcBorders>
          <w:top w:val="single" w:sz="6" w:space="0" w:color="FFFFFF"/>
          <w:left w:val="single" w:sz="6" w:space="0" w:color="FFFFFF"/>
          <w:bottom w:val="single" w:sz="6" w:space="0" w:color="FFFFFF"/>
          <w:right w:val="single" w:sz="6" w:space="0" w:color="FFFFFF"/>
          <w:insideH w:val="single" w:sz="6" w:space="0" w:color="FFFFFF"/>
          <w:insideV w:val="single" w:sz="6" w:space="0" w:color="FFFFFF"/>
          <w:tl2br w:val="nil"/>
          <w:tr2bl w:val="nil"/>
        </w:tcBorders>
        <w:shd w:val="solid" w:color="E2DDF6" w:themeColor="text1" w:themeTint="1A" w:fill="D3BACF"/>
      </w:tcPr>
    </w:tblStylePr>
  </w:style>
  <w:style w:type="paragraph" w:styleId="Header">
    <w:name w:val="header"/>
    <w:basedOn w:val="Normal"/>
    <w:link w:val="HeaderChar"/>
    <w:rsid w:val="003349D8"/>
    <w:pPr>
      <w:tabs>
        <w:tab w:val="center" w:pos="4320"/>
        <w:tab w:val="right" w:pos="8640"/>
      </w:tabs>
      <w:spacing w:before="0" w:after="0"/>
    </w:pPr>
  </w:style>
  <w:style w:type="character" w:customStyle="1" w:styleId="HeaderChar">
    <w:name w:val="Header Char"/>
    <w:basedOn w:val="DefaultParagraphFont"/>
    <w:link w:val="Header"/>
    <w:rsid w:val="00673B5A"/>
    <w:rPr>
      <w:rFonts w:ascii="Arial" w:hAnsi="Arial"/>
      <w:sz w:val="22"/>
      <w:lang w:val="en-GB" w:eastAsia="en-US"/>
    </w:rPr>
  </w:style>
  <w:style w:type="paragraph" w:styleId="Footer">
    <w:name w:val="footer"/>
    <w:basedOn w:val="Normal"/>
    <w:link w:val="FooterChar"/>
    <w:uiPriority w:val="99"/>
    <w:rsid w:val="008F49D9"/>
    <w:pPr>
      <w:tabs>
        <w:tab w:val="center" w:pos="4680"/>
        <w:tab w:val="right" w:pos="9360"/>
      </w:tabs>
      <w:spacing w:before="0" w:after="0"/>
    </w:pPr>
    <w:rPr>
      <w:rFonts w:asciiTheme="minorHAnsi" w:eastAsiaTheme="minorHAnsi" w:hAnsiTheme="minorHAnsi" w:cstheme="minorBidi"/>
      <w:sz w:val="21"/>
      <w:szCs w:val="22"/>
      <w:lang w:val="en-US" w:eastAsia="ja-JP"/>
    </w:rPr>
  </w:style>
  <w:style w:type="character" w:customStyle="1" w:styleId="FooterChar">
    <w:name w:val="Footer Char"/>
    <w:basedOn w:val="DefaultParagraphFont"/>
    <w:link w:val="Footer"/>
    <w:uiPriority w:val="99"/>
    <w:rsid w:val="00673B5A"/>
    <w:rPr>
      <w:rFonts w:asciiTheme="minorHAnsi" w:eastAsiaTheme="minorHAnsi" w:hAnsiTheme="minorHAnsi" w:cstheme="minorBidi"/>
      <w:sz w:val="21"/>
      <w:szCs w:val="22"/>
    </w:rPr>
  </w:style>
  <w:style w:type="paragraph" w:styleId="ListBullet4">
    <w:name w:val="List Bullet 4"/>
    <w:basedOn w:val="BodyTextNormal"/>
    <w:uiPriority w:val="99"/>
    <w:qFormat/>
    <w:rsid w:val="00540872"/>
    <w:pPr>
      <w:numPr>
        <w:ilvl w:val="3"/>
        <w:numId w:val="10"/>
      </w:numPr>
      <w:ind w:left="2438" w:hanging="397"/>
    </w:pPr>
  </w:style>
  <w:style w:type="paragraph" w:styleId="ListBullet5">
    <w:name w:val="List Bullet 5"/>
    <w:basedOn w:val="BodyTextNormal"/>
    <w:uiPriority w:val="99"/>
    <w:qFormat/>
    <w:rsid w:val="00443F93"/>
    <w:pPr>
      <w:numPr>
        <w:ilvl w:val="4"/>
        <w:numId w:val="10"/>
      </w:numPr>
      <w:ind w:left="2438" w:hanging="397"/>
    </w:pPr>
  </w:style>
  <w:style w:type="table" w:customStyle="1" w:styleId="LightList-Accent11">
    <w:name w:val="Light List - Accent 11"/>
    <w:basedOn w:val="TableNormal"/>
    <w:uiPriority w:val="61"/>
    <w:rsid w:val="004B1BF7"/>
    <w:tblPr>
      <w:tblStyleRowBandSize w:val="1"/>
      <w:tblStyleColBandSize w:val="1"/>
      <w:tblBorders>
        <w:top w:val="single" w:sz="8" w:space="0" w:color="5C2071" w:themeColor="accent1"/>
        <w:left w:val="single" w:sz="8" w:space="0" w:color="5C2071" w:themeColor="accent1"/>
        <w:bottom w:val="single" w:sz="8" w:space="0" w:color="5C2071" w:themeColor="accent1"/>
        <w:right w:val="single" w:sz="8" w:space="0" w:color="5C2071" w:themeColor="accent1"/>
      </w:tblBorders>
    </w:tblPr>
    <w:tblStylePr w:type="firstRow">
      <w:pPr>
        <w:spacing w:before="0" w:after="0" w:line="240" w:lineRule="auto"/>
      </w:pPr>
      <w:rPr>
        <w:b/>
        <w:bCs/>
        <w:color w:val="FFFFFF" w:themeColor="background1"/>
      </w:rPr>
      <w:tblPr/>
      <w:tcPr>
        <w:shd w:val="clear" w:color="auto" w:fill="5C2071" w:themeFill="accent1"/>
      </w:tcPr>
    </w:tblStylePr>
    <w:tblStylePr w:type="lastRow">
      <w:pPr>
        <w:spacing w:before="0" w:after="0" w:line="240" w:lineRule="auto"/>
      </w:pPr>
      <w:rPr>
        <w:b/>
        <w:bCs/>
      </w:rPr>
      <w:tblPr/>
      <w:tcPr>
        <w:tcBorders>
          <w:top w:val="double" w:sz="6" w:space="0" w:color="5C2071" w:themeColor="accent1"/>
          <w:left w:val="single" w:sz="8" w:space="0" w:color="5C2071" w:themeColor="accent1"/>
          <w:bottom w:val="single" w:sz="8" w:space="0" w:color="5C2071" w:themeColor="accent1"/>
          <w:right w:val="single" w:sz="8" w:space="0" w:color="5C2071" w:themeColor="accent1"/>
        </w:tcBorders>
      </w:tcPr>
    </w:tblStylePr>
    <w:tblStylePr w:type="firstCol">
      <w:rPr>
        <w:b/>
        <w:bCs/>
      </w:rPr>
    </w:tblStylePr>
    <w:tblStylePr w:type="lastCol">
      <w:rPr>
        <w:b/>
        <w:bCs/>
      </w:rPr>
    </w:tblStylePr>
    <w:tblStylePr w:type="band1Vert">
      <w:tblPr/>
      <w:tcPr>
        <w:tcBorders>
          <w:top w:val="single" w:sz="8" w:space="0" w:color="5C2071" w:themeColor="accent1"/>
          <w:left w:val="single" w:sz="8" w:space="0" w:color="5C2071" w:themeColor="accent1"/>
          <w:bottom w:val="single" w:sz="8" w:space="0" w:color="5C2071" w:themeColor="accent1"/>
          <w:right w:val="single" w:sz="8" w:space="0" w:color="5C2071" w:themeColor="accent1"/>
        </w:tcBorders>
      </w:tcPr>
    </w:tblStylePr>
    <w:tblStylePr w:type="band1Horz">
      <w:tblPr/>
      <w:tcPr>
        <w:tcBorders>
          <w:top w:val="single" w:sz="8" w:space="0" w:color="5C2071" w:themeColor="accent1"/>
          <w:left w:val="single" w:sz="8" w:space="0" w:color="5C2071" w:themeColor="accent1"/>
          <w:bottom w:val="single" w:sz="8" w:space="0" w:color="5C2071" w:themeColor="accent1"/>
          <w:right w:val="single" w:sz="8" w:space="0" w:color="5C2071" w:themeColor="accent1"/>
        </w:tcBorders>
      </w:tcPr>
    </w:tblStylePr>
  </w:style>
  <w:style w:type="table" w:customStyle="1" w:styleId="TableTemplate1">
    <w:name w:val="Table Template 1"/>
    <w:basedOn w:val="TableNormal"/>
    <w:uiPriority w:val="99"/>
    <w:rsid w:val="00B83C3C"/>
    <w:rPr>
      <w:rFonts w:asciiTheme="minorHAnsi" w:hAnsiTheme="minorHAnsi"/>
    </w:rPr>
    <w:tblPr>
      <w:tblStyleColBandSize w:val="1"/>
      <w:tblBorders>
        <w:top w:val="single" w:sz="8" w:space="0" w:color="505253" w:themeColor="text2"/>
        <w:left w:val="single" w:sz="8" w:space="0" w:color="505253" w:themeColor="text2"/>
        <w:bottom w:val="single" w:sz="8" w:space="0" w:color="505253" w:themeColor="text2"/>
        <w:right w:val="single" w:sz="8" w:space="0" w:color="505253" w:themeColor="text2"/>
        <w:insideH w:val="single" w:sz="8" w:space="0" w:color="505253" w:themeColor="text2"/>
        <w:insideV w:val="single" w:sz="8" w:space="0" w:color="505253" w:themeColor="text2"/>
      </w:tblBorders>
    </w:tblPr>
    <w:tblStylePr w:type="firstRow">
      <w:pPr>
        <w:jc w:val="left"/>
      </w:pPr>
      <w:rPr>
        <w:rFonts w:asciiTheme="minorHAnsi" w:hAnsiTheme="minorHAnsi"/>
        <w:b/>
        <w:color w:val="9CA299" w:themeColor="background2"/>
        <w:sz w:val="24"/>
      </w:rPr>
      <w:tblPr/>
      <w:tcPr>
        <w:tcBorders>
          <w:bottom w:val="single" w:sz="4" w:space="0" w:color="9CA299" w:themeColor="background2"/>
        </w:tcBorders>
        <w:shd w:val="clear" w:color="auto" w:fill="5C2071" w:themeFill="accent1"/>
        <w:vAlign w:val="center"/>
      </w:tcPr>
    </w:tblStylePr>
    <w:tblStylePr w:type="firstCol">
      <w:rPr>
        <w:rFonts w:asciiTheme="minorHAnsi" w:hAnsiTheme="minorHAnsi"/>
        <w:b/>
        <w:color w:val="5C2071" w:themeColor="accent1"/>
        <w:sz w:val="24"/>
      </w:rPr>
    </w:tblStylePr>
  </w:style>
  <w:style w:type="table" w:customStyle="1" w:styleId="TableTemplate2">
    <w:name w:val="Table Template 2"/>
    <w:basedOn w:val="TableNormal"/>
    <w:uiPriority w:val="99"/>
    <w:rsid w:val="005126C9"/>
    <w:rPr>
      <w:rFonts w:asciiTheme="minorHAnsi" w:hAnsiTheme="minorHAnsi"/>
    </w:rPr>
    <w:tblPr>
      <w:tblStyleRowBandSize w:val="1"/>
      <w:tblBorders>
        <w:insideH w:val="single" w:sz="4" w:space="0" w:color="9CA299" w:themeColor="background2"/>
        <w:insideV w:val="single" w:sz="4" w:space="0" w:color="9CA299" w:themeColor="background2"/>
      </w:tblBorders>
    </w:tblPr>
    <w:tblStylePr w:type="firstRow">
      <w:pPr>
        <w:jc w:val="left"/>
      </w:pPr>
      <w:rPr>
        <w:rFonts w:asciiTheme="minorHAnsi" w:hAnsiTheme="minorHAnsi"/>
        <w:b/>
        <w:sz w:val="24"/>
      </w:rPr>
      <w:tblPr/>
      <w:trPr>
        <w:tblHeader/>
      </w:trPr>
      <w:tcPr>
        <w:tcBorders>
          <w:bottom w:val="single" w:sz="18" w:space="0" w:color="9CA299" w:themeColor="background2"/>
        </w:tcBorders>
        <w:shd w:val="clear" w:color="auto" w:fill="5C2071" w:themeFill="accent1"/>
        <w:vAlign w:val="center"/>
      </w:tcPr>
    </w:tblStylePr>
    <w:tblStylePr w:type="firstCol">
      <w:rPr>
        <w:rFonts w:asciiTheme="minorHAnsi" w:hAnsiTheme="minorHAnsi"/>
        <w:color w:val="auto"/>
      </w:rPr>
    </w:tblStylePr>
    <w:tblStylePr w:type="band1Horz">
      <w:tblPr/>
      <w:tcPr>
        <w:shd w:val="clear" w:color="auto" w:fill="E4C6EF" w:themeFill="accent1" w:themeFillTint="33"/>
      </w:tcPr>
    </w:tblStylePr>
    <w:tblStylePr w:type="band2Horz">
      <w:tblPr/>
      <w:tcPr>
        <w:shd w:val="clear" w:color="auto" w:fill="B8ACE8" w:themeFill="text1" w:themeFillTint="40"/>
      </w:tcPr>
    </w:tblStylePr>
  </w:style>
  <w:style w:type="paragraph" w:customStyle="1" w:styleId="AppendixHeading">
    <w:name w:val="Appendix Heading"/>
    <w:basedOn w:val="Heading1"/>
    <w:next w:val="BodyTextNormal"/>
    <w:qFormat/>
    <w:rsid w:val="00443F93"/>
    <w:pPr>
      <w:numPr>
        <w:numId w:val="12"/>
      </w:numPr>
      <w:tabs>
        <w:tab w:val="left" w:pos="1701"/>
      </w:tabs>
      <w:ind w:hanging="720"/>
    </w:pPr>
  </w:style>
  <w:style w:type="numbering" w:customStyle="1" w:styleId="Appendix">
    <w:name w:val="Appendix"/>
    <w:uiPriority w:val="99"/>
    <w:rsid w:val="00846A64"/>
    <w:pPr>
      <w:numPr>
        <w:numId w:val="11"/>
      </w:numPr>
    </w:pPr>
  </w:style>
  <w:style w:type="paragraph" w:customStyle="1" w:styleId="BodyTextBold">
    <w:name w:val="Body Text – Bold"/>
    <w:basedOn w:val="BodyTextNormal"/>
    <w:qFormat/>
    <w:rsid w:val="00443F93"/>
    <w:rPr>
      <w:b/>
      <w:bCs/>
    </w:rPr>
  </w:style>
  <w:style w:type="paragraph" w:customStyle="1" w:styleId="BodyTextItalic">
    <w:name w:val="Body Text – Italic"/>
    <w:basedOn w:val="BodyTextNormal"/>
    <w:qFormat/>
    <w:rsid w:val="00C510F2"/>
    <w:rPr>
      <w:i/>
      <w:iCs/>
    </w:rPr>
  </w:style>
  <w:style w:type="paragraph" w:customStyle="1" w:styleId="AppendixSubtitle">
    <w:name w:val="Appendix Subtitle"/>
    <w:basedOn w:val="AppendixHeading"/>
    <w:next w:val="BodyTextNormal"/>
    <w:qFormat/>
    <w:rsid w:val="006E2FFC"/>
    <w:pPr>
      <w:numPr>
        <w:numId w:val="0"/>
      </w:numPr>
      <w:ind w:left="851"/>
    </w:pPr>
    <w:rPr>
      <w:sz w:val="28"/>
    </w:rPr>
  </w:style>
  <w:style w:type="paragraph" w:styleId="BlockText">
    <w:name w:val="Block Text"/>
    <w:basedOn w:val="Normal"/>
    <w:uiPriority w:val="99"/>
    <w:semiHidden/>
    <w:rsid w:val="00251828"/>
    <w:pPr>
      <w:pBdr>
        <w:top w:val="single" w:sz="2" w:space="10" w:color="5C2071" w:themeColor="accent1" w:shadow="1"/>
        <w:left w:val="single" w:sz="2" w:space="10" w:color="5C2071" w:themeColor="accent1" w:shadow="1"/>
        <w:bottom w:val="single" w:sz="2" w:space="10" w:color="5C2071" w:themeColor="accent1" w:shadow="1"/>
        <w:right w:val="single" w:sz="2" w:space="10" w:color="5C2071" w:themeColor="accent1" w:shadow="1"/>
      </w:pBdr>
      <w:ind w:left="1152" w:right="1152"/>
    </w:pPr>
    <w:rPr>
      <w:rFonts w:asciiTheme="minorHAnsi" w:hAnsiTheme="minorHAnsi" w:cstheme="minorBidi"/>
      <w:i/>
      <w:iCs/>
      <w:color w:val="5C2071" w:themeColor="accent1"/>
    </w:rPr>
  </w:style>
  <w:style w:type="paragraph" w:customStyle="1" w:styleId="BodytextSubtitle">
    <w:name w:val="Body text Subtitle"/>
    <w:basedOn w:val="CoverPageSubtext"/>
    <w:semiHidden/>
    <w:qFormat/>
    <w:rsid w:val="00E538B7"/>
    <w:pPr>
      <w:spacing w:before="240"/>
      <w:ind w:left="851"/>
    </w:pPr>
  </w:style>
  <w:style w:type="paragraph" w:customStyle="1" w:styleId="BodyTextNormal">
    <w:name w:val="Body Text – Normal"/>
    <w:basedOn w:val="Normal"/>
    <w:link w:val="BodyTextNormalChar"/>
    <w:qFormat/>
    <w:rsid w:val="00C510F2"/>
    <w:pPr>
      <w:ind w:left="851"/>
    </w:pPr>
  </w:style>
  <w:style w:type="character" w:styleId="FootnoteReference">
    <w:name w:val="footnote reference"/>
    <w:basedOn w:val="DefaultParagraphFont"/>
    <w:uiPriority w:val="99"/>
    <w:semiHidden/>
    <w:rsid w:val="00347A8F"/>
    <w:rPr>
      <w:vertAlign w:val="superscript"/>
    </w:rPr>
  </w:style>
  <w:style w:type="table" w:styleId="LightList-Accent2">
    <w:name w:val="Light List Accent 2"/>
    <w:basedOn w:val="TableNormal"/>
    <w:uiPriority w:val="61"/>
    <w:rsid w:val="00FC7897"/>
    <w:tblPr>
      <w:tblStyleRowBandSize w:val="1"/>
      <w:tblStyleColBandSize w:val="1"/>
      <w:tblBorders>
        <w:top w:val="single" w:sz="8" w:space="0" w:color="861889" w:themeColor="accent2"/>
        <w:left w:val="single" w:sz="8" w:space="0" w:color="861889" w:themeColor="accent2"/>
        <w:bottom w:val="single" w:sz="8" w:space="0" w:color="861889" w:themeColor="accent2"/>
        <w:right w:val="single" w:sz="8" w:space="0" w:color="861889" w:themeColor="accent2"/>
      </w:tblBorders>
    </w:tblPr>
    <w:tblStylePr w:type="firstRow">
      <w:pPr>
        <w:spacing w:before="0" w:after="0" w:line="240" w:lineRule="auto"/>
      </w:pPr>
      <w:rPr>
        <w:b/>
        <w:bCs/>
        <w:color w:val="FFFFFF" w:themeColor="background1"/>
      </w:rPr>
      <w:tblPr/>
      <w:tcPr>
        <w:shd w:val="clear" w:color="auto" w:fill="861889" w:themeFill="accent2"/>
      </w:tcPr>
    </w:tblStylePr>
    <w:tblStylePr w:type="lastRow">
      <w:pPr>
        <w:spacing w:before="0" w:after="0" w:line="240" w:lineRule="auto"/>
      </w:pPr>
      <w:rPr>
        <w:b/>
        <w:bCs/>
      </w:rPr>
      <w:tblPr/>
      <w:tcPr>
        <w:tcBorders>
          <w:top w:val="double" w:sz="6" w:space="0" w:color="861889" w:themeColor="accent2"/>
          <w:left w:val="single" w:sz="8" w:space="0" w:color="861889" w:themeColor="accent2"/>
          <w:bottom w:val="single" w:sz="8" w:space="0" w:color="861889" w:themeColor="accent2"/>
          <w:right w:val="single" w:sz="8" w:space="0" w:color="861889" w:themeColor="accent2"/>
        </w:tcBorders>
      </w:tcPr>
    </w:tblStylePr>
    <w:tblStylePr w:type="firstCol">
      <w:rPr>
        <w:b/>
        <w:bCs/>
      </w:rPr>
    </w:tblStylePr>
    <w:tblStylePr w:type="lastCol">
      <w:rPr>
        <w:b/>
        <w:bCs/>
      </w:rPr>
    </w:tblStylePr>
    <w:tblStylePr w:type="band1Vert">
      <w:tblPr/>
      <w:tcPr>
        <w:tcBorders>
          <w:top w:val="single" w:sz="8" w:space="0" w:color="861889" w:themeColor="accent2"/>
          <w:left w:val="single" w:sz="8" w:space="0" w:color="861889" w:themeColor="accent2"/>
          <w:bottom w:val="single" w:sz="8" w:space="0" w:color="861889" w:themeColor="accent2"/>
          <w:right w:val="single" w:sz="8" w:space="0" w:color="861889" w:themeColor="accent2"/>
        </w:tcBorders>
      </w:tcPr>
    </w:tblStylePr>
    <w:tblStylePr w:type="band1Horz">
      <w:tblPr/>
      <w:tcPr>
        <w:tcBorders>
          <w:top w:val="single" w:sz="8" w:space="0" w:color="861889" w:themeColor="accent2"/>
          <w:left w:val="single" w:sz="8" w:space="0" w:color="861889" w:themeColor="accent2"/>
          <w:bottom w:val="single" w:sz="8" w:space="0" w:color="861889" w:themeColor="accent2"/>
          <w:right w:val="single" w:sz="8" w:space="0" w:color="861889" w:themeColor="accent2"/>
        </w:tcBorders>
      </w:tcPr>
    </w:tblStylePr>
  </w:style>
  <w:style w:type="paragraph" w:customStyle="1" w:styleId="CoverPageSubtitle">
    <w:name w:val="Cover Page – Subtitle"/>
    <w:basedOn w:val="NormalWeb"/>
    <w:qFormat/>
    <w:rsid w:val="00443F93"/>
    <w:rPr>
      <w:rFonts w:asciiTheme="majorHAnsi" w:hAnsiTheme="majorHAnsi"/>
      <w:b/>
      <w:color w:val="5C2071" w:themeColor="accent1"/>
      <w:sz w:val="36"/>
    </w:rPr>
  </w:style>
  <w:style w:type="paragraph" w:styleId="NormalWeb">
    <w:name w:val="Normal (Web)"/>
    <w:basedOn w:val="Normal"/>
    <w:uiPriority w:val="99"/>
    <w:semiHidden/>
    <w:rsid w:val="0025074F"/>
    <w:rPr>
      <w:rFonts w:ascii="Times New Roman" w:hAnsi="Times New Roman"/>
      <w:sz w:val="24"/>
    </w:rPr>
  </w:style>
  <w:style w:type="paragraph" w:customStyle="1" w:styleId="FigureDesc">
    <w:name w:val="Figure Desc"/>
    <w:basedOn w:val="Normal"/>
    <w:rsid w:val="00F76972"/>
    <w:pPr>
      <w:numPr>
        <w:numId w:val="15"/>
      </w:numPr>
      <w:spacing w:after="120"/>
      <w:ind w:left="0" w:firstLine="0"/>
      <w:jc w:val="center"/>
    </w:pPr>
    <w:rPr>
      <w:rFonts w:eastAsia="Times New Roman"/>
      <w:b/>
      <w:color w:val="29235C"/>
      <w:sz w:val="18"/>
    </w:rPr>
  </w:style>
  <w:style w:type="paragraph" w:customStyle="1" w:styleId="Default">
    <w:name w:val="Default"/>
    <w:rsid w:val="003B2BB6"/>
    <w:pPr>
      <w:autoSpaceDE w:val="0"/>
      <w:autoSpaceDN w:val="0"/>
      <w:adjustRightInd w:val="0"/>
    </w:pPr>
    <w:rPr>
      <w:color w:val="000000"/>
      <w:lang w:val="en-GB"/>
    </w:rPr>
  </w:style>
  <w:style w:type="character" w:styleId="CommentReference">
    <w:name w:val="annotation reference"/>
    <w:basedOn w:val="DefaultParagraphFont"/>
    <w:rsid w:val="00834D75"/>
    <w:rPr>
      <w:sz w:val="16"/>
      <w:szCs w:val="16"/>
    </w:rPr>
  </w:style>
  <w:style w:type="paragraph" w:styleId="CommentText">
    <w:name w:val="annotation text"/>
    <w:basedOn w:val="Normal"/>
    <w:link w:val="CommentTextChar"/>
    <w:semiHidden/>
    <w:rsid w:val="00834D75"/>
    <w:rPr>
      <w:sz w:val="20"/>
      <w:szCs w:val="20"/>
    </w:rPr>
  </w:style>
  <w:style w:type="character" w:customStyle="1" w:styleId="CommentTextChar">
    <w:name w:val="Comment Text Char"/>
    <w:basedOn w:val="DefaultParagraphFont"/>
    <w:link w:val="CommentText"/>
    <w:semiHidden/>
    <w:rsid w:val="00834D75"/>
    <w:rPr>
      <w:rFonts w:ascii="Arial" w:hAnsi="Arial"/>
      <w:sz w:val="20"/>
      <w:szCs w:val="20"/>
      <w:lang w:val="en-GB" w:eastAsia="en-US"/>
    </w:rPr>
  </w:style>
  <w:style w:type="paragraph" w:styleId="CommentSubject">
    <w:name w:val="annotation subject"/>
    <w:basedOn w:val="CommentText"/>
    <w:next w:val="CommentText"/>
    <w:link w:val="CommentSubjectChar"/>
    <w:uiPriority w:val="99"/>
    <w:semiHidden/>
    <w:rsid w:val="00834D75"/>
    <w:rPr>
      <w:b/>
      <w:bCs/>
    </w:rPr>
  </w:style>
  <w:style w:type="character" w:customStyle="1" w:styleId="CommentSubjectChar">
    <w:name w:val="Comment Subject Char"/>
    <w:basedOn w:val="CommentTextChar"/>
    <w:link w:val="CommentSubject"/>
    <w:uiPriority w:val="99"/>
    <w:semiHidden/>
    <w:rsid w:val="00834D75"/>
    <w:rPr>
      <w:rFonts w:ascii="Arial" w:hAnsi="Arial"/>
      <w:b/>
      <w:bCs/>
      <w:sz w:val="20"/>
      <w:szCs w:val="20"/>
      <w:lang w:val="en-GB" w:eastAsia="en-US"/>
    </w:rPr>
  </w:style>
  <w:style w:type="character" w:styleId="FollowedHyperlink">
    <w:name w:val="FollowedHyperlink"/>
    <w:basedOn w:val="DefaultParagraphFont"/>
    <w:uiPriority w:val="99"/>
    <w:semiHidden/>
    <w:rsid w:val="004113C9"/>
    <w:rPr>
      <w:color w:val="BF1B58" w:themeColor="followedHyperlink"/>
      <w:u w:val="single"/>
    </w:rPr>
  </w:style>
  <w:style w:type="paragraph" w:styleId="ListParagraph">
    <w:name w:val="List Paragraph"/>
    <w:aliases w:val="List para,Dot pt,No Spacing1,List Paragraph Char Char Char,Indicator Text,Numbered Para 1,List Paragraph1,Bullet 1,Bullet Points,MAIN CONTENT,List Paragraph12,List Para,SEC Bullet Point,Bullet 1CxSpLast,Bullet text,OBC Bullet"/>
    <w:basedOn w:val="Normal"/>
    <w:link w:val="ListParagraphChar"/>
    <w:uiPriority w:val="34"/>
    <w:qFormat/>
    <w:rsid w:val="006B0A29"/>
    <w:pPr>
      <w:ind w:left="720"/>
      <w:contextualSpacing/>
    </w:pPr>
  </w:style>
  <w:style w:type="table" w:styleId="LightShading-Accent1">
    <w:name w:val="Light Shading Accent 1"/>
    <w:basedOn w:val="TableNormal"/>
    <w:uiPriority w:val="60"/>
    <w:rsid w:val="00D16147"/>
    <w:rPr>
      <w:color w:val="441854" w:themeColor="accent1" w:themeShade="BF"/>
    </w:rPr>
    <w:tblPr>
      <w:tblStyleRowBandSize w:val="1"/>
      <w:tblStyleColBandSize w:val="1"/>
      <w:tblBorders>
        <w:top w:val="single" w:sz="8" w:space="0" w:color="5C2071" w:themeColor="accent1"/>
        <w:bottom w:val="single" w:sz="8" w:space="0" w:color="5C2071" w:themeColor="accent1"/>
      </w:tblBorders>
    </w:tblPr>
    <w:tblStylePr w:type="firstRow">
      <w:pPr>
        <w:spacing w:before="0" w:after="0" w:line="240" w:lineRule="auto"/>
      </w:pPr>
      <w:rPr>
        <w:b/>
        <w:bCs/>
      </w:rPr>
      <w:tblPr/>
      <w:tcPr>
        <w:tcBorders>
          <w:top w:val="single" w:sz="8" w:space="0" w:color="5C2071" w:themeColor="accent1"/>
          <w:left w:val="nil"/>
          <w:bottom w:val="single" w:sz="8" w:space="0" w:color="5C2071" w:themeColor="accent1"/>
          <w:right w:val="nil"/>
          <w:insideH w:val="nil"/>
          <w:insideV w:val="nil"/>
        </w:tcBorders>
      </w:tcPr>
    </w:tblStylePr>
    <w:tblStylePr w:type="lastRow">
      <w:pPr>
        <w:spacing w:before="0" w:after="0" w:line="240" w:lineRule="auto"/>
      </w:pPr>
      <w:rPr>
        <w:b/>
        <w:bCs/>
      </w:rPr>
      <w:tblPr/>
      <w:tcPr>
        <w:tcBorders>
          <w:top w:val="single" w:sz="8" w:space="0" w:color="5C2071" w:themeColor="accent1"/>
          <w:left w:val="nil"/>
          <w:bottom w:val="single" w:sz="8" w:space="0" w:color="5C207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B8EB" w:themeFill="accent1" w:themeFillTint="3F"/>
      </w:tcPr>
    </w:tblStylePr>
    <w:tblStylePr w:type="band1Horz">
      <w:tblPr/>
      <w:tcPr>
        <w:tcBorders>
          <w:left w:val="nil"/>
          <w:right w:val="nil"/>
          <w:insideH w:val="nil"/>
          <w:insideV w:val="nil"/>
        </w:tcBorders>
        <w:shd w:val="clear" w:color="auto" w:fill="DDB8EB" w:themeFill="accent1" w:themeFillTint="3F"/>
      </w:tcPr>
    </w:tblStylePr>
  </w:style>
  <w:style w:type="paragraph" w:styleId="Revision">
    <w:name w:val="Revision"/>
    <w:hidden/>
    <w:uiPriority w:val="99"/>
    <w:semiHidden/>
    <w:rsid w:val="00D64B62"/>
    <w:rPr>
      <w:rFonts w:ascii="Arial" w:hAnsi="Arial"/>
      <w:sz w:val="22"/>
      <w:lang w:val="en-GB" w:eastAsia="en-US"/>
    </w:rPr>
  </w:style>
  <w:style w:type="paragraph" w:customStyle="1" w:styleId="Tablebullet20">
    <w:name w:val="Table bullet 2"/>
    <w:basedOn w:val="Normal"/>
    <w:rsid w:val="005C5561"/>
    <w:pPr>
      <w:numPr>
        <w:numId w:val="16"/>
      </w:numPr>
      <w:spacing w:before="60" w:after="60"/>
      <w:jc w:val="both"/>
    </w:pPr>
    <w:rPr>
      <w:rFonts w:eastAsia="Times New Roman" w:cs="Arial"/>
      <w:szCs w:val="22"/>
    </w:rPr>
  </w:style>
  <w:style w:type="character" w:customStyle="1" w:styleId="CaptionChar">
    <w:name w:val="Caption Char"/>
    <w:aliases w:val="Caption (HY) Char,Caption SEC Table Char"/>
    <w:link w:val="Caption"/>
    <w:rsid w:val="00B411D2"/>
    <w:rPr>
      <w:rFonts w:asciiTheme="majorHAnsi" w:eastAsia="Times New Roman" w:hAnsiTheme="majorHAnsi" w:cstheme="majorHAnsi"/>
      <w:sz w:val="20"/>
      <w:szCs w:val="20"/>
      <w:lang w:val="en-GB" w:eastAsia="en-US"/>
    </w:rPr>
  </w:style>
  <w:style w:type="character" w:customStyle="1" w:styleId="ListParagraphChar">
    <w:name w:val="List Paragraph Char"/>
    <w:aliases w:val="List para Char,Dot pt Char,No Spacing1 Char,List Paragraph Char Char Char Char,Indicator Text Char,Numbered Para 1 Char,List Paragraph1 Char,Bullet 1 Char,Bullet Points Char,MAIN CONTENT Char,List Paragraph12 Char,List Para Char"/>
    <w:link w:val="ListParagraph"/>
    <w:uiPriority w:val="34"/>
    <w:qFormat/>
    <w:locked/>
    <w:rsid w:val="005C5561"/>
    <w:rPr>
      <w:rFonts w:ascii="Arial" w:hAnsi="Arial"/>
      <w:sz w:val="22"/>
      <w:lang w:val="en-GB" w:eastAsia="en-US"/>
    </w:rPr>
  </w:style>
  <w:style w:type="paragraph" w:customStyle="1" w:styleId="BBSchedule3">
    <w:name w:val="B&amp;B Schedule 3"/>
    <w:basedOn w:val="Normal"/>
    <w:rsid w:val="00CF26EF"/>
    <w:pPr>
      <w:numPr>
        <w:ilvl w:val="3"/>
        <w:numId w:val="17"/>
      </w:numPr>
      <w:spacing w:before="0"/>
      <w:jc w:val="both"/>
      <w:outlineLvl w:val="2"/>
    </w:pPr>
    <w:rPr>
      <w:rFonts w:ascii="Georgia" w:eastAsia="Times New Roman" w:hAnsi="Georgia" w:cs="Arial"/>
      <w:szCs w:val="20"/>
      <w:lang w:eastAsia="en-GB"/>
    </w:rPr>
  </w:style>
  <w:style w:type="paragraph" w:customStyle="1" w:styleId="BBSchedule4">
    <w:name w:val="B&amp;B Schedule 4"/>
    <w:basedOn w:val="Normal"/>
    <w:rsid w:val="00CF26EF"/>
    <w:pPr>
      <w:numPr>
        <w:ilvl w:val="4"/>
        <w:numId w:val="17"/>
      </w:numPr>
      <w:spacing w:before="0"/>
      <w:jc w:val="both"/>
      <w:outlineLvl w:val="3"/>
    </w:pPr>
    <w:rPr>
      <w:rFonts w:ascii="Georgia" w:eastAsia="Times New Roman" w:hAnsi="Georgia" w:cs="Arial"/>
      <w:szCs w:val="20"/>
      <w:lang w:eastAsia="en-GB"/>
    </w:rPr>
  </w:style>
  <w:style w:type="paragraph" w:customStyle="1" w:styleId="BBSchedule5">
    <w:name w:val="B&amp;B Schedule 5"/>
    <w:basedOn w:val="Normal"/>
    <w:rsid w:val="00CF26EF"/>
    <w:pPr>
      <w:numPr>
        <w:ilvl w:val="5"/>
        <w:numId w:val="17"/>
      </w:numPr>
      <w:spacing w:before="0"/>
      <w:jc w:val="both"/>
      <w:outlineLvl w:val="4"/>
    </w:pPr>
    <w:rPr>
      <w:rFonts w:ascii="Georgia" w:eastAsia="Times New Roman" w:hAnsi="Georgia" w:cs="Arial"/>
      <w:szCs w:val="20"/>
      <w:lang w:eastAsia="en-GB"/>
    </w:rPr>
  </w:style>
  <w:style w:type="paragraph" w:customStyle="1" w:styleId="BBSchedule6">
    <w:name w:val="B&amp;B Schedule 6"/>
    <w:basedOn w:val="Normal"/>
    <w:rsid w:val="00CF26EF"/>
    <w:pPr>
      <w:numPr>
        <w:ilvl w:val="6"/>
        <w:numId w:val="17"/>
      </w:numPr>
      <w:spacing w:before="0"/>
      <w:jc w:val="both"/>
      <w:outlineLvl w:val="5"/>
    </w:pPr>
    <w:rPr>
      <w:rFonts w:ascii="Georgia" w:eastAsia="Times New Roman" w:hAnsi="Georgia" w:cs="Arial"/>
      <w:szCs w:val="20"/>
      <w:lang w:eastAsia="en-GB"/>
    </w:rPr>
  </w:style>
  <w:style w:type="paragraph" w:customStyle="1" w:styleId="BBScheduleTitle">
    <w:name w:val="B&amp;B Schedule Title"/>
    <w:basedOn w:val="Normal"/>
    <w:next w:val="Normal"/>
    <w:rsid w:val="00CF26EF"/>
    <w:pPr>
      <w:keepNext/>
      <w:pageBreakBefore/>
      <w:numPr>
        <w:numId w:val="17"/>
      </w:numPr>
      <w:spacing w:before="0"/>
      <w:jc w:val="center"/>
    </w:pPr>
    <w:rPr>
      <w:rFonts w:ascii="Georgia" w:eastAsia="Times New Roman" w:hAnsi="Georgia" w:cs="Arial"/>
      <w:b/>
      <w:szCs w:val="20"/>
      <w:lang w:eastAsia="en-GB"/>
    </w:rPr>
  </w:style>
  <w:style w:type="paragraph" w:customStyle="1" w:styleId="BBScheduleHeading1">
    <w:name w:val="B&amp;B Schedule Heading 1"/>
    <w:next w:val="Normal"/>
    <w:rsid w:val="00CF26EF"/>
    <w:pPr>
      <w:keepNext/>
      <w:numPr>
        <w:ilvl w:val="1"/>
        <w:numId w:val="17"/>
      </w:numPr>
      <w:spacing w:before="120" w:after="240"/>
      <w:jc w:val="both"/>
      <w:outlineLvl w:val="0"/>
    </w:pPr>
    <w:rPr>
      <w:rFonts w:ascii="Georgia" w:eastAsia="Times New Roman" w:hAnsi="Georgia"/>
      <w:b/>
      <w:sz w:val="22"/>
      <w:szCs w:val="20"/>
      <w:lang w:val="en-GB" w:eastAsia="en-GB"/>
    </w:rPr>
  </w:style>
  <w:style w:type="paragraph" w:customStyle="1" w:styleId="BBScheduleHeading2">
    <w:name w:val="B&amp;B Schedule Heading 2"/>
    <w:next w:val="Normal"/>
    <w:rsid w:val="00CF26EF"/>
    <w:pPr>
      <w:keepNext/>
      <w:numPr>
        <w:ilvl w:val="2"/>
        <w:numId w:val="17"/>
      </w:numPr>
      <w:spacing w:before="120" w:after="240"/>
      <w:jc w:val="both"/>
      <w:outlineLvl w:val="1"/>
    </w:pPr>
    <w:rPr>
      <w:rFonts w:ascii="Georgia" w:eastAsia="Times New Roman" w:hAnsi="Georgia"/>
      <w:b/>
      <w:sz w:val="22"/>
      <w:szCs w:val="20"/>
      <w:lang w:val="en-GB" w:eastAsia="en-GB"/>
    </w:rPr>
  </w:style>
  <w:style w:type="table" w:customStyle="1" w:styleId="TableGrid0">
    <w:name w:val="TableGrid"/>
    <w:rsid w:val="00BE7646"/>
    <w:rPr>
      <w:rFonts w:asciiTheme="minorHAnsi" w:hAnsiTheme="minorHAnsi" w:cstheme="minorBidi"/>
      <w:sz w:val="22"/>
      <w:szCs w:val="22"/>
      <w:lang w:val="en-GB" w:eastAsia="en-GB"/>
    </w:rPr>
    <w:tblPr>
      <w:tblCellMar>
        <w:top w:w="0" w:type="dxa"/>
        <w:left w:w="0" w:type="dxa"/>
        <w:bottom w:w="0" w:type="dxa"/>
        <w:right w:w="0" w:type="dxa"/>
      </w:tblCellMar>
    </w:tblPr>
  </w:style>
  <w:style w:type="table" w:styleId="LightList">
    <w:name w:val="Light List"/>
    <w:basedOn w:val="TableNormal"/>
    <w:uiPriority w:val="61"/>
    <w:rsid w:val="00515909"/>
    <w:tblPr>
      <w:tblStyleRowBandSize w:val="1"/>
      <w:tblStyleColBandSize w:val="1"/>
      <w:tblBorders>
        <w:top w:val="single" w:sz="8" w:space="0" w:color="1F144A" w:themeColor="text1"/>
        <w:left w:val="single" w:sz="8" w:space="0" w:color="1F144A" w:themeColor="text1"/>
        <w:bottom w:val="single" w:sz="8" w:space="0" w:color="1F144A" w:themeColor="text1"/>
        <w:right w:val="single" w:sz="8" w:space="0" w:color="1F144A" w:themeColor="text1"/>
      </w:tblBorders>
    </w:tblPr>
    <w:tblStylePr w:type="firstRow">
      <w:pPr>
        <w:spacing w:before="0" w:after="0" w:line="240" w:lineRule="auto"/>
      </w:pPr>
      <w:rPr>
        <w:b/>
        <w:bCs/>
        <w:color w:val="FFFFFF" w:themeColor="background1"/>
      </w:rPr>
      <w:tblPr/>
      <w:tcPr>
        <w:shd w:val="clear" w:color="auto" w:fill="1F144A" w:themeFill="text1"/>
      </w:tcPr>
    </w:tblStylePr>
    <w:tblStylePr w:type="lastRow">
      <w:pPr>
        <w:spacing w:before="0" w:after="0" w:line="240" w:lineRule="auto"/>
      </w:pPr>
      <w:rPr>
        <w:b/>
        <w:bCs/>
      </w:rPr>
      <w:tblPr/>
      <w:tcPr>
        <w:tcBorders>
          <w:top w:val="double" w:sz="6" w:space="0" w:color="1F144A" w:themeColor="text1"/>
          <w:left w:val="single" w:sz="8" w:space="0" w:color="1F144A" w:themeColor="text1"/>
          <w:bottom w:val="single" w:sz="8" w:space="0" w:color="1F144A" w:themeColor="text1"/>
          <w:right w:val="single" w:sz="8" w:space="0" w:color="1F144A" w:themeColor="text1"/>
        </w:tcBorders>
      </w:tcPr>
    </w:tblStylePr>
    <w:tblStylePr w:type="firstCol">
      <w:rPr>
        <w:b/>
        <w:bCs/>
      </w:rPr>
    </w:tblStylePr>
    <w:tblStylePr w:type="lastCol">
      <w:rPr>
        <w:b/>
        <w:bCs/>
      </w:rPr>
    </w:tblStylePr>
    <w:tblStylePr w:type="band1Vert">
      <w:tblPr/>
      <w:tcPr>
        <w:tcBorders>
          <w:top w:val="single" w:sz="8" w:space="0" w:color="1F144A" w:themeColor="text1"/>
          <w:left w:val="single" w:sz="8" w:space="0" w:color="1F144A" w:themeColor="text1"/>
          <w:bottom w:val="single" w:sz="8" w:space="0" w:color="1F144A" w:themeColor="text1"/>
          <w:right w:val="single" w:sz="8" w:space="0" w:color="1F144A" w:themeColor="text1"/>
        </w:tcBorders>
      </w:tcPr>
    </w:tblStylePr>
    <w:tblStylePr w:type="band1Horz">
      <w:tblPr/>
      <w:tcPr>
        <w:tcBorders>
          <w:top w:val="single" w:sz="8" w:space="0" w:color="1F144A" w:themeColor="text1"/>
          <w:left w:val="single" w:sz="8" w:space="0" w:color="1F144A" w:themeColor="text1"/>
          <w:bottom w:val="single" w:sz="8" w:space="0" w:color="1F144A" w:themeColor="text1"/>
          <w:right w:val="single" w:sz="8" w:space="0" w:color="1F144A" w:themeColor="text1"/>
        </w:tcBorders>
      </w:tcPr>
    </w:tblStylePr>
  </w:style>
  <w:style w:type="table" w:customStyle="1" w:styleId="TableGrid1">
    <w:name w:val="Table Grid1"/>
    <w:basedOn w:val="TableNormal"/>
    <w:next w:val="TableGrid"/>
    <w:uiPriority w:val="59"/>
    <w:rsid w:val="00031569"/>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B02C85"/>
    <w:rPr>
      <w:rFonts w:asciiTheme="minorHAnsi" w:hAnsiTheme="minorHAnsi" w:cstheme="minorBidi"/>
      <w:sz w:val="22"/>
      <w:szCs w:val="22"/>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Bullet">
    <w:name w:val="PD Bullet"/>
    <w:basedOn w:val="ListParagraph"/>
    <w:qFormat/>
    <w:rsid w:val="00433CAF"/>
    <w:pPr>
      <w:widowControl w:val="0"/>
      <w:numPr>
        <w:numId w:val="18"/>
      </w:numPr>
      <w:spacing w:before="0" w:line="360" w:lineRule="auto"/>
      <w:ind w:left="1332" w:hanging="425"/>
      <w:outlineLvl w:val="1"/>
    </w:pPr>
    <w:rPr>
      <w:rFonts w:ascii="Times New Roman" w:eastAsia="Times New Roman" w:hAnsi="Times New Roman"/>
      <w:bCs/>
      <w:iCs/>
      <w:color w:val="861889" w:themeColor="accent2"/>
      <w:sz w:val="24"/>
      <w:lang w:val="en-US"/>
    </w:rPr>
  </w:style>
  <w:style w:type="paragraph" w:customStyle="1" w:styleId="CaseStudyBullet">
    <w:name w:val="Case Study Bullet"/>
    <w:basedOn w:val="ListBullet"/>
    <w:rsid w:val="00ED3A16"/>
    <w:pPr>
      <w:numPr>
        <w:numId w:val="19"/>
      </w:numPr>
      <w:pBdr>
        <w:top w:val="single" w:sz="4" w:space="1" w:color="D0EEF4"/>
        <w:left w:val="single" w:sz="4" w:space="4" w:color="D0EEF4"/>
        <w:bottom w:val="single" w:sz="4" w:space="1" w:color="D0EEF4"/>
        <w:right w:val="single" w:sz="4" w:space="4" w:color="D0EEF4"/>
      </w:pBdr>
      <w:shd w:val="clear" w:color="auto" w:fill="EBECEA" w:themeFill="accent6" w:themeFillTint="33"/>
      <w:tabs>
        <w:tab w:val="left" w:pos="357"/>
      </w:tabs>
      <w:jc w:val="both"/>
    </w:pPr>
    <w:rPr>
      <w:rFonts w:eastAsia="Times New Roman" w:cs="Arial"/>
      <w:color w:val="33217A" w:themeColor="text1" w:themeTint="D9"/>
      <w:szCs w:val="22"/>
    </w:rPr>
  </w:style>
  <w:style w:type="paragraph" w:customStyle="1" w:styleId="TableText-Bullets1">
    <w:name w:val="Table Text - Bullets1"/>
    <w:basedOn w:val="TableText-Left"/>
    <w:qFormat/>
    <w:rsid w:val="00FA7F30"/>
    <w:pPr>
      <w:numPr>
        <w:numId w:val="20"/>
      </w:numPr>
      <w:spacing w:before="0" w:after="120"/>
      <w:jc w:val="both"/>
    </w:pPr>
    <w:rPr>
      <w:rFonts w:cs="Arial"/>
      <w:sz w:val="20"/>
      <w:szCs w:val="22"/>
    </w:rPr>
  </w:style>
  <w:style w:type="paragraph" w:customStyle="1" w:styleId="TableContents">
    <w:name w:val="Table Contents"/>
    <w:basedOn w:val="Normal"/>
    <w:rsid w:val="002E729A"/>
    <w:pPr>
      <w:widowControl w:val="0"/>
      <w:suppressLineNumbers/>
      <w:suppressAutoHyphens/>
      <w:spacing w:before="60" w:after="40"/>
      <w:ind w:left="113" w:right="113"/>
      <w:jc w:val="both"/>
    </w:pPr>
    <w:rPr>
      <w:rFonts w:eastAsia="HG Mincho Light J"/>
      <w:color w:val="000000"/>
      <w:szCs w:val="20"/>
    </w:rPr>
  </w:style>
  <w:style w:type="paragraph" w:customStyle="1" w:styleId="StyleTablecolumnheadings9pt">
    <w:name w:val="Style Table column headings + 9 pt"/>
    <w:basedOn w:val="Normal"/>
    <w:rsid w:val="002E729A"/>
    <w:pPr>
      <w:keepNext/>
      <w:spacing w:before="60" w:after="40"/>
      <w:ind w:left="113" w:right="113"/>
      <w:jc w:val="both"/>
    </w:pPr>
    <w:rPr>
      <w:rFonts w:eastAsia="Times New Roman"/>
      <w:b/>
      <w:bCs/>
      <w:spacing w:val="-5"/>
      <w:sz w:val="18"/>
      <w:szCs w:val="20"/>
    </w:rPr>
  </w:style>
  <w:style w:type="paragraph" w:customStyle="1" w:styleId="Heading1NoPagebreak">
    <w:name w:val="Heading 1 No Page break"/>
    <w:basedOn w:val="Heading1"/>
    <w:next w:val="Normal"/>
    <w:rsid w:val="002E729A"/>
    <w:pPr>
      <w:numPr>
        <w:numId w:val="1"/>
      </w:numPr>
      <w:tabs>
        <w:tab w:val="num" w:pos="397"/>
        <w:tab w:val="left" w:pos="567"/>
      </w:tabs>
      <w:spacing w:after="280"/>
      <w:ind w:left="397" w:hanging="397"/>
      <w:jc w:val="both"/>
    </w:pPr>
    <w:rPr>
      <w:rFonts w:ascii="Arial" w:hAnsi="Arial"/>
      <w:color w:val="auto"/>
      <w:kern w:val="0"/>
      <w:sz w:val="28"/>
      <w:szCs w:val="28"/>
    </w:rPr>
  </w:style>
  <w:style w:type="paragraph" w:customStyle="1" w:styleId="AppendicesCaptions">
    <w:name w:val="Appendices Captions"/>
    <w:basedOn w:val="Caption"/>
    <w:next w:val="Normal"/>
    <w:rsid w:val="0056696D"/>
    <w:pPr>
      <w:framePr w:wrap="around"/>
      <w:numPr>
        <w:numId w:val="21"/>
      </w:numPr>
      <w:spacing w:after="120" w:line="270" w:lineRule="atLeast"/>
    </w:pPr>
    <w:rPr>
      <w:bCs/>
      <w:sz w:val="22"/>
      <w:szCs w:val="24"/>
      <w:lang w:eastAsia="en-GB"/>
    </w:rPr>
  </w:style>
  <w:style w:type="paragraph" w:customStyle="1" w:styleId="NormalBullets">
    <w:name w:val="Normal Bullets"/>
    <w:basedOn w:val="Normal"/>
    <w:qFormat/>
    <w:rsid w:val="0056696D"/>
    <w:pPr>
      <w:numPr>
        <w:numId w:val="22"/>
      </w:numPr>
      <w:jc w:val="both"/>
    </w:pPr>
    <w:rPr>
      <w:rFonts w:eastAsia="Times New Roman"/>
      <w:szCs w:val="22"/>
    </w:rPr>
  </w:style>
  <w:style w:type="paragraph" w:customStyle="1" w:styleId="Normal-Bullets1">
    <w:name w:val="Normal - Bullets (1)"/>
    <w:basedOn w:val="Normal"/>
    <w:link w:val="Normal-Bullets1Char"/>
    <w:qFormat/>
    <w:rsid w:val="0056696D"/>
    <w:pPr>
      <w:numPr>
        <w:numId w:val="23"/>
      </w:numPr>
      <w:spacing w:before="0" w:after="80"/>
      <w:jc w:val="both"/>
    </w:pPr>
    <w:rPr>
      <w:rFonts w:eastAsia="Times New Roman"/>
      <w:szCs w:val="22"/>
    </w:rPr>
  </w:style>
  <w:style w:type="paragraph" w:customStyle="1" w:styleId="Normal-Bullets2">
    <w:name w:val="Normal - Bullets (2)"/>
    <w:basedOn w:val="Normal-Bullets1"/>
    <w:qFormat/>
    <w:rsid w:val="0056696D"/>
    <w:pPr>
      <w:numPr>
        <w:ilvl w:val="1"/>
      </w:numPr>
    </w:pPr>
  </w:style>
  <w:style w:type="character" w:customStyle="1" w:styleId="Title1">
    <w:name w:val="Title1"/>
    <w:basedOn w:val="DefaultParagraphFont"/>
    <w:rsid w:val="004B5693"/>
  </w:style>
  <w:style w:type="character" w:customStyle="1" w:styleId="SubtitleChar">
    <w:name w:val="Subtitle Char"/>
    <w:aliases w:val="SEC Paper Heading Char"/>
    <w:basedOn w:val="DefaultParagraphFont"/>
    <w:link w:val="Subtitle"/>
    <w:uiPriority w:val="11"/>
    <w:locked/>
    <w:rsid w:val="00B27722"/>
    <w:rPr>
      <w:rFonts w:ascii="Arial" w:eastAsiaTheme="majorEastAsia" w:hAnsi="Arial" w:cstheme="majorBidi"/>
      <w:b/>
      <w:bCs/>
      <w:iCs/>
      <w:color w:val="007C31"/>
      <w:spacing w:val="15"/>
      <w:sz w:val="28"/>
      <w:szCs w:val="28"/>
    </w:rPr>
  </w:style>
  <w:style w:type="paragraph" w:styleId="Subtitle">
    <w:name w:val="Subtitle"/>
    <w:aliases w:val="SEC Paper Heading"/>
    <w:basedOn w:val="Normal"/>
    <w:next w:val="Normal"/>
    <w:link w:val="SubtitleChar"/>
    <w:autoRedefine/>
    <w:uiPriority w:val="11"/>
    <w:qFormat/>
    <w:rsid w:val="00B27722"/>
    <w:pPr>
      <w:keepNext/>
      <w:keepLines/>
      <w:pBdr>
        <w:bottom w:val="single" w:sz="4" w:space="1" w:color="007C31"/>
      </w:pBdr>
      <w:spacing w:before="480" w:after="360" w:line="276" w:lineRule="auto"/>
      <w:outlineLvl w:val="0"/>
    </w:pPr>
    <w:rPr>
      <w:rFonts w:eastAsiaTheme="majorEastAsia" w:cstheme="majorBidi"/>
      <w:b/>
      <w:bCs/>
      <w:iCs/>
      <w:color w:val="007C31"/>
      <w:spacing w:val="15"/>
      <w:sz w:val="28"/>
      <w:szCs w:val="28"/>
      <w:lang w:val="en-US" w:eastAsia="ja-JP"/>
    </w:rPr>
  </w:style>
  <w:style w:type="character" w:customStyle="1" w:styleId="SubtitleChar1">
    <w:name w:val="Subtitle Char1"/>
    <w:basedOn w:val="DefaultParagraphFont"/>
    <w:uiPriority w:val="11"/>
    <w:semiHidden/>
    <w:rsid w:val="00B27722"/>
    <w:rPr>
      <w:rFonts w:asciiTheme="minorHAnsi" w:hAnsiTheme="minorHAnsi" w:cstheme="minorBidi"/>
      <w:color w:val="4E33BD" w:themeColor="text1" w:themeTint="A5"/>
      <w:spacing w:val="15"/>
      <w:sz w:val="22"/>
      <w:szCs w:val="22"/>
      <w:lang w:val="en-GB" w:eastAsia="en-US"/>
    </w:rPr>
  </w:style>
  <w:style w:type="paragraph" w:customStyle="1" w:styleId="listbulletround1">
    <w:name w:val="listbulletround1"/>
    <w:basedOn w:val="Normal"/>
    <w:rsid w:val="008E3F2B"/>
    <w:pPr>
      <w:spacing w:before="100" w:beforeAutospacing="1" w:after="100" w:afterAutospacing="1"/>
    </w:pPr>
    <w:rPr>
      <w:rFonts w:eastAsia="Times New Roman" w:cs="Arial"/>
      <w:color w:val="000000"/>
      <w:sz w:val="24"/>
      <w:lang w:val="en-US"/>
    </w:rPr>
  </w:style>
  <w:style w:type="character" w:customStyle="1" w:styleId="BodyTextChar">
    <w:name w:val="Body Text Char"/>
    <w:basedOn w:val="DefaultParagraphFont"/>
    <w:rsid w:val="0073557B"/>
    <w:rPr>
      <w:rFonts w:ascii="Arial" w:hAnsi="Arial"/>
      <w:sz w:val="22"/>
      <w:szCs w:val="24"/>
      <w:lang w:eastAsia="en-US"/>
    </w:rPr>
  </w:style>
  <w:style w:type="character" w:customStyle="1" w:styleId="Normal-Bullets1Char">
    <w:name w:val="Normal - Bullets (1) Char"/>
    <w:basedOn w:val="DefaultParagraphFont"/>
    <w:link w:val="Normal-Bullets1"/>
    <w:rsid w:val="00352209"/>
    <w:rPr>
      <w:rFonts w:ascii="Arial" w:eastAsia="Times New Roman" w:hAnsi="Arial"/>
      <w:sz w:val="22"/>
      <w:szCs w:val="22"/>
      <w:lang w:val="en-GB" w:eastAsia="en-US"/>
    </w:rPr>
  </w:style>
  <w:style w:type="paragraph" w:customStyle="1" w:styleId="ClientTextBullet">
    <w:name w:val="Client Text Bullet"/>
    <w:basedOn w:val="Normal"/>
    <w:rsid w:val="00F85534"/>
    <w:pPr>
      <w:numPr>
        <w:numId w:val="24"/>
      </w:numPr>
      <w:pBdr>
        <w:top w:val="single" w:sz="4" w:space="1" w:color="9CA299"/>
        <w:left w:val="single" w:sz="4" w:space="4" w:color="9CA299"/>
        <w:bottom w:val="single" w:sz="4" w:space="1" w:color="9CA299"/>
        <w:right w:val="single" w:sz="4" w:space="4" w:color="9CA299"/>
      </w:pBdr>
      <w:shd w:val="clear" w:color="auto" w:fill="EEECE1"/>
      <w:jc w:val="both"/>
    </w:pPr>
    <w:rPr>
      <w:rFonts w:eastAsia="Times New Roman" w:cs="Arial"/>
      <w:color w:val="005B82"/>
      <w:sz w:val="18"/>
      <w:szCs w:val="18"/>
    </w:rPr>
  </w:style>
  <w:style w:type="paragraph" w:customStyle="1" w:styleId="StyleBodyTextNormalLeft127cm">
    <w:name w:val="Style Body Text – Normal + Left:  1.27 cm"/>
    <w:basedOn w:val="BodyTextNormal"/>
    <w:rsid w:val="00832A52"/>
    <w:pPr>
      <w:spacing w:before="0" w:after="120"/>
      <w:ind w:left="720"/>
    </w:pPr>
    <w:rPr>
      <w:rFonts w:eastAsia="Times New Roman"/>
      <w:szCs w:val="20"/>
    </w:rPr>
  </w:style>
  <w:style w:type="character" w:customStyle="1" w:styleId="BodyTextNormalChar">
    <w:name w:val="Body Text – Normal Char"/>
    <w:basedOn w:val="DefaultParagraphFont"/>
    <w:link w:val="BodyTextNormal"/>
    <w:rsid w:val="00493320"/>
    <w:rPr>
      <w:rFonts w:ascii="Arial" w:hAnsi="Arial"/>
      <w:sz w:val="22"/>
      <w:lang w:val="en-GB" w:eastAsia="en-US"/>
    </w:rPr>
  </w:style>
  <w:style w:type="table" w:customStyle="1" w:styleId="MediumGrid3-Accent41">
    <w:name w:val="Medium Grid 3 - Accent 41"/>
    <w:basedOn w:val="TableNormal"/>
    <w:next w:val="MediumGrid3-Accent4"/>
    <w:uiPriority w:val="69"/>
    <w:rsid w:val="00E6452A"/>
    <w:rPr>
      <w:rFonts w:eastAsia="Times New Roman"/>
      <w:sz w:val="20"/>
      <w:szCs w:val="20"/>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60">
      <w:bodyDiv w:val="1"/>
      <w:marLeft w:val="0"/>
      <w:marRight w:val="0"/>
      <w:marTop w:val="0"/>
      <w:marBottom w:val="0"/>
      <w:divBdr>
        <w:top w:val="none" w:sz="0" w:space="0" w:color="auto"/>
        <w:left w:val="none" w:sz="0" w:space="0" w:color="auto"/>
        <w:bottom w:val="none" w:sz="0" w:space="0" w:color="auto"/>
        <w:right w:val="none" w:sz="0" w:space="0" w:color="auto"/>
      </w:divBdr>
    </w:div>
    <w:div w:id="147285814">
      <w:bodyDiv w:val="1"/>
      <w:marLeft w:val="0"/>
      <w:marRight w:val="0"/>
      <w:marTop w:val="0"/>
      <w:marBottom w:val="0"/>
      <w:divBdr>
        <w:top w:val="none" w:sz="0" w:space="0" w:color="auto"/>
        <w:left w:val="none" w:sz="0" w:space="0" w:color="auto"/>
        <w:bottom w:val="none" w:sz="0" w:space="0" w:color="auto"/>
        <w:right w:val="none" w:sz="0" w:space="0" w:color="auto"/>
      </w:divBdr>
    </w:div>
    <w:div w:id="263072996">
      <w:bodyDiv w:val="1"/>
      <w:marLeft w:val="0"/>
      <w:marRight w:val="0"/>
      <w:marTop w:val="0"/>
      <w:marBottom w:val="0"/>
      <w:divBdr>
        <w:top w:val="none" w:sz="0" w:space="0" w:color="auto"/>
        <w:left w:val="none" w:sz="0" w:space="0" w:color="auto"/>
        <w:bottom w:val="none" w:sz="0" w:space="0" w:color="auto"/>
        <w:right w:val="none" w:sz="0" w:space="0" w:color="auto"/>
      </w:divBdr>
    </w:div>
    <w:div w:id="342124645">
      <w:bodyDiv w:val="1"/>
      <w:marLeft w:val="0"/>
      <w:marRight w:val="0"/>
      <w:marTop w:val="0"/>
      <w:marBottom w:val="0"/>
      <w:divBdr>
        <w:top w:val="none" w:sz="0" w:space="0" w:color="auto"/>
        <w:left w:val="none" w:sz="0" w:space="0" w:color="auto"/>
        <w:bottom w:val="none" w:sz="0" w:space="0" w:color="auto"/>
        <w:right w:val="none" w:sz="0" w:space="0" w:color="auto"/>
      </w:divBdr>
    </w:div>
    <w:div w:id="385572457">
      <w:bodyDiv w:val="1"/>
      <w:marLeft w:val="0"/>
      <w:marRight w:val="0"/>
      <w:marTop w:val="0"/>
      <w:marBottom w:val="0"/>
      <w:divBdr>
        <w:top w:val="none" w:sz="0" w:space="0" w:color="auto"/>
        <w:left w:val="none" w:sz="0" w:space="0" w:color="auto"/>
        <w:bottom w:val="none" w:sz="0" w:space="0" w:color="auto"/>
        <w:right w:val="none" w:sz="0" w:space="0" w:color="auto"/>
      </w:divBdr>
    </w:div>
    <w:div w:id="591813533">
      <w:bodyDiv w:val="1"/>
      <w:marLeft w:val="0"/>
      <w:marRight w:val="0"/>
      <w:marTop w:val="0"/>
      <w:marBottom w:val="0"/>
      <w:divBdr>
        <w:top w:val="none" w:sz="0" w:space="0" w:color="auto"/>
        <w:left w:val="none" w:sz="0" w:space="0" w:color="auto"/>
        <w:bottom w:val="none" w:sz="0" w:space="0" w:color="auto"/>
        <w:right w:val="none" w:sz="0" w:space="0" w:color="auto"/>
      </w:divBdr>
    </w:div>
    <w:div w:id="634800577">
      <w:bodyDiv w:val="1"/>
      <w:marLeft w:val="0"/>
      <w:marRight w:val="0"/>
      <w:marTop w:val="0"/>
      <w:marBottom w:val="0"/>
      <w:divBdr>
        <w:top w:val="none" w:sz="0" w:space="0" w:color="auto"/>
        <w:left w:val="none" w:sz="0" w:space="0" w:color="auto"/>
        <w:bottom w:val="none" w:sz="0" w:space="0" w:color="auto"/>
        <w:right w:val="none" w:sz="0" w:space="0" w:color="auto"/>
      </w:divBdr>
    </w:div>
    <w:div w:id="878280357">
      <w:bodyDiv w:val="1"/>
      <w:marLeft w:val="0"/>
      <w:marRight w:val="0"/>
      <w:marTop w:val="0"/>
      <w:marBottom w:val="0"/>
      <w:divBdr>
        <w:top w:val="none" w:sz="0" w:space="0" w:color="auto"/>
        <w:left w:val="none" w:sz="0" w:space="0" w:color="auto"/>
        <w:bottom w:val="none" w:sz="0" w:space="0" w:color="auto"/>
        <w:right w:val="none" w:sz="0" w:space="0" w:color="auto"/>
      </w:divBdr>
    </w:div>
    <w:div w:id="936403615">
      <w:bodyDiv w:val="1"/>
      <w:marLeft w:val="0"/>
      <w:marRight w:val="0"/>
      <w:marTop w:val="0"/>
      <w:marBottom w:val="0"/>
      <w:divBdr>
        <w:top w:val="none" w:sz="0" w:space="0" w:color="auto"/>
        <w:left w:val="none" w:sz="0" w:space="0" w:color="auto"/>
        <w:bottom w:val="none" w:sz="0" w:space="0" w:color="auto"/>
        <w:right w:val="none" w:sz="0" w:space="0" w:color="auto"/>
      </w:divBdr>
    </w:div>
    <w:div w:id="1171262530">
      <w:bodyDiv w:val="1"/>
      <w:marLeft w:val="0"/>
      <w:marRight w:val="0"/>
      <w:marTop w:val="0"/>
      <w:marBottom w:val="0"/>
      <w:divBdr>
        <w:top w:val="none" w:sz="0" w:space="0" w:color="auto"/>
        <w:left w:val="none" w:sz="0" w:space="0" w:color="auto"/>
        <w:bottom w:val="none" w:sz="0" w:space="0" w:color="auto"/>
        <w:right w:val="none" w:sz="0" w:space="0" w:color="auto"/>
      </w:divBdr>
    </w:div>
    <w:div w:id="1298025025">
      <w:bodyDiv w:val="1"/>
      <w:marLeft w:val="0"/>
      <w:marRight w:val="0"/>
      <w:marTop w:val="0"/>
      <w:marBottom w:val="0"/>
      <w:divBdr>
        <w:top w:val="none" w:sz="0" w:space="0" w:color="auto"/>
        <w:left w:val="none" w:sz="0" w:space="0" w:color="auto"/>
        <w:bottom w:val="none" w:sz="0" w:space="0" w:color="auto"/>
        <w:right w:val="none" w:sz="0" w:space="0" w:color="auto"/>
      </w:divBdr>
    </w:div>
    <w:div w:id="1467356534">
      <w:bodyDiv w:val="1"/>
      <w:marLeft w:val="0"/>
      <w:marRight w:val="0"/>
      <w:marTop w:val="0"/>
      <w:marBottom w:val="0"/>
      <w:divBdr>
        <w:top w:val="none" w:sz="0" w:space="0" w:color="auto"/>
        <w:left w:val="none" w:sz="0" w:space="0" w:color="auto"/>
        <w:bottom w:val="none" w:sz="0" w:space="0" w:color="auto"/>
        <w:right w:val="none" w:sz="0" w:space="0" w:color="auto"/>
      </w:divBdr>
    </w:div>
    <w:div w:id="1488013050">
      <w:bodyDiv w:val="1"/>
      <w:marLeft w:val="0"/>
      <w:marRight w:val="0"/>
      <w:marTop w:val="0"/>
      <w:marBottom w:val="0"/>
      <w:divBdr>
        <w:top w:val="none" w:sz="0" w:space="0" w:color="auto"/>
        <w:left w:val="none" w:sz="0" w:space="0" w:color="auto"/>
        <w:bottom w:val="none" w:sz="0" w:space="0" w:color="auto"/>
        <w:right w:val="none" w:sz="0" w:space="0" w:color="auto"/>
      </w:divBdr>
    </w:div>
    <w:div w:id="1489202750">
      <w:bodyDiv w:val="1"/>
      <w:marLeft w:val="0"/>
      <w:marRight w:val="0"/>
      <w:marTop w:val="0"/>
      <w:marBottom w:val="0"/>
      <w:divBdr>
        <w:top w:val="none" w:sz="0" w:space="0" w:color="auto"/>
        <w:left w:val="none" w:sz="0" w:space="0" w:color="auto"/>
        <w:bottom w:val="none" w:sz="0" w:space="0" w:color="auto"/>
        <w:right w:val="none" w:sz="0" w:space="0" w:color="auto"/>
      </w:divBdr>
    </w:div>
    <w:div w:id="1508708313">
      <w:bodyDiv w:val="1"/>
      <w:marLeft w:val="0"/>
      <w:marRight w:val="0"/>
      <w:marTop w:val="0"/>
      <w:marBottom w:val="0"/>
      <w:divBdr>
        <w:top w:val="none" w:sz="0" w:space="0" w:color="auto"/>
        <w:left w:val="none" w:sz="0" w:space="0" w:color="auto"/>
        <w:bottom w:val="none" w:sz="0" w:space="0" w:color="auto"/>
        <w:right w:val="none" w:sz="0" w:space="0" w:color="auto"/>
      </w:divBdr>
    </w:div>
    <w:div w:id="1538203227">
      <w:bodyDiv w:val="1"/>
      <w:marLeft w:val="0"/>
      <w:marRight w:val="0"/>
      <w:marTop w:val="0"/>
      <w:marBottom w:val="0"/>
      <w:divBdr>
        <w:top w:val="none" w:sz="0" w:space="0" w:color="auto"/>
        <w:left w:val="none" w:sz="0" w:space="0" w:color="auto"/>
        <w:bottom w:val="none" w:sz="0" w:space="0" w:color="auto"/>
        <w:right w:val="none" w:sz="0" w:space="0" w:color="auto"/>
      </w:divBdr>
    </w:div>
    <w:div w:id="1583485564">
      <w:bodyDiv w:val="1"/>
      <w:marLeft w:val="0"/>
      <w:marRight w:val="0"/>
      <w:marTop w:val="0"/>
      <w:marBottom w:val="0"/>
      <w:divBdr>
        <w:top w:val="none" w:sz="0" w:space="0" w:color="auto"/>
        <w:left w:val="none" w:sz="0" w:space="0" w:color="auto"/>
        <w:bottom w:val="none" w:sz="0" w:space="0" w:color="auto"/>
        <w:right w:val="none" w:sz="0" w:space="0" w:color="auto"/>
      </w:divBdr>
    </w:div>
    <w:div w:id="1656642019">
      <w:bodyDiv w:val="1"/>
      <w:marLeft w:val="0"/>
      <w:marRight w:val="0"/>
      <w:marTop w:val="0"/>
      <w:marBottom w:val="0"/>
      <w:divBdr>
        <w:top w:val="none" w:sz="0" w:space="0" w:color="auto"/>
        <w:left w:val="none" w:sz="0" w:space="0" w:color="auto"/>
        <w:bottom w:val="none" w:sz="0" w:space="0" w:color="auto"/>
        <w:right w:val="none" w:sz="0" w:space="0" w:color="auto"/>
      </w:divBdr>
    </w:div>
    <w:div w:id="1928879546">
      <w:bodyDiv w:val="1"/>
      <w:marLeft w:val="0"/>
      <w:marRight w:val="0"/>
      <w:marTop w:val="0"/>
      <w:marBottom w:val="0"/>
      <w:divBdr>
        <w:top w:val="none" w:sz="0" w:space="0" w:color="auto"/>
        <w:left w:val="none" w:sz="0" w:space="0" w:color="auto"/>
        <w:bottom w:val="none" w:sz="0" w:space="0" w:color="auto"/>
        <w:right w:val="none" w:sz="0" w:space="0" w:color="auto"/>
      </w:divBdr>
    </w:div>
    <w:div w:id="1954626616">
      <w:bodyDiv w:val="1"/>
      <w:marLeft w:val="0"/>
      <w:marRight w:val="0"/>
      <w:marTop w:val="0"/>
      <w:marBottom w:val="0"/>
      <w:divBdr>
        <w:top w:val="none" w:sz="0" w:space="0" w:color="auto"/>
        <w:left w:val="none" w:sz="0" w:space="0" w:color="auto"/>
        <w:bottom w:val="none" w:sz="0" w:space="0" w:color="auto"/>
        <w:right w:val="none" w:sz="0" w:space="0" w:color="auto"/>
      </w:divBdr>
    </w:div>
    <w:div w:id="2010522118">
      <w:bodyDiv w:val="1"/>
      <w:marLeft w:val="0"/>
      <w:marRight w:val="0"/>
      <w:marTop w:val="0"/>
      <w:marBottom w:val="0"/>
      <w:divBdr>
        <w:top w:val="none" w:sz="0" w:space="0" w:color="auto"/>
        <w:left w:val="none" w:sz="0" w:space="0" w:color="auto"/>
        <w:bottom w:val="none" w:sz="0" w:space="0" w:color="auto"/>
        <w:right w:val="none" w:sz="0" w:space="0" w:color="auto"/>
      </w:divBdr>
    </w:div>
    <w:div w:id="2059278545">
      <w:bodyDiv w:val="1"/>
      <w:marLeft w:val="0"/>
      <w:marRight w:val="0"/>
      <w:marTop w:val="0"/>
      <w:marBottom w:val="0"/>
      <w:divBdr>
        <w:top w:val="none" w:sz="0" w:space="0" w:color="auto"/>
        <w:left w:val="none" w:sz="0" w:space="0" w:color="auto"/>
        <w:bottom w:val="none" w:sz="0" w:space="0" w:color="auto"/>
        <w:right w:val="none" w:sz="0" w:space="0" w:color="auto"/>
      </w:divBdr>
    </w:div>
    <w:div w:id="2065828338">
      <w:bodyDiv w:val="1"/>
      <w:marLeft w:val="0"/>
      <w:marRight w:val="0"/>
      <w:marTop w:val="0"/>
      <w:marBottom w:val="0"/>
      <w:divBdr>
        <w:top w:val="none" w:sz="0" w:space="0" w:color="auto"/>
        <w:left w:val="none" w:sz="0" w:space="0" w:color="auto"/>
        <w:bottom w:val="none" w:sz="0" w:space="0" w:color="auto"/>
        <w:right w:val="none" w:sz="0" w:space="0" w:color="auto"/>
      </w:divBdr>
    </w:div>
    <w:div w:id="20937767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package" Target="embeddings/Microsoft_Word_Document.docx"/><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95021665\DCC%20Work\Templates\DCC%20Word%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99794907014A2190FA12661D18ABE8"/>
        <w:category>
          <w:name w:val="General"/>
          <w:gallery w:val="placeholder"/>
        </w:category>
        <w:types>
          <w:type w:val="bbPlcHdr"/>
        </w:types>
        <w:behaviors>
          <w:behavior w:val="content"/>
        </w:behaviors>
        <w:guid w:val="{54C9318F-E086-4E87-845D-257D6AE289C0}"/>
      </w:docPartPr>
      <w:docPartBody>
        <w:p w:rsidR="00BD3A8F" w:rsidRDefault="008E142C" w:rsidP="008E142C">
          <w:pPr>
            <w:pStyle w:val="C799794907014A2190FA12661D18ABE8"/>
          </w:pPr>
          <w:r w:rsidRPr="0069142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Lucida Grande">
    <w:altName w:val="Times New Roman"/>
    <w:charset w:val="00"/>
    <w:family w:val="auto"/>
    <w:pitch w:val="variable"/>
    <w:sig w:usb0="00000000" w:usb1="5000A1FF" w:usb2="00000000" w:usb3="00000000" w:csb0="000001BF" w:csb1="00000000"/>
  </w:font>
  <w:font w:name="Adobe Caslon Pro">
    <w:altName w:val="Times New Roman"/>
    <w:charset w:val="00"/>
    <w:family w:val="auto"/>
    <w:pitch w:val="variable"/>
    <w:sig w:usb0="00000001" w:usb1="00000001" w:usb2="00000000" w:usb3="00000000" w:csb0="00000093" w:csb1="00000000"/>
  </w:font>
  <w:font w:name="Calibri">
    <w:panose1 w:val="020F0502020204030204"/>
    <w:charset w:val="00"/>
    <w:family w:val="swiss"/>
    <w:pitch w:val="variable"/>
    <w:sig w:usb0="E0002EFF" w:usb1="C000247B" w:usb2="00000009" w:usb3="00000000" w:csb0="000001FF" w:csb1="00000000"/>
  </w:font>
  <w:font w:name="HG Mincho Light J">
    <w:altName w:val="Times New Roman"/>
    <w:charset w:val="00"/>
    <w:family w:val="auto"/>
    <w:pitch w:val="variable"/>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142C"/>
    <w:rsid w:val="0001085E"/>
    <w:rsid w:val="00020E16"/>
    <w:rsid w:val="00021E46"/>
    <w:rsid w:val="0003541D"/>
    <w:rsid w:val="000357E0"/>
    <w:rsid w:val="00096267"/>
    <w:rsid w:val="000A7B9C"/>
    <w:rsid w:val="000D4A77"/>
    <w:rsid w:val="000F1F31"/>
    <w:rsid w:val="00117B56"/>
    <w:rsid w:val="001466C5"/>
    <w:rsid w:val="00150F47"/>
    <w:rsid w:val="00152C52"/>
    <w:rsid w:val="001B6901"/>
    <w:rsid w:val="001C2290"/>
    <w:rsid w:val="00231A8B"/>
    <w:rsid w:val="00241312"/>
    <w:rsid w:val="00267D74"/>
    <w:rsid w:val="00287943"/>
    <w:rsid w:val="002936A1"/>
    <w:rsid w:val="002A1714"/>
    <w:rsid w:val="002B2517"/>
    <w:rsid w:val="002C4046"/>
    <w:rsid w:val="002D6267"/>
    <w:rsid w:val="002F3708"/>
    <w:rsid w:val="002F75CE"/>
    <w:rsid w:val="00312FF4"/>
    <w:rsid w:val="003563D8"/>
    <w:rsid w:val="00357724"/>
    <w:rsid w:val="00360C1E"/>
    <w:rsid w:val="00365A0D"/>
    <w:rsid w:val="00365A2C"/>
    <w:rsid w:val="003810EA"/>
    <w:rsid w:val="00382293"/>
    <w:rsid w:val="0038710A"/>
    <w:rsid w:val="00392C1F"/>
    <w:rsid w:val="003A4D20"/>
    <w:rsid w:val="003C6AAD"/>
    <w:rsid w:val="003C7C17"/>
    <w:rsid w:val="003E49EF"/>
    <w:rsid w:val="003E4FFF"/>
    <w:rsid w:val="004B4470"/>
    <w:rsid w:val="004B72A1"/>
    <w:rsid w:val="004B7FDF"/>
    <w:rsid w:val="004D16D3"/>
    <w:rsid w:val="004F13F4"/>
    <w:rsid w:val="00503E07"/>
    <w:rsid w:val="00504D3F"/>
    <w:rsid w:val="0057452C"/>
    <w:rsid w:val="00610FF4"/>
    <w:rsid w:val="00660443"/>
    <w:rsid w:val="00675210"/>
    <w:rsid w:val="0068717F"/>
    <w:rsid w:val="006A0056"/>
    <w:rsid w:val="006B756B"/>
    <w:rsid w:val="0072157A"/>
    <w:rsid w:val="00745A97"/>
    <w:rsid w:val="0074798A"/>
    <w:rsid w:val="007558EC"/>
    <w:rsid w:val="007B522D"/>
    <w:rsid w:val="007D5CD0"/>
    <w:rsid w:val="007F0823"/>
    <w:rsid w:val="00806B06"/>
    <w:rsid w:val="00823DCD"/>
    <w:rsid w:val="0083186B"/>
    <w:rsid w:val="00843872"/>
    <w:rsid w:val="008655DA"/>
    <w:rsid w:val="00877F09"/>
    <w:rsid w:val="008C554C"/>
    <w:rsid w:val="008D39A6"/>
    <w:rsid w:val="008E142C"/>
    <w:rsid w:val="00910EF8"/>
    <w:rsid w:val="00913ACF"/>
    <w:rsid w:val="00915387"/>
    <w:rsid w:val="00923078"/>
    <w:rsid w:val="009240C3"/>
    <w:rsid w:val="00946D1E"/>
    <w:rsid w:val="0095134E"/>
    <w:rsid w:val="00967CA3"/>
    <w:rsid w:val="00986098"/>
    <w:rsid w:val="009E5001"/>
    <w:rsid w:val="009F5118"/>
    <w:rsid w:val="00A04297"/>
    <w:rsid w:val="00A109C4"/>
    <w:rsid w:val="00A15B69"/>
    <w:rsid w:val="00A54E9E"/>
    <w:rsid w:val="00B242E4"/>
    <w:rsid w:val="00B309A0"/>
    <w:rsid w:val="00B91097"/>
    <w:rsid w:val="00BA536D"/>
    <w:rsid w:val="00BC6DB1"/>
    <w:rsid w:val="00BD3A8F"/>
    <w:rsid w:val="00C046D0"/>
    <w:rsid w:val="00C3337D"/>
    <w:rsid w:val="00C71D9D"/>
    <w:rsid w:val="00C72812"/>
    <w:rsid w:val="00C904A2"/>
    <w:rsid w:val="00CB08CA"/>
    <w:rsid w:val="00CC08C4"/>
    <w:rsid w:val="00CF16DC"/>
    <w:rsid w:val="00CF1B63"/>
    <w:rsid w:val="00CF7BF2"/>
    <w:rsid w:val="00D40FCC"/>
    <w:rsid w:val="00D501FB"/>
    <w:rsid w:val="00D54729"/>
    <w:rsid w:val="00D57B56"/>
    <w:rsid w:val="00D63C28"/>
    <w:rsid w:val="00D771A0"/>
    <w:rsid w:val="00D7764A"/>
    <w:rsid w:val="00D84731"/>
    <w:rsid w:val="00DC1B5A"/>
    <w:rsid w:val="00DD5E38"/>
    <w:rsid w:val="00DF5EBE"/>
    <w:rsid w:val="00DF69C9"/>
    <w:rsid w:val="00E110C7"/>
    <w:rsid w:val="00E2018C"/>
    <w:rsid w:val="00E3106A"/>
    <w:rsid w:val="00E41E80"/>
    <w:rsid w:val="00E44CB8"/>
    <w:rsid w:val="00E45AF7"/>
    <w:rsid w:val="00E47D9B"/>
    <w:rsid w:val="00E740FA"/>
    <w:rsid w:val="00E7624A"/>
    <w:rsid w:val="00EB5C08"/>
    <w:rsid w:val="00EC2AE7"/>
    <w:rsid w:val="00EF09B2"/>
    <w:rsid w:val="00EF455E"/>
    <w:rsid w:val="00F14DD1"/>
    <w:rsid w:val="00F328A4"/>
    <w:rsid w:val="00F51415"/>
    <w:rsid w:val="00FC2238"/>
    <w:rsid w:val="00FF0E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5A2C"/>
    <w:rPr>
      <w:color w:val="808080"/>
    </w:rPr>
  </w:style>
  <w:style w:type="paragraph" w:customStyle="1" w:styleId="C799794907014A2190FA12661D18ABE8">
    <w:name w:val="C799794907014A2190FA12661D18ABE8"/>
    <w:rsid w:val="008E14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DCC_Ofice Theme">
  <a:themeElements>
    <a:clrScheme name="Custom 5">
      <a:dk1>
        <a:srgbClr val="1F144A"/>
      </a:dk1>
      <a:lt1>
        <a:srgbClr val="FFFFFF"/>
      </a:lt1>
      <a:dk2>
        <a:srgbClr val="505253"/>
      </a:dk2>
      <a:lt2>
        <a:srgbClr val="9CA299"/>
      </a:lt2>
      <a:accent1>
        <a:srgbClr val="5C2071"/>
      </a:accent1>
      <a:accent2>
        <a:srgbClr val="861889"/>
      </a:accent2>
      <a:accent3>
        <a:srgbClr val="C51B58"/>
      </a:accent3>
      <a:accent4>
        <a:srgbClr val="1F144A"/>
      </a:accent4>
      <a:accent5>
        <a:srgbClr val="505253"/>
      </a:accent5>
      <a:accent6>
        <a:srgbClr val="9CA299"/>
      </a:accent6>
      <a:hlink>
        <a:srgbClr val="5C2071"/>
      </a:hlink>
      <a:folHlink>
        <a:srgbClr val="BF1B58"/>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rgbClr val="FF9900"/>
        </a:solidFill>
        <a:ln w="9525" cap="flat" cmpd="sng" algn="ctr">
          <a:solidFill>
            <a:srgbClr val="969696"/>
          </a:solidFill>
          <a:prstDash val="sysDot"/>
          <a:round/>
          <a:headEnd type="none" w="med" len="med"/>
          <a:tailEnd type="none" w="med" len="med"/>
        </a:ln>
        <a:effectLst/>
      </a:spPr>
      <a:bodyPr vert="horz" wrap="none" lIns="91440" tIns="45720" rIns="91440" bIns="45720" numCol="1" anchor="ctr" anchorCtr="0" compatLnSpc="1">
        <a:prstTxWarp prst="textNoShape">
          <a:avLst/>
        </a:prstTxWarp>
      </a:bodyPr>
      <a:lstStyle>
        <a:defPPr marL="0" marR="0" indent="0" algn="ctr" defTabSz="914400" rtl="0" eaLnBrk="0" fontAlgn="base" latinLnBrk="0" hangingPunct="0">
          <a:lnSpc>
            <a:spcPct val="100000"/>
          </a:lnSpc>
          <a:spcBef>
            <a:spcPct val="0"/>
          </a:spcBef>
          <a:spcAft>
            <a:spcPct val="0"/>
          </a:spcAft>
          <a:buClrTx/>
          <a:buSzTx/>
          <a:buFontTx/>
          <a:buNone/>
          <a:tabLst/>
          <a:defRPr kumimoji="0" lang="en-US" sz="2600" b="1" i="0" u="none" strike="noStrike" cap="none" normalizeH="0" baseline="0" smtClean="0">
            <a:ln>
              <a:noFill/>
            </a:ln>
            <a:solidFill>
              <a:schemeClr val="bg1"/>
            </a:solidFill>
            <a:effectLst/>
            <a:latin typeface="Arial" pitchFamily="34" charset="0"/>
            <a:ea typeface="ＭＳ Ｐゴシック"/>
            <a:cs typeface="ＭＳ Ｐゴシック"/>
          </a:defRPr>
        </a:defPPr>
      </a:lstStyle>
    </a:spDef>
    <a:lnDef>
      <a:spPr bwMode="auto">
        <a:xfrm>
          <a:off x="0" y="0"/>
          <a:ext cx="1" cy="1"/>
        </a:xfrm>
        <a:custGeom>
          <a:avLst/>
          <a:gdLst/>
          <a:ahLst/>
          <a:cxnLst/>
          <a:rect l="0" t="0" r="0" b="0"/>
          <a:pathLst/>
        </a:custGeom>
        <a:solidFill>
          <a:srgbClr val="FF9900"/>
        </a:solidFill>
        <a:ln w="9525" cap="flat" cmpd="sng" algn="ctr">
          <a:solidFill>
            <a:srgbClr val="969696"/>
          </a:solidFill>
          <a:prstDash val="sysDot"/>
          <a:round/>
          <a:headEnd type="none" w="med" len="med"/>
          <a:tailEnd type="none" w="med" len="med"/>
        </a:ln>
        <a:effectLst/>
      </a:spPr>
      <a:bodyPr vert="horz" wrap="none" lIns="91440" tIns="45720" rIns="91440" bIns="45720" numCol="1" anchor="ctr" anchorCtr="0" compatLnSpc="1">
        <a:prstTxWarp prst="textNoShape">
          <a:avLst/>
        </a:prstTxWarp>
      </a:bodyPr>
      <a:lstStyle>
        <a:defPPr marL="0" marR="0" indent="0" algn="ctr" defTabSz="914400" rtl="0" eaLnBrk="0" fontAlgn="base" latinLnBrk="0" hangingPunct="0">
          <a:lnSpc>
            <a:spcPct val="100000"/>
          </a:lnSpc>
          <a:spcBef>
            <a:spcPct val="0"/>
          </a:spcBef>
          <a:spcAft>
            <a:spcPct val="0"/>
          </a:spcAft>
          <a:buClrTx/>
          <a:buSzTx/>
          <a:buFontTx/>
          <a:buNone/>
          <a:tabLst/>
          <a:defRPr kumimoji="0" lang="en-US" sz="2600" b="1" i="0" u="none" strike="noStrike" cap="none" normalizeH="0" baseline="0" smtClean="0">
            <a:ln>
              <a:noFill/>
            </a:ln>
            <a:solidFill>
              <a:schemeClr val="bg1"/>
            </a:solidFill>
            <a:effectLst/>
            <a:latin typeface="Arial" pitchFamily="34" charset="0"/>
            <a:ea typeface="ＭＳ Ｐゴシック"/>
            <a:cs typeface="ＭＳ Ｐゴシック"/>
          </a:defRPr>
        </a:defPPr>
      </a:lstStyle>
    </a:lnDef>
  </a:objectDefaults>
  <a:extraClrSchemeLst>
    <a:extraClrScheme>
      <a:clrScheme name="Capita Slide Master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Capita Slide Master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Capita Slide Master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Capita Slide Master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Capita Slide Master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Capita Slide Master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Capita Slide Master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Capita Slide Master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Capita Slide Master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Capita Slide Master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Capita Slide Master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Capita Slide Master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
      <a:clrScheme name="Capita Slide Master 13">
        <a:dk1>
          <a:srgbClr val="005B82"/>
        </a:dk1>
        <a:lt1>
          <a:srgbClr val="FFFFFF"/>
        </a:lt1>
        <a:dk2>
          <a:srgbClr val="3DB7E4"/>
        </a:dk2>
        <a:lt2>
          <a:srgbClr val="C7C2BA"/>
        </a:lt2>
        <a:accent1>
          <a:srgbClr val="3DB7E4"/>
        </a:accent1>
        <a:accent2>
          <a:srgbClr val="F0AB00"/>
        </a:accent2>
        <a:accent3>
          <a:srgbClr val="FFFFFF"/>
        </a:accent3>
        <a:accent4>
          <a:srgbClr val="004C6E"/>
        </a:accent4>
        <a:accent5>
          <a:srgbClr val="AFD8EF"/>
        </a:accent5>
        <a:accent6>
          <a:srgbClr val="D99B00"/>
        </a:accent6>
        <a:hlink>
          <a:srgbClr val="631D76"/>
        </a:hlink>
        <a:folHlink>
          <a:srgbClr val="008566"/>
        </a:folHlink>
      </a:clrScheme>
      <a:clrMap bg1="lt1" tx1="dk1" bg2="lt2" tx2="dk2" accent1="accent1" accent2="accent2" accent3="accent3" accent4="accent4" accent5="accent5" accent6="accent6" hlink="hlink" folHlink="folHlink"/>
    </a:extraClrScheme>
    <a:extraClrScheme>
      <a:clrScheme name="Capita Slide Master 14">
        <a:dk1>
          <a:srgbClr val="005B82"/>
        </a:dk1>
        <a:lt1>
          <a:srgbClr val="FFFFFF"/>
        </a:lt1>
        <a:dk2>
          <a:srgbClr val="005B82"/>
        </a:dk2>
        <a:lt2>
          <a:srgbClr val="C7C2BA"/>
        </a:lt2>
        <a:accent1>
          <a:srgbClr val="3DB7E4"/>
        </a:accent1>
        <a:accent2>
          <a:srgbClr val="F0AB00"/>
        </a:accent2>
        <a:accent3>
          <a:srgbClr val="FFFFFF"/>
        </a:accent3>
        <a:accent4>
          <a:srgbClr val="004C6E"/>
        </a:accent4>
        <a:accent5>
          <a:srgbClr val="AFD8EF"/>
        </a:accent5>
        <a:accent6>
          <a:srgbClr val="D99B00"/>
        </a:accent6>
        <a:hlink>
          <a:srgbClr val="631D76"/>
        </a:hlink>
        <a:folHlink>
          <a:srgbClr val="008566"/>
        </a:folHlink>
      </a:clrScheme>
      <a:clrMap bg1="lt1" tx1="dk1" bg2="lt2" tx2="dk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366D072EF7CE499869A57962EEDEF5" ma:contentTypeVersion="9" ma:contentTypeDescription="Create a new document." ma:contentTypeScope="" ma:versionID="eede8c96b94923db60d2123bd49d73cb">
  <xsd:schema xmlns:xsd="http://www.w3.org/2001/XMLSchema" xmlns:xs="http://www.w3.org/2001/XMLSchema" xmlns:p="http://schemas.microsoft.com/office/2006/metadata/properties" xmlns:ns2="c7dccf3f-008e-465c-9e46-b3283d304c80" xmlns:ns3="d5e8df70-7ba7-462a-92bc-0eb2af61e599" targetNamespace="http://schemas.microsoft.com/office/2006/metadata/properties" ma:root="true" ma:fieldsID="4a341ecc4c1f7b9f329f69a15f26485e" ns2:_="" ns3:_="">
    <xsd:import namespace="c7dccf3f-008e-465c-9e46-b3283d304c80"/>
    <xsd:import namespace="d5e8df70-7ba7-462a-92bc-0eb2af61e5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ccf3f-008e-465c-9e46-b3283d304c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e8df70-7ba7-462a-92bc-0eb2af61e59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FC9E70-63FD-4BE9-A63F-D4BD2874A7A2}"/>
</file>

<file path=customXml/itemProps2.xml><?xml version="1.0" encoding="utf-8"?>
<ds:datastoreItem xmlns:ds="http://schemas.openxmlformats.org/officeDocument/2006/customXml" ds:itemID="{D1F56087-D723-48AB-876A-A5683C617ACA}">
  <ds:schemaRefs>
    <ds:schemaRef ds:uri="http://schemas.microsoft.com/office/2006/documentManagement/types"/>
    <ds:schemaRef ds:uri="http://purl.org/dc/elements/1.1/"/>
    <ds:schemaRef ds:uri="http://schemas.microsoft.com/office/2006/metadata/properties"/>
    <ds:schemaRef ds:uri="7182cce0-acef-434f-b9fd-1b009e8bed1c"/>
    <ds:schemaRef ds:uri="http://www.w3.org/XML/1998/namespace"/>
    <ds:schemaRef ds:uri="http://purl.org/dc/terms/"/>
    <ds:schemaRef ds:uri="http://schemas.microsoft.com/office/infopath/2007/PartnerControls"/>
    <ds:schemaRef ds:uri="http://schemas.openxmlformats.org/package/2006/metadata/core-properties"/>
    <ds:schemaRef ds:uri="fefb27f5-8b87-4d7f-a96e-3aada28cf545"/>
    <ds:schemaRef ds:uri="http://purl.org/dc/dcmitype/"/>
  </ds:schemaRefs>
</ds:datastoreItem>
</file>

<file path=customXml/itemProps3.xml><?xml version="1.0" encoding="utf-8"?>
<ds:datastoreItem xmlns:ds="http://schemas.openxmlformats.org/officeDocument/2006/customXml" ds:itemID="{CB68C0BB-F6FA-4A2F-9224-1D2A8A733B73}">
  <ds:schemaRefs>
    <ds:schemaRef ds:uri="http://schemas.openxmlformats.org/officeDocument/2006/bibliography"/>
  </ds:schemaRefs>
</ds:datastoreItem>
</file>

<file path=customXml/itemProps4.xml><?xml version="1.0" encoding="utf-8"?>
<ds:datastoreItem xmlns:ds="http://schemas.openxmlformats.org/officeDocument/2006/customXml" ds:itemID="{DE227E90-6F67-472C-A9AA-96267C4502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DCC Word Template</Template>
  <TotalTime>1</TotalTime>
  <Pages>17</Pages>
  <Words>4078</Words>
  <Characters>23947</Characters>
  <Application>Microsoft Office Word</Application>
  <DocSecurity>0</DocSecurity>
  <Lines>199</Lines>
  <Paragraphs>55</Paragraphs>
  <ScaleCrop>false</ScaleCrop>
  <HeadingPairs>
    <vt:vector size="2" baseType="variant">
      <vt:variant>
        <vt:lpstr>Title</vt:lpstr>
      </vt:variant>
      <vt:variant>
        <vt:i4>1</vt:i4>
      </vt:variant>
    </vt:vector>
  </HeadingPairs>
  <TitlesOfParts>
    <vt:vector size="1" baseType="lpstr">
      <vt:lpstr/>
    </vt:vector>
  </TitlesOfParts>
  <Company>Capita IT Services</Company>
  <LinksUpToDate>false</LinksUpToDate>
  <CharactersWithSpaces>27970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Walsh, David (DCC)</dc:creator>
  <cp:lastModifiedBy>Alison Beard</cp:lastModifiedBy>
  <cp:revision>3</cp:revision>
  <cp:lastPrinted>2016-10-17T14:23:00Z</cp:lastPrinted>
  <dcterms:created xsi:type="dcterms:W3CDTF">2021-08-24T10:49:00Z</dcterms:created>
  <dcterms:modified xsi:type="dcterms:W3CDTF">2021-08-24T10:50:00Z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0x01010073366D072EF7CE499869A57962EEDEF5</vt:lpwstr>
  </property>
  <property fmtid="{D5CDD505-2E9C-101B-9397-08002B2CF9AE}" pid="3" name="_dlc_DocIdItemGuid">
    <vt:lpwstr>90a32ba6-1ccc-467b-97fa-d12b0df3eddf</vt:lpwstr>
  </property>
  <property fmtid="{D5CDD505-2E9C-101B-9397-08002B2CF9AE}" pid="4" name="SmartDCCDocumentType">
    <vt:lpwstr>3;#Template|82a2175a-bdfc-4323-9f20-6244c57ee357</vt:lpwstr>
  </property>
  <property fmtid="{D5CDD505-2E9C-101B-9397-08002B2CF9AE}" pid="5" name="TaxKeyword">
    <vt:lpwstr/>
  </property>
  <property fmtid="{D5CDD505-2E9C-101B-9397-08002B2CF9AE}" pid="6" name="SmartDCCSecurityClassification">
    <vt:lpwstr>4;#DCC Controlled|acf3b25a-0f54-496a-874b-0b3cadfe1240</vt:lpwstr>
  </property>
  <property fmtid="{D5CDD505-2E9C-101B-9397-08002B2CF9AE}" pid="7" name="SmartDCCFunction">
    <vt:lpwstr>43;#Industry|bbaad8c7-5b5a-4145-9d90-7af8a96273ae</vt:lpwstr>
  </property>
  <property fmtid="{D5CDD505-2E9C-101B-9397-08002B2CF9AE}" pid="8" name="Knowledge Type">
    <vt:lpwstr/>
  </property>
  <property fmtid="{D5CDD505-2E9C-101B-9397-08002B2CF9AE}" pid="9" name="SmartDCCOrganisation">
    <vt:lpwstr/>
  </property>
  <property fmtid="{D5CDD505-2E9C-101B-9397-08002B2CF9AE}" pid="10" name="SmartDCCSecurityClassificationTaxHTField0">
    <vt:lpwstr>DCC Controlled|acf3b25a-0f54-496a-874b-0b3cadfe1240</vt:lpwstr>
  </property>
  <property fmtid="{D5CDD505-2E9C-101B-9397-08002B2CF9AE}" pid="11" name="TaxKeywordTaxHTField">
    <vt:lpwstr/>
  </property>
  <property fmtid="{D5CDD505-2E9C-101B-9397-08002B2CF9AE}" pid="12" name="SmartDCCDocumentTypeTaxHTField0">
    <vt:lpwstr>Template|82a2175a-bdfc-4323-9f20-6244c57ee357</vt:lpwstr>
  </property>
  <property fmtid="{D5CDD505-2E9C-101B-9397-08002B2CF9AE}" pid="13" name="e77b8c9b053541d682be06521c9f1825">
    <vt:lpwstr/>
  </property>
  <property fmtid="{D5CDD505-2E9C-101B-9397-08002B2CF9AE}" pid="14" name="SmartDCCOrganisationTaxHTField0">
    <vt:lpwstr/>
  </property>
  <property fmtid="{D5CDD505-2E9C-101B-9397-08002B2CF9AE}" pid="15" name="TaxCatchAll">
    <vt:lpwstr>3;#Template|82a2175a-bdfc-4323-9f20-6244c57ee357;#1;#DCC Controlled|acf3b25a-0f54-496a-874b-0b3cadfe1240;#70;#Industry|bbaad8c7-5b5a-4145-9d90-7af8a96273ae</vt:lpwstr>
  </property>
  <property fmtid="{D5CDD505-2E9C-101B-9397-08002B2CF9AE}" pid="16" name="SmartDCCFunctionTaxHTField0">
    <vt:lpwstr>Industry|bbaad8c7-5b5a-4145-9d90-7af8a96273ae</vt:lpwstr>
  </property>
  <property fmtid="{D5CDD505-2E9C-101B-9397-08002B2CF9AE}" pid="17" name="DCCRelease">
    <vt:lpwstr/>
  </property>
  <property fmtid="{D5CDD505-2E9C-101B-9397-08002B2CF9AE}" pid="18" name="DCCDepartment">
    <vt:lpwstr/>
  </property>
  <property fmtid="{D5CDD505-2E9C-101B-9397-08002B2CF9AE}" pid="19" name="DCCDocumentStatus">
    <vt:lpwstr/>
  </property>
  <property fmtid="{D5CDD505-2E9C-101B-9397-08002B2CF9AE}" pid="20" name="Order">
    <vt:r8>23015400</vt:r8>
  </property>
</Properties>
</file>