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918"/>
      </w:tblGrid>
      <w:tr w:rsidR="0017750A" w:rsidRPr="006E16D2" w14:paraId="0837CAE1" w14:textId="77777777" w:rsidTr="00322F40">
        <w:tc>
          <w:tcPr>
            <w:tcW w:w="9918" w:type="dxa"/>
          </w:tcPr>
          <w:p w14:paraId="16244355" w14:textId="4BB57502" w:rsidR="0017750A" w:rsidRPr="006E16D2" w:rsidRDefault="00000000" w:rsidP="006E16D2">
            <w:pPr>
              <w:rPr>
                <w:rFonts w:cs="Arial"/>
                <w:shd w:val="clear" w:color="auto" w:fill="FFFFFF"/>
              </w:rPr>
            </w:pPr>
            <w:sdt>
              <w:sdtPr>
                <w:rPr>
                  <w:rFonts w:cs="Arial"/>
                </w:rPr>
                <w:alias w:val="Classification"/>
                <w:tag w:val="Classification"/>
                <w:id w:val="-1156535324"/>
                <w:placeholder>
                  <w:docPart w:val="8F74ED4CBA5B40BBAC9854A0C5B7B503"/>
                </w:placeholder>
                <w:docPartList>
                  <w:docPartGallery w:val="Quick Parts"/>
                  <w:docPartCategory w:val="Classification"/>
                </w:docPartList>
              </w:sdtPr>
              <w:sdtContent>
                <w:sdt>
                  <w:sdtPr>
                    <w:rPr>
                      <w:rFonts w:cs="Arial"/>
                      <w:szCs w:val="20"/>
                      <w:shd w:val="clear" w:color="auto" w:fill="FFFFFF"/>
                    </w:rPr>
                    <w:alias w:val="Classification"/>
                    <w:tag w:val="Classification"/>
                    <w:id w:val="-774170518"/>
                    <w:placeholder>
                      <w:docPart w:val="F4B4E2DBF53D4093A15EC9161A0B50F8"/>
                    </w:placeholder>
                    <w:docPartList>
                      <w:docPartGallery w:val="Quick Parts"/>
                      <w:docPartCategory w:val="Classification"/>
                    </w:docPartList>
                  </w:sdtPr>
                  <w:sdtContent>
                    <w:r w:rsidR="00BE3F7B" w:rsidRPr="00BE3F7B">
                      <w:rPr>
                        <w:rFonts w:cs="Arial"/>
                        <w:szCs w:val="20"/>
                        <w:shd w:val="clear" w:color="auto" w:fill="FFFFFF"/>
                      </w:rPr>
                      <w:t xml:space="preserve">This document is classified as </w:t>
                    </w:r>
                    <w:r w:rsidR="00BE3F7B" w:rsidRPr="00A31725">
                      <w:rPr>
                        <w:rFonts w:cs="Arial"/>
                        <w:b/>
                        <w:bCs/>
                        <w:szCs w:val="20"/>
                        <w:shd w:val="clear" w:color="auto" w:fill="FFFFFF"/>
                      </w:rPr>
                      <w:t>CLEAR</w:t>
                    </w:r>
                    <w:r w:rsidR="00BE3F7B" w:rsidRPr="00BE3F7B">
                      <w:rPr>
                        <w:rFonts w:cs="Arial"/>
                        <w:szCs w:val="20"/>
                        <w:shd w:val="clear" w:color="auto" w:fill="FFFFFF"/>
                      </w:rPr>
                      <w:t xml:space="preserve"> in accordance with the Panel Information Policy. Recipients can distribute this information to the </w:t>
                    </w:r>
                    <w:proofErr w:type="gramStart"/>
                    <w:r w:rsidR="00BE3F7B" w:rsidRPr="00BE3F7B">
                      <w:rPr>
                        <w:rFonts w:cs="Arial"/>
                        <w:szCs w:val="20"/>
                        <w:shd w:val="clear" w:color="auto" w:fill="FFFFFF"/>
                      </w:rPr>
                      <w:t>world,</w:t>
                    </w:r>
                    <w:proofErr w:type="gramEnd"/>
                    <w:r w:rsidR="00BE3F7B" w:rsidRPr="00BE3F7B">
                      <w:rPr>
                        <w:rFonts w:cs="Arial"/>
                        <w:szCs w:val="20"/>
                        <w:shd w:val="clear" w:color="auto" w:fill="FFFFFF"/>
                      </w:rPr>
                      <w:t xml:space="preserve"> there is no limit on disclosure. Information may be shared without restriction subject to copyright</w:t>
                    </w:r>
                    <w:r w:rsidR="00322F40" w:rsidRPr="00322F40">
                      <w:rPr>
                        <w:rFonts w:cs="Arial"/>
                        <w:szCs w:val="20"/>
                        <w:shd w:val="clear" w:color="auto" w:fill="FFFFFF"/>
                      </w:rPr>
                      <w:t>.</w:t>
                    </w:r>
                  </w:sdtContent>
                </w:sdt>
              </w:sdtContent>
            </w:sdt>
            <w:r w:rsidR="00DA1026" w:rsidRPr="006E16D2">
              <w:rPr>
                <w:rFonts w:cs="Arial"/>
              </w:rPr>
              <w:fldChar w:fldCharType="begin"/>
            </w:r>
            <w:r w:rsidR="00DA1026" w:rsidRPr="006E16D2">
              <w:rPr>
                <w:rFonts w:cs="Arial"/>
              </w:rPr>
              <w:instrText xml:space="preserve"> AUTOTEXTLIST("[Classification]")  \* MERGEFORMAT </w:instrText>
            </w:r>
            <w:r w:rsidR="00DA1026" w:rsidRPr="006E16D2">
              <w:rPr>
                <w:rFonts w:cs="Arial"/>
              </w:rPr>
              <w:fldChar w:fldCharType="end"/>
            </w:r>
          </w:p>
        </w:tc>
      </w:tr>
    </w:tbl>
    <w:p w14:paraId="53D8DEEC" w14:textId="77777777" w:rsidR="00A31725" w:rsidRDefault="00A31725" w:rsidP="00322F40">
      <w:pPr>
        <w:pStyle w:val="SECPaperTitle"/>
        <w:spacing w:before="120" w:after="40"/>
        <w:rPr>
          <w:rFonts w:cs="Arial"/>
        </w:rPr>
      </w:pPr>
    </w:p>
    <w:p w14:paraId="05C8C7BE" w14:textId="02A37555" w:rsidR="00A31725" w:rsidRDefault="00C02CBD" w:rsidP="00322F40">
      <w:pPr>
        <w:pStyle w:val="SECPaperTitle"/>
        <w:spacing w:before="120" w:after="40"/>
        <w:rPr>
          <w:rFonts w:cs="Arial"/>
        </w:rPr>
      </w:pPr>
      <w:r>
        <w:rPr>
          <w:rFonts w:cs="Arial"/>
        </w:rPr>
        <w:t>Privacy Sub-Committee (</w:t>
      </w:r>
      <w:r w:rsidR="00322F40">
        <w:rPr>
          <w:rFonts w:cs="Arial"/>
        </w:rPr>
        <w:t>PSC</w:t>
      </w:r>
      <w:r>
        <w:rPr>
          <w:rFonts w:cs="Arial"/>
        </w:rPr>
        <w:t>)</w:t>
      </w:r>
      <w:r w:rsidR="00322F40">
        <w:rPr>
          <w:rFonts w:cs="Arial"/>
        </w:rPr>
        <w:t xml:space="preserve"> </w:t>
      </w:r>
    </w:p>
    <w:p w14:paraId="4BFE071E" w14:textId="087B85CD" w:rsidR="001E0937" w:rsidRDefault="00322F40" w:rsidP="00322F40">
      <w:pPr>
        <w:pStyle w:val="SECPaperTitle"/>
        <w:spacing w:before="120" w:after="40"/>
        <w:rPr>
          <w:rFonts w:cs="Arial"/>
        </w:rPr>
      </w:pPr>
      <w:r>
        <w:rPr>
          <w:rFonts w:cs="Arial"/>
        </w:rPr>
        <w:t xml:space="preserve">Meeting </w:t>
      </w:r>
      <w:r w:rsidR="005E2EF8">
        <w:rPr>
          <w:rFonts w:cs="Arial"/>
        </w:rPr>
        <w:t xml:space="preserve">Dates </w:t>
      </w:r>
    </w:p>
    <w:p w14:paraId="63E842E7" w14:textId="0A32D1B6" w:rsidR="00322F40" w:rsidRDefault="005E2EF8" w:rsidP="00E0347B">
      <w:pPr>
        <w:pStyle w:val="SECPaperTitle"/>
        <w:spacing w:before="120" w:after="40"/>
        <w:rPr>
          <w:rFonts w:cs="Arial"/>
        </w:rPr>
      </w:pPr>
      <w:r>
        <w:rPr>
          <w:rFonts w:cs="Arial"/>
        </w:rPr>
        <w:t>2026</w:t>
      </w:r>
    </w:p>
    <w:p w14:paraId="25687A88" w14:textId="77777777" w:rsidR="005E2EF8" w:rsidRDefault="005E2EF8" w:rsidP="005E2EF8"/>
    <w:tbl>
      <w:tblPr>
        <w:tblW w:w="98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969"/>
        <w:gridCol w:w="3193"/>
      </w:tblGrid>
      <w:tr w:rsidR="005E2EF8" w:rsidRPr="005E2EF8" w14:paraId="708DBB64" w14:textId="77777777" w:rsidTr="005E2EF8">
        <w:trPr>
          <w:trHeight w:val="39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66FF"/>
            <w:vAlign w:val="center"/>
            <w:hideMark/>
          </w:tcPr>
          <w:p w14:paraId="3E43533F" w14:textId="48788E52" w:rsidR="005E2EF8" w:rsidRPr="005E2EF8" w:rsidRDefault="005E2EF8" w:rsidP="005E2EF8">
            <w:pPr>
              <w:spacing w:before="120"/>
              <w:jc w:val="center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Meeting Name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66FF"/>
            <w:vAlign w:val="center"/>
            <w:hideMark/>
          </w:tcPr>
          <w:p w14:paraId="37DD69DC" w14:textId="1C93F8B6" w:rsidR="005E2EF8" w:rsidRPr="005E2EF8" w:rsidRDefault="005E2EF8" w:rsidP="005E2EF8">
            <w:pPr>
              <w:spacing w:before="120"/>
              <w:jc w:val="center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Meeting Date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66FF"/>
            <w:vAlign w:val="center"/>
            <w:hideMark/>
          </w:tcPr>
          <w:p w14:paraId="4432EBD2" w14:textId="088506FF" w:rsidR="005E2EF8" w:rsidRPr="005E2EF8" w:rsidRDefault="005E2EF8" w:rsidP="005E2EF8">
            <w:pPr>
              <w:spacing w:before="120"/>
              <w:jc w:val="center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Meeting Times</w:t>
            </w:r>
          </w:p>
        </w:tc>
      </w:tr>
      <w:tr w:rsidR="005E2EF8" w:rsidRPr="005E2EF8" w14:paraId="4D3FDD15" w14:textId="77777777" w:rsidTr="005E2EF8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85ADEF2" w14:textId="74AC3F74" w:rsidR="005E2EF8" w:rsidRPr="005E2EF8" w:rsidRDefault="005E2EF8" w:rsidP="005E2EF8">
            <w:pPr>
              <w:spacing w:before="120"/>
              <w:jc w:val="center"/>
            </w:pPr>
            <w:r>
              <w:t>PSC_22_2201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2127A7E2" w14:textId="34813F2F" w:rsidR="005E2EF8" w:rsidRPr="005E2EF8" w:rsidRDefault="005E2EF8" w:rsidP="005E2EF8">
            <w:pPr>
              <w:spacing w:before="120"/>
              <w:jc w:val="center"/>
            </w:pPr>
            <w:r>
              <w:t>Thursday 22 January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14:paraId="096044E6" w14:textId="27800275" w:rsidR="005E2EF8" w:rsidRPr="005E2EF8" w:rsidRDefault="005E2EF8" w:rsidP="005E2EF8">
            <w:pPr>
              <w:spacing w:before="120"/>
              <w:jc w:val="center"/>
            </w:pPr>
            <w:r>
              <w:t>10:00-14:00</w:t>
            </w:r>
          </w:p>
        </w:tc>
      </w:tr>
      <w:tr w:rsidR="005E2EF8" w:rsidRPr="005E2EF8" w14:paraId="39AE178B" w14:textId="77777777" w:rsidTr="0000721D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5F1167D" w14:textId="7590A608" w:rsidR="005E2EF8" w:rsidRDefault="005E2EF8" w:rsidP="005E2EF8">
            <w:pPr>
              <w:spacing w:before="120"/>
              <w:jc w:val="center"/>
            </w:pPr>
            <w:r w:rsidRPr="00A06584">
              <w:t>PSC_2</w:t>
            </w:r>
            <w:r>
              <w:t>3</w:t>
            </w:r>
            <w:r w:rsidRPr="00A06584">
              <w:t>_</w:t>
            </w:r>
            <w:r>
              <w:t>19</w:t>
            </w:r>
            <w:r w:rsidRPr="00A06584">
              <w:t>0</w:t>
            </w:r>
            <w:r>
              <w:t>2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CF888AF" w14:textId="19AF9DD4" w:rsidR="005E2EF8" w:rsidRDefault="005E2EF8" w:rsidP="005E2EF8">
            <w:pPr>
              <w:spacing w:before="120"/>
              <w:jc w:val="center"/>
            </w:pPr>
            <w:r>
              <w:t>Thursday 19 February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5A08228" w14:textId="5773B64C" w:rsidR="005E2EF8" w:rsidRDefault="005E2EF8" w:rsidP="005E2EF8">
            <w:pPr>
              <w:spacing w:before="120"/>
              <w:jc w:val="center"/>
            </w:pPr>
            <w:r w:rsidRPr="00A37D2B">
              <w:t>10:00-14:00</w:t>
            </w:r>
          </w:p>
        </w:tc>
      </w:tr>
      <w:tr w:rsidR="005E2EF8" w:rsidRPr="005E2EF8" w14:paraId="65AD70A3" w14:textId="77777777" w:rsidTr="0000721D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65E98ED" w14:textId="552775CA" w:rsidR="005E2EF8" w:rsidRDefault="005E2EF8" w:rsidP="005E2EF8">
            <w:pPr>
              <w:spacing w:before="120"/>
              <w:jc w:val="center"/>
            </w:pPr>
            <w:r w:rsidRPr="00A06584">
              <w:t>PSC_2</w:t>
            </w:r>
            <w:r>
              <w:t>4</w:t>
            </w:r>
            <w:r w:rsidRPr="00A06584">
              <w:t>_</w:t>
            </w:r>
            <w:r>
              <w:t>1903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61D7FD4" w14:textId="674F51C6" w:rsidR="005E2EF8" w:rsidRDefault="005E2EF8" w:rsidP="005E2EF8">
            <w:pPr>
              <w:spacing w:before="120"/>
              <w:jc w:val="center"/>
            </w:pPr>
            <w:r>
              <w:t>Thursday</w:t>
            </w:r>
            <w:r>
              <w:t xml:space="preserve"> 19 March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4BDF002" w14:textId="0D256FAF" w:rsidR="005E2EF8" w:rsidRDefault="005E2EF8" w:rsidP="005E2EF8">
            <w:pPr>
              <w:spacing w:before="120"/>
              <w:jc w:val="center"/>
            </w:pPr>
            <w:r w:rsidRPr="00A37D2B">
              <w:t>10:00-14:00</w:t>
            </w:r>
          </w:p>
        </w:tc>
      </w:tr>
      <w:tr w:rsidR="005E2EF8" w:rsidRPr="005E2EF8" w14:paraId="42EAD8A8" w14:textId="77777777" w:rsidTr="0000721D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03AB819" w14:textId="00DADCA5" w:rsidR="005E2EF8" w:rsidRDefault="005E2EF8" w:rsidP="005E2EF8">
            <w:pPr>
              <w:spacing w:before="120"/>
              <w:jc w:val="center"/>
            </w:pPr>
            <w:r w:rsidRPr="00A06584">
              <w:t>PSC_2</w:t>
            </w:r>
            <w:r>
              <w:t>5</w:t>
            </w:r>
            <w:r w:rsidRPr="00A06584">
              <w:t>_</w:t>
            </w:r>
            <w:r>
              <w:t>16</w:t>
            </w:r>
            <w:r w:rsidRPr="00A06584">
              <w:t>0</w:t>
            </w:r>
            <w:r>
              <w:t>4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7B5568C" w14:textId="795483E0" w:rsidR="005E2EF8" w:rsidRDefault="005E2EF8" w:rsidP="005E2EF8">
            <w:pPr>
              <w:spacing w:before="120"/>
              <w:jc w:val="center"/>
            </w:pPr>
            <w:r>
              <w:t>Thursday</w:t>
            </w:r>
            <w:r>
              <w:t xml:space="preserve"> 16 April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2C60CEE" w14:textId="703A3987" w:rsidR="005E2EF8" w:rsidRDefault="005E2EF8" w:rsidP="005E2EF8">
            <w:pPr>
              <w:spacing w:before="120"/>
              <w:jc w:val="center"/>
            </w:pPr>
            <w:r w:rsidRPr="00A37D2B">
              <w:t>10:00-14:00</w:t>
            </w:r>
          </w:p>
        </w:tc>
      </w:tr>
      <w:tr w:rsidR="005E2EF8" w:rsidRPr="005E2EF8" w14:paraId="42623AFF" w14:textId="77777777" w:rsidTr="0000721D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27749E0" w14:textId="5383289A" w:rsidR="005E2EF8" w:rsidRDefault="005E2EF8" w:rsidP="005E2EF8">
            <w:pPr>
              <w:spacing w:before="120"/>
              <w:jc w:val="center"/>
            </w:pPr>
            <w:r w:rsidRPr="00A06584">
              <w:t>PSC_2</w:t>
            </w:r>
            <w:r>
              <w:t>6</w:t>
            </w:r>
            <w:r w:rsidRPr="00A06584">
              <w:t>_2</w:t>
            </w:r>
            <w:r>
              <w:t>1</w:t>
            </w:r>
            <w:r w:rsidRPr="00A06584">
              <w:t>0</w:t>
            </w:r>
            <w:r>
              <w:t>5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559D638" w14:textId="18083DE0" w:rsidR="005E2EF8" w:rsidRDefault="005E2EF8" w:rsidP="005E2EF8">
            <w:pPr>
              <w:spacing w:before="120"/>
              <w:jc w:val="center"/>
            </w:pPr>
            <w:r>
              <w:t>Thursday</w:t>
            </w:r>
            <w:r>
              <w:t xml:space="preserve"> 21 May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27BCC87" w14:textId="04BDEFA6" w:rsidR="005E2EF8" w:rsidRDefault="005E2EF8" w:rsidP="005E2EF8">
            <w:pPr>
              <w:spacing w:before="120"/>
              <w:jc w:val="center"/>
            </w:pPr>
            <w:r w:rsidRPr="00A37D2B">
              <w:t>10:00-14:00</w:t>
            </w:r>
          </w:p>
        </w:tc>
      </w:tr>
      <w:tr w:rsidR="005E2EF8" w:rsidRPr="005E2EF8" w14:paraId="5F6043EC" w14:textId="77777777" w:rsidTr="0000721D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3CF3829" w14:textId="5F1B3914" w:rsidR="005E2EF8" w:rsidRDefault="005E2EF8" w:rsidP="005E2EF8">
            <w:pPr>
              <w:spacing w:before="120"/>
              <w:jc w:val="center"/>
            </w:pPr>
            <w:r w:rsidRPr="00A06584">
              <w:t>PSC_2</w:t>
            </w:r>
            <w:r>
              <w:t>7</w:t>
            </w:r>
            <w:r w:rsidRPr="00A06584">
              <w:t>_</w:t>
            </w:r>
            <w:r>
              <w:t>18</w:t>
            </w:r>
            <w:r w:rsidRPr="00A06584">
              <w:t>0</w:t>
            </w:r>
            <w:r>
              <w:t>6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FAA5B3B" w14:textId="16B08D1D" w:rsidR="005E2EF8" w:rsidRDefault="005E2EF8" w:rsidP="005E2EF8">
            <w:pPr>
              <w:spacing w:before="120"/>
              <w:jc w:val="center"/>
            </w:pPr>
            <w:r>
              <w:t>Thursday</w:t>
            </w:r>
            <w:r>
              <w:t xml:space="preserve"> 18 June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57AB435" w14:textId="059F73AC" w:rsidR="005E2EF8" w:rsidRDefault="005E2EF8" w:rsidP="005E2EF8">
            <w:pPr>
              <w:spacing w:before="120"/>
              <w:jc w:val="center"/>
            </w:pPr>
            <w:r w:rsidRPr="00A37D2B">
              <w:t>10:00-14:00</w:t>
            </w:r>
          </w:p>
        </w:tc>
      </w:tr>
      <w:tr w:rsidR="005E2EF8" w:rsidRPr="005E2EF8" w14:paraId="29A79EC1" w14:textId="77777777" w:rsidTr="0000721D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8A2D794" w14:textId="55563B43" w:rsidR="005E2EF8" w:rsidRDefault="005E2EF8" w:rsidP="005E2EF8">
            <w:pPr>
              <w:spacing w:before="120"/>
              <w:jc w:val="center"/>
            </w:pPr>
            <w:r w:rsidRPr="00A06584">
              <w:t>PSC_2</w:t>
            </w:r>
            <w:r>
              <w:t>8</w:t>
            </w:r>
            <w:r w:rsidRPr="00A06584">
              <w:t>_</w:t>
            </w:r>
            <w:r>
              <w:t>16</w:t>
            </w:r>
            <w:r w:rsidRPr="00A06584">
              <w:t>0</w:t>
            </w:r>
            <w:r>
              <w:t>7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A35144D" w14:textId="70EC2C11" w:rsidR="005E2EF8" w:rsidRDefault="005E2EF8" w:rsidP="005E2EF8">
            <w:pPr>
              <w:spacing w:before="120"/>
              <w:jc w:val="center"/>
            </w:pPr>
            <w:r>
              <w:t>Thursday</w:t>
            </w:r>
            <w:r>
              <w:t xml:space="preserve"> 16 July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15875B0" w14:textId="51254215" w:rsidR="005E2EF8" w:rsidRDefault="005E2EF8" w:rsidP="005E2EF8">
            <w:pPr>
              <w:spacing w:before="120"/>
              <w:jc w:val="center"/>
            </w:pPr>
            <w:r w:rsidRPr="00A37D2B">
              <w:t>10:00-14:00</w:t>
            </w:r>
          </w:p>
        </w:tc>
      </w:tr>
      <w:tr w:rsidR="005E2EF8" w:rsidRPr="005E2EF8" w14:paraId="60F75A1D" w14:textId="77777777" w:rsidTr="0000721D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FBDE190" w14:textId="0B3472B5" w:rsidR="005E2EF8" w:rsidRDefault="005E2EF8" w:rsidP="005E2EF8">
            <w:pPr>
              <w:spacing w:before="120"/>
              <w:jc w:val="center"/>
            </w:pPr>
            <w:r w:rsidRPr="00A06584">
              <w:t>PSC_2</w:t>
            </w:r>
            <w:r>
              <w:t>9</w:t>
            </w:r>
            <w:r w:rsidRPr="00A06584">
              <w:t>_2</w:t>
            </w:r>
            <w:r>
              <w:t>0</w:t>
            </w:r>
            <w:r w:rsidRPr="00A06584">
              <w:t>0</w:t>
            </w:r>
            <w:r>
              <w:t>8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2831FC3" w14:textId="749E039D" w:rsidR="005E2EF8" w:rsidRDefault="005E2EF8" w:rsidP="005E2EF8">
            <w:pPr>
              <w:spacing w:before="120"/>
              <w:jc w:val="center"/>
            </w:pPr>
            <w:r>
              <w:t>Thursday</w:t>
            </w:r>
            <w:r>
              <w:t xml:space="preserve"> 20 August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B665C7F" w14:textId="1D650D1A" w:rsidR="005E2EF8" w:rsidRDefault="005E2EF8" w:rsidP="005E2EF8">
            <w:pPr>
              <w:spacing w:before="120"/>
              <w:jc w:val="center"/>
            </w:pPr>
            <w:r w:rsidRPr="00A37D2B">
              <w:t>10:00-14:00</w:t>
            </w:r>
          </w:p>
        </w:tc>
      </w:tr>
      <w:tr w:rsidR="005E2EF8" w:rsidRPr="005E2EF8" w14:paraId="7D2A4D70" w14:textId="77777777" w:rsidTr="0000721D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9629110" w14:textId="5A262A31" w:rsidR="005E2EF8" w:rsidRDefault="005E2EF8" w:rsidP="005E2EF8">
            <w:pPr>
              <w:spacing w:before="120"/>
              <w:jc w:val="center"/>
            </w:pPr>
            <w:r w:rsidRPr="00A06584">
              <w:t>PSC_</w:t>
            </w:r>
            <w:r>
              <w:t>30</w:t>
            </w:r>
            <w:r w:rsidRPr="00A06584">
              <w:t>_</w:t>
            </w:r>
            <w:r>
              <w:t>17</w:t>
            </w:r>
            <w:r w:rsidRPr="00A06584">
              <w:t>0</w:t>
            </w:r>
            <w:r>
              <w:t>9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563DEA3" w14:textId="2FCC0BF3" w:rsidR="005E2EF8" w:rsidRDefault="005E2EF8" w:rsidP="005E2EF8">
            <w:pPr>
              <w:spacing w:before="120"/>
              <w:jc w:val="center"/>
            </w:pPr>
            <w:r>
              <w:t>Thursday</w:t>
            </w:r>
            <w:r>
              <w:t xml:space="preserve"> 17 September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3610C86" w14:textId="48B46062" w:rsidR="005E2EF8" w:rsidRDefault="005E2EF8" w:rsidP="005E2EF8">
            <w:pPr>
              <w:spacing w:before="120"/>
              <w:jc w:val="center"/>
            </w:pPr>
            <w:r w:rsidRPr="00A37D2B">
              <w:t>10:00-14:00</w:t>
            </w:r>
          </w:p>
        </w:tc>
      </w:tr>
      <w:tr w:rsidR="005E2EF8" w:rsidRPr="005E2EF8" w14:paraId="29D01D7C" w14:textId="77777777" w:rsidTr="0000721D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FB1EBB6" w14:textId="08AD3CBC" w:rsidR="005E2EF8" w:rsidRDefault="005E2EF8" w:rsidP="005E2EF8">
            <w:pPr>
              <w:spacing w:before="120"/>
              <w:jc w:val="center"/>
            </w:pPr>
            <w:r w:rsidRPr="00A06584">
              <w:t>PSC_</w:t>
            </w:r>
            <w:r>
              <w:t>31</w:t>
            </w:r>
            <w:r w:rsidRPr="00A06584">
              <w:t>_</w:t>
            </w:r>
            <w:r>
              <w:t>1510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7AC7CC8" w14:textId="3895BC85" w:rsidR="005E2EF8" w:rsidRDefault="005E2EF8" w:rsidP="005E2EF8">
            <w:pPr>
              <w:spacing w:before="120"/>
              <w:jc w:val="center"/>
            </w:pPr>
            <w:r>
              <w:t>Thursday</w:t>
            </w:r>
            <w:r>
              <w:t xml:space="preserve"> 15 October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F3BF26D" w14:textId="4AE26372" w:rsidR="005E2EF8" w:rsidRDefault="005E2EF8" w:rsidP="005E2EF8">
            <w:pPr>
              <w:spacing w:before="120"/>
              <w:jc w:val="center"/>
            </w:pPr>
            <w:r w:rsidRPr="00A37D2B">
              <w:t>10:00-14:00</w:t>
            </w:r>
          </w:p>
        </w:tc>
      </w:tr>
      <w:tr w:rsidR="005E2EF8" w:rsidRPr="005E2EF8" w14:paraId="27F10350" w14:textId="77777777" w:rsidTr="0000721D">
        <w:trPr>
          <w:trHeight w:val="270"/>
        </w:trPr>
        <w:tc>
          <w:tcPr>
            <w:tcW w:w="268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A803D50" w14:textId="79EB3520" w:rsidR="005E2EF8" w:rsidRDefault="005E2EF8" w:rsidP="005E2EF8">
            <w:pPr>
              <w:spacing w:before="120"/>
              <w:jc w:val="center"/>
            </w:pPr>
            <w:r w:rsidRPr="00A06584">
              <w:t>PSC_</w:t>
            </w:r>
            <w:r>
              <w:t>32</w:t>
            </w:r>
            <w:r w:rsidRPr="00A06584">
              <w:t>_</w:t>
            </w:r>
            <w:r>
              <w:t>1911</w:t>
            </w:r>
          </w:p>
        </w:tc>
        <w:tc>
          <w:tcPr>
            <w:tcW w:w="396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4BCD09E" w14:textId="700E1BF6" w:rsidR="005E2EF8" w:rsidRDefault="005E2EF8" w:rsidP="005E2EF8">
            <w:pPr>
              <w:spacing w:before="120"/>
              <w:jc w:val="center"/>
            </w:pPr>
            <w:r>
              <w:t>Thursday</w:t>
            </w:r>
            <w:r>
              <w:t xml:space="preserve"> 19 November 2026</w:t>
            </w:r>
          </w:p>
        </w:tc>
        <w:tc>
          <w:tcPr>
            <w:tcW w:w="319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A9C4433" w14:textId="6A0DF011" w:rsidR="005E2EF8" w:rsidRDefault="005E2EF8" w:rsidP="005E2EF8">
            <w:pPr>
              <w:spacing w:before="120"/>
              <w:jc w:val="center"/>
            </w:pPr>
            <w:r w:rsidRPr="00A37D2B">
              <w:t>10:00-14:00</w:t>
            </w:r>
          </w:p>
        </w:tc>
      </w:tr>
    </w:tbl>
    <w:p w14:paraId="26DB8D39" w14:textId="77777777" w:rsidR="005E2EF8" w:rsidRDefault="005E2EF8" w:rsidP="005E2EF8"/>
    <w:sectPr w:rsidR="005E2EF8" w:rsidSect="00322F40">
      <w:headerReference w:type="default" r:id="rId11"/>
      <w:footerReference w:type="default" r:id="rId12"/>
      <w:pgSz w:w="11906" w:h="16838"/>
      <w:pgMar w:top="1134" w:right="1021" w:bottom="1134" w:left="1021" w:header="147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7B38F" w14:textId="77777777" w:rsidR="00555D07" w:rsidRDefault="00555D07" w:rsidP="006E16D2">
      <w:r>
        <w:separator/>
      </w:r>
    </w:p>
  </w:endnote>
  <w:endnote w:type="continuationSeparator" w:id="0">
    <w:p w14:paraId="640BDD34" w14:textId="77777777" w:rsidR="00555D07" w:rsidRDefault="00555D07" w:rsidP="006E16D2">
      <w:r>
        <w:continuationSeparator/>
      </w:r>
    </w:p>
  </w:endnote>
  <w:endnote w:type="continuationNotice" w:id="1">
    <w:p w14:paraId="38FA9CBF" w14:textId="77777777" w:rsidR="00555D07" w:rsidRDefault="00555D07" w:rsidP="006E16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dTable1Light-Accent4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0"/>
      <w:gridCol w:w="992"/>
      <w:gridCol w:w="4536"/>
    </w:tblGrid>
    <w:tr w:rsidR="009C0DA4" w14:paraId="68673256" w14:textId="77777777" w:rsidTr="00322F4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390" w:type="dxa"/>
          <w:tcBorders>
            <w:bottom w:val="none" w:sz="0" w:space="0" w:color="auto"/>
          </w:tcBorders>
        </w:tcPr>
        <w:p w14:paraId="26389DDA" w14:textId="77777777" w:rsidR="001757D1" w:rsidRPr="009C0DA4" w:rsidRDefault="001757D1" w:rsidP="006E16D2">
          <w:pPr>
            <w:pStyle w:val="Footer"/>
          </w:pPr>
        </w:p>
      </w:tc>
      <w:tc>
        <w:tcPr>
          <w:tcW w:w="992" w:type="dxa"/>
          <w:vMerge w:val="restart"/>
          <w:tcBorders>
            <w:bottom w:val="none" w:sz="0" w:space="0" w:color="auto"/>
          </w:tcBorders>
        </w:tcPr>
        <w:p w14:paraId="650C7DFF" w14:textId="41A8BA4B" w:rsidR="001757D1" w:rsidRPr="009C0DA4" w:rsidRDefault="001757D1" w:rsidP="006E16D2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4536" w:type="dxa"/>
          <w:tcBorders>
            <w:bottom w:val="none" w:sz="0" w:space="0" w:color="auto"/>
          </w:tcBorders>
        </w:tcPr>
        <w:p w14:paraId="2B4A9C9E" w14:textId="77777777" w:rsidR="001757D1" w:rsidRPr="009C0DA4" w:rsidRDefault="001757D1" w:rsidP="006E16D2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  <w:tr w:rsidR="009C0DA4" w14:paraId="1041833A" w14:textId="77777777" w:rsidTr="00322F40">
      <w:trPr>
        <w:trHeight w:val="22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390" w:type="dxa"/>
        </w:tcPr>
        <w:p w14:paraId="5A02FE62" w14:textId="75806BA2" w:rsidR="001757D1" w:rsidRPr="00322F40" w:rsidRDefault="00322F40" w:rsidP="006E16D2">
          <w:pPr>
            <w:pStyle w:val="Footer"/>
            <w:rPr>
              <w:b w:val="0"/>
              <w:bCs w:val="0"/>
              <w:sz w:val="16"/>
              <w:szCs w:val="18"/>
            </w:rPr>
          </w:pPr>
          <w:r>
            <w:rPr>
              <w:b w:val="0"/>
              <w:bCs w:val="0"/>
              <w:sz w:val="16"/>
              <w:szCs w:val="18"/>
            </w:rPr>
            <w:t>PSC</w:t>
          </w:r>
          <w:r w:rsidR="005E2EF8">
            <w:rPr>
              <w:b w:val="0"/>
              <w:bCs w:val="0"/>
              <w:sz w:val="16"/>
              <w:szCs w:val="18"/>
            </w:rPr>
            <w:t xml:space="preserve"> Meeting Dates 2026</w:t>
          </w:r>
        </w:p>
        <w:p w14:paraId="3FE5DA15" w14:textId="77777777" w:rsidR="001757D1" w:rsidRPr="009C0DA4" w:rsidRDefault="001757D1" w:rsidP="006E16D2">
          <w:pPr>
            <w:pStyle w:val="Footer"/>
          </w:pPr>
        </w:p>
      </w:tc>
      <w:tc>
        <w:tcPr>
          <w:tcW w:w="992" w:type="dxa"/>
          <w:vMerge/>
        </w:tcPr>
        <w:p w14:paraId="6FEC215B" w14:textId="77777777" w:rsidR="001757D1" w:rsidRPr="009C0DA4" w:rsidRDefault="001757D1" w:rsidP="006E16D2">
          <w:pPr>
            <w:pStyle w:val="Foo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4536" w:type="dxa"/>
        </w:tcPr>
        <w:p w14:paraId="50C89612" w14:textId="450BB080" w:rsidR="001757D1" w:rsidRPr="006E16D2" w:rsidRDefault="001757D1" w:rsidP="00322F40">
          <w:pPr>
            <w:pStyle w:val="Footer"/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sz w:val="16"/>
              <w:szCs w:val="18"/>
            </w:rPr>
          </w:pPr>
          <w:r w:rsidRPr="006E16D2">
            <w:rPr>
              <w:sz w:val="16"/>
              <w:szCs w:val="18"/>
            </w:rPr>
            <w:t xml:space="preserve">Page </w:t>
          </w:r>
          <w:r w:rsidRPr="006E16D2">
            <w:rPr>
              <w:sz w:val="16"/>
              <w:szCs w:val="18"/>
            </w:rPr>
            <w:fldChar w:fldCharType="begin"/>
          </w:r>
          <w:r w:rsidRPr="006E16D2">
            <w:rPr>
              <w:sz w:val="16"/>
              <w:szCs w:val="18"/>
            </w:rPr>
            <w:instrText xml:space="preserve"> PAGE </w:instrText>
          </w:r>
          <w:r w:rsidRPr="006E16D2">
            <w:rPr>
              <w:sz w:val="16"/>
              <w:szCs w:val="18"/>
            </w:rPr>
            <w:fldChar w:fldCharType="separate"/>
          </w:r>
          <w:r w:rsidRPr="006E16D2">
            <w:rPr>
              <w:sz w:val="16"/>
              <w:szCs w:val="18"/>
            </w:rPr>
            <w:t>1</w:t>
          </w:r>
          <w:r w:rsidRPr="006E16D2">
            <w:rPr>
              <w:sz w:val="16"/>
              <w:szCs w:val="18"/>
            </w:rPr>
            <w:fldChar w:fldCharType="end"/>
          </w:r>
          <w:r w:rsidRPr="006E16D2">
            <w:rPr>
              <w:sz w:val="16"/>
              <w:szCs w:val="18"/>
            </w:rPr>
            <w:t xml:space="preserve"> of </w:t>
          </w:r>
          <w:r w:rsidRPr="006E16D2">
            <w:rPr>
              <w:sz w:val="16"/>
              <w:szCs w:val="18"/>
            </w:rPr>
            <w:fldChar w:fldCharType="begin"/>
          </w:r>
          <w:r w:rsidRPr="006E16D2">
            <w:rPr>
              <w:sz w:val="16"/>
              <w:szCs w:val="18"/>
            </w:rPr>
            <w:instrText xml:space="preserve"> NUMPAGES </w:instrText>
          </w:r>
          <w:r w:rsidRPr="006E16D2">
            <w:rPr>
              <w:sz w:val="16"/>
              <w:szCs w:val="18"/>
            </w:rPr>
            <w:fldChar w:fldCharType="separate"/>
          </w:r>
          <w:r w:rsidRPr="006E16D2">
            <w:rPr>
              <w:sz w:val="16"/>
              <w:szCs w:val="18"/>
            </w:rPr>
            <w:t>1</w:t>
          </w:r>
          <w:r w:rsidRPr="006E16D2">
            <w:rPr>
              <w:sz w:val="16"/>
              <w:szCs w:val="18"/>
            </w:rPr>
            <w:fldChar w:fldCharType="end"/>
          </w:r>
        </w:p>
        <w:p w14:paraId="2D437739" w14:textId="122D9D49" w:rsidR="001757D1" w:rsidRPr="009C0DA4" w:rsidRDefault="001757D1" w:rsidP="00322F40">
          <w:pPr>
            <w:pStyle w:val="Footer"/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 w:rsidRPr="006E16D2">
            <w:rPr>
              <w:color w:val="595959"/>
              <w:sz w:val="16"/>
              <w:szCs w:val="18"/>
            </w:rPr>
            <w:t xml:space="preserve">This document has a Classification of </w:t>
          </w:r>
          <w:sdt>
            <w:sdtPr>
              <w:rPr>
                <w:szCs w:val="20"/>
              </w:rPr>
              <w:alias w:val="ShortClassification"/>
              <w:tag w:val="ShortClassification"/>
              <w:id w:val="-470203779"/>
              <w:docPartList>
                <w:docPartGallery w:val="Quick Parts"/>
                <w:docPartCategory w:val="ShortClassification"/>
              </w:docPartList>
            </w:sdtPr>
            <w:sdtContent>
              <w:sdt>
                <w:sdtPr>
                  <w:rPr>
                    <w:szCs w:val="20"/>
                  </w:rPr>
                  <w:alias w:val="ShortClassification"/>
                  <w:tag w:val="ShortClassification"/>
                  <w:id w:val="1306747507"/>
                  <w:docPartList>
                    <w:docPartGallery w:val="Quick Parts"/>
                    <w:docPartCategory w:val="ShortClassification"/>
                  </w:docPartList>
                </w:sdtPr>
                <w:sdtContent>
                  <w:r w:rsidR="008500FD" w:rsidRPr="000901D9">
                    <w:rPr>
                      <w:rFonts w:cs="Arial"/>
                      <w:b/>
                      <w:color w:val="828282" w:themeColor="text1" w:themeTint="A6"/>
                      <w:sz w:val="16"/>
                      <w:szCs w:val="16"/>
                    </w:rPr>
                    <w:t>CLEAR</w:t>
                  </w:r>
                </w:sdtContent>
              </w:sdt>
            </w:sdtContent>
          </w:sdt>
          <w:r w:rsidR="00BA4A88">
            <w:fldChar w:fldCharType="begin"/>
          </w:r>
          <w:r w:rsidR="00BA4A88">
            <w:instrText xml:space="preserve"> AUTOTEXTLIST  \* FirstCap  \* MERGEFORMAT </w:instrText>
          </w:r>
          <w:r w:rsidR="00BA4A88">
            <w:fldChar w:fldCharType="separate"/>
          </w:r>
          <w:r w:rsidR="00BA4A88">
            <w:fldChar w:fldCharType="end"/>
          </w:r>
        </w:p>
      </w:tc>
    </w:tr>
  </w:tbl>
  <w:p w14:paraId="3C54006B" w14:textId="77777777" w:rsidR="00B73E4A" w:rsidRPr="00633F6B" w:rsidRDefault="00B73E4A" w:rsidP="006E1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DFE6E" w14:textId="77777777" w:rsidR="00555D07" w:rsidRDefault="00555D07" w:rsidP="006E16D2">
      <w:r>
        <w:separator/>
      </w:r>
    </w:p>
  </w:footnote>
  <w:footnote w:type="continuationSeparator" w:id="0">
    <w:p w14:paraId="29AA9DF3" w14:textId="77777777" w:rsidR="00555D07" w:rsidRDefault="00555D07" w:rsidP="006E16D2">
      <w:r>
        <w:continuationSeparator/>
      </w:r>
    </w:p>
  </w:footnote>
  <w:footnote w:type="continuationNotice" w:id="1">
    <w:p w14:paraId="16F6C2BC" w14:textId="77777777" w:rsidR="00555D07" w:rsidRDefault="00555D07" w:rsidP="006E16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E3EA" w14:textId="77777777" w:rsidR="00B73E4A" w:rsidRDefault="00316521" w:rsidP="006E16D2">
    <w:pPr>
      <w:pStyle w:val="Header"/>
      <w:jc w:val="right"/>
    </w:pPr>
    <w:r w:rsidRPr="00DB5FF8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FC170F7" wp14:editId="37D3AFAC">
          <wp:simplePos x="0" y="0"/>
          <wp:positionH relativeFrom="column">
            <wp:posOffset>4923790</wp:posOffset>
          </wp:positionH>
          <wp:positionV relativeFrom="paragraph">
            <wp:posOffset>-907415</wp:posOffset>
          </wp:positionV>
          <wp:extent cx="1460500" cy="1043940"/>
          <wp:effectExtent l="0" t="0" r="6350" b="3810"/>
          <wp:wrapSquare wrapText="bothSides"/>
          <wp:docPr id="1" name="Picture 4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B09"/>
    <w:multiLevelType w:val="hybridMultilevel"/>
    <w:tmpl w:val="68DC3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76A97"/>
    <w:multiLevelType w:val="hybridMultilevel"/>
    <w:tmpl w:val="48CAC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C0C07"/>
    <w:multiLevelType w:val="hybridMultilevel"/>
    <w:tmpl w:val="A0C06D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47F23"/>
    <w:multiLevelType w:val="hybridMultilevel"/>
    <w:tmpl w:val="91423BCA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0D411FE8"/>
    <w:multiLevelType w:val="multilevel"/>
    <w:tmpl w:val="82382EC6"/>
    <w:styleLink w:val="Subtitle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2.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D61751B"/>
    <w:multiLevelType w:val="hybridMultilevel"/>
    <w:tmpl w:val="D676EAF2"/>
    <w:lvl w:ilvl="0" w:tplc="101C79B2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D0F99"/>
    <w:multiLevelType w:val="hybridMultilevel"/>
    <w:tmpl w:val="EEDC1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D558D"/>
    <w:multiLevelType w:val="hybridMultilevel"/>
    <w:tmpl w:val="3FECB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92E59"/>
    <w:multiLevelType w:val="hybridMultilevel"/>
    <w:tmpl w:val="9B186FD0"/>
    <w:lvl w:ilvl="0" w:tplc="44CCA49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2446B6"/>
    <w:multiLevelType w:val="hybridMultilevel"/>
    <w:tmpl w:val="9E84C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CCA49A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20731"/>
    <w:multiLevelType w:val="hybridMultilevel"/>
    <w:tmpl w:val="E6EEF080"/>
    <w:lvl w:ilvl="0" w:tplc="16BA518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64E"/>
    <w:multiLevelType w:val="hybridMultilevel"/>
    <w:tmpl w:val="28DA75EA"/>
    <w:lvl w:ilvl="0" w:tplc="44CCA49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362C72"/>
    <w:multiLevelType w:val="hybridMultilevel"/>
    <w:tmpl w:val="8ECEDCE2"/>
    <w:lvl w:ilvl="0" w:tplc="44CCA49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3723E8"/>
    <w:multiLevelType w:val="hybridMultilevel"/>
    <w:tmpl w:val="E4A4F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786592"/>
    <w:multiLevelType w:val="hybridMultilevel"/>
    <w:tmpl w:val="B6046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7D2260"/>
    <w:multiLevelType w:val="hybridMultilevel"/>
    <w:tmpl w:val="DBACFE4A"/>
    <w:lvl w:ilvl="0" w:tplc="44CCA49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647623"/>
    <w:multiLevelType w:val="hybridMultilevel"/>
    <w:tmpl w:val="A5BEED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C56FC0"/>
    <w:multiLevelType w:val="hybridMultilevel"/>
    <w:tmpl w:val="E1504D6A"/>
    <w:lvl w:ilvl="0" w:tplc="9864BF5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5AA25CE"/>
    <w:multiLevelType w:val="hybridMultilevel"/>
    <w:tmpl w:val="C1988D7C"/>
    <w:lvl w:ilvl="0" w:tplc="D4CE975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B25294"/>
    <w:multiLevelType w:val="hybridMultilevel"/>
    <w:tmpl w:val="A0BA9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1D25B0"/>
    <w:multiLevelType w:val="hybridMultilevel"/>
    <w:tmpl w:val="2E18AFA8"/>
    <w:lvl w:ilvl="0" w:tplc="44CCA49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C852CD9"/>
    <w:multiLevelType w:val="hybridMultilevel"/>
    <w:tmpl w:val="7C3A4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C7147A"/>
    <w:multiLevelType w:val="hybridMultilevel"/>
    <w:tmpl w:val="8BFCE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E553B9"/>
    <w:multiLevelType w:val="hybridMultilevel"/>
    <w:tmpl w:val="38B84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7208BF"/>
    <w:multiLevelType w:val="hybridMultilevel"/>
    <w:tmpl w:val="3BE676A6"/>
    <w:lvl w:ilvl="0" w:tplc="44CCA49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4F1F90"/>
    <w:multiLevelType w:val="hybridMultilevel"/>
    <w:tmpl w:val="A5F67A02"/>
    <w:lvl w:ilvl="0" w:tplc="080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6" w15:restartNumberingAfterBreak="0">
    <w:nsid w:val="33D64DFF"/>
    <w:multiLevelType w:val="hybridMultilevel"/>
    <w:tmpl w:val="EF68074A"/>
    <w:lvl w:ilvl="0" w:tplc="42529A7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6062A6"/>
    <w:multiLevelType w:val="hybridMultilevel"/>
    <w:tmpl w:val="F6B87946"/>
    <w:lvl w:ilvl="0" w:tplc="44CCA49A">
      <w:start w:val="1"/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3EF463C5"/>
    <w:multiLevelType w:val="hybridMultilevel"/>
    <w:tmpl w:val="F7F64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E74025"/>
    <w:multiLevelType w:val="hybridMultilevel"/>
    <w:tmpl w:val="3BDCF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D554E"/>
    <w:multiLevelType w:val="hybridMultilevel"/>
    <w:tmpl w:val="A8902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3D6B6B"/>
    <w:multiLevelType w:val="hybridMultilevel"/>
    <w:tmpl w:val="10A84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751DF"/>
    <w:multiLevelType w:val="hybridMultilevel"/>
    <w:tmpl w:val="1E46B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564DB1"/>
    <w:multiLevelType w:val="hybridMultilevel"/>
    <w:tmpl w:val="7480E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1268AC"/>
    <w:multiLevelType w:val="hybridMultilevel"/>
    <w:tmpl w:val="AF62E6D6"/>
    <w:lvl w:ilvl="0" w:tplc="44CCA49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16F6409"/>
    <w:multiLevelType w:val="hybridMultilevel"/>
    <w:tmpl w:val="EDD83B70"/>
    <w:lvl w:ilvl="0" w:tplc="44CCA49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1F02984"/>
    <w:multiLevelType w:val="multilevel"/>
    <w:tmpl w:val="CCAEB4D6"/>
    <w:styleLink w:val="SECPanelPaperHeadings"/>
    <w:lvl w:ilvl="0">
      <w:start w:val="1"/>
      <w:numFmt w:val="decimal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37" w15:restartNumberingAfterBreak="0">
    <w:nsid w:val="55C52457"/>
    <w:multiLevelType w:val="hybridMultilevel"/>
    <w:tmpl w:val="909C5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79726C"/>
    <w:multiLevelType w:val="hybridMultilevel"/>
    <w:tmpl w:val="CE566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A05CFB"/>
    <w:multiLevelType w:val="hybridMultilevel"/>
    <w:tmpl w:val="9B50C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041124"/>
    <w:multiLevelType w:val="hybridMultilevel"/>
    <w:tmpl w:val="F184FBF4"/>
    <w:lvl w:ilvl="0" w:tplc="44CCA49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5523A63"/>
    <w:multiLevelType w:val="hybridMultilevel"/>
    <w:tmpl w:val="51A80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2632D6"/>
    <w:multiLevelType w:val="hybridMultilevel"/>
    <w:tmpl w:val="02944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8236DE"/>
    <w:multiLevelType w:val="hybridMultilevel"/>
    <w:tmpl w:val="59A45508"/>
    <w:lvl w:ilvl="0" w:tplc="080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44" w15:restartNumberingAfterBreak="0">
    <w:nsid w:val="75BE519C"/>
    <w:multiLevelType w:val="hybridMultilevel"/>
    <w:tmpl w:val="0E6A5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C4388"/>
    <w:multiLevelType w:val="hybridMultilevel"/>
    <w:tmpl w:val="DC400A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6B96C7AA">
      <w:start w:val="1"/>
      <w:numFmt w:val="lowerRoman"/>
      <w:lvlText w:val="%2)"/>
      <w:lvlJc w:val="righ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25C35"/>
    <w:multiLevelType w:val="multilevel"/>
    <w:tmpl w:val="8EFE4B34"/>
    <w:lvl w:ilvl="0">
      <w:start w:val="1"/>
      <w:numFmt w:val="decimal"/>
      <w:pStyle w:val="Subtitle"/>
      <w:lvlText w:val="%1."/>
      <w:lvlJc w:val="left"/>
      <w:pPr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pStyle w:val="Subtitle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06" w:hanging="68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" w:hanging="680"/>
      </w:pPr>
      <w:rPr>
        <w:rFonts w:hint="default"/>
      </w:rPr>
    </w:lvl>
  </w:abstractNum>
  <w:num w:numId="1" w16cid:durableId="1574966702">
    <w:abstractNumId w:val="26"/>
  </w:num>
  <w:num w:numId="2" w16cid:durableId="2043049660">
    <w:abstractNumId w:val="5"/>
  </w:num>
  <w:num w:numId="3" w16cid:durableId="1567647491">
    <w:abstractNumId w:val="10"/>
  </w:num>
  <w:num w:numId="4" w16cid:durableId="801658597">
    <w:abstractNumId w:val="36"/>
  </w:num>
  <w:num w:numId="5" w16cid:durableId="1575705364">
    <w:abstractNumId w:val="4"/>
  </w:num>
  <w:num w:numId="6" w16cid:durableId="1614556049">
    <w:abstractNumId w:val="46"/>
  </w:num>
  <w:num w:numId="7" w16cid:durableId="575212426">
    <w:abstractNumId w:val="0"/>
  </w:num>
  <w:num w:numId="8" w16cid:durableId="1852067668">
    <w:abstractNumId w:val="31"/>
  </w:num>
  <w:num w:numId="9" w16cid:durableId="61370803">
    <w:abstractNumId w:val="13"/>
  </w:num>
  <w:num w:numId="10" w16cid:durableId="772358500">
    <w:abstractNumId w:val="1"/>
  </w:num>
  <w:num w:numId="11" w16cid:durableId="1822308453">
    <w:abstractNumId w:val="22"/>
  </w:num>
  <w:num w:numId="12" w16cid:durableId="844976928">
    <w:abstractNumId w:val="14"/>
  </w:num>
  <w:num w:numId="13" w16cid:durableId="958148338">
    <w:abstractNumId w:val="29"/>
  </w:num>
  <w:num w:numId="14" w16cid:durableId="1161775325">
    <w:abstractNumId w:val="8"/>
  </w:num>
  <w:num w:numId="15" w16cid:durableId="183441752">
    <w:abstractNumId w:val="38"/>
  </w:num>
  <w:num w:numId="16" w16cid:durableId="1915120781">
    <w:abstractNumId w:val="19"/>
  </w:num>
  <w:num w:numId="17" w16cid:durableId="580025980">
    <w:abstractNumId w:val="41"/>
  </w:num>
  <w:num w:numId="18" w16cid:durableId="939753035">
    <w:abstractNumId w:val="9"/>
  </w:num>
  <w:num w:numId="19" w16cid:durableId="1284918384">
    <w:abstractNumId w:val="27"/>
  </w:num>
  <w:num w:numId="20" w16cid:durableId="628783185">
    <w:abstractNumId w:val="7"/>
  </w:num>
  <w:num w:numId="21" w16cid:durableId="126945491">
    <w:abstractNumId w:val="12"/>
  </w:num>
  <w:num w:numId="22" w16cid:durableId="630213235">
    <w:abstractNumId w:val="23"/>
  </w:num>
  <w:num w:numId="23" w16cid:durableId="1636107772">
    <w:abstractNumId w:val="21"/>
  </w:num>
  <w:num w:numId="24" w16cid:durableId="1076823315">
    <w:abstractNumId w:val="30"/>
  </w:num>
  <w:num w:numId="25" w16cid:durableId="1651865116">
    <w:abstractNumId w:val="42"/>
  </w:num>
  <w:num w:numId="26" w16cid:durableId="1690908374">
    <w:abstractNumId w:val="24"/>
  </w:num>
  <w:num w:numId="27" w16cid:durableId="1986665306">
    <w:abstractNumId w:val="20"/>
  </w:num>
  <w:num w:numId="28" w16cid:durableId="12654833">
    <w:abstractNumId w:val="34"/>
  </w:num>
  <w:num w:numId="29" w16cid:durableId="311983532">
    <w:abstractNumId w:val="40"/>
  </w:num>
  <w:num w:numId="30" w16cid:durableId="237908103">
    <w:abstractNumId w:val="15"/>
  </w:num>
  <w:num w:numId="31" w16cid:durableId="1601135852">
    <w:abstractNumId w:val="35"/>
  </w:num>
  <w:num w:numId="32" w16cid:durableId="1971588836">
    <w:abstractNumId w:val="11"/>
  </w:num>
  <w:num w:numId="33" w16cid:durableId="105198444">
    <w:abstractNumId w:val="10"/>
  </w:num>
  <w:num w:numId="34" w16cid:durableId="16272825">
    <w:abstractNumId w:val="17"/>
  </w:num>
  <w:num w:numId="35" w16cid:durableId="1780103261">
    <w:abstractNumId w:val="10"/>
  </w:num>
  <w:num w:numId="36" w16cid:durableId="144395818">
    <w:abstractNumId w:val="18"/>
  </w:num>
  <w:num w:numId="37" w16cid:durableId="15478405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99548138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883976524">
    <w:abstractNumId w:val="44"/>
  </w:num>
  <w:num w:numId="40" w16cid:durableId="517277749">
    <w:abstractNumId w:val="37"/>
  </w:num>
  <w:num w:numId="41" w16cid:durableId="157305861">
    <w:abstractNumId w:val="33"/>
  </w:num>
  <w:num w:numId="42" w16cid:durableId="770202276">
    <w:abstractNumId w:val="32"/>
  </w:num>
  <w:num w:numId="43" w16cid:durableId="2132895643">
    <w:abstractNumId w:val="39"/>
  </w:num>
  <w:num w:numId="44" w16cid:durableId="1910770558">
    <w:abstractNumId w:val="28"/>
  </w:num>
  <w:num w:numId="45" w16cid:durableId="538199086">
    <w:abstractNumId w:val="2"/>
  </w:num>
  <w:num w:numId="46" w16cid:durableId="1644846007">
    <w:abstractNumId w:val="45"/>
  </w:num>
  <w:num w:numId="47" w16cid:durableId="2025325778">
    <w:abstractNumId w:val="3"/>
  </w:num>
  <w:num w:numId="48" w16cid:durableId="273287909">
    <w:abstractNumId w:val="25"/>
  </w:num>
  <w:num w:numId="49" w16cid:durableId="396167074">
    <w:abstractNumId w:val="43"/>
  </w:num>
  <w:num w:numId="50" w16cid:durableId="624118825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9A"/>
    <w:rsid w:val="000033E2"/>
    <w:rsid w:val="000034AD"/>
    <w:rsid w:val="00003C56"/>
    <w:rsid w:val="00011907"/>
    <w:rsid w:val="00020BA4"/>
    <w:rsid w:val="00030216"/>
    <w:rsid w:val="00031404"/>
    <w:rsid w:val="000343C9"/>
    <w:rsid w:val="000418DB"/>
    <w:rsid w:val="00045C00"/>
    <w:rsid w:val="000476BA"/>
    <w:rsid w:val="000514B2"/>
    <w:rsid w:val="0005565A"/>
    <w:rsid w:val="00055F8C"/>
    <w:rsid w:val="0006239B"/>
    <w:rsid w:val="000638DB"/>
    <w:rsid w:val="00065849"/>
    <w:rsid w:val="00067AFA"/>
    <w:rsid w:val="000709BB"/>
    <w:rsid w:val="00072752"/>
    <w:rsid w:val="00075828"/>
    <w:rsid w:val="00077AD5"/>
    <w:rsid w:val="00081578"/>
    <w:rsid w:val="00082C70"/>
    <w:rsid w:val="0008420A"/>
    <w:rsid w:val="00091612"/>
    <w:rsid w:val="00094C7E"/>
    <w:rsid w:val="000A2A82"/>
    <w:rsid w:val="000A41CE"/>
    <w:rsid w:val="000B0AB0"/>
    <w:rsid w:val="000B30A4"/>
    <w:rsid w:val="000B4FAB"/>
    <w:rsid w:val="000C5748"/>
    <w:rsid w:val="000D0828"/>
    <w:rsid w:val="000D55EF"/>
    <w:rsid w:val="000D5C18"/>
    <w:rsid w:val="000E30B0"/>
    <w:rsid w:val="000E6A3C"/>
    <w:rsid w:val="000E6DD9"/>
    <w:rsid w:val="000E7B9E"/>
    <w:rsid w:val="000F0FE5"/>
    <w:rsid w:val="000F161D"/>
    <w:rsid w:val="000F3669"/>
    <w:rsid w:val="000F399B"/>
    <w:rsid w:val="000F4376"/>
    <w:rsid w:val="000F49B3"/>
    <w:rsid w:val="00102237"/>
    <w:rsid w:val="0010249A"/>
    <w:rsid w:val="001033FE"/>
    <w:rsid w:val="0010448B"/>
    <w:rsid w:val="00106158"/>
    <w:rsid w:val="001077D7"/>
    <w:rsid w:val="00121A17"/>
    <w:rsid w:val="00134D8E"/>
    <w:rsid w:val="00142F24"/>
    <w:rsid w:val="0015201A"/>
    <w:rsid w:val="00152E20"/>
    <w:rsid w:val="0015324F"/>
    <w:rsid w:val="001534F6"/>
    <w:rsid w:val="0015743D"/>
    <w:rsid w:val="0016136E"/>
    <w:rsid w:val="001677AD"/>
    <w:rsid w:val="001677CB"/>
    <w:rsid w:val="00170C40"/>
    <w:rsid w:val="001757D1"/>
    <w:rsid w:val="001758EC"/>
    <w:rsid w:val="0017750A"/>
    <w:rsid w:val="00177F91"/>
    <w:rsid w:val="0018432B"/>
    <w:rsid w:val="00184CE1"/>
    <w:rsid w:val="001855DA"/>
    <w:rsid w:val="00187994"/>
    <w:rsid w:val="00187B68"/>
    <w:rsid w:val="00192FAC"/>
    <w:rsid w:val="001965F9"/>
    <w:rsid w:val="00196A93"/>
    <w:rsid w:val="001A22B6"/>
    <w:rsid w:val="001A2D62"/>
    <w:rsid w:val="001A46BA"/>
    <w:rsid w:val="001A6667"/>
    <w:rsid w:val="001B2176"/>
    <w:rsid w:val="001B2509"/>
    <w:rsid w:val="001B33CC"/>
    <w:rsid w:val="001C193E"/>
    <w:rsid w:val="001C2BD8"/>
    <w:rsid w:val="001C2CDE"/>
    <w:rsid w:val="001D5D9D"/>
    <w:rsid w:val="001D7009"/>
    <w:rsid w:val="001D71BA"/>
    <w:rsid w:val="001E0937"/>
    <w:rsid w:val="001E0B00"/>
    <w:rsid w:val="001E24EA"/>
    <w:rsid w:val="001E383C"/>
    <w:rsid w:val="001E4249"/>
    <w:rsid w:val="001E6929"/>
    <w:rsid w:val="001F44D7"/>
    <w:rsid w:val="00200476"/>
    <w:rsid w:val="00203AEB"/>
    <w:rsid w:val="00210CFF"/>
    <w:rsid w:val="00211DDF"/>
    <w:rsid w:val="00211EB3"/>
    <w:rsid w:val="00222D94"/>
    <w:rsid w:val="002357F7"/>
    <w:rsid w:val="0024177C"/>
    <w:rsid w:val="00242216"/>
    <w:rsid w:val="002424D4"/>
    <w:rsid w:val="00247698"/>
    <w:rsid w:val="00251BB8"/>
    <w:rsid w:val="00251E29"/>
    <w:rsid w:val="00254041"/>
    <w:rsid w:val="00254932"/>
    <w:rsid w:val="0026697B"/>
    <w:rsid w:val="00266ABC"/>
    <w:rsid w:val="00267F7B"/>
    <w:rsid w:val="002754C9"/>
    <w:rsid w:val="00283D8C"/>
    <w:rsid w:val="00296EA0"/>
    <w:rsid w:val="00297648"/>
    <w:rsid w:val="002A0870"/>
    <w:rsid w:val="002A216C"/>
    <w:rsid w:val="002A46ED"/>
    <w:rsid w:val="002A5AD9"/>
    <w:rsid w:val="002B2741"/>
    <w:rsid w:val="002C20B7"/>
    <w:rsid w:val="002C2DF7"/>
    <w:rsid w:val="002C4FA1"/>
    <w:rsid w:val="002E0EC9"/>
    <w:rsid w:val="002F0BBC"/>
    <w:rsid w:val="002F1749"/>
    <w:rsid w:val="002F2338"/>
    <w:rsid w:val="002F39BD"/>
    <w:rsid w:val="002F3FC6"/>
    <w:rsid w:val="00302694"/>
    <w:rsid w:val="003038C2"/>
    <w:rsid w:val="003045A5"/>
    <w:rsid w:val="00306565"/>
    <w:rsid w:val="00306C4B"/>
    <w:rsid w:val="0031485F"/>
    <w:rsid w:val="00316521"/>
    <w:rsid w:val="00317F7B"/>
    <w:rsid w:val="00322F40"/>
    <w:rsid w:val="003253CF"/>
    <w:rsid w:val="00331B41"/>
    <w:rsid w:val="00332631"/>
    <w:rsid w:val="003330CD"/>
    <w:rsid w:val="003425F2"/>
    <w:rsid w:val="00342B04"/>
    <w:rsid w:val="0034422A"/>
    <w:rsid w:val="00345749"/>
    <w:rsid w:val="00347F6A"/>
    <w:rsid w:val="003516BE"/>
    <w:rsid w:val="00354462"/>
    <w:rsid w:val="0035777F"/>
    <w:rsid w:val="00363BC5"/>
    <w:rsid w:val="0036515D"/>
    <w:rsid w:val="00371C77"/>
    <w:rsid w:val="00372351"/>
    <w:rsid w:val="003756A8"/>
    <w:rsid w:val="00375BCC"/>
    <w:rsid w:val="00376C81"/>
    <w:rsid w:val="00383C69"/>
    <w:rsid w:val="0038568E"/>
    <w:rsid w:val="00391B14"/>
    <w:rsid w:val="00392E9E"/>
    <w:rsid w:val="003935E6"/>
    <w:rsid w:val="00397E22"/>
    <w:rsid w:val="003A4BED"/>
    <w:rsid w:val="003A556D"/>
    <w:rsid w:val="003B2252"/>
    <w:rsid w:val="003C1DF0"/>
    <w:rsid w:val="003C3106"/>
    <w:rsid w:val="003C4A8C"/>
    <w:rsid w:val="003C6243"/>
    <w:rsid w:val="003D4B63"/>
    <w:rsid w:val="003D6B4C"/>
    <w:rsid w:val="003D7C52"/>
    <w:rsid w:val="003E2751"/>
    <w:rsid w:val="003E558E"/>
    <w:rsid w:val="00400B31"/>
    <w:rsid w:val="00401BF8"/>
    <w:rsid w:val="00404012"/>
    <w:rsid w:val="00404C8C"/>
    <w:rsid w:val="0040725F"/>
    <w:rsid w:val="00410F3D"/>
    <w:rsid w:val="004119B6"/>
    <w:rsid w:val="0041393B"/>
    <w:rsid w:val="004170C6"/>
    <w:rsid w:val="00417185"/>
    <w:rsid w:val="004178AD"/>
    <w:rsid w:val="004256F4"/>
    <w:rsid w:val="00425DF0"/>
    <w:rsid w:val="00433E0F"/>
    <w:rsid w:val="004350DF"/>
    <w:rsid w:val="004351EE"/>
    <w:rsid w:val="004356BB"/>
    <w:rsid w:val="0043667E"/>
    <w:rsid w:val="00436897"/>
    <w:rsid w:val="00441470"/>
    <w:rsid w:val="00441D82"/>
    <w:rsid w:val="00443AB1"/>
    <w:rsid w:val="004463BD"/>
    <w:rsid w:val="00451646"/>
    <w:rsid w:val="00463094"/>
    <w:rsid w:val="00466069"/>
    <w:rsid w:val="00470F9D"/>
    <w:rsid w:val="00471CC6"/>
    <w:rsid w:val="0048046D"/>
    <w:rsid w:val="0048237F"/>
    <w:rsid w:val="0048351F"/>
    <w:rsid w:val="004C6A0D"/>
    <w:rsid w:val="004D00F1"/>
    <w:rsid w:val="004D380A"/>
    <w:rsid w:val="004D5F54"/>
    <w:rsid w:val="004D7BE4"/>
    <w:rsid w:val="004E0D05"/>
    <w:rsid w:val="004E1DB7"/>
    <w:rsid w:val="004E2065"/>
    <w:rsid w:val="004E2A55"/>
    <w:rsid w:val="004E536E"/>
    <w:rsid w:val="004F2116"/>
    <w:rsid w:val="004F3C36"/>
    <w:rsid w:val="004F458B"/>
    <w:rsid w:val="004F71DA"/>
    <w:rsid w:val="00501AF8"/>
    <w:rsid w:val="005032CD"/>
    <w:rsid w:val="00505EB2"/>
    <w:rsid w:val="005160AB"/>
    <w:rsid w:val="005175C9"/>
    <w:rsid w:val="00517881"/>
    <w:rsid w:val="005254E2"/>
    <w:rsid w:val="00526D76"/>
    <w:rsid w:val="0052762D"/>
    <w:rsid w:val="00530099"/>
    <w:rsid w:val="00531314"/>
    <w:rsid w:val="00531662"/>
    <w:rsid w:val="005331F9"/>
    <w:rsid w:val="00536F6E"/>
    <w:rsid w:val="005422A5"/>
    <w:rsid w:val="00547514"/>
    <w:rsid w:val="00551EEE"/>
    <w:rsid w:val="00552405"/>
    <w:rsid w:val="00552455"/>
    <w:rsid w:val="00552DED"/>
    <w:rsid w:val="00554542"/>
    <w:rsid w:val="005548BA"/>
    <w:rsid w:val="005552CE"/>
    <w:rsid w:val="00555D07"/>
    <w:rsid w:val="005613A7"/>
    <w:rsid w:val="00566244"/>
    <w:rsid w:val="00571CFF"/>
    <w:rsid w:val="00571E51"/>
    <w:rsid w:val="00573E99"/>
    <w:rsid w:val="00574192"/>
    <w:rsid w:val="00574C53"/>
    <w:rsid w:val="00583C70"/>
    <w:rsid w:val="00591CAF"/>
    <w:rsid w:val="005964DD"/>
    <w:rsid w:val="00597B0B"/>
    <w:rsid w:val="005A2125"/>
    <w:rsid w:val="005A3D34"/>
    <w:rsid w:val="005A3F5D"/>
    <w:rsid w:val="005A5DF7"/>
    <w:rsid w:val="005A6FFF"/>
    <w:rsid w:val="005A75F3"/>
    <w:rsid w:val="005B3D6B"/>
    <w:rsid w:val="005B4EB4"/>
    <w:rsid w:val="005C31B4"/>
    <w:rsid w:val="005D2C21"/>
    <w:rsid w:val="005D3A1E"/>
    <w:rsid w:val="005D5849"/>
    <w:rsid w:val="005D72AA"/>
    <w:rsid w:val="005E2EF8"/>
    <w:rsid w:val="005E2F97"/>
    <w:rsid w:val="005E3DF9"/>
    <w:rsid w:val="005F15F0"/>
    <w:rsid w:val="005F1E4F"/>
    <w:rsid w:val="005F7C87"/>
    <w:rsid w:val="006037D0"/>
    <w:rsid w:val="0060781C"/>
    <w:rsid w:val="00611E36"/>
    <w:rsid w:val="006147BC"/>
    <w:rsid w:val="00615163"/>
    <w:rsid w:val="00620403"/>
    <w:rsid w:val="00621456"/>
    <w:rsid w:val="00622F14"/>
    <w:rsid w:val="006240A4"/>
    <w:rsid w:val="00633F6B"/>
    <w:rsid w:val="006365EF"/>
    <w:rsid w:val="00641531"/>
    <w:rsid w:val="00644440"/>
    <w:rsid w:val="00645F6C"/>
    <w:rsid w:val="0064753C"/>
    <w:rsid w:val="00647909"/>
    <w:rsid w:val="0064797F"/>
    <w:rsid w:val="0065346A"/>
    <w:rsid w:val="0065625F"/>
    <w:rsid w:val="00656534"/>
    <w:rsid w:val="00661BA9"/>
    <w:rsid w:val="0066212E"/>
    <w:rsid w:val="00662B90"/>
    <w:rsid w:val="006674B6"/>
    <w:rsid w:val="0067326B"/>
    <w:rsid w:val="00674D7C"/>
    <w:rsid w:val="0068082B"/>
    <w:rsid w:val="006818FC"/>
    <w:rsid w:val="00681E53"/>
    <w:rsid w:val="00687D31"/>
    <w:rsid w:val="0069226B"/>
    <w:rsid w:val="0069386E"/>
    <w:rsid w:val="006A119F"/>
    <w:rsid w:val="006A3A9F"/>
    <w:rsid w:val="006A5954"/>
    <w:rsid w:val="006A7CF4"/>
    <w:rsid w:val="006B07E8"/>
    <w:rsid w:val="006B1076"/>
    <w:rsid w:val="006B1B0C"/>
    <w:rsid w:val="006C5FD2"/>
    <w:rsid w:val="006C6A41"/>
    <w:rsid w:val="006D1654"/>
    <w:rsid w:val="006D1B46"/>
    <w:rsid w:val="006D3E3A"/>
    <w:rsid w:val="006E16D2"/>
    <w:rsid w:val="006E2221"/>
    <w:rsid w:val="006E2691"/>
    <w:rsid w:val="006E53D7"/>
    <w:rsid w:val="006E5908"/>
    <w:rsid w:val="006E7A14"/>
    <w:rsid w:val="006F2C39"/>
    <w:rsid w:val="007009B6"/>
    <w:rsid w:val="00701156"/>
    <w:rsid w:val="00712849"/>
    <w:rsid w:val="007175BF"/>
    <w:rsid w:val="00717CF8"/>
    <w:rsid w:val="00721580"/>
    <w:rsid w:val="007226AA"/>
    <w:rsid w:val="00730DF8"/>
    <w:rsid w:val="00732ACB"/>
    <w:rsid w:val="00735F06"/>
    <w:rsid w:val="00736B8D"/>
    <w:rsid w:val="007432F8"/>
    <w:rsid w:val="00744B12"/>
    <w:rsid w:val="00746E0F"/>
    <w:rsid w:val="00747040"/>
    <w:rsid w:val="00747576"/>
    <w:rsid w:val="007516F8"/>
    <w:rsid w:val="007517BE"/>
    <w:rsid w:val="00753857"/>
    <w:rsid w:val="00757048"/>
    <w:rsid w:val="007577C0"/>
    <w:rsid w:val="0076280C"/>
    <w:rsid w:val="00762D91"/>
    <w:rsid w:val="00764069"/>
    <w:rsid w:val="00764AC3"/>
    <w:rsid w:val="00771B4F"/>
    <w:rsid w:val="00775E81"/>
    <w:rsid w:val="007837EE"/>
    <w:rsid w:val="00783DBF"/>
    <w:rsid w:val="00791DE9"/>
    <w:rsid w:val="00793FD4"/>
    <w:rsid w:val="00794846"/>
    <w:rsid w:val="00797B89"/>
    <w:rsid w:val="007A0139"/>
    <w:rsid w:val="007A035D"/>
    <w:rsid w:val="007A3F7C"/>
    <w:rsid w:val="007A421E"/>
    <w:rsid w:val="007A4826"/>
    <w:rsid w:val="007A5CA3"/>
    <w:rsid w:val="007A7AAC"/>
    <w:rsid w:val="007B212D"/>
    <w:rsid w:val="007B4454"/>
    <w:rsid w:val="007B4CAA"/>
    <w:rsid w:val="007B564D"/>
    <w:rsid w:val="007B6EDA"/>
    <w:rsid w:val="007C00FE"/>
    <w:rsid w:val="007C22DD"/>
    <w:rsid w:val="007C2C93"/>
    <w:rsid w:val="007C5DCC"/>
    <w:rsid w:val="007C6CCF"/>
    <w:rsid w:val="007D0379"/>
    <w:rsid w:val="007D1CB7"/>
    <w:rsid w:val="007D6BDB"/>
    <w:rsid w:val="007E016C"/>
    <w:rsid w:val="007E237F"/>
    <w:rsid w:val="007E2D21"/>
    <w:rsid w:val="007E4287"/>
    <w:rsid w:val="007E58E4"/>
    <w:rsid w:val="007E6ECB"/>
    <w:rsid w:val="007F2E70"/>
    <w:rsid w:val="007F5D29"/>
    <w:rsid w:val="007F5F07"/>
    <w:rsid w:val="0080165E"/>
    <w:rsid w:val="008020EA"/>
    <w:rsid w:val="00803798"/>
    <w:rsid w:val="00811344"/>
    <w:rsid w:val="00812F8D"/>
    <w:rsid w:val="00812FD8"/>
    <w:rsid w:val="00815870"/>
    <w:rsid w:val="008206CD"/>
    <w:rsid w:val="00844836"/>
    <w:rsid w:val="00847A1D"/>
    <w:rsid w:val="00847AAE"/>
    <w:rsid w:val="008500FD"/>
    <w:rsid w:val="00853F4C"/>
    <w:rsid w:val="00855057"/>
    <w:rsid w:val="0085524D"/>
    <w:rsid w:val="008565BA"/>
    <w:rsid w:val="0085667A"/>
    <w:rsid w:val="008579DE"/>
    <w:rsid w:val="00857BC2"/>
    <w:rsid w:val="0086220C"/>
    <w:rsid w:val="00862227"/>
    <w:rsid w:val="00862303"/>
    <w:rsid w:val="00866284"/>
    <w:rsid w:val="00871002"/>
    <w:rsid w:val="008726DE"/>
    <w:rsid w:val="008738E4"/>
    <w:rsid w:val="0087505A"/>
    <w:rsid w:val="00876EF5"/>
    <w:rsid w:val="0087771B"/>
    <w:rsid w:val="00877D86"/>
    <w:rsid w:val="00881310"/>
    <w:rsid w:val="00881CA8"/>
    <w:rsid w:val="0088309E"/>
    <w:rsid w:val="008846B4"/>
    <w:rsid w:val="00895FD8"/>
    <w:rsid w:val="00896BD2"/>
    <w:rsid w:val="0089731C"/>
    <w:rsid w:val="008A01C2"/>
    <w:rsid w:val="008A1912"/>
    <w:rsid w:val="008B286A"/>
    <w:rsid w:val="008B2F14"/>
    <w:rsid w:val="008C0612"/>
    <w:rsid w:val="008C25EA"/>
    <w:rsid w:val="008C284A"/>
    <w:rsid w:val="008C51FD"/>
    <w:rsid w:val="008D23B0"/>
    <w:rsid w:val="008E07ED"/>
    <w:rsid w:val="008E15E7"/>
    <w:rsid w:val="008E28FE"/>
    <w:rsid w:val="008E5272"/>
    <w:rsid w:val="008F14C6"/>
    <w:rsid w:val="008F1A66"/>
    <w:rsid w:val="008F237C"/>
    <w:rsid w:val="008F49AE"/>
    <w:rsid w:val="008F5796"/>
    <w:rsid w:val="008F5E6E"/>
    <w:rsid w:val="00901F84"/>
    <w:rsid w:val="00904F87"/>
    <w:rsid w:val="00906270"/>
    <w:rsid w:val="00907A4A"/>
    <w:rsid w:val="00914652"/>
    <w:rsid w:val="00921D28"/>
    <w:rsid w:val="00922D1F"/>
    <w:rsid w:val="00924878"/>
    <w:rsid w:val="00924B55"/>
    <w:rsid w:val="009320F1"/>
    <w:rsid w:val="00933D6B"/>
    <w:rsid w:val="00934D74"/>
    <w:rsid w:val="00937008"/>
    <w:rsid w:val="00946506"/>
    <w:rsid w:val="009503E4"/>
    <w:rsid w:val="0095506F"/>
    <w:rsid w:val="00955FCC"/>
    <w:rsid w:val="00961518"/>
    <w:rsid w:val="009625AD"/>
    <w:rsid w:val="00962B86"/>
    <w:rsid w:val="00964686"/>
    <w:rsid w:val="00964CD2"/>
    <w:rsid w:val="0097161C"/>
    <w:rsid w:val="00971D14"/>
    <w:rsid w:val="00972E2E"/>
    <w:rsid w:val="009732A9"/>
    <w:rsid w:val="00974D13"/>
    <w:rsid w:val="009759B2"/>
    <w:rsid w:val="00976E01"/>
    <w:rsid w:val="00980796"/>
    <w:rsid w:val="00985C0A"/>
    <w:rsid w:val="009931E7"/>
    <w:rsid w:val="009935E2"/>
    <w:rsid w:val="00995272"/>
    <w:rsid w:val="009A1B54"/>
    <w:rsid w:val="009A62FF"/>
    <w:rsid w:val="009B38A0"/>
    <w:rsid w:val="009B4930"/>
    <w:rsid w:val="009B59F6"/>
    <w:rsid w:val="009B75BB"/>
    <w:rsid w:val="009C0DA4"/>
    <w:rsid w:val="009D09ED"/>
    <w:rsid w:val="009D70F7"/>
    <w:rsid w:val="009E1370"/>
    <w:rsid w:val="009E14DA"/>
    <w:rsid w:val="009E239B"/>
    <w:rsid w:val="009E4758"/>
    <w:rsid w:val="009E48C4"/>
    <w:rsid w:val="009E6C75"/>
    <w:rsid w:val="00A014DF"/>
    <w:rsid w:val="00A0259B"/>
    <w:rsid w:val="00A07DC7"/>
    <w:rsid w:val="00A119A7"/>
    <w:rsid w:val="00A13712"/>
    <w:rsid w:val="00A23A1E"/>
    <w:rsid w:val="00A24F07"/>
    <w:rsid w:val="00A26A12"/>
    <w:rsid w:val="00A31725"/>
    <w:rsid w:val="00A407D5"/>
    <w:rsid w:val="00A457D0"/>
    <w:rsid w:val="00A54644"/>
    <w:rsid w:val="00A56021"/>
    <w:rsid w:val="00A62793"/>
    <w:rsid w:val="00A62BED"/>
    <w:rsid w:val="00A64C45"/>
    <w:rsid w:val="00A65968"/>
    <w:rsid w:val="00A72682"/>
    <w:rsid w:val="00A7280F"/>
    <w:rsid w:val="00A739ED"/>
    <w:rsid w:val="00A75FD0"/>
    <w:rsid w:val="00A766F1"/>
    <w:rsid w:val="00A81107"/>
    <w:rsid w:val="00A82D52"/>
    <w:rsid w:val="00A832D3"/>
    <w:rsid w:val="00A901C5"/>
    <w:rsid w:val="00A90B2F"/>
    <w:rsid w:val="00A91672"/>
    <w:rsid w:val="00A946D5"/>
    <w:rsid w:val="00A959DB"/>
    <w:rsid w:val="00A95D3C"/>
    <w:rsid w:val="00A9666B"/>
    <w:rsid w:val="00AA12C3"/>
    <w:rsid w:val="00AA318D"/>
    <w:rsid w:val="00AA401D"/>
    <w:rsid w:val="00AB13CD"/>
    <w:rsid w:val="00AB1E9C"/>
    <w:rsid w:val="00AB2443"/>
    <w:rsid w:val="00AB52FC"/>
    <w:rsid w:val="00AB6A15"/>
    <w:rsid w:val="00AB6AA4"/>
    <w:rsid w:val="00AB7AC1"/>
    <w:rsid w:val="00AC1347"/>
    <w:rsid w:val="00AC25EC"/>
    <w:rsid w:val="00AC397A"/>
    <w:rsid w:val="00AC6E0A"/>
    <w:rsid w:val="00AD6E72"/>
    <w:rsid w:val="00AE279C"/>
    <w:rsid w:val="00AE4806"/>
    <w:rsid w:val="00AF2A72"/>
    <w:rsid w:val="00AF357C"/>
    <w:rsid w:val="00AF37D2"/>
    <w:rsid w:val="00AF5914"/>
    <w:rsid w:val="00AF7F93"/>
    <w:rsid w:val="00B02B31"/>
    <w:rsid w:val="00B040F1"/>
    <w:rsid w:val="00B05E3E"/>
    <w:rsid w:val="00B07036"/>
    <w:rsid w:val="00B122DF"/>
    <w:rsid w:val="00B13A0A"/>
    <w:rsid w:val="00B156C5"/>
    <w:rsid w:val="00B209F3"/>
    <w:rsid w:val="00B242DE"/>
    <w:rsid w:val="00B269B4"/>
    <w:rsid w:val="00B3049A"/>
    <w:rsid w:val="00B320E1"/>
    <w:rsid w:val="00B33B48"/>
    <w:rsid w:val="00B34491"/>
    <w:rsid w:val="00B35CE3"/>
    <w:rsid w:val="00B41DCA"/>
    <w:rsid w:val="00B42BF4"/>
    <w:rsid w:val="00B4482D"/>
    <w:rsid w:val="00B454FD"/>
    <w:rsid w:val="00B461CF"/>
    <w:rsid w:val="00B504EF"/>
    <w:rsid w:val="00B5231F"/>
    <w:rsid w:val="00B61386"/>
    <w:rsid w:val="00B640B6"/>
    <w:rsid w:val="00B64B1A"/>
    <w:rsid w:val="00B717CF"/>
    <w:rsid w:val="00B73E4A"/>
    <w:rsid w:val="00B7631E"/>
    <w:rsid w:val="00B769B5"/>
    <w:rsid w:val="00B77ADB"/>
    <w:rsid w:val="00B858E9"/>
    <w:rsid w:val="00B8694A"/>
    <w:rsid w:val="00B936B2"/>
    <w:rsid w:val="00B943CC"/>
    <w:rsid w:val="00BA4A88"/>
    <w:rsid w:val="00BB2342"/>
    <w:rsid w:val="00BB2FF0"/>
    <w:rsid w:val="00BB6967"/>
    <w:rsid w:val="00BC2A21"/>
    <w:rsid w:val="00BC2C73"/>
    <w:rsid w:val="00BC3A79"/>
    <w:rsid w:val="00BC50AA"/>
    <w:rsid w:val="00BC64DF"/>
    <w:rsid w:val="00BC7402"/>
    <w:rsid w:val="00BD1C03"/>
    <w:rsid w:val="00BD2ADD"/>
    <w:rsid w:val="00BD41D3"/>
    <w:rsid w:val="00BD70A6"/>
    <w:rsid w:val="00BD742D"/>
    <w:rsid w:val="00BD7515"/>
    <w:rsid w:val="00BE3F7B"/>
    <w:rsid w:val="00BE5AB4"/>
    <w:rsid w:val="00BE7AF5"/>
    <w:rsid w:val="00BF1761"/>
    <w:rsid w:val="00BF5E40"/>
    <w:rsid w:val="00BF6028"/>
    <w:rsid w:val="00C02CBD"/>
    <w:rsid w:val="00C16ABD"/>
    <w:rsid w:val="00C2768F"/>
    <w:rsid w:val="00C277F6"/>
    <w:rsid w:val="00C30931"/>
    <w:rsid w:val="00C33342"/>
    <w:rsid w:val="00C345B4"/>
    <w:rsid w:val="00C420BA"/>
    <w:rsid w:val="00C43704"/>
    <w:rsid w:val="00C45386"/>
    <w:rsid w:val="00C47BE9"/>
    <w:rsid w:val="00C528BA"/>
    <w:rsid w:val="00C52A58"/>
    <w:rsid w:val="00C54640"/>
    <w:rsid w:val="00C549B2"/>
    <w:rsid w:val="00C54D5C"/>
    <w:rsid w:val="00C566E7"/>
    <w:rsid w:val="00C64987"/>
    <w:rsid w:val="00C70038"/>
    <w:rsid w:val="00C71BDE"/>
    <w:rsid w:val="00C743C1"/>
    <w:rsid w:val="00C74FEC"/>
    <w:rsid w:val="00C9011D"/>
    <w:rsid w:val="00C92C03"/>
    <w:rsid w:val="00C93A93"/>
    <w:rsid w:val="00C95607"/>
    <w:rsid w:val="00CA02AC"/>
    <w:rsid w:val="00CA1D8C"/>
    <w:rsid w:val="00CA3D59"/>
    <w:rsid w:val="00CA7113"/>
    <w:rsid w:val="00CA7CE4"/>
    <w:rsid w:val="00CB4B6F"/>
    <w:rsid w:val="00CB4BC8"/>
    <w:rsid w:val="00CD04B0"/>
    <w:rsid w:val="00CE018A"/>
    <w:rsid w:val="00CE1F4D"/>
    <w:rsid w:val="00CE5D75"/>
    <w:rsid w:val="00CE6882"/>
    <w:rsid w:val="00CF2983"/>
    <w:rsid w:val="00CF6542"/>
    <w:rsid w:val="00D026B9"/>
    <w:rsid w:val="00D0617B"/>
    <w:rsid w:val="00D10E0C"/>
    <w:rsid w:val="00D11EE1"/>
    <w:rsid w:val="00D14CE9"/>
    <w:rsid w:val="00D15D55"/>
    <w:rsid w:val="00D267DF"/>
    <w:rsid w:val="00D31291"/>
    <w:rsid w:val="00D3389C"/>
    <w:rsid w:val="00D356AD"/>
    <w:rsid w:val="00D3699B"/>
    <w:rsid w:val="00D377B0"/>
    <w:rsid w:val="00D4020A"/>
    <w:rsid w:val="00D42764"/>
    <w:rsid w:val="00D4395A"/>
    <w:rsid w:val="00D46488"/>
    <w:rsid w:val="00D46DDE"/>
    <w:rsid w:val="00D534A0"/>
    <w:rsid w:val="00D5412C"/>
    <w:rsid w:val="00D60348"/>
    <w:rsid w:val="00D612A8"/>
    <w:rsid w:val="00D63701"/>
    <w:rsid w:val="00D74711"/>
    <w:rsid w:val="00D77B2A"/>
    <w:rsid w:val="00D81408"/>
    <w:rsid w:val="00D8483A"/>
    <w:rsid w:val="00D86275"/>
    <w:rsid w:val="00D9234A"/>
    <w:rsid w:val="00D93C2D"/>
    <w:rsid w:val="00D9647C"/>
    <w:rsid w:val="00D97A63"/>
    <w:rsid w:val="00DA1026"/>
    <w:rsid w:val="00DA1B1A"/>
    <w:rsid w:val="00DA1DA7"/>
    <w:rsid w:val="00DA4B7A"/>
    <w:rsid w:val="00DB0807"/>
    <w:rsid w:val="00DB2901"/>
    <w:rsid w:val="00DB553A"/>
    <w:rsid w:val="00DB6D79"/>
    <w:rsid w:val="00DC4D82"/>
    <w:rsid w:val="00DD0380"/>
    <w:rsid w:val="00DD1AAC"/>
    <w:rsid w:val="00DD4CC1"/>
    <w:rsid w:val="00DD7B1F"/>
    <w:rsid w:val="00DE4B68"/>
    <w:rsid w:val="00DF2F19"/>
    <w:rsid w:val="00E00368"/>
    <w:rsid w:val="00E0347B"/>
    <w:rsid w:val="00E06AF3"/>
    <w:rsid w:val="00E1072A"/>
    <w:rsid w:val="00E12060"/>
    <w:rsid w:val="00E1288E"/>
    <w:rsid w:val="00E13A8B"/>
    <w:rsid w:val="00E1536A"/>
    <w:rsid w:val="00E15726"/>
    <w:rsid w:val="00E15EF5"/>
    <w:rsid w:val="00E16F1A"/>
    <w:rsid w:val="00E2185C"/>
    <w:rsid w:val="00E21918"/>
    <w:rsid w:val="00E236D1"/>
    <w:rsid w:val="00E2428F"/>
    <w:rsid w:val="00E26149"/>
    <w:rsid w:val="00E268D0"/>
    <w:rsid w:val="00E30D7F"/>
    <w:rsid w:val="00E3132C"/>
    <w:rsid w:val="00E319B0"/>
    <w:rsid w:val="00E35AA8"/>
    <w:rsid w:val="00E35E65"/>
    <w:rsid w:val="00E42583"/>
    <w:rsid w:val="00E43AA0"/>
    <w:rsid w:val="00E44A5A"/>
    <w:rsid w:val="00E4508B"/>
    <w:rsid w:val="00E454BA"/>
    <w:rsid w:val="00E46016"/>
    <w:rsid w:val="00E51665"/>
    <w:rsid w:val="00E5727E"/>
    <w:rsid w:val="00E70B08"/>
    <w:rsid w:val="00E831E8"/>
    <w:rsid w:val="00E8481E"/>
    <w:rsid w:val="00E84A70"/>
    <w:rsid w:val="00E9028A"/>
    <w:rsid w:val="00E911BB"/>
    <w:rsid w:val="00E91D5A"/>
    <w:rsid w:val="00E96892"/>
    <w:rsid w:val="00EA2DB4"/>
    <w:rsid w:val="00EA4B68"/>
    <w:rsid w:val="00EA4E47"/>
    <w:rsid w:val="00EA6D48"/>
    <w:rsid w:val="00EA7036"/>
    <w:rsid w:val="00EB23C3"/>
    <w:rsid w:val="00EB26CF"/>
    <w:rsid w:val="00EB410F"/>
    <w:rsid w:val="00ED333E"/>
    <w:rsid w:val="00ED5107"/>
    <w:rsid w:val="00ED5B6E"/>
    <w:rsid w:val="00EE22DF"/>
    <w:rsid w:val="00EE243E"/>
    <w:rsid w:val="00EE33BF"/>
    <w:rsid w:val="00EE7DFD"/>
    <w:rsid w:val="00EF204E"/>
    <w:rsid w:val="00F0008C"/>
    <w:rsid w:val="00F00262"/>
    <w:rsid w:val="00F01ADA"/>
    <w:rsid w:val="00F10276"/>
    <w:rsid w:val="00F10B56"/>
    <w:rsid w:val="00F2373F"/>
    <w:rsid w:val="00F24109"/>
    <w:rsid w:val="00F344E3"/>
    <w:rsid w:val="00F4205E"/>
    <w:rsid w:val="00F425EE"/>
    <w:rsid w:val="00F47B3C"/>
    <w:rsid w:val="00F47D15"/>
    <w:rsid w:val="00F47DD9"/>
    <w:rsid w:val="00F50735"/>
    <w:rsid w:val="00F52666"/>
    <w:rsid w:val="00F52EC0"/>
    <w:rsid w:val="00F532CF"/>
    <w:rsid w:val="00F57FE2"/>
    <w:rsid w:val="00F635A3"/>
    <w:rsid w:val="00F6526F"/>
    <w:rsid w:val="00F71155"/>
    <w:rsid w:val="00F72A4C"/>
    <w:rsid w:val="00F72B9E"/>
    <w:rsid w:val="00F749BC"/>
    <w:rsid w:val="00F76EC5"/>
    <w:rsid w:val="00F77BCE"/>
    <w:rsid w:val="00F82285"/>
    <w:rsid w:val="00F82B24"/>
    <w:rsid w:val="00F82FEE"/>
    <w:rsid w:val="00F83A12"/>
    <w:rsid w:val="00F86543"/>
    <w:rsid w:val="00F93BC0"/>
    <w:rsid w:val="00F96894"/>
    <w:rsid w:val="00FA14BF"/>
    <w:rsid w:val="00FA7967"/>
    <w:rsid w:val="00FB0EA1"/>
    <w:rsid w:val="00FB39C3"/>
    <w:rsid w:val="00FB537F"/>
    <w:rsid w:val="00FC10A5"/>
    <w:rsid w:val="00FC1ADC"/>
    <w:rsid w:val="00FC5CC6"/>
    <w:rsid w:val="00FC749A"/>
    <w:rsid w:val="00FD270F"/>
    <w:rsid w:val="00FD527F"/>
    <w:rsid w:val="00FD5A59"/>
    <w:rsid w:val="00FD74C1"/>
    <w:rsid w:val="00FD7DE0"/>
    <w:rsid w:val="00FE19A5"/>
    <w:rsid w:val="00FF1F1F"/>
    <w:rsid w:val="00FF4E61"/>
    <w:rsid w:val="00FF6154"/>
    <w:rsid w:val="00FF7370"/>
    <w:rsid w:val="29524C9A"/>
    <w:rsid w:val="3488FDAC"/>
    <w:rsid w:val="40DDB8C9"/>
    <w:rsid w:val="4C2C7918"/>
    <w:rsid w:val="7717AC6C"/>
    <w:rsid w:val="7B4C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66EB9"/>
  <w15:docId w15:val="{228207EA-4B1D-4C97-B6FA-73A50879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EC Paper Body"/>
    <w:qFormat/>
    <w:rsid w:val="001534F6"/>
    <w:pPr>
      <w:spacing w:after="120" w:line="276" w:lineRule="auto"/>
    </w:pPr>
    <w:rPr>
      <w:rFonts w:ascii="Arial" w:hAnsi="Arial"/>
      <w:color w:val="404040" w:themeColor="text1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0D0828"/>
    <w:pPr>
      <w:keepNext/>
      <w:keepLines/>
      <w:numPr>
        <w:numId w:val="1"/>
      </w:numPr>
      <w:spacing w:before="480" w:after="360"/>
      <w:ind w:left="357" w:hanging="35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D0828"/>
    <w:pPr>
      <w:keepNext/>
      <w:keepLines/>
      <w:numPr>
        <w:numId w:val="2"/>
      </w:numPr>
      <w:spacing w:before="120"/>
      <w:ind w:left="357" w:hanging="357"/>
      <w:outlineLvl w:val="1"/>
    </w:pPr>
    <w:rPr>
      <w:b/>
      <w:bCs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8B"/>
  </w:style>
  <w:style w:type="paragraph" w:styleId="Footer">
    <w:name w:val="footer"/>
    <w:basedOn w:val="Normal"/>
    <w:link w:val="FooterChar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4F458B"/>
  </w:style>
  <w:style w:type="paragraph" w:styleId="BalloonText">
    <w:name w:val="Balloon Text"/>
    <w:basedOn w:val="Normal"/>
    <w:link w:val="BalloonTextChar"/>
    <w:uiPriority w:val="99"/>
    <w:semiHidden/>
    <w:unhideWhenUsed/>
    <w:rsid w:val="004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45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D0828"/>
    <w:rPr>
      <w:rFonts w:ascii="Arial" w:eastAsia="Times New Roman" w:hAnsi="Arial" w:cs="Times New Roman"/>
      <w:b/>
      <w:bCs/>
      <w:color w:val="404040"/>
      <w:sz w:val="28"/>
      <w:szCs w:val="28"/>
    </w:rPr>
  </w:style>
  <w:style w:type="character" w:customStyle="1" w:styleId="Heading2Char">
    <w:name w:val="Heading 2 Char"/>
    <w:link w:val="Heading2"/>
    <w:uiPriority w:val="9"/>
    <w:rsid w:val="000D0828"/>
    <w:rPr>
      <w:rFonts w:ascii="Arial" w:eastAsia="Times New Roman" w:hAnsi="Arial" w:cs="Times New Roman"/>
      <w:b/>
      <w:bCs/>
      <w:color w:val="404040"/>
      <w:szCs w:val="26"/>
    </w:rPr>
  </w:style>
  <w:style w:type="paragraph" w:styleId="Title">
    <w:name w:val="Title"/>
    <w:basedOn w:val="Normal"/>
    <w:next w:val="Normal"/>
    <w:link w:val="TitleChar"/>
    <w:uiPriority w:val="10"/>
    <w:rsid w:val="000D0828"/>
    <w:pPr>
      <w:spacing w:before="240" w:after="480" w:line="240" w:lineRule="auto"/>
      <w:jc w:val="center"/>
    </w:pPr>
    <w:rPr>
      <w:b/>
      <w:spacing w:val="5"/>
      <w:kern w:val="28"/>
      <w:sz w:val="32"/>
      <w:szCs w:val="52"/>
    </w:rPr>
  </w:style>
  <w:style w:type="character" w:customStyle="1" w:styleId="TitleChar">
    <w:name w:val="Title Char"/>
    <w:link w:val="Title"/>
    <w:uiPriority w:val="10"/>
    <w:rsid w:val="000D0828"/>
    <w:rPr>
      <w:rFonts w:ascii="Arial" w:eastAsia="Times New Roman" w:hAnsi="Arial" w:cs="Times New Roman"/>
      <w:b/>
      <w:color w:val="404040"/>
      <w:spacing w:val="5"/>
      <w:kern w:val="28"/>
      <w:sz w:val="32"/>
      <w:szCs w:val="52"/>
    </w:rPr>
  </w:style>
  <w:style w:type="paragraph" w:styleId="Subtitle">
    <w:name w:val="Subtitle"/>
    <w:aliases w:val="SEC Paper Heading"/>
    <w:basedOn w:val="Normal"/>
    <w:next w:val="Normal"/>
    <w:link w:val="SubtitleChar"/>
    <w:autoRedefine/>
    <w:uiPriority w:val="11"/>
    <w:qFormat/>
    <w:rsid w:val="00F57FE2"/>
    <w:pPr>
      <w:numPr>
        <w:numId w:val="6"/>
      </w:numPr>
      <w:spacing w:before="480"/>
    </w:pPr>
    <w:rPr>
      <w:b/>
      <w:iCs/>
      <w:spacing w:val="15"/>
      <w:sz w:val="24"/>
      <w:szCs w:val="24"/>
    </w:rPr>
  </w:style>
  <w:style w:type="character" w:customStyle="1" w:styleId="SubtitleChar">
    <w:name w:val="Subtitle Char"/>
    <w:aliases w:val="SEC Paper Heading Char"/>
    <w:link w:val="Subtitle"/>
    <w:uiPriority w:val="11"/>
    <w:rsid w:val="00F57FE2"/>
    <w:rPr>
      <w:rFonts w:ascii="Arial" w:eastAsia="Times New Roman" w:hAnsi="Arial" w:cs="Times New Roman"/>
      <w:b/>
      <w:iCs/>
      <w:color w:val="404040"/>
      <w:spacing w:val="15"/>
      <w:sz w:val="24"/>
      <w:szCs w:val="24"/>
    </w:rPr>
  </w:style>
  <w:style w:type="character" w:customStyle="1" w:styleId="MRABodyChar">
    <w:name w:val="MRA Body Char"/>
    <w:basedOn w:val="DefaultParagraphFont"/>
    <w:link w:val="MRABody"/>
    <w:locked/>
    <w:rsid w:val="00E1288E"/>
  </w:style>
  <w:style w:type="paragraph" w:customStyle="1" w:styleId="MRABody">
    <w:name w:val="MRA Body"/>
    <w:basedOn w:val="Normal"/>
    <w:link w:val="MRABodyChar"/>
    <w:rsid w:val="00E1288E"/>
    <w:pPr>
      <w:keepLines/>
      <w:spacing w:line="288" w:lineRule="auto"/>
      <w:jc w:val="both"/>
    </w:pPr>
  </w:style>
  <w:style w:type="table" w:customStyle="1" w:styleId="SECTable">
    <w:name w:val="SEC Table"/>
    <w:basedOn w:val="TableNormal"/>
    <w:uiPriority w:val="99"/>
    <w:rsid w:val="00881CA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B0F0"/>
      </w:tcPr>
    </w:tblStylePr>
  </w:style>
  <w:style w:type="paragraph" w:styleId="ListParagraph">
    <w:name w:val="List Paragraph"/>
    <w:aliases w:val="SEC Bullet Point,Dot pt,No Spacing1,List Paragraph Char Char Char,Indicator Text,Numbered Para 1,List Paragraph1,Bullet 1,Bullet Points,MAIN CONTENT,List Paragraph12,List Para,List para,OBC Bullet,F5 List Paragraph,List Paragraph11"/>
    <w:basedOn w:val="Normal"/>
    <w:uiPriority w:val="34"/>
    <w:qFormat/>
    <w:rsid w:val="00EE33BF"/>
    <w:pPr>
      <w:numPr>
        <w:numId w:val="3"/>
      </w:numPr>
    </w:pPr>
  </w:style>
  <w:style w:type="paragraph" w:customStyle="1" w:styleId="SECPaperTitle">
    <w:name w:val="SEC Paper Title"/>
    <w:basedOn w:val="Title"/>
    <w:link w:val="SECPaperTitleChar"/>
    <w:qFormat/>
    <w:rsid w:val="001E4249"/>
  </w:style>
  <w:style w:type="paragraph" w:customStyle="1" w:styleId="Sub-Heading">
    <w:name w:val="Sub-Heading"/>
    <w:basedOn w:val="Normal"/>
    <w:link w:val="Sub-HeadingChar"/>
    <w:qFormat/>
    <w:rsid w:val="00267F7B"/>
    <w:rPr>
      <w:b/>
    </w:rPr>
  </w:style>
  <w:style w:type="character" w:customStyle="1" w:styleId="SECPaperTitleChar">
    <w:name w:val="SEC Paper Title Char"/>
    <w:link w:val="SECPaperTitle"/>
    <w:rsid w:val="001E4249"/>
    <w:rPr>
      <w:rFonts w:ascii="Arial" w:eastAsia="Times New Roman" w:hAnsi="Arial" w:cs="Times New Roman"/>
      <w:b/>
      <w:color w:val="404040"/>
      <w:spacing w:val="5"/>
      <w:kern w:val="28"/>
      <w:sz w:val="32"/>
      <w:szCs w:val="52"/>
    </w:rPr>
  </w:style>
  <w:style w:type="numbering" w:customStyle="1" w:styleId="SECPanelPaperHeadings">
    <w:name w:val="SEC Panel Paper Headings"/>
    <w:uiPriority w:val="99"/>
    <w:rsid w:val="00E5727E"/>
    <w:pPr>
      <w:numPr>
        <w:numId w:val="4"/>
      </w:numPr>
    </w:pPr>
  </w:style>
  <w:style w:type="character" w:customStyle="1" w:styleId="Sub-HeadingChar">
    <w:name w:val="Sub-Heading Char"/>
    <w:link w:val="Sub-Heading"/>
    <w:rsid w:val="00267F7B"/>
    <w:rPr>
      <w:rFonts w:ascii="Arial" w:hAnsi="Arial"/>
      <w:b/>
      <w:color w:val="404040"/>
      <w:sz w:val="20"/>
    </w:rPr>
  </w:style>
  <w:style w:type="paragraph" w:styleId="Caption">
    <w:name w:val="caption"/>
    <w:aliases w:val="Caption SEC Table"/>
    <w:basedOn w:val="Sub-Heading"/>
    <w:next w:val="Normal"/>
    <w:uiPriority w:val="35"/>
    <w:unhideWhenUsed/>
    <w:qFormat/>
    <w:rsid w:val="00267F7B"/>
    <w:pPr>
      <w:ind w:left="709" w:hanging="709"/>
      <w:jc w:val="right"/>
    </w:pPr>
    <w:rPr>
      <w:i/>
    </w:rPr>
  </w:style>
  <w:style w:type="paragraph" w:customStyle="1" w:styleId="Subtitle2">
    <w:name w:val="Subtitle2"/>
    <w:aliases w:val="SEC Paper Sub-Heading"/>
    <w:basedOn w:val="Subtitle"/>
    <w:next w:val="Normal"/>
    <w:qFormat/>
    <w:rsid w:val="00F57FE2"/>
    <w:pPr>
      <w:numPr>
        <w:ilvl w:val="1"/>
      </w:numPr>
      <w:spacing w:before="0"/>
    </w:pPr>
    <w:rPr>
      <w:sz w:val="20"/>
    </w:rPr>
  </w:style>
  <w:style w:type="numbering" w:customStyle="1" w:styleId="Subtitles">
    <w:name w:val="Subtitles"/>
    <w:uiPriority w:val="99"/>
    <w:rsid w:val="00A75FD0"/>
    <w:pPr>
      <w:numPr>
        <w:numId w:val="5"/>
      </w:numPr>
    </w:pPr>
  </w:style>
  <w:style w:type="character" w:styleId="CommentReference">
    <w:name w:val="annotation reference"/>
    <w:uiPriority w:val="99"/>
    <w:semiHidden/>
    <w:unhideWhenUsed/>
    <w:rsid w:val="00170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C40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rsid w:val="00170C40"/>
    <w:rPr>
      <w:rFonts w:ascii="Arial" w:hAnsi="Arial"/>
      <w:color w:val="40404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C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70C40"/>
    <w:rPr>
      <w:rFonts w:ascii="Arial" w:hAnsi="Arial"/>
      <w:b/>
      <w:bCs/>
      <w:color w:val="404040"/>
      <w:sz w:val="20"/>
      <w:szCs w:val="20"/>
    </w:rPr>
  </w:style>
  <w:style w:type="paragraph" w:customStyle="1" w:styleId="Default">
    <w:name w:val="Default"/>
    <w:rsid w:val="008E52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1B5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A1B54"/>
    <w:rPr>
      <w:rFonts w:ascii="Arial" w:hAnsi="Arial"/>
      <w:color w:val="404040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A1B54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6069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link w:val="PlainText"/>
    <w:uiPriority w:val="99"/>
    <w:semiHidden/>
    <w:rsid w:val="00466069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4E0D05"/>
  </w:style>
  <w:style w:type="character" w:styleId="Hyperlink">
    <w:name w:val="Hyperlink"/>
    <w:uiPriority w:val="99"/>
    <w:unhideWhenUsed/>
    <w:rsid w:val="007175B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16521"/>
    <w:rPr>
      <w:color w:val="666666"/>
    </w:rPr>
  </w:style>
  <w:style w:type="paragraph" w:customStyle="1" w:styleId="Other">
    <w:name w:val="Other"/>
    <w:basedOn w:val="Normal"/>
    <w:link w:val="OtherChar"/>
    <w:qFormat/>
    <w:rsid w:val="006E16D2"/>
    <w:pPr>
      <w:framePr w:hSpace="180" w:wrap="around" w:vAnchor="text" w:hAnchor="margin" w:y="-62"/>
      <w:spacing w:after="0"/>
    </w:pPr>
    <w:rPr>
      <w:rFonts w:cs="Arial"/>
      <w:b/>
      <w:color w:val="FFFFFF"/>
      <w:lang w:eastAsia="en-GB"/>
    </w:rPr>
  </w:style>
  <w:style w:type="character" w:customStyle="1" w:styleId="OtherChar">
    <w:name w:val="Other Char"/>
    <w:basedOn w:val="DefaultParagraphFont"/>
    <w:link w:val="Other"/>
    <w:rsid w:val="006E16D2"/>
    <w:rPr>
      <w:rFonts w:ascii="Arial" w:eastAsia="Times New Roman" w:hAnsi="Arial" w:cs="Arial"/>
      <w:b/>
      <w:color w:val="FFFFFF"/>
      <w:sz w:val="22"/>
      <w:szCs w:val="22"/>
    </w:rPr>
  </w:style>
  <w:style w:type="table" w:styleId="GridTable1Light-Accent4">
    <w:name w:val="Grid Table 1 Light Accent 4"/>
    <w:basedOn w:val="TableNormal"/>
    <w:uiPriority w:val="46"/>
    <w:rsid w:val="00322F40"/>
    <w:tblPr>
      <w:tblStyleRowBandSize w:val="1"/>
      <w:tblStyleColBandSize w:val="1"/>
      <w:tblBorders>
        <w:top w:val="single" w:sz="4" w:space="0" w:color="6AEEA7" w:themeColor="accent4" w:themeTint="66"/>
        <w:left w:val="single" w:sz="4" w:space="0" w:color="6AEEA7" w:themeColor="accent4" w:themeTint="66"/>
        <w:bottom w:val="single" w:sz="4" w:space="0" w:color="6AEEA7" w:themeColor="accent4" w:themeTint="66"/>
        <w:right w:val="single" w:sz="4" w:space="0" w:color="6AEEA7" w:themeColor="accent4" w:themeTint="66"/>
        <w:insideH w:val="single" w:sz="4" w:space="0" w:color="6AEEA7" w:themeColor="accent4" w:themeTint="66"/>
        <w:insideV w:val="single" w:sz="4" w:space="0" w:color="6AEEA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0E57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E57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94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stinePearson\Downloads\PSC%20%23%23_DDMM_%20Agenda%20(TLP)_%20v0.0_%20Correc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74ED4CBA5B40BBAC9854A0C5B7B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F6B66-8637-4D82-840A-AAE55A23291F}"/>
      </w:docPartPr>
      <w:docPartBody>
        <w:p w:rsidR="0075357D" w:rsidRDefault="00C64987">
          <w:pPr>
            <w:pStyle w:val="8F74ED4CBA5B40BBAC9854A0C5B7B503"/>
          </w:pPr>
          <w:r w:rsidRPr="00EF19AA">
            <w:rPr>
              <w:rStyle w:val="PlaceholderText"/>
            </w:rPr>
            <w:t>Choose a building block.</w:t>
          </w:r>
        </w:p>
      </w:docPartBody>
    </w:docPart>
    <w:docPart>
      <w:docPartPr>
        <w:name w:val="F4B4E2DBF53D4093A15EC9161A0B5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B247F-34A3-459E-94E6-A1A7CF8E37F2}"/>
      </w:docPartPr>
      <w:docPartBody>
        <w:p w:rsidR="0075357D" w:rsidRDefault="00AB6AA4" w:rsidP="00AB6AA4">
          <w:pPr>
            <w:pStyle w:val="F4B4E2DBF53D4093A15EC9161A0B50F8"/>
          </w:pPr>
          <w:r w:rsidRPr="00EF19AA">
            <w:rPr>
              <w:rStyle w:val="Placeholde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A4"/>
    <w:rsid w:val="00297648"/>
    <w:rsid w:val="00574FAC"/>
    <w:rsid w:val="007226AA"/>
    <w:rsid w:val="0075357D"/>
    <w:rsid w:val="007837EE"/>
    <w:rsid w:val="007F5D29"/>
    <w:rsid w:val="00881129"/>
    <w:rsid w:val="00927902"/>
    <w:rsid w:val="00AB6AA4"/>
    <w:rsid w:val="00C2684C"/>
    <w:rsid w:val="00C64987"/>
    <w:rsid w:val="00E46016"/>
    <w:rsid w:val="00F56DDC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6AA4"/>
    <w:rPr>
      <w:color w:val="666666"/>
    </w:rPr>
  </w:style>
  <w:style w:type="paragraph" w:customStyle="1" w:styleId="8F74ED4CBA5B40BBAC9854A0C5B7B503">
    <w:name w:val="8F74ED4CBA5B40BBAC9854A0C5B7B503"/>
  </w:style>
  <w:style w:type="paragraph" w:customStyle="1" w:styleId="F4B4E2DBF53D4093A15EC9161A0B50F8">
    <w:name w:val="F4B4E2DBF53D4093A15EC9161A0B50F8"/>
    <w:rsid w:val="00AB6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EC Sub-Committee Template Colours">
      <a:dk1>
        <a:srgbClr val="404040"/>
      </a:dk1>
      <a:lt1>
        <a:sysClr val="window" lastClr="FFFFFF"/>
      </a:lt1>
      <a:dk2>
        <a:srgbClr val="A8A8A8"/>
      </a:dk2>
      <a:lt2>
        <a:srgbClr val="EDEDED"/>
      </a:lt2>
      <a:accent1>
        <a:srgbClr val="87B626"/>
      </a:accent1>
      <a:accent2>
        <a:srgbClr val="0099FF"/>
      </a:accent2>
      <a:accent3>
        <a:srgbClr val="FFCC05"/>
      </a:accent3>
      <a:accent4>
        <a:srgbClr val="0A582E"/>
      </a:accent4>
      <a:accent5>
        <a:srgbClr val="0A6761"/>
      </a:accent5>
      <a:accent6>
        <a:srgbClr val="FFE068"/>
      </a:accent6>
      <a:hlink>
        <a:srgbClr val="2C6ECE"/>
      </a:hlink>
      <a:folHlink>
        <a:srgbClr val="568BD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F680B64937044B5CEEA232BE676AC" ma:contentTypeVersion="2" ma:contentTypeDescription="Create a new document." ma:contentTypeScope="" ma:versionID="d972b0e4c91f6c7f576357c5329cdd3d">
  <xsd:schema xmlns:xsd="http://www.w3.org/2001/XMLSchema" xmlns:xs="http://www.w3.org/2001/XMLSchema" xmlns:p="http://schemas.microsoft.com/office/2006/metadata/properties" xmlns:ns2="c7dccf3f-008e-465c-9e46-b3283d304c80" xmlns:ns3="d5e8df70-7ba7-462a-92bc-0eb2af61e599" xmlns:ns4="f49c41cc-2ca7-4150-9d47-71003ae171e5" targetNamespace="http://schemas.microsoft.com/office/2006/metadata/properties" ma:root="true" ma:fieldsID="48031a4335965c02befaa6f995cd8912" ns2:_="" ns3:_="" ns4:_="">
    <xsd:import namespace="c7dccf3f-008e-465c-9e46-b3283d304c80"/>
    <xsd:import namespace="d5e8df70-7ba7-462a-92bc-0eb2af61e599"/>
    <xsd:import namespace="f49c41cc-2ca7-4150-9d47-71003ae17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c41cc-2ca7-4150-9d47-71003ae171e5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E89D62-3317-4D5D-9FB9-956AA66FB2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E7773B-5E6B-410F-B0DF-54A15F1C83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F36ED2-134F-42F6-9EFF-19F33532DF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5DDCB1-7802-4895-9D7C-938108450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ccf3f-008e-465c-9e46-b3283d304c80"/>
    <ds:schemaRef ds:uri="d5e8df70-7ba7-462a-92bc-0eb2af61e599"/>
    <ds:schemaRef ds:uri="f49c41cc-2ca7-4150-9d47-71003ae17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PSC ##_DDMM_ Agenda (TLP)_ v0.0_ Correct</Template>
  <TotalTime>20</TotalTime>
  <Pages>1</Pages>
  <Words>134</Words>
  <Characters>799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Gemserv</Company>
  <LinksUpToDate>false</LinksUpToDate>
  <CharactersWithSpaces>922</CharactersWithSpaces>
  <SharedDoc>false</SharedDoc>
  <HLinks>
    <vt:vector size="6" baseType="variant">
      <vt:variant>
        <vt:i4>3670050</vt:i4>
      </vt:variant>
      <vt:variant>
        <vt:i4>2</vt:i4>
      </vt:variant>
      <vt:variant>
        <vt:i4>0</vt:i4>
      </vt:variant>
      <vt:variant>
        <vt:i4>5</vt:i4>
      </vt:variant>
      <vt:variant>
        <vt:lpwstr>https://smartenergycodecompany.co.uk/privacy-sub-committee/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Pearson</dc:creator>
  <cp:keywords/>
  <dc:description/>
  <cp:lastModifiedBy>Justine PEARSON</cp:lastModifiedBy>
  <cp:revision>44</cp:revision>
  <cp:lastPrinted>2016-10-06T07:45:00Z</cp:lastPrinted>
  <dcterms:created xsi:type="dcterms:W3CDTF">2026-06-09T23:18:00Z</dcterms:created>
  <dcterms:modified xsi:type="dcterms:W3CDTF">2026-07-15T10:03:00Z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0x0101003B3F680B64937044B5CEEA232BE676AC</vt:lpwstr>
  </property>
  <property fmtid="{D5CDD505-2E9C-101B-9397-08002B2CF9AE}" pid="3" name="Order">
    <vt:r8>1004000</vt:r8>
  </property>
  <property fmtid="{D5CDD505-2E9C-101B-9397-08002B2CF9AE}" pid="4" name="MediaServiceImageTags">
    <vt:lpwstr/>
  </property>
  <property fmtid="{D5CDD505-2E9C-101B-9397-08002B2CF9AE}" pid="5" name="MSIP_Label_2d7f055f-5347-41d4-8cbe-c035e83f4f3c_Enabled">
    <vt:lpwstr>true</vt:lpwstr>
  </property>
  <property fmtid="{D5CDD505-2E9C-101B-9397-08002B2CF9AE}" pid="6" name="MSIP_Label_2d7f055f-5347-41d4-8cbe-c035e83f4f3c_SetDate">
    <vt:lpwstr>2023-08-14T14:38:18Z</vt:lpwstr>
  </property>
  <property fmtid="{D5CDD505-2E9C-101B-9397-08002B2CF9AE}" pid="7" name="MSIP_Label_2d7f055f-5347-41d4-8cbe-c035e83f4f3c_Method">
    <vt:lpwstr>Standard</vt:lpwstr>
  </property>
  <property fmtid="{D5CDD505-2E9C-101B-9397-08002B2CF9AE}" pid="8" name="MSIP_Label_2d7f055f-5347-41d4-8cbe-c035e83f4f3c_Name">
    <vt:lpwstr>defa4170-0d19-0005-0004-bc88714345d2</vt:lpwstr>
  </property>
  <property fmtid="{D5CDD505-2E9C-101B-9397-08002B2CF9AE}" pid="9" name="MSIP_Label_2d7f055f-5347-41d4-8cbe-c035e83f4f3c_SiteId">
    <vt:lpwstr>883dbbc0-a334-4b54-87cf-04fa94aeafb8</vt:lpwstr>
  </property>
  <property fmtid="{D5CDD505-2E9C-101B-9397-08002B2CF9AE}" pid="10" name="MSIP_Label_2d7f055f-5347-41d4-8cbe-c035e83f4f3c_ActionId">
    <vt:lpwstr>1ba6b422-c693-4e7f-ac75-cbecbbf7861d</vt:lpwstr>
  </property>
  <property fmtid="{D5CDD505-2E9C-101B-9397-08002B2CF9AE}" pid="11" name="MSIP_Label_2d7f055f-5347-41d4-8cbe-c035e83f4f3c_ContentBits">
    <vt:lpwstr>0</vt:lpwstr>
  </property>
  <property fmtid="{D5CDD505-2E9C-101B-9397-08002B2CF9AE}" pid="12" name="TaxCatchAll">
    <vt:lpwstr/>
  </property>
  <property fmtid="{D5CDD505-2E9C-101B-9397-08002B2CF9AE}" pid="13" name="lcf76f155ced4ddcb4097134ff3c332f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