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562" w:rsidRDefault="00300073" w:rsidP="00443F93">
      <w:pPr>
        <w:pStyle w:val="Heading1"/>
      </w:pPr>
      <w:r>
        <w:t>DCC Release R1.4 Statement of Scope</w:t>
      </w:r>
    </w:p>
    <w:p w:rsidR="00087BA6" w:rsidRDefault="00087BA6" w:rsidP="00087BA6">
      <w:pPr>
        <w:pStyle w:val="BodyTextNormal"/>
      </w:pPr>
      <w:r w:rsidRPr="0031067B">
        <w:t xml:space="preserve">This Statement </w:t>
      </w:r>
      <w:r w:rsidR="003B55E8" w:rsidRPr="0031067B">
        <w:t xml:space="preserve">of Scope describes the baseline </w:t>
      </w:r>
      <w:r w:rsidRPr="0031067B">
        <w:t>for DCC Release 1</w:t>
      </w:r>
      <w:r w:rsidR="008B32D4" w:rsidRPr="0031067B">
        <w:t>.4</w:t>
      </w:r>
      <w:r w:rsidRPr="0031067B">
        <w:t xml:space="preserve"> which will be delivered in line with the revised DCC Plan and delivery strategy</w:t>
      </w:r>
      <w:r w:rsidR="00F24418" w:rsidRPr="0031067B">
        <w:t>.</w:t>
      </w:r>
      <w:r w:rsidRPr="0031067B">
        <w:t xml:space="preserve"> </w:t>
      </w:r>
    </w:p>
    <w:p w:rsidR="007D4EC0" w:rsidRDefault="00087BA6" w:rsidP="00F05F5A">
      <w:pPr>
        <w:pStyle w:val="BodyTextNormal"/>
      </w:pPr>
      <w:r>
        <w:t>In order for DCC to deliver on its commitments under the Licence and the Smart Energy Code (SEC), it needs requirements to be stable. Stable input requirements will allow the revised DCC Plan to proceed with a greater level of certainty which ultimately benefiting all parties and increases overall confidence in delivery.</w:t>
      </w:r>
    </w:p>
    <w:p w:rsidR="00FA6C34" w:rsidRDefault="00F05F5A" w:rsidP="00400238">
      <w:pPr>
        <w:pStyle w:val="BodyTextNormal"/>
      </w:pPr>
      <w:r>
        <w:t>This</w:t>
      </w:r>
      <w:r w:rsidR="00B728DF">
        <w:t xml:space="preserve"> Statement sets out the input requirements for DCC’s release, together with DCC actions in response to changes to those requirements. The input requirements for DCC Release 1.4 are </w:t>
      </w:r>
      <w:r w:rsidR="00763B43">
        <w:t xml:space="preserve">categorised </w:t>
      </w:r>
      <w:r w:rsidR="00B728DF">
        <w:t>as follows:</w:t>
      </w:r>
    </w:p>
    <w:p w:rsidR="00FA6C34" w:rsidRDefault="00FA6C34" w:rsidP="00FA6C34">
      <w:pPr>
        <w:pStyle w:val="BodyTextNormal"/>
      </w:pPr>
      <w:r w:rsidRPr="00400238">
        <w:rPr>
          <w:i/>
          <w:u w:val="single"/>
        </w:rPr>
        <w:t xml:space="preserve">Changes </w:t>
      </w:r>
      <w:r w:rsidR="00385F22">
        <w:rPr>
          <w:i/>
          <w:u w:val="single"/>
        </w:rPr>
        <w:t xml:space="preserve">included </w:t>
      </w:r>
      <w:r w:rsidRPr="00400238">
        <w:rPr>
          <w:i/>
          <w:u w:val="single"/>
        </w:rPr>
        <w:t>to support Regulation</w:t>
      </w:r>
      <w:r>
        <w:t xml:space="preserve">: </w:t>
      </w:r>
    </w:p>
    <w:p w:rsidR="00FA6C34" w:rsidRDefault="00FA6C34" w:rsidP="00760D01">
      <w:pPr>
        <w:pStyle w:val="BodyTextNormal"/>
        <w:numPr>
          <w:ilvl w:val="0"/>
          <w:numId w:val="20"/>
        </w:numPr>
      </w:pPr>
      <w:r w:rsidRPr="00FA6C34">
        <w:t>Resolution of SEC Transitional Variation</w:t>
      </w:r>
      <w:r w:rsidR="003B55E8">
        <w:t>s</w:t>
      </w:r>
      <w:r>
        <w:t xml:space="preserve"> </w:t>
      </w:r>
    </w:p>
    <w:p w:rsidR="00FA6C34" w:rsidRDefault="00FA6C34" w:rsidP="00760D01">
      <w:pPr>
        <w:pStyle w:val="BodyTextNormal"/>
        <w:numPr>
          <w:ilvl w:val="0"/>
          <w:numId w:val="20"/>
        </w:numPr>
      </w:pPr>
      <w:r>
        <w:t xml:space="preserve">SEC Alignment - DCC </w:t>
      </w:r>
      <w:r w:rsidR="003B55E8">
        <w:t xml:space="preserve">System and Service </w:t>
      </w:r>
      <w:r>
        <w:t>enhancement</w:t>
      </w:r>
      <w:r w:rsidR="003B55E8">
        <w:t>s</w:t>
      </w:r>
      <w:bookmarkStart w:id="0" w:name="_GoBack"/>
      <w:bookmarkEnd w:id="0"/>
    </w:p>
    <w:p w:rsidR="00FA6C34" w:rsidRPr="00400238" w:rsidRDefault="00FA6C34" w:rsidP="00FA6C34">
      <w:pPr>
        <w:pStyle w:val="BodyTextNormal"/>
        <w:rPr>
          <w:i/>
          <w:u w:val="single"/>
        </w:rPr>
      </w:pPr>
      <w:r w:rsidRPr="00400238">
        <w:rPr>
          <w:i/>
          <w:u w:val="single"/>
        </w:rPr>
        <w:t xml:space="preserve">Changes </w:t>
      </w:r>
      <w:r w:rsidR="00385F22">
        <w:rPr>
          <w:i/>
          <w:u w:val="single"/>
        </w:rPr>
        <w:t xml:space="preserve">included </w:t>
      </w:r>
      <w:r w:rsidRPr="00400238">
        <w:rPr>
          <w:i/>
          <w:u w:val="single"/>
        </w:rPr>
        <w:t>to support the enhancement of DCC Services</w:t>
      </w:r>
      <w:r w:rsidR="00400238">
        <w:rPr>
          <w:i/>
          <w:u w:val="single"/>
        </w:rPr>
        <w:t>;</w:t>
      </w:r>
    </w:p>
    <w:p w:rsidR="00DD29B3" w:rsidRDefault="00FA6C34" w:rsidP="00760D01">
      <w:pPr>
        <w:pStyle w:val="BodyTextNormal"/>
        <w:numPr>
          <w:ilvl w:val="0"/>
          <w:numId w:val="21"/>
        </w:numPr>
      </w:pPr>
      <w:r>
        <w:t xml:space="preserve">DCC Internal </w:t>
      </w:r>
      <w:r w:rsidR="00DC4DE3">
        <w:t xml:space="preserve">System </w:t>
      </w:r>
      <w:r>
        <w:t>Change</w:t>
      </w:r>
      <w:r w:rsidR="00DC4DE3">
        <w:t>s</w:t>
      </w:r>
    </w:p>
    <w:p w:rsidR="00FA6C34" w:rsidRDefault="00FA6C34" w:rsidP="00DD29B3">
      <w:pPr>
        <w:pStyle w:val="BodyTextNormal"/>
        <w:numPr>
          <w:ilvl w:val="1"/>
          <w:numId w:val="21"/>
        </w:numPr>
      </w:pPr>
      <w:r>
        <w:t>request</w:t>
      </w:r>
      <w:r w:rsidR="00DD29B3">
        <w:t>s</w:t>
      </w:r>
      <w:r>
        <w:t xml:space="preserve"> </w:t>
      </w:r>
      <w:r w:rsidR="00DD29B3">
        <w:t>from the SEC Security Sub Committee</w:t>
      </w:r>
    </w:p>
    <w:p w:rsidR="00F76505" w:rsidRDefault="00FA6C34" w:rsidP="007C668B">
      <w:pPr>
        <w:pStyle w:val="BodyTextNormal"/>
        <w:numPr>
          <w:ilvl w:val="1"/>
          <w:numId w:val="21"/>
        </w:numPr>
      </w:pPr>
      <w:r>
        <w:t>enhancements to DCC Systems targeted to improve the existing DCC service offered to Users</w:t>
      </w:r>
    </w:p>
    <w:p w:rsidR="007C668B" w:rsidRPr="007C668B" w:rsidRDefault="007C668B" w:rsidP="007C668B">
      <w:pPr>
        <w:pStyle w:val="BodyTextNormal"/>
        <w:ind w:left="2291"/>
      </w:pPr>
    </w:p>
    <w:p w:rsidR="00AB4F79" w:rsidRPr="00F76505" w:rsidRDefault="00AB4F79" w:rsidP="00F76505">
      <w:pPr>
        <w:pStyle w:val="Heading2"/>
      </w:pPr>
      <w:r w:rsidRPr="00F76505">
        <w:t xml:space="preserve">Changes </w:t>
      </w:r>
      <w:r w:rsidR="00385F22" w:rsidRPr="00F76505">
        <w:t xml:space="preserve">included </w:t>
      </w:r>
      <w:r w:rsidRPr="00F76505">
        <w:t>to support Regulation</w:t>
      </w:r>
    </w:p>
    <w:p w:rsidR="00F76505" w:rsidRDefault="007C1D5D" w:rsidP="00F76505">
      <w:pPr>
        <w:pStyle w:val="BodyTextNormal"/>
      </w:pPr>
      <w:r w:rsidRPr="006A6921">
        <w:t xml:space="preserve">This release includes changes targeted at </w:t>
      </w:r>
      <w:r>
        <w:t xml:space="preserve">increasing DCCs alignment to the SEC including </w:t>
      </w:r>
      <w:r w:rsidRPr="006A6921">
        <w:t xml:space="preserve">resolving any agreed SEC Transitional variations applied for </w:t>
      </w:r>
      <w:r>
        <w:t>and agreed with BEIS against</w:t>
      </w:r>
      <w:r w:rsidRPr="006A6921">
        <w:t xml:space="preserve"> the original implementation</w:t>
      </w:r>
      <w:r>
        <w:t xml:space="preserve"> scope of R1.2 and R1.3, as well as </w:t>
      </w:r>
      <w:r w:rsidRPr="006A6921">
        <w:t>addition</w:t>
      </w:r>
      <w:r>
        <w:t>al functionality added to the DCC Systems</w:t>
      </w:r>
      <w:r w:rsidRPr="006A6921">
        <w:t xml:space="preserve"> t</w:t>
      </w:r>
      <w:r>
        <w:t>o ensure alignment to SEC and its s</w:t>
      </w:r>
      <w:r w:rsidRPr="006A6921">
        <w:t>ubsidiary documents in several areas</w:t>
      </w:r>
      <w:r>
        <w:t>.</w:t>
      </w:r>
    </w:p>
    <w:p w:rsidR="00647FF6" w:rsidRPr="00F76505" w:rsidRDefault="00AB4F79" w:rsidP="00F76505">
      <w:pPr>
        <w:pStyle w:val="Heading3"/>
      </w:pPr>
      <w:r w:rsidRPr="00F76505">
        <w:t>Resolution of SEC Transitional Variation</w:t>
      </w:r>
      <w:r w:rsidR="00647FF6" w:rsidRPr="00F76505">
        <w:t>s</w:t>
      </w:r>
      <w:r w:rsidRPr="00F76505">
        <w:t xml:space="preserve"> </w:t>
      </w:r>
    </w:p>
    <w:p w:rsidR="007D1EA5" w:rsidRPr="00647FF6" w:rsidRDefault="00AB4F79" w:rsidP="002C6CF6">
      <w:pPr>
        <w:pStyle w:val="BodyTextNormal"/>
        <w:rPr>
          <w:u w:val="single"/>
        </w:rPr>
      </w:pPr>
      <w:r w:rsidRPr="00647FF6">
        <w:rPr>
          <w:u w:val="single"/>
        </w:rPr>
        <w:t xml:space="preserve">Change </w:t>
      </w:r>
      <w:r w:rsidR="002C6CF6" w:rsidRPr="00647FF6">
        <w:rPr>
          <w:u w:val="single"/>
        </w:rPr>
        <w:t>#</w:t>
      </w:r>
      <w:r w:rsidRPr="00647FF6">
        <w:rPr>
          <w:u w:val="single"/>
        </w:rPr>
        <w:t xml:space="preserve">1 </w:t>
      </w:r>
    </w:p>
    <w:p w:rsidR="00E103F1" w:rsidRPr="00647FF6" w:rsidRDefault="007D1EA5" w:rsidP="002C6CF6">
      <w:pPr>
        <w:pStyle w:val="BodyTextNormal"/>
        <w:rPr>
          <w:b/>
          <w:i/>
        </w:rPr>
      </w:pPr>
      <w:r w:rsidRPr="00647FF6">
        <w:rPr>
          <w:b/>
          <w:i/>
        </w:rPr>
        <w:t xml:space="preserve">CR193 and CR193a </w:t>
      </w:r>
      <w:r w:rsidR="00AB4F79" w:rsidRPr="00647FF6">
        <w:rPr>
          <w:b/>
          <w:i/>
        </w:rPr>
        <w:t>- Use of EUI64 Identifiers</w:t>
      </w:r>
    </w:p>
    <w:p w:rsidR="006D75EF" w:rsidRDefault="002C6CF6" w:rsidP="006D75EF">
      <w:pPr>
        <w:pStyle w:val="BodyTextNormal"/>
      </w:pPr>
      <w:r>
        <w:t xml:space="preserve">This change has been included in R1.4 in order to remove Transitional Variation </w:t>
      </w:r>
      <w:r w:rsidR="00640E37" w:rsidRPr="00B95CA5">
        <w:t>0044</w:t>
      </w:r>
      <w:r w:rsidRPr="00B95CA5">
        <w:t>.</w:t>
      </w:r>
      <w:r>
        <w:t xml:space="preserve"> </w:t>
      </w:r>
      <w:r w:rsidRPr="00162371">
        <w:t>DCC and DECC have agreed</w:t>
      </w:r>
      <w:r>
        <w:t xml:space="preserve"> via a SEC Transitional Variation</w:t>
      </w:r>
      <w:r w:rsidRPr="00162371">
        <w:t xml:space="preserve"> a temporary functional de-scoping of SEC requirement H1.5. </w:t>
      </w:r>
    </w:p>
    <w:p w:rsidR="006D75EF" w:rsidRDefault="006D75EF" w:rsidP="006D75EF">
      <w:pPr>
        <w:pStyle w:val="BodyTextNormal"/>
      </w:pPr>
      <w:r>
        <w:t xml:space="preserve">Implementing this change will result in the SEC Transition variation against clause </w:t>
      </w:r>
      <w:r w:rsidR="007C1D5D">
        <w:t>H1.5 being</w:t>
      </w:r>
      <w:r>
        <w:t xml:space="preserve"> removed as the issue will be resolved.</w:t>
      </w:r>
    </w:p>
    <w:p w:rsidR="006D75EF" w:rsidRDefault="006D75EF" w:rsidP="006D75EF">
      <w:pPr>
        <w:pStyle w:val="BodyTextNormal"/>
      </w:pPr>
      <w:r>
        <w:lastRenderedPageBreak/>
        <w:t xml:space="preserve">The DCC solution will be enhanced to resolve the current System Limitations as notified by DCCs IRB to Industry in its DCC Guidance Note “Use of EUI64 Identifiers” dated 11.12.15  - It has been established that the DCC Systems as currently designed and built for the current SIT (Systems Integration Test) phase and the 1.x release does not support multiple EUI-64 Identifiers per SEC Party/User Role combination. </w:t>
      </w:r>
    </w:p>
    <w:p w:rsidR="006D75EF" w:rsidRDefault="006D75EF" w:rsidP="00F76505">
      <w:pPr>
        <w:pStyle w:val="BodyTextNormal"/>
      </w:pPr>
      <w:r>
        <w:t>The design of the DCC Systems will be changed to accommodate multiple EUI-64 Identifiers per SEC Party/User Role combination.</w:t>
      </w:r>
    </w:p>
    <w:p w:rsidR="00F76505" w:rsidRDefault="00F76505" w:rsidP="00F76505">
      <w:pPr>
        <w:pStyle w:val="BodyTextNormal"/>
      </w:pPr>
    </w:p>
    <w:p w:rsidR="007D1EA5" w:rsidRPr="00647FF6" w:rsidRDefault="00AB4F79" w:rsidP="00AB4F79">
      <w:pPr>
        <w:pStyle w:val="BodyTextNormal"/>
        <w:rPr>
          <w:u w:val="single"/>
        </w:rPr>
      </w:pPr>
      <w:r w:rsidRPr="00647FF6">
        <w:rPr>
          <w:u w:val="single"/>
        </w:rPr>
        <w:t xml:space="preserve">Change </w:t>
      </w:r>
      <w:r w:rsidR="002C6CF6" w:rsidRPr="00647FF6">
        <w:rPr>
          <w:u w:val="single"/>
        </w:rPr>
        <w:t>#</w:t>
      </w:r>
      <w:r w:rsidRPr="00647FF6">
        <w:rPr>
          <w:u w:val="single"/>
        </w:rPr>
        <w:t xml:space="preserve">2 </w:t>
      </w:r>
    </w:p>
    <w:p w:rsidR="00E103F1" w:rsidRPr="00647FF6" w:rsidRDefault="007D1EA5" w:rsidP="00AB4F79">
      <w:pPr>
        <w:pStyle w:val="BodyTextNormal"/>
        <w:rPr>
          <w:b/>
          <w:i/>
        </w:rPr>
      </w:pPr>
      <w:r w:rsidRPr="00647FF6">
        <w:rPr>
          <w:b/>
          <w:i/>
        </w:rPr>
        <w:t xml:space="preserve">CR195 </w:t>
      </w:r>
      <w:r w:rsidR="00AB4F79" w:rsidRPr="00647FF6">
        <w:rPr>
          <w:b/>
          <w:i/>
        </w:rPr>
        <w:t>- SSI changes as defined in H8.16</w:t>
      </w:r>
    </w:p>
    <w:p w:rsidR="00AB4F79" w:rsidRDefault="00ED67B5" w:rsidP="00AB4F79">
      <w:pPr>
        <w:pStyle w:val="BodyTextNormal"/>
      </w:pPr>
      <w:r>
        <w:t xml:space="preserve">This change has been included in R1.4 in order to remove Transitional Variation </w:t>
      </w:r>
      <w:r w:rsidR="00640E37" w:rsidRPr="00B95CA5">
        <w:t>0054</w:t>
      </w:r>
      <w:r w:rsidRPr="00B95CA5">
        <w:t>.</w:t>
      </w:r>
      <w:r>
        <w:t xml:space="preserve"> </w:t>
      </w:r>
      <w:r w:rsidRPr="00C555D7">
        <w:t>SEC4 legal text has added an additional explicit requirement in clause H8.16 as part (c) for the SSI to provide access for all Users to the Service Audit Trail entries for Read Profile Data and Retrieve Daily Consumption Log Service Requests</w:t>
      </w:r>
      <w:r>
        <w:t>.</w:t>
      </w:r>
    </w:p>
    <w:p w:rsidR="006D75EF" w:rsidRDefault="006D75EF" w:rsidP="006D75EF">
      <w:pPr>
        <w:pStyle w:val="BodyTextNormal"/>
      </w:pPr>
      <w:r>
        <w:t>Implementing this change will result in the SEC Transition variation against clause H8.16</w:t>
      </w:r>
      <w:r w:rsidR="00CB1D00">
        <w:t xml:space="preserve"> </w:t>
      </w:r>
      <w:r>
        <w:t>being removed as the issue will be resolved.</w:t>
      </w:r>
    </w:p>
    <w:p w:rsidR="006D75EF" w:rsidRDefault="006D75EF" w:rsidP="00CB1D00">
      <w:pPr>
        <w:pStyle w:val="BodyTextNormal"/>
      </w:pPr>
      <w:r>
        <w:t>The DCC solution and specifically the Self Service Interface Specification (SSI) is updated to include the functionality</w:t>
      </w:r>
      <w:r w:rsidR="00F76505">
        <w:t xml:space="preserve"> outlined in SEC clause H8.16c. This includes;</w:t>
      </w:r>
    </w:p>
    <w:p w:rsidR="006D75EF" w:rsidRDefault="006D75EF" w:rsidP="00F76505">
      <w:pPr>
        <w:pStyle w:val="BodyTextNormal"/>
        <w:numPr>
          <w:ilvl w:val="1"/>
          <w:numId w:val="26"/>
        </w:numPr>
        <w:ind w:left="1418" w:hanging="567"/>
      </w:pPr>
      <w:r>
        <w:t xml:space="preserve">An additional use case shall be made available to ALL Users within the SSI. </w:t>
      </w:r>
    </w:p>
    <w:p w:rsidR="006D75EF" w:rsidRDefault="006D75EF" w:rsidP="00F76505">
      <w:pPr>
        <w:pStyle w:val="BodyTextNormal"/>
        <w:numPr>
          <w:ilvl w:val="1"/>
          <w:numId w:val="26"/>
        </w:numPr>
        <w:ind w:left="1418" w:hanging="567"/>
      </w:pPr>
      <w:r>
        <w:t xml:space="preserve">This use case shall be available to all Users under the existing RBAC rules. </w:t>
      </w:r>
    </w:p>
    <w:p w:rsidR="00AB4F79" w:rsidRDefault="006D75EF" w:rsidP="00F76505">
      <w:pPr>
        <w:pStyle w:val="BodyTextNormal"/>
        <w:numPr>
          <w:ilvl w:val="1"/>
          <w:numId w:val="26"/>
        </w:numPr>
        <w:ind w:left="1418" w:hanging="567"/>
      </w:pPr>
      <w:r>
        <w:t>Its look and feel should be general aligned to the existing Service Audit Trail Use Case as much as possible for design consistency.</w:t>
      </w:r>
    </w:p>
    <w:p w:rsidR="007C668B" w:rsidRPr="00AB4F79" w:rsidRDefault="007C668B" w:rsidP="007C668B">
      <w:pPr>
        <w:pStyle w:val="BodyTextNormal"/>
        <w:ind w:left="1418"/>
      </w:pPr>
    </w:p>
    <w:p w:rsidR="002C6CF6" w:rsidRDefault="00AB4F79" w:rsidP="00F76505">
      <w:pPr>
        <w:pStyle w:val="Heading3"/>
      </w:pPr>
      <w:r w:rsidRPr="00AB4F79">
        <w:t>SEC Alignment - DCC enhancement</w:t>
      </w:r>
      <w:r w:rsidR="009D5139">
        <w:t>s</w:t>
      </w:r>
    </w:p>
    <w:p w:rsidR="00647FF6" w:rsidRDefault="002C6CF6" w:rsidP="00647FF6">
      <w:pPr>
        <w:pStyle w:val="BodyTextNormal"/>
        <w:rPr>
          <w:u w:val="single"/>
        </w:rPr>
      </w:pPr>
      <w:r w:rsidRPr="00647FF6">
        <w:rPr>
          <w:u w:val="single"/>
        </w:rPr>
        <w:t xml:space="preserve">Change #3 </w:t>
      </w:r>
    </w:p>
    <w:p w:rsidR="00152CEC" w:rsidRPr="0031067B" w:rsidRDefault="00152CEC" w:rsidP="00647FF6">
      <w:pPr>
        <w:pStyle w:val="BodyTextNormal"/>
        <w:rPr>
          <w:szCs w:val="22"/>
        </w:rPr>
      </w:pPr>
      <w:r w:rsidRPr="0031067B">
        <w:rPr>
          <w:i/>
          <w:iCs/>
          <w:szCs w:val="22"/>
        </w:rPr>
        <w:t>Note</w:t>
      </w:r>
      <w:r w:rsidRPr="00152CEC">
        <w:rPr>
          <w:i/>
          <w:iCs/>
          <w:szCs w:val="22"/>
        </w:rPr>
        <w:t xml:space="preserve">: </w:t>
      </w:r>
      <w:r w:rsidRPr="0031067B">
        <w:rPr>
          <w:i/>
          <w:iCs/>
          <w:szCs w:val="22"/>
        </w:rPr>
        <w:t xml:space="preserve"> Changes are originally scheduled to be deployed to production as part of R1.4, however these changes are now scheduled to be delivered in April 2018 as part of a wider SMKI Recovery delivery stream</w:t>
      </w:r>
    </w:p>
    <w:p w:rsidR="007A6907" w:rsidRPr="00F76505" w:rsidRDefault="0077178D" w:rsidP="00F76505">
      <w:pPr>
        <w:pStyle w:val="BodyTextNormal"/>
        <w:rPr>
          <w:b/>
          <w:i/>
        </w:rPr>
      </w:pPr>
      <w:r w:rsidRPr="00647FF6">
        <w:rPr>
          <w:b/>
          <w:i/>
        </w:rPr>
        <w:t xml:space="preserve">CR183 and CR183a - </w:t>
      </w:r>
      <w:r w:rsidR="002C6CF6" w:rsidRPr="00647FF6">
        <w:rPr>
          <w:b/>
          <w:i/>
        </w:rPr>
        <w:t xml:space="preserve">Recovery Procedure </w:t>
      </w:r>
      <w:r w:rsidR="007C1D5D" w:rsidRPr="00647FF6">
        <w:rPr>
          <w:b/>
          <w:i/>
        </w:rPr>
        <w:t>Changes</w:t>
      </w:r>
    </w:p>
    <w:p w:rsidR="002C6CF6" w:rsidRDefault="002C6CF6" w:rsidP="00647FF6">
      <w:pPr>
        <w:spacing w:before="0" w:after="0"/>
        <w:ind w:left="851"/>
      </w:pPr>
      <w:r>
        <w:t xml:space="preserve">This change has been included in </w:t>
      </w:r>
      <w:r w:rsidR="007A6907">
        <w:t xml:space="preserve">DCC </w:t>
      </w:r>
      <w:r>
        <w:t>R1.4 in order for DCC</w:t>
      </w:r>
      <w:r w:rsidRPr="00B801C5">
        <w:t xml:space="preserve"> to meet new obligations (recovery testing and restriction of communications) placed </w:t>
      </w:r>
      <w:r w:rsidR="007A6907">
        <w:t>upon</w:t>
      </w:r>
      <w:r w:rsidRPr="00B801C5">
        <w:t xml:space="preserve"> the DCC </w:t>
      </w:r>
      <w:r w:rsidR="007A6907">
        <w:t>as part of the</w:t>
      </w:r>
      <w:r w:rsidRPr="00B801C5">
        <w:t xml:space="preserve"> 3rd consultation of the Recovery Procedure</w:t>
      </w:r>
      <w:r w:rsidR="007A6907">
        <w:t xml:space="preserve"> for its inclusion</w:t>
      </w:r>
      <w:r w:rsidRPr="00B801C5">
        <w:t xml:space="preserve"> </w:t>
      </w:r>
      <w:r w:rsidR="007A6907">
        <w:t xml:space="preserve">into the SEC </w:t>
      </w:r>
      <w:r>
        <w:t>as a SEC Subsidiary document.</w:t>
      </w:r>
    </w:p>
    <w:p w:rsidR="007A6907" w:rsidRDefault="007A6907" w:rsidP="00D30937">
      <w:pPr>
        <w:spacing w:before="0" w:after="0"/>
        <w:ind w:left="720"/>
      </w:pPr>
    </w:p>
    <w:p w:rsidR="007A6907" w:rsidRDefault="007A6907" w:rsidP="00647FF6">
      <w:pPr>
        <w:spacing w:before="0" w:after="0"/>
        <w:ind w:left="851"/>
      </w:pPr>
      <w:r w:rsidRPr="007A6907">
        <w:t xml:space="preserve">As a direct result of the finalisation of the </w:t>
      </w:r>
      <w:r>
        <w:t>“</w:t>
      </w:r>
      <w:r w:rsidRPr="007A6907">
        <w:t>SMKI recovery procedure</w:t>
      </w:r>
      <w:r>
        <w:t>”</w:t>
      </w:r>
      <w:r w:rsidRPr="007A6907">
        <w:t xml:space="preserve"> document for its designation for DCC Live some final changes were made and additions included that could not be supported by the DCC Systems in time for DCC Live due to the short lead times.</w:t>
      </w:r>
    </w:p>
    <w:p w:rsidR="00647FF6" w:rsidRDefault="00647FF6" w:rsidP="00647FF6">
      <w:pPr>
        <w:spacing w:before="0" w:after="0"/>
        <w:ind w:left="851"/>
      </w:pPr>
    </w:p>
    <w:p w:rsidR="007A6907" w:rsidRPr="007A6907" w:rsidRDefault="007A6907" w:rsidP="00647FF6">
      <w:pPr>
        <w:spacing w:before="0" w:after="0"/>
        <w:ind w:left="851"/>
      </w:pPr>
      <w:r w:rsidRPr="007A6907">
        <w:t>This CR includes all of these to ensure that the DCC solution is aligned and compl</w:t>
      </w:r>
      <w:r w:rsidR="007022F6">
        <w:t>ia</w:t>
      </w:r>
      <w:r w:rsidRPr="007A6907">
        <w:t>nt with the contents of the already designated Recovery procedure contained within the SEC.</w:t>
      </w:r>
    </w:p>
    <w:p w:rsidR="007A6907" w:rsidRDefault="007A6907" w:rsidP="007C668B">
      <w:pPr>
        <w:spacing w:before="0" w:after="0"/>
      </w:pPr>
    </w:p>
    <w:p w:rsidR="007A6907" w:rsidRDefault="007A6907" w:rsidP="00647FF6">
      <w:pPr>
        <w:spacing w:before="0" w:after="0"/>
        <w:ind w:left="720" w:firstLine="131"/>
      </w:pPr>
      <w:r w:rsidRPr="007A6907">
        <w:t xml:space="preserve"> In summary there are 3 changes in this CR;</w:t>
      </w:r>
    </w:p>
    <w:p w:rsidR="007C668B" w:rsidRPr="007A6907" w:rsidRDefault="007C668B" w:rsidP="007C668B">
      <w:pPr>
        <w:spacing w:before="0" w:after="0"/>
      </w:pPr>
    </w:p>
    <w:p w:rsidR="007A6907" w:rsidRDefault="007A6907" w:rsidP="00F76505">
      <w:pPr>
        <w:pStyle w:val="ListParagraph"/>
        <w:numPr>
          <w:ilvl w:val="1"/>
          <w:numId w:val="24"/>
        </w:numPr>
        <w:spacing w:before="0" w:after="0"/>
        <w:ind w:left="1418" w:hanging="425"/>
      </w:pPr>
      <w:r w:rsidRPr="007A6907">
        <w:t xml:space="preserve">Annual setup of an environment to test recovery interfaces and functionality. </w:t>
      </w:r>
    </w:p>
    <w:p w:rsidR="00F76505" w:rsidRPr="007A6907" w:rsidRDefault="00F76505" w:rsidP="00F76505">
      <w:pPr>
        <w:pStyle w:val="ListParagraph"/>
        <w:spacing w:before="0" w:after="0"/>
        <w:ind w:left="1418"/>
      </w:pPr>
    </w:p>
    <w:p w:rsidR="007A6907" w:rsidRDefault="007A6907" w:rsidP="00F76505">
      <w:pPr>
        <w:pStyle w:val="ListParagraph"/>
        <w:numPr>
          <w:ilvl w:val="1"/>
          <w:numId w:val="24"/>
        </w:numPr>
        <w:spacing w:before="0" w:after="0"/>
        <w:ind w:left="1418" w:hanging="425"/>
      </w:pPr>
      <w:r w:rsidRPr="007A6907">
        <w:t xml:space="preserve">Extend the recovery application to re-instate communications to affected devices. </w:t>
      </w:r>
    </w:p>
    <w:p w:rsidR="00F76505" w:rsidRPr="007A6907" w:rsidRDefault="00F76505" w:rsidP="00F76505">
      <w:pPr>
        <w:spacing w:before="0" w:after="0"/>
      </w:pPr>
    </w:p>
    <w:p w:rsidR="007A6907" w:rsidRPr="007A6907" w:rsidRDefault="007A6907" w:rsidP="00F76505">
      <w:pPr>
        <w:pStyle w:val="ListParagraph"/>
        <w:numPr>
          <w:ilvl w:val="1"/>
          <w:numId w:val="24"/>
        </w:numPr>
        <w:spacing w:before="0" w:after="0"/>
        <w:ind w:left="1418" w:hanging="425"/>
      </w:pPr>
      <w:r w:rsidRPr="007A6907">
        <w:t>Generate notification files for Users with only devices for which they are respo</w:t>
      </w:r>
      <w:r>
        <w:t xml:space="preserve">nsible </w:t>
      </w:r>
      <w:r w:rsidRPr="007A6907">
        <w:t>for</w:t>
      </w:r>
    </w:p>
    <w:p w:rsidR="00DD7578" w:rsidRDefault="00DD7578">
      <w:pPr>
        <w:spacing w:before="0" w:after="0"/>
        <w:rPr>
          <w:rFonts w:ascii="Arial Bold" w:eastAsia="Times New Roman" w:hAnsi="Arial Bold" w:cs="Arial"/>
          <w:b/>
          <w:bCs/>
          <w:iCs/>
          <w:color w:val="1F144A" w:themeColor="text1"/>
          <w:sz w:val="28"/>
          <w:szCs w:val="28"/>
        </w:rPr>
      </w:pPr>
    </w:p>
    <w:p w:rsidR="0050183D" w:rsidRDefault="00385F22" w:rsidP="00DD7578">
      <w:pPr>
        <w:pStyle w:val="Heading2"/>
      </w:pPr>
      <w:r w:rsidRPr="00400238">
        <w:t xml:space="preserve">Changes </w:t>
      </w:r>
      <w:r>
        <w:t xml:space="preserve">included to support </w:t>
      </w:r>
      <w:r w:rsidR="00F05F5A" w:rsidRPr="00B801C5">
        <w:t xml:space="preserve">DCC </w:t>
      </w:r>
      <w:r w:rsidR="00F05F5A">
        <w:t>Internal System</w:t>
      </w:r>
      <w:r w:rsidR="00DD7578">
        <w:t xml:space="preserve"> Changes</w:t>
      </w:r>
      <w:r w:rsidR="00F05F5A" w:rsidRPr="00B801C5">
        <w:t xml:space="preserve"> </w:t>
      </w:r>
    </w:p>
    <w:p w:rsidR="00DD7578" w:rsidRDefault="00DD7578" w:rsidP="00DD7578">
      <w:pPr>
        <w:pStyle w:val="BodyTextNormal"/>
      </w:pPr>
      <w:r>
        <w:t>In line with SEC H8.8 the D</w:t>
      </w:r>
      <w:r w:rsidR="00DC4DE3">
        <w:t>CC is proposing to make several</w:t>
      </w:r>
      <w:r>
        <w:t xml:space="preserve"> changes </w:t>
      </w:r>
      <w:r w:rsidR="00DC4DE3">
        <w:t>that have been categorised as DCC Internal System Changes within the</w:t>
      </w:r>
      <w:r>
        <w:t xml:space="preserve"> </w:t>
      </w:r>
      <w:r w:rsidR="00DC4DE3">
        <w:t xml:space="preserve">scope of the </w:t>
      </w:r>
      <w:r>
        <w:t>DCC R1.4 release.</w:t>
      </w:r>
    </w:p>
    <w:p w:rsidR="00DD7578" w:rsidRDefault="00DD7578" w:rsidP="00DD7578">
      <w:pPr>
        <w:pStyle w:val="BodyTextNormal"/>
      </w:pPr>
      <w:r>
        <w:t>These</w:t>
      </w:r>
      <w:r w:rsidRPr="00DD7578">
        <w:t xml:space="preserve"> </w:t>
      </w:r>
      <w:r>
        <w:t xml:space="preserve">DCC Internal System </w:t>
      </w:r>
      <w:r w:rsidR="00DC4DE3">
        <w:t>C</w:t>
      </w:r>
      <w:r w:rsidRPr="00DD7578">
        <w:t>hanges</w:t>
      </w:r>
      <w:r>
        <w:t xml:space="preserve"> are</w:t>
      </w:r>
      <w:r w:rsidRPr="00DD7578">
        <w:t xml:space="preserve"> targeted at improving the operational efficiency</w:t>
      </w:r>
      <w:r>
        <w:t xml:space="preserve"> of the DCC Systems and to either enhance the DCC Service offered to Users and/or improve its maintainability over time to continue offering the </w:t>
      </w:r>
      <w:r w:rsidR="00DC4DE3">
        <w:t xml:space="preserve">a high quality reliable </w:t>
      </w:r>
      <w:r>
        <w:t>service.</w:t>
      </w:r>
    </w:p>
    <w:p w:rsidR="00280731" w:rsidRPr="00DD7578" w:rsidRDefault="007C1D5D" w:rsidP="007C1D5D">
      <w:pPr>
        <w:pStyle w:val="BodyTextNormal"/>
      </w:pPr>
      <w:r>
        <w:t>These DCC Internal System C</w:t>
      </w:r>
      <w:r w:rsidRPr="007C1D5D">
        <w:t xml:space="preserve">hanges that have been </w:t>
      </w:r>
      <w:r>
        <w:t>proposed</w:t>
      </w:r>
      <w:r w:rsidRPr="007C1D5D">
        <w:t xml:space="preserve"> to be made by the DCC, working closely with Its Service Providers</w:t>
      </w:r>
      <w:r>
        <w:t>.</w:t>
      </w:r>
    </w:p>
    <w:p w:rsidR="00EA7237" w:rsidRPr="00647FF6" w:rsidRDefault="0050183D" w:rsidP="00DD7578">
      <w:pPr>
        <w:pStyle w:val="BodyTextNormal"/>
        <w:rPr>
          <w:u w:val="single"/>
        </w:rPr>
      </w:pPr>
      <w:r w:rsidRPr="00647FF6">
        <w:rPr>
          <w:u w:val="single"/>
        </w:rPr>
        <w:t xml:space="preserve">Change #4  </w:t>
      </w:r>
    </w:p>
    <w:p w:rsidR="00E20A18" w:rsidRPr="00647FF6" w:rsidRDefault="00F36097" w:rsidP="00E20A18">
      <w:pPr>
        <w:pStyle w:val="BodyTextNormal"/>
        <w:rPr>
          <w:b/>
          <w:i/>
        </w:rPr>
      </w:pPr>
      <w:r w:rsidRPr="00647FF6">
        <w:rPr>
          <w:b/>
          <w:i/>
        </w:rPr>
        <w:t xml:space="preserve">CR205 - </w:t>
      </w:r>
      <w:r w:rsidR="0050183D" w:rsidRPr="00647FF6">
        <w:rPr>
          <w:b/>
          <w:i/>
        </w:rPr>
        <w:t>Anomaly Detection SMETS Object Limits</w:t>
      </w:r>
    </w:p>
    <w:p w:rsidR="00DD29B3" w:rsidRDefault="00E20A18" w:rsidP="00DD29B3">
      <w:pPr>
        <w:pStyle w:val="BodyTextNormal"/>
        <w:rPr>
          <w:szCs w:val="22"/>
        </w:rPr>
      </w:pPr>
      <w:r>
        <w:rPr>
          <w:szCs w:val="22"/>
        </w:rPr>
        <w:t>T</w:t>
      </w:r>
      <w:r w:rsidR="0050183D" w:rsidRPr="008175F6">
        <w:rPr>
          <w:szCs w:val="22"/>
        </w:rPr>
        <w:t xml:space="preserve">hrough </w:t>
      </w:r>
      <w:r>
        <w:rPr>
          <w:szCs w:val="22"/>
        </w:rPr>
        <w:t>a combination of input from the</w:t>
      </w:r>
      <w:r w:rsidR="0050183D" w:rsidRPr="008175F6">
        <w:rPr>
          <w:szCs w:val="22"/>
        </w:rPr>
        <w:t xml:space="preserve"> Transitional Security Expert Group (TSEG) </w:t>
      </w:r>
      <w:r>
        <w:rPr>
          <w:szCs w:val="22"/>
        </w:rPr>
        <w:t xml:space="preserve">and the enduring SEC </w:t>
      </w:r>
      <w:r w:rsidRPr="008175F6">
        <w:rPr>
          <w:szCs w:val="22"/>
        </w:rPr>
        <w:t xml:space="preserve">Security Sub-Committee </w:t>
      </w:r>
      <w:r>
        <w:rPr>
          <w:szCs w:val="22"/>
        </w:rPr>
        <w:t xml:space="preserve">a request has been made to DCC, in line with the contents of SEC section G6.6, </w:t>
      </w:r>
      <w:r w:rsidR="00DD29B3">
        <w:rPr>
          <w:szCs w:val="22"/>
        </w:rPr>
        <w:t>to introduce new requirements to extend</w:t>
      </w:r>
      <w:r w:rsidR="00DD29B3" w:rsidRPr="00DD29B3">
        <w:rPr>
          <w:szCs w:val="22"/>
        </w:rPr>
        <w:t xml:space="preserve"> the range of Anomaly Detection attribute limit checks performed by the DCC.</w:t>
      </w:r>
    </w:p>
    <w:p w:rsidR="00E20A18" w:rsidRPr="00E20A18" w:rsidRDefault="00E20A18" w:rsidP="00DD29B3">
      <w:pPr>
        <w:pStyle w:val="BodyTextNormal"/>
        <w:rPr>
          <w:szCs w:val="22"/>
        </w:rPr>
      </w:pPr>
      <w:r w:rsidRPr="00E20A18">
        <w:t>The DCC solution’s data value (</w:t>
      </w:r>
      <w:r>
        <w:t>“</w:t>
      </w:r>
      <w:r w:rsidRPr="00E20A18">
        <w:t>attribute limit</w:t>
      </w:r>
      <w:r w:rsidR="00DD29B3">
        <w:t>”</w:t>
      </w:r>
      <w:r>
        <w:t>) Anomaly D</w:t>
      </w:r>
      <w:r w:rsidRPr="00E20A18">
        <w:t xml:space="preserve">etection process will be enhanced to support an additional set of 4 </w:t>
      </w:r>
      <w:r w:rsidR="007C1D5D" w:rsidRPr="00E20A18">
        <w:t>data values</w:t>
      </w:r>
      <w:r w:rsidRPr="00E20A18">
        <w:t xml:space="preserve"> to be checked as part of Service Request processing. This change request is to add 4 new data value checks based on SMETS objects for Signed Pre-Commands received by the DCC Systems; data items - Cal</w:t>
      </w:r>
      <w:r w:rsidR="00DD29B3">
        <w:t>orific Value, Conversion Factor</w:t>
      </w:r>
      <w:r w:rsidRPr="00E20A18">
        <w:t>, Uncontrolled Gas Flow Rate and Randomised Offset Limit.</w:t>
      </w:r>
    </w:p>
    <w:p w:rsidR="00F76505" w:rsidRPr="00E20A18" w:rsidRDefault="00F76505" w:rsidP="00F76505">
      <w:pPr>
        <w:pStyle w:val="BodyTextNormal"/>
      </w:pPr>
    </w:p>
    <w:p w:rsidR="00EA7237" w:rsidRPr="00647FF6" w:rsidRDefault="002A01D2" w:rsidP="00F35239">
      <w:pPr>
        <w:pStyle w:val="BodyTextNormal"/>
        <w:rPr>
          <w:u w:val="single"/>
        </w:rPr>
      </w:pPr>
      <w:r w:rsidRPr="00647FF6">
        <w:rPr>
          <w:u w:val="single"/>
        </w:rPr>
        <w:t>Change #</w:t>
      </w:r>
      <w:r w:rsidR="00152CEC">
        <w:rPr>
          <w:u w:val="single"/>
        </w:rPr>
        <w:t>5</w:t>
      </w:r>
      <w:r w:rsidR="00EA7237" w:rsidRPr="00647FF6">
        <w:rPr>
          <w:u w:val="single"/>
        </w:rPr>
        <w:t>,</w:t>
      </w:r>
      <w:r w:rsidR="005D5DC7" w:rsidRPr="00647FF6">
        <w:rPr>
          <w:u w:val="single"/>
        </w:rPr>
        <w:t xml:space="preserve"> </w:t>
      </w:r>
      <w:r w:rsidR="00B61959" w:rsidRPr="00647FF6">
        <w:rPr>
          <w:u w:val="single"/>
        </w:rPr>
        <w:t>#</w:t>
      </w:r>
      <w:r w:rsidR="00152CEC">
        <w:rPr>
          <w:u w:val="single"/>
        </w:rPr>
        <w:t>6</w:t>
      </w:r>
      <w:r w:rsidR="00EA7237" w:rsidRPr="00647FF6">
        <w:rPr>
          <w:u w:val="single"/>
        </w:rPr>
        <w:t xml:space="preserve"> and </w:t>
      </w:r>
      <w:r w:rsidR="00B61959" w:rsidRPr="00647FF6">
        <w:rPr>
          <w:u w:val="single"/>
        </w:rPr>
        <w:t>#</w:t>
      </w:r>
      <w:r w:rsidR="00152CEC">
        <w:rPr>
          <w:u w:val="single"/>
        </w:rPr>
        <w:t>7</w:t>
      </w:r>
    </w:p>
    <w:p w:rsidR="005D5DC7" w:rsidRPr="00647FF6" w:rsidRDefault="00F36097" w:rsidP="00B61959">
      <w:pPr>
        <w:pStyle w:val="BodyTextNormal"/>
        <w:rPr>
          <w:b/>
          <w:i/>
        </w:rPr>
      </w:pPr>
      <w:r w:rsidRPr="00647FF6">
        <w:rPr>
          <w:b/>
          <w:i/>
        </w:rPr>
        <w:t xml:space="preserve">DCC Systems </w:t>
      </w:r>
      <w:r w:rsidR="00C92713" w:rsidRPr="00647FF6">
        <w:rPr>
          <w:b/>
          <w:i/>
        </w:rPr>
        <w:t xml:space="preserve">supporting </w:t>
      </w:r>
      <w:r w:rsidRPr="00647FF6">
        <w:rPr>
          <w:b/>
          <w:i/>
        </w:rPr>
        <w:t xml:space="preserve">Software Platform </w:t>
      </w:r>
      <w:r w:rsidR="00647FF6">
        <w:rPr>
          <w:b/>
          <w:i/>
        </w:rPr>
        <w:t>Technology Upgrades</w:t>
      </w:r>
      <w:r w:rsidR="00F05F5A" w:rsidRPr="00647FF6">
        <w:rPr>
          <w:b/>
          <w:i/>
        </w:rPr>
        <w:t xml:space="preserve"> </w:t>
      </w:r>
    </w:p>
    <w:p w:rsidR="00F05F5A" w:rsidRPr="00B61959" w:rsidRDefault="00B61959" w:rsidP="00B61959">
      <w:pPr>
        <w:pStyle w:val="BodyTextNormal"/>
      </w:pPr>
      <w:r>
        <w:t>It is proposed that t</w:t>
      </w:r>
      <w:r w:rsidR="005D5DC7">
        <w:t xml:space="preserve">he DCC </w:t>
      </w:r>
      <w:r>
        <w:t>System</w:t>
      </w:r>
      <w:r w:rsidR="005D5DC7">
        <w:t xml:space="preserve"> </w:t>
      </w:r>
      <w:r>
        <w:t>shall</w:t>
      </w:r>
      <w:r w:rsidR="005D5DC7">
        <w:t xml:space="preserve"> </w:t>
      </w:r>
      <w:r w:rsidR="005D5DC7" w:rsidRPr="005D5DC7">
        <w:t>update some of the underlying DSP</w:t>
      </w:r>
      <w:r>
        <w:t xml:space="preserve"> </w:t>
      </w:r>
      <w:r w:rsidR="005D5DC7" w:rsidRPr="005D5DC7">
        <w:t>software platforms used against var</w:t>
      </w:r>
      <w:r>
        <w:t>ious components within the DSP S</w:t>
      </w:r>
      <w:r w:rsidR="005D5DC7" w:rsidRPr="005D5DC7">
        <w:t xml:space="preserve">ystems </w:t>
      </w:r>
      <w:r>
        <w:t xml:space="preserve">in order </w:t>
      </w:r>
      <w:r w:rsidR="005D5DC7" w:rsidRPr="005D5DC7">
        <w:t>to improve the maintenance and supportability of the Systems and reduce</w:t>
      </w:r>
      <w:r>
        <w:t>/mitigate</w:t>
      </w:r>
      <w:r w:rsidR="005D5DC7" w:rsidRPr="005D5DC7">
        <w:t xml:space="preserve"> the risk of </w:t>
      </w:r>
      <w:r w:rsidR="005D5DC7" w:rsidRPr="005D5DC7">
        <w:lastRenderedPageBreak/>
        <w:t>operating unsupported and older versions of software platforms</w:t>
      </w:r>
      <w:r>
        <w:t xml:space="preserve"> over time</w:t>
      </w:r>
      <w:r w:rsidR="005D5DC7" w:rsidRPr="005D5DC7">
        <w:t>.</w:t>
      </w:r>
      <w:r w:rsidR="00891B58">
        <w:t xml:space="preserve"> The following</w:t>
      </w:r>
      <w:r>
        <w:t xml:space="preserve"> three </w:t>
      </w:r>
      <w:r w:rsidR="00891B58" w:rsidRPr="00AE52EC">
        <w:t>softwar</w:t>
      </w:r>
      <w:r w:rsidR="00891B58">
        <w:t xml:space="preserve">e platforms are </w:t>
      </w:r>
      <w:r>
        <w:t>recommended for uplift</w:t>
      </w:r>
      <w:r w:rsidR="00891B58">
        <w:t xml:space="preserve"> by these changes;</w:t>
      </w:r>
    </w:p>
    <w:p w:rsidR="00F05F5A" w:rsidRPr="00C56DE5" w:rsidRDefault="00F36097" w:rsidP="00F76505">
      <w:pPr>
        <w:pStyle w:val="BodyTextNormal"/>
        <w:numPr>
          <w:ilvl w:val="0"/>
          <w:numId w:val="19"/>
        </w:numPr>
        <w:spacing w:after="100" w:afterAutospacing="1"/>
        <w:ind w:left="1418" w:hanging="567"/>
      </w:pPr>
      <w:r>
        <w:t>OR783 -</w:t>
      </w:r>
      <w:r w:rsidR="001C49F8">
        <w:t xml:space="preserve">Volt DB version </w:t>
      </w:r>
      <w:r w:rsidR="00F05F5A" w:rsidRPr="00C56DE5">
        <w:t xml:space="preserve"> </w:t>
      </w:r>
    </w:p>
    <w:p w:rsidR="00F05F5A" w:rsidRPr="00C56DE5" w:rsidRDefault="00F36097" w:rsidP="00F76505">
      <w:pPr>
        <w:pStyle w:val="BodyTextNormal"/>
        <w:numPr>
          <w:ilvl w:val="0"/>
          <w:numId w:val="19"/>
        </w:numPr>
        <w:spacing w:after="100" w:afterAutospacing="1"/>
        <w:ind w:left="1418" w:hanging="567"/>
      </w:pPr>
      <w:r>
        <w:t xml:space="preserve">OR784 - </w:t>
      </w:r>
      <w:r w:rsidR="00203EC3">
        <w:t xml:space="preserve">Java version </w:t>
      </w:r>
    </w:p>
    <w:p w:rsidR="001D7A7D" w:rsidRDefault="00F36097" w:rsidP="00F76505">
      <w:pPr>
        <w:pStyle w:val="BodyTextNormal"/>
        <w:numPr>
          <w:ilvl w:val="0"/>
          <w:numId w:val="19"/>
        </w:numPr>
        <w:spacing w:after="100" w:afterAutospacing="1"/>
        <w:ind w:left="1418" w:hanging="567"/>
      </w:pPr>
      <w:r>
        <w:t xml:space="preserve">OR785 - </w:t>
      </w:r>
      <w:r w:rsidR="00F05F5A" w:rsidRPr="00C56DE5">
        <w:t xml:space="preserve">JBoss version </w:t>
      </w:r>
    </w:p>
    <w:p w:rsidR="00B61959" w:rsidRDefault="005B2867" w:rsidP="005B2867">
      <w:pPr>
        <w:pStyle w:val="Heading2"/>
      </w:pPr>
      <w:r>
        <w:t>Additional Changes</w:t>
      </w:r>
    </w:p>
    <w:p w:rsidR="00F05F5A" w:rsidRPr="001D7A7D" w:rsidRDefault="001D7A7D" w:rsidP="00B61959">
      <w:pPr>
        <w:pStyle w:val="BodyTextNormal"/>
        <w:spacing w:after="100" w:afterAutospacing="1"/>
      </w:pPr>
      <w:r>
        <w:t>I</w:t>
      </w:r>
      <w:r w:rsidR="00F05F5A" w:rsidRPr="00973282">
        <w:t xml:space="preserve">t is appreciated that unplanned changes may be encountered over the course of the </w:t>
      </w:r>
      <w:r w:rsidR="00016E2B" w:rsidRPr="00973282">
        <w:t>release;</w:t>
      </w:r>
      <w:r w:rsidR="00F05F5A" w:rsidRPr="00973282">
        <w:t xml:space="preserve"> these changes will be managed formally via the change control process, assessed, prioritised and impacted appropriately.</w:t>
      </w:r>
    </w:p>
    <w:p w:rsidR="00DB38BE" w:rsidRDefault="00DB38BE" w:rsidP="00DB38BE">
      <w:pPr>
        <w:pStyle w:val="Heading2"/>
      </w:pPr>
      <w:bookmarkStart w:id="1" w:name="_Toc473718485"/>
      <w:r>
        <w:t>Regulation</w:t>
      </w:r>
      <w:bookmarkEnd w:id="1"/>
      <w:r w:rsidR="007C1D5D">
        <w:t xml:space="preserve"> Baseline</w:t>
      </w:r>
      <w:r>
        <w:t xml:space="preserve"> </w:t>
      </w:r>
    </w:p>
    <w:p w:rsidR="00521028" w:rsidRPr="00521028" w:rsidRDefault="00DB38BE" w:rsidP="00521028">
      <w:pPr>
        <w:pStyle w:val="BodyTextNormal"/>
      </w:pPr>
      <w:r w:rsidRPr="009D13A4">
        <w:t xml:space="preserve">The SEC has </w:t>
      </w:r>
      <w:r w:rsidR="00260AF9">
        <w:t>changed since</w:t>
      </w:r>
      <w:r w:rsidRPr="009D13A4">
        <w:t xml:space="preserve"> </w:t>
      </w:r>
      <w:r>
        <w:t>DCC Live</w:t>
      </w:r>
      <w:r w:rsidR="00260AF9">
        <w:t xml:space="preserve"> and continues to evolve over time. </w:t>
      </w:r>
      <w:r>
        <w:t xml:space="preserve">DCC R1.4 is intended to be designed, tested and built against the scope of </w:t>
      </w:r>
      <w:r w:rsidR="00F35239" w:rsidRPr="00B95CA5">
        <w:t xml:space="preserve">SEC </w:t>
      </w:r>
      <w:r w:rsidR="000A1506" w:rsidRPr="00B95CA5">
        <w:t xml:space="preserve">version </w:t>
      </w:r>
      <w:r w:rsidR="00F35239" w:rsidRPr="00B95CA5">
        <w:t>5.4 – 9</w:t>
      </w:r>
      <w:r w:rsidRPr="00B95CA5">
        <w:t xml:space="preserve">th </w:t>
      </w:r>
      <w:r w:rsidR="00F35239" w:rsidRPr="00B95CA5">
        <w:t>February</w:t>
      </w:r>
      <w:r w:rsidRPr="00B95CA5">
        <w:t xml:space="preserve"> 2017</w:t>
      </w:r>
      <w:r w:rsidR="00260AF9">
        <w:t xml:space="preserve"> as this reflects the</w:t>
      </w:r>
      <w:r>
        <w:t xml:space="preserve"> latest version of SEC available at the time R1.4 scope is finalised. </w:t>
      </w:r>
    </w:p>
    <w:p w:rsidR="00DB38BE" w:rsidRDefault="00521028" w:rsidP="00521028">
      <w:pPr>
        <w:pStyle w:val="BodyTextNormal"/>
      </w:pPr>
      <w:r w:rsidRPr="00521028">
        <w:t xml:space="preserve">The DCC Plan </w:t>
      </w:r>
      <w:r>
        <w:t xml:space="preserve">for R1.4 </w:t>
      </w:r>
      <w:r w:rsidRPr="00521028">
        <w:t>is baselined</w:t>
      </w:r>
      <w:r>
        <w:t xml:space="preserve"> against </w:t>
      </w:r>
      <w:r w:rsidR="008A5173">
        <w:t xml:space="preserve">SEC </w:t>
      </w:r>
      <w:r w:rsidR="000A1506">
        <w:t xml:space="preserve">version </w:t>
      </w:r>
      <w:r w:rsidR="008A5173">
        <w:t>5.4</w:t>
      </w:r>
      <w:r w:rsidR="00DB38BE">
        <w:t xml:space="preserve"> </w:t>
      </w:r>
      <w:r>
        <w:t xml:space="preserve">and </w:t>
      </w:r>
      <w:r w:rsidR="00DB38BE">
        <w:t xml:space="preserve">includes alignment to all SSDs associated with this version </w:t>
      </w:r>
      <w:r w:rsidR="00586CB5">
        <w:t xml:space="preserve">of the SEC </w:t>
      </w:r>
      <w:r w:rsidR="00DB38BE">
        <w:t>including but not limited to the following technical specifications,</w:t>
      </w:r>
    </w:p>
    <w:p w:rsidR="00DB38BE" w:rsidRDefault="00DB38BE" w:rsidP="00F76505">
      <w:pPr>
        <w:pStyle w:val="BodyTextNormal"/>
        <w:numPr>
          <w:ilvl w:val="0"/>
          <w:numId w:val="19"/>
        </w:numPr>
        <w:ind w:left="1418" w:hanging="567"/>
      </w:pPr>
      <w:r>
        <w:t>GBCS v1.0</w:t>
      </w:r>
    </w:p>
    <w:p w:rsidR="00DB38BE" w:rsidRDefault="00DB38BE" w:rsidP="00F76505">
      <w:pPr>
        <w:pStyle w:val="BodyTextNormal"/>
        <w:numPr>
          <w:ilvl w:val="0"/>
          <w:numId w:val="19"/>
        </w:numPr>
        <w:ind w:left="1418" w:hanging="567"/>
      </w:pPr>
      <w:r>
        <w:t>CHTS v1.0</w:t>
      </w:r>
    </w:p>
    <w:p w:rsidR="00DB38BE" w:rsidRDefault="00DB38BE" w:rsidP="00F76505">
      <w:pPr>
        <w:pStyle w:val="BodyTextNormal"/>
        <w:numPr>
          <w:ilvl w:val="0"/>
          <w:numId w:val="19"/>
        </w:numPr>
        <w:ind w:left="1418" w:hanging="567"/>
      </w:pPr>
      <w:r>
        <w:t>SMETS v2.0</w:t>
      </w:r>
    </w:p>
    <w:p w:rsidR="00DB38BE" w:rsidRDefault="00DB38BE" w:rsidP="00F76505">
      <w:pPr>
        <w:pStyle w:val="BodyTextNormal"/>
        <w:numPr>
          <w:ilvl w:val="0"/>
          <w:numId w:val="19"/>
        </w:numPr>
        <w:ind w:left="1418" w:hanging="567"/>
      </w:pPr>
      <w:r>
        <w:t>DUIS v1.0</w:t>
      </w:r>
    </w:p>
    <w:p w:rsidR="00DB38BE" w:rsidRDefault="00DB38BE" w:rsidP="00F76505">
      <w:pPr>
        <w:pStyle w:val="BodyTextNormal"/>
        <w:numPr>
          <w:ilvl w:val="0"/>
          <w:numId w:val="27"/>
        </w:numPr>
        <w:ind w:left="1418" w:hanging="567"/>
      </w:pPr>
      <w:r>
        <w:t>MMC v1.0 (and the latest available version of the associated Parse and Correl</w:t>
      </w:r>
      <w:r w:rsidR="008A5173">
        <w:t>ate version that relates to these</w:t>
      </w:r>
      <w:r>
        <w:t xml:space="preserve"> SSD</w:t>
      </w:r>
      <w:r w:rsidR="008A5173">
        <w:t>s</w:t>
      </w:r>
      <w:r>
        <w:t>)</w:t>
      </w:r>
    </w:p>
    <w:p w:rsidR="00DB38BE" w:rsidRDefault="00DB38BE" w:rsidP="00F76505">
      <w:pPr>
        <w:pStyle w:val="BodyTextNormal"/>
      </w:pPr>
      <w:r>
        <w:t xml:space="preserve">The DCC recognises that further version of the SEC may be designated between the baselining of scope and the implementation of DCC R1.4. </w:t>
      </w:r>
      <w:r w:rsidRPr="00503938">
        <w:t>Any changes to SEC versions post this</w:t>
      </w:r>
      <w:r>
        <w:t xml:space="preserve"> baseline version</w:t>
      </w:r>
      <w:r w:rsidRPr="00503938">
        <w:t xml:space="preserve"> that have an impact on the DCC Systems for R1.4 will need to be managed via the R1.4 change control process</w:t>
      </w:r>
      <w:r>
        <w:t>.</w:t>
      </w:r>
    </w:p>
    <w:p w:rsidR="00DB38BE" w:rsidRPr="006C721F" w:rsidRDefault="00DB38BE" w:rsidP="00F76505">
      <w:pPr>
        <w:pStyle w:val="BodyTextNormal"/>
        <w:rPr>
          <w:szCs w:val="22"/>
        </w:rPr>
      </w:pPr>
      <w:r w:rsidRPr="006C721F">
        <w:rPr>
          <w:rFonts w:cs="Arial"/>
          <w:color w:val="000000"/>
          <w:szCs w:val="22"/>
          <w:lang w:eastAsia="ja-JP"/>
        </w:rPr>
        <w:t xml:space="preserve">DCC agree, together with BEIS and the SEC panel, to: </w:t>
      </w:r>
    </w:p>
    <w:p w:rsidR="00DB38BE" w:rsidRDefault="00DB38BE" w:rsidP="00F76505">
      <w:pPr>
        <w:pStyle w:val="ListParagraph"/>
        <w:numPr>
          <w:ilvl w:val="0"/>
          <w:numId w:val="16"/>
        </w:numPr>
        <w:autoSpaceDE w:val="0"/>
        <w:autoSpaceDN w:val="0"/>
        <w:adjustRightInd w:val="0"/>
        <w:spacing w:before="0" w:after="38"/>
        <w:ind w:left="1418" w:hanging="567"/>
        <w:rPr>
          <w:szCs w:val="22"/>
        </w:rPr>
      </w:pPr>
      <w:r w:rsidRPr="006C721F">
        <w:rPr>
          <w:szCs w:val="22"/>
        </w:rPr>
        <w:t>Monitor the changes proposed to SEC between now and the R1.4 implementation date.</w:t>
      </w:r>
    </w:p>
    <w:p w:rsidR="00FE3318" w:rsidRPr="006C721F" w:rsidRDefault="00FE3318" w:rsidP="00FE3318">
      <w:pPr>
        <w:pStyle w:val="ListParagraph"/>
        <w:autoSpaceDE w:val="0"/>
        <w:autoSpaceDN w:val="0"/>
        <w:adjustRightInd w:val="0"/>
        <w:spacing w:before="0" w:after="38"/>
        <w:ind w:left="1418"/>
        <w:rPr>
          <w:szCs w:val="22"/>
        </w:rPr>
      </w:pPr>
    </w:p>
    <w:p w:rsidR="00DB38BE" w:rsidRDefault="00DB38BE" w:rsidP="00F76505">
      <w:pPr>
        <w:pStyle w:val="ListParagraph"/>
        <w:numPr>
          <w:ilvl w:val="0"/>
          <w:numId w:val="16"/>
        </w:numPr>
        <w:autoSpaceDE w:val="0"/>
        <w:autoSpaceDN w:val="0"/>
        <w:adjustRightInd w:val="0"/>
        <w:spacing w:before="0" w:after="38"/>
        <w:ind w:left="1418" w:hanging="567"/>
        <w:rPr>
          <w:szCs w:val="22"/>
        </w:rPr>
      </w:pPr>
      <w:r w:rsidRPr="00D96133">
        <w:rPr>
          <w:szCs w:val="22"/>
        </w:rPr>
        <w:t xml:space="preserve">Determine and agree each modification that is proposed </w:t>
      </w:r>
      <w:r w:rsidR="00315189">
        <w:rPr>
          <w:szCs w:val="22"/>
        </w:rPr>
        <w:t xml:space="preserve">prior to the implementation of R1.4 </w:t>
      </w:r>
      <w:r w:rsidRPr="00D96133">
        <w:rPr>
          <w:szCs w:val="22"/>
        </w:rPr>
        <w:t>and review its impact upon the scope of R1,4</w:t>
      </w:r>
    </w:p>
    <w:p w:rsidR="00FE3318" w:rsidRPr="00FE3318" w:rsidRDefault="00FE3318" w:rsidP="00FE3318">
      <w:pPr>
        <w:autoSpaceDE w:val="0"/>
        <w:autoSpaceDN w:val="0"/>
        <w:adjustRightInd w:val="0"/>
        <w:spacing w:before="0" w:after="38"/>
        <w:rPr>
          <w:szCs w:val="22"/>
        </w:rPr>
      </w:pPr>
    </w:p>
    <w:p w:rsidR="00FE3318" w:rsidRPr="00E87391" w:rsidRDefault="00DB38BE" w:rsidP="00FE3318">
      <w:pPr>
        <w:pStyle w:val="ListParagraph"/>
        <w:numPr>
          <w:ilvl w:val="0"/>
          <w:numId w:val="16"/>
        </w:numPr>
        <w:autoSpaceDE w:val="0"/>
        <w:autoSpaceDN w:val="0"/>
        <w:adjustRightInd w:val="0"/>
        <w:spacing w:before="0" w:after="38"/>
        <w:ind w:left="1418" w:hanging="567"/>
      </w:pPr>
      <w:r w:rsidRPr="00D96133">
        <w:rPr>
          <w:szCs w:val="22"/>
        </w:rPr>
        <w:t xml:space="preserve">Ensure </w:t>
      </w:r>
      <w:r w:rsidR="00315189">
        <w:rPr>
          <w:szCs w:val="22"/>
        </w:rPr>
        <w:t xml:space="preserve">any </w:t>
      </w:r>
      <w:r w:rsidRPr="00D96133">
        <w:rPr>
          <w:szCs w:val="22"/>
        </w:rPr>
        <w:t>modifications</w:t>
      </w:r>
      <w:r w:rsidRPr="00E87391">
        <w:t xml:space="preserve"> </w:t>
      </w:r>
      <w:r w:rsidR="00315189">
        <w:t xml:space="preserve">proposed </w:t>
      </w:r>
      <w:r w:rsidRPr="00E87391">
        <w:t xml:space="preserve">are essential to the operation of the full smart metering system and/or have a material effect on the </w:t>
      </w:r>
      <w:r w:rsidR="00315189">
        <w:t>overall SMIP Impact Assessment prior to inclusion within the R1.4 scope</w:t>
      </w:r>
    </w:p>
    <w:p w:rsidR="00FE3318" w:rsidRDefault="00315189" w:rsidP="00FE3318">
      <w:pPr>
        <w:pStyle w:val="ListParagraph"/>
        <w:numPr>
          <w:ilvl w:val="1"/>
          <w:numId w:val="28"/>
        </w:numPr>
        <w:autoSpaceDE w:val="0"/>
        <w:autoSpaceDN w:val="0"/>
        <w:adjustRightInd w:val="0"/>
        <w:spacing w:before="0" w:after="38"/>
        <w:ind w:left="1985" w:hanging="567"/>
      </w:pPr>
      <w:r>
        <w:lastRenderedPageBreak/>
        <w:t>If deemed appropriate by all Parties, a</w:t>
      </w:r>
      <w:r w:rsidR="00DB38BE" w:rsidRPr="00E87391">
        <w:t xml:space="preserve">gree the wording of each modification to ensure it can be delivered unambiguously </w:t>
      </w:r>
      <w:r>
        <w:t>as part of the R1.4 scope</w:t>
      </w:r>
    </w:p>
    <w:p w:rsidR="007022F6" w:rsidRDefault="00315189" w:rsidP="00FE3318">
      <w:pPr>
        <w:pStyle w:val="ListParagraph"/>
        <w:numPr>
          <w:ilvl w:val="1"/>
          <w:numId w:val="28"/>
        </w:numPr>
        <w:autoSpaceDE w:val="0"/>
        <w:autoSpaceDN w:val="0"/>
        <w:adjustRightInd w:val="0"/>
        <w:spacing w:before="0" w:after="38"/>
        <w:ind w:left="1985" w:hanging="567"/>
      </w:pPr>
      <w:r>
        <w:t>If not deemed appropriate</w:t>
      </w:r>
      <w:r w:rsidRPr="00315189">
        <w:t xml:space="preserve"> </w:t>
      </w:r>
      <w:r>
        <w:t>by all Parties agree to s</w:t>
      </w:r>
      <w:r w:rsidR="00DB38BE" w:rsidRPr="00E87391">
        <w:t xml:space="preserve">chedule the implementation of the modification into an appropriate release </w:t>
      </w:r>
      <w:r w:rsidR="001A2D59">
        <w:t xml:space="preserve">of SEC </w:t>
      </w:r>
      <w:r w:rsidR="00DB38BE" w:rsidRPr="00E87391">
        <w:t>beyond the DCC Release 1</w:t>
      </w:r>
      <w:r w:rsidR="00DB38BE">
        <w:t>.4</w:t>
      </w:r>
      <w:r>
        <w:t xml:space="preserve"> if it cannot be accommodated within the R1.4 scope</w:t>
      </w:r>
      <w:r w:rsidR="00DB38BE" w:rsidRPr="00E87391">
        <w:t xml:space="preserve">. </w:t>
      </w:r>
    </w:p>
    <w:p w:rsidR="00DB38BE" w:rsidRPr="00FE3318" w:rsidRDefault="00DB38BE" w:rsidP="00FE3318">
      <w:pPr>
        <w:pStyle w:val="ListParagraph"/>
        <w:numPr>
          <w:ilvl w:val="1"/>
          <w:numId w:val="28"/>
        </w:numPr>
        <w:autoSpaceDE w:val="0"/>
        <w:autoSpaceDN w:val="0"/>
        <w:adjustRightInd w:val="0"/>
        <w:spacing w:before="0" w:after="38"/>
        <w:ind w:left="1985" w:hanging="567"/>
      </w:pPr>
    </w:p>
    <w:p w:rsidR="00E85835" w:rsidRDefault="00E25522" w:rsidP="00082C08">
      <w:pPr>
        <w:pStyle w:val="Heading1"/>
      </w:pPr>
      <w:r>
        <w:t>Annex</w:t>
      </w:r>
      <w:r w:rsidR="00E85835">
        <w:t xml:space="preserve"> 1 - </w:t>
      </w:r>
      <w:r w:rsidR="00E33235">
        <w:t xml:space="preserve">DCC </w:t>
      </w:r>
      <w:r w:rsidR="00E85835">
        <w:t>R</w:t>
      </w:r>
      <w:r>
        <w:t xml:space="preserve">elease </w:t>
      </w:r>
      <w:r w:rsidR="00E85835">
        <w:t xml:space="preserve">1.4 </w:t>
      </w:r>
      <w:r>
        <w:t xml:space="preserve">Statement of </w:t>
      </w:r>
      <w:r w:rsidR="00E85835">
        <w:t xml:space="preserve">Scope </w:t>
      </w:r>
    </w:p>
    <w:p w:rsidR="00ED0C85" w:rsidRDefault="00ED0C85" w:rsidP="00ED0C85">
      <w:pPr>
        <w:pStyle w:val="BodyTextNormal"/>
      </w:pPr>
      <w:r>
        <w:t xml:space="preserve">The following provide a summary one page reference guide for the </w:t>
      </w:r>
      <w:r w:rsidRPr="00ED0C85">
        <w:t>DCC Release 1.4 Statement of Scope</w:t>
      </w:r>
      <w:r>
        <w:t>.</w:t>
      </w:r>
    </w:p>
    <w:p w:rsidR="00ED0C85" w:rsidRDefault="00A02684" w:rsidP="00FE3318">
      <w:pPr>
        <w:pStyle w:val="BodyTextNormal"/>
      </w:pPr>
      <w:r>
        <w:object w:dxaOrig="1551" w:dyaOrig="1004" w14:anchorId="4345B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Excel.Sheet.12" ShapeID="_x0000_i1025" DrawAspect="Icon" ObjectID="_1569736648" r:id="rId15"/>
        </w:object>
      </w:r>
    </w:p>
    <w:p w:rsidR="00BD6DD8" w:rsidRDefault="00BD6DD8" w:rsidP="000B0002">
      <w:pPr>
        <w:spacing w:before="0" w:after="0"/>
        <w:sectPr w:rsidR="00BD6DD8" w:rsidSect="00E010F4">
          <w:headerReference w:type="default" r:id="rId16"/>
          <w:footerReference w:type="default" r:id="rId17"/>
          <w:pgSz w:w="11900" w:h="16840" w:code="9"/>
          <w:pgMar w:top="1922" w:right="1134" w:bottom="1440" w:left="1134" w:header="340" w:footer="397" w:gutter="0"/>
          <w:cols w:space="708"/>
          <w:docGrid w:linePitch="299"/>
        </w:sectPr>
      </w:pPr>
    </w:p>
    <w:p w:rsidR="00E33235" w:rsidRDefault="00E33235" w:rsidP="000B0002">
      <w:pPr>
        <w:spacing w:before="0" w:after="0"/>
      </w:pPr>
    </w:p>
    <w:p w:rsidR="00563CD5" w:rsidRDefault="00563CD5" w:rsidP="000B0002">
      <w:pPr>
        <w:pStyle w:val="BodyTextNormal"/>
      </w:pPr>
    </w:p>
    <w:p w:rsidR="00A02684" w:rsidRPr="00E33235" w:rsidRDefault="00BD6DD8" w:rsidP="00BD6DD8">
      <w:pPr>
        <w:pStyle w:val="BodyTextNormal"/>
        <w:ind w:left="0"/>
      </w:pPr>
      <w:r w:rsidRPr="00A02684">
        <w:rPr>
          <w:noProof/>
          <w:lang w:eastAsia="en-GB"/>
        </w:rPr>
        <w:drawing>
          <wp:inline distT="0" distB="0" distL="0" distR="0" wp14:anchorId="46B7A246" wp14:editId="0DD934B8">
            <wp:extent cx="9274367" cy="50673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83729" cy="5072415"/>
                    </a:xfrm>
                    <a:prstGeom prst="rect">
                      <a:avLst/>
                    </a:prstGeom>
                    <a:noFill/>
                    <a:ln>
                      <a:noFill/>
                    </a:ln>
                  </pic:spPr>
                </pic:pic>
              </a:graphicData>
            </a:graphic>
          </wp:inline>
        </w:drawing>
      </w:r>
    </w:p>
    <w:sectPr w:rsidR="00A02684" w:rsidRPr="00E33235" w:rsidSect="00BD6DD8">
      <w:pgSz w:w="16840" w:h="11900" w:orient="landscape" w:code="9"/>
      <w:pgMar w:top="1134" w:right="1922" w:bottom="1134" w:left="1440" w:header="340"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B1B" w:rsidRDefault="00CF3B1B" w:rsidP="00FA568E">
      <w:pPr>
        <w:spacing w:after="0"/>
      </w:pPr>
      <w:r>
        <w:separator/>
      </w:r>
    </w:p>
  </w:endnote>
  <w:endnote w:type="continuationSeparator" w:id="0">
    <w:p w:rsidR="00CF3B1B" w:rsidRDefault="00CF3B1B"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dobe Caslon Pro">
    <w:altName w:val="Times New Roman"/>
    <w:charset w:val="00"/>
    <w:family w:val="auto"/>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409974983"/>
      <w:docPartObj>
        <w:docPartGallery w:val="Page Numbers (Bottom of Page)"/>
        <w:docPartUnique/>
      </w:docPartObj>
    </w:sdtPr>
    <w:sdtEndPr/>
    <w:sdtContent>
      <w:sdt>
        <w:sdtPr>
          <w:rPr>
            <w:sz w:val="20"/>
            <w:szCs w:val="20"/>
          </w:rPr>
          <w:id w:val="111715139"/>
          <w:docPartObj>
            <w:docPartGallery w:val="Page Numbers (Top of Page)"/>
            <w:docPartUnique/>
          </w:docPartObj>
        </w:sdtPr>
        <w:sdtEndPr/>
        <w:sdtContent>
          <w:p w:rsidR="00846A64" w:rsidRPr="00A11CA5" w:rsidRDefault="00846A64" w:rsidP="00846A64">
            <w:pPr>
              <w:pStyle w:val="Footer"/>
              <w:framePr w:wrap="around" w:vAnchor="text" w:hAnchor="page" w:x="15345" w:y="214"/>
              <w:jc w:val="right"/>
              <w:rPr>
                <w:sz w:val="20"/>
                <w:szCs w:val="20"/>
              </w:rPr>
            </w:pPr>
            <w:r w:rsidRPr="00A11CA5">
              <w:rPr>
                <w:sz w:val="20"/>
                <w:szCs w:val="20"/>
              </w:rPr>
              <w:t xml:space="preserve">Page </w:t>
            </w:r>
            <w:r w:rsidR="008A3B2D" w:rsidRPr="00A11CA5">
              <w:rPr>
                <w:b/>
                <w:bCs/>
                <w:sz w:val="20"/>
                <w:szCs w:val="20"/>
              </w:rPr>
              <w:fldChar w:fldCharType="begin"/>
            </w:r>
            <w:r w:rsidRPr="00A11CA5">
              <w:rPr>
                <w:b/>
                <w:bCs/>
                <w:sz w:val="20"/>
                <w:szCs w:val="20"/>
              </w:rPr>
              <w:instrText xml:space="preserve"> PAGE </w:instrText>
            </w:r>
            <w:r w:rsidR="008A3B2D" w:rsidRPr="00A11CA5">
              <w:rPr>
                <w:b/>
                <w:bCs/>
                <w:sz w:val="20"/>
                <w:szCs w:val="20"/>
              </w:rPr>
              <w:fldChar w:fldCharType="separate"/>
            </w:r>
            <w:r w:rsidR="00BD6DD8">
              <w:rPr>
                <w:b/>
                <w:bCs/>
                <w:noProof/>
                <w:sz w:val="20"/>
                <w:szCs w:val="20"/>
              </w:rPr>
              <w:t>1</w:t>
            </w:r>
            <w:r w:rsidR="008A3B2D" w:rsidRPr="00A11CA5">
              <w:rPr>
                <w:b/>
                <w:bCs/>
                <w:sz w:val="20"/>
                <w:szCs w:val="20"/>
              </w:rPr>
              <w:fldChar w:fldCharType="end"/>
            </w:r>
            <w:r w:rsidRPr="00A11CA5">
              <w:rPr>
                <w:sz w:val="20"/>
                <w:szCs w:val="20"/>
              </w:rPr>
              <w:t xml:space="preserve"> of </w:t>
            </w:r>
            <w:r w:rsidR="008A3B2D" w:rsidRPr="00A11CA5">
              <w:rPr>
                <w:b/>
                <w:bCs/>
                <w:sz w:val="20"/>
                <w:szCs w:val="20"/>
              </w:rPr>
              <w:fldChar w:fldCharType="begin"/>
            </w:r>
            <w:r w:rsidRPr="00A11CA5">
              <w:rPr>
                <w:b/>
                <w:bCs/>
                <w:sz w:val="20"/>
                <w:szCs w:val="20"/>
              </w:rPr>
              <w:instrText xml:space="preserve"> NUMPAGES  </w:instrText>
            </w:r>
            <w:r w:rsidR="008A3B2D" w:rsidRPr="00A11CA5">
              <w:rPr>
                <w:b/>
                <w:bCs/>
                <w:sz w:val="20"/>
                <w:szCs w:val="20"/>
              </w:rPr>
              <w:fldChar w:fldCharType="separate"/>
            </w:r>
            <w:r w:rsidR="00BD6DD8">
              <w:rPr>
                <w:b/>
                <w:bCs/>
                <w:noProof/>
                <w:sz w:val="20"/>
                <w:szCs w:val="20"/>
              </w:rPr>
              <w:t>6</w:t>
            </w:r>
            <w:r w:rsidR="008A3B2D" w:rsidRPr="00A11CA5">
              <w:rPr>
                <w:b/>
                <w:bCs/>
                <w:sz w:val="20"/>
                <w:szCs w:val="20"/>
              </w:rPr>
              <w:fldChar w:fldCharType="end"/>
            </w:r>
          </w:p>
        </w:sdtContent>
      </w:sdt>
    </w:sdtContent>
  </w:sdt>
  <w:tbl>
    <w:tblPr>
      <w:tblStyle w:val="TableTemplate2"/>
      <w:tblW w:w="5000" w:type="pct"/>
      <w:tblBorders>
        <w:insideH w:val="none" w:sz="0" w:space="0" w:color="auto"/>
        <w:insideV w:val="none" w:sz="0" w:space="0" w:color="auto"/>
      </w:tblBorders>
      <w:tblLook w:val="0600" w:firstRow="0" w:lastRow="0" w:firstColumn="0" w:lastColumn="0" w:noHBand="1" w:noVBand="1"/>
    </w:tblPr>
    <w:tblGrid>
      <w:gridCol w:w="3284"/>
      <w:gridCol w:w="3283"/>
      <w:gridCol w:w="3281"/>
    </w:tblGrid>
    <w:tr w:rsidR="00456349" w:rsidRPr="00F8524C" w:rsidTr="00443F93">
      <w:tc>
        <w:tcPr>
          <w:tcW w:w="1667" w:type="pct"/>
        </w:tcPr>
        <w:p w:rsidR="00456349" w:rsidRDefault="007C668B" w:rsidP="006005ED">
          <w:pPr>
            <w:pStyle w:val="Footer"/>
            <w:jc w:val="both"/>
            <w:rPr>
              <w:sz w:val="20"/>
              <w:szCs w:val="20"/>
            </w:rPr>
          </w:pPr>
          <w:r>
            <w:t>R1.4 Statement of Scope</w:t>
          </w:r>
          <w:r w:rsidR="00016E2B">
            <w:t xml:space="preserve">    </w:t>
          </w:r>
          <w:r w:rsidR="00016E2B">
            <w:ptab w:relativeTo="margin" w:alignment="center" w:leader="none"/>
          </w:r>
          <w:r w:rsidR="00016E2B">
            <w:t xml:space="preserve">                </w:t>
          </w:r>
        </w:p>
      </w:tc>
      <w:tc>
        <w:tcPr>
          <w:tcW w:w="1667" w:type="pct"/>
        </w:tcPr>
        <w:p w:rsidR="00456349" w:rsidRDefault="00016E2B" w:rsidP="00AA542B">
          <w:pPr>
            <w:pStyle w:val="Footer"/>
            <w:jc w:val="center"/>
            <w:rPr>
              <w:sz w:val="20"/>
              <w:szCs w:val="20"/>
            </w:rPr>
          </w:pPr>
          <w:r>
            <w:rPr>
              <w:sz w:val="20"/>
              <w:szCs w:val="20"/>
            </w:rPr>
            <w:t>DCC PUBLIC</w:t>
          </w:r>
        </w:p>
      </w:tc>
      <w:tc>
        <w:tcPr>
          <w:tcW w:w="1667" w:type="pct"/>
        </w:tcPr>
        <w:p w:rsidR="00456349" w:rsidRPr="00F8524C" w:rsidRDefault="00BD6DD8" w:rsidP="006005ED">
          <w:pPr>
            <w:pStyle w:val="Footer"/>
            <w:jc w:val="right"/>
            <w:rPr>
              <w:sz w:val="20"/>
              <w:szCs w:val="20"/>
            </w:rPr>
          </w:pPr>
          <w:sdt>
            <w:sdtPr>
              <w:rPr>
                <w:sz w:val="20"/>
                <w:szCs w:val="20"/>
              </w:rPr>
              <w:id w:val="-2069017859"/>
              <w:docPartObj>
                <w:docPartGallery w:val="Page Numbers (Top of Page)"/>
                <w:docPartUnique/>
              </w:docPartObj>
            </w:sdtPr>
            <w:sdtEndPr/>
            <w:sdtContent>
              <w:r w:rsidR="00456349" w:rsidRPr="00F8524C">
                <w:rPr>
                  <w:sz w:val="20"/>
                  <w:szCs w:val="20"/>
                </w:rPr>
                <w:t xml:space="preserve">Page </w:t>
              </w:r>
              <w:r w:rsidR="008A3B2D" w:rsidRPr="00F8524C">
                <w:rPr>
                  <w:bCs/>
                  <w:sz w:val="20"/>
                  <w:szCs w:val="20"/>
                </w:rPr>
                <w:fldChar w:fldCharType="begin"/>
              </w:r>
              <w:r w:rsidR="00456349" w:rsidRPr="00F8524C">
                <w:rPr>
                  <w:bCs/>
                  <w:sz w:val="20"/>
                  <w:szCs w:val="20"/>
                </w:rPr>
                <w:instrText xml:space="preserve"> PAGE </w:instrText>
              </w:r>
              <w:r w:rsidR="008A3B2D" w:rsidRPr="00F8524C">
                <w:rPr>
                  <w:bCs/>
                  <w:sz w:val="20"/>
                  <w:szCs w:val="20"/>
                </w:rPr>
                <w:fldChar w:fldCharType="separate"/>
              </w:r>
              <w:r>
                <w:rPr>
                  <w:bCs/>
                  <w:noProof/>
                  <w:sz w:val="20"/>
                  <w:szCs w:val="20"/>
                </w:rPr>
                <w:t>1</w:t>
              </w:r>
              <w:r w:rsidR="008A3B2D" w:rsidRPr="00F8524C">
                <w:rPr>
                  <w:bCs/>
                  <w:sz w:val="20"/>
                  <w:szCs w:val="20"/>
                </w:rPr>
                <w:fldChar w:fldCharType="end"/>
              </w:r>
              <w:r w:rsidR="00456349" w:rsidRPr="00F8524C">
                <w:rPr>
                  <w:sz w:val="20"/>
                  <w:szCs w:val="20"/>
                </w:rPr>
                <w:t xml:space="preserve"> of </w:t>
              </w:r>
              <w:r w:rsidR="008A3B2D" w:rsidRPr="00F8524C">
                <w:rPr>
                  <w:bCs/>
                  <w:sz w:val="20"/>
                  <w:szCs w:val="20"/>
                </w:rPr>
                <w:fldChar w:fldCharType="begin"/>
              </w:r>
              <w:r w:rsidR="00456349" w:rsidRPr="00F8524C">
                <w:rPr>
                  <w:bCs/>
                  <w:sz w:val="20"/>
                  <w:szCs w:val="20"/>
                </w:rPr>
                <w:instrText xml:space="preserve"> NUMPAGES  </w:instrText>
              </w:r>
              <w:r w:rsidR="008A3B2D" w:rsidRPr="00F8524C">
                <w:rPr>
                  <w:bCs/>
                  <w:sz w:val="20"/>
                  <w:szCs w:val="20"/>
                </w:rPr>
                <w:fldChar w:fldCharType="separate"/>
              </w:r>
              <w:r>
                <w:rPr>
                  <w:bCs/>
                  <w:noProof/>
                  <w:sz w:val="20"/>
                  <w:szCs w:val="20"/>
                </w:rPr>
                <w:t>6</w:t>
              </w:r>
              <w:r w:rsidR="008A3B2D" w:rsidRPr="00F8524C">
                <w:rPr>
                  <w:bCs/>
                  <w:sz w:val="20"/>
                  <w:szCs w:val="20"/>
                </w:rPr>
                <w:fldChar w:fldCharType="end"/>
              </w:r>
            </w:sdtContent>
          </w:sdt>
        </w:p>
      </w:tc>
    </w:tr>
  </w:tbl>
  <w:p w:rsidR="00846A64" w:rsidRPr="00B83C3C" w:rsidRDefault="00846A64" w:rsidP="00456349">
    <w:pPr>
      <w:pStyle w:val="Footer"/>
      <w:jc w:val="both"/>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B1B" w:rsidRDefault="00CF3B1B" w:rsidP="00FA568E">
      <w:pPr>
        <w:spacing w:after="0"/>
      </w:pPr>
      <w:r>
        <w:separator/>
      </w:r>
    </w:p>
  </w:footnote>
  <w:footnote w:type="continuationSeparator" w:id="0">
    <w:p w:rsidR="00CF3B1B" w:rsidRDefault="00CF3B1B" w:rsidP="00FA56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A64" w:rsidRDefault="00973DE9" w:rsidP="008F5A2C">
    <w:r>
      <w:rPr>
        <w:noProof/>
        <w:lang w:eastAsia="en-GB"/>
      </w:rPr>
      <mc:AlternateContent>
        <mc:Choice Requires="wpg">
          <w:drawing>
            <wp:anchor distT="0" distB="0" distL="114300" distR="114300" simplePos="0" relativeHeight="251677696" behindDoc="0" locked="0" layoutInCell="1" allowOverlap="1" wp14:anchorId="63E0ED08" wp14:editId="46F22632">
              <wp:simplePos x="0" y="0"/>
              <wp:positionH relativeFrom="column">
                <wp:posOffset>-299085</wp:posOffset>
              </wp:positionH>
              <wp:positionV relativeFrom="page">
                <wp:posOffset>226695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62D21369" id="Group 23" o:spid="_x0000_s1026" style="position:absolute;margin-left:-23.55pt;margin-top:17.85pt;width:1188pt;height:54.45pt;z-index:251677696;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NPAAAAAFJnaHRsb25n&#10;AAAKc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D5oAAAABAAAAoAAAADMAAAHgAABfoAAAD34AGAAB/9j/7QAMQWRvYmVfQ00AAf/uAA5B&#10;ZG9iZQBkgAAAAAH/2wCEAAwICAgJCAwJCQwRCwoLERUPDAwPFRgTExUTExgRDAwMDAwMEQwMDAwM&#10;DAwMDAwMDAwMDAwMDAwMDAwMDAwMDAwBDQsLDQ4NEA4OEBQODg4UFA4ODg4UEQwMDAwMEREMDAwM&#10;DAwRDAwMDAwMDAwMDAwMDAwMDAwMDAwMDAwMDAwMDP/AABEIADM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AkBJQ0NfUFJPRklMRQABAQAAAjBBREJFAhAAAG1u&#10;dHJSR0IgWFlaIAfPAAYAAwAAAAAAAG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E5OTk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4ADkFkb2JlAGRAAAAAAf/bAIQAAQEB&#10;AQEBAQEBAQEBAQEBAQEBAQEBAQEBAQEBAQIBAQEBAQECAgICAgICAgICAgICAgMDAwMDAwMDAwMD&#10;AwMDAwEBAQEBAQECAQECAwICAgMDAwMDAwMDAwMDAwMDAwMDAwMDAwMDAwMDAwMDAwMDAwMDAwMD&#10;AwMDAwMDAwMDAwMD/8AAEQgDTwpxAwERAAIRAQMRAf/dAAQBT//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NU/wCFLf8AMq3t8ofmHu/4lbN3NW0fxz+K&#10;m5ajZtRt7HVkkWO3z3hho2oewd3bkp4SFnkw1Y1Tt7GQza1pxT1U8Whq6ZRkL7ecvQ7btKbpMtbi&#10;5Gqp4rGcqo9NQox9agH4R08i0FetZ73InV+ve/de697917r6SX/CYb+Y9vT5f/F/evx17o3HWbp7&#10;d+KEu18dhd1Zmreqz28el91QVNPs18tV1BMtZW4Kpx9ViqmrYlmpWxvmLztJLJj77j8vw7VuSX9m&#10;umK6qSo4LItNVPQMCGA9dVMYDLihqOtnr3HHV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Ef+FMWeyuF/k9/&#10;IqmxkksMe4t19F4HLSQllb+FP3Rg8rLGzpYhZJaSGNx9GVihuGI9jf27RX5rty34VkI+3w2H+Xqy&#10;fF18uH3kl0/1737r3Xvfuvde9+6919Or/hLnncpl/wCUj1vj8hJK9Jtft/u7BYNZGJSHF1G8W3NN&#10;HACeFNbkaxyB/aZj9SfeOfuSipzTIy8WjjJ+3TT/AAAdMv8AF1sRewF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Kb39n8rurvfuvdGdklmzm&#10;5O2+x8/mZp2Lzy5XMbxrcjkZJmYkl2mkcsSTz7y/sUWKyhjT4VRAPsCgDpSOgl9quvde9+691737&#10;r3W1D/wkVzuTof5j3cOCp5JTis78PN/T5OmBPh+4w/bux5cbXOtwNcXmmhQkGwmYW5uI0900U8vx&#10;OeKzrT80kqP9Xp1STh19Gv3APT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jT+cr8Tdy/Dn+Y58m+tMviqig2vuvsTcPcPVVa0Ek&#10;dDmer+1c1U7r22+LncATLjnmqcHVSLx93Q1Cf2feUvKW6R7ty/bXCmrKgjf1DoApr9uGHyYdPqaj&#10;qr72JOrde9+691737r3W7t/wj8+LG44M38o/mhm8XUUO26nbuI+OXXeSnhdI9wVdVmaTsLs9qRpA&#10;LxULY/bMXkTUryTSpcPA49w57rblGUttoQ1aplYemCqftq/7B69NSHy63lvcM9N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kT/zmezsz23/ADUPnfubOVU1XVYX5H9h9Y0jTOzeDDdM5Y9R4KliDfpSOjwkKqBx+fz7&#10;yn5RtkteWbKNBQGJX/OQaz/Nun1wo6rL9iLq3XvfuvdHg/lndiZfqn+Yd8I994WpmpqnD/KPpGmr&#10;DAzLJVYHPdg0G3d0Yy6kHTV42rq6Vx+VkINxx7JuYrdLrYbyB8gwyftCkg/kQD1o5HX2LPeJ/S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6n8zn/t5P/MJ/wDF4vlj/wC/&#10;6z/vLDlz/lXrD/nng/6tL0oXgOiPeznrfXvfuvdGa+FH/ZZXxJ/8Wb6F/wDfqYr2Xbx/ySLr/mjL&#10;/wAcbrR4dfZy94j9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x1P5nP/byf+YT/AOLxfLH/AN/1n/eWHLn/ACr1h/zzwf8AVpelC8B0R72c9b697917ozXw&#10;o/7LK+JP/izfQv8A79TFey7eP+SRdf8ANGX/AI43Wjw6+zl7xH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&#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Uf+YB/2Qd82f8AxUf5I/8Avm8z7NNj/wCS&#10;3Z/814v+ri9bHEdfGr95a9KOve/de697917q5j/hPf8A9vivhR/4dXZv/vit0+wlz3/yqd5/pU/6&#10;uJ1V/hPX1dPeMfT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3fzWvmTS/A/4FfIL5&#10;DQV0FJvbEbRm2j1JBKY3kre299t/djYjw0sn+fSgqqj+L1cI5NJR1BuNNwfcsbSd73uCwIqhbU/y&#10;Rct9lQNI+ZHW1FTTr5BdVVVNdU1FbW1E9ZWVk81VV1dVNJUVNVU1EhlnqKieUl3kdyWd2JJJJJJP&#10;vKoAKKDAHSjrB7317r3v3XutiP8A4TJ/Dz/Zmf5ke1+ztwYv73rv4k4CfuzMSzw+Sgn7BM/8A6hx&#10;TSWOipjyksm4KX6X/hEgv+CAvcXdv3dy+1tGaSXR8Meuni5+ynaf9P1RzRevp0+8c+m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Uf+YB/2Qd82f8AxUf5I/8Avm8z7NNj/wCS3Z/8&#10;14v+ri9bHEdfGr95a9KOve/de697917q5j/hPf8A9vivhR/4dXZv/vit0+wlz3/yqd5/pU/6uJ1V&#10;/hPX1dPeMfT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H/CuT5p/307p6W+C208t&#10;5cF0ziI+5e2qWmn1QS9mb7xr0OwcNkYL+moxO3ZJ6+M2s0WcXklbCcPazZ/Bs5t6lHdMfDT/AEim&#10;rEfJnx9qdOxjFetOL3LPTnXvfuvde9+6919M/wD4TAfDz/Zb/wCXNi+4Nw4v7HsL5ebnm7ar5KiH&#10;xZCDrTDLJtnqTFSsBZ6eWlSu3DSNc+jL8kfpGO3uPu37w382kZrHajQPTWcuftrRT/pOmXNTTrY9&#10;9x/1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H/mAf9kHfNn/AMVH+SP/AL5v&#10;M+zTY/8Akt2f/NeL/q4vWxxHXxq/eWvSjr3v3Xuve/de6uY/4T3/APb4r4Uf+HV2b/74rdPsJc9/&#10;8qnef6VP+ridVf4T19XT3jH0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R/5gH/ZB3zZ/wDFR/kj/wC+bzPs02P/AJLdn/zXi/6uL1scR18av3lr0o697917r3v3Xurm&#10;P+E9/wD2+K+FH/h1dm/++K3T7CXPf/Kp3n+lT/q4nVX+E9fV094x9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qn/Crr5p/wChX4Z7M+Ju1Mt9tvn5X7p826oqWbTV0XTHWNbS57PLMYT5If4r&#10;m3w1HGWIWoposjD6lEgEme2O0fWbu+6SjstV7fnI9QP95XUfkSp6vGM16+c97n3p7r3v3Xuve/de&#10;63Gv+Einw8/vl3h3r829zYvy4TprbsfTXWFXUw6oJOxuwqVclvjK46cC61OK2/HBRSgmxizf0J5W&#10;JvdPdvCs4NnjOZj4j/6RcKD8map+1Om5DinW/l7g/pr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m/wDnn/NP/Z4f5j3eG/cHlv4p1f1jXr0R09JDN56CbZHW&#10;ldUUFZnsdKp0vBms3Ll83TvpDeGriRhdPeT/ACXtH7m5fhgcUkkHiSeupwDQ/NV0qfmD0+ooOqg/&#10;Yq6t1737r3XgCSABcngAckk/ge/de6+uR/Jp+HZ+D38un479NZfFfwrsPL7YXtXt6KWHw5Bezuzg&#10;u5s5isqBYNPhqeSj2/qA5joI+T+o4tc27t++d/uLtDWMHRH6aEwCPkxq3+26YY1PVonsN9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j8meva/tz43/ACC6pxSh8p2d0j2v&#10;17jULKgev3psOv23RqXYgAGSpUXJAHtZt062u4QXTcI5EY/YrA/5OvDBr18WeppqmiqaijrKeakq&#10;6SeWmqqWpieCopqmCQxT09RDKAyOjAq6sAQQQRf3l4CCKjIPSnrD7317r3v3Xur9f+EzXWGZ7C/m&#10;9dCZ7HUstRiuoNnd09m7pljQstHiH6tyfXONqZnsQinMbixcdz9S4UckH2B/cS5SDlWdGOZWjRft&#10;1hz/AMZRuqP8PX1F/eN3T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v/ADoflRub4c/y1vk73Lsi&#10;my776k2fTdcbLyuIpqmV9qbk7Wy0HX9FvWqrIAVpFw65CTIU881o2qoqeA3aZVIl5Q2yPduYba0m&#10;po1a2B/EEBbT89VKEDyJPl1ZRU9fI795SdP9e9+691737r3V+P8Awnq/ltZb52/NfbG/t5belqfj&#10;f8Ycxguze0cjW0pfDbp3Xjqv+IdcdWI0gMc75Kvp1rcnAVZP4ZS1UchR6in8gI575hXZdnaCFqXF&#10;yCiAcVU4d/lQGgP8RHoeqOaDr6jfvG3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">
              <v:line id="Straight Connector 21"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">
                <v:imagedata r:id="rId2" o:title="DCC_final_Logo_RGB"/>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01A552E7"/>
    <w:multiLevelType w:val="hybridMultilevel"/>
    <w:tmpl w:val="4990ABEE"/>
    <w:lvl w:ilvl="0" w:tplc="08090001">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2"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3" w15:restartNumberingAfterBreak="0">
    <w:nsid w:val="0F183C7C"/>
    <w:multiLevelType w:val="hybridMultilevel"/>
    <w:tmpl w:val="58FC3E8E"/>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2E935F8"/>
    <w:multiLevelType w:val="hybridMultilevel"/>
    <w:tmpl w:val="42DE8E4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6" w15:restartNumberingAfterBreak="0">
    <w:nsid w:val="17B369C2"/>
    <w:multiLevelType w:val="hybridMultilevel"/>
    <w:tmpl w:val="07E4F2A6"/>
    <w:lvl w:ilvl="0" w:tplc="08090001">
      <w:start w:val="1"/>
      <w:numFmt w:val="bullet"/>
      <w:lvlText w:val=""/>
      <w:lvlJc w:val="left"/>
      <w:pPr>
        <w:ind w:left="1571" w:hanging="360"/>
      </w:pPr>
      <w:rPr>
        <w:rFonts w:ascii="Symbol" w:hAnsi="Symbol" w:hint="default"/>
      </w:rPr>
    </w:lvl>
    <w:lvl w:ilvl="1" w:tplc="08090001">
      <w:start w:val="1"/>
      <w:numFmt w:val="bullet"/>
      <w:lvlText w:val=""/>
      <w:lvlJc w:val="left"/>
      <w:pPr>
        <w:ind w:left="2291" w:hanging="360"/>
      </w:pPr>
      <w:rPr>
        <w:rFonts w:ascii="Symbol" w:hAnsi="Symbo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7CF6309"/>
    <w:multiLevelType w:val="multilevel"/>
    <w:tmpl w:val="6712AC62"/>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8" w15:restartNumberingAfterBreak="0">
    <w:nsid w:val="28ED4A21"/>
    <w:multiLevelType w:val="hybridMultilevel"/>
    <w:tmpl w:val="1C344D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453069"/>
    <w:multiLevelType w:val="hybridMultilevel"/>
    <w:tmpl w:val="B8A62E2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075832"/>
    <w:multiLevelType w:val="hybridMultilevel"/>
    <w:tmpl w:val="A18C199A"/>
    <w:lvl w:ilvl="0" w:tplc="08090001">
      <w:start w:val="1"/>
      <w:numFmt w:val="bullet"/>
      <w:lvlText w:val=""/>
      <w:lvlJc w:val="left"/>
      <w:pPr>
        <w:ind w:left="1571" w:hanging="360"/>
      </w:pPr>
      <w:rPr>
        <w:rFonts w:ascii="Symbol" w:hAnsi="Symbol" w:hint="default"/>
      </w:rPr>
    </w:lvl>
    <w:lvl w:ilvl="1" w:tplc="08090001">
      <w:start w:val="1"/>
      <w:numFmt w:val="bullet"/>
      <w:lvlText w:val=""/>
      <w:lvlJc w:val="left"/>
      <w:pPr>
        <w:ind w:left="2291" w:hanging="360"/>
      </w:pPr>
      <w:rPr>
        <w:rFonts w:ascii="Symbol" w:hAnsi="Symbo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5" w15:restartNumberingAfterBreak="0">
    <w:nsid w:val="3C0E1859"/>
    <w:multiLevelType w:val="hybridMultilevel"/>
    <w:tmpl w:val="A78081B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3C0E1E2C"/>
    <w:multiLevelType w:val="hybridMultilevel"/>
    <w:tmpl w:val="806892A8"/>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3CB80C8C"/>
    <w:multiLevelType w:val="hybridMultilevel"/>
    <w:tmpl w:val="F18E64EC"/>
    <w:lvl w:ilvl="0" w:tplc="08090001">
      <w:start w:val="1"/>
      <w:numFmt w:val="bullet"/>
      <w:lvlText w:val=""/>
      <w:lvlJc w:val="left"/>
      <w:pPr>
        <w:ind w:left="1931" w:hanging="360"/>
      </w:pPr>
      <w:rPr>
        <w:rFonts w:ascii="Symbol" w:hAnsi="Symbol" w:hint="default"/>
      </w:rPr>
    </w:lvl>
    <w:lvl w:ilvl="1" w:tplc="08090001">
      <w:start w:val="1"/>
      <w:numFmt w:val="bullet"/>
      <w:lvlText w:val=""/>
      <w:lvlJc w:val="left"/>
      <w:pPr>
        <w:ind w:left="2651" w:hanging="360"/>
      </w:pPr>
      <w:rPr>
        <w:rFonts w:ascii="Symbol" w:hAnsi="Symbol" w:hint="default"/>
      </w:rPr>
    </w:lvl>
    <w:lvl w:ilvl="2" w:tplc="08090005">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18" w15:restartNumberingAfterBreak="0">
    <w:nsid w:val="3D983344"/>
    <w:multiLevelType w:val="hybridMultilevel"/>
    <w:tmpl w:val="0BF2A676"/>
    <w:lvl w:ilvl="0" w:tplc="08090001">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19"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0" w15:restartNumberingAfterBreak="0">
    <w:nsid w:val="42C65D5A"/>
    <w:multiLevelType w:val="multilevel"/>
    <w:tmpl w:val="99F60670"/>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1419"/>
        </w:tabs>
        <w:ind w:left="1419" w:hanging="851"/>
      </w:pPr>
      <w:rPr>
        <w:rFonts w:ascii="Arial Bold" w:hAnsi="Arial Bold" w:hint="default"/>
        <w:b/>
        <w:bCs/>
        <w:i w:val="0"/>
        <w:iCs w:val="0"/>
        <w:caps w:val="0"/>
        <w:strike w:val="0"/>
        <w:dstrike w:val="0"/>
        <w:vanish w:val="0"/>
        <w:color w:val="1F144A" w:themeColor="text1"/>
        <w:spacing w:val="0"/>
        <w:kern w:val="0"/>
        <w:position w:val="0"/>
        <w:sz w:val="24"/>
        <w:szCs w:val="28"/>
        <w:u w:val="none"/>
        <w:vertAlign w:val="baseline"/>
        <w:em w:val="none"/>
      </w:r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4"/>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1"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22" w15:restartNumberingAfterBreak="0">
    <w:nsid w:val="4F773DA7"/>
    <w:multiLevelType w:val="hybridMultilevel"/>
    <w:tmpl w:val="DF32FB18"/>
    <w:lvl w:ilvl="0" w:tplc="08090001">
      <w:start w:val="1"/>
      <w:numFmt w:val="bullet"/>
      <w:lvlText w:val=""/>
      <w:lvlJc w:val="left"/>
      <w:pPr>
        <w:ind w:left="1571" w:hanging="360"/>
      </w:pPr>
      <w:rPr>
        <w:rFonts w:ascii="Symbol" w:hAnsi="Symbol" w:hint="default"/>
      </w:rPr>
    </w:lvl>
    <w:lvl w:ilvl="1" w:tplc="08090001">
      <w:start w:val="1"/>
      <w:numFmt w:val="bullet"/>
      <w:lvlText w:val=""/>
      <w:lvlJc w:val="left"/>
      <w:pPr>
        <w:ind w:left="2291" w:hanging="360"/>
      </w:pPr>
      <w:rPr>
        <w:rFonts w:ascii="Symbol" w:hAnsi="Symbo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4FF373F7"/>
    <w:multiLevelType w:val="hybridMultilevel"/>
    <w:tmpl w:val="251E52CA"/>
    <w:lvl w:ilvl="0" w:tplc="08090001">
      <w:start w:val="1"/>
      <w:numFmt w:val="bullet"/>
      <w:lvlText w:val=""/>
      <w:lvlJc w:val="left"/>
      <w:pPr>
        <w:ind w:left="1571" w:hanging="360"/>
      </w:pPr>
      <w:rPr>
        <w:rFonts w:ascii="Symbol" w:hAnsi="Symbol" w:hint="default"/>
      </w:rPr>
    </w:lvl>
    <w:lvl w:ilvl="1" w:tplc="8E76C542">
      <w:numFmt w:val="bullet"/>
      <w:lvlText w:val="-"/>
      <w:lvlJc w:val="left"/>
      <w:pPr>
        <w:ind w:left="2291" w:hanging="360"/>
      </w:pPr>
      <w:rPr>
        <w:rFonts w:ascii="Arial" w:eastAsiaTheme="minorEastAsia" w:hAnsi="Arial" w:cs="Aria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51A03130"/>
    <w:multiLevelType w:val="hybridMultilevel"/>
    <w:tmpl w:val="462A09E0"/>
    <w:lvl w:ilvl="0" w:tplc="8814DC12">
      <w:start w:val="1"/>
      <w:numFmt w:val="decimal"/>
      <w:pStyle w:val="Figureannotation"/>
      <w:lvlText w:val="Figure %1."/>
      <w:lvlJc w:val="left"/>
      <w:pPr>
        <w:ind w:left="720" w:hanging="360"/>
      </w:pPr>
      <w:rPr>
        <w:rFonts w:hint="default"/>
        <w:b/>
        <w:i w:val="0"/>
        <w:color w:val="5C2071"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C60FFC"/>
    <w:multiLevelType w:val="hybridMultilevel"/>
    <w:tmpl w:val="D98C5A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27"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28"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0"/>
  </w:num>
  <w:num w:numId="3">
    <w:abstractNumId w:val="26"/>
  </w:num>
  <w:num w:numId="4">
    <w:abstractNumId w:val="27"/>
  </w:num>
  <w:num w:numId="5">
    <w:abstractNumId w:val="11"/>
  </w:num>
  <w:num w:numId="6">
    <w:abstractNumId w:val="5"/>
  </w:num>
  <w:num w:numId="7">
    <w:abstractNumId w:val="7"/>
  </w:num>
  <w:num w:numId="8">
    <w:abstractNumId w:val="2"/>
  </w:num>
  <w:num w:numId="9">
    <w:abstractNumId w:val="9"/>
  </w:num>
  <w:num w:numId="10">
    <w:abstractNumId w:val="12"/>
  </w:num>
  <w:num w:numId="11">
    <w:abstractNumId w:val="19"/>
  </w:num>
  <w:num w:numId="12">
    <w:abstractNumId w:val="28"/>
  </w:num>
  <w:num w:numId="13">
    <w:abstractNumId w:val="24"/>
  </w:num>
  <w:num w:numId="14">
    <w:abstractNumId w:val="21"/>
  </w:num>
  <w:num w:numId="15">
    <w:abstractNumId w:val="14"/>
  </w:num>
  <w:num w:numId="16">
    <w:abstractNumId w:val="23"/>
  </w:num>
  <w:num w:numId="17">
    <w:abstractNumId w:val="16"/>
  </w:num>
  <w:num w:numId="18">
    <w:abstractNumId w:val="17"/>
  </w:num>
  <w:num w:numId="19">
    <w:abstractNumId w:val="18"/>
  </w:num>
  <w:num w:numId="20">
    <w:abstractNumId w:val="15"/>
  </w:num>
  <w:num w:numId="21">
    <w:abstractNumId w:val="10"/>
  </w:num>
  <w:num w:numId="22">
    <w:abstractNumId w:val="3"/>
  </w:num>
  <w:num w:numId="23">
    <w:abstractNumId w:val="8"/>
  </w:num>
  <w:num w:numId="24">
    <w:abstractNumId w:val="13"/>
  </w:num>
  <w:num w:numId="25">
    <w:abstractNumId w:val="25"/>
  </w:num>
  <w:num w:numId="26">
    <w:abstractNumId w:val="22"/>
  </w:num>
  <w:num w:numId="27">
    <w:abstractNumId w:val="1"/>
  </w:num>
  <w:num w:numId="28">
    <w:abstractNumId w:val="6"/>
  </w:num>
  <w:num w:numId="29">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51E"/>
    <w:rsid w:val="0000148B"/>
    <w:rsid w:val="000103BA"/>
    <w:rsid w:val="00012015"/>
    <w:rsid w:val="00015244"/>
    <w:rsid w:val="00016E2B"/>
    <w:rsid w:val="00017238"/>
    <w:rsid w:val="0002427B"/>
    <w:rsid w:val="00040EC8"/>
    <w:rsid w:val="00043637"/>
    <w:rsid w:val="00053D81"/>
    <w:rsid w:val="0005620C"/>
    <w:rsid w:val="00062F60"/>
    <w:rsid w:val="000631C3"/>
    <w:rsid w:val="000647AC"/>
    <w:rsid w:val="00064E23"/>
    <w:rsid w:val="00082C08"/>
    <w:rsid w:val="00084E94"/>
    <w:rsid w:val="00084F2E"/>
    <w:rsid w:val="000854D7"/>
    <w:rsid w:val="00087BA6"/>
    <w:rsid w:val="00090FCE"/>
    <w:rsid w:val="00091627"/>
    <w:rsid w:val="000A1506"/>
    <w:rsid w:val="000A1867"/>
    <w:rsid w:val="000A6A94"/>
    <w:rsid w:val="000B0002"/>
    <w:rsid w:val="000B27E9"/>
    <w:rsid w:val="000C1750"/>
    <w:rsid w:val="000D7618"/>
    <w:rsid w:val="000E6EC6"/>
    <w:rsid w:val="000E749D"/>
    <w:rsid w:val="000F1F22"/>
    <w:rsid w:val="000F62BD"/>
    <w:rsid w:val="000F661D"/>
    <w:rsid w:val="000F78B1"/>
    <w:rsid w:val="00102F4F"/>
    <w:rsid w:val="001106F5"/>
    <w:rsid w:val="00111D61"/>
    <w:rsid w:val="001148E9"/>
    <w:rsid w:val="001166AE"/>
    <w:rsid w:val="001267C5"/>
    <w:rsid w:val="0013164C"/>
    <w:rsid w:val="00131A46"/>
    <w:rsid w:val="0013340C"/>
    <w:rsid w:val="001501FA"/>
    <w:rsid w:val="00152CEC"/>
    <w:rsid w:val="001567AC"/>
    <w:rsid w:val="001616D2"/>
    <w:rsid w:val="0016371A"/>
    <w:rsid w:val="00170BFA"/>
    <w:rsid w:val="00184628"/>
    <w:rsid w:val="001848AA"/>
    <w:rsid w:val="00190968"/>
    <w:rsid w:val="00195A5F"/>
    <w:rsid w:val="00195D01"/>
    <w:rsid w:val="0019673C"/>
    <w:rsid w:val="00196D80"/>
    <w:rsid w:val="00197DCA"/>
    <w:rsid w:val="00197FB7"/>
    <w:rsid w:val="001A2D59"/>
    <w:rsid w:val="001C1CFC"/>
    <w:rsid w:val="001C49F8"/>
    <w:rsid w:val="001D232E"/>
    <w:rsid w:val="001D7A7D"/>
    <w:rsid w:val="001E3A6B"/>
    <w:rsid w:val="001E5E83"/>
    <w:rsid w:val="001F08BD"/>
    <w:rsid w:val="001F4AAC"/>
    <w:rsid w:val="001F5CE8"/>
    <w:rsid w:val="001F5F4E"/>
    <w:rsid w:val="002010E0"/>
    <w:rsid w:val="002023F9"/>
    <w:rsid w:val="00203D87"/>
    <w:rsid w:val="00203EC3"/>
    <w:rsid w:val="00213EEE"/>
    <w:rsid w:val="00220421"/>
    <w:rsid w:val="002212D2"/>
    <w:rsid w:val="0022370A"/>
    <w:rsid w:val="002327B4"/>
    <w:rsid w:val="002376DB"/>
    <w:rsid w:val="00240344"/>
    <w:rsid w:val="00244A79"/>
    <w:rsid w:val="002466EA"/>
    <w:rsid w:val="0024680B"/>
    <w:rsid w:val="0025074F"/>
    <w:rsid w:val="00251828"/>
    <w:rsid w:val="002544E0"/>
    <w:rsid w:val="00254998"/>
    <w:rsid w:val="00255570"/>
    <w:rsid w:val="00260AF9"/>
    <w:rsid w:val="00265ADF"/>
    <w:rsid w:val="0027118E"/>
    <w:rsid w:val="00273267"/>
    <w:rsid w:val="002755DB"/>
    <w:rsid w:val="00280731"/>
    <w:rsid w:val="00282A5F"/>
    <w:rsid w:val="00287ABB"/>
    <w:rsid w:val="002A01D2"/>
    <w:rsid w:val="002A05BD"/>
    <w:rsid w:val="002A16A0"/>
    <w:rsid w:val="002A56A4"/>
    <w:rsid w:val="002C2B61"/>
    <w:rsid w:val="002C4C22"/>
    <w:rsid w:val="002C6CF6"/>
    <w:rsid w:val="002D15E5"/>
    <w:rsid w:val="002E13FC"/>
    <w:rsid w:val="002E376A"/>
    <w:rsid w:val="002E7856"/>
    <w:rsid w:val="002F208B"/>
    <w:rsid w:val="00300073"/>
    <w:rsid w:val="0030176F"/>
    <w:rsid w:val="003037DF"/>
    <w:rsid w:val="003049F9"/>
    <w:rsid w:val="003055AF"/>
    <w:rsid w:val="0031067B"/>
    <w:rsid w:val="00315189"/>
    <w:rsid w:val="00320583"/>
    <w:rsid w:val="00322B55"/>
    <w:rsid w:val="00331377"/>
    <w:rsid w:val="00332B5D"/>
    <w:rsid w:val="003338C3"/>
    <w:rsid w:val="003349D8"/>
    <w:rsid w:val="00343FED"/>
    <w:rsid w:val="00344653"/>
    <w:rsid w:val="00347A0E"/>
    <w:rsid w:val="00347A8F"/>
    <w:rsid w:val="003568B8"/>
    <w:rsid w:val="003578AF"/>
    <w:rsid w:val="00370C36"/>
    <w:rsid w:val="00380C58"/>
    <w:rsid w:val="00385BAD"/>
    <w:rsid w:val="00385F22"/>
    <w:rsid w:val="00395DC8"/>
    <w:rsid w:val="003A71D4"/>
    <w:rsid w:val="003B2BB6"/>
    <w:rsid w:val="003B5178"/>
    <w:rsid w:val="003B55E8"/>
    <w:rsid w:val="003C22C9"/>
    <w:rsid w:val="003C3C2F"/>
    <w:rsid w:val="003C6C5F"/>
    <w:rsid w:val="003D21AA"/>
    <w:rsid w:val="003E03B1"/>
    <w:rsid w:val="003F7BD5"/>
    <w:rsid w:val="00400238"/>
    <w:rsid w:val="004119FB"/>
    <w:rsid w:val="00420587"/>
    <w:rsid w:val="00425A21"/>
    <w:rsid w:val="004274E0"/>
    <w:rsid w:val="00441389"/>
    <w:rsid w:val="00443F93"/>
    <w:rsid w:val="00451333"/>
    <w:rsid w:val="0045452F"/>
    <w:rsid w:val="00455439"/>
    <w:rsid w:val="00456349"/>
    <w:rsid w:val="00456EA6"/>
    <w:rsid w:val="00463B52"/>
    <w:rsid w:val="00465EC4"/>
    <w:rsid w:val="004778F6"/>
    <w:rsid w:val="004863F3"/>
    <w:rsid w:val="00496641"/>
    <w:rsid w:val="004A025C"/>
    <w:rsid w:val="004A6CBB"/>
    <w:rsid w:val="004B1BF7"/>
    <w:rsid w:val="004B2131"/>
    <w:rsid w:val="004C0087"/>
    <w:rsid w:val="004C4599"/>
    <w:rsid w:val="004C58F6"/>
    <w:rsid w:val="004C6757"/>
    <w:rsid w:val="004C7E27"/>
    <w:rsid w:val="004D1A6D"/>
    <w:rsid w:val="004D1BE8"/>
    <w:rsid w:val="004D50ED"/>
    <w:rsid w:val="004D5915"/>
    <w:rsid w:val="004D7530"/>
    <w:rsid w:val="004E1FD6"/>
    <w:rsid w:val="004E3842"/>
    <w:rsid w:val="004F1032"/>
    <w:rsid w:val="0050183D"/>
    <w:rsid w:val="00503938"/>
    <w:rsid w:val="005053B6"/>
    <w:rsid w:val="005126C9"/>
    <w:rsid w:val="00512EC1"/>
    <w:rsid w:val="005139D5"/>
    <w:rsid w:val="005171F4"/>
    <w:rsid w:val="00517CD9"/>
    <w:rsid w:val="00521028"/>
    <w:rsid w:val="00525C10"/>
    <w:rsid w:val="00540872"/>
    <w:rsid w:val="005446EC"/>
    <w:rsid w:val="00545804"/>
    <w:rsid w:val="00556193"/>
    <w:rsid w:val="00560F0E"/>
    <w:rsid w:val="005617AC"/>
    <w:rsid w:val="00563CD5"/>
    <w:rsid w:val="005658D5"/>
    <w:rsid w:val="00566904"/>
    <w:rsid w:val="00566C6B"/>
    <w:rsid w:val="0057613E"/>
    <w:rsid w:val="00576C76"/>
    <w:rsid w:val="00582D51"/>
    <w:rsid w:val="0058583D"/>
    <w:rsid w:val="00586CB5"/>
    <w:rsid w:val="00586DD7"/>
    <w:rsid w:val="005874EC"/>
    <w:rsid w:val="00590539"/>
    <w:rsid w:val="005A171B"/>
    <w:rsid w:val="005A1F1C"/>
    <w:rsid w:val="005A34BC"/>
    <w:rsid w:val="005A5E28"/>
    <w:rsid w:val="005A6723"/>
    <w:rsid w:val="005B2867"/>
    <w:rsid w:val="005D5DC7"/>
    <w:rsid w:val="005E4D5B"/>
    <w:rsid w:val="005F0024"/>
    <w:rsid w:val="005F5F27"/>
    <w:rsid w:val="00603F16"/>
    <w:rsid w:val="00604014"/>
    <w:rsid w:val="0060428C"/>
    <w:rsid w:val="0062555F"/>
    <w:rsid w:val="00626EDF"/>
    <w:rsid w:val="0063022B"/>
    <w:rsid w:val="00632E0E"/>
    <w:rsid w:val="00632EBE"/>
    <w:rsid w:val="00637902"/>
    <w:rsid w:val="00640E37"/>
    <w:rsid w:val="006421DF"/>
    <w:rsid w:val="00644EE1"/>
    <w:rsid w:val="006451BA"/>
    <w:rsid w:val="006452F7"/>
    <w:rsid w:val="00647FF6"/>
    <w:rsid w:val="00657356"/>
    <w:rsid w:val="00662DE7"/>
    <w:rsid w:val="006668B5"/>
    <w:rsid w:val="00673396"/>
    <w:rsid w:val="00673B5A"/>
    <w:rsid w:val="00674ED5"/>
    <w:rsid w:val="006829D5"/>
    <w:rsid w:val="00684B75"/>
    <w:rsid w:val="00686D08"/>
    <w:rsid w:val="0069026D"/>
    <w:rsid w:val="0069224B"/>
    <w:rsid w:val="00692E3C"/>
    <w:rsid w:val="00696A0F"/>
    <w:rsid w:val="006A4E00"/>
    <w:rsid w:val="006B5CA3"/>
    <w:rsid w:val="006B6476"/>
    <w:rsid w:val="006D2FD0"/>
    <w:rsid w:val="006D5225"/>
    <w:rsid w:val="006D56D2"/>
    <w:rsid w:val="006D75EF"/>
    <w:rsid w:val="006E0C28"/>
    <w:rsid w:val="006E2FFC"/>
    <w:rsid w:val="007022F6"/>
    <w:rsid w:val="007063E4"/>
    <w:rsid w:val="00711F1A"/>
    <w:rsid w:val="00713AC9"/>
    <w:rsid w:val="0071784A"/>
    <w:rsid w:val="00726D10"/>
    <w:rsid w:val="00731FE1"/>
    <w:rsid w:val="00737DCF"/>
    <w:rsid w:val="00753E7E"/>
    <w:rsid w:val="00757626"/>
    <w:rsid w:val="0076061C"/>
    <w:rsid w:val="00760D01"/>
    <w:rsid w:val="00763B43"/>
    <w:rsid w:val="0077079F"/>
    <w:rsid w:val="0077178D"/>
    <w:rsid w:val="007724E4"/>
    <w:rsid w:val="00772A43"/>
    <w:rsid w:val="00780889"/>
    <w:rsid w:val="00781334"/>
    <w:rsid w:val="00784B48"/>
    <w:rsid w:val="00785372"/>
    <w:rsid w:val="007912B2"/>
    <w:rsid w:val="007951DD"/>
    <w:rsid w:val="00796E0C"/>
    <w:rsid w:val="007A6907"/>
    <w:rsid w:val="007B4A68"/>
    <w:rsid w:val="007B5D20"/>
    <w:rsid w:val="007C0B6C"/>
    <w:rsid w:val="007C1D5D"/>
    <w:rsid w:val="007C668B"/>
    <w:rsid w:val="007D1C0E"/>
    <w:rsid w:val="007D1EA5"/>
    <w:rsid w:val="007D42F0"/>
    <w:rsid w:val="007D4BF4"/>
    <w:rsid w:val="007D4EC0"/>
    <w:rsid w:val="007F1A10"/>
    <w:rsid w:val="007F4990"/>
    <w:rsid w:val="007F571D"/>
    <w:rsid w:val="007F7624"/>
    <w:rsid w:val="00803D6C"/>
    <w:rsid w:val="008151E7"/>
    <w:rsid w:val="00823BBE"/>
    <w:rsid w:val="00834D75"/>
    <w:rsid w:val="00837F53"/>
    <w:rsid w:val="00846A64"/>
    <w:rsid w:val="00847FDD"/>
    <w:rsid w:val="0085277E"/>
    <w:rsid w:val="008575A9"/>
    <w:rsid w:val="00866FCE"/>
    <w:rsid w:val="00872A9C"/>
    <w:rsid w:val="00891B58"/>
    <w:rsid w:val="008A10C5"/>
    <w:rsid w:val="008A158C"/>
    <w:rsid w:val="008A3B2D"/>
    <w:rsid w:val="008A5173"/>
    <w:rsid w:val="008B2098"/>
    <w:rsid w:val="008B32D4"/>
    <w:rsid w:val="008C1FC7"/>
    <w:rsid w:val="008C73FF"/>
    <w:rsid w:val="008C7F02"/>
    <w:rsid w:val="008F03D0"/>
    <w:rsid w:val="008F49D9"/>
    <w:rsid w:val="008F5A2C"/>
    <w:rsid w:val="009000AC"/>
    <w:rsid w:val="009006B8"/>
    <w:rsid w:val="00902E30"/>
    <w:rsid w:val="00911010"/>
    <w:rsid w:val="00914F9E"/>
    <w:rsid w:val="00915060"/>
    <w:rsid w:val="009250AA"/>
    <w:rsid w:val="00931829"/>
    <w:rsid w:val="00932DB9"/>
    <w:rsid w:val="009422CE"/>
    <w:rsid w:val="00942787"/>
    <w:rsid w:val="00942C5F"/>
    <w:rsid w:val="00944602"/>
    <w:rsid w:val="009466E7"/>
    <w:rsid w:val="00953486"/>
    <w:rsid w:val="00961D4F"/>
    <w:rsid w:val="009660C1"/>
    <w:rsid w:val="009676B6"/>
    <w:rsid w:val="00967ED8"/>
    <w:rsid w:val="00973DE9"/>
    <w:rsid w:val="00975DBA"/>
    <w:rsid w:val="00976D5E"/>
    <w:rsid w:val="009823B6"/>
    <w:rsid w:val="00983469"/>
    <w:rsid w:val="009917D2"/>
    <w:rsid w:val="00994113"/>
    <w:rsid w:val="00996438"/>
    <w:rsid w:val="009A10FA"/>
    <w:rsid w:val="009A73B4"/>
    <w:rsid w:val="009C335B"/>
    <w:rsid w:val="009C6F0C"/>
    <w:rsid w:val="009D5139"/>
    <w:rsid w:val="009D5FB3"/>
    <w:rsid w:val="009E05F1"/>
    <w:rsid w:val="009E21D1"/>
    <w:rsid w:val="009E38CB"/>
    <w:rsid w:val="009F260B"/>
    <w:rsid w:val="009F32BB"/>
    <w:rsid w:val="009F5699"/>
    <w:rsid w:val="009F6D8B"/>
    <w:rsid w:val="00A01D17"/>
    <w:rsid w:val="00A02684"/>
    <w:rsid w:val="00A0469C"/>
    <w:rsid w:val="00A10A00"/>
    <w:rsid w:val="00A11CA5"/>
    <w:rsid w:val="00A13446"/>
    <w:rsid w:val="00A20F36"/>
    <w:rsid w:val="00A2728B"/>
    <w:rsid w:val="00A31DF5"/>
    <w:rsid w:val="00A32F74"/>
    <w:rsid w:val="00A4123E"/>
    <w:rsid w:val="00A42562"/>
    <w:rsid w:val="00A42CA7"/>
    <w:rsid w:val="00A50084"/>
    <w:rsid w:val="00A502C4"/>
    <w:rsid w:val="00A51CBD"/>
    <w:rsid w:val="00A5305D"/>
    <w:rsid w:val="00A54E45"/>
    <w:rsid w:val="00A550B5"/>
    <w:rsid w:val="00A76956"/>
    <w:rsid w:val="00A76C49"/>
    <w:rsid w:val="00A80CEF"/>
    <w:rsid w:val="00A8210A"/>
    <w:rsid w:val="00A83A7F"/>
    <w:rsid w:val="00AA182B"/>
    <w:rsid w:val="00AA542B"/>
    <w:rsid w:val="00AA7448"/>
    <w:rsid w:val="00AA7A58"/>
    <w:rsid w:val="00AB4F79"/>
    <w:rsid w:val="00AB7E90"/>
    <w:rsid w:val="00AC2A8F"/>
    <w:rsid w:val="00AC7E8F"/>
    <w:rsid w:val="00AD2656"/>
    <w:rsid w:val="00AD51A2"/>
    <w:rsid w:val="00AE0923"/>
    <w:rsid w:val="00AE6946"/>
    <w:rsid w:val="00AF0923"/>
    <w:rsid w:val="00B05467"/>
    <w:rsid w:val="00B152C2"/>
    <w:rsid w:val="00B17D5F"/>
    <w:rsid w:val="00B22F32"/>
    <w:rsid w:val="00B23D07"/>
    <w:rsid w:val="00B279FC"/>
    <w:rsid w:val="00B311A6"/>
    <w:rsid w:val="00B52409"/>
    <w:rsid w:val="00B575A7"/>
    <w:rsid w:val="00B61959"/>
    <w:rsid w:val="00B728DF"/>
    <w:rsid w:val="00B73F84"/>
    <w:rsid w:val="00B802B9"/>
    <w:rsid w:val="00B83C3C"/>
    <w:rsid w:val="00B86D8E"/>
    <w:rsid w:val="00B91B7C"/>
    <w:rsid w:val="00B947AA"/>
    <w:rsid w:val="00B95CA5"/>
    <w:rsid w:val="00B9617C"/>
    <w:rsid w:val="00B9777E"/>
    <w:rsid w:val="00BA081A"/>
    <w:rsid w:val="00BA1182"/>
    <w:rsid w:val="00BA2ABF"/>
    <w:rsid w:val="00BA4DA7"/>
    <w:rsid w:val="00BA61F6"/>
    <w:rsid w:val="00BB446B"/>
    <w:rsid w:val="00BC3FFF"/>
    <w:rsid w:val="00BC4391"/>
    <w:rsid w:val="00BD264C"/>
    <w:rsid w:val="00BD6DD8"/>
    <w:rsid w:val="00BE1465"/>
    <w:rsid w:val="00BE1E5E"/>
    <w:rsid w:val="00BE490C"/>
    <w:rsid w:val="00BE7117"/>
    <w:rsid w:val="00BF111A"/>
    <w:rsid w:val="00BF1A83"/>
    <w:rsid w:val="00BF73CE"/>
    <w:rsid w:val="00C010B6"/>
    <w:rsid w:val="00C048F3"/>
    <w:rsid w:val="00C14DE9"/>
    <w:rsid w:val="00C2220D"/>
    <w:rsid w:val="00C30EFD"/>
    <w:rsid w:val="00C33481"/>
    <w:rsid w:val="00C35DF8"/>
    <w:rsid w:val="00C43B8E"/>
    <w:rsid w:val="00C510F2"/>
    <w:rsid w:val="00C6125D"/>
    <w:rsid w:val="00C627F2"/>
    <w:rsid w:val="00C81012"/>
    <w:rsid w:val="00C92713"/>
    <w:rsid w:val="00CA4134"/>
    <w:rsid w:val="00CB0C32"/>
    <w:rsid w:val="00CB0C8B"/>
    <w:rsid w:val="00CB1D00"/>
    <w:rsid w:val="00CB5834"/>
    <w:rsid w:val="00CB7F1C"/>
    <w:rsid w:val="00CC1D6F"/>
    <w:rsid w:val="00CD16CA"/>
    <w:rsid w:val="00CE3118"/>
    <w:rsid w:val="00CE31FA"/>
    <w:rsid w:val="00CE5037"/>
    <w:rsid w:val="00CE6B72"/>
    <w:rsid w:val="00CF05E1"/>
    <w:rsid w:val="00CF0987"/>
    <w:rsid w:val="00CF3B1B"/>
    <w:rsid w:val="00CF7DC7"/>
    <w:rsid w:val="00D030A4"/>
    <w:rsid w:val="00D16CCD"/>
    <w:rsid w:val="00D24D97"/>
    <w:rsid w:val="00D24E0F"/>
    <w:rsid w:val="00D25C4F"/>
    <w:rsid w:val="00D30717"/>
    <w:rsid w:val="00D30937"/>
    <w:rsid w:val="00D32F6F"/>
    <w:rsid w:val="00D33580"/>
    <w:rsid w:val="00D442FF"/>
    <w:rsid w:val="00D514CB"/>
    <w:rsid w:val="00D545B1"/>
    <w:rsid w:val="00D5551E"/>
    <w:rsid w:val="00D571E4"/>
    <w:rsid w:val="00D64C0B"/>
    <w:rsid w:val="00D71BF9"/>
    <w:rsid w:val="00D720AC"/>
    <w:rsid w:val="00D83BB1"/>
    <w:rsid w:val="00D841C6"/>
    <w:rsid w:val="00D866C7"/>
    <w:rsid w:val="00D931C0"/>
    <w:rsid w:val="00DA0A91"/>
    <w:rsid w:val="00DA13F2"/>
    <w:rsid w:val="00DB38BE"/>
    <w:rsid w:val="00DC440F"/>
    <w:rsid w:val="00DC4DE3"/>
    <w:rsid w:val="00DC7F33"/>
    <w:rsid w:val="00DD158B"/>
    <w:rsid w:val="00DD29B3"/>
    <w:rsid w:val="00DD3100"/>
    <w:rsid w:val="00DD7578"/>
    <w:rsid w:val="00DE55E5"/>
    <w:rsid w:val="00DE6915"/>
    <w:rsid w:val="00E010F4"/>
    <w:rsid w:val="00E01298"/>
    <w:rsid w:val="00E103F1"/>
    <w:rsid w:val="00E10C87"/>
    <w:rsid w:val="00E14281"/>
    <w:rsid w:val="00E1498E"/>
    <w:rsid w:val="00E17115"/>
    <w:rsid w:val="00E179DE"/>
    <w:rsid w:val="00E20A18"/>
    <w:rsid w:val="00E218D7"/>
    <w:rsid w:val="00E2499B"/>
    <w:rsid w:val="00E25522"/>
    <w:rsid w:val="00E301E0"/>
    <w:rsid w:val="00E302CD"/>
    <w:rsid w:val="00E30A68"/>
    <w:rsid w:val="00E33235"/>
    <w:rsid w:val="00E4093D"/>
    <w:rsid w:val="00E51B3D"/>
    <w:rsid w:val="00E538B7"/>
    <w:rsid w:val="00E66C82"/>
    <w:rsid w:val="00E775E1"/>
    <w:rsid w:val="00E81E49"/>
    <w:rsid w:val="00E85835"/>
    <w:rsid w:val="00E87391"/>
    <w:rsid w:val="00E95531"/>
    <w:rsid w:val="00EA4813"/>
    <w:rsid w:val="00EA7237"/>
    <w:rsid w:val="00EB17E5"/>
    <w:rsid w:val="00EC2C2D"/>
    <w:rsid w:val="00EC2C82"/>
    <w:rsid w:val="00EC586E"/>
    <w:rsid w:val="00EC63D5"/>
    <w:rsid w:val="00ED0780"/>
    <w:rsid w:val="00ED0C85"/>
    <w:rsid w:val="00ED3295"/>
    <w:rsid w:val="00ED67B5"/>
    <w:rsid w:val="00ED740A"/>
    <w:rsid w:val="00EE0880"/>
    <w:rsid w:val="00EE5686"/>
    <w:rsid w:val="00EE5A03"/>
    <w:rsid w:val="00EF772C"/>
    <w:rsid w:val="00F00DF1"/>
    <w:rsid w:val="00F00F06"/>
    <w:rsid w:val="00F03EF0"/>
    <w:rsid w:val="00F04C5E"/>
    <w:rsid w:val="00F04D17"/>
    <w:rsid w:val="00F05A6D"/>
    <w:rsid w:val="00F05F5A"/>
    <w:rsid w:val="00F0607E"/>
    <w:rsid w:val="00F11B12"/>
    <w:rsid w:val="00F21B3A"/>
    <w:rsid w:val="00F23673"/>
    <w:rsid w:val="00F23740"/>
    <w:rsid w:val="00F24418"/>
    <w:rsid w:val="00F3192C"/>
    <w:rsid w:val="00F327C6"/>
    <w:rsid w:val="00F35239"/>
    <w:rsid w:val="00F36097"/>
    <w:rsid w:val="00F37865"/>
    <w:rsid w:val="00F4100C"/>
    <w:rsid w:val="00F47938"/>
    <w:rsid w:val="00F620E8"/>
    <w:rsid w:val="00F70F4C"/>
    <w:rsid w:val="00F7397E"/>
    <w:rsid w:val="00F755E3"/>
    <w:rsid w:val="00F75B87"/>
    <w:rsid w:val="00F75D49"/>
    <w:rsid w:val="00F76505"/>
    <w:rsid w:val="00F76972"/>
    <w:rsid w:val="00F80781"/>
    <w:rsid w:val="00F80CD1"/>
    <w:rsid w:val="00F824D5"/>
    <w:rsid w:val="00F8411E"/>
    <w:rsid w:val="00F8524C"/>
    <w:rsid w:val="00F85DCE"/>
    <w:rsid w:val="00F90543"/>
    <w:rsid w:val="00F95202"/>
    <w:rsid w:val="00FA3373"/>
    <w:rsid w:val="00FA568E"/>
    <w:rsid w:val="00FA6C34"/>
    <w:rsid w:val="00FB2898"/>
    <w:rsid w:val="00FB581D"/>
    <w:rsid w:val="00FC03D0"/>
    <w:rsid w:val="00FC0E87"/>
    <w:rsid w:val="00FC1E38"/>
    <w:rsid w:val="00FC7897"/>
    <w:rsid w:val="00FE0D48"/>
    <w:rsid w:val="00FE14F7"/>
    <w:rsid w:val="00FE3318"/>
    <w:rsid w:val="00FF084D"/>
    <w:rsid w:val="00FF3F66"/>
    <w:rsid w:val="00FF4C90"/>
    <w:rsid w:val="00FF4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5:docId w15:val="{B16BCC3F-8A6D-42D1-B2EB-D94867904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basedOn w:val="Normal"/>
    <w:next w:val="BodyTextNormal"/>
    <w:link w:val="Heading1Char"/>
    <w:qFormat/>
    <w:rsid w:val="00F21B3A"/>
    <w:pPr>
      <w:keepNext/>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F21B3A"/>
    <w:pPr>
      <w:keepNext/>
      <w:numPr>
        <w:ilvl w:val="1"/>
        <w:numId w:val="2"/>
      </w:numPr>
      <w:tabs>
        <w:tab w:val="clear" w:pos="1419"/>
        <w:tab w:val="num" w:pos="851"/>
      </w:tabs>
      <w:spacing w:before="240" w:after="120"/>
      <w:ind w:left="851"/>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F21B3A"/>
    <w:pPr>
      <w:keepNext/>
      <w:numPr>
        <w:ilvl w:val="2"/>
        <w:numId w:val="2"/>
      </w:numPr>
      <w:spacing w:before="240" w:after="120"/>
      <w:outlineLvl w:val="2"/>
    </w:pPr>
    <w:rPr>
      <w:rFonts w:ascii="Arial Bold" w:eastAsia="Times New Roman" w:hAnsi="Arial Bold" w:cs="Arial"/>
      <w:b/>
      <w:bCs/>
      <w:color w:val="1F144A" w:themeColor="text1"/>
      <w:sz w:val="24"/>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F21B3A"/>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F21B3A"/>
    <w:rPr>
      <w:rFonts w:ascii="Arial Bold" w:eastAsia="Times New Roman" w:hAnsi="Arial Bold" w:cs="Arial"/>
      <w:b/>
      <w:bCs/>
      <w:color w:val="1F144A" w:themeColor="text1"/>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3"/>
      </w:numPr>
      <w:tabs>
        <w:tab w:val="clear" w:pos="851"/>
        <w:tab w:val="num" w:pos="567"/>
      </w:tabs>
      <w:ind w:left="1248"/>
    </w:pPr>
    <w:rPr>
      <w:rFonts w:eastAsia="Times New Roman"/>
      <w:szCs w:val="22"/>
    </w:rPr>
  </w:style>
  <w:style w:type="paragraph" w:styleId="ListBullet">
    <w:name w:val="List Bullet"/>
    <w:basedOn w:val="BodyTextNormal"/>
    <w:uiPriority w:val="99"/>
    <w:qFormat/>
    <w:rsid w:val="00443F93"/>
    <w:pPr>
      <w:numPr>
        <w:numId w:val="10"/>
      </w:numPr>
      <w:ind w:left="1248" w:hanging="397"/>
    </w:pPr>
  </w:style>
  <w:style w:type="paragraph" w:customStyle="1" w:styleId="ListCross">
    <w:name w:val="List Cross"/>
    <w:basedOn w:val="ListBullet"/>
    <w:qFormat/>
    <w:rsid w:val="00443F93"/>
    <w:pPr>
      <w:numPr>
        <w:numId w:val="4"/>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Normal"/>
    <w:link w:val="TableText-LeftChar"/>
    <w:qFormat/>
    <w:rsid w:val="00443F93"/>
    <w:pPr>
      <w:spacing w:before="60" w:after="60"/>
    </w:pPr>
    <w:rPr>
      <w:rFonts w:eastAsia="Times New Roman"/>
    </w:rPr>
  </w:style>
  <w:style w:type="character" w:customStyle="1" w:styleId="TableText-LeftChar">
    <w:name w:val="Table Text - Left Char"/>
    <w:basedOn w:val="DefaultParagraphFont"/>
    <w:link w:val="TableText-Left"/>
    <w:rsid w:val="00443F93"/>
    <w:rPr>
      <w:rFonts w:ascii="Arial" w:eastAsia="Times New Roman" w:hAnsi="Arial"/>
      <w:sz w:val="22"/>
      <w:lang w:val="en-GB" w:eastAsia="en-US"/>
    </w:rPr>
  </w:style>
  <w:style w:type="paragraph" w:customStyle="1" w:styleId="TableText-Centre">
    <w:name w:val="Table Text - Centre"/>
    <w:basedOn w:val="TableText-Left"/>
    <w:link w:val="TableText-CentreChar"/>
    <w:qFormat/>
    <w:rsid w:val="004C58F6"/>
    <w:pPr>
      <w:jc w:val="center"/>
    </w:pPr>
  </w:style>
  <w:style w:type="character" w:customStyle="1" w:styleId="TableText-CentreChar">
    <w:name w:val="Table Text - Centre Char"/>
    <w:basedOn w:val="TableText-LeftChar"/>
    <w:link w:val="TableText-Centre"/>
    <w:rsid w:val="00525C10"/>
    <w:rPr>
      <w:rFonts w:ascii="Arial" w:eastAsia="Times New Roman" w:hAnsi="Arial"/>
      <w:sz w:val="22"/>
      <w:lang w:val="en-GB" w:eastAsia="en-US"/>
    </w:rPr>
  </w:style>
  <w:style w:type="paragraph" w:customStyle="1" w:styleId="TableText-Right">
    <w:name w:val="Table Text - Right"/>
    <w:basedOn w:val="TableText-Centre"/>
    <w:link w:val="TableText-RightChar"/>
    <w:qFormat/>
    <w:rsid w:val="004C58F6"/>
    <w:pPr>
      <w:jc w:val="right"/>
    </w:pPr>
  </w:style>
  <w:style w:type="character" w:customStyle="1" w:styleId="TableText-RightChar">
    <w:name w:val="Table Text - Right Char"/>
    <w:basedOn w:val="TableText-CentreChar"/>
    <w:link w:val="TableText-Right"/>
    <w:rsid w:val="00525C10"/>
    <w:rPr>
      <w:rFonts w:ascii="Arial" w:eastAsia="Times New Roman" w:hAnsi="Arial"/>
      <w:sz w:val="22"/>
      <w:lang w:val="en-GB" w:eastAsia="en-US"/>
    </w:rPr>
  </w:style>
  <w:style w:type="paragraph" w:styleId="Caption">
    <w:name w:val="caption"/>
    <w:basedOn w:val="Normal"/>
    <w:next w:val="BodyTextNormal"/>
    <w:autoRedefine/>
    <w:qFormat/>
    <w:rsid w:val="009C6F0C"/>
    <w:pPr>
      <w:spacing w:before="240"/>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EA4813"/>
    <w:pPr>
      <w:keepNext w:val="0"/>
      <w:numPr>
        <w:ilvl w:val="0"/>
        <w:numId w:val="0"/>
      </w:numPr>
      <w:tabs>
        <w:tab w:val="left" w:pos="567"/>
        <w:tab w:val="decimal" w:pos="1610"/>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basedOn w:val="TableNormal"/>
    <w:uiPriority w:val="5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443F93"/>
    <w:pPr>
      <w:numPr>
        <w:ilvl w:val="1"/>
        <w:numId w:val="10"/>
      </w:numPr>
      <w:ind w:left="1644" w:hanging="397"/>
    </w:pPr>
    <w:rPr>
      <w:szCs w:val="22"/>
    </w:rPr>
  </w:style>
  <w:style w:type="paragraph" w:styleId="ListBullet3">
    <w:name w:val="List Bullet 3"/>
    <w:basedOn w:val="BodyTextNormal"/>
    <w:uiPriority w:val="99"/>
    <w:qFormat/>
    <w:rsid w:val="00443F93"/>
    <w:pPr>
      <w:numPr>
        <w:ilvl w:val="2"/>
        <w:numId w:val="10"/>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443F93"/>
    <w:pPr>
      <w:numPr>
        <w:numId w:val="14"/>
      </w:numPr>
      <w:jc w:val="center"/>
    </w:pPr>
  </w:style>
  <w:style w:type="paragraph" w:customStyle="1" w:styleId="Figureannotation">
    <w:name w:val="Figure annotation"/>
    <w:basedOn w:val="Caption"/>
    <w:qFormat/>
    <w:rsid w:val="00443F93"/>
    <w:pPr>
      <w:keepNext/>
      <w:numPr>
        <w:numId w:val="13"/>
      </w:numPr>
      <w:spacing w:before="120"/>
      <w:ind w:left="714" w:hanging="357"/>
      <w:jc w:val="center"/>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55570"/>
    <w:pPr>
      <w:numPr>
        <w:numId w:val="7"/>
      </w:numPr>
      <w:ind w:left="1418" w:hanging="567"/>
    </w:pPr>
  </w:style>
  <w:style w:type="paragraph" w:styleId="ListNumber2">
    <w:name w:val="List Number 2"/>
    <w:basedOn w:val="ListBullet2"/>
    <w:uiPriority w:val="99"/>
    <w:qFormat/>
    <w:rsid w:val="00A50084"/>
    <w:pPr>
      <w:numPr>
        <w:numId w:val="7"/>
      </w:numPr>
      <w:ind w:left="2269" w:hanging="851"/>
    </w:pPr>
  </w:style>
  <w:style w:type="paragraph" w:styleId="ListNumber3">
    <w:name w:val="List Number 3"/>
    <w:basedOn w:val="BodyTextNormal"/>
    <w:uiPriority w:val="99"/>
    <w:qFormat/>
    <w:rsid w:val="00443F93"/>
    <w:pPr>
      <w:numPr>
        <w:ilvl w:val="2"/>
        <w:numId w:val="7"/>
      </w:numPr>
      <w:ind w:left="3119"/>
    </w:pPr>
  </w:style>
  <w:style w:type="paragraph" w:customStyle="1" w:styleId="ListLettering">
    <w:name w:val="List Lettering"/>
    <w:basedOn w:val="BodyTextNormal"/>
    <w:qFormat/>
    <w:rsid w:val="00443F93"/>
    <w:pPr>
      <w:numPr>
        <w:numId w:val="6"/>
      </w:numPr>
      <w:ind w:left="1248" w:hanging="397"/>
    </w:pPr>
  </w:style>
  <w:style w:type="paragraph" w:customStyle="1" w:styleId="ParagraphNumbering">
    <w:name w:val="Paragraph Numbering"/>
    <w:basedOn w:val="Normal"/>
    <w:qFormat/>
    <w:rsid w:val="002010E0"/>
    <w:pPr>
      <w:numPr>
        <w:numId w:val="5"/>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next w:val="CaseStudyText"/>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Text">
    <w:name w:val="Case Study Text"/>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Text"/>
    <w:qFormat/>
    <w:rsid w:val="00443F93"/>
    <w:pPr>
      <w:numPr>
        <w:numId w:val="8"/>
      </w:numPr>
      <w:ind w:left="397" w:hanging="397"/>
    </w:pPr>
  </w:style>
  <w:style w:type="paragraph" w:customStyle="1" w:styleId="TableBullet1">
    <w:name w:val="Table Bullet 1"/>
    <w:basedOn w:val="TableText-Left"/>
    <w:qFormat/>
    <w:rsid w:val="00443F93"/>
    <w:pPr>
      <w:framePr w:hSpace="180" w:wrap="around" w:vAnchor="text" w:hAnchor="page" w:x="1789" w:y="827"/>
      <w:numPr>
        <w:numId w:val="9"/>
      </w:numPr>
    </w:pPr>
    <w:rPr>
      <w:szCs w:val="20"/>
    </w:rPr>
  </w:style>
  <w:style w:type="paragraph" w:customStyle="1" w:styleId="TableBullet2">
    <w:name w:val="Table Bullet 2"/>
    <w:basedOn w:val="Normal"/>
    <w:qFormat/>
    <w:rsid w:val="00282A5F"/>
    <w:pPr>
      <w:numPr>
        <w:ilvl w:val="1"/>
        <w:numId w:val="9"/>
      </w:numPr>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rsid w:val="003349D8"/>
    <w:pPr>
      <w:tabs>
        <w:tab w:val="center" w:pos="4320"/>
        <w:tab w:val="right" w:pos="8640"/>
      </w:tabs>
      <w:spacing w:before="0" w:after="0"/>
    </w:pPr>
  </w:style>
  <w:style w:type="character" w:customStyle="1" w:styleId="HeaderChar">
    <w:name w:val="Header Char"/>
    <w:basedOn w:val="DefaultParagraphFont"/>
    <w:link w:val="Header"/>
    <w:uiPriority w:val="99"/>
    <w:rsid w:val="00673B5A"/>
    <w:rPr>
      <w:rFonts w:ascii="Arial" w:hAnsi="Arial"/>
      <w:sz w:val="22"/>
      <w:lang w:val="en-GB" w:eastAsia="en-US"/>
    </w:rPr>
  </w:style>
  <w:style w:type="paragraph" w:styleId="Footer">
    <w:name w:val="footer"/>
    <w:basedOn w:val="Normal"/>
    <w:link w:val="FooterChar"/>
    <w:uiPriority w:val="99"/>
    <w:semiHidden/>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semiHidden/>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0"/>
      </w:numPr>
      <w:ind w:left="2438" w:hanging="397"/>
    </w:pPr>
  </w:style>
  <w:style w:type="paragraph" w:styleId="ListBullet5">
    <w:name w:val="List Bullet 5"/>
    <w:basedOn w:val="BodyTextNormal"/>
    <w:uiPriority w:val="99"/>
    <w:qFormat/>
    <w:rsid w:val="00443F93"/>
    <w:pPr>
      <w:numPr>
        <w:ilvl w:val="4"/>
        <w:numId w:val="10"/>
      </w:numPr>
      <w:ind w:left="2438" w:hanging="397"/>
    </w:pPr>
  </w:style>
  <w:style w:type="table" w:customStyle="1" w:styleId="LightList-Accent11">
    <w:name w:val="Light List - Accent 1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B83C3C"/>
    <w:rPr>
      <w:rFonts w:asciiTheme="minorHAnsi" w:hAnsiTheme="minorHAnsi"/>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9CA299" w:themeColor="background2"/>
        <w:sz w:val="24"/>
      </w:rPr>
      <w:tbl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126C9"/>
    <w:rPr>
      <w:rFonts w:asciiTheme="minorHAnsi" w:hAnsiTheme="minorHAnsi"/>
    </w:rPr>
    <w:tblPr>
      <w:tblStyleRowBandSize w:val="1"/>
      <w:tblBorders>
        <w:insideH w:val="single" w:sz="4" w:space="0" w:color="9CA299" w:themeColor="background2"/>
        <w:insideV w:val="single" w:sz="4" w:space="0" w:color="9CA299" w:themeColor="background2"/>
      </w:tblBorders>
    </w:tblPr>
    <w:tblStylePr w:type="firstRow">
      <w:pPr>
        <w:jc w:val="left"/>
      </w:pPr>
      <w:rPr>
        <w:rFonts w:asciiTheme="minorHAnsi" w:hAnsiTheme="minorHAnsi"/>
        <w:b/>
        <w:sz w:val="24"/>
      </w:rPr>
      <w:tblPr/>
      <w:trPr>
        <w:tblHeader/>
      </w:trPr>
      <w:tcPr>
        <w:tcBorders>
          <w:bottom w:val="single" w:sz="18" w:space="0" w:color="9CA299" w:themeColor="background2"/>
        </w:tcBorders>
        <w:shd w:val="clear" w:color="auto" w:fill="5C2071" w:themeFill="accent1"/>
        <w:vAlign w:val="center"/>
      </w:tcPr>
    </w:tblStylePr>
    <w:tblStylePr w:type="firstCol">
      <w:rPr>
        <w:rFonts w:asciiTheme="minorHAnsi" w:hAnsiTheme="minorHAnsi"/>
        <w:color w:val="auto"/>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2"/>
      </w:numPr>
      <w:tabs>
        <w:tab w:val="left" w:pos="1701"/>
      </w:tabs>
      <w:ind w:hanging="720"/>
    </w:pPr>
  </w:style>
  <w:style w:type="numbering" w:customStyle="1" w:styleId="Appendix">
    <w:name w:val="Appendix"/>
    <w:uiPriority w:val="99"/>
    <w:rsid w:val="00846A64"/>
    <w:pPr>
      <w:numPr>
        <w:numId w:val="11"/>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customStyle="1" w:styleId="FigureDesc">
    <w:name w:val="Figure Desc"/>
    <w:basedOn w:val="Normal"/>
    <w:rsid w:val="00F76972"/>
    <w:pPr>
      <w:numPr>
        <w:numId w:val="15"/>
      </w:numPr>
      <w:spacing w:after="120"/>
      <w:ind w:left="0" w:firstLine="0"/>
      <w:jc w:val="center"/>
    </w:pPr>
    <w:rPr>
      <w:rFonts w:eastAsia="Times New Roman"/>
      <w:b/>
      <w:color w:val="29235C"/>
      <w:sz w:val="18"/>
    </w:rPr>
  </w:style>
  <w:style w:type="paragraph" w:customStyle="1" w:styleId="Default">
    <w:name w:val="Default"/>
    <w:rsid w:val="003B2BB6"/>
    <w:pPr>
      <w:autoSpaceDE w:val="0"/>
      <w:autoSpaceDN w:val="0"/>
      <w:adjustRightInd w:val="0"/>
    </w:pPr>
    <w:rPr>
      <w:color w:val="000000"/>
      <w:lang w:val="en-GB"/>
    </w:rPr>
  </w:style>
  <w:style w:type="character" w:styleId="CommentReference">
    <w:name w:val="annotation reference"/>
    <w:basedOn w:val="DefaultParagraphFont"/>
    <w:uiPriority w:val="99"/>
    <w:semiHidden/>
    <w:rsid w:val="00834D75"/>
    <w:rPr>
      <w:sz w:val="16"/>
      <w:szCs w:val="16"/>
    </w:rPr>
  </w:style>
  <w:style w:type="paragraph" w:styleId="CommentText">
    <w:name w:val="annotation text"/>
    <w:basedOn w:val="Normal"/>
    <w:link w:val="CommentTextChar"/>
    <w:uiPriority w:val="99"/>
    <w:semiHidden/>
    <w:rsid w:val="00834D75"/>
    <w:rPr>
      <w:sz w:val="20"/>
      <w:szCs w:val="20"/>
    </w:rPr>
  </w:style>
  <w:style w:type="character" w:customStyle="1" w:styleId="CommentTextChar">
    <w:name w:val="Comment Text Char"/>
    <w:basedOn w:val="DefaultParagraphFont"/>
    <w:link w:val="CommentText"/>
    <w:uiPriority w:val="99"/>
    <w:semiHidden/>
    <w:rsid w:val="00834D75"/>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834D75"/>
    <w:rPr>
      <w:b/>
      <w:bCs/>
    </w:rPr>
  </w:style>
  <w:style w:type="character" w:customStyle="1" w:styleId="CommentSubjectChar">
    <w:name w:val="Comment Subject Char"/>
    <w:basedOn w:val="CommentTextChar"/>
    <w:link w:val="CommentSubject"/>
    <w:uiPriority w:val="99"/>
    <w:semiHidden/>
    <w:rsid w:val="00834D75"/>
    <w:rPr>
      <w:rFonts w:ascii="Arial" w:hAnsi="Arial"/>
      <w:b/>
      <w:bCs/>
      <w:sz w:val="20"/>
      <w:szCs w:val="20"/>
      <w:lang w:val="en-GB" w:eastAsia="en-US"/>
    </w:rPr>
  </w:style>
  <w:style w:type="paragraph" w:styleId="ListParagraph">
    <w:name w:val="List Paragraph"/>
    <w:aliases w:val="Dot pt,No Spacing1,List Paragraph Char Char Char,Indicator Text,Numbered Para 1,List Paragraph1,Bullet 1,MAIN CONTENT,List Paragraph12,OBC Bullet,F5 List Paragraph,List Paragraph11,Colorful List - Accent 11,Normal numbered"/>
    <w:basedOn w:val="Normal"/>
    <w:link w:val="ListParagraphChar"/>
    <w:uiPriority w:val="34"/>
    <w:qFormat/>
    <w:rsid w:val="00220421"/>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1 Char,MAIN CONTENT Char,List Paragraph12 Char,OBC Bullet Char,F5 List Paragraph Char"/>
    <w:link w:val="ListParagraph"/>
    <w:uiPriority w:val="34"/>
    <w:locked/>
    <w:rsid w:val="00DB38BE"/>
    <w:rPr>
      <w:rFonts w:ascii="Arial" w:hAnsi="Arial"/>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4416">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311452445">
      <w:bodyDiv w:val="1"/>
      <w:marLeft w:val="0"/>
      <w:marRight w:val="0"/>
      <w:marTop w:val="0"/>
      <w:marBottom w:val="0"/>
      <w:divBdr>
        <w:top w:val="none" w:sz="0" w:space="0" w:color="auto"/>
        <w:left w:val="none" w:sz="0" w:space="0" w:color="auto"/>
        <w:bottom w:val="none" w:sz="0" w:space="0" w:color="auto"/>
        <w:right w:val="none" w:sz="0" w:space="0" w:color="auto"/>
      </w:divBdr>
    </w:div>
    <w:div w:id="425343939">
      <w:bodyDiv w:val="1"/>
      <w:marLeft w:val="0"/>
      <w:marRight w:val="0"/>
      <w:marTop w:val="0"/>
      <w:marBottom w:val="0"/>
      <w:divBdr>
        <w:top w:val="none" w:sz="0" w:space="0" w:color="auto"/>
        <w:left w:val="none" w:sz="0" w:space="0" w:color="auto"/>
        <w:bottom w:val="none" w:sz="0" w:space="0" w:color="auto"/>
        <w:right w:val="none" w:sz="0" w:space="0" w:color="auto"/>
      </w:divBdr>
    </w:div>
    <w:div w:id="670838512">
      <w:bodyDiv w:val="1"/>
      <w:marLeft w:val="0"/>
      <w:marRight w:val="0"/>
      <w:marTop w:val="0"/>
      <w:marBottom w:val="0"/>
      <w:divBdr>
        <w:top w:val="none" w:sz="0" w:space="0" w:color="auto"/>
        <w:left w:val="none" w:sz="0" w:space="0" w:color="auto"/>
        <w:bottom w:val="none" w:sz="0" w:space="0" w:color="auto"/>
        <w:right w:val="none" w:sz="0" w:space="0" w:color="auto"/>
      </w:divBdr>
    </w:div>
    <w:div w:id="1118254265">
      <w:bodyDiv w:val="1"/>
      <w:marLeft w:val="0"/>
      <w:marRight w:val="0"/>
      <w:marTop w:val="0"/>
      <w:marBottom w:val="0"/>
      <w:divBdr>
        <w:top w:val="none" w:sz="0" w:space="0" w:color="auto"/>
        <w:left w:val="none" w:sz="0" w:space="0" w:color="auto"/>
        <w:bottom w:val="none" w:sz="0" w:space="0" w:color="auto"/>
        <w:right w:val="none" w:sz="0" w:space="0" w:color="auto"/>
      </w:divBdr>
    </w:div>
    <w:div w:id="1303005994">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801458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CC Document" ma:contentTypeID="0x01010005A1BCBC03C9478DA86E4C46905B857B000864D62BDD97B94294F79E5547A5F0C6" ma:contentTypeVersion="34" ma:contentTypeDescription="DCC Document Content Type" ma:contentTypeScope="" ma:versionID="fbbcfba33f6b5df4199735096bc0d9ff">
  <xsd:schema xmlns:xsd="http://www.w3.org/2001/XMLSchema" xmlns:xs="http://www.w3.org/2001/XMLSchema" xmlns:p="http://schemas.microsoft.com/office/2006/metadata/properties" xmlns:ns2="dc66c712-1ecc-44b3-afdb-a3299a91424e" xmlns:ns3="c3777bcd-a0ec-4b1b-a375-cdb6d4fba349" targetNamespace="http://schemas.microsoft.com/office/2006/metadata/properties" ma:root="true" ma:fieldsID="5c03097c887991462d85beba270c2ae0" ns2:_="" ns3:_="">
    <xsd:import namespace="dc66c712-1ecc-44b3-afdb-a3299a91424e"/>
    <xsd:import namespace="c3777bcd-a0ec-4b1b-a375-cdb6d4fba349"/>
    <xsd:element name="properties">
      <xsd:complexType>
        <xsd:sequence>
          <xsd:element name="documentManagement">
            <xsd:complexType>
              <xsd:all>
                <xsd:element ref="ns2:SmartDCCSecurityClassificationTaxHTField0" minOccurs="0"/>
                <xsd:element ref="ns2:SmartDCCFunctionTaxHTField0" minOccurs="0"/>
                <xsd:element ref="ns2:SmartDCCDocumentTypeTaxHTField0" minOccurs="0"/>
                <xsd:element ref="ns2:SmartDCCOrganisationTaxHTField0" minOccurs="0"/>
                <xsd:element ref="ns2:SmartDCCDescription" minOccurs="0"/>
                <xsd:element ref="ns2:SmartDCCOwner" minOccurs="0"/>
                <xsd:element ref="ns2:TaxKeywordTaxHTField" minOccurs="0"/>
                <xsd:element ref="ns2:TaxCatchAll" minOccurs="0"/>
                <xsd:element ref="ns2:TaxCatchAllLabel" minOccurs="0"/>
                <xsd:element ref="ns3:SharedWithUsers" minOccurs="0"/>
                <xsd:element ref="ns3:SharedWithDetails" minOccurs="0"/>
                <xsd:element ref="ns2:e77b8c9b053541d682be06521c9f1825"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6c712-1ecc-44b3-afdb-a3299a91424e" elementFormDefault="qualified">
    <xsd:import namespace="http://schemas.microsoft.com/office/2006/documentManagement/types"/>
    <xsd:import namespace="http://schemas.microsoft.com/office/infopath/2007/PartnerControls"/>
    <xsd:element name="SmartDCCSecurityClassificationTaxHTField0" ma:index="8" ma:taxonomy="true" ma:internalName="SmartDCCSecurityClassificationTaxHTField0" ma:taxonomyFieldName="SmartDCCSecurityClassification" ma:displayName="Security Classification" ma:fieldId="{741001b0-fba5-406c-931f-d73d0b477367}" ma:sspId="c538eb9a-88be-44bd-9aac-4852ac9c0727" ma:termSetId="59549b20-0bdd-481f-91a7-af2e6fd79198" ma:anchorId="00000000-0000-0000-0000-000000000000" ma:open="false" ma:isKeyword="false">
      <xsd:complexType>
        <xsd:sequence>
          <xsd:element ref="pc:Terms" minOccurs="0" maxOccurs="1"/>
        </xsd:sequence>
      </xsd:complexType>
    </xsd:element>
    <xsd:element name="SmartDCCFunctionTaxHTField0" ma:index="10" ma:taxonomy="true" ma:internalName="SmartDCCFunctionTaxHTField0" ma:taxonomyFieldName="SmartDCCFunction" ma:displayName="Function" ma:readOnly="false" ma:fieldId="{cb5e1249-2b07-409b-a531-37d473530b70}" ma:sspId="c538eb9a-88be-44bd-9aac-4852ac9c0727" ma:termSetId="1881f6d6-171f-4f1e-a9c9-ff9237e34d4b" ma:anchorId="00000000-0000-0000-0000-000000000000" ma:open="false" ma:isKeyword="false">
      <xsd:complexType>
        <xsd:sequence>
          <xsd:element ref="pc:Terms" minOccurs="0" maxOccurs="1"/>
        </xsd:sequence>
      </xsd:complexType>
    </xsd:element>
    <xsd:element name="SmartDCCDocumentTypeTaxHTField0" ma:index="12" ma:taxonomy="true" ma:internalName="SmartDCCDocumentTypeTaxHTField0" ma:taxonomyFieldName="SmartDCCDocumentType" ma:displayName="Document Type" ma:readOnly="false" ma:fieldId="{2aded1a2-999b-4b2c-8729-ec6410c2d8a4}" ma:sspId="c538eb9a-88be-44bd-9aac-4852ac9c0727" ma:termSetId="07111426-f3e4-4c85-84d5-b8db9132d477" ma:anchorId="00000000-0000-0000-0000-000000000000" ma:open="false" ma:isKeyword="false">
      <xsd:complexType>
        <xsd:sequence>
          <xsd:element ref="pc:Terms" minOccurs="0" maxOccurs="1"/>
        </xsd:sequence>
      </xsd:complexType>
    </xsd:element>
    <xsd:element name="SmartDCCOrganisationTaxHTField0" ma:index="14" nillable="true" ma:taxonomy="true" ma:internalName="SmartDCCOrganisationTaxHTField0" ma:taxonomyFieldName="SmartDCCOrganisation" ma:displayName="Organisation" ma:fieldId="{d30944ae-58ec-4272-8d93-41b2bb968d59}" ma:sspId="c538eb9a-88be-44bd-9aac-4852ac9c0727" ma:termSetId="07cfbcfd-a7aa-4245-86f9-beb2d0e73a4f" ma:anchorId="00000000-0000-0000-0000-000000000000" ma:open="false" ma:isKeyword="false">
      <xsd:complexType>
        <xsd:sequence>
          <xsd:element ref="pc:Terms" minOccurs="0" maxOccurs="1"/>
        </xsd:sequence>
      </xsd:complexType>
    </xsd:element>
    <xsd:element name="SmartDCCDescription" ma:index="16" nillable="true" ma:displayName="Description" ma:internalName="SmartDCCDescription">
      <xsd:simpleType>
        <xsd:restriction base="dms:Note"/>
      </xsd:simpleType>
    </xsd:element>
    <xsd:element name="SmartDCCOwner" ma:index="17" nillable="true" ma:displayName="Owner" ma:internalName="SmartDCC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c538eb9a-88be-44bd-9aac-4852ac9c0727"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hidden="true" ma:list="{a1c93e4d-44eb-4212-bb03-e1829d303ef9}" ma:internalName="TaxCatchAll" ma:showField="CatchAllData" ma:web="c3777bcd-a0ec-4b1b-a375-cdb6d4fba349">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a1c93e4d-44eb-4212-bb03-e1829d303ef9}" ma:internalName="TaxCatchAllLabel" ma:readOnly="true" ma:showField="CatchAllDataLabel" ma:web="c3777bcd-a0ec-4b1b-a375-cdb6d4fba349">
      <xsd:complexType>
        <xsd:complexContent>
          <xsd:extension base="dms:MultiChoiceLookup">
            <xsd:sequence>
              <xsd:element name="Value" type="dms:Lookup" maxOccurs="unbounded" minOccurs="0" nillable="true"/>
            </xsd:sequence>
          </xsd:extension>
        </xsd:complexContent>
      </xsd:complexType>
    </xsd:element>
    <xsd:element name="e77b8c9b053541d682be06521c9f1825" ma:index="24" nillable="true" ma:taxonomy="true" ma:internalName="e77b8c9b053541d682be06521c9f1825" ma:taxonomyFieldName="Knowledge_x0020_Type" ma:displayName="Knowledge Type" ma:default="" ma:fieldId="{e77b8c9b-0535-41d6-82be-06521c9f1825}" ma:taxonomyMulti="true" ma:sspId="c538eb9a-88be-44bd-9aac-4852ac9c0727" ma:termSetId="a9035eda-a842-4f4c-867c-fc737d87fc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777bcd-a0ec-4b1b-a375-cdb6d4fba349"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martDCCSecurityClassificationTaxHTField0 xmlns="dc66c712-1ecc-44b3-afdb-a3299a91424e">
      <Terms xmlns="http://schemas.microsoft.com/office/infopath/2007/PartnerControls">
        <TermInfo xmlns="http://schemas.microsoft.com/office/infopath/2007/PartnerControls">
          <TermName xmlns="http://schemas.microsoft.com/office/infopath/2007/PartnerControls">DCC Controlled</TermName>
          <TermId xmlns="http://schemas.microsoft.com/office/infopath/2007/PartnerControls">acf3b25a-0f54-496a-874b-0b3cadfe1240</TermId>
        </TermInfo>
      </Terms>
    </SmartDCCSecurityClassificationTaxHTField0>
    <SmartDCCDocumentTypeTaxHTField0 xmlns="dc66c712-1ecc-44b3-afdb-a3299a91424e">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82a2175a-bdfc-4323-9f20-6244c57ee357</TermId>
        </TermInfo>
      </Terms>
    </SmartDCCDocumentTypeTaxHTField0>
    <TaxCatchAll xmlns="dc66c712-1ecc-44b3-afdb-a3299a91424e">
      <Value>24</Value>
      <Value>38</Value>
      <Value>1</Value>
    </TaxCatchAll>
    <SmartDCCOwner xmlns="dc66c712-1ecc-44b3-afdb-a3299a91424e">
      <UserInfo>
        <DisplayName/>
        <AccountId xsi:nil="true"/>
        <AccountType/>
      </UserInfo>
    </SmartDCCOwner>
    <SmartDCCDescription xmlns="dc66c712-1ecc-44b3-afdb-a3299a91424e" xsi:nil="true"/>
    <TaxKeywordTaxHTField xmlns="dc66c712-1ecc-44b3-afdb-a3299a91424e">
      <Terms xmlns="http://schemas.microsoft.com/office/infopath/2007/PartnerControls"/>
    </TaxKeywordTaxHTField>
    <e77b8c9b053541d682be06521c9f1825 xmlns="dc66c712-1ecc-44b3-afdb-a3299a91424e">
      <Terms xmlns="http://schemas.microsoft.com/office/infopath/2007/PartnerControls"/>
    </e77b8c9b053541d682be06521c9f1825>
    <SmartDCCFunctionTaxHTField0 xmlns="dc66c712-1ecc-44b3-afdb-a3299a91424e">
      <Terms xmlns="http://schemas.microsoft.com/office/infopath/2007/PartnerControls">
        <TermInfo xmlns="http://schemas.microsoft.com/office/infopath/2007/PartnerControls">
          <TermName xmlns="http://schemas.microsoft.com/office/infopath/2007/PartnerControls">Industry</TermName>
          <TermId xmlns="http://schemas.microsoft.com/office/infopath/2007/PartnerControls">bbaad8c7-5b5a-4145-9d90-7af8a96273ae</TermId>
        </TermInfo>
      </Terms>
    </SmartDCCFunctionTaxHTField0>
    <SmartDCCOrganisationTaxHTField0 xmlns="dc66c712-1ecc-44b3-afdb-a3299a91424e">
      <Terms xmlns="http://schemas.microsoft.com/office/infopath/2007/PartnerControls"/>
    </SmartDCCOrganisationTaxHTField0>
    <_dlc_DocId xmlns="c3777bcd-a0ec-4b1b-a375-cdb6d4fba349">SNJZV6RF4X3T-230-1137</_dlc_DocId>
    <_dlc_DocIdUrl xmlns="c3777bcd-a0ec-4b1b-a375-cdb6d4fba349">
      <Url>https://capitaitservices.sharepoint.com/sites/teams/Communications/_layouts/15/DocIdRedir.aspx?ID=SNJZV6RF4X3T-230-1137</Url>
      <Description>SNJZV6RF4X3T-230-1137</Description>
    </_dlc_DocIdUrl>
  </documentManagement>
</p:properties>
</file>

<file path=customXml/item5.xml><?xml version="1.0" encoding="utf-8"?>
<?mso-contentType ?>
<SharedContentType xmlns="Microsoft.SharePoint.Taxonomy.ContentTypeSync" SourceId="c538eb9a-88be-44bd-9aac-4852ac9c0727" ContentTypeId="0x01010005A1BCBC03C9478DA86E4C46905B857B" PreviousValue="false"/>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0E73F-5C49-4311-8D09-8954FB72022A}">
  <ds:schemaRefs>
    <ds:schemaRef ds:uri="http://schemas.microsoft.com/sharepoint/events"/>
  </ds:schemaRefs>
</ds:datastoreItem>
</file>

<file path=customXml/itemProps2.xml><?xml version="1.0" encoding="utf-8"?>
<ds:datastoreItem xmlns:ds="http://schemas.openxmlformats.org/officeDocument/2006/customXml" ds:itemID="{DE227E90-6F67-472C-A9AA-96267C45021A}">
  <ds:schemaRefs>
    <ds:schemaRef ds:uri="http://schemas.microsoft.com/sharepoint/v3/contenttype/forms"/>
  </ds:schemaRefs>
</ds:datastoreItem>
</file>

<file path=customXml/itemProps3.xml><?xml version="1.0" encoding="utf-8"?>
<ds:datastoreItem xmlns:ds="http://schemas.openxmlformats.org/officeDocument/2006/customXml" ds:itemID="{6CEE7D44-C0C6-4DD3-88E5-81C4BC747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6c712-1ecc-44b3-afdb-a3299a91424e"/>
    <ds:schemaRef ds:uri="c3777bcd-a0ec-4b1b-a375-cdb6d4fba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F56087-D723-48AB-876A-A5683C617ACA}">
  <ds:schemaRefs>
    <ds:schemaRef ds:uri="http://schemas.microsoft.com/office/2006/metadata/properties"/>
    <ds:schemaRef ds:uri="http://schemas.microsoft.com/office/infopath/2007/PartnerControls"/>
    <ds:schemaRef ds:uri="dc66c712-1ecc-44b3-afdb-a3299a91424e"/>
    <ds:schemaRef ds:uri="c3777bcd-a0ec-4b1b-a375-cdb6d4fba349"/>
  </ds:schemaRefs>
</ds:datastoreItem>
</file>

<file path=customXml/itemProps5.xml><?xml version="1.0" encoding="utf-8"?>
<ds:datastoreItem xmlns:ds="http://schemas.openxmlformats.org/officeDocument/2006/customXml" ds:itemID="{73AB20FD-0D35-45D9-A56B-AAE249B3DB48}">
  <ds:schemaRefs>
    <ds:schemaRef ds:uri="Microsoft.SharePoint.Taxonomy.ContentTypeSync"/>
  </ds:schemaRefs>
</ds:datastoreItem>
</file>

<file path=customXml/itemProps6.xml><?xml version="1.0" encoding="utf-8"?>
<ds:datastoreItem xmlns:ds="http://schemas.openxmlformats.org/officeDocument/2006/customXml" ds:itemID="{F86B61FE-BC82-4DE0-BB88-2EE32C07ACAB}">
  <ds:schemaRefs>
    <ds:schemaRef ds:uri="http://schemas.microsoft.com/office/2006/metadata/customXsn"/>
  </ds:schemaRefs>
</ds:datastoreItem>
</file>

<file path=customXml/itemProps7.xml><?xml version="1.0" encoding="utf-8"?>
<ds:datastoreItem xmlns:ds="http://schemas.openxmlformats.org/officeDocument/2006/customXml" ds:itemID="{072100E3-95F5-49CF-8B5F-D1B78378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DCC Word Template</Template>
  <TotalTime>2</TotalTime>
  <Pages>6</Pages>
  <Words>1333</Words>
  <Characters>7603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Capita IT Services</Company>
  <LinksUpToDate>false</LinksUpToDate>
  <CharactersWithSpaces>8919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P95021665</dc:creator>
  <cp:lastModifiedBy>David Barber</cp:lastModifiedBy>
  <cp:revision>3</cp:revision>
  <cp:lastPrinted>2017-03-01T11:23:00Z</cp:lastPrinted>
  <dcterms:created xsi:type="dcterms:W3CDTF">2017-10-13T15:33:00Z</dcterms:created>
  <dcterms:modified xsi:type="dcterms:W3CDTF">2017-10-17T08:11:00Z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0x01010005A1BCBC03C9478DA86E4C46905B857B000864D62BDD97B94294F79E5547A5F0C6</vt:lpwstr>
  </property>
  <property fmtid="{D5CDD505-2E9C-101B-9397-08002B2CF9AE}" pid="3" name="_dlc_DocIdItemGuid">
    <vt:lpwstr>d7932cb4-306d-43e4-9040-a4a47620def5</vt:lpwstr>
  </property>
  <property fmtid="{D5CDD505-2E9C-101B-9397-08002B2CF9AE}" pid="4" name="SmartDCCDocumentType">
    <vt:lpwstr>24;#Template|82a2175a-bdfc-4323-9f20-6244c57ee357</vt:lpwstr>
  </property>
  <property fmtid="{D5CDD505-2E9C-101B-9397-08002B2CF9AE}" pid="5" name="TaxKeyword">
    <vt:lpwstr/>
  </property>
  <property fmtid="{D5CDD505-2E9C-101B-9397-08002B2CF9AE}" pid="6" name="SmartDCCSecurityClassification">
    <vt:lpwstr>1;#DCC Controlled|acf3b25a-0f54-496a-874b-0b3cadfe1240</vt:lpwstr>
  </property>
  <property fmtid="{D5CDD505-2E9C-101B-9397-08002B2CF9AE}" pid="7" name="SmartDCCFunction">
    <vt:lpwstr>38;#Industry|bbaad8c7-5b5a-4145-9d90-7af8a96273ae</vt:lpwstr>
  </property>
  <property fmtid="{D5CDD505-2E9C-101B-9397-08002B2CF9AE}" pid="8" name="Knowledge Type">
    <vt:lpwstr/>
  </property>
  <property fmtid="{D5CDD505-2E9C-101B-9397-08002B2CF9AE}" pid="9" name="SmartDCCOrganisation">
    <vt:lpwstr/>
  </property>
</Properties>
</file>